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21359" w14:textId="09B438C2" w:rsidR="00373206" w:rsidRPr="00B324E3" w:rsidRDefault="00771A48" w:rsidP="00373206">
      <w:pPr>
        <w:rPr>
          <w:rFonts w:asciiTheme="minorBidi" w:hAnsiTheme="minorBidi" w:cstheme="minorBidi"/>
          <w:color w:val="000000" w:themeColor="text1"/>
          <w:sz w:val="28"/>
          <w:szCs w:val="28"/>
          <w:u w:val="single"/>
          <w:rtl/>
        </w:rPr>
      </w:pPr>
      <w:r w:rsidRPr="00B324E3">
        <w:rPr>
          <w:rFonts w:asciiTheme="minorBidi" w:hAnsiTheme="minorBidi" w:cstheme="minorBidi"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2F9E4C" wp14:editId="2DE958BF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998507" cy="476250"/>
                <wp:effectExtent l="0" t="0" r="11430" b="190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507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3D414" w14:textId="0A62D1CC" w:rsidR="00771A48" w:rsidRDefault="00DB13D6" w:rsidP="00771A4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  <m:t>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  <m:t>32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2F9E4C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.3pt;margin-top:.5pt;width:78.6pt;height:37.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" fillcolor="white [3201]" strokeweight=".5pt">
                <v:textbox>
                  <w:txbxContent>
                    <w:p w14:paraId="3063D414" w14:textId="0A62D1CC" w:rsidR="00771A48" w:rsidRDefault="00DB13D6" w:rsidP="00771A48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32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25EFA93" w14:textId="2178831A" w:rsidR="00373206" w:rsidRPr="006B0E1D" w:rsidRDefault="00373206" w:rsidP="00771A48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السؤال الأول: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 اختاري الإجابة الصحيحة من بين الخيارات لتصبح العبارة صحيحة</w:t>
      </w:r>
      <w:r w:rsidR="00314D26"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 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:  </w:t>
      </w:r>
    </w:p>
    <w:p w14:paraId="274A4AE6" w14:textId="77777777" w:rsidR="00314D26" w:rsidRPr="006B0E1D" w:rsidRDefault="00314D26" w:rsidP="00771A48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2108"/>
        <w:gridCol w:w="567"/>
        <w:gridCol w:w="2106"/>
        <w:gridCol w:w="566"/>
        <w:gridCol w:w="1878"/>
        <w:gridCol w:w="344"/>
        <w:gridCol w:w="2108"/>
      </w:tblGrid>
      <w:tr w:rsidR="00B324E3" w:rsidRPr="006B0E1D" w14:paraId="4118A368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0BF7DE5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3DFB96C" w14:textId="77777777" w:rsidR="00C03E8F" w:rsidRDefault="000E5EE7" w:rsidP="00C03E8F">
            <w:pPr>
              <w:pStyle w:val="a6"/>
              <w:shd w:val="clear" w:color="auto" w:fill="FFFFFF"/>
              <w:bidi/>
              <w:spacing w:before="0" w:beforeAutospacing="0" w:after="150" w:afterAutospacing="0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أقرأ ثم أجيب : [ مدينتي ]</w:t>
            </w:r>
            <w:r w:rsidR="00261E7E"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تستهوي مدينتي ساكنيها بأضوائها الباهرة و شوارعها المزدحمة و تعداد سكانها الكبير </w:t>
            </w:r>
            <w:r w:rsidR="00C13C7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،</w:t>
            </w: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فتزيد فرحتهم بها و تكبر محبتهم لها , فمدينتي تشد الناظرين إليها بجمالها و تنظيمها فشوارعها واسعة و شواطئها جميلة و نظيفة .</w:t>
            </w:r>
          </w:p>
          <w:p w14:paraId="1D4D7F48" w14:textId="0602C8D8" w:rsidR="00373206" w:rsidRPr="006B0E1D" w:rsidRDefault="000E5EE7" w:rsidP="00C03E8F">
            <w:pPr>
              <w:pStyle w:val="a6"/>
              <w:shd w:val="clear" w:color="auto" w:fill="FFFFFF"/>
              <w:bidi/>
              <w:spacing w:before="0" w:beforeAutospacing="0" w:after="150" w:afterAutospacing="0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ميزة شوارع مدينة مهند :</w:t>
            </w:r>
          </w:p>
        </w:tc>
      </w:tr>
      <w:tr w:rsidR="00B324E3" w:rsidRPr="006B0E1D" w14:paraId="144C5527" w14:textId="77777777" w:rsidTr="00C50C79">
        <w:trPr>
          <w:jc w:val="center"/>
        </w:trPr>
        <w:tc>
          <w:tcPr>
            <w:tcW w:w="555" w:type="dxa"/>
            <w:vAlign w:val="center"/>
          </w:tcPr>
          <w:p w14:paraId="694193BC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13CD9407" w14:textId="63C80DDD" w:rsidR="00373206" w:rsidRPr="006B0E1D" w:rsidRDefault="00AF5EDD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ضيقة</w:t>
            </w:r>
          </w:p>
        </w:tc>
        <w:tc>
          <w:tcPr>
            <w:tcW w:w="567" w:type="dxa"/>
            <w:vAlign w:val="center"/>
          </w:tcPr>
          <w:p w14:paraId="50B48644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388FC19C" w14:textId="75FC1157" w:rsidR="00373206" w:rsidRPr="006B0E1D" w:rsidRDefault="00AF5EDD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واسعة</w:t>
            </w:r>
          </w:p>
        </w:tc>
        <w:tc>
          <w:tcPr>
            <w:tcW w:w="566" w:type="dxa"/>
            <w:vAlign w:val="center"/>
          </w:tcPr>
          <w:p w14:paraId="7E034E84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5FE81DC7" w14:textId="0E5FD66B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غريبة</w:t>
            </w:r>
          </w:p>
        </w:tc>
        <w:tc>
          <w:tcPr>
            <w:tcW w:w="311" w:type="dxa"/>
            <w:vAlign w:val="center"/>
          </w:tcPr>
          <w:p w14:paraId="66CB56FF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1D57092" w14:textId="12C2B3BE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هادئة</w:t>
            </w:r>
          </w:p>
        </w:tc>
      </w:tr>
      <w:tr w:rsidR="00B324E3" w:rsidRPr="006B0E1D" w14:paraId="562B3F31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F6B70EA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67D7A03D" w14:textId="0779272F" w:rsidR="00373206" w:rsidRPr="006B0E1D" w:rsidRDefault="00261E7E" w:rsidP="00261E7E">
            <w:pPr>
              <w:pStyle w:val="a6"/>
              <w:shd w:val="clear" w:color="auto" w:fill="FFFFFF"/>
              <w:bidi/>
              <w:spacing w:before="0" w:beforeAutospacing="0" w:after="150" w:afterAutospacing="0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العنوان المناسب لفقرة السابقة :</w:t>
            </w:r>
          </w:p>
        </w:tc>
      </w:tr>
      <w:tr w:rsidR="00B324E3" w:rsidRPr="006B0E1D" w14:paraId="3256D149" w14:textId="77777777" w:rsidTr="00C50C79">
        <w:trPr>
          <w:jc w:val="center"/>
        </w:trPr>
        <w:tc>
          <w:tcPr>
            <w:tcW w:w="555" w:type="dxa"/>
            <w:vAlign w:val="center"/>
          </w:tcPr>
          <w:p w14:paraId="54241E61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8AE5871" w14:textId="68C5DCB9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المدينة الصغيرة</w:t>
            </w:r>
          </w:p>
        </w:tc>
        <w:tc>
          <w:tcPr>
            <w:tcW w:w="567" w:type="dxa"/>
            <w:vAlign w:val="center"/>
          </w:tcPr>
          <w:p w14:paraId="23839B6D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AEE7D2B" w14:textId="17274FEE" w:rsidR="00373206" w:rsidRPr="006B0E1D" w:rsidRDefault="00261E7E" w:rsidP="00261E7E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القرية الجميلة</w:t>
            </w:r>
          </w:p>
        </w:tc>
        <w:tc>
          <w:tcPr>
            <w:tcW w:w="566" w:type="dxa"/>
            <w:vAlign w:val="center"/>
          </w:tcPr>
          <w:p w14:paraId="7A44828E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1517AAC" w14:textId="1FF593AC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المدينة الجميلة</w:t>
            </w:r>
          </w:p>
        </w:tc>
        <w:tc>
          <w:tcPr>
            <w:tcW w:w="311" w:type="dxa"/>
            <w:vAlign w:val="center"/>
          </w:tcPr>
          <w:p w14:paraId="1DDBE058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73A4ADD" w14:textId="486A0AD4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مدينة بلا سكان</w:t>
            </w:r>
          </w:p>
        </w:tc>
      </w:tr>
      <w:tr w:rsidR="00B324E3" w:rsidRPr="006B0E1D" w14:paraId="6F7B864C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7A79E8F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47AA0E8" w14:textId="3482F45E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الفقرة السابقة من حيث المجال:</w:t>
            </w:r>
          </w:p>
        </w:tc>
      </w:tr>
      <w:tr w:rsidR="00B324E3" w:rsidRPr="006B0E1D" w14:paraId="2B82D095" w14:textId="77777777" w:rsidTr="00C50C79">
        <w:trPr>
          <w:jc w:val="center"/>
        </w:trPr>
        <w:tc>
          <w:tcPr>
            <w:tcW w:w="555" w:type="dxa"/>
            <w:vAlign w:val="center"/>
          </w:tcPr>
          <w:p w14:paraId="70DBFD47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2908DBF" w14:textId="2E65AC60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رياضية</w:t>
            </w:r>
          </w:p>
        </w:tc>
        <w:tc>
          <w:tcPr>
            <w:tcW w:w="567" w:type="dxa"/>
            <w:vAlign w:val="center"/>
          </w:tcPr>
          <w:p w14:paraId="3E9AA317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D6F86DE" w14:textId="57603486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صحي</w:t>
            </w:r>
          </w:p>
        </w:tc>
        <w:tc>
          <w:tcPr>
            <w:tcW w:w="566" w:type="dxa"/>
            <w:vAlign w:val="center"/>
          </w:tcPr>
          <w:p w14:paraId="4A95C080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E06BDC6" w14:textId="422C27D9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تعليمي</w:t>
            </w:r>
          </w:p>
        </w:tc>
        <w:tc>
          <w:tcPr>
            <w:tcW w:w="311" w:type="dxa"/>
            <w:vAlign w:val="center"/>
          </w:tcPr>
          <w:p w14:paraId="13AB3584" w14:textId="77777777" w:rsidR="00373206" w:rsidRPr="006B0E1D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A30C1AD" w14:textId="0FBE280D" w:rsidR="00373206" w:rsidRPr="006B0E1D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اجتماعي وطني</w:t>
            </w:r>
          </w:p>
        </w:tc>
      </w:tr>
      <w:tr w:rsidR="00B324E3" w:rsidRPr="006B0E1D" w14:paraId="12A94A56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488A996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9DEC7F2" w14:textId="3A1C90BF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أكثر الكاتب من استخدام أسلوب :</w:t>
            </w:r>
          </w:p>
        </w:tc>
      </w:tr>
      <w:tr w:rsidR="00B324E3" w:rsidRPr="006B0E1D" w14:paraId="7AC433C9" w14:textId="77777777" w:rsidTr="00C50C79">
        <w:trPr>
          <w:jc w:val="center"/>
        </w:trPr>
        <w:tc>
          <w:tcPr>
            <w:tcW w:w="555" w:type="dxa"/>
            <w:vAlign w:val="center"/>
          </w:tcPr>
          <w:p w14:paraId="03957A4C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88159CD" w14:textId="7321512E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الاستفهام</w:t>
            </w:r>
          </w:p>
        </w:tc>
        <w:tc>
          <w:tcPr>
            <w:tcW w:w="567" w:type="dxa"/>
            <w:vAlign w:val="center"/>
          </w:tcPr>
          <w:p w14:paraId="355EDD0C" w14:textId="77777777" w:rsidR="00373206" w:rsidRPr="006B0E1D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352EB74" w14:textId="6AEF9C8C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التعجب</w:t>
            </w:r>
          </w:p>
        </w:tc>
        <w:tc>
          <w:tcPr>
            <w:tcW w:w="566" w:type="dxa"/>
            <w:vAlign w:val="center"/>
          </w:tcPr>
          <w:p w14:paraId="6F1F8FAA" w14:textId="77777777" w:rsidR="00373206" w:rsidRPr="006B0E1D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8D75463" w14:textId="1CF6BE63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المدح</w:t>
            </w:r>
          </w:p>
        </w:tc>
        <w:tc>
          <w:tcPr>
            <w:tcW w:w="311" w:type="dxa"/>
            <w:vAlign w:val="center"/>
          </w:tcPr>
          <w:p w14:paraId="67CD1588" w14:textId="77777777" w:rsidR="00373206" w:rsidRPr="006B0E1D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1BFEBC1" w14:textId="278D68F0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الذم</w:t>
            </w:r>
          </w:p>
        </w:tc>
      </w:tr>
      <w:tr w:rsidR="00B324E3" w:rsidRPr="006B0E1D" w14:paraId="6B029C8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4039CB4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99F9ACE" w14:textId="766DA67F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مفرد كلمة ( الناظرين )</w:t>
            </w:r>
            <w:r w:rsidR="00C13C7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B324E3" w:rsidRPr="006B0E1D" w14:paraId="38597A5E" w14:textId="77777777" w:rsidTr="00C50C79">
        <w:trPr>
          <w:jc w:val="center"/>
        </w:trPr>
        <w:tc>
          <w:tcPr>
            <w:tcW w:w="555" w:type="dxa"/>
            <w:vAlign w:val="center"/>
          </w:tcPr>
          <w:p w14:paraId="5E3B38F6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1051A73" w14:textId="11EFDF71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ناظران</w:t>
            </w:r>
          </w:p>
        </w:tc>
        <w:tc>
          <w:tcPr>
            <w:tcW w:w="567" w:type="dxa"/>
            <w:vAlign w:val="center"/>
          </w:tcPr>
          <w:p w14:paraId="5BD46287" w14:textId="77777777" w:rsidR="00373206" w:rsidRPr="006B0E1D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DD4AA15" w14:textId="6DA7B026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نظر</w:t>
            </w:r>
          </w:p>
        </w:tc>
        <w:tc>
          <w:tcPr>
            <w:tcW w:w="566" w:type="dxa"/>
            <w:vAlign w:val="center"/>
          </w:tcPr>
          <w:p w14:paraId="628DEE0C" w14:textId="77777777" w:rsidR="00373206" w:rsidRPr="006B0E1D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9F23D77" w14:textId="773FBBCB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ناظر</w:t>
            </w:r>
          </w:p>
        </w:tc>
        <w:tc>
          <w:tcPr>
            <w:tcW w:w="311" w:type="dxa"/>
            <w:vAlign w:val="center"/>
          </w:tcPr>
          <w:p w14:paraId="5D2CE8C7" w14:textId="77777777" w:rsidR="00373206" w:rsidRPr="006B0E1D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EEAFF86" w14:textId="650327FA" w:rsidR="00373206" w:rsidRPr="006B0E1D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ينظر</w:t>
            </w:r>
          </w:p>
        </w:tc>
      </w:tr>
      <w:tr w:rsidR="00B324E3" w:rsidRPr="006B0E1D" w14:paraId="1B1F2C8C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BB834F3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44D42F16" w14:textId="48C7E16F" w:rsidR="00373206" w:rsidRPr="006B0E1D" w:rsidRDefault="005E6AF4" w:rsidP="00072C17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المدينة التي يقصدها مهند هي :</w:t>
            </w:r>
          </w:p>
        </w:tc>
      </w:tr>
      <w:tr w:rsidR="00B324E3" w:rsidRPr="006B0E1D" w14:paraId="01D46616" w14:textId="77777777" w:rsidTr="00C50C79">
        <w:trPr>
          <w:jc w:val="center"/>
        </w:trPr>
        <w:tc>
          <w:tcPr>
            <w:tcW w:w="555" w:type="dxa"/>
            <w:vAlign w:val="center"/>
          </w:tcPr>
          <w:p w14:paraId="15FCAA43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91C970C" w14:textId="5DDAC650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مكة</w:t>
            </w:r>
          </w:p>
        </w:tc>
        <w:tc>
          <w:tcPr>
            <w:tcW w:w="567" w:type="dxa"/>
            <w:vAlign w:val="center"/>
          </w:tcPr>
          <w:p w14:paraId="78DB5E81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2C56F15" w14:textId="25D12C85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جدة</w:t>
            </w:r>
          </w:p>
        </w:tc>
        <w:tc>
          <w:tcPr>
            <w:tcW w:w="566" w:type="dxa"/>
            <w:vAlign w:val="center"/>
          </w:tcPr>
          <w:p w14:paraId="3B43219E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96D6B97" w14:textId="07A5A5A3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الرياض</w:t>
            </w:r>
          </w:p>
        </w:tc>
        <w:tc>
          <w:tcPr>
            <w:tcW w:w="311" w:type="dxa"/>
            <w:vAlign w:val="center"/>
          </w:tcPr>
          <w:p w14:paraId="15C53462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97753BD" w14:textId="337B9DEB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أبها</w:t>
            </w:r>
          </w:p>
        </w:tc>
      </w:tr>
      <w:tr w:rsidR="00B324E3" w:rsidRPr="006B0E1D" w14:paraId="44FCA66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C5D0719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7E63143" w14:textId="11C8F5FB" w:rsidR="005E6AF4" w:rsidRPr="006B0E1D" w:rsidRDefault="005E6AF4" w:rsidP="005E6AF4">
            <w:pPr>
              <w:pStyle w:val="a6"/>
              <w:shd w:val="clear" w:color="auto" w:fill="FFFFFF"/>
              <w:bidi/>
              <w:spacing w:before="0" w:beforeAutospacing="0" w:after="150" w:afterAutospacing="0" w:line="254" w:lineRule="auto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صفة شواطئ المدينة التي يقصدها مهند أنها :</w:t>
            </w:r>
          </w:p>
        </w:tc>
      </w:tr>
      <w:tr w:rsidR="00B324E3" w:rsidRPr="006B0E1D" w14:paraId="02784B41" w14:textId="77777777" w:rsidTr="00C50C79">
        <w:trPr>
          <w:jc w:val="center"/>
        </w:trPr>
        <w:tc>
          <w:tcPr>
            <w:tcW w:w="555" w:type="dxa"/>
            <w:vAlign w:val="center"/>
          </w:tcPr>
          <w:p w14:paraId="2B881602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EC10FBD" w14:textId="5D01A9BC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غير نظيفة</w:t>
            </w:r>
          </w:p>
        </w:tc>
        <w:tc>
          <w:tcPr>
            <w:tcW w:w="567" w:type="dxa"/>
            <w:vAlign w:val="center"/>
          </w:tcPr>
          <w:p w14:paraId="6F85844C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031521D" w14:textId="5D6DB906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مساحتها صغيرة</w:t>
            </w:r>
          </w:p>
        </w:tc>
        <w:tc>
          <w:tcPr>
            <w:tcW w:w="566" w:type="dxa"/>
            <w:vAlign w:val="center"/>
          </w:tcPr>
          <w:p w14:paraId="2F282224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1B27F71" w14:textId="1507D744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مزدحمة</w:t>
            </w:r>
          </w:p>
        </w:tc>
        <w:tc>
          <w:tcPr>
            <w:tcW w:w="311" w:type="dxa"/>
            <w:vAlign w:val="center"/>
          </w:tcPr>
          <w:p w14:paraId="27CFED04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6EC4798F" w14:textId="457DCD62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جميلة ونظيفة</w:t>
            </w:r>
          </w:p>
        </w:tc>
      </w:tr>
      <w:tr w:rsidR="00B324E3" w:rsidRPr="006B0E1D" w14:paraId="610AC9AE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BEBAA18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7AE93E5F" w14:textId="0158705C" w:rsidR="00373206" w:rsidRPr="006B0E1D" w:rsidRDefault="005E6AF4" w:rsidP="00072C17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جملة ( تعداد سكانها الكبير )</w:t>
            </w:r>
            <w:r w:rsidR="00C13C7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B324E3" w:rsidRPr="006B0E1D" w14:paraId="1A6828C2" w14:textId="77777777" w:rsidTr="00C50C79">
        <w:trPr>
          <w:jc w:val="center"/>
        </w:trPr>
        <w:tc>
          <w:tcPr>
            <w:tcW w:w="555" w:type="dxa"/>
            <w:vAlign w:val="center"/>
          </w:tcPr>
          <w:p w14:paraId="75E80C1F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62260163" w14:textId="5C91227E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استفهامية</w:t>
            </w:r>
          </w:p>
        </w:tc>
        <w:tc>
          <w:tcPr>
            <w:tcW w:w="567" w:type="dxa"/>
            <w:vAlign w:val="center"/>
          </w:tcPr>
          <w:p w14:paraId="6710242E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148E428" w14:textId="1F860427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رأي</w:t>
            </w:r>
          </w:p>
        </w:tc>
        <w:tc>
          <w:tcPr>
            <w:tcW w:w="566" w:type="dxa"/>
            <w:vAlign w:val="center"/>
          </w:tcPr>
          <w:p w14:paraId="1465BE82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E4A2AF7" w14:textId="06D74153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حقيقة</w:t>
            </w:r>
          </w:p>
        </w:tc>
        <w:tc>
          <w:tcPr>
            <w:tcW w:w="311" w:type="dxa"/>
            <w:vAlign w:val="center"/>
          </w:tcPr>
          <w:p w14:paraId="1E5EFFE1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D8B0C6B" w14:textId="3CEA7F3C" w:rsidR="00373206" w:rsidRPr="006B0E1D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خيالية</w:t>
            </w:r>
          </w:p>
        </w:tc>
      </w:tr>
      <w:tr w:rsidR="00B324E3" w:rsidRPr="006B0E1D" w14:paraId="3CDED9BF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8F063AF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92CF5CF" w14:textId="7C00716A" w:rsidR="00373206" w:rsidRPr="006B0E1D" w:rsidRDefault="00974E95" w:rsidP="00EE2818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من شعائر الحج :</w:t>
            </w:r>
          </w:p>
        </w:tc>
      </w:tr>
      <w:tr w:rsidR="00B324E3" w:rsidRPr="006B0E1D" w14:paraId="480CFB84" w14:textId="77777777" w:rsidTr="00C50C79">
        <w:trPr>
          <w:jc w:val="center"/>
        </w:trPr>
        <w:tc>
          <w:tcPr>
            <w:tcW w:w="555" w:type="dxa"/>
            <w:vAlign w:val="center"/>
          </w:tcPr>
          <w:p w14:paraId="4C543C2B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569517E9" w14:textId="0149D293" w:rsidR="00373206" w:rsidRPr="006B0E1D" w:rsidRDefault="00974E9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567" w:type="dxa"/>
            <w:vAlign w:val="center"/>
          </w:tcPr>
          <w:p w14:paraId="30C31AC4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7E691DE" w14:textId="56DDBC52" w:rsidR="00373206" w:rsidRPr="006B0E1D" w:rsidRDefault="00974E9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الذبح</w:t>
            </w:r>
          </w:p>
        </w:tc>
        <w:tc>
          <w:tcPr>
            <w:tcW w:w="566" w:type="dxa"/>
            <w:vAlign w:val="center"/>
          </w:tcPr>
          <w:p w14:paraId="7376C21E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E01FC40" w14:textId="7A9EC32E" w:rsidR="00373206" w:rsidRPr="006B0E1D" w:rsidRDefault="00974E95" w:rsidP="00072C17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الصوم</w:t>
            </w:r>
          </w:p>
        </w:tc>
        <w:tc>
          <w:tcPr>
            <w:tcW w:w="311" w:type="dxa"/>
            <w:vAlign w:val="center"/>
          </w:tcPr>
          <w:p w14:paraId="1D36E6C3" w14:textId="77777777" w:rsidR="00373206" w:rsidRPr="006B0E1D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5E3F9391" w14:textId="688FCACA" w:rsidR="00373206" w:rsidRPr="006B0E1D" w:rsidRDefault="00974E9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العمرة</w:t>
            </w:r>
          </w:p>
        </w:tc>
      </w:tr>
      <w:tr w:rsidR="00B324E3" w:rsidRPr="006B0E1D" w14:paraId="5774EC99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A800C2D" w14:textId="48EE6B44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D60038C" w14:textId="54C176A5" w:rsidR="003A1CBA" w:rsidRPr="006B0E1D" w:rsidRDefault="00974E95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هدي الرسول عليه الصلاة والسلام في ذبح الأضحية </w:t>
            </w:r>
            <w:r w:rsidR="000C75D8"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B324E3" w:rsidRPr="006B0E1D" w14:paraId="44FEE930" w14:textId="77777777" w:rsidTr="00C50C79">
        <w:trPr>
          <w:jc w:val="center"/>
        </w:trPr>
        <w:tc>
          <w:tcPr>
            <w:tcW w:w="555" w:type="dxa"/>
            <w:vAlign w:val="center"/>
          </w:tcPr>
          <w:p w14:paraId="3BA58226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577EBA1B" w14:textId="4C6682B7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يضحي كل سنة بكبش</w:t>
            </w:r>
          </w:p>
        </w:tc>
        <w:tc>
          <w:tcPr>
            <w:tcW w:w="567" w:type="dxa"/>
            <w:vAlign w:val="center"/>
          </w:tcPr>
          <w:p w14:paraId="33B67088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7907D942" w14:textId="065475B6" w:rsidR="003A1CBA" w:rsidRPr="006B0E1D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974E95"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يضحي كل سنة بكبشين</w:t>
            </w:r>
          </w:p>
        </w:tc>
        <w:tc>
          <w:tcPr>
            <w:tcW w:w="566" w:type="dxa"/>
            <w:vAlign w:val="center"/>
          </w:tcPr>
          <w:p w14:paraId="3D26C09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12B77EBC" w14:textId="5DA1FE63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يضحي كل شهر بكبش</w:t>
            </w:r>
          </w:p>
        </w:tc>
        <w:tc>
          <w:tcPr>
            <w:tcW w:w="311" w:type="dxa"/>
            <w:vAlign w:val="center"/>
          </w:tcPr>
          <w:p w14:paraId="24859AE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494A15B" w14:textId="34ED91A8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يضحي كل يوم بكبش</w:t>
            </w:r>
          </w:p>
        </w:tc>
      </w:tr>
      <w:tr w:rsidR="00B324E3" w:rsidRPr="006B0E1D" w14:paraId="437BEFE1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0244BB12" w14:textId="2D229C4E" w:rsidR="003A1CBA" w:rsidRPr="006B0E1D" w:rsidRDefault="00C13C7B" w:rsidP="00C13C7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1C952D8" w14:textId="4AE4B4A5" w:rsidR="003A1CBA" w:rsidRPr="006B0E1D" w:rsidRDefault="000C75D8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عيد الأضحى يوافق :</w:t>
            </w:r>
          </w:p>
        </w:tc>
      </w:tr>
      <w:tr w:rsidR="00B324E3" w:rsidRPr="006B0E1D" w14:paraId="70E0743B" w14:textId="77777777" w:rsidTr="00C50C79">
        <w:trPr>
          <w:jc w:val="center"/>
        </w:trPr>
        <w:tc>
          <w:tcPr>
            <w:tcW w:w="555" w:type="dxa"/>
            <w:vAlign w:val="center"/>
          </w:tcPr>
          <w:p w14:paraId="04AE5931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FA06719" w14:textId="07A276A1" w:rsidR="003A1CBA" w:rsidRPr="006B0E1D" w:rsidRDefault="000C75D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الأول من شهر شوال</w:t>
            </w:r>
          </w:p>
        </w:tc>
        <w:tc>
          <w:tcPr>
            <w:tcW w:w="567" w:type="dxa"/>
            <w:vAlign w:val="center"/>
          </w:tcPr>
          <w:p w14:paraId="379FE9B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CD533AC" w14:textId="29B9B79E" w:rsidR="003A1CBA" w:rsidRPr="006B0E1D" w:rsidRDefault="000C75D8" w:rsidP="0027648D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التاسع من شهر رجب</w:t>
            </w:r>
          </w:p>
        </w:tc>
        <w:tc>
          <w:tcPr>
            <w:tcW w:w="566" w:type="dxa"/>
            <w:vAlign w:val="center"/>
          </w:tcPr>
          <w:p w14:paraId="6A2C1770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88C083E" w14:textId="25900A4D" w:rsidR="003A1CBA" w:rsidRPr="006B0E1D" w:rsidRDefault="000C75D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الثامن من شهر ذي الحجة</w:t>
            </w:r>
          </w:p>
        </w:tc>
        <w:tc>
          <w:tcPr>
            <w:tcW w:w="311" w:type="dxa"/>
            <w:vAlign w:val="center"/>
          </w:tcPr>
          <w:p w14:paraId="6F250338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9F96D3B" w14:textId="0B60426D" w:rsidR="003A1CBA" w:rsidRPr="006B0E1D" w:rsidRDefault="000C75D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العاشر من شهر ذي الحجة</w:t>
            </w:r>
          </w:p>
        </w:tc>
      </w:tr>
      <w:tr w:rsidR="00B324E3" w:rsidRPr="006B0E1D" w14:paraId="69801A5A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DD7E8C0" w14:textId="46CC69BA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F090E8E" w14:textId="4B9170BD" w:rsidR="003A1CBA" w:rsidRPr="006B0E1D" w:rsidRDefault="00974E95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تذبح الأضاحي في :</w:t>
            </w:r>
          </w:p>
        </w:tc>
      </w:tr>
      <w:tr w:rsidR="00B324E3" w:rsidRPr="006B0E1D" w14:paraId="2D03F499" w14:textId="77777777" w:rsidTr="00C50C79">
        <w:trPr>
          <w:jc w:val="center"/>
        </w:trPr>
        <w:tc>
          <w:tcPr>
            <w:tcW w:w="555" w:type="dxa"/>
            <w:vAlign w:val="center"/>
          </w:tcPr>
          <w:p w14:paraId="727FD47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D060CE1" w14:textId="6F8E466C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عيد الفطر</w:t>
            </w:r>
          </w:p>
        </w:tc>
        <w:tc>
          <w:tcPr>
            <w:tcW w:w="567" w:type="dxa"/>
            <w:vAlign w:val="center"/>
          </w:tcPr>
          <w:p w14:paraId="5C28EA21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28AADE63" w14:textId="692407D8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عيد الأضحى</w:t>
            </w:r>
          </w:p>
        </w:tc>
        <w:tc>
          <w:tcPr>
            <w:tcW w:w="566" w:type="dxa"/>
            <w:vAlign w:val="center"/>
          </w:tcPr>
          <w:p w14:paraId="3E22531B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45DB162A" w14:textId="0FA7AF83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يوم الجمعة</w:t>
            </w:r>
          </w:p>
        </w:tc>
        <w:tc>
          <w:tcPr>
            <w:tcW w:w="311" w:type="dxa"/>
            <w:vAlign w:val="center"/>
          </w:tcPr>
          <w:p w14:paraId="00EE1D8E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9F09153" w14:textId="67408B20" w:rsidR="003A1CBA" w:rsidRPr="006B0E1D" w:rsidRDefault="00974E9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أول رمضان</w:t>
            </w:r>
          </w:p>
        </w:tc>
      </w:tr>
      <w:tr w:rsidR="00B324E3" w:rsidRPr="006B0E1D" w14:paraId="4A1CC158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0BCB4F8D" w14:textId="0E372EE3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1B79005" w14:textId="77777777" w:rsidR="003A1CBA" w:rsidRPr="006B0E1D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الخط الذي ندرسه في مادة لغتي  :</w:t>
            </w:r>
          </w:p>
        </w:tc>
      </w:tr>
      <w:tr w:rsidR="00B324E3" w:rsidRPr="006B0E1D" w14:paraId="5D447F66" w14:textId="77777777" w:rsidTr="00C50C79">
        <w:trPr>
          <w:jc w:val="center"/>
        </w:trPr>
        <w:tc>
          <w:tcPr>
            <w:tcW w:w="555" w:type="dxa"/>
            <w:vAlign w:val="center"/>
          </w:tcPr>
          <w:p w14:paraId="4C322948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3B66809B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رقعة</w:t>
            </w:r>
          </w:p>
        </w:tc>
        <w:tc>
          <w:tcPr>
            <w:tcW w:w="567" w:type="dxa"/>
            <w:vAlign w:val="center"/>
          </w:tcPr>
          <w:p w14:paraId="66607ECB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EED0C56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نسخ</w:t>
            </w:r>
          </w:p>
        </w:tc>
        <w:tc>
          <w:tcPr>
            <w:tcW w:w="566" w:type="dxa"/>
            <w:vAlign w:val="center"/>
          </w:tcPr>
          <w:p w14:paraId="06FF09E0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12A868F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كوفي</w:t>
            </w:r>
          </w:p>
        </w:tc>
        <w:tc>
          <w:tcPr>
            <w:tcW w:w="311" w:type="dxa"/>
            <w:vAlign w:val="center"/>
          </w:tcPr>
          <w:p w14:paraId="5778C78E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F8C87D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الفارسي</w:t>
            </w:r>
          </w:p>
        </w:tc>
      </w:tr>
      <w:tr w:rsidR="00B324E3" w:rsidRPr="006B0E1D" w14:paraId="004886C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7D857A7" w14:textId="6BCB75F2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1A77537" w14:textId="77777777" w:rsidR="003A1CBA" w:rsidRPr="006B0E1D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الحروف المرتكزة على السطر :</w:t>
            </w:r>
          </w:p>
        </w:tc>
      </w:tr>
      <w:tr w:rsidR="00B324E3" w:rsidRPr="006B0E1D" w14:paraId="32DE8534" w14:textId="77777777" w:rsidTr="00C50C79">
        <w:trPr>
          <w:jc w:val="center"/>
        </w:trPr>
        <w:tc>
          <w:tcPr>
            <w:tcW w:w="555" w:type="dxa"/>
            <w:vAlign w:val="center"/>
          </w:tcPr>
          <w:p w14:paraId="7966C120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60BE41B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الألف</w:t>
            </w:r>
          </w:p>
        </w:tc>
        <w:tc>
          <w:tcPr>
            <w:tcW w:w="567" w:type="dxa"/>
            <w:vAlign w:val="center"/>
          </w:tcPr>
          <w:p w14:paraId="413AD53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912B777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566" w:type="dxa"/>
            <w:vAlign w:val="center"/>
          </w:tcPr>
          <w:p w14:paraId="2E14F5D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528405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الميم</w:t>
            </w:r>
          </w:p>
        </w:tc>
        <w:tc>
          <w:tcPr>
            <w:tcW w:w="311" w:type="dxa"/>
            <w:vAlign w:val="center"/>
          </w:tcPr>
          <w:p w14:paraId="24399137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F84C09F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الراء</w:t>
            </w:r>
          </w:p>
        </w:tc>
      </w:tr>
      <w:tr w:rsidR="00B324E3" w:rsidRPr="006B0E1D" w14:paraId="36FA5F7B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DA8F5E2" w14:textId="1E97DB68" w:rsidR="003A1CBA" w:rsidRPr="006B0E1D" w:rsidRDefault="003A1CBA" w:rsidP="003A1CBA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75ED9858" w14:textId="1DC54EA7" w:rsidR="003A1CBA" w:rsidRPr="006B0E1D" w:rsidRDefault="007503C7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عناصر</w:t>
            </w:r>
            <w:r w:rsidR="00A5205E"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كتابة</w:t>
            </w: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الر</w:t>
            </w:r>
            <w:r w:rsidR="00A5205E"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سالة :</w:t>
            </w:r>
          </w:p>
        </w:tc>
      </w:tr>
      <w:tr w:rsidR="00B324E3" w:rsidRPr="006B0E1D" w14:paraId="24611CFE" w14:textId="77777777" w:rsidTr="00C50C79">
        <w:trPr>
          <w:jc w:val="center"/>
        </w:trPr>
        <w:tc>
          <w:tcPr>
            <w:tcW w:w="555" w:type="dxa"/>
            <w:vAlign w:val="center"/>
          </w:tcPr>
          <w:p w14:paraId="3E2DC0BC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C47B7F9" w14:textId="1CD9506D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مندوب الخبر</w:t>
            </w:r>
          </w:p>
        </w:tc>
        <w:tc>
          <w:tcPr>
            <w:tcW w:w="567" w:type="dxa"/>
            <w:vAlign w:val="center"/>
          </w:tcPr>
          <w:p w14:paraId="6669B6D4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097C819" w14:textId="4F8A208F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رقم الاتصال</w:t>
            </w:r>
          </w:p>
        </w:tc>
        <w:tc>
          <w:tcPr>
            <w:tcW w:w="566" w:type="dxa"/>
            <w:vAlign w:val="center"/>
          </w:tcPr>
          <w:p w14:paraId="59E41BD5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F0C8F6D" w14:textId="58985BE9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المرسل إليه</w:t>
            </w:r>
          </w:p>
        </w:tc>
        <w:tc>
          <w:tcPr>
            <w:tcW w:w="311" w:type="dxa"/>
            <w:vAlign w:val="center"/>
          </w:tcPr>
          <w:p w14:paraId="3FE70DC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E07980E" w14:textId="616ED686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مصدر الإعلان</w:t>
            </w:r>
          </w:p>
        </w:tc>
      </w:tr>
      <w:tr w:rsidR="00B324E3" w:rsidRPr="006B0E1D" w14:paraId="0D80F485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CA1EFD3" w14:textId="0CBBAC44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B7A4A4B" w14:textId="7E74A40B" w:rsidR="003A1CBA" w:rsidRPr="006B0E1D" w:rsidRDefault="00A5205E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إذا دخلت ( ال ) على كلمة أولها ( ل ) كُتبت :</w:t>
            </w:r>
          </w:p>
        </w:tc>
      </w:tr>
      <w:tr w:rsidR="00B324E3" w:rsidRPr="006B0E1D" w14:paraId="390F4B92" w14:textId="77777777" w:rsidTr="00C50C79">
        <w:trPr>
          <w:jc w:val="center"/>
        </w:trPr>
        <w:tc>
          <w:tcPr>
            <w:tcW w:w="555" w:type="dxa"/>
            <w:vAlign w:val="center"/>
          </w:tcPr>
          <w:p w14:paraId="27313A8E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6A021D2" w14:textId="7F59FF82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لام واحدة</w:t>
            </w:r>
          </w:p>
        </w:tc>
        <w:tc>
          <w:tcPr>
            <w:tcW w:w="567" w:type="dxa"/>
            <w:vAlign w:val="center"/>
          </w:tcPr>
          <w:p w14:paraId="683E2CA9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4443227" w14:textId="644F126C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اللام الثانية فقط</w:t>
            </w:r>
          </w:p>
        </w:tc>
        <w:tc>
          <w:tcPr>
            <w:tcW w:w="566" w:type="dxa"/>
            <w:vAlign w:val="center"/>
          </w:tcPr>
          <w:p w14:paraId="3744C514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44971F8" w14:textId="4CC0A68F" w:rsidR="003A1CBA" w:rsidRPr="006B0E1D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اللامان</w:t>
            </w:r>
          </w:p>
        </w:tc>
        <w:tc>
          <w:tcPr>
            <w:tcW w:w="311" w:type="dxa"/>
            <w:vAlign w:val="center"/>
          </w:tcPr>
          <w:p w14:paraId="70A631E6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2D53998" w14:textId="663B3049" w:rsidR="003A1CBA" w:rsidRPr="006B0E1D" w:rsidRDefault="000551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الألف</w:t>
            </w:r>
          </w:p>
        </w:tc>
      </w:tr>
      <w:tr w:rsidR="00B324E3" w:rsidRPr="006B0E1D" w14:paraId="4356C582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AD2E13B" w14:textId="5EA95C32" w:rsidR="003A1CBA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71748F6" w14:textId="47B615F0" w:rsidR="003A1CBA" w:rsidRPr="006B0E1D" w:rsidRDefault="006A0989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لغتنا العربية من أغنى :</w:t>
            </w:r>
          </w:p>
        </w:tc>
      </w:tr>
      <w:tr w:rsidR="00B324E3" w:rsidRPr="006B0E1D" w14:paraId="5AC252CC" w14:textId="77777777" w:rsidTr="00C50C79">
        <w:trPr>
          <w:jc w:val="center"/>
        </w:trPr>
        <w:tc>
          <w:tcPr>
            <w:tcW w:w="555" w:type="dxa"/>
            <w:vAlign w:val="center"/>
          </w:tcPr>
          <w:p w14:paraId="72E3D248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9070DFE" w14:textId="2FFA2182" w:rsidR="003A1CBA" w:rsidRPr="006B0E1D" w:rsidRDefault="006A098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اللغاة</w:t>
            </w:r>
          </w:p>
        </w:tc>
        <w:tc>
          <w:tcPr>
            <w:tcW w:w="567" w:type="dxa"/>
            <w:vAlign w:val="center"/>
          </w:tcPr>
          <w:p w14:paraId="0EB08A3D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25B40C25" w14:textId="11FC203A" w:rsidR="003A1CBA" w:rsidRPr="006B0E1D" w:rsidRDefault="006A098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الغات</w:t>
            </w:r>
          </w:p>
        </w:tc>
        <w:tc>
          <w:tcPr>
            <w:tcW w:w="566" w:type="dxa"/>
            <w:vAlign w:val="center"/>
          </w:tcPr>
          <w:p w14:paraId="0742B3F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4FE0FDA" w14:textId="7E28D976" w:rsidR="003A1CBA" w:rsidRPr="006B0E1D" w:rsidRDefault="006A098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الاغات</w:t>
            </w:r>
          </w:p>
        </w:tc>
        <w:tc>
          <w:tcPr>
            <w:tcW w:w="311" w:type="dxa"/>
            <w:vAlign w:val="center"/>
          </w:tcPr>
          <w:p w14:paraId="41B2D5DE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4C37DEB" w14:textId="07DD5459" w:rsidR="003A1CBA" w:rsidRPr="006B0E1D" w:rsidRDefault="006A098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اللغات</w:t>
            </w:r>
          </w:p>
        </w:tc>
      </w:tr>
      <w:tr w:rsidR="00B324E3" w:rsidRPr="006B0E1D" w14:paraId="0729041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BEF3F50" w14:textId="1EB28A81" w:rsidR="003A1CBA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545CCCC8" w14:textId="77777777" w:rsidR="003A1CBA" w:rsidRPr="006B0E1D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اشكرْ) نوع الفعل :</w:t>
            </w:r>
          </w:p>
        </w:tc>
      </w:tr>
      <w:tr w:rsidR="00B324E3" w:rsidRPr="006B0E1D" w14:paraId="37B1399B" w14:textId="77777777" w:rsidTr="00C50C79">
        <w:trPr>
          <w:jc w:val="center"/>
        </w:trPr>
        <w:tc>
          <w:tcPr>
            <w:tcW w:w="555" w:type="dxa"/>
            <w:vAlign w:val="center"/>
          </w:tcPr>
          <w:p w14:paraId="4B8E2A90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803B21A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مضارع</w:t>
            </w:r>
          </w:p>
        </w:tc>
        <w:tc>
          <w:tcPr>
            <w:tcW w:w="567" w:type="dxa"/>
            <w:vAlign w:val="center"/>
          </w:tcPr>
          <w:p w14:paraId="30D4567B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D0667A7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أمر</w:t>
            </w:r>
          </w:p>
        </w:tc>
        <w:tc>
          <w:tcPr>
            <w:tcW w:w="566" w:type="dxa"/>
            <w:vAlign w:val="center"/>
          </w:tcPr>
          <w:p w14:paraId="59C349A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3ECAF2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ماض</w:t>
            </w:r>
          </w:p>
        </w:tc>
        <w:tc>
          <w:tcPr>
            <w:tcW w:w="311" w:type="dxa"/>
            <w:vAlign w:val="center"/>
          </w:tcPr>
          <w:p w14:paraId="1A0778AE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BAD7012" w14:textId="77777777" w:rsidR="003A1CBA" w:rsidRPr="006B0E1D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خبر</w:t>
            </w:r>
          </w:p>
        </w:tc>
      </w:tr>
      <w:tr w:rsidR="00B324E3" w:rsidRPr="006B0E1D" w14:paraId="26C03010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2782E89" w14:textId="7FE8E098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79E160A" w14:textId="5C65646C" w:rsidR="00176374" w:rsidRPr="006B0E1D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عندما أحو</w:t>
            </w:r>
            <w:r w:rsidR="0041371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ّ</w:t>
            </w: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ل جملة ( صديقك يسرف بالماء ) إلى أسلوب نهي تكون : </w:t>
            </w:r>
          </w:p>
        </w:tc>
      </w:tr>
      <w:tr w:rsidR="00B324E3" w:rsidRPr="006B0E1D" w14:paraId="6E4DC0B0" w14:textId="77777777" w:rsidTr="00C50C79">
        <w:trPr>
          <w:jc w:val="center"/>
        </w:trPr>
        <w:tc>
          <w:tcPr>
            <w:tcW w:w="555" w:type="dxa"/>
            <w:vAlign w:val="center"/>
          </w:tcPr>
          <w:p w14:paraId="360092A8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4F06FD6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الإسراف ممنوع</w:t>
            </w:r>
          </w:p>
        </w:tc>
        <w:tc>
          <w:tcPr>
            <w:tcW w:w="567" w:type="dxa"/>
            <w:vAlign w:val="center"/>
          </w:tcPr>
          <w:p w14:paraId="5A33AE4F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0BB2E365" w14:textId="77777777" w:rsidR="00176374" w:rsidRPr="006B0E1D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  اسرفْ بالماء</w:t>
            </w:r>
          </w:p>
        </w:tc>
        <w:tc>
          <w:tcPr>
            <w:tcW w:w="566" w:type="dxa"/>
            <w:vAlign w:val="center"/>
          </w:tcPr>
          <w:p w14:paraId="68CA533C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34E811D2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لماذا تسرف بالماء ؟</w:t>
            </w:r>
          </w:p>
        </w:tc>
        <w:tc>
          <w:tcPr>
            <w:tcW w:w="311" w:type="dxa"/>
            <w:vAlign w:val="center"/>
          </w:tcPr>
          <w:p w14:paraId="460063C7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800B5DE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لا تسرفْ بالماء يا صديقي</w:t>
            </w:r>
          </w:p>
        </w:tc>
      </w:tr>
      <w:tr w:rsidR="00B324E3" w:rsidRPr="006B0E1D" w14:paraId="18D15D9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7E6253C" w14:textId="71EDDDC0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32F4E09" w14:textId="77777777" w:rsidR="00176374" w:rsidRPr="006B0E1D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أنواع الفعل :</w:t>
            </w:r>
          </w:p>
        </w:tc>
      </w:tr>
      <w:tr w:rsidR="00B324E3" w:rsidRPr="006B0E1D" w14:paraId="4C802756" w14:textId="77777777" w:rsidTr="00C50C79">
        <w:trPr>
          <w:jc w:val="center"/>
        </w:trPr>
        <w:tc>
          <w:tcPr>
            <w:tcW w:w="555" w:type="dxa"/>
            <w:vAlign w:val="center"/>
          </w:tcPr>
          <w:p w14:paraId="32FFB3FC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6A88D6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67" w:type="dxa"/>
            <w:vAlign w:val="center"/>
          </w:tcPr>
          <w:p w14:paraId="5B44C357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806B92B" w14:textId="77777777" w:rsidR="00176374" w:rsidRPr="006B0E1D" w:rsidRDefault="00176374" w:rsidP="0027648D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566" w:type="dxa"/>
            <w:vAlign w:val="center"/>
          </w:tcPr>
          <w:p w14:paraId="34FA9B49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D241252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المضارع</w:t>
            </w:r>
          </w:p>
        </w:tc>
        <w:tc>
          <w:tcPr>
            <w:tcW w:w="311" w:type="dxa"/>
            <w:vAlign w:val="center"/>
          </w:tcPr>
          <w:p w14:paraId="3BDF7C40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7AE8064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جمع التكسير</w:t>
            </w:r>
          </w:p>
        </w:tc>
      </w:tr>
      <w:tr w:rsidR="00B324E3" w:rsidRPr="006B0E1D" w14:paraId="1421B3B7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B71F21F" w14:textId="7839C760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D626DF9" w14:textId="585FD019" w:rsidR="00176374" w:rsidRPr="006B0E1D" w:rsidRDefault="00DD6063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فعل الأمر من الفعل ( يستعد ) :</w:t>
            </w:r>
          </w:p>
        </w:tc>
      </w:tr>
      <w:tr w:rsidR="00B324E3" w:rsidRPr="006B0E1D" w14:paraId="21E52826" w14:textId="77777777" w:rsidTr="00C50C79">
        <w:trPr>
          <w:jc w:val="center"/>
        </w:trPr>
        <w:tc>
          <w:tcPr>
            <w:tcW w:w="555" w:type="dxa"/>
            <w:vAlign w:val="center"/>
          </w:tcPr>
          <w:p w14:paraId="6BF8272E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A03F64A" w14:textId="703C70FE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تستعد</w:t>
            </w:r>
          </w:p>
        </w:tc>
        <w:tc>
          <w:tcPr>
            <w:tcW w:w="567" w:type="dxa"/>
            <w:vAlign w:val="center"/>
          </w:tcPr>
          <w:p w14:paraId="750C41FB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24C36DD" w14:textId="11A17BAC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استعدْ</w:t>
            </w:r>
          </w:p>
        </w:tc>
        <w:tc>
          <w:tcPr>
            <w:tcW w:w="566" w:type="dxa"/>
            <w:vAlign w:val="center"/>
          </w:tcPr>
          <w:p w14:paraId="70E19FB6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AB90AD2" w14:textId="391E7E21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مستعد</w:t>
            </w:r>
          </w:p>
        </w:tc>
        <w:tc>
          <w:tcPr>
            <w:tcW w:w="311" w:type="dxa"/>
            <w:vAlign w:val="center"/>
          </w:tcPr>
          <w:p w14:paraId="47E0DDF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8AF8DF1" w14:textId="2EE2CA1F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يستعد</w:t>
            </w:r>
          </w:p>
        </w:tc>
      </w:tr>
      <w:tr w:rsidR="00B324E3" w:rsidRPr="006B0E1D" w14:paraId="3516D75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F420C39" w14:textId="4D5CEEBB" w:rsidR="00176374" w:rsidRPr="006B0E1D" w:rsidRDefault="00176374" w:rsidP="00176374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53DBDF6A" w14:textId="3CE4AD18" w:rsidR="00176374" w:rsidRPr="006B0E1D" w:rsidRDefault="00DD6063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للمؤنث نستخدم اسم الإشارة :</w:t>
            </w:r>
          </w:p>
        </w:tc>
      </w:tr>
      <w:tr w:rsidR="00B324E3" w:rsidRPr="006B0E1D" w14:paraId="7B293356" w14:textId="77777777" w:rsidTr="00C50C79">
        <w:trPr>
          <w:jc w:val="center"/>
        </w:trPr>
        <w:tc>
          <w:tcPr>
            <w:tcW w:w="555" w:type="dxa"/>
            <w:vAlign w:val="center"/>
          </w:tcPr>
          <w:p w14:paraId="484F619F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860DBC4" w14:textId="437A9ABE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هذه</w:t>
            </w:r>
          </w:p>
        </w:tc>
        <w:tc>
          <w:tcPr>
            <w:tcW w:w="567" w:type="dxa"/>
            <w:vAlign w:val="center"/>
          </w:tcPr>
          <w:p w14:paraId="26DBC13A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7908B6F" w14:textId="6C44979F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هذا</w:t>
            </w:r>
          </w:p>
        </w:tc>
        <w:tc>
          <w:tcPr>
            <w:tcW w:w="566" w:type="dxa"/>
            <w:vAlign w:val="center"/>
          </w:tcPr>
          <w:p w14:paraId="5F421875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5B1395E" w14:textId="24ED2A68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ذلك</w:t>
            </w:r>
          </w:p>
        </w:tc>
        <w:tc>
          <w:tcPr>
            <w:tcW w:w="311" w:type="dxa"/>
            <w:vAlign w:val="center"/>
          </w:tcPr>
          <w:p w14:paraId="7AF27E19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3DC72B4" w14:textId="2F492A6B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هؤلاء</w:t>
            </w:r>
          </w:p>
        </w:tc>
      </w:tr>
      <w:tr w:rsidR="00B324E3" w:rsidRPr="006B0E1D" w14:paraId="7E1EEACD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6A3632C" w14:textId="349B87B6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752095C7" w14:textId="5AD3B905" w:rsidR="00176374" w:rsidRPr="006B0E1D" w:rsidRDefault="00DD6063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...... جدي :</w:t>
            </w:r>
          </w:p>
        </w:tc>
      </w:tr>
      <w:tr w:rsidR="00B324E3" w:rsidRPr="006B0E1D" w14:paraId="76F9C989" w14:textId="77777777" w:rsidTr="00C50C79">
        <w:trPr>
          <w:jc w:val="center"/>
        </w:trPr>
        <w:tc>
          <w:tcPr>
            <w:tcW w:w="555" w:type="dxa"/>
            <w:vAlign w:val="center"/>
          </w:tcPr>
          <w:p w14:paraId="0322AFE4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64C26337" w14:textId="70FC9B3C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هؤلاء</w:t>
            </w:r>
          </w:p>
        </w:tc>
        <w:tc>
          <w:tcPr>
            <w:tcW w:w="567" w:type="dxa"/>
            <w:vAlign w:val="center"/>
          </w:tcPr>
          <w:p w14:paraId="10652754" w14:textId="145CDA72" w:rsidR="00176374" w:rsidRPr="006B0E1D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3A26CAD" w14:textId="12629D98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هذا</w:t>
            </w:r>
          </w:p>
        </w:tc>
        <w:tc>
          <w:tcPr>
            <w:tcW w:w="566" w:type="dxa"/>
            <w:vAlign w:val="center"/>
          </w:tcPr>
          <w:p w14:paraId="592FF44D" w14:textId="0F72FB0C" w:rsidR="00176374" w:rsidRPr="006B0E1D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FBC0471" w14:textId="4B683403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هذه</w:t>
            </w:r>
          </w:p>
        </w:tc>
        <w:tc>
          <w:tcPr>
            <w:tcW w:w="311" w:type="dxa"/>
            <w:vAlign w:val="center"/>
          </w:tcPr>
          <w:p w14:paraId="0B032E0F" w14:textId="4915BE7F" w:rsidR="00176374" w:rsidRPr="006B0E1D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40AA21C" w14:textId="108E2DB8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تلك</w:t>
            </w:r>
          </w:p>
        </w:tc>
      </w:tr>
      <w:tr w:rsidR="00B324E3" w:rsidRPr="006B0E1D" w14:paraId="37F8C45A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7B583E7" w14:textId="0F376E1C" w:rsidR="00176374" w:rsidRPr="006B0E1D" w:rsidRDefault="00176374" w:rsidP="00176374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9922DEE" w14:textId="77777777" w:rsidR="00176374" w:rsidRPr="006B0E1D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الفعل الماضي مبني على :</w:t>
            </w:r>
          </w:p>
        </w:tc>
      </w:tr>
      <w:tr w:rsidR="00B324E3" w:rsidRPr="006B0E1D" w14:paraId="422E20F6" w14:textId="77777777" w:rsidTr="00C50C79">
        <w:trPr>
          <w:jc w:val="center"/>
        </w:trPr>
        <w:tc>
          <w:tcPr>
            <w:tcW w:w="555" w:type="dxa"/>
            <w:vAlign w:val="center"/>
          </w:tcPr>
          <w:p w14:paraId="5D916FB5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F7769BE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الفتحة</w:t>
            </w:r>
          </w:p>
        </w:tc>
        <w:tc>
          <w:tcPr>
            <w:tcW w:w="567" w:type="dxa"/>
            <w:vAlign w:val="center"/>
          </w:tcPr>
          <w:p w14:paraId="13206296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C72CFAF" w14:textId="6BA8D56F" w:rsidR="00176374" w:rsidRPr="006B0E1D" w:rsidRDefault="00F34E9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566" w:type="dxa"/>
            <w:vAlign w:val="center"/>
          </w:tcPr>
          <w:p w14:paraId="3B965972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1F24156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الضمة</w:t>
            </w:r>
          </w:p>
        </w:tc>
        <w:tc>
          <w:tcPr>
            <w:tcW w:w="311" w:type="dxa"/>
            <w:vAlign w:val="center"/>
          </w:tcPr>
          <w:p w14:paraId="15C12855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E34FF2D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</w:tr>
      <w:tr w:rsidR="00B324E3" w:rsidRPr="006B0E1D" w14:paraId="458C3CA5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EB35F5F" w14:textId="7A7B6088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425EAFD4" w14:textId="77777777" w:rsidR="00176374" w:rsidRPr="006B0E1D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الجملة الفعلية تبدأ بـ : </w:t>
            </w:r>
          </w:p>
        </w:tc>
      </w:tr>
      <w:tr w:rsidR="00B324E3" w:rsidRPr="006B0E1D" w14:paraId="3BA6645F" w14:textId="77777777" w:rsidTr="00C50C79">
        <w:trPr>
          <w:jc w:val="center"/>
        </w:trPr>
        <w:tc>
          <w:tcPr>
            <w:tcW w:w="555" w:type="dxa"/>
            <w:vAlign w:val="center"/>
          </w:tcPr>
          <w:p w14:paraId="2FFF5D9C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2B6F11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67" w:type="dxa"/>
            <w:vAlign w:val="center"/>
          </w:tcPr>
          <w:p w14:paraId="6F4B6A1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B3144A0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566" w:type="dxa"/>
            <w:vAlign w:val="center"/>
          </w:tcPr>
          <w:p w14:paraId="6C22935A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57BCCC0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خبر</w:t>
            </w:r>
          </w:p>
        </w:tc>
        <w:tc>
          <w:tcPr>
            <w:tcW w:w="311" w:type="dxa"/>
            <w:vAlign w:val="center"/>
          </w:tcPr>
          <w:p w14:paraId="796A8856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6FD39FD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فعل</w:t>
            </w:r>
          </w:p>
        </w:tc>
      </w:tr>
      <w:tr w:rsidR="00B324E3" w:rsidRPr="006B0E1D" w14:paraId="13EE6047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9655298" w14:textId="30F2D8D0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F1E995D" w14:textId="77777777" w:rsidR="00176374" w:rsidRPr="006B0E1D" w:rsidRDefault="00176374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المبتدأ هو الاسم الذي تبدأ به الجملة :</w:t>
            </w:r>
          </w:p>
        </w:tc>
      </w:tr>
      <w:tr w:rsidR="00B324E3" w:rsidRPr="006B0E1D" w14:paraId="2F751B56" w14:textId="77777777" w:rsidTr="00C50C79">
        <w:trPr>
          <w:jc w:val="center"/>
        </w:trPr>
        <w:tc>
          <w:tcPr>
            <w:tcW w:w="555" w:type="dxa"/>
            <w:vAlign w:val="center"/>
          </w:tcPr>
          <w:p w14:paraId="3AF02EF4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B461218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المنفية</w:t>
            </w:r>
          </w:p>
        </w:tc>
        <w:tc>
          <w:tcPr>
            <w:tcW w:w="567" w:type="dxa"/>
            <w:vAlign w:val="center"/>
          </w:tcPr>
          <w:p w14:paraId="3A30F930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3D47172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الاسمية</w:t>
            </w:r>
          </w:p>
        </w:tc>
        <w:tc>
          <w:tcPr>
            <w:tcW w:w="566" w:type="dxa"/>
            <w:vAlign w:val="center"/>
          </w:tcPr>
          <w:p w14:paraId="0810CF1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7E4C946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الفعلية</w:t>
            </w:r>
          </w:p>
        </w:tc>
        <w:tc>
          <w:tcPr>
            <w:tcW w:w="311" w:type="dxa"/>
            <w:vAlign w:val="center"/>
          </w:tcPr>
          <w:p w14:paraId="6F0A2CD6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4670699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الطلبية</w:t>
            </w:r>
          </w:p>
        </w:tc>
      </w:tr>
      <w:tr w:rsidR="00B324E3" w:rsidRPr="006B0E1D" w14:paraId="6E53573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AA6808B" w14:textId="469D37D3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09E2738" w14:textId="5BB92598" w:rsidR="00176374" w:rsidRPr="006B0E1D" w:rsidRDefault="00DD6063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الكتابة الصحيحة لكلمة ( ليمون ) بعد دخول ال التعريف عليها :</w:t>
            </w:r>
          </w:p>
        </w:tc>
      </w:tr>
      <w:tr w:rsidR="00B324E3" w:rsidRPr="006B0E1D" w14:paraId="7144F79C" w14:textId="77777777" w:rsidTr="00C50C79">
        <w:trPr>
          <w:jc w:val="center"/>
        </w:trPr>
        <w:tc>
          <w:tcPr>
            <w:tcW w:w="555" w:type="dxa"/>
            <w:vAlign w:val="center"/>
          </w:tcPr>
          <w:p w14:paraId="0E4520CA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D07902C" w14:textId="3238FADF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اليمون</w:t>
            </w:r>
          </w:p>
        </w:tc>
        <w:tc>
          <w:tcPr>
            <w:tcW w:w="567" w:type="dxa"/>
            <w:vAlign w:val="center"/>
          </w:tcPr>
          <w:p w14:paraId="76329098" w14:textId="10A1D7CE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CE2024B" w14:textId="1F2E083E" w:rsidR="00176374" w:rsidRPr="006B0E1D" w:rsidRDefault="00DD6063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الليمون</w:t>
            </w:r>
          </w:p>
        </w:tc>
        <w:tc>
          <w:tcPr>
            <w:tcW w:w="566" w:type="dxa"/>
            <w:vAlign w:val="center"/>
          </w:tcPr>
          <w:p w14:paraId="557EC073" w14:textId="2AC95E4D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AA9E75F" w14:textId="5136932C" w:rsidR="00176374" w:rsidRPr="006B0E1D" w:rsidRDefault="00C50C79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اللايمون</w:t>
            </w:r>
          </w:p>
        </w:tc>
        <w:tc>
          <w:tcPr>
            <w:tcW w:w="311" w:type="dxa"/>
            <w:vAlign w:val="center"/>
          </w:tcPr>
          <w:p w14:paraId="631E216B" w14:textId="2AA89765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5F4F418" w14:textId="7CF87BB0" w:rsidR="00176374" w:rsidRPr="006B0E1D" w:rsidRDefault="00C50C7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االيمون</w:t>
            </w:r>
          </w:p>
        </w:tc>
      </w:tr>
      <w:tr w:rsidR="00B324E3" w:rsidRPr="006B0E1D" w14:paraId="77AF7FFB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52AFFEA" w14:textId="0459EF81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6DA896D6" w14:textId="2AABBF54" w:rsidR="00176374" w:rsidRPr="006B0E1D" w:rsidRDefault="00475281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يستخدم اسم الاستفهام ( كم ) لـ :</w:t>
            </w:r>
          </w:p>
        </w:tc>
      </w:tr>
      <w:tr w:rsidR="00B324E3" w:rsidRPr="006B0E1D" w14:paraId="0FBE7C78" w14:textId="77777777" w:rsidTr="00C50C79">
        <w:trPr>
          <w:jc w:val="center"/>
        </w:trPr>
        <w:tc>
          <w:tcPr>
            <w:tcW w:w="555" w:type="dxa"/>
            <w:vAlign w:val="center"/>
          </w:tcPr>
          <w:p w14:paraId="22CDC449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AEFE0FC" w14:textId="091F8BF9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المكان</w:t>
            </w:r>
          </w:p>
        </w:tc>
        <w:tc>
          <w:tcPr>
            <w:tcW w:w="567" w:type="dxa"/>
            <w:vAlign w:val="center"/>
          </w:tcPr>
          <w:p w14:paraId="6F9713C9" w14:textId="0B51217F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1DF09F9" w14:textId="251DF322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السبب</w:t>
            </w:r>
          </w:p>
        </w:tc>
        <w:tc>
          <w:tcPr>
            <w:tcW w:w="566" w:type="dxa"/>
            <w:vAlign w:val="center"/>
          </w:tcPr>
          <w:p w14:paraId="348E43FD" w14:textId="7246EFC1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50D31308" w14:textId="4DB02E9F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العدد</w:t>
            </w:r>
          </w:p>
        </w:tc>
        <w:tc>
          <w:tcPr>
            <w:tcW w:w="311" w:type="dxa"/>
            <w:vAlign w:val="center"/>
          </w:tcPr>
          <w:p w14:paraId="4C8DF6BE" w14:textId="20C4BDE8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D3FB2E2" w14:textId="6AEEF364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الحال</w:t>
            </w:r>
          </w:p>
        </w:tc>
      </w:tr>
      <w:tr w:rsidR="00B324E3" w:rsidRPr="006B0E1D" w14:paraId="64D9BEFA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9B9BE85" w14:textId="01014C8B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5CEAD44" w14:textId="2F4670FB" w:rsidR="00176374" w:rsidRPr="006B0E1D" w:rsidRDefault="00475281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نضع بعد السؤال علامة :</w:t>
            </w:r>
          </w:p>
        </w:tc>
      </w:tr>
      <w:tr w:rsidR="00B324E3" w:rsidRPr="006B0E1D" w14:paraId="52D82F8C" w14:textId="77777777" w:rsidTr="00C50C79">
        <w:trPr>
          <w:jc w:val="center"/>
        </w:trPr>
        <w:tc>
          <w:tcPr>
            <w:tcW w:w="555" w:type="dxa"/>
            <w:vAlign w:val="center"/>
          </w:tcPr>
          <w:p w14:paraId="10805C48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760F95E" w14:textId="3C692886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!</w:t>
            </w:r>
          </w:p>
        </w:tc>
        <w:tc>
          <w:tcPr>
            <w:tcW w:w="567" w:type="dxa"/>
            <w:vAlign w:val="center"/>
          </w:tcPr>
          <w:p w14:paraId="4E4B625D" w14:textId="427EC44D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D09741C" w14:textId="29446044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@</w:t>
            </w:r>
          </w:p>
        </w:tc>
        <w:tc>
          <w:tcPr>
            <w:tcW w:w="566" w:type="dxa"/>
            <w:vAlign w:val="center"/>
          </w:tcPr>
          <w:p w14:paraId="2EB82659" w14:textId="1A5B255E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9A3E571" w14:textId="3F2DE466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؟</w:t>
            </w:r>
          </w:p>
        </w:tc>
        <w:tc>
          <w:tcPr>
            <w:tcW w:w="311" w:type="dxa"/>
            <w:vAlign w:val="center"/>
          </w:tcPr>
          <w:p w14:paraId="4FA61A55" w14:textId="36B63A4F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24D1981" w14:textId="5E9FF2C5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_</w:t>
            </w:r>
          </w:p>
        </w:tc>
      </w:tr>
      <w:tr w:rsidR="00AE076D" w:rsidRPr="006B0E1D" w14:paraId="540FF447" w14:textId="77777777" w:rsidTr="001D417F">
        <w:trPr>
          <w:jc w:val="center"/>
        </w:trPr>
        <w:tc>
          <w:tcPr>
            <w:tcW w:w="555" w:type="dxa"/>
            <w:vAlign w:val="center"/>
          </w:tcPr>
          <w:p w14:paraId="27177A18" w14:textId="6C9FAAF1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9644" w:type="dxa"/>
            <w:gridSpan w:val="7"/>
          </w:tcPr>
          <w:p w14:paraId="2147A19E" w14:textId="7DF0D50D" w:rsidR="00AE076D" w:rsidRPr="006B0E1D" w:rsidRDefault="00AE076D" w:rsidP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الفعل المضارع :</w:t>
            </w:r>
          </w:p>
        </w:tc>
      </w:tr>
      <w:tr w:rsidR="00AE076D" w:rsidRPr="006B0E1D" w14:paraId="2A94B97A" w14:textId="77777777" w:rsidTr="00C50C79">
        <w:trPr>
          <w:jc w:val="center"/>
        </w:trPr>
        <w:tc>
          <w:tcPr>
            <w:tcW w:w="555" w:type="dxa"/>
            <w:vAlign w:val="center"/>
          </w:tcPr>
          <w:p w14:paraId="031B2562" w14:textId="18098D9B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375CF0F" w14:textId="519E1CFF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مرفوع</w:t>
            </w:r>
          </w:p>
        </w:tc>
        <w:tc>
          <w:tcPr>
            <w:tcW w:w="567" w:type="dxa"/>
            <w:vAlign w:val="center"/>
          </w:tcPr>
          <w:p w14:paraId="19953D9B" w14:textId="59BCDBCD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D6934E9" w14:textId="6B5921C6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منصوب</w:t>
            </w:r>
          </w:p>
        </w:tc>
        <w:tc>
          <w:tcPr>
            <w:tcW w:w="566" w:type="dxa"/>
            <w:vAlign w:val="center"/>
          </w:tcPr>
          <w:p w14:paraId="181F7AB5" w14:textId="2FDD5970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AB31DBE" w14:textId="47092A04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مجرور</w:t>
            </w:r>
          </w:p>
        </w:tc>
        <w:tc>
          <w:tcPr>
            <w:tcW w:w="311" w:type="dxa"/>
            <w:vAlign w:val="center"/>
          </w:tcPr>
          <w:p w14:paraId="1488A70A" w14:textId="65C1A1C2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597CFA21" w14:textId="79C06A79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مجزوم</w:t>
            </w:r>
          </w:p>
        </w:tc>
      </w:tr>
      <w:tr w:rsidR="00B324E3" w:rsidRPr="006B0E1D" w14:paraId="2F76E79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AA4E4DA" w14:textId="4155E07D" w:rsidR="00176374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2EC549D" w14:textId="64C4E57D" w:rsidR="00176374" w:rsidRPr="006B0E1D" w:rsidRDefault="00475281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من أدوات الاستفهام :</w:t>
            </w:r>
          </w:p>
        </w:tc>
      </w:tr>
      <w:tr w:rsidR="00B324E3" w:rsidRPr="006B0E1D" w14:paraId="56AE9752" w14:textId="77777777" w:rsidTr="00C50C79">
        <w:trPr>
          <w:jc w:val="center"/>
        </w:trPr>
        <w:tc>
          <w:tcPr>
            <w:tcW w:w="555" w:type="dxa"/>
            <w:vAlign w:val="center"/>
          </w:tcPr>
          <w:p w14:paraId="7F9EB263" w14:textId="77777777" w:rsidR="00176374" w:rsidRPr="006B0E1D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62E84D1" w14:textId="10C2FD43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أين</w:t>
            </w:r>
          </w:p>
        </w:tc>
        <w:tc>
          <w:tcPr>
            <w:tcW w:w="567" w:type="dxa"/>
            <w:vAlign w:val="center"/>
          </w:tcPr>
          <w:p w14:paraId="41A9FB5A" w14:textId="143D9C89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11C72BB" w14:textId="4F0EAE36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حرف</w:t>
            </w:r>
          </w:p>
        </w:tc>
        <w:tc>
          <w:tcPr>
            <w:tcW w:w="566" w:type="dxa"/>
            <w:vAlign w:val="center"/>
          </w:tcPr>
          <w:p w14:paraId="2B6A2AE7" w14:textId="0551B565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2FCB7E3" w14:textId="51FE13BB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 w:hint="cs"/>
                <w:i/>
                <w:color w:val="000000" w:themeColor="text1"/>
                <w:sz w:val="28"/>
                <w:szCs w:val="28"/>
                <w:rtl/>
              </w:rPr>
              <w:t>اسم</w:t>
            </w:r>
          </w:p>
        </w:tc>
        <w:tc>
          <w:tcPr>
            <w:tcW w:w="311" w:type="dxa"/>
            <w:vAlign w:val="center"/>
          </w:tcPr>
          <w:p w14:paraId="54273C61" w14:textId="07E7B80D" w:rsidR="00176374" w:rsidRPr="006B0E1D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04448EF" w14:textId="72263F7B" w:rsidR="00176374" w:rsidRPr="006B0E1D" w:rsidRDefault="0047528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فعل</w:t>
            </w:r>
          </w:p>
        </w:tc>
      </w:tr>
      <w:tr w:rsidR="00AE076D" w:rsidRPr="006B0E1D" w14:paraId="5C545E56" w14:textId="77777777" w:rsidTr="002200F6">
        <w:trPr>
          <w:jc w:val="center"/>
        </w:trPr>
        <w:tc>
          <w:tcPr>
            <w:tcW w:w="555" w:type="dxa"/>
            <w:vAlign w:val="center"/>
          </w:tcPr>
          <w:p w14:paraId="0E54B722" w14:textId="149A3EB9" w:rsidR="00974E95" w:rsidRPr="006B0E1D" w:rsidRDefault="00C13C7B" w:rsidP="00C13C7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644" w:type="dxa"/>
            <w:gridSpan w:val="7"/>
          </w:tcPr>
          <w:p w14:paraId="0F7D7DEB" w14:textId="7B8C4438" w:rsidR="00AE076D" w:rsidRPr="006B0E1D" w:rsidRDefault="00AE076D" w:rsidP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من الكلمات التالية التي كتبت خطأ :</w:t>
            </w:r>
          </w:p>
        </w:tc>
      </w:tr>
      <w:tr w:rsidR="00AE076D" w:rsidRPr="006B0E1D" w14:paraId="2DA439F4" w14:textId="77777777" w:rsidTr="00C50C79">
        <w:trPr>
          <w:jc w:val="center"/>
        </w:trPr>
        <w:tc>
          <w:tcPr>
            <w:tcW w:w="555" w:type="dxa"/>
            <w:vAlign w:val="center"/>
          </w:tcPr>
          <w:p w14:paraId="2BB3EB66" w14:textId="7315777D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305A7FF2" w14:textId="3816A836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نعمة</w:t>
            </w:r>
          </w:p>
        </w:tc>
        <w:tc>
          <w:tcPr>
            <w:tcW w:w="567" w:type="dxa"/>
            <w:vAlign w:val="center"/>
          </w:tcPr>
          <w:p w14:paraId="1AEB433A" w14:textId="1995FA96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E7ED984" w14:textId="351464DC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شربت</w:t>
            </w:r>
          </w:p>
        </w:tc>
        <w:tc>
          <w:tcPr>
            <w:tcW w:w="566" w:type="dxa"/>
            <w:vAlign w:val="center"/>
          </w:tcPr>
          <w:p w14:paraId="736B87CC" w14:textId="085C035A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F459E0F" w14:textId="4110B9A9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  <w:rtl/>
              </w:rPr>
            </w:pPr>
            <w:r w:rsidRPr="00480A75">
              <w:rPr>
                <w:rFonts w:asciiTheme="minorBidi" w:hAnsiTheme="minorBidi" w:cs="mohammad bold art 1" w:hint="cs"/>
                <w:i/>
                <w:color w:val="000000" w:themeColor="text1"/>
                <w:sz w:val="28"/>
                <w:szCs w:val="28"/>
                <w:highlight w:val="yellow"/>
                <w:rtl/>
              </w:rPr>
              <w:t>علية</w:t>
            </w:r>
          </w:p>
        </w:tc>
        <w:tc>
          <w:tcPr>
            <w:tcW w:w="311" w:type="dxa"/>
            <w:vAlign w:val="center"/>
          </w:tcPr>
          <w:p w14:paraId="2CCD9684" w14:textId="4CF94F6A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66142389" w14:textId="39622C84" w:rsidR="00AE076D" w:rsidRPr="006B0E1D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إليه</w:t>
            </w:r>
          </w:p>
        </w:tc>
      </w:tr>
    </w:tbl>
    <w:p w14:paraId="685E71FF" w14:textId="0652981A" w:rsidR="00C50C79" w:rsidRPr="006B0E1D" w:rsidRDefault="00C13C7B" w:rsidP="00C50C79">
      <w:pPr>
        <w:rPr>
          <w:rFonts w:asciiTheme="minorBidi" w:hAnsiTheme="minorBidi" w:cs="mohammad bold art 1"/>
          <w:noProof w:val="0"/>
          <w:color w:val="000000" w:themeColor="text1"/>
          <w:sz w:val="28"/>
          <w:szCs w:val="28"/>
          <w:u w:val="single"/>
          <w:lang w:eastAsia="en-US"/>
        </w:rPr>
      </w:pP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AD547EB" wp14:editId="3FBEE092">
                <wp:simplePos x="0" y="0"/>
                <wp:positionH relativeFrom="column">
                  <wp:posOffset>-34290</wp:posOffset>
                </wp:positionH>
                <wp:positionV relativeFrom="paragraph">
                  <wp:posOffset>6350</wp:posOffset>
                </wp:positionV>
                <wp:extent cx="750570" cy="516255"/>
                <wp:effectExtent l="0" t="0" r="11430" b="1714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AFDB" w14:textId="0C172267" w:rsidR="00C50C79" w:rsidRDefault="00DB13D6" w:rsidP="00C50C7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47EB" id="مربع نص 5" o:spid="_x0000_s1027" type="#_x0000_t202" style="position:absolute;left:0;text-align:left;margin-left:-2.7pt;margin-top:.5pt;width:59.1pt;height:40.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" fillcolor="white [3201]" strokeweight=".5pt">
                <v:textbox>
                  <w:txbxContent>
                    <w:p w14:paraId="3334AFDB" w14:textId="0C172267" w:rsidR="00C50C79" w:rsidRDefault="00DB13D6" w:rsidP="00C50C79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6EA2010" w14:textId="1CC14EDE" w:rsidR="00C50C79" w:rsidRPr="006B0E1D" w:rsidRDefault="00C50C79" w:rsidP="00C13C7B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السؤال الثاني : ضعي علامة (</w:t>
      </w:r>
      <w:r w:rsidRPr="006B0E1D">
        <w:rPr>
          <w:rFonts w:ascii="Arial" w:hAnsi="Arial" w:cs="Arial" w:hint="cs"/>
          <w:color w:val="000000" w:themeColor="text1"/>
          <w:sz w:val="28"/>
          <w:szCs w:val="28"/>
          <w:u w:val="single"/>
          <w:rtl/>
        </w:rPr>
        <w:t>√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)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أمام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العبارة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الصحيحة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وعلامة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(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×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)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أمام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العبارة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الخاطئة</w:t>
      </w: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:</w:t>
      </w:r>
    </w:p>
    <w:tbl>
      <w:tblPr>
        <w:tblStyle w:val="a8"/>
        <w:bidiVisual/>
        <w:tblW w:w="0" w:type="auto"/>
        <w:tblInd w:w="256" w:type="dxa"/>
        <w:tblLook w:val="04A0" w:firstRow="1" w:lastRow="0" w:firstColumn="1" w:lastColumn="0" w:noHBand="0" w:noVBand="1"/>
      </w:tblPr>
      <w:tblGrid>
        <w:gridCol w:w="456"/>
        <w:gridCol w:w="8816"/>
        <w:gridCol w:w="851"/>
      </w:tblGrid>
      <w:tr w:rsidR="00B324E3" w:rsidRPr="006B0E1D" w14:paraId="3DAB0B80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B055D" w14:textId="3D077AA5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96A11" w14:textId="77777777" w:rsidR="00C50C79" w:rsidRPr="006B0E1D" w:rsidRDefault="00C50C79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المدينة هي الضاحية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119A" w14:textId="2364BCCF" w:rsidR="00C50C79" w:rsidRPr="006B0E1D" w:rsidRDefault="00480A75">
            <w:pP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6B0E1D" w14:paraId="1E406C86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4FD12" w14:textId="0AD7A924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D97FF" w14:textId="77777777" w:rsidR="00C50C79" w:rsidRPr="006B0E1D" w:rsidRDefault="00C50C79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مرادف ( تُروى ) (تُسقى 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E02A" w14:textId="67EDE7F8" w:rsidR="00C50C79" w:rsidRPr="006B0E1D" w:rsidRDefault="00480A75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B324E3" w:rsidRPr="006B0E1D" w14:paraId="521A1614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00C2D" w14:textId="3619A109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FD65E" w14:textId="77777777" w:rsidR="00C50C79" w:rsidRPr="006B0E1D" w:rsidRDefault="00C50C79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الساقية هي طريقة قديمة لسقي الزرع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9A94" w14:textId="02DA8DB1" w:rsidR="00C50C79" w:rsidRPr="006B0E1D" w:rsidRDefault="00480A7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B324E3" w:rsidRPr="006B0E1D" w14:paraId="7DE273BC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DCFE9" w14:textId="44F72129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E04E5" w14:textId="77777777" w:rsidR="00C50C79" w:rsidRPr="006B0E1D" w:rsidRDefault="00C50C79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رسم حرف ( ل ) يتكون من خطوة فقط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AA93" w14:textId="51F816F5" w:rsidR="00C50C79" w:rsidRPr="006B0E1D" w:rsidRDefault="00480A7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6B0E1D" w14:paraId="0277063F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EE52F" w14:textId="73DB1014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B3FDF" w14:textId="77777777" w:rsidR="00C50C79" w:rsidRPr="006B0E1D" w:rsidRDefault="00C50C79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عند مقابلة خالتي يوم العيد أقول لها : بكم هذه اللعبة ؟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3B56" w14:textId="2B104BCF" w:rsidR="00C50C79" w:rsidRPr="006B0E1D" w:rsidRDefault="00480A7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6B0E1D" w14:paraId="68A1D66A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2E18" w14:textId="5EF01BA7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25A3" w14:textId="1AE3BCA3" w:rsidR="00C50C79" w:rsidRPr="006B0E1D" w:rsidRDefault="00B324E3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التاء المربوطة ترسم فوقها نقطة واحد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ACAA" w14:textId="6328AC50" w:rsidR="00C50C79" w:rsidRPr="006B0E1D" w:rsidRDefault="00480A7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6B0E1D" w14:paraId="19C1E830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867D" w14:textId="6E0F3D49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250F" w14:textId="76E62FFE" w:rsidR="00C50C79" w:rsidRPr="006B0E1D" w:rsidRDefault="00B324E3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تدخل ال على الكلمة المبدوءة باللام فتحذف الحرف الأول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540A" w14:textId="4DC0682E" w:rsidR="00C50C79" w:rsidRPr="006B0E1D" w:rsidRDefault="00480A7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6B0E1D" w14:paraId="1F2E1B40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4A23" w14:textId="1112D7F1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EC3E" w14:textId="7BA59EF6" w:rsidR="00C50C79" w:rsidRPr="006B0E1D" w:rsidRDefault="00B324E3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التاء المفتوحة تنطق ( تاء ) عند الوصل والوقف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E3F5" w14:textId="1AE65A89" w:rsidR="00C50C79" w:rsidRPr="006B0E1D" w:rsidRDefault="00BD430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B324E3" w:rsidRPr="006B0E1D" w14:paraId="75CA82AF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39A5" w14:textId="3463CA44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lastRenderedPageBreak/>
              <w:t>41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4F26" w14:textId="41B55BB0" w:rsidR="00C50C79" w:rsidRPr="006B0E1D" w:rsidRDefault="00B324E3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لا تأكل من الأكل المكشوف ) أسلوب استفهام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4756" w14:textId="4F1BE7C4" w:rsidR="00C50C79" w:rsidRPr="006B0E1D" w:rsidRDefault="00BD430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6B0E1D" w14:paraId="4BE0FBED" w14:textId="77777777" w:rsidTr="00C50C79"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689C" w14:textId="7E446E84" w:rsidR="00C50C79" w:rsidRPr="006B0E1D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1E62" w14:textId="749CB516" w:rsidR="00C50C79" w:rsidRPr="006B0E1D" w:rsidRDefault="00B324E3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6B0E1D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أمي أعطيني الدواء من فضلك ) أسلوب أمر 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7D3B" w14:textId="4C461791" w:rsidR="00C50C79" w:rsidRPr="006B0E1D" w:rsidRDefault="00BD430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</w:tbl>
    <w:p w14:paraId="19D995DE" w14:textId="461A8381" w:rsidR="00974E95" w:rsidRPr="006B0E1D" w:rsidRDefault="00974E95" w:rsidP="00974E95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42980D92" w14:textId="77777777" w:rsidR="00BC7EA2" w:rsidRPr="006B0E1D" w:rsidRDefault="00BC7EA2" w:rsidP="00BC7EA2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7DD3D7D" wp14:editId="6CBC0464">
                <wp:simplePos x="0" y="0"/>
                <wp:positionH relativeFrom="column">
                  <wp:posOffset>222885</wp:posOffset>
                </wp:positionH>
                <wp:positionV relativeFrom="paragraph">
                  <wp:posOffset>8890</wp:posOffset>
                </wp:positionV>
                <wp:extent cx="750818" cy="516835"/>
                <wp:effectExtent l="0" t="0" r="11430" b="171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18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3266B" w14:textId="3802EAB8" w:rsidR="00BC7EA2" w:rsidRDefault="00DB13D6" w:rsidP="00BC7EA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3D7D" id="مربع نص 2" o:spid="_x0000_s1028" type="#_x0000_t202" style="position:absolute;left:0;text-align:left;margin-left:17.55pt;margin-top:.7pt;width:59.1pt;height:40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" fillcolor="white [3201]" strokeweight=".5pt">
                <v:textbox>
                  <w:txbxContent>
                    <w:p w14:paraId="4E43266B" w14:textId="3802EAB8" w:rsidR="00BC7EA2" w:rsidRDefault="00DB13D6" w:rsidP="00BC7EA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74E95"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السؤال الثالث : أجيبي عن المطلوب فيما يأتي :</w:t>
      </w: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                                         </w:t>
      </w:r>
    </w:p>
    <w:p w14:paraId="6888457E" w14:textId="040157F5" w:rsidR="00974E95" w:rsidRPr="006B0E1D" w:rsidRDefault="00BC7EA2" w:rsidP="00BC7EA2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                    </w:t>
      </w:r>
    </w:p>
    <w:p w14:paraId="387FAD04" w14:textId="151D360B" w:rsidR="00BD430F" w:rsidRDefault="00BC7EA2" w:rsidP="00BD430F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أ / </w:t>
      </w:r>
      <w:r w:rsidR="00C13C7B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اكتبي الجملة التالية بخط النسخ </w:t>
      </w:r>
    </w:p>
    <w:p w14:paraId="48F5A864" w14:textId="4710FDD5" w:rsidR="00974E95" w:rsidRDefault="00974E95" w:rsidP="00974E95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( </w:t>
      </w:r>
      <w:r w:rsidR="00577540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مَنْ سَارَ عَلَى الَّدرْبِ وَصَل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)</w:t>
      </w:r>
      <w:r w:rsidR="00C13C7B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  </w:t>
      </w:r>
    </w:p>
    <w:p w14:paraId="3663DE63" w14:textId="205FF97D" w:rsidR="00C13C7B" w:rsidRDefault="00BD430F" w:rsidP="00BC7EA2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BD430F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highlight w:val="yellow"/>
          <w:rtl/>
        </w:rPr>
        <w:t>مَنْ سَارَ عَلَى الَّدرْبِ وَصَل</w:t>
      </w:r>
    </w:p>
    <w:p w14:paraId="1CF2E96F" w14:textId="77777777" w:rsidR="00BD430F" w:rsidRDefault="00BD430F" w:rsidP="00BC7EA2">
      <w:pPr>
        <w:jc w:val="center"/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</w:pPr>
    </w:p>
    <w:p w14:paraId="702315F3" w14:textId="399F6D0D" w:rsidR="00BC7EA2" w:rsidRDefault="00BC7EA2" w:rsidP="00BC7EA2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ب / </w:t>
      </w:r>
      <w:r w:rsidR="00C13C7B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ا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كتب</w:t>
      </w:r>
      <w:r w:rsidR="00C13C7B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ي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ما يملى عليك </w:t>
      </w:r>
    </w:p>
    <w:p w14:paraId="738A0548" w14:textId="67FBF892" w:rsidR="00613F65" w:rsidRDefault="00BD430F" w:rsidP="00613F65">
      <w:pPr>
        <w:jc w:val="center"/>
        <w:rPr>
          <w:rFonts w:asciiTheme="minorBidi" w:hAnsiTheme="minorBidi" w:cstheme="minorBidi"/>
          <w:color w:val="000000" w:themeColor="text1"/>
          <w:sz w:val="22"/>
          <w:szCs w:val="22"/>
          <w:rtl/>
        </w:rPr>
      </w:pPr>
      <w:r w:rsidRPr="00BD430F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highlight w:val="yellow"/>
          <w:rtl/>
        </w:rPr>
        <w:t>المؤمن القوي خير من المؤمن الضعيف</w:t>
      </w:r>
    </w:p>
    <w:p w14:paraId="1E675555" w14:textId="77777777" w:rsidR="00C13C7B" w:rsidRDefault="00C13C7B" w:rsidP="00BC7EA2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u w:val="single"/>
          <w:rtl/>
        </w:rPr>
      </w:pPr>
    </w:p>
    <w:p w14:paraId="526AC1A2" w14:textId="6595A0D0" w:rsidR="00BC7EA2" w:rsidRDefault="00BC7EA2" w:rsidP="00BC7EA2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u w:val="single"/>
          <w:rtl/>
        </w:rPr>
        <w:t>جـ /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أعرب</w:t>
      </w:r>
      <w:r w:rsidR="00C13C7B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ي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ما تحته خط : 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u w:val="single"/>
          <w:rtl/>
        </w:rPr>
        <w:t>يسافر</w:t>
      </w:r>
      <w:r w:rsidRPr="006B0E1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محمد إلى الرياض </w:t>
      </w:r>
    </w:p>
    <w:p w14:paraId="2BDBC137" w14:textId="4CDEF4BE" w:rsidR="00613F65" w:rsidRPr="00BD430F" w:rsidRDefault="00BD430F" w:rsidP="00613F65">
      <w:pPr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BD430F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rtl/>
        </w:rPr>
        <w:t>يسافر : فعل مضارع مرفوع وعلامة رفعه الضمة الظاهرة على آخره</w:t>
      </w:r>
    </w:p>
    <w:p w14:paraId="55368931" w14:textId="64934196" w:rsidR="00BC7EA2" w:rsidRPr="006B0E1D" w:rsidRDefault="00BC7EA2" w:rsidP="00C50C79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301FB94E" w14:textId="77777777" w:rsidR="00974E95" w:rsidRPr="006B0E1D" w:rsidRDefault="00974E95" w:rsidP="00C50C79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57F7B1E7" w14:textId="77777777" w:rsidR="00BC7EA2" w:rsidRPr="006B0E1D" w:rsidRDefault="00BC7EA2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0891B19D" w14:textId="02C6D135" w:rsidR="00BC7EA2" w:rsidRPr="006B0E1D" w:rsidRDefault="00631FC5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انتهى</w:t>
      </w:r>
    </w:p>
    <w:p w14:paraId="30D3FFD1" w14:textId="77777777" w:rsidR="00BC7EA2" w:rsidRPr="006B0E1D" w:rsidRDefault="00BC7EA2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1F2676BA" w14:textId="77777777" w:rsidR="00BC7EA2" w:rsidRPr="006B0E1D" w:rsidRDefault="00BC7EA2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74F0BD8C" w14:textId="77777777" w:rsidR="00C13C7B" w:rsidRDefault="00C13C7B" w:rsidP="00613F65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04B5C795" w14:textId="56EA489E" w:rsidR="00C50C79" w:rsidRPr="006B0E1D" w:rsidRDefault="00BC7EA2" w:rsidP="00BC7EA2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</w:t>
      </w:r>
      <w:r w:rsidR="00475281" w:rsidRPr="006B0E1D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دعواتي لك بالتوفيق </w:t>
      </w:r>
      <w:r w:rsidR="00C50C79"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>...</w:t>
      </w:r>
      <w:r w:rsidR="00C50C79" w:rsidRPr="006B0E1D">
        <w:rPr>
          <w:rFonts w:ascii="Segoe UI Emoji" w:hAnsi="Segoe UI Emoji" w:cs="Segoe UI Emoji" w:hint="cs"/>
          <w:color w:val="000000" w:themeColor="text1"/>
          <w:sz w:val="28"/>
          <w:szCs w:val="28"/>
          <w:rtl/>
        </w:rPr>
        <w:t>☺</w:t>
      </w:r>
    </w:p>
    <w:p w14:paraId="4CB6609E" w14:textId="77777777" w:rsidR="00C50C79" w:rsidRPr="006B0E1D" w:rsidRDefault="00C50C79" w:rsidP="00BC7EA2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6B0E1D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>معلمة المادة: فاطمة الرشيدي</w:t>
      </w:r>
    </w:p>
    <w:p w14:paraId="16AC6DB0" w14:textId="2B156863" w:rsidR="00373206" w:rsidRPr="006B0E1D" w:rsidRDefault="00373206">
      <w:pPr>
        <w:rPr>
          <w:rFonts w:asciiTheme="minorBidi" w:hAnsiTheme="minorBidi" w:cs="mohammad bold art 1"/>
          <w:sz w:val="28"/>
          <w:szCs w:val="28"/>
          <w:rtl/>
        </w:rPr>
      </w:pPr>
    </w:p>
    <w:sectPr w:rsidR="00373206" w:rsidRPr="006B0E1D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3D0E2" w14:textId="77777777" w:rsidR="00DB13D6" w:rsidRDefault="00DB13D6" w:rsidP="00A92AB4">
      <w:r>
        <w:separator/>
      </w:r>
    </w:p>
  </w:endnote>
  <w:endnote w:type="continuationSeparator" w:id="0">
    <w:p w14:paraId="27BB1688" w14:textId="77777777" w:rsidR="00DB13D6" w:rsidRDefault="00DB13D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030B664-8A80-4880-BAC8-5C61499D4BEE}"/>
    <w:embedBold r:id="rId2" w:fontKey="{6741FB57-59BA-4226-8F73-C08DCD95BDA4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E46B25-FE97-4C37-90BD-1F3F524279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F29DAC-4CB3-4AD2-B553-7197E93ED27E}"/>
    <w:embedItalic r:id="rId5" w:fontKey="{6E38C84D-B3B1-47EB-8CBD-0745FF22030D}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B373F383-3246-4D0E-BCAD-6008732BE58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D7DB3E-CB47-4468-BDBB-F179EB65F7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F2C1C7-C0F3-416C-B566-F76D9D22B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7E6A8" w14:textId="30FB8B7D" w:rsidR="00633846" w:rsidRDefault="0063384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1A8B9" wp14:editId="3D23184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EB6A6" w14:textId="77777777" w:rsidR="00633846" w:rsidRPr="00374657" w:rsidRDefault="0063384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006C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006C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151BF45" w14:textId="77777777" w:rsidR="00633846" w:rsidRPr="00374657" w:rsidRDefault="0063384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1A8B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" filled="f" stroked="f">
              <v:textbox>
                <w:txbxContent>
                  <w:p w14:paraId="0C1EB6A6" w14:textId="77777777" w:rsidR="00633846" w:rsidRPr="00374657" w:rsidRDefault="0063384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006CD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006CD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151BF45" w14:textId="77777777" w:rsidR="00633846" w:rsidRPr="00374657" w:rsidRDefault="0063384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678031338"/>
      <w:docPartObj>
        <w:docPartGallery w:val="Page Numbers (Bottom of Page)"/>
        <w:docPartUnique/>
      </w:docPartObj>
    </w:sdtPr>
    <w:sdtEndPr/>
    <w:sdtContent>
      <w:p w14:paraId="3FBE01F9" w14:textId="77777777" w:rsidR="003F25FA" w:rsidRDefault="003F25F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6CD" w:rsidRPr="00D006CD">
          <w:rPr>
            <w:rtl/>
            <w:lang w:val="ar-SA"/>
          </w:rPr>
          <w:t>1</w:t>
        </w:r>
        <w:r>
          <w:fldChar w:fldCharType="end"/>
        </w:r>
      </w:p>
    </w:sdtContent>
  </w:sdt>
  <w:p w14:paraId="775E911C" w14:textId="77777777" w:rsidR="00633846" w:rsidRDefault="006338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F469A" w14:textId="77777777" w:rsidR="00DB13D6" w:rsidRDefault="00DB13D6" w:rsidP="00A92AB4">
      <w:r>
        <w:separator/>
      </w:r>
    </w:p>
  </w:footnote>
  <w:footnote w:type="continuationSeparator" w:id="0">
    <w:p w14:paraId="43982702" w14:textId="77777777" w:rsidR="00DB13D6" w:rsidRDefault="00DB13D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BC57" w14:textId="77777777" w:rsidR="00633846" w:rsidRDefault="006338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86D2A85" wp14:editId="1F050DFB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DC330D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27"/>
      <w:gridCol w:w="607"/>
      <w:gridCol w:w="283"/>
      <w:gridCol w:w="425"/>
      <w:gridCol w:w="142"/>
      <w:gridCol w:w="142"/>
      <w:gridCol w:w="959"/>
      <w:gridCol w:w="1301"/>
      <w:gridCol w:w="1109"/>
      <w:gridCol w:w="850"/>
      <w:gridCol w:w="966"/>
      <w:gridCol w:w="1161"/>
      <w:gridCol w:w="1231"/>
    </w:tblGrid>
    <w:tr w:rsidR="00633846" w:rsidRPr="003B4C37" w14:paraId="28D80086" w14:textId="77777777" w:rsidTr="003B4C37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0CF8D839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  <w:r w:rsidRPr="003B4C37">
            <w:rPr>
              <w:rFonts w:cs="mohammad bold art 1" w:hint="cs"/>
              <w:sz w:val="24"/>
              <w:szCs w:val="24"/>
              <w:rtl/>
            </w:rPr>
            <w:t>المملكة العربية السعودية</w:t>
          </w:r>
        </w:p>
        <w:p w14:paraId="418BCADD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وزارة التعليم</w:t>
          </w:r>
        </w:p>
        <w:p w14:paraId="2AF2570E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الإدارة العامة للتعليم</w:t>
          </w:r>
        </w:p>
        <w:p w14:paraId="2E02749A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بالمدينة المنورة</w:t>
          </w:r>
        </w:p>
        <w:p w14:paraId="2F3FFA7C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447925E9" w14:textId="77777777" w:rsidR="00633846" w:rsidRPr="003B4C37" w:rsidRDefault="00633846" w:rsidP="00816F73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ابتدائي * متوسط * ثانوي</w:t>
          </w:r>
          <w:r w:rsidRPr="003B4C37">
            <w:rPr>
              <w:rFonts w:cs="mohammad bold art 1"/>
              <w:sz w:val="24"/>
              <w:szCs w:val="24"/>
              <w:rtl/>
              <w:lang w:eastAsia="en-US"/>
            </w:rPr>
            <w:t xml:space="preserve"> </w:t>
          </w:r>
          <w:r w:rsidRPr="003B4C37">
            <w:rPr>
              <w:rFonts w:cs="mohammad bold art 1"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28032" behindDoc="0" locked="0" layoutInCell="1" allowOverlap="1" wp14:anchorId="440B1044" wp14:editId="777BCE07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43F39" w14:textId="77777777" w:rsidR="00633846" w:rsidRDefault="0063384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0B104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0;text-align:left;margin-left:423pt;margin-top:-45.15pt;width:125.65pt;height:113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">
                    <v:textbox>
                      <w:txbxContent>
                        <w:p w14:paraId="54F43F39" w14:textId="77777777" w:rsidR="00633846" w:rsidRDefault="0063384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421A00E" w14:textId="2A641424" w:rsidR="00633846" w:rsidRPr="003B4C37" w:rsidRDefault="00633846" w:rsidP="00413712">
          <w:pPr>
            <w:pStyle w:val="4"/>
            <w:tabs>
              <w:tab w:val="left" w:pos="2541"/>
            </w:tabs>
            <w:rPr>
              <w:rFonts w:cs="mohammad bold art 1"/>
              <w:sz w:val="24"/>
              <w:szCs w:val="24"/>
              <w:rtl/>
            </w:rPr>
          </w:pPr>
          <w:r w:rsidRPr="003B4C37">
            <w:rPr>
              <w:rFonts w:cs="mohammad bold art 1"/>
              <w:sz w:val="24"/>
              <w:szCs w:val="24"/>
              <w:lang w:eastAsia="en-US"/>
            </w:rPr>
            <w:drawing>
              <wp:anchor distT="0" distB="0" distL="114300" distR="114300" simplePos="0" relativeHeight="251686400" behindDoc="1" locked="0" layoutInCell="1" allowOverlap="1" wp14:anchorId="639BCDC3" wp14:editId="739BE32A">
                <wp:simplePos x="0" y="0"/>
                <wp:positionH relativeFrom="column">
                  <wp:posOffset>239395</wp:posOffset>
                </wp:positionH>
                <wp:positionV relativeFrom="paragraph">
                  <wp:posOffset>-940435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B4C37">
            <w:rPr>
              <w:rFonts w:cs="mohammad bold art 1" w:hint="cs"/>
              <w:sz w:val="24"/>
              <w:szCs w:val="24"/>
              <w:rtl/>
            </w:rPr>
            <w:t>أسئلة اختبار</w:t>
          </w:r>
          <w:r w:rsidR="00373206" w:rsidRPr="003B4C37">
            <w:rPr>
              <w:rFonts w:cs="mohammad bold art 1" w:hint="cs"/>
              <w:sz w:val="24"/>
              <w:szCs w:val="24"/>
              <w:rtl/>
            </w:rPr>
            <w:t xml:space="preserve"> </w:t>
          </w:r>
          <w:r w:rsidRPr="003B4C37">
            <w:rPr>
              <w:rFonts w:cs="mohammad bold art 1" w:hint="cs"/>
              <w:sz w:val="24"/>
              <w:szCs w:val="24"/>
              <w:rtl/>
            </w:rPr>
            <w:t xml:space="preserve">الفصل الدراسي </w:t>
          </w:r>
          <w:r w:rsidR="00373206" w:rsidRPr="003B4C37">
            <w:rPr>
              <w:rFonts w:cs="mohammad bold art 1" w:hint="cs"/>
              <w:sz w:val="24"/>
              <w:szCs w:val="24"/>
              <w:rtl/>
            </w:rPr>
            <w:t>الثاني</w:t>
          </w:r>
          <w:r w:rsidRPr="003B4C37">
            <w:rPr>
              <w:rFonts w:cs="mohammad bold art 1" w:hint="cs"/>
              <w:sz w:val="24"/>
              <w:szCs w:val="24"/>
              <w:rtl/>
            </w:rPr>
            <w:t xml:space="preserve"> الدور: الأول</w:t>
          </w:r>
          <w:r w:rsidR="00C03E8F">
            <w:rPr>
              <w:rFonts w:cs="mohammad bold art 1" w:hint="cs"/>
              <w:sz w:val="24"/>
              <w:szCs w:val="24"/>
              <w:rtl/>
            </w:rPr>
            <w:t xml:space="preserve"> </w:t>
          </w:r>
          <w:r w:rsidRPr="003B4C37">
            <w:rPr>
              <w:rFonts w:cs="mohammad bold art 1" w:hint="cs"/>
              <w:sz w:val="24"/>
              <w:szCs w:val="24"/>
              <w:rtl/>
            </w:rPr>
            <w:t>للعام الدراسي 144</w:t>
          </w:r>
          <w:r w:rsidR="00373206" w:rsidRPr="003B4C37">
            <w:rPr>
              <w:rFonts w:cs="mohammad bold art 1" w:hint="cs"/>
              <w:sz w:val="24"/>
              <w:szCs w:val="24"/>
              <w:rtl/>
            </w:rPr>
            <w:t>3</w:t>
          </w:r>
          <w:r w:rsidRPr="003B4C37">
            <w:rPr>
              <w:rFonts w:cs="mohammad bold art 1" w:hint="cs"/>
              <w:sz w:val="24"/>
              <w:szCs w:val="24"/>
              <w:rtl/>
            </w:rPr>
            <w:t>ه</w:t>
          </w:r>
          <w:r w:rsidR="006B0E1D" w:rsidRPr="003B4C37">
            <w:rPr>
              <w:rFonts w:cs="mohammad bold art 1" w:hint="cs"/>
              <w:sz w:val="24"/>
              <w:szCs w:val="24"/>
              <w:rtl/>
            </w:rPr>
            <w:t>ـ</w:t>
          </w:r>
        </w:p>
      </w:tc>
      <w:tc>
        <w:tcPr>
          <w:tcW w:w="1109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9060EBB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رقم السؤال</w:t>
          </w:r>
        </w:p>
      </w:tc>
      <w:tc>
        <w:tcPr>
          <w:tcW w:w="1816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86FE702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7FE3815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BA36DF" w14:textId="77777777" w:rsidR="00633846" w:rsidRPr="003B4C37" w:rsidRDefault="00633846" w:rsidP="00816F73">
          <w:pPr>
            <w:pStyle w:val="1"/>
            <w:jc w:val="center"/>
            <w:rPr>
              <w:rFonts w:cs="mohammad bold art 1"/>
              <w:sz w:val="24"/>
              <w:szCs w:val="24"/>
            </w:rPr>
          </w:pPr>
          <w:r w:rsidRPr="003B4C37">
            <w:rPr>
              <w:rFonts w:cs="mohammad bold art 1" w:hint="cs"/>
              <w:sz w:val="24"/>
              <w:szCs w:val="24"/>
              <w:rtl/>
            </w:rPr>
            <w:t>اسم المراجع</w:t>
          </w:r>
        </w:p>
      </w:tc>
    </w:tr>
    <w:tr w:rsidR="00633846" w:rsidRPr="003B4C37" w14:paraId="2ED68F00" w14:textId="77777777" w:rsidTr="003B4C37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198E3A9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16268BD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109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17590A28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850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DE76A43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رقماً</w:t>
          </w:r>
        </w:p>
      </w:tc>
      <w:tc>
        <w:tcPr>
          <w:tcW w:w="966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1E45BFD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0A9D5F8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3E827BDC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1DBA178F" w14:textId="77777777" w:rsidTr="003B4C37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838B1F0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320F3435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109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C529E03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الأول</w:t>
          </w:r>
        </w:p>
      </w:tc>
      <w:tc>
        <w:tcPr>
          <w:tcW w:w="850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8849AE0" w14:textId="5432F9C3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32</w:t>
          </w:r>
        </w:p>
      </w:tc>
      <w:tc>
        <w:tcPr>
          <w:tcW w:w="966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2366FA5" w14:textId="6B51ECCA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اثنان وثلاثون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65F8D7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C081929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22366CB8" w14:textId="77777777" w:rsidTr="003B4C37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07267E60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ACAEFE8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109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0662789E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الثاني</w:t>
          </w:r>
        </w:p>
      </w:tc>
      <w:tc>
        <w:tcPr>
          <w:tcW w:w="850" w:type="dxa"/>
          <w:tcBorders>
            <w:top w:val="single" w:sz="6" w:space="0" w:color="auto"/>
          </w:tcBorders>
          <w:vAlign w:val="center"/>
        </w:tcPr>
        <w:p w14:paraId="0AB9F714" w14:textId="42A4A07B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5</w:t>
          </w:r>
        </w:p>
      </w:tc>
      <w:tc>
        <w:tcPr>
          <w:tcW w:w="966" w:type="dxa"/>
          <w:tcBorders>
            <w:top w:val="single" w:sz="6" w:space="0" w:color="auto"/>
          </w:tcBorders>
          <w:vAlign w:val="center"/>
        </w:tcPr>
        <w:p w14:paraId="1B487E27" w14:textId="6B307DB0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خمس 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71C675F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7B6931C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1A700E14" w14:textId="77777777" w:rsidTr="003B4C37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F596A1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4A0526B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109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658681A0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الثالث</w:t>
          </w:r>
        </w:p>
      </w:tc>
      <w:tc>
        <w:tcPr>
          <w:tcW w:w="850" w:type="dxa"/>
          <w:tcBorders>
            <w:bottom w:val="single" w:sz="4" w:space="0" w:color="auto"/>
          </w:tcBorders>
          <w:vAlign w:val="center"/>
        </w:tcPr>
        <w:p w14:paraId="7427BE26" w14:textId="40AD6514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3</w:t>
          </w:r>
        </w:p>
      </w:tc>
      <w:tc>
        <w:tcPr>
          <w:tcW w:w="966" w:type="dxa"/>
          <w:tcBorders>
            <w:bottom w:val="single" w:sz="4" w:space="0" w:color="auto"/>
          </w:tcBorders>
          <w:vAlign w:val="center"/>
        </w:tcPr>
        <w:p w14:paraId="33B6AEA4" w14:textId="427CBDB2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ثلاث درجات</w:t>
          </w:r>
        </w:p>
      </w:tc>
      <w:tc>
        <w:tcPr>
          <w:tcW w:w="1161" w:type="dxa"/>
          <w:vAlign w:val="center"/>
        </w:tcPr>
        <w:p w14:paraId="0256A6B8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shd w:val="clear" w:color="auto" w:fill="auto"/>
        </w:tcPr>
        <w:p w14:paraId="51468BDA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54784E20" w14:textId="77777777" w:rsidTr="003B4C37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57D8E49D" w14:textId="79363F22" w:rsidR="00633846" w:rsidRPr="003B4C37" w:rsidRDefault="00633846" w:rsidP="00816F73">
          <w:pPr>
            <w:rPr>
              <w:rFonts w:cs="mohammad bold art 1"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اسم الطالبة: 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6C74296" w14:textId="3B20D506" w:rsidR="00633846" w:rsidRPr="003B4C37" w:rsidRDefault="00633846" w:rsidP="00816F73">
          <w:pPr>
            <w:pStyle w:val="4"/>
            <w:jc w:val="left"/>
            <w:rPr>
              <w:rFonts w:cs="mohammad bold art 1"/>
              <w:sz w:val="24"/>
              <w:szCs w:val="24"/>
            </w:rPr>
          </w:pPr>
          <w:r w:rsidRPr="003B4C37">
            <w:rPr>
              <w:rFonts w:cs="mohammad bold art 1" w:hint="cs"/>
              <w:sz w:val="24"/>
              <w:szCs w:val="24"/>
              <w:rtl/>
            </w:rPr>
            <w:t>الصف:</w:t>
          </w:r>
          <w:r w:rsidR="003B4C37" w:rsidRPr="003B4C37">
            <w:rPr>
              <w:rFonts w:cs="mohammad bold art 1" w:hint="cs"/>
              <w:sz w:val="24"/>
              <w:szCs w:val="24"/>
              <w:rtl/>
            </w:rPr>
            <w:t xml:space="preserve"> الرابع الابتدائي</w:t>
          </w:r>
          <w:r w:rsidRPr="003B4C37">
            <w:rPr>
              <w:rFonts w:cs="mohammad bold art 1" w:hint="cs"/>
              <w:sz w:val="24"/>
              <w:szCs w:val="24"/>
              <w:rtl/>
            </w:rPr>
            <w:t xml:space="preserve"> </w:t>
          </w:r>
        </w:p>
      </w:tc>
      <w:tc>
        <w:tcPr>
          <w:tcW w:w="1109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5524F62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الرابع</w:t>
          </w:r>
        </w:p>
      </w:tc>
      <w:tc>
        <w:tcPr>
          <w:tcW w:w="8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1BC22BE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96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98D9914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</w:tcPr>
        <w:p w14:paraId="48368E19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shd w:val="clear" w:color="auto" w:fill="auto"/>
        </w:tcPr>
        <w:p w14:paraId="6FF63C68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12FE7D55" w14:textId="77777777" w:rsidTr="003B4C37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265A14A4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68D6AA72" w14:textId="0A6712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المادة: </w:t>
          </w:r>
          <w:r w:rsidR="003B4C37"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لغة عربية</w:t>
          </w:r>
        </w:p>
      </w:tc>
      <w:tc>
        <w:tcPr>
          <w:tcW w:w="1109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E55D393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الخامس</w:t>
          </w:r>
        </w:p>
      </w:tc>
      <w:tc>
        <w:tcPr>
          <w:tcW w:w="85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DA2610F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966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97227D6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B6EF6BD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AFC7AC5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061D69D5" w14:textId="77777777" w:rsidTr="003B4C37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81AEE56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4C362585" w14:textId="102E7C88" w:rsidR="00633846" w:rsidRPr="003B4C37" w:rsidRDefault="00631FC5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الخميس</w:t>
          </w:r>
          <w:r w:rsidR="003B4C37"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:7/8/1443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44A35B5" w14:textId="6517A798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الزمن :</w:t>
          </w:r>
          <w:r w:rsidR="003B4C37"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ساعتان</w:t>
          </w:r>
        </w:p>
      </w:tc>
      <w:tc>
        <w:tcPr>
          <w:tcW w:w="1109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3DFB4B27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>السادس</w:t>
          </w:r>
        </w:p>
      </w:tc>
      <w:tc>
        <w:tcPr>
          <w:tcW w:w="85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C7EEE4F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966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C89300D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6055D88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6E1F914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18C2CF7E" w14:textId="77777777" w:rsidTr="003B4C37">
      <w:trPr>
        <w:cantSplit/>
        <w:trHeight w:val="211"/>
      </w:trPr>
      <w:tc>
        <w:tcPr>
          <w:tcW w:w="180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3171C3A2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6ADA9E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</w:rPr>
          </w:pPr>
          <w:r w:rsidRPr="003B4C37">
            <w:rPr>
              <w:rFonts w:cs="mohammad bold art 1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251C527" w14:textId="391AA411" w:rsidR="00633846" w:rsidRPr="003B4C37" w:rsidRDefault="00480A75" w:rsidP="00816F73">
          <w:pPr>
            <w:pStyle w:val="4"/>
            <w:rPr>
              <w:rFonts w:cs="mohammad bold art 1"/>
              <w:sz w:val="24"/>
              <w:szCs w:val="24"/>
            </w:rPr>
          </w:pPr>
          <w:r>
            <w:rPr>
              <w:rFonts w:cs="mohammad bold art 1" w:hint="cs"/>
              <w:sz w:val="24"/>
              <w:szCs w:val="24"/>
              <w:rtl/>
            </w:rPr>
            <w:t>40</w:t>
          </w:r>
        </w:p>
      </w:tc>
      <w:tc>
        <w:tcPr>
          <w:tcW w:w="110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605366B" w14:textId="77777777" w:rsidR="00633846" w:rsidRPr="003B4C37" w:rsidRDefault="00633846" w:rsidP="00816F73">
          <w:pPr>
            <w:pStyle w:val="4"/>
            <w:rPr>
              <w:rFonts w:cs="mohammad bold art 1"/>
              <w:sz w:val="24"/>
              <w:szCs w:val="24"/>
            </w:rPr>
          </w:pPr>
          <w:r w:rsidRPr="003B4C37">
            <w:rPr>
              <w:rFonts w:cs="mohammad bold art 1" w:hint="cs"/>
              <w:sz w:val="24"/>
              <w:szCs w:val="24"/>
              <w:rtl/>
            </w:rPr>
            <w:t>كتابة</w:t>
          </w:r>
        </w:p>
      </w:tc>
      <w:tc>
        <w:tcPr>
          <w:tcW w:w="130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058B21" w14:textId="1F235DCB" w:rsidR="00633846" w:rsidRPr="003B4C37" w:rsidRDefault="00480A75" w:rsidP="00EB510C">
          <w:pPr>
            <w:pStyle w:val="4"/>
            <w:rPr>
              <w:rFonts w:cs="mohammad bold art 1"/>
              <w:sz w:val="24"/>
              <w:szCs w:val="24"/>
            </w:rPr>
          </w:pPr>
          <w:r>
            <w:rPr>
              <w:rFonts w:cs="mohammad bold art 1" w:hint="cs"/>
              <w:sz w:val="24"/>
              <w:szCs w:val="24"/>
              <w:rtl/>
            </w:rPr>
            <w:t>أربعون</w:t>
          </w:r>
        </w:p>
      </w:tc>
      <w:tc>
        <w:tcPr>
          <w:tcW w:w="1109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CB725CF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3B4C37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 المجموع</w:t>
          </w:r>
        </w:p>
      </w:tc>
      <w:tc>
        <w:tcPr>
          <w:tcW w:w="850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49327893" w14:textId="51D503BB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40</w:t>
          </w:r>
        </w:p>
      </w:tc>
      <w:tc>
        <w:tcPr>
          <w:tcW w:w="966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0487B57" w14:textId="5BEC81E6" w:rsidR="00633846" w:rsidRPr="003B4C37" w:rsidRDefault="00480A7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أربعون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7B08D92" w14:textId="77777777" w:rsidR="00633846" w:rsidRPr="003B4C37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7B34197D" w14:textId="77777777" w:rsidR="00633846" w:rsidRPr="003B4C37" w:rsidRDefault="00633846" w:rsidP="00816F73">
          <w:pPr>
            <w:rPr>
              <w:rFonts w:cs="mohammad bold art 1"/>
              <w:b/>
              <w:bCs/>
              <w:sz w:val="24"/>
              <w:szCs w:val="24"/>
            </w:rPr>
          </w:pPr>
        </w:p>
      </w:tc>
    </w:tr>
    <w:tr w:rsidR="00633846" w:rsidRPr="003B4C37" w14:paraId="4EA99030" w14:textId="77777777" w:rsidTr="003B4C37">
      <w:trPr>
        <w:cantSplit/>
        <w:trHeight w:val="210"/>
      </w:trPr>
      <w:tc>
        <w:tcPr>
          <w:tcW w:w="180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49ECAA7" w14:textId="77777777" w:rsidR="00633846" w:rsidRPr="003B4C37" w:rsidRDefault="00633846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AD10CC8" w14:textId="77777777" w:rsidR="00633846" w:rsidRPr="003B4C37" w:rsidRDefault="00633846" w:rsidP="00816F73">
          <w:pPr>
            <w:pStyle w:val="4"/>
            <w:jc w:val="left"/>
            <w:rPr>
              <w:rFonts w:cs="AL-Mohanad Bold"/>
              <w:sz w:val="24"/>
              <w:szCs w:val="24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0E443A1" w14:textId="2BD00EE4" w:rsidR="00633846" w:rsidRPr="003B4C37" w:rsidRDefault="00373206" w:rsidP="00816F73">
          <w:pPr>
            <w:pStyle w:val="4"/>
            <w:jc w:val="left"/>
            <w:rPr>
              <w:rFonts w:cs="AL-Mohanad Bold"/>
              <w:sz w:val="24"/>
              <w:szCs w:val="24"/>
            </w:rPr>
          </w:pPr>
          <w:r w:rsidRPr="003B4C37">
            <w:rPr>
              <w:rFonts w:cs="AL-Mohanad Bold" w:hint="cs"/>
              <w:sz w:val="24"/>
              <w:szCs w:val="24"/>
              <w:rtl/>
            </w:rPr>
            <w:t xml:space="preserve">   40</w:t>
          </w:r>
        </w:p>
      </w:tc>
      <w:tc>
        <w:tcPr>
          <w:tcW w:w="110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0032B56" w14:textId="77777777" w:rsidR="00633846" w:rsidRPr="003B4C37" w:rsidRDefault="00633846" w:rsidP="00816F73">
          <w:pPr>
            <w:pStyle w:val="4"/>
            <w:jc w:val="left"/>
            <w:rPr>
              <w:rFonts w:cs="AL-Mohanad Bold"/>
              <w:sz w:val="24"/>
              <w:szCs w:val="24"/>
            </w:rPr>
          </w:pPr>
        </w:p>
      </w:tc>
      <w:tc>
        <w:tcPr>
          <w:tcW w:w="130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44A276C1" w14:textId="77777777" w:rsidR="00633846" w:rsidRPr="003B4C37" w:rsidRDefault="00633846" w:rsidP="00816F73">
          <w:pPr>
            <w:pStyle w:val="4"/>
            <w:jc w:val="left"/>
            <w:rPr>
              <w:rFonts w:cs="AL-Mohanad Bold"/>
              <w:sz w:val="24"/>
              <w:szCs w:val="24"/>
            </w:rPr>
          </w:pPr>
        </w:p>
      </w:tc>
      <w:tc>
        <w:tcPr>
          <w:tcW w:w="1109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7B2B556" w14:textId="77777777" w:rsidR="00633846" w:rsidRPr="003B4C37" w:rsidRDefault="00633846" w:rsidP="00816F73">
          <w:pPr>
            <w:pStyle w:val="4"/>
            <w:rPr>
              <w:rFonts w:cs="AL-Mohanad Bold"/>
              <w:b w:val="0"/>
              <w:bCs w:val="0"/>
              <w:sz w:val="24"/>
              <w:szCs w:val="24"/>
              <w:rtl/>
            </w:rPr>
          </w:pPr>
        </w:p>
      </w:tc>
      <w:tc>
        <w:tcPr>
          <w:tcW w:w="850" w:type="dxa"/>
          <w:vMerge/>
          <w:shd w:val="clear" w:color="auto" w:fill="auto"/>
          <w:vAlign w:val="center"/>
        </w:tcPr>
        <w:p w14:paraId="0DE37B50" w14:textId="77777777" w:rsidR="00633846" w:rsidRPr="003B4C37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966" w:type="dxa"/>
          <w:vMerge/>
          <w:shd w:val="clear" w:color="auto" w:fill="auto"/>
          <w:vAlign w:val="center"/>
        </w:tcPr>
        <w:p w14:paraId="6AFE6215" w14:textId="77777777" w:rsidR="00633846" w:rsidRPr="003B4C37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3C05BE68" w14:textId="77777777" w:rsidR="00633846" w:rsidRPr="003B4C37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43668282" w14:textId="77777777" w:rsidR="00633846" w:rsidRPr="003B4C37" w:rsidRDefault="0063384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A0D6EE8" w14:textId="01690C70" w:rsidR="00633846" w:rsidRDefault="006338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744768" behindDoc="0" locked="0" layoutInCell="1" allowOverlap="1" wp14:anchorId="6C20A652" wp14:editId="6EBCBF7B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5779C" w14:textId="7B895083" w:rsidR="00373206" w:rsidRDefault="006338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C13C7B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</w:t>
                          </w:r>
                        </w:p>
                        <w:p w14:paraId="28A55966" w14:textId="74A90082" w:rsidR="00633846" w:rsidRPr="008A7580" w:rsidRDefault="006338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0A652" id="مربع نص 14" o:spid="_x0000_s1031" type="#_x0000_t202" style="position:absolute;left:0;text-align:left;margin-left:142.6pt;margin-top:4.5pt;width:228.75pt;height:31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" filled="f" stroked="f" strokeweight=".5pt">
              <v:textbox>
                <w:txbxContent>
                  <w:p w14:paraId="1285779C" w14:textId="7B895083" w:rsidR="00373206" w:rsidRDefault="006338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C13C7B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</w:t>
                    </w:r>
                  </w:p>
                  <w:p w14:paraId="28A55966" w14:textId="74A90082" w:rsidR="00633846" w:rsidRPr="008A7580" w:rsidRDefault="006338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10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1DD"/>
    <w:rsid w:val="000552BF"/>
    <w:rsid w:val="00063665"/>
    <w:rsid w:val="00064E4B"/>
    <w:rsid w:val="000661C2"/>
    <w:rsid w:val="00090E3A"/>
    <w:rsid w:val="0009419F"/>
    <w:rsid w:val="000B230D"/>
    <w:rsid w:val="000C0628"/>
    <w:rsid w:val="000C20AA"/>
    <w:rsid w:val="000C740B"/>
    <w:rsid w:val="000C75D8"/>
    <w:rsid w:val="000D1EAE"/>
    <w:rsid w:val="000E5EE7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03AE"/>
    <w:rsid w:val="00166734"/>
    <w:rsid w:val="00176374"/>
    <w:rsid w:val="0017777D"/>
    <w:rsid w:val="00177FE5"/>
    <w:rsid w:val="00192289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61E7E"/>
    <w:rsid w:val="00281DEC"/>
    <w:rsid w:val="00296D0C"/>
    <w:rsid w:val="002A1481"/>
    <w:rsid w:val="002B4BEE"/>
    <w:rsid w:val="002C2AF1"/>
    <w:rsid w:val="002C329E"/>
    <w:rsid w:val="002D0C01"/>
    <w:rsid w:val="002E1504"/>
    <w:rsid w:val="002E33EF"/>
    <w:rsid w:val="002E60A3"/>
    <w:rsid w:val="002E7545"/>
    <w:rsid w:val="0031049C"/>
    <w:rsid w:val="00312197"/>
    <w:rsid w:val="00314D26"/>
    <w:rsid w:val="00342653"/>
    <w:rsid w:val="0034305C"/>
    <w:rsid w:val="0035245C"/>
    <w:rsid w:val="00355650"/>
    <w:rsid w:val="00356961"/>
    <w:rsid w:val="00364B02"/>
    <w:rsid w:val="00373206"/>
    <w:rsid w:val="00374657"/>
    <w:rsid w:val="00377B77"/>
    <w:rsid w:val="0038643D"/>
    <w:rsid w:val="003A1CBA"/>
    <w:rsid w:val="003B0BCD"/>
    <w:rsid w:val="003B3A84"/>
    <w:rsid w:val="003B4C37"/>
    <w:rsid w:val="003D279D"/>
    <w:rsid w:val="003E026B"/>
    <w:rsid w:val="003E4DC8"/>
    <w:rsid w:val="003F25FA"/>
    <w:rsid w:val="003F2F4F"/>
    <w:rsid w:val="003F65B3"/>
    <w:rsid w:val="003F78D5"/>
    <w:rsid w:val="00400AA7"/>
    <w:rsid w:val="00402134"/>
    <w:rsid w:val="00407BA0"/>
    <w:rsid w:val="00413712"/>
    <w:rsid w:val="00433718"/>
    <w:rsid w:val="00441C42"/>
    <w:rsid w:val="0044766D"/>
    <w:rsid w:val="00452E34"/>
    <w:rsid w:val="00471286"/>
    <w:rsid w:val="00475281"/>
    <w:rsid w:val="00480A75"/>
    <w:rsid w:val="00495CE2"/>
    <w:rsid w:val="004A5331"/>
    <w:rsid w:val="004B4718"/>
    <w:rsid w:val="004C056D"/>
    <w:rsid w:val="004F46A9"/>
    <w:rsid w:val="004F5102"/>
    <w:rsid w:val="0050465F"/>
    <w:rsid w:val="00505A5D"/>
    <w:rsid w:val="00510DF0"/>
    <w:rsid w:val="00535BF1"/>
    <w:rsid w:val="00562387"/>
    <w:rsid w:val="0057100C"/>
    <w:rsid w:val="00577540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E6AF4"/>
    <w:rsid w:val="005F31DA"/>
    <w:rsid w:val="005F73FF"/>
    <w:rsid w:val="00603640"/>
    <w:rsid w:val="00613F65"/>
    <w:rsid w:val="00631FC5"/>
    <w:rsid w:val="00633846"/>
    <w:rsid w:val="00634990"/>
    <w:rsid w:val="00650B02"/>
    <w:rsid w:val="00653F1B"/>
    <w:rsid w:val="00655957"/>
    <w:rsid w:val="00661D21"/>
    <w:rsid w:val="0067012F"/>
    <w:rsid w:val="00672298"/>
    <w:rsid w:val="0067565F"/>
    <w:rsid w:val="00680D03"/>
    <w:rsid w:val="006A0989"/>
    <w:rsid w:val="006B0E1D"/>
    <w:rsid w:val="006B3DA1"/>
    <w:rsid w:val="006B4367"/>
    <w:rsid w:val="006C3C31"/>
    <w:rsid w:val="006D04D5"/>
    <w:rsid w:val="006D3C02"/>
    <w:rsid w:val="006E3825"/>
    <w:rsid w:val="006E6595"/>
    <w:rsid w:val="00742240"/>
    <w:rsid w:val="007503C7"/>
    <w:rsid w:val="00751630"/>
    <w:rsid w:val="00754DE3"/>
    <w:rsid w:val="00760000"/>
    <w:rsid w:val="007625AF"/>
    <w:rsid w:val="0076764A"/>
    <w:rsid w:val="00771A48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400BB"/>
    <w:rsid w:val="00847C45"/>
    <w:rsid w:val="00853206"/>
    <w:rsid w:val="00855E89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26D19"/>
    <w:rsid w:val="009310EC"/>
    <w:rsid w:val="009318A7"/>
    <w:rsid w:val="0093753B"/>
    <w:rsid w:val="00944314"/>
    <w:rsid w:val="0095204D"/>
    <w:rsid w:val="00960F39"/>
    <w:rsid w:val="00974E95"/>
    <w:rsid w:val="00977FFD"/>
    <w:rsid w:val="00982434"/>
    <w:rsid w:val="009876BD"/>
    <w:rsid w:val="0099745C"/>
    <w:rsid w:val="009A4D59"/>
    <w:rsid w:val="009B2A18"/>
    <w:rsid w:val="009D3EB8"/>
    <w:rsid w:val="009E7C6B"/>
    <w:rsid w:val="009F4634"/>
    <w:rsid w:val="00A07BFB"/>
    <w:rsid w:val="00A168CE"/>
    <w:rsid w:val="00A23BA6"/>
    <w:rsid w:val="00A5205E"/>
    <w:rsid w:val="00A6080C"/>
    <w:rsid w:val="00A62FC8"/>
    <w:rsid w:val="00A90042"/>
    <w:rsid w:val="00A91602"/>
    <w:rsid w:val="00A92AB4"/>
    <w:rsid w:val="00A96FBE"/>
    <w:rsid w:val="00AA717E"/>
    <w:rsid w:val="00AD615E"/>
    <w:rsid w:val="00AE076D"/>
    <w:rsid w:val="00AF3107"/>
    <w:rsid w:val="00AF5EDD"/>
    <w:rsid w:val="00B0116D"/>
    <w:rsid w:val="00B06F54"/>
    <w:rsid w:val="00B10F0F"/>
    <w:rsid w:val="00B141FF"/>
    <w:rsid w:val="00B259E5"/>
    <w:rsid w:val="00B30234"/>
    <w:rsid w:val="00B324E3"/>
    <w:rsid w:val="00B46885"/>
    <w:rsid w:val="00B60404"/>
    <w:rsid w:val="00B71448"/>
    <w:rsid w:val="00B75CE6"/>
    <w:rsid w:val="00BC7EA2"/>
    <w:rsid w:val="00BD01B9"/>
    <w:rsid w:val="00BD430F"/>
    <w:rsid w:val="00BD7364"/>
    <w:rsid w:val="00BF3A4E"/>
    <w:rsid w:val="00C013F8"/>
    <w:rsid w:val="00C03E8F"/>
    <w:rsid w:val="00C13C7B"/>
    <w:rsid w:val="00C24441"/>
    <w:rsid w:val="00C366A8"/>
    <w:rsid w:val="00C40699"/>
    <w:rsid w:val="00C44C00"/>
    <w:rsid w:val="00C45DB9"/>
    <w:rsid w:val="00C46CAF"/>
    <w:rsid w:val="00C50983"/>
    <w:rsid w:val="00C50C79"/>
    <w:rsid w:val="00C62543"/>
    <w:rsid w:val="00C62646"/>
    <w:rsid w:val="00C626A7"/>
    <w:rsid w:val="00CB7830"/>
    <w:rsid w:val="00CC1381"/>
    <w:rsid w:val="00CD0299"/>
    <w:rsid w:val="00CF70DF"/>
    <w:rsid w:val="00D006CD"/>
    <w:rsid w:val="00D14D29"/>
    <w:rsid w:val="00D60663"/>
    <w:rsid w:val="00D60D76"/>
    <w:rsid w:val="00D65313"/>
    <w:rsid w:val="00D714D2"/>
    <w:rsid w:val="00D76C43"/>
    <w:rsid w:val="00D85A04"/>
    <w:rsid w:val="00D909C6"/>
    <w:rsid w:val="00D95F9F"/>
    <w:rsid w:val="00DA7BFD"/>
    <w:rsid w:val="00DB13D6"/>
    <w:rsid w:val="00DB32ED"/>
    <w:rsid w:val="00DB6113"/>
    <w:rsid w:val="00DC2585"/>
    <w:rsid w:val="00DD4B2C"/>
    <w:rsid w:val="00DD6063"/>
    <w:rsid w:val="00DF0CBD"/>
    <w:rsid w:val="00DF7891"/>
    <w:rsid w:val="00E133DB"/>
    <w:rsid w:val="00E14777"/>
    <w:rsid w:val="00E17E4F"/>
    <w:rsid w:val="00E32373"/>
    <w:rsid w:val="00E34474"/>
    <w:rsid w:val="00E4728A"/>
    <w:rsid w:val="00E6016B"/>
    <w:rsid w:val="00E658DC"/>
    <w:rsid w:val="00E7039C"/>
    <w:rsid w:val="00E7103E"/>
    <w:rsid w:val="00E86356"/>
    <w:rsid w:val="00EA1F9A"/>
    <w:rsid w:val="00EB1FD7"/>
    <w:rsid w:val="00EB3710"/>
    <w:rsid w:val="00EB4384"/>
    <w:rsid w:val="00EB510C"/>
    <w:rsid w:val="00EC6AB2"/>
    <w:rsid w:val="00ED3CB3"/>
    <w:rsid w:val="00EE2818"/>
    <w:rsid w:val="00EE2A24"/>
    <w:rsid w:val="00F02D6E"/>
    <w:rsid w:val="00F03430"/>
    <w:rsid w:val="00F31B5E"/>
    <w:rsid w:val="00F32266"/>
    <w:rsid w:val="00F3295A"/>
    <w:rsid w:val="00F337FB"/>
    <w:rsid w:val="00F34E93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2F98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845E6D0"/>
  <w15:docId w15:val="{54C29209-6CC3-4F4B-9E49-0E10451E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EB510C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EB510C"/>
    <w:rPr>
      <w:b/>
      <w:bCs/>
    </w:rPr>
  </w:style>
  <w:style w:type="table" w:styleId="a8">
    <w:name w:val="Table Grid"/>
    <w:basedOn w:val="a1"/>
    <w:uiPriority w:val="59"/>
    <w:rsid w:val="00160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-q">
    <w:name w:val="num-q"/>
    <w:basedOn w:val="a0"/>
    <w:rsid w:val="00633846"/>
  </w:style>
  <w:style w:type="character" w:customStyle="1" w:styleId="fr-audio">
    <w:name w:val="fr-audio"/>
    <w:basedOn w:val="a0"/>
    <w:rsid w:val="000C7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Downloads\&#1575;&#1620;&#1587;&#1604;&#1610;&#1620;&#1577;%20&#1576;&#1575;&#1602;&#1610;%20&#1575;&#1604;&#1605;&#1608;&#1575;&#1583;%20(1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D5996-3449-46E0-9B0B-8527D00A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أسلئة باقي المواد (1).dotx</Template>
  <TotalTime>21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acer</dc:creator>
  <cp:lastModifiedBy>فاطمة ....</cp:lastModifiedBy>
  <cp:revision>16</cp:revision>
  <cp:lastPrinted>2022-02-27T07:17:00Z</cp:lastPrinted>
  <dcterms:created xsi:type="dcterms:W3CDTF">2022-02-23T05:06:00Z</dcterms:created>
  <dcterms:modified xsi:type="dcterms:W3CDTF">2022-03-09T10:09:00Z</dcterms:modified>
</cp:coreProperties>
</file>