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35C8C5CF" w:rsidR="009A4D59" w:rsidRDefault="004F7FC8" w:rsidP="009A4D59">
      <w:pPr>
        <w:jc w:val="lowKashida"/>
        <w:rPr>
          <w:b/>
          <w:bCs/>
          <w:sz w:val="32"/>
          <w:szCs w:val="32"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C21629" wp14:editId="5955796C">
                <wp:simplePos x="0" y="0"/>
                <wp:positionH relativeFrom="column">
                  <wp:posOffset>-137160</wp:posOffset>
                </wp:positionH>
                <wp:positionV relativeFrom="paragraph">
                  <wp:posOffset>90805</wp:posOffset>
                </wp:positionV>
                <wp:extent cx="990600" cy="64770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8FDC" w14:textId="4357E99E" w:rsidR="00F60D62" w:rsidRDefault="003B335F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1629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-10.8pt;margin-top:7.15pt;width:78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" filled="f" stroked="f" strokeweight=".5pt">
                <v:textbox>
                  <w:txbxContent>
                    <w:p w14:paraId="61A18FDC" w14:textId="4357E99E" w:rsidR="00F60D62" w:rsidRDefault="003B335F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DFEB9D" wp14:editId="6928EFA2">
                <wp:simplePos x="0" y="0"/>
                <wp:positionH relativeFrom="column">
                  <wp:posOffset>48895</wp:posOffset>
                </wp:positionH>
                <wp:positionV relativeFrom="paragraph">
                  <wp:posOffset>73025</wp:posOffset>
                </wp:positionV>
                <wp:extent cx="564874" cy="447592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33651" id="مستطيل 28" o:spid="_x0000_s1026" style="position:absolute;left:0;text-align:left;margin-left:3.85pt;margin-top:5.75pt;width:44.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" filled="f" strokecolor="windowText" strokeweight="1pt"/>
            </w:pict>
          </mc:Fallback>
        </mc:AlternateContent>
      </w:r>
    </w:p>
    <w:p w14:paraId="7E0B706B" w14:textId="24FE2C32" w:rsidR="00681D50" w:rsidRDefault="00796D5E" w:rsidP="004F7FC8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السؤال الأول 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0884529B" w14:textId="78E58B00" w:rsidR="00C63D99" w:rsidRPr="001F4F4F" w:rsidRDefault="001F4F4F" w:rsidP="001F4F4F">
      <w:pPr>
        <w:jc w:val="center"/>
        <w:rPr>
          <w:rFonts w:ascii="Traditional Arabic" w:hAnsi="Traditional Arabic" w:cs="AL-Mohanad"/>
          <w:sz w:val="28"/>
          <w:szCs w:val="28"/>
          <w:rtl/>
        </w:rPr>
      </w:pPr>
      <w:r>
        <w:rPr>
          <w:rFonts w:ascii="Traditional Arabic" w:hAnsi="Traditional Arabic" w:cs="AL-Mohanad" w:hint="cs"/>
          <w:sz w:val="24"/>
          <w:szCs w:val="24"/>
          <w:rtl/>
        </w:rPr>
        <w:t xml:space="preserve">                                                                   </w:t>
      </w:r>
      <w:r w:rsidRPr="001F4F4F">
        <w:rPr>
          <w:rFonts w:ascii="Traditional Arabic" w:hAnsi="Traditional Arabic" w:cs="AL-Mohanad" w:hint="cs"/>
          <w:sz w:val="28"/>
          <w:szCs w:val="28"/>
          <w:rtl/>
        </w:rPr>
        <w:t>(كل فقرة  بثلاث أرباع الدرجة 0,75 )</w:t>
      </w:r>
    </w:p>
    <w:p w14:paraId="3C608271" w14:textId="19FC0C69" w:rsidR="00681D50" w:rsidRPr="004D7B23" w:rsidRDefault="00B95774" w:rsidP="00C63D99">
      <w:pPr>
        <w:pStyle w:val="a7"/>
        <w:numPr>
          <w:ilvl w:val="0"/>
          <w:numId w:val="1"/>
        </w:numPr>
        <w:spacing w:after="0" w:line="240" w:lineRule="auto"/>
        <w:ind w:hanging="502"/>
        <w:rPr>
          <w:rFonts w:ascii="Arial Black" w:hAnsi="Arial Black" w:cs="mohammad bold art 1"/>
          <w:sz w:val="32"/>
          <w:szCs w:val="32"/>
        </w:rPr>
      </w:pPr>
      <w:r w:rsidRPr="004D7B23">
        <w:rPr>
          <w:rFonts w:hint="cs"/>
          <w:sz w:val="32"/>
          <w:szCs w:val="32"/>
          <w:rtl/>
        </w:rPr>
        <w:t xml:space="preserve">قيمة الرقم الذي تحته خط في العدد </w:t>
      </w:r>
      <w:r w:rsidRPr="004D7B23">
        <w:rPr>
          <w:rFonts w:hint="cs"/>
          <w:sz w:val="32"/>
          <w:szCs w:val="32"/>
          <w:u w:val="single"/>
          <w:rtl/>
        </w:rPr>
        <w:t>5</w:t>
      </w:r>
      <w:r w:rsidRPr="004D7B23">
        <w:rPr>
          <w:rFonts w:hint="cs"/>
          <w:sz w:val="32"/>
          <w:szCs w:val="32"/>
          <w:rtl/>
        </w:rPr>
        <w:t xml:space="preserve">90320 </w:t>
      </w:r>
      <w:r w:rsidR="007E5506" w:rsidRPr="004D7B23">
        <w:rPr>
          <w:rFonts w:hint="cs"/>
          <w:sz w:val="32"/>
          <w:szCs w:val="32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A3233B" w14:paraId="5D91D188" w14:textId="77777777" w:rsidTr="00283B83">
        <w:tc>
          <w:tcPr>
            <w:tcW w:w="289" w:type="dxa"/>
            <w:vAlign w:val="center"/>
          </w:tcPr>
          <w:p w14:paraId="5D78F3D4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461D80A1" w:rsidR="007E5506" w:rsidRPr="00A3233B" w:rsidRDefault="00B95774" w:rsidP="00681DBA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4696197C" w:rsidR="007E5506" w:rsidRPr="00A3233B" w:rsidRDefault="00B95774" w:rsidP="00681DBA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7E5506" w:rsidRPr="00A3233B" w:rsidRDefault="007E5506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7E5506" w:rsidRPr="00A3233B" w:rsidRDefault="007E5506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4E0061FA" w:rsidR="007E5506" w:rsidRPr="00A3233B" w:rsidRDefault="00B95774" w:rsidP="00681DBA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500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7E5506" w:rsidRPr="00A3233B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249273" w14:textId="77777777" w:rsidR="007E5506" w:rsidRPr="00A3233B" w:rsidRDefault="007E5506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D13041D" w14:textId="2BFFF67E" w:rsidR="007E5506" w:rsidRPr="00633E44" w:rsidRDefault="00B95774" w:rsidP="007E5506">
            <w:pPr>
              <w:jc w:val="center"/>
              <w:rPr>
                <w:sz w:val="28"/>
                <w:szCs w:val="28"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500000</w:t>
            </w:r>
          </w:p>
        </w:tc>
      </w:tr>
    </w:tbl>
    <w:p w14:paraId="7E5B5F8A" w14:textId="77777777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6F1B5A28" w14:textId="13F37850" w:rsidR="00681D50" w:rsidRPr="00C63D99" w:rsidRDefault="00B95774" w:rsidP="00C63D99">
      <w:pPr>
        <w:numPr>
          <w:ilvl w:val="0"/>
          <w:numId w:val="1"/>
        </w:numPr>
        <w:tabs>
          <w:tab w:val="clear" w:pos="644"/>
          <w:tab w:val="num" w:pos="565"/>
        </w:tabs>
        <w:spacing w:before="80" w:after="60"/>
        <w:ind w:hanging="504"/>
        <w:rPr>
          <w:rFonts w:asciiTheme="minorBidi" w:hAnsiTheme="minorBidi" w:cstheme="minorBidi"/>
          <w:sz w:val="32"/>
          <w:szCs w:val="32"/>
          <w:rtl/>
        </w:rPr>
      </w:pPr>
      <w:r w:rsidRPr="00B95774">
        <w:rPr>
          <w:rFonts w:asciiTheme="minorBidi" w:hAnsiTheme="minorBidi" w:cstheme="minorBidi" w:hint="cs"/>
          <w:sz w:val="32"/>
          <w:szCs w:val="32"/>
          <w:rtl/>
        </w:rPr>
        <w:t xml:space="preserve">قيمة الرقم </w:t>
      </w:r>
      <w:r>
        <w:rPr>
          <w:rFonts w:asciiTheme="minorBidi" w:hAnsiTheme="minorBidi" w:cstheme="minorBidi" w:hint="cs"/>
          <w:sz w:val="32"/>
          <w:szCs w:val="32"/>
          <w:rtl/>
        </w:rPr>
        <w:t>الذي تحته خط في العدد 3</w:t>
      </w:r>
      <w:r w:rsidRPr="00B95774">
        <w:rPr>
          <w:rFonts w:asciiTheme="minorBidi" w:hAnsiTheme="minorBidi" w:cstheme="minorBidi" w:hint="cs"/>
          <w:sz w:val="32"/>
          <w:szCs w:val="32"/>
          <w:u w:val="single"/>
          <w:rtl/>
        </w:rPr>
        <w:t>2</w:t>
      </w:r>
      <w:r>
        <w:rPr>
          <w:rFonts w:asciiTheme="minorBidi" w:hAnsiTheme="minorBidi" w:cstheme="minorBidi" w:hint="cs"/>
          <w:sz w:val="32"/>
          <w:szCs w:val="32"/>
          <w:rtl/>
        </w:rPr>
        <w:t>552336</w:t>
      </w:r>
      <w:r w:rsidR="00681D50"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681D50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681D50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A3233B" w14:paraId="00AE0B57" w14:textId="77777777" w:rsidTr="00283B83">
        <w:tc>
          <w:tcPr>
            <w:tcW w:w="289" w:type="dxa"/>
            <w:vAlign w:val="center"/>
          </w:tcPr>
          <w:p w14:paraId="075EA7E5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732FFCD8" w:rsidR="006C6D9D" w:rsidRPr="00B6031B" w:rsidRDefault="00B95774" w:rsidP="00B95774">
            <w:pPr>
              <w:jc w:val="center"/>
              <w:rPr>
                <w:i/>
                <w:sz w:val="28"/>
                <w:szCs w:val="28"/>
              </w:rPr>
            </w:pPr>
            <w:r w:rsidRPr="00AA3ED9">
              <w:rPr>
                <w:rFonts w:hint="cs"/>
                <w:i/>
                <w:sz w:val="28"/>
                <w:szCs w:val="28"/>
                <w:highlight w:val="yellow"/>
                <w:rtl/>
              </w:rPr>
              <w:t>2000000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1EC441BF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6C6D9D" w:rsidRPr="00A3233B" w:rsidRDefault="006C6D9D" w:rsidP="00681DBA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6C6D9D" w:rsidRPr="00A3233B" w:rsidRDefault="006C6D9D" w:rsidP="00681DBA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52647B33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6C6D9D" w:rsidRPr="00A3233B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6AFD2B" w14:textId="77777777" w:rsidR="006C6D9D" w:rsidRPr="00A3233B" w:rsidRDefault="006C6D9D" w:rsidP="00681DBA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7F1DFC" w14:textId="73D7390D" w:rsidR="006C6D9D" w:rsidRPr="00633E44" w:rsidRDefault="00B95774" w:rsidP="00B9577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</w:tbl>
    <w:p w14:paraId="2FF5C453" w14:textId="77777777" w:rsidR="00796D5E" w:rsidRDefault="00796D5E" w:rsidP="009763DF">
      <w:pPr>
        <w:jc w:val="lowKashida"/>
        <w:rPr>
          <w:b/>
          <w:bCs/>
          <w:sz w:val="32"/>
          <w:szCs w:val="32"/>
          <w:rtl/>
        </w:rPr>
      </w:pPr>
    </w:p>
    <w:p w14:paraId="088D45D7" w14:textId="0E6A7C79" w:rsidR="009E7E54" w:rsidRPr="00C63D99" w:rsidRDefault="00B95774" w:rsidP="00C63D9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C63D99">
        <w:rPr>
          <w:rFonts w:hint="cs"/>
          <w:sz w:val="32"/>
          <w:szCs w:val="32"/>
          <w:rtl/>
        </w:rPr>
        <w:t>أي مما يأتي يمثل الصيغة اللفظية للعدد 8603700</w:t>
      </w:r>
      <w:r w:rsidR="009E7E54" w:rsidRPr="00C63D99">
        <w:rPr>
          <w:rFonts w:hint="cs"/>
          <w:sz w:val="32"/>
          <w:szCs w:val="32"/>
          <w:rtl/>
        </w:rPr>
        <w:t xml:space="preserve">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174EEB1" w14:textId="77777777" w:rsidTr="009E7E54">
        <w:tc>
          <w:tcPr>
            <w:tcW w:w="289" w:type="dxa"/>
            <w:vAlign w:val="center"/>
          </w:tcPr>
          <w:p w14:paraId="2EBD027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1FED18D9" w:rsidR="009E7E54" w:rsidRPr="000C78D5" w:rsidRDefault="00B95774" w:rsidP="00B95774">
            <w:pPr>
              <w:spacing w:before="80"/>
              <w:rPr>
                <w:sz w:val="24"/>
                <w:szCs w:val="24"/>
                <w:rtl/>
              </w:rPr>
            </w:pPr>
            <w:r w:rsidRPr="000C78D5">
              <w:rPr>
                <w:rFonts w:hint="cs"/>
                <w:sz w:val="24"/>
                <w:szCs w:val="24"/>
                <w:rtl/>
              </w:rPr>
              <w:t xml:space="preserve">ثمانية الاف وست مئة وسبعة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50432493" w:rsidR="009E7E54" w:rsidRPr="000C78D5" w:rsidRDefault="00B95774" w:rsidP="00B95774">
            <w:pPr>
              <w:spacing w:before="80"/>
              <w:rPr>
                <w:rStyle w:val="vocalized"/>
                <w:rFonts w:ascii="Arial" w:hAnsi="Arial"/>
                <w:sz w:val="24"/>
                <w:szCs w:val="24"/>
                <w:rtl/>
              </w:rPr>
            </w:pPr>
            <w:r w:rsidRPr="00AA3ED9">
              <w:rPr>
                <w:rStyle w:val="vocalized"/>
                <w:rFonts w:ascii="Arial" w:hAnsi="Arial" w:hint="cs"/>
                <w:sz w:val="24"/>
                <w:szCs w:val="24"/>
                <w:highlight w:val="yellow"/>
                <w:rtl/>
              </w:rPr>
              <w:t>ثمانية ملايين وست مئة وثلاثة ا</w:t>
            </w:r>
            <w:r w:rsidR="00613D73" w:rsidRPr="00AA3ED9">
              <w:rPr>
                <w:rStyle w:val="vocalized"/>
                <w:rFonts w:ascii="Arial" w:hAnsi="Arial" w:hint="cs"/>
                <w:sz w:val="24"/>
                <w:szCs w:val="24"/>
                <w:highlight w:val="yellow"/>
                <w:rtl/>
              </w:rPr>
              <w:t>لفا</w:t>
            </w:r>
            <w:r w:rsidRPr="00AA3ED9">
              <w:rPr>
                <w:rStyle w:val="vocalized"/>
                <w:rFonts w:ascii="Arial" w:hAnsi="Arial" w:hint="cs"/>
                <w:sz w:val="24"/>
                <w:szCs w:val="24"/>
                <w:highlight w:val="yellow"/>
                <w:rtl/>
              </w:rPr>
              <w:t xml:space="preserve"> وسبع مئة</w:t>
            </w:r>
            <w:r w:rsidRPr="000C78D5">
              <w:rPr>
                <w:rStyle w:val="vocalized"/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04E22C73" w:rsidR="009E7E54" w:rsidRPr="000C78D5" w:rsidRDefault="00B95774" w:rsidP="00B95774">
            <w:pPr>
              <w:spacing w:before="80"/>
              <w:rPr>
                <w:rStyle w:val="vocalized"/>
                <w:sz w:val="24"/>
                <w:szCs w:val="24"/>
              </w:rPr>
            </w:pPr>
            <w:r w:rsidRPr="000C78D5">
              <w:rPr>
                <w:rStyle w:val="vocalized"/>
                <w:rFonts w:hint="cs"/>
                <w:sz w:val="24"/>
                <w:szCs w:val="24"/>
                <w:rtl/>
              </w:rPr>
              <w:t xml:space="preserve">سبع مئة وست الاف وثلاثة وثمانية ملايين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A29419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BC5770D" w14:textId="3A31C4A2" w:rsidR="009E7E54" w:rsidRPr="000C78D5" w:rsidRDefault="00B95774" w:rsidP="00B95774">
            <w:pPr>
              <w:rPr>
                <w:sz w:val="24"/>
                <w:szCs w:val="24"/>
              </w:rPr>
            </w:pPr>
            <w:r w:rsidRPr="000C78D5">
              <w:rPr>
                <w:rFonts w:hint="cs"/>
                <w:sz w:val="24"/>
                <w:szCs w:val="24"/>
                <w:rtl/>
              </w:rPr>
              <w:t xml:space="preserve">ثمانية ملايين وثلاث    وستين الفا وسبع مئة وخمس </w:t>
            </w:r>
            <w:r w:rsidR="007B486E" w:rsidRPr="000C78D5">
              <w:rPr>
                <w:rFonts w:hint="cs"/>
                <w:sz w:val="24"/>
                <w:szCs w:val="24"/>
                <w:rtl/>
              </w:rPr>
              <w:t xml:space="preserve">وخمسين </w:t>
            </w:r>
          </w:p>
        </w:tc>
      </w:tr>
    </w:tbl>
    <w:p w14:paraId="7DF59BEB" w14:textId="4B32D375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0A10A8B6" w14:textId="33A7EAFC" w:rsidR="009E7E54" w:rsidRPr="007B486E" w:rsidRDefault="00CF54E2" w:rsidP="00CF54E2">
      <w:pPr>
        <w:numPr>
          <w:ilvl w:val="0"/>
          <w:numId w:val="1"/>
        </w:numPr>
        <w:spacing w:before="80" w:after="60"/>
        <w:ind w:hanging="504"/>
        <w:rPr>
          <w:rFonts w:asciiTheme="minorBidi" w:hAnsiTheme="minorBidi" w:cstheme="minorBidi"/>
          <w:sz w:val="32"/>
          <w:szCs w:val="32"/>
          <w:rtl/>
        </w:rPr>
      </w:pPr>
      <w:r>
        <w:rPr>
          <w:rFonts w:hint="cs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BDC065" wp14:editId="635C431F">
                <wp:simplePos x="0" y="0"/>
                <wp:positionH relativeFrom="column">
                  <wp:posOffset>3385074</wp:posOffset>
                </wp:positionH>
                <wp:positionV relativeFrom="paragraph">
                  <wp:posOffset>86360</wp:posOffset>
                </wp:positionV>
                <wp:extent cx="219075" cy="200025"/>
                <wp:effectExtent l="0" t="0" r="28575" b="28575"/>
                <wp:wrapNone/>
                <wp:docPr id="19" name="شكل بيضاو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3CA80" id="شكل بيضاوي 19" o:spid="_x0000_s1026" style="position:absolute;left:0;text-align:left;margin-left:266.55pt;margin-top:6.8pt;width:17.25pt;height:15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" filled="f" strokecolor="windowText" strokeweight="1pt">
                <v:stroke joinstyle="miter"/>
              </v:oval>
            </w:pict>
          </mc:Fallback>
        </mc:AlternateContent>
      </w:r>
      <w:r w:rsidRPr="00CF54E2">
        <w:rPr>
          <w:rFonts w:asciiTheme="minorBidi" w:hAnsiTheme="minorBidi" w:cstheme="minorBidi" w:hint="cs"/>
          <w:sz w:val="32"/>
          <w:szCs w:val="32"/>
          <w:rtl/>
        </w:rPr>
        <w:t>ضعي الإشارة المناسبة بين العددين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</w:t>
      </w:r>
      <w:r w:rsidRPr="007B486E">
        <w:rPr>
          <w:rFonts w:asciiTheme="minorBidi" w:hAnsiTheme="minorBidi" w:cstheme="minorBidi" w:hint="cs"/>
          <w:sz w:val="32"/>
          <w:szCs w:val="32"/>
          <w:rtl/>
        </w:rPr>
        <w:t>1834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    </w:t>
      </w:r>
      <w:r w:rsidR="007B486E" w:rsidRPr="007B486E">
        <w:rPr>
          <w:rFonts w:asciiTheme="minorBidi" w:hAnsiTheme="minorBidi" w:cstheme="minorBidi" w:hint="cs"/>
          <w:sz w:val="32"/>
          <w:szCs w:val="32"/>
          <w:rtl/>
        </w:rPr>
        <w:t xml:space="preserve"> 1286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7B486E" w:rsidRPr="007B486E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82C847B" w14:textId="77777777" w:rsidTr="009E7E54">
        <w:tc>
          <w:tcPr>
            <w:tcW w:w="289" w:type="dxa"/>
            <w:vAlign w:val="center"/>
          </w:tcPr>
          <w:p w14:paraId="3C250D6F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4864431F" w:rsidR="009E7E54" w:rsidRPr="00B6031B" w:rsidRDefault="00CF54E2" w:rsidP="007B48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÷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6460FF00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=</w:t>
            </w:r>
            <w:r w:rsidR="007B486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08084CC9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&gt;</w:t>
            </w:r>
            <w:r w:rsidR="007B486E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7B13C9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6E0117" w14:textId="771DD3F2" w:rsidR="009E7E54" w:rsidRPr="00633E44" w:rsidRDefault="00CF54E2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&lt;</w:t>
            </w:r>
          </w:p>
        </w:tc>
      </w:tr>
    </w:tbl>
    <w:p w14:paraId="74F3D383" w14:textId="77777777" w:rsidR="00C63D99" w:rsidRPr="00C63D99" w:rsidRDefault="00C63D99" w:rsidP="00C63D99">
      <w:pPr>
        <w:pStyle w:val="a7"/>
        <w:ind w:left="643"/>
        <w:rPr>
          <w:rFonts w:ascii="Arial Black" w:hAnsi="Arial Black" w:cs="mohammad bold art 1"/>
          <w:sz w:val="28"/>
          <w:szCs w:val="28"/>
        </w:rPr>
      </w:pPr>
    </w:p>
    <w:p w14:paraId="0D56A0B6" w14:textId="1411C2E0" w:rsidR="009E7E54" w:rsidRPr="00C63D99" w:rsidRDefault="007B486E" w:rsidP="00C63D99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C77F7" wp14:editId="433A5146">
                <wp:simplePos x="0" y="0"/>
                <wp:positionH relativeFrom="column">
                  <wp:posOffset>3448050</wp:posOffset>
                </wp:positionH>
                <wp:positionV relativeFrom="paragraph">
                  <wp:posOffset>51435</wp:posOffset>
                </wp:positionV>
                <wp:extent cx="219075" cy="20002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F21BF" id="شكل بيضاوي 5" o:spid="_x0000_s1026" style="position:absolute;left:0;text-align:left;margin-left:271.5pt;margin-top:4.05pt;width:17.25pt;height:1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" filled="f" strokecolor="black [3213]" strokeweight="1pt">
                <v:stroke joinstyle="miter"/>
              </v:oval>
            </w:pict>
          </mc:Fallback>
        </mc:AlternateContent>
      </w:r>
      <w:bookmarkStart w:id="0" w:name="_Hlk26686562"/>
      <w:r w:rsidRPr="00C63D99">
        <w:rPr>
          <w:rFonts w:hint="cs"/>
          <w:sz w:val="32"/>
          <w:szCs w:val="32"/>
          <w:rtl/>
        </w:rPr>
        <w:t xml:space="preserve">ضعي الإشارة المناسبة بين العددين </w:t>
      </w:r>
      <w:bookmarkEnd w:id="0"/>
      <w:r w:rsidRPr="00C63D99">
        <w:rPr>
          <w:rFonts w:hint="cs"/>
          <w:sz w:val="32"/>
          <w:szCs w:val="32"/>
          <w:rtl/>
        </w:rPr>
        <w:t xml:space="preserve">3759 </w:t>
      </w:r>
      <w:r w:rsidR="009E7E54" w:rsidRPr="00C63D99">
        <w:rPr>
          <w:rFonts w:hint="cs"/>
          <w:sz w:val="32"/>
          <w:szCs w:val="32"/>
          <w:rtl/>
        </w:rPr>
        <w:t xml:space="preserve">     </w:t>
      </w:r>
      <w:r w:rsidRPr="00C63D99">
        <w:rPr>
          <w:rFonts w:ascii="Arial Black" w:hAnsi="Arial Black" w:cs="mohammad bold art 1" w:hint="cs"/>
          <w:sz w:val="32"/>
          <w:szCs w:val="32"/>
          <w:rtl/>
        </w:rPr>
        <w:t>3456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DF876B1" w14:textId="77777777" w:rsidTr="009E7E54">
        <w:tc>
          <w:tcPr>
            <w:tcW w:w="289" w:type="dxa"/>
            <w:vAlign w:val="center"/>
          </w:tcPr>
          <w:p w14:paraId="4F60163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4006A410" w:rsidR="009E7E54" w:rsidRPr="00A3233B" w:rsidRDefault="007B486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59D0BEAC" w:rsidR="009E7E54" w:rsidRPr="00A3233B" w:rsidRDefault="007B486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382FA38D" w:rsidR="009E7E54" w:rsidRPr="00A3233B" w:rsidRDefault="007B486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52222A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982CB9" w14:textId="16A2349D" w:rsidR="009E7E54" w:rsidRPr="00633E44" w:rsidRDefault="007B486E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5B13A8D8" w14:textId="308B9794" w:rsidR="00C63D99" w:rsidRPr="004F7FC8" w:rsidRDefault="00C63D99" w:rsidP="004F7FC8">
      <w:pPr>
        <w:spacing w:before="80" w:after="60"/>
        <w:rPr>
          <w:rFonts w:asciiTheme="minorBidi" w:hAnsiTheme="minorBidi" w:cstheme="minorBidi"/>
          <w:sz w:val="32"/>
          <w:szCs w:val="32"/>
          <w:rtl/>
        </w:rPr>
      </w:pPr>
    </w:p>
    <w:p w14:paraId="289B77D6" w14:textId="21B064B8" w:rsidR="00915830" w:rsidRPr="00915830" w:rsidRDefault="00915830" w:rsidP="000C78D5">
      <w:pPr>
        <w:pStyle w:val="a7"/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أي مما يلي يمثل ترتيبا من الأصغر الى الأكبر: </w:t>
      </w:r>
      <w:r w:rsidRPr="00915830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</w:t>
      </w:r>
      <w:r w:rsidRPr="00915830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15830" w:rsidRPr="00A3233B" w14:paraId="4AEF1952" w14:textId="77777777" w:rsidTr="000A708D">
        <w:tc>
          <w:tcPr>
            <w:tcW w:w="289" w:type="dxa"/>
            <w:vAlign w:val="center"/>
          </w:tcPr>
          <w:p w14:paraId="6F510C5B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1353E111" w14:textId="5781F51A" w:rsidR="00915830" w:rsidRPr="00B6031B" w:rsidRDefault="00915830" w:rsidP="000A708D">
            <w:pPr>
              <w:rPr>
                <w:i/>
                <w:sz w:val="28"/>
                <w:szCs w:val="28"/>
              </w:rPr>
            </w:pPr>
            <w:r w:rsidRPr="00AA3ED9">
              <w:rPr>
                <w:rFonts w:hint="cs"/>
                <w:i/>
                <w:sz w:val="28"/>
                <w:szCs w:val="28"/>
                <w:highlight w:val="yellow"/>
                <w:rtl/>
              </w:rPr>
              <w:t>2000، 3500 ،12550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EE1322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F60BD8B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2D544E32" w14:textId="1882C68E" w:rsidR="00915830" w:rsidRPr="00633E44" w:rsidRDefault="00915830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3500، 2000، 12550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6489FB2" w14:textId="77777777" w:rsidR="00915830" w:rsidRPr="00A3233B" w:rsidRDefault="00915830" w:rsidP="000A708D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7B2326BC" w14:textId="77777777" w:rsidR="00915830" w:rsidRPr="00A3233B" w:rsidRDefault="00915830" w:rsidP="000A708D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E91E78C" w14:textId="2DD45AD1" w:rsidR="00915830" w:rsidRPr="00633E44" w:rsidRDefault="00915830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12550، 3500 ، 2000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E6C930B" w14:textId="77777777" w:rsidR="00915830" w:rsidRPr="00A3233B" w:rsidRDefault="00915830" w:rsidP="000A708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651D4C6" w14:textId="77777777" w:rsidR="00915830" w:rsidRPr="00A3233B" w:rsidRDefault="00915830" w:rsidP="000A708D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C5CB095" w14:textId="3DAB2649" w:rsidR="00915830" w:rsidRPr="00633E44" w:rsidRDefault="005F2068" w:rsidP="000A708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12550 ،2000 ، 3500</w:t>
            </w:r>
          </w:p>
        </w:tc>
      </w:tr>
    </w:tbl>
    <w:p w14:paraId="05AEE125" w14:textId="77777777" w:rsidR="000C78D5" w:rsidRDefault="000C78D5" w:rsidP="000C78D5">
      <w:pPr>
        <w:spacing w:before="80" w:after="60"/>
        <w:ind w:left="643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rtl/>
        </w:rPr>
        <w:lastRenderedPageBreak/>
        <w:t xml:space="preserve"> </w:t>
      </w:r>
    </w:p>
    <w:p w14:paraId="42CE74CE" w14:textId="6E0D0CBF" w:rsidR="009E7E54" w:rsidRPr="00C63D99" w:rsidRDefault="007B486E" w:rsidP="000C78D5">
      <w:pPr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7B486E">
        <w:rPr>
          <w:rFonts w:asciiTheme="minorBidi" w:hAnsiTheme="minorBidi" w:cstheme="minorBidi" w:hint="cs"/>
          <w:sz w:val="32"/>
          <w:szCs w:val="32"/>
          <w:rtl/>
        </w:rPr>
        <w:t xml:space="preserve">العدد 620113 مقربا الى اقرب مئة الف هو </w:t>
      </w:r>
      <w:r w:rsidR="009E7E54" w:rsidRPr="007B486E">
        <w:rPr>
          <w:rFonts w:asciiTheme="minorBidi" w:hAnsiTheme="minorBidi" w:cstheme="minorBidi"/>
          <w:sz w:val="32"/>
          <w:szCs w:val="32"/>
          <w:rtl/>
        </w:rPr>
        <w:t xml:space="preserve"> 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00A31BC" w14:textId="77777777" w:rsidTr="009E7E54">
        <w:tc>
          <w:tcPr>
            <w:tcW w:w="289" w:type="dxa"/>
            <w:vAlign w:val="center"/>
          </w:tcPr>
          <w:p w14:paraId="0563EA7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52692B9" w14:textId="53450564" w:rsidR="009E7E54" w:rsidRPr="00B6031B" w:rsidRDefault="007B486E" w:rsidP="007B48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D7A59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2F8584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C5FDED5" w14:textId="28E6F54E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F463F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EAB418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AFEF473" w14:textId="680E9802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600000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F4B00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11C49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B0FDED" w14:textId="6FCDB750" w:rsidR="009E7E54" w:rsidRPr="00633E44" w:rsidRDefault="007B486E" w:rsidP="007B486E">
            <w:pPr>
              <w:jc w:val="center"/>
              <w:rPr>
                <w:sz w:val="28"/>
                <w:szCs w:val="28"/>
                <w:rtl/>
              </w:rPr>
            </w:pPr>
            <w:r w:rsidRPr="002D37DD">
              <w:rPr>
                <w:rFonts w:hint="cs"/>
                <w:sz w:val="28"/>
                <w:szCs w:val="28"/>
                <w:rtl/>
              </w:rPr>
              <w:t>620000</w:t>
            </w:r>
          </w:p>
        </w:tc>
      </w:tr>
    </w:tbl>
    <w:p w14:paraId="582F5287" w14:textId="77777777" w:rsidR="00C63D99" w:rsidRPr="00C63D99" w:rsidRDefault="00C63D99" w:rsidP="00C63D99">
      <w:pPr>
        <w:rPr>
          <w:rFonts w:ascii="Arial Black" w:hAnsi="Arial Black" w:cs="mohammad bold art 1"/>
          <w:sz w:val="28"/>
          <w:szCs w:val="28"/>
        </w:rPr>
      </w:pPr>
    </w:p>
    <w:p w14:paraId="397E6041" w14:textId="05127859" w:rsidR="009E7E54" w:rsidRPr="000C78D5" w:rsidRDefault="007B486E" w:rsidP="000C78D5">
      <w:pPr>
        <w:pStyle w:val="a7"/>
        <w:numPr>
          <w:ilvl w:val="0"/>
          <w:numId w:val="1"/>
        </w:numPr>
        <w:ind w:hanging="502"/>
        <w:rPr>
          <w:rFonts w:ascii="Arial Black" w:hAnsi="Arial Black" w:cs="mohammad bold art 1"/>
          <w:sz w:val="32"/>
          <w:szCs w:val="32"/>
        </w:rPr>
      </w:pPr>
      <w:r w:rsidRPr="000C78D5">
        <w:rPr>
          <w:rFonts w:hint="cs"/>
          <w:sz w:val="32"/>
          <w:szCs w:val="32"/>
          <w:rtl/>
        </w:rPr>
        <w:t>(5 + .... )+2 = 5+(9+2 ) العدد المفقود هو .........</w:t>
      </w:r>
      <w:r w:rsidR="009E7E54" w:rsidRPr="000C78D5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20348F7" w14:textId="77777777" w:rsidTr="009E7E54">
        <w:tc>
          <w:tcPr>
            <w:tcW w:w="289" w:type="dxa"/>
            <w:vAlign w:val="center"/>
          </w:tcPr>
          <w:p w14:paraId="403F750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2300E07B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9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3B09D0E" w:rsidR="009E7E54" w:rsidRPr="00A3233B" w:rsidRDefault="00F53D34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59862223" w:rsidR="009E7E54" w:rsidRPr="00A3233B" w:rsidRDefault="00F53D3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D8AF91A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834537" w14:textId="09D882E4" w:rsidR="009E7E54" w:rsidRPr="00633E44" w:rsidRDefault="00F53D34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</w:tr>
    </w:tbl>
    <w:p w14:paraId="78AA6160" w14:textId="77777777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4C197EB0" w14:textId="20D18CB3" w:rsidR="009E7E54" w:rsidRPr="00C63D99" w:rsidRDefault="009E7E54" w:rsidP="000C78D5">
      <w:pPr>
        <w:numPr>
          <w:ilvl w:val="0"/>
          <w:numId w:val="1"/>
        </w:numPr>
        <w:spacing w:before="80" w:after="60"/>
        <w:ind w:hanging="502"/>
        <w:rPr>
          <w:rFonts w:asciiTheme="minorBidi" w:hAnsiTheme="minorBidi" w:cstheme="minorBidi"/>
          <w:sz w:val="32"/>
          <w:szCs w:val="32"/>
          <w:rtl/>
        </w:rPr>
      </w:pPr>
      <w:r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F53D34" w:rsidRPr="00F53D34">
        <w:rPr>
          <w:rFonts w:asciiTheme="minorBidi" w:hAnsiTheme="minorBidi" w:cstheme="minorBidi" w:hint="cs"/>
          <w:sz w:val="32"/>
          <w:szCs w:val="32"/>
          <w:rtl/>
        </w:rPr>
        <w:t>قدر المجموع بتقريب الاعداد الى اقرب عشرة 34 + 23 = .......</w:t>
      </w:r>
      <w:r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22A70DA" w14:textId="77777777" w:rsidTr="009E7E54">
        <w:tc>
          <w:tcPr>
            <w:tcW w:w="289" w:type="dxa"/>
            <w:vAlign w:val="center"/>
          </w:tcPr>
          <w:p w14:paraId="091E097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60339778" w:rsidR="009E7E54" w:rsidRPr="00B6031B" w:rsidRDefault="00F53D34" w:rsidP="00F53D3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52331541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36DE1CE2" w:rsidR="009E7E54" w:rsidRPr="00633E44" w:rsidRDefault="00F53D34" w:rsidP="00F53D34">
            <w:pPr>
              <w:ind w:firstLine="72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D97AD2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EDA9246" w14:textId="5E5A9B19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70</w:t>
            </w:r>
          </w:p>
        </w:tc>
      </w:tr>
    </w:tbl>
    <w:p w14:paraId="464ADD9E" w14:textId="77777777" w:rsidR="00C63D99" w:rsidRPr="00C63D99" w:rsidRDefault="00C63D99" w:rsidP="00C63D99">
      <w:pPr>
        <w:rPr>
          <w:rFonts w:ascii="Arial Black" w:hAnsi="Arial Black" w:cs="mohammad bold art 1"/>
          <w:sz w:val="28"/>
          <w:szCs w:val="28"/>
        </w:rPr>
      </w:pPr>
    </w:p>
    <w:p w14:paraId="279EC62E" w14:textId="0F502317" w:rsidR="009E7E54" w:rsidRPr="00C63D99" w:rsidRDefault="00F53D34" w:rsidP="000C78D5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F90B9D">
        <w:rPr>
          <w:rFonts w:hint="cs"/>
          <w:sz w:val="32"/>
          <w:szCs w:val="32"/>
          <w:rtl/>
        </w:rPr>
        <w:t>في مكتبة المدرسة 3145 كتابا وفي مكتبة الفصل 232 كتابا. ما مجموع الكتب في المكتبتين</w:t>
      </w:r>
      <w:r>
        <w:rPr>
          <w:rFonts w:hint="cs"/>
          <w:sz w:val="28"/>
          <w:szCs w:val="28"/>
          <w:rtl/>
        </w:rPr>
        <w:t>؟</w:t>
      </w:r>
      <w:r w:rsidR="009E7E54" w:rsidRPr="009E7E54">
        <w:rPr>
          <w:rFonts w:hint="cs"/>
          <w:sz w:val="28"/>
          <w:szCs w:val="28"/>
          <w:rtl/>
        </w:rPr>
        <w:t xml:space="preserve">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19AB14A" w14:textId="77777777" w:rsidTr="009E7E54">
        <w:tc>
          <w:tcPr>
            <w:tcW w:w="289" w:type="dxa"/>
            <w:vAlign w:val="center"/>
          </w:tcPr>
          <w:p w14:paraId="11259E04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6F764B68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3377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57260F7A" w:rsidR="009E7E54" w:rsidRPr="00A3233B" w:rsidRDefault="00F53D34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3113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6ADDCFAB" w:rsidR="009E7E54" w:rsidRPr="00A3233B" w:rsidRDefault="00F53D34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377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8BC83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D8BA737" w14:textId="39158429" w:rsidR="009E7E54" w:rsidRPr="00633E44" w:rsidRDefault="00F53D34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2913</w:t>
            </w:r>
          </w:p>
        </w:tc>
      </w:tr>
    </w:tbl>
    <w:p w14:paraId="66902DB9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5B69DFFA" w14:textId="47D68515" w:rsidR="009E7E54" w:rsidRPr="00C63D99" w:rsidRDefault="00F53D34" w:rsidP="000C78D5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sz w:val="32"/>
          <w:szCs w:val="32"/>
          <w:rtl/>
        </w:rPr>
      </w:pPr>
      <w:r w:rsidRPr="00F53D34">
        <w:rPr>
          <w:rFonts w:asciiTheme="minorBidi" w:hAnsiTheme="minorBidi" w:cstheme="minorBidi" w:hint="cs"/>
          <w:sz w:val="32"/>
          <w:szCs w:val="32"/>
          <w:rtl/>
        </w:rPr>
        <w:t>209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  <w:rtl/>
        </w:rPr>
        <w:t>–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57 = ......</w:t>
      </w:r>
      <w:r w:rsidR="009E7E54" w:rsidRPr="00F53D34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73BE94" w14:textId="77777777" w:rsidTr="009E7E54">
        <w:tc>
          <w:tcPr>
            <w:tcW w:w="289" w:type="dxa"/>
            <w:vAlign w:val="center"/>
          </w:tcPr>
          <w:p w14:paraId="07C25C5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22F10818" w:rsidR="009E7E54" w:rsidRPr="00B6031B" w:rsidRDefault="00F53D34" w:rsidP="00F53D3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41660C98" w:rsidR="009E7E54" w:rsidRPr="00633E44" w:rsidRDefault="000C78D5" w:rsidP="00F53D34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 w:rsidR="00F53D34" w:rsidRPr="00AA3ED9">
              <w:rPr>
                <w:rFonts w:hint="cs"/>
                <w:sz w:val="28"/>
                <w:szCs w:val="28"/>
                <w:highlight w:val="yellow"/>
                <w:rtl/>
              </w:rPr>
              <w:t>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0B2E9B32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1492D5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5D5ADE" w14:textId="16B3B8E5" w:rsidR="009E7E54" w:rsidRPr="00633E44" w:rsidRDefault="00F53D34" w:rsidP="00F53D3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366</w:t>
            </w:r>
          </w:p>
        </w:tc>
      </w:tr>
    </w:tbl>
    <w:p w14:paraId="5A0DD8A2" w14:textId="77777777" w:rsidR="00C63D99" w:rsidRPr="008B156A" w:rsidRDefault="00C63D99" w:rsidP="008B156A">
      <w:pPr>
        <w:jc w:val="both"/>
        <w:rPr>
          <w:rFonts w:ascii="Arial Black" w:hAnsi="Arial Black" w:cs="mohammad bold art 1"/>
          <w:sz w:val="32"/>
          <w:szCs w:val="32"/>
        </w:rPr>
      </w:pPr>
    </w:p>
    <w:p w14:paraId="591CF573" w14:textId="36CB26A9" w:rsidR="009E7E54" w:rsidRPr="004F7FC8" w:rsidRDefault="00F53D34" w:rsidP="000C78D5">
      <w:pPr>
        <w:pStyle w:val="a7"/>
        <w:numPr>
          <w:ilvl w:val="0"/>
          <w:numId w:val="1"/>
        </w:numPr>
        <w:ind w:hanging="643"/>
        <w:jc w:val="both"/>
        <w:rPr>
          <w:rFonts w:ascii="Arial Black" w:hAnsi="Arial Black" w:cs="mohammad bold art 1"/>
          <w:sz w:val="32"/>
          <w:szCs w:val="32"/>
        </w:rPr>
      </w:pPr>
      <w:r w:rsidRPr="004F7FC8">
        <w:rPr>
          <w:rFonts w:hint="cs"/>
          <w:sz w:val="32"/>
          <w:szCs w:val="32"/>
          <w:rtl/>
        </w:rPr>
        <w:t xml:space="preserve">النواتج الممكنة لتجربة القاء قطعة النقود مرة </w:t>
      </w:r>
      <w:r w:rsidR="000C78D5" w:rsidRPr="004F7FC8">
        <w:rPr>
          <w:rFonts w:hint="cs"/>
          <w:sz w:val="32"/>
          <w:szCs w:val="32"/>
          <w:rtl/>
        </w:rPr>
        <w:t>واحدة:</w:t>
      </w:r>
      <w:r w:rsidRPr="004F7FC8">
        <w:rPr>
          <w:rFonts w:hint="cs"/>
          <w:sz w:val="32"/>
          <w:szCs w:val="32"/>
          <w:rtl/>
        </w:rPr>
        <w:t xml:space="preserve"> </w:t>
      </w:r>
      <w:r w:rsidR="009E7E54" w:rsidRPr="004F7FC8">
        <w:rPr>
          <w:rFonts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9C00BC5" w14:textId="77777777" w:rsidTr="009E7E54">
        <w:tc>
          <w:tcPr>
            <w:tcW w:w="289" w:type="dxa"/>
            <w:vAlign w:val="center"/>
          </w:tcPr>
          <w:p w14:paraId="4701287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65E3CBA8" w:rsidR="009E7E54" w:rsidRPr="00A3233B" w:rsidRDefault="00F53D34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شعار ،شعار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60ADA3F0" w:rsidR="009E7E54" w:rsidRPr="00A3233B" w:rsidRDefault="000C78D5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كتابة،كتابة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01CA26D0" w:rsidR="009E7E54" w:rsidRPr="00A3233B" w:rsidRDefault="000C78D5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AA3ED9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شعار،كتابة</w:t>
            </w: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B648F8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61A4B1A" w14:textId="3832173C" w:rsidR="009E7E54" w:rsidRPr="00633E44" w:rsidRDefault="00CF54E2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مؤكد</w:t>
            </w:r>
            <w:r w:rsidR="00F53D3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14:paraId="2CEF290F" w14:textId="65D4B5A8" w:rsidR="00C63D99" w:rsidRDefault="00C63D99" w:rsidP="00C63D99">
      <w:pPr>
        <w:spacing w:before="80" w:after="60"/>
        <w:rPr>
          <w:rFonts w:asciiTheme="minorBidi" w:hAnsiTheme="minorBidi" w:cstheme="minorBidi"/>
          <w:sz w:val="32"/>
          <w:szCs w:val="32"/>
        </w:rPr>
      </w:pPr>
    </w:p>
    <w:p w14:paraId="2B488D83" w14:textId="62AD241C" w:rsidR="009E7E54" w:rsidRPr="00C63D99" w:rsidRDefault="00216C03" w:rsidP="009E7E54">
      <w:pPr>
        <w:numPr>
          <w:ilvl w:val="0"/>
          <w:numId w:val="1"/>
        </w:numPr>
        <w:spacing w:before="80" w:after="60"/>
        <w:ind w:hanging="643"/>
        <w:rPr>
          <w:rFonts w:ascii="Traditional Arabic" w:hAnsi="Traditional Arabic" w:cs="AL-Mohanad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FB2282" wp14:editId="38E1A0F7">
                <wp:simplePos x="0" y="0"/>
                <wp:positionH relativeFrom="column">
                  <wp:posOffset>225038</wp:posOffset>
                </wp:positionH>
                <wp:positionV relativeFrom="paragraph">
                  <wp:posOffset>70512</wp:posOffset>
                </wp:positionV>
                <wp:extent cx="262255" cy="238125"/>
                <wp:effectExtent l="0" t="0" r="23495" b="28575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381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FF1A6" id="مستطيل: زوايا مستديرة 25" o:spid="_x0000_s1026" style="position:absolute;left:0;text-align:left;margin-left:17.7pt;margin-top:5.55pt;width:20.6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409D4" wp14:editId="2724CA02">
                <wp:simplePos x="0" y="0"/>
                <wp:positionH relativeFrom="column">
                  <wp:posOffset>529618</wp:posOffset>
                </wp:positionH>
                <wp:positionV relativeFrom="paragraph">
                  <wp:posOffset>68690</wp:posOffset>
                </wp:positionV>
                <wp:extent cx="262393" cy="238539"/>
                <wp:effectExtent l="0" t="0" r="23495" b="1905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86D4C" id="مستطيل: زوايا مستديرة 26" o:spid="_x0000_s1026" style="position:absolute;left:0;text-align:left;margin-left:41.7pt;margin-top:5.4pt;width:20.65pt;height: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8D271" wp14:editId="20EB7286">
                <wp:simplePos x="0" y="0"/>
                <wp:positionH relativeFrom="column">
                  <wp:posOffset>869426</wp:posOffset>
                </wp:positionH>
                <wp:positionV relativeFrom="paragraph">
                  <wp:posOffset>66040</wp:posOffset>
                </wp:positionV>
                <wp:extent cx="262393" cy="238539"/>
                <wp:effectExtent l="0" t="0" r="23495" b="2857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7C793" id="مستطيل: زوايا مستديرة 23" o:spid="_x0000_s1026" style="position:absolute;left:0;text-align:left;margin-left:68.45pt;margin-top:5.2pt;width:20.6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9D1DC7" wp14:editId="37F3E482">
                <wp:simplePos x="0" y="0"/>
                <wp:positionH relativeFrom="column">
                  <wp:posOffset>1207384</wp:posOffset>
                </wp:positionH>
                <wp:positionV relativeFrom="paragraph">
                  <wp:posOffset>67310</wp:posOffset>
                </wp:positionV>
                <wp:extent cx="262393" cy="238539"/>
                <wp:effectExtent l="0" t="0" r="23495" b="285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AFC80" id="مستطيل: زوايا مستديرة 24" o:spid="_x0000_s1026" style="position:absolute;left:0;text-align:left;margin-left:95.05pt;margin-top:5.3pt;width:20.65pt;height: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" filled="f" strokecolor="windowText" strokeweight="1pt">
                <v:stroke joinstyle="miter"/>
              </v:roundrect>
            </w:pict>
          </mc:Fallback>
        </mc:AlternateContent>
      </w:r>
      <w:r w:rsidR="00913E53">
        <w:rPr>
          <w:rFonts w:asciiTheme="minorBidi" w:hAnsiTheme="minorBidi" w:cstheme="minorBidi" w:hint="cs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742CFC" wp14:editId="354A4A0A">
                <wp:simplePos x="0" y="0"/>
                <wp:positionH relativeFrom="column">
                  <wp:posOffset>1524111</wp:posOffset>
                </wp:positionH>
                <wp:positionV relativeFrom="paragraph">
                  <wp:posOffset>66261</wp:posOffset>
                </wp:positionV>
                <wp:extent cx="262393" cy="238539"/>
                <wp:effectExtent l="0" t="0" r="23495" b="28575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3853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AF87" id="مستطيل: زوايا مستديرة 18" o:spid="_x0000_s1026" style="position:absolute;left:0;text-align:left;margin-left:120pt;margin-top:5.2pt;width:20.65pt;height: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" filled="f" strokecolor="black [3213]" strokeweight="1pt">
                <v:stroke joinstyle="miter"/>
              </v:roundrect>
            </w:pict>
          </mc:Fallback>
        </mc:AlternateContent>
      </w:r>
      <w:r w:rsidR="00F53D34" w:rsidRPr="00C63D99">
        <w:rPr>
          <w:rFonts w:asciiTheme="minorBidi" w:hAnsiTheme="minorBidi" w:cstheme="minorBidi" w:hint="cs"/>
          <w:sz w:val="32"/>
          <w:szCs w:val="32"/>
          <w:rtl/>
        </w:rPr>
        <w:t xml:space="preserve">ما احتمال </w:t>
      </w:r>
      <w:r w:rsidR="00AD5FA1" w:rsidRPr="00C63D99">
        <w:rPr>
          <w:rFonts w:asciiTheme="minorBidi" w:hAnsiTheme="minorBidi" w:cstheme="minorBidi" w:hint="cs"/>
          <w:sz w:val="32"/>
          <w:szCs w:val="32"/>
          <w:rtl/>
        </w:rPr>
        <w:t>اختيار بطاقة مكتوب عليها حرف (ي)من البطاقات التالية ه</w:t>
      </w:r>
      <w:r w:rsidR="00913E53">
        <w:rPr>
          <w:rFonts w:asciiTheme="minorBidi" w:hAnsiTheme="minorBidi" w:cstheme="minorBidi" w:hint="cs"/>
          <w:sz w:val="32"/>
          <w:szCs w:val="32"/>
          <w:rtl/>
        </w:rPr>
        <w:t>ي</w:t>
      </w:r>
      <w:r w:rsidR="00913E53">
        <w:rPr>
          <w:rFonts w:cs="mohammad bold art 1" w:hint="cs"/>
          <w:rtl/>
        </w:rPr>
        <w:t xml:space="preserve">   </w:t>
      </w:r>
      <w:r w:rsidR="00913E53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="00913E53">
        <w:rPr>
          <w:rFonts w:ascii="Traditional Arabic" w:hAnsi="Traditional Arabic" w:cs="AL-Mohanad" w:hint="cs"/>
          <w:b/>
          <w:bCs/>
          <w:sz w:val="28"/>
          <w:szCs w:val="28"/>
          <w:rtl/>
        </w:rPr>
        <w:t>ي</w:t>
      </w:r>
      <w:r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</w:t>
      </w:r>
      <w:r>
        <w:rPr>
          <w:rFonts w:ascii="Traditional Arabic" w:hAnsi="Traditional Arabic" w:cs="AL-Mohanad" w:hint="cs"/>
          <w:sz w:val="28"/>
          <w:szCs w:val="28"/>
          <w:rtl/>
        </w:rPr>
        <w:t xml:space="preserve">ن    هـ     ي    و </w:t>
      </w:r>
      <w:r w:rsidR="00913E53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</w:t>
      </w:r>
      <w:r w:rsidR="00913E53">
        <w:rPr>
          <w:rFonts w:ascii="Traditional Arabic" w:hAnsi="Traditional Arabic" w:cs="AL-Mohanad"/>
          <w:b/>
          <w:bCs/>
          <w:sz w:val="28"/>
          <w:szCs w:val="28"/>
        </w:rPr>
        <w:t xml:space="preserve">   </w:t>
      </w:r>
      <w:r w:rsidR="009E7E54" w:rsidRPr="00C63D99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9E7E54" w:rsidRPr="00C63D99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E1D1BA" w14:textId="77777777" w:rsidTr="009E7E54">
        <w:tc>
          <w:tcPr>
            <w:tcW w:w="289" w:type="dxa"/>
            <w:vAlign w:val="center"/>
          </w:tcPr>
          <w:p w14:paraId="19699F8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1AC6DD4D" w:rsidR="009E7E54" w:rsidRPr="00B6031B" w:rsidRDefault="00AD5FA1" w:rsidP="00AD5FA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  <w:highlight w:val="yello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highlight w:val="yellow"/>
                      <w:rtl/>
                    </w:rPr>
                    <m:t xml:space="preserve">2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Bidi" w:hint="cs"/>
                      <w:sz w:val="36"/>
                      <w:szCs w:val="36"/>
                      <w:highlight w:val="yellow"/>
                      <w:rtl/>
                    </w:rPr>
                    <m:t>5</m:t>
                  </m:r>
                </m:den>
              </m:f>
            </m:oMath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6A62D7AF" w:rsidR="009E7E54" w:rsidRPr="00633E44" w:rsidRDefault="003B335F" w:rsidP="00AD5FA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 xml:space="preserve"> 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8E6FA46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23C9F197" w:rsidR="009E7E54" w:rsidRPr="00633E44" w:rsidRDefault="003B335F" w:rsidP="00AD5FA1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 xml:space="preserve"> 7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68AE5B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9CB53E" w14:textId="77EE9455" w:rsidR="009E7E54" w:rsidRPr="00633E44" w:rsidRDefault="00C63D99" w:rsidP="00C63D9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صفر</w:t>
            </w:r>
          </w:p>
        </w:tc>
      </w:tr>
    </w:tbl>
    <w:p w14:paraId="2137D458" w14:textId="77777777" w:rsidR="009E7E54" w:rsidRPr="009E7E54" w:rsidRDefault="009E7E54" w:rsidP="009E7E54">
      <w:pPr>
        <w:ind w:left="283"/>
        <w:rPr>
          <w:rFonts w:ascii="Arial Black" w:hAnsi="Arial Black" w:cs="mohammad bold art 1"/>
          <w:sz w:val="28"/>
          <w:szCs w:val="28"/>
          <w:rtl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4454494B" w14:textId="4DD24066" w:rsidR="009E7E54" w:rsidRPr="004F7FC8" w:rsidRDefault="00216C03" w:rsidP="00C63D99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32"/>
          <w:szCs w:val="32"/>
        </w:rPr>
      </w:pPr>
      <w:r w:rsidRPr="004F7FC8">
        <w:rPr>
          <w:rFonts w:ascii="Arial Black" w:hAnsi="Arial Black" w:cs="mohammad bold art 1" w:hint="cs"/>
          <w:sz w:val="32"/>
          <w:szCs w:val="32"/>
          <w:rtl/>
        </w:rPr>
        <w:t>إذا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وزعت معلمة التربية الفنية 10 أقلام على طالبتين 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ووزعت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15 قلما على 3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طالبات. فكم</w:t>
      </w:r>
      <w:r w:rsidR="00C63D99" w:rsidRPr="004F7FC8">
        <w:rPr>
          <w:rFonts w:ascii="Arial Black" w:hAnsi="Arial Black" w:cs="mohammad bold art 1" w:hint="cs"/>
          <w:sz w:val="32"/>
          <w:szCs w:val="32"/>
          <w:rtl/>
        </w:rPr>
        <w:t xml:space="preserve"> قلما تحتاج لتوزعها على 4 </w:t>
      </w:r>
      <w:r w:rsidRPr="004F7FC8">
        <w:rPr>
          <w:rFonts w:ascii="Arial Black" w:hAnsi="Arial Black" w:cs="mohammad bold art 1" w:hint="cs"/>
          <w:sz w:val="32"/>
          <w:szCs w:val="32"/>
          <w:rtl/>
        </w:rPr>
        <w:t>طالبات؟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5CE0429" w14:textId="77777777" w:rsidTr="009E7E54">
        <w:tc>
          <w:tcPr>
            <w:tcW w:w="289" w:type="dxa"/>
            <w:vAlign w:val="center"/>
          </w:tcPr>
          <w:p w14:paraId="708C901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B80DE5B" w14:textId="310036CD" w:rsidR="009E7E54" w:rsidRPr="00A3233B" w:rsidRDefault="00C63D99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153175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BB2CF8C" w14:textId="5DA6D2F7" w:rsidR="009E7E54" w:rsidRPr="00A3233B" w:rsidRDefault="00C63D99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4A49BB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F783D1" w14:textId="434F0F7C" w:rsidR="009E7E54" w:rsidRPr="00A3233B" w:rsidRDefault="00C63D99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459EE3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56B9C" w14:textId="091087C2" w:rsidR="009E7E54" w:rsidRPr="00633E44" w:rsidRDefault="00C63D99" w:rsidP="009E7E54">
            <w:pPr>
              <w:jc w:val="center"/>
              <w:rPr>
                <w:sz w:val="28"/>
                <w:szCs w:val="28"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20</w:t>
            </w:r>
          </w:p>
        </w:tc>
      </w:tr>
    </w:tbl>
    <w:p w14:paraId="33CAC83F" w14:textId="4C4221A6" w:rsidR="00216C03" w:rsidRPr="006C6D9D" w:rsidRDefault="009E7E54" w:rsidP="004F7FC8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32AB138F" w14:textId="4A85303C" w:rsidR="009E7E54" w:rsidRPr="006B0627" w:rsidRDefault="006B0627" w:rsidP="006B0627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>قدر ناتج ال</w:t>
      </w:r>
      <w:r w:rsidR="00216C03">
        <w:rPr>
          <w:rFonts w:asciiTheme="minorBidi" w:hAnsiTheme="minorBidi" w:cstheme="minorBidi" w:hint="cs"/>
          <w:sz w:val="32"/>
          <w:szCs w:val="32"/>
          <w:rtl/>
        </w:rPr>
        <w:t>ضرب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34 </w:t>
      </w:r>
      <w:r w:rsidR="00216C03">
        <w:rPr>
          <w:rFonts w:asciiTheme="minorBidi" w:hAnsiTheme="minorBidi" w:cstheme="minorBidi" w:hint="cs"/>
          <w:sz w:val="32"/>
          <w:szCs w:val="32"/>
          <w:rtl/>
        </w:rPr>
        <w:t>×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12 = .........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</w:rPr>
        <w:t xml:space="preserve"> </w:t>
      </w:r>
      <w:r w:rsidR="009E7E54" w:rsidRPr="006B0627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0411179" w14:textId="77777777" w:rsidTr="009E7E54">
        <w:tc>
          <w:tcPr>
            <w:tcW w:w="289" w:type="dxa"/>
            <w:vAlign w:val="center"/>
          </w:tcPr>
          <w:p w14:paraId="681A2AD1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6CC6FE25" w:rsidR="009E7E54" w:rsidRPr="00B6031B" w:rsidRDefault="006B0627" w:rsidP="006B0627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</w:t>
            </w:r>
            <w:r w:rsidR="00216C03">
              <w:rPr>
                <w:rFonts w:hint="cs"/>
                <w:i/>
                <w:sz w:val="28"/>
                <w:szCs w:val="28"/>
                <w:rtl/>
              </w:rPr>
              <w:t>0</w:t>
            </w:r>
            <w:r w:rsidR="00AA3ED9">
              <w:rPr>
                <w:rFonts w:hint="cs"/>
                <w:i/>
                <w:sz w:val="28"/>
                <w:szCs w:val="28"/>
                <w:rtl/>
              </w:rPr>
              <w:t>0</w:t>
            </w:r>
            <w:r w:rsidR="00CF54E2">
              <w:rPr>
                <w:rFonts w:hint="cs"/>
                <w:i/>
                <w:sz w:val="28"/>
                <w:szCs w:val="28"/>
                <w:rtl/>
              </w:rPr>
              <w:t>8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3FC2B304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30</w:t>
            </w:r>
            <w:r w:rsidR="00216C03" w:rsidRPr="00AA3ED9">
              <w:rPr>
                <w:rFonts w:hint="cs"/>
                <w:sz w:val="28"/>
                <w:szCs w:val="28"/>
                <w:highlight w:val="yellow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3A52D99B" w:rsidR="009E7E54" w:rsidRPr="00633E44" w:rsidRDefault="00216C03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  <w:r w:rsidR="006B0627"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55AAB6E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6F3B42" w14:textId="35612CD5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6626F005" w14:textId="77777777" w:rsidR="004F7FC8" w:rsidRPr="004F7FC8" w:rsidRDefault="004F7FC8" w:rsidP="004F7FC8">
      <w:pPr>
        <w:pStyle w:val="a7"/>
        <w:ind w:left="644"/>
        <w:rPr>
          <w:rFonts w:ascii="Arial Black" w:hAnsi="Arial Black" w:cs="mohammad bold art 1"/>
          <w:sz w:val="28"/>
          <w:szCs w:val="28"/>
        </w:rPr>
      </w:pPr>
    </w:p>
    <w:p w14:paraId="7B82D62D" w14:textId="77777777" w:rsidR="004F7FC8" w:rsidRPr="004F7FC8" w:rsidRDefault="004F7FC8" w:rsidP="004F7FC8">
      <w:pPr>
        <w:pStyle w:val="a7"/>
        <w:ind w:left="644"/>
        <w:rPr>
          <w:rFonts w:ascii="Arial Black" w:hAnsi="Arial Black" w:cs="mohammad bold art 1"/>
          <w:sz w:val="28"/>
          <w:szCs w:val="28"/>
        </w:rPr>
      </w:pPr>
    </w:p>
    <w:p w14:paraId="71A126E0" w14:textId="7ED2E407" w:rsidR="009E7E54" w:rsidRPr="008B156A" w:rsidRDefault="006B0627" w:rsidP="008B156A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8B156A">
        <w:rPr>
          <w:rFonts w:ascii="Arial Black" w:hAnsi="Arial Black" w:hint="cs"/>
          <w:sz w:val="32"/>
          <w:szCs w:val="32"/>
          <w:rtl/>
        </w:rPr>
        <w:lastRenderedPageBreak/>
        <w:t>قدر ناتج الضرب 376 ×17 =..........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3ADF58C" w14:textId="77777777" w:rsidTr="009E7E54">
        <w:tc>
          <w:tcPr>
            <w:tcW w:w="289" w:type="dxa"/>
            <w:vAlign w:val="center"/>
          </w:tcPr>
          <w:p w14:paraId="4E5D4B5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1BCA856B" w:rsidR="009E7E54" w:rsidRPr="00A3233B" w:rsidRDefault="006B0627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1772D73E" w:rsidR="009E7E54" w:rsidRPr="00A3233B" w:rsidRDefault="006B0627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A3ED9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800</w:t>
            </w:r>
            <w:r w:rsidR="00216C03" w:rsidRPr="00AA3ED9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2BB82763" w:rsidR="009E7E54" w:rsidRPr="00A3233B" w:rsidRDefault="006B0627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800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9ECC1D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096D2C" w14:textId="235FC221" w:rsidR="009E7E54" w:rsidRPr="00633E44" w:rsidRDefault="006B0627" w:rsidP="009E7E5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14:paraId="43B1B70E" w14:textId="47A116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59371D2A" w14:textId="6216C729" w:rsidR="009E7E54" w:rsidRPr="006B0627" w:rsidRDefault="006B0627" w:rsidP="006B0627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sz w:val="32"/>
          <w:szCs w:val="32"/>
          <w:rtl/>
        </w:rPr>
      </w:pPr>
      <w:r w:rsidRPr="006B0627">
        <w:rPr>
          <w:rFonts w:asciiTheme="minorBidi" w:hAnsiTheme="minorBidi" w:cstheme="minorBidi" w:hint="cs"/>
          <w:sz w:val="32"/>
          <w:szCs w:val="32"/>
          <w:rtl/>
        </w:rPr>
        <w:t>15</w:t>
      </w:r>
      <w:r w:rsidR="009E7E54" w:rsidRPr="006B0627">
        <w:rPr>
          <w:rFonts w:asciiTheme="minorBidi" w:hAnsiTheme="minorBidi" w:cstheme="minorBidi"/>
          <w:sz w:val="32"/>
          <w:szCs w:val="32"/>
          <w:rtl/>
        </w:rPr>
        <w:t xml:space="preserve">  </w:t>
      </w:r>
      <w:r>
        <w:rPr>
          <w:rFonts w:asciiTheme="minorBidi" w:hAnsiTheme="minorBidi" w:cstheme="minorBidi" w:hint="cs"/>
          <w:sz w:val="32"/>
          <w:szCs w:val="32"/>
          <w:rtl/>
        </w:rPr>
        <w:t>×30 =..........</w:t>
      </w:r>
      <w:bookmarkStart w:id="1" w:name="_Hlk26432245"/>
      <w:r w:rsidR="009E7E54" w:rsidRPr="006B0627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="009E7E54" w:rsidRPr="006B0627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6B0627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283CFB6" w14:textId="77777777" w:rsidTr="009E7E54">
        <w:tc>
          <w:tcPr>
            <w:tcW w:w="289" w:type="dxa"/>
            <w:vAlign w:val="center"/>
          </w:tcPr>
          <w:p w14:paraId="3266B4E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29375AFD" w14:textId="2F83E5B0" w:rsidR="009E7E54" w:rsidRPr="00B6031B" w:rsidRDefault="00782675" w:rsidP="006B0627">
            <w:pPr>
              <w:jc w:val="center"/>
              <w:rPr>
                <w:i/>
                <w:sz w:val="28"/>
                <w:szCs w:val="28"/>
              </w:rPr>
            </w:pPr>
            <w:r w:rsidRPr="00AA3ED9">
              <w:rPr>
                <w:rFonts w:hint="cs"/>
                <w:i/>
                <w:sz w:val="28"/>
                <w:szCs w:val="28"/>
                <w:highlight w:val="yellow"/>
                <w:rtl/>
              </w:rPr>
              <w:t>450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AA578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0EDAC8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9010EB0" w14:textId="720F4E3A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9D46A2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4ABA6BF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6828A475" w14:textId="68266E77" w:rsidR="009E7E54" w:rsidRPr="00633E44" w:rsidRDefault="00782675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540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3A09BF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94DE26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1B11BA" w14:textId="5D2014A3" w:rsidR="009E7E54" w:rsidRPr="00633E44" w:rsidRDefault="006B0627" w:rsidP="006B062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153</w:t>
            </w:r>
          </w:p>
        </w:tc>
      </w:tr>
    </w:tbl>
    <w:p w14:paraId="74EF5D21" w14:textId="77777777" w:rsidR="006B0627" w:rsidRDefault="006B0627" w:rsidP="006B0627">
      <w:pPr>
        <w:rPr>
          <w:sz w:val="28"/>
          <w:szCs w:val="28"/>
          <w:rtl/>
        </w:rPr>
      </w:pPr>
    </w:p>
    <w:p w14:paraId="5BFAED37" w14:textId="6F9F64CA" w:rsidR="009E7E54" w:rsidRPr="00780C9E" w:rsidRDefault="00780C9E" w:rsidP="00780C9E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780C9E">
        <w:rPr>
          <w:rFonts w:hint="cs"/>
          <w:sz w:val="32"/>
          <w:szCs w:val="32"/>
          <w:rtl/>
        </w:rPr>
        <w:t>132×2= ........</w:t>
      </w:r>
      <w:r w:rsidR="009E7E54" w:rsidRPr="00780C9E">
        <w:rPr>
          <w:rFonts w:hint="cs"/>
          <w:sz w:val="28"/>
          <w:szCs w:val="28"/>
          <w:rtl/>
        </w:rPr>
        <w:t xml:space="preserve">        </w:t>
      </w:r>
      <w:bookmarkEnd w:id="1"/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9E7E54">
        <w:tc>
          <w:tcPr>
            <w:tcW w:w="289" w:type="dxa"/>
            <w:vAlign w:val="center"/>
          </w:tcPr>
          <w:p w14:paraId="446B38E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574EE4BD" w:rsidR="009E7E54" w:rsidRPr="00782675" w:rsidRDefault="00780C9E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246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211867D7" w:rsidR="009E7E54" w:rsidRPr="00782675" w:rsidRDefault="00780C9E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AA3ED9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264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15B336A4" w:rsidR="009E7E54" w:rsidRPr="00782675" w:rsidRDefault="00780C9E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2675">
              <w:rPr>
                <w:rStyle w:val="vocalized"/>
                <w:rFonts w:hint="cs"/>
                <w:sz w:val="28"/>
                <w:szCs w:val="28"/>
                <w:rtl/>
              </w:rPr>
              <w:t>620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2A7301FD" w:rsidR="009E7E54" w:rsidRPr="00782675" w:rsidRDefault="00780C9E" w:rsidP="009E7E54">
            <w:pPr>
              <w:jc w:val="center"/>
              <w:rPr>
                <w:sz w:val="28"/>
                <w:szCs w:val="28"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200</w:t>
            </w:r>
          </w:p>
        </w:tc>
      </w:tr>
    </w:tbl>
    <w:p w14:paraId="5F3A28DA" w14:textId="77777777" w:rsidR="009E7E54" w:rsidRPr="006C6D9D" w:rsidRDefault="009E7E54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723BE2B1" w:rsidR="009E7E54" w:rsidRPr="0094696D" w:rsidRDefault="0094696D" w:rsidP="0094696D">
      <w:pPr>
        <w:numPr>
          <w:ilvl w:val="0"/>
          <w:numId w:val="1"/>
        </w:numPr>
        <w:spacing w:before="80" w:after="60"/>
        <w:ind w:hanging="64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94696D">
        <w:rPr>
          <w:rFonts w:asciiTheme="minorBidi" w:hAnsiTheme="minorBidi" w:cstheme="minorBidi" w:hint="cs"/>
          <w:sz w:val="32"/>
          <w:szCs w:val="32"/>
          <w:rtl/>
        </w:rPr>
        <w:t>43×12= .........</w:t>
      </w:r>
      <w:r w:rsidR="009E7E54"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9E7E54" w:rsidRPr="0094696D">
        <w:rPr>
          <w:rFonts w:ascii="Traditional Arabic" w:hAnsi="Traditional Arabic" w:cs="AL-Mohanad"/>
          <w:b/>
          <w:bCs/>
          <w:sz w:val="28"/>
          <w:szCs w:val="28"/>
        </w:rPr>
        <w:t xml:space="preserve">  </w:t>
      </w:r>
      <w:r w:rsidR="009E7E54" w:rsidRPr="0094696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94696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9E7E54">
        <w:tc>
          <w:tcPr>
            <w:tcW w:w="289" w:type="dxa"/>
            <w:vAlign w:val="center"/>
          </w:tcPr>
          <w:p w14:paraId="7E7EF97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05FCDBAB" w:rsidR="009E7E54" w:rsidRPr="00B6031B" w:rsidRDefault="00782675" w:rsidP="0078267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416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52FCE74B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561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30812BFC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 w:rsidRPr="00AA3ED9">
              <w:rPr>
                <w:rFonts w:hint="cs"/>
                <w:sz w:val="28"/>
                <w:szCs w:val="28"/>
                <w:highlight w:val="yellow"/>
                <w:rtl/>
              </w:rPr>
              <w:t>516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675640D8" w:rsidR="009E7E54" w:rsidRPr="00633E44" w:rsidRDefault="00782675" w:rsidP="0078267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600</w:t>
            </w:r>
          </w:p>
        </w:tc>
      </w:tr>
    </w:tbl>
    <w:p w14:paraId="11FCE759" w14:textId="77777777" w:rsidR="0094696D" w:rsidRDefault="0094696D" w:rsidP="0094696D">
      <w:pPr>
        <w:rPr>
          <w:sz w:val="28"/>
          <w:szCs w:val="28"/>
          <w:rtl/>
        </w:rPr>
      </w:pPr>
    </w:p>
    <w:p w14:paraId="514BB071" w14:textId="2F1E9A79" w:rsidR="009E7E54" w:rsidRPr="0094696D" w:rsidRDefault="0094696D" w:rsidP="0094696D">
      <w:pPr>
        <w:pStyle w:val="a7"/>
        <w:numPr>
          <w:ilvl w:val="0"/>
          <w:numId w:val="1"/>
        </w:numPr>
        <w:ind w:hanging="643"/>
        <w:rPr>
          <w:rFonts w:ascii="Arial Black" w:hAnsi="Arial Black" w:cs="mohammad bold art 1"/>
          <w:sz w:val="28"/>
          <w:szCs w:val="28"/>
        </w:rPr>
      </w:pPr>
      <w:r w:rsidRPr="0094696D">
        <w:rPr>
          <w:rFonts w:hint="cs"/>
          <w:sz w:val="32"/>
          <w:szCs w:val="32"/>
          <w:rtl/>
        </w:rPr>
        <w:t>145×</w:t>
      </w:r>
      <w:r w:rsidR="00782675">
        <w:rPr>
          <w:rFonts w:hint="cs"/>
          <w:sz w:val="32"/>
          <w:szCs w:val="32"/>
          <w:rtl/>
        </w:rPr>
        <w:t>11</w:t>
      </w:r>
      <w:r w:rsidRPr="0094696D">
        <w:rPr>
          <w:rFonts w:hint="cs"/>
          <w:sz w:val="32"/>
          <w:szCs w:val="32"/>
          <w:rtl/>
        </w:rPr>
        <w:t>=..........</w:t>
      </w:r>
      <w:r w:rsidR="009E7E54" w:rsidRPr="0094696D">
        <w:rPr>
          <w:rFonts w:hint="cs"/>
          <w:sz w:val="32"/>
          <w:szCs w:val="32"/>
          <w:rtl/>
        </w:rPr>
        <w:t xml:space="preserve">    </w:t>
      </w:r>
      <w:r w:rsidR="009E7E54" w:rsidRPr="0094696D">
        <w:rPr>
          <w:rFonts w:hint="cs"/>
          <w:sz w:val="28"/>
          <w:szCs w:val="28"/>
          <w:rtl/>
        </w:rPr>
        <w:t xml:space="preserve">      </w:t>
      </w:r>
    </w:p>
    <w:tbl>
      <w:tblPr>
        <w:tblStyle w:val="a6"/>
        <w:bidiVisual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9E7E54">
        <w:tc>
          <w:tcPr>
            <w:tcW w:w="289" w:type="dxa"/>
            <w:vAlign w:val="center"/>
          </w:tcPr>
          <w:p w14:paraId="5FBCC16E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66E3EF3D" w:rsidR="009E7E54" w:rsidRPr="00782675" w:rsidRDefault="0094696D" w:rsidP="009E7E5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1630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439DD25B" w:rsidR="009E7E54" w:rsidRPr="00782675" w:rsidRDefault="0094696D" w:rsidP="009E7E5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 w:rsidRPr="005F4970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1</w:t>
            </w:r>
            <w:r w:rsidR="00782675" w:rsidRPr="005F4970">
              <w:rPr>
                <w:rStyle w:val="vocalized"/>
                <w:rFonts w:ascii="Arial" w:hAnsi="Arial" w:hint="cs"/>
                <w:sz w:val="28"/>
                <w:szCs w:val="28"/>
                <w:highlight w:val="yellow"/>
                <w:rtl/>
              </w:rPr>
              <w:t>595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9E7E5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9E7E54">
            <w:pPr>
              <w:spacing w:before="80"/>
              <w:ind w:left="-72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6000F69D" w:rsidR="009E7E54" w:rsidRPr="00782675" w:rsidRDefault="0094696D" w:rsidP="009E7E5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 w:rsidRPr="00782675">
              <w:rPr>
                <w:rStyle w:val="vocalized"/>
                <w:rFonts w:hint="cs"/>
                <w:sz w:val="28"/>
                <w:szCs w:val="28"/>
                <w:rtl/>
              </w:rPr>
              <w:t>1733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9E7E5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70E5AECB" w:rsidR="009E7E54" w:rsidRPr="00782675" w:rsidRDefault="0094696D" w:rsidP="009E7E54">
            <w:pPr>
              <w:jc w:val="center"/>
              <w:rPr>
                <w:sz w:val="28"/>
                <w:szCs w:val="28"/>
              </w:rPr>
            </w:pPr>
            <w:r w:rsidRPr="00782675">
              <w:rPr>
                <w:rFonts w:hint="cs"/>
                <w:sz w:val="28"/>
                <w:szCs w:val="28"/>
                <w:rtl/>
              </w:rPr>
              <w:t>7100</w:t>
            </w:r>
          </w:p>
        </w:tc>
      </w:tr>
    </w:tbl>
    <w:p w14:paraId="36AF6F66" w14:textId="71BC1149" w:rsidR="009E7E54" w:rsidRPr="006C6D9D" w:rsidRDefault="00F60D62" w:rsidP="009E7E5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D1DFF9" wp14:editId="3BE3A62D">
                <wp:simplePos x="0" y="0"/>
                <wp:positionH relativeFrom="column">
                  <wp:posOffset>243896</wp:posOffset>
                </wp:positionH>
                <wp:positionV relativeFrom="paragraph">
                  <wp:posOffset>209771</wp:posOffset>
                </wp:positionV>
                <wp:extent cx="410155" cy="445273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253CF" w14:textId="567F702A" w:rsidR="00F60D62" w:rsidRDefault="003B335F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DFF9" id="مربع نص 18432" o:spid="_x0000_s1027" type="#_x0000_t202" style="position:absolute;left:0;text-align:left;margin-left:19.2pt;margin-top:16.5pt;width:32.3pt;height:35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" filled="f" stroked="f" strokeweight=".5pt">
                <v:textbox>
                  <w:txbxContent>
                    <w:p w14:paraId="163253CF" w14:textId="567F702A" w:rsidR="00F60D62" w:rsidRDefault="003B335F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6A9117" wp14:editId="62835C09">
                <wp:simplePos x="0" y="0"/>
                <wp:positionH relativeFrom="column">
                  <wp:posOffset>161787</wp:posOffset>
                </wp:positionH>
                <wp:positionV relativeFrom="paragraph">
                  <wp:posOffset>209771</wp:posOffset>
                </wp:positionV>
                <wp:extent cx="564874" cy="447592"/>
                <wp:effectExtent l="0" t="0" r="26035" b="101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B298" id="مستطيل 29" o:spid="_x0000_s1026" style="position:absolute;left:0;text-align:left;margin-left:12.75pt;margin-top:16.5pt;width:44.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" filled="f" strokecolor="windowText" strokeweight="1pt"/>
            </w:pict>
          </mc:Fallback>
        </mc:AlternateContent>
      </w:r>
      <w:r w:rsidR="009E7E54">
        <w:rPr>
          <w:rFonts w:hint="cs"/>
          <w:sz w:val="28"/>
          <w:szCs w:val="28"/>
          <w:rtl/>
        </w:rPr>
        <w:t xml:space="preserve"> </w:t>
      </w:r>
    </w:p>
    <w:p w14:paraId="54FFABE6" w14:textId="7DCA4219" w:rsidR="00796D5E" w:rsidRPr="002D37DD" w:rsidRDefault="00543252" w:rsidP="00543252">
      <w:pPr>
        <w:jc w:val="lowKashida"/>
        <w:rPr>
          <w:b/>
          <w:bCs/>
          <w:sz w:val="32"/>
          <w:szCs w:val="32"/>
          <w:rtl/>
        </w:rPr>
      </w:pPr>
      <w:r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796D5E" w:rsidRPr="002D37DD">
        <w:rPr>
          <w:rFonts w:cs="mohammad bold art 1" w:hint="cs"/>
          <w:b/>
          <w:bCs/>
          <w:sz w:val="32"/>
          <w:szCs w:val="32"/>
          <w:rtl/>
        </w:rPr>
        <w:t>ضع</w:t>
      </w:r>
      <w:r w:rsidR="00D2167B" w:rsidRPr="002D37DD">
        <w:rPr>
          <w:rFonts w:cs="mohammad bold art 1" w:hint="cs"/>
          <w:b/>
          <w:bCs/>
          <w:sz w:val="32"/>
          <w:szCs w:val="32"/>
          <w:rtl/>
        </w:rPr>
        <w:t>ي</w:t>
      </w:r>
      <w:r w:rsidR="00796D5E" w:rsidRPr="002D37DD">
        <w:rPr>
          <w:rFonts w:cs="mohammad bold art 1" w:hint="cs"/>
          <w:b/>
          <w:bCs/>
          <w:sz w:val="32"/>
          <w:szCs w:val="32"/>
          <w:rtl/>
        </w:rPr>
        <w:t xml:space="preserve"> ع</w:t>
      </w:r>
      <w:r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2" w:name="_Hlk26445627"/>
      <w:r>
        <w:rPr>
          <w:rFonts w:cs="mohammad bold art 1" w:hint="cs"/>
          <w:b/>
          <w:bCs/>
          <w:sz w:val="32"/>
          <w:szCs w:val="32"/>
          <w:rtl/>
        </w:rPr>
        <w:t>(</w:t>
      </w:r>
      <w:r>
        <w:rPr>
          <w:rFonts w:cs="mohammad bold art 1" w:hint="cs"/>
          <w:b/>
          <w:bCs/>
          <w:sz w:val="32"/>
          <w:szCs w:val="32"/>
        </w:rPr>
        <w:sym w:font="Wingdings" w:char="F0FC"/>
      </w:r>
      <w:r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2"/>
      <w:r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Pr="00543252">
        <w:rPr>
          <w:rFonts w:cs="mohammad bold art 1" w:hint="cs"/>
          <w:b/>
          <w:bCs/>
          <w:sz w:val="32"/>
          <w:szCs w:val="32"/>
          <w:rtl/>
        </w:rPr>
        <w:t xml:space="preserve">) أمام  العبارة الخاطئة </w:t>
      </w:r>
    </w:p>
    <w:p w14:paraId="6F72849F" w14:textId="720B3D4B" w:rsidR="0012579F" w:rsidRPr="001F4F4F" w:rsidRDefault="0012579F" w:rsidP="00AD4B54">
      <w:pPr>
        <w:jc w:val="lowKashida"/>
        <w:rPr>
          <w:sz w:val="24"/>
          <w:szCs w:val="24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  <w:r w:rsidR="001F4F4F">
        <w:rPr>
          <w:rFonts w:hint="cs"/>
          <w:b/>
          <w:bCs/>
          <w:sz w:val="32"/>
          <w:szCs w:val="32"/>
          <w:rtl/>
        </w:rPr>
        <w:t xml:space="preserve">       </w:t>
      </w:r>
      <w:r w:rsidR="001F4F4F" w:rsidRPr="001F4F4F">
        <w:rPr>
          <w:rFonts w:hint="cs"/>
          <w:b/>
          <w:bCs/>
          <w:sz w:val="28"/>
          <w:szCs w:val="28"/>
          <w:rtl/>
        </w:rPr>
        <w:t xml:space="preserve">( </w:t>
      </w:r>
      <w:r w:rsidR="001F4F4F" w:rsidRPr="001F4F4F">
        <w:rPr>
          <w:rFonts w:hint="cs"/>
          <w:sz w:val="28"/>
          <w:szCs w:val="28"/>
          <w:rtl/>
        </w:rPr>
        <w:t>كل فقرة بثلاث أرباع الدرجة 0,75)</w:t>
      </w:r>
    </w:p>
    <w:tbl>
      <w:tblPr>
        <w:bidiVisual/>
        <w:tblW w:w="0" w:type="auto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5"/>
        <w:gridCol w:w="7773"/>
        <w:gridCol w:w="986"/>
        <w:gridCol w:w="832"/>
      </w:tblGrid>
      <w:tr w:rsidR="0012579F" w:rsidRPr="00C9303E" w14:paraId="7A5E7EFC" w14:textId="77777777" w:rsidTr="004D7B23">
        <w:trPr>
          <w:trHeight w:val="515"/>
        </w:trPr>
        <w:tc>
          <w:tcPr>
            <w:tcW w:w="765" w:type="dxa"/>
            <w:shd w:val="clear" w:color="auto" w:fill="A6A6A6"/>
          </w:tcPr>
          <w:p w14:paraId="1756C173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773" w:type="dxa"/>
            <w:shd w:val="clear" w:color="auto" w:fill="A6A6A6"/>
          </w:tcPr>
          <w:p w14:paraId="76480BA7" w14:textId="77777777" w:rsidR="0012579F" w:rsidRPr="009C3516" w:rsidRDefault="0012579F" w:rsidP="00283B83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86" w:type="dxa"/>
          </w:tcPr>
          <w:p w14:paraId="44F3EC52" w14:textId="0B67ABEB" w:rsidR="0012579F" w:rsidRPr="00C9303E" w:rsidRDefault="00543252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832" w:type="dxa"/>
          </w:tcPr>
          <w:p w14:paraId="5CBDD9EF" w14:textId="6B10BD96" w:rsidR="0012579F" w:rsidRPr="00C9303E" w:rsidRDefault="00543252" w:rsidP="00283B83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4D7B23">
        <w:trPr>
          <w:trHeight w:val="501"/>
        </w:trPr>
        <w:tc>
          <w:tcPr>
            <w:tcW w:w="765" w:type="dxa"/>
          </w:tcPr>
          <w:p w14:paraId="163A8F99" w14:textId="6C6A1A4A" w:rsidR="00F2102F" w:rsidRPr="009C3516" w:rsidRDefault="00F2102F" w:rsidP="00F2102F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773" w:type="dxa"/>
          </w:tcPr>
          <w:p w14:paraId="5FA39268" w14:textId="699D2833" w:rsidR="00491472" w:rsidRPr="004D7B23" w:rsidRDefault="0094696D" w:rsidP="00283B83">
            <w:pPr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الصيغة </w:t>
            </w:r>
            <w:r w:rsidR="003632A6" w:rsidRPr="004D7B23">
              <w:rPr>
                <w:rFonts w:cs="AF_Aseer" w:hint="cs"/>
                <w:sz w:val="32"/>
                <w:szCs w:val="32"/>
                <w:rtl/>
              </w:rPr>
              <w:t>القياسية لألف وتسع مئة وسبعين هي 1970</w:t>
            </w:r>
          </w:p>
        </w:tc>
        <w:tc>
          <w:tcPr>
            <w:tcW w:w="986" w:type="dxa"/>
          </w:tcPr>
          <w:p w14:paraId="213497F8" w14:textId="461B9FC9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</w:tcPr>
          <w:p w14:paraId="79B6C60E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73038A" w14:textId="77777777" w:rsidTr="004D7B23">
        <w:trPr>
          <w:trHeight w:val="515"/>
        </w:trPr>
        <w:tc>
          <w:tcPr>
            <w:tcW w:w="765" w:type="dxa"/>
          </w:tcPr>
          <w:p w14:paraId="64FFB5F9" w14:textId="3D7F71B5" w:rsidR="003632A6" w:rsidRPr="003632A6" w:rsidRDefault="00B03ED2" w:rsidP="003632A6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F2102F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7773" w:type="dxa"/>
          </w:tcPr>
          <w:p w14:paraId="5BA0C93F" w14:textId="11ADA7A6" w:rsidR="00491472" w:rsidRPr="004D7B23" w:rsidRDefault="003632A6" w:rsidP="008B156A">
            <w:pPr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>العدد 568 مقربا لأقرب عشرة 500</w:t>
            </w:r>
          </w:p>
        </w:tc>
        <w:tc>
          <w:tcPr>
            <w:tcW w:w="986" w:type="dxa"/>
          </w:tcPr>
          <w:p w14:paraId="425552B9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2" w:type="dxa"/>
          </w:tcPr>
          <w:p w14:paraId="5E535F11" w14:textId="3969CC21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7FFD2296" w14:textId="77777777" w:rsidTr="004D7B23">
        <w:trPr>
          <w:trHeight w:val="515"/>
        </w:trPr>
        <w:tc>
          <w:tcPr>
            <w:tcW w:w="765" w:type="dxa"/>
          </w:tcPr>
          <w:p w14:paraId="3A5BA258" w14:textId="1B2AC3A9" w:rsidR="0012579F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3</w:t>
            </w:r>
          </w:p>
        </w:tc>
        <w:tc>
          <w:tcPr>
            <w:tcW w:w="7773" w:type="dxa"/>
          </w:tcPr>
          <w:p w14:paraId="686FE24F" w14:textId="5DC250FD" w:rsidR="0012579F" w:rsidRPr="004D7B23" w:rsidRDefault="003632A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7+0=7 تسمى الخاصية المستخدمة الابدال </w:t>
            </w:r>
          </w:p>
        </w:tc>
        <w:tc>
          <w:tcPr>
            <w:tcW w:w="986" w:type="dxa"/>
          </w:tcPr>
          <w:p w14:paraId="2749D07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2" w:type="dxa"/>
          </w:tcPr>
          <w:p w14:paraId="55CEF796" w14:textId="4387B2ED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64A6CDAB" w14:textId="77777777" w:rsidTr="004D7B23">
        <w:trPr>
          <w:trHeight w:val="515"/>
        </w:trPr>
        <w:tc>
          <w:tcPr>
            <w:tcW w:w="765" w:type="dxa"/>
          </w:tcPr>
          <w:p w14:paraId="2D24C051" w14:textId="54335E1C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4</w:t>
            </w:r>
          </w:p>
        </w:tc>
        <w:tc>
          <w:tcPr>
            <w:tcW w:w="7773" w:type="dxa"/>
          </w:tcPr>
          <w:p w14:paraId="75F2A596" w14:textId="7D8846A6" w:rsidR="0012579F" w:rsidRPr="004D7B23" w:rsidRDefault="003632A6" w:rsidP="00283B83">
            <w:pPr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>86-39 =47</w:t>
            </w:r>
          </w:p>
        </w:tc>
        <w:tc>
          <w:tcPr>
            <w:tcW w:w="986" w:type="dxa"/>
          </w:tcPr>
          <w:p w14:paraId="78C7543D" w14:textId="2F160066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</w:tcPr>
          <w:p w14:paraId="11F7A5F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0E33B12F" w14:textId="77777777" w:rsidTr="004D7B23">
        <w:trPr>
          <w:trHeight w:val="515"/>
        </w:trPr>
        <w:tc>
          <w:tcPr>
            <w:tcW w:w="765" w:type="dxa"/>
          </w:tcPr>
          <w:p w14:paraId="6E2D0A43" w14:textId="51AE365C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5</w:t>
            </w:r>
          </w:p>
        </w:tc>
        <w:tc>
          <w:tcPr>
            <w:tcW w:w="7773" w:type="dxa"/>
          </w:tcPr>
          <w:p w14:paraId="50EF90D1" w14:textId="72463AF2" w:rsidR="0012579F" w:rsidRPr="004D7B23" w:rsidRDefault="003632A6" w:rsidP="00283B83">
            <w:pPr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البيانات هي معلومات تم جمعها نتيجة مسح أو تجربة </w:t>
            </w:r>
          </w:p>
        </w:tc>
        <w:tc>
          <w:tcPr>
            <w:tcW w:w="986" w:type="dxa"/>
          </w:tcPr>
          <w:p w14:paraId="11939219" w14:textId="530F11C5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</w:tcPr>
          <w:p w14:paraId="65587955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62C08575" w14:textId="77777777" w:rsidTr="004D7B23">
        <w:trPr>
          <w:trHeight w:val="501"/>
        </w:trPr>
        <w:tc>
          <w:tcPr>
            <w:tcW w:w="765" w:type="dxa"/>
          </w:tcPr>
          <w:p w14:paraId="702122DA" w14:textId="23683E44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6</w:t>
            </w:r>
          </w:p>
        </w:tc>
        <w:tc>
          <w:tcPr>
            <w:tcW w:w="7773" w:type="dxa"/>
          </w:tcPr>
          <w:p w14:paraId="4242E9AD" w14:textId="485A18C2" w:rsidR="0012579F" w:rsidRPr="004D7B23" w:rsidRDefault="003632A6" w:rsidP="00283B83">
            <w:pPr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تمثل الجملة العددية 10+7=17 بالكلمات ،عشرة ناقص سبعة </w:t>
            </w:r>
          </w:p>
        </w:tc>
        <w:tc>
          <w:tcPr>
            <w:tcW w:w="986" w:type="dxa"/>
          </w:tcPr>
          <w:p w14:paraId="1C0B5BA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  <w:tc>
          <w:tcPr>
            <w:tcW w:w="832" w:type="dxa"/>
          </w:tcPr>
          <w:p w14:paraId="7AC7EC48" w14:textId="05FD8F8D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12579F" w:rsidRPr="00C9303E" w14:paraId="7CA19CAA" w14:textId="77777777" w:rsidTr="004D7B23">
        <w:trPr>
          <w:trHeight w:val="515"/>
        </w:trPr>
        <w:tc>
          <w:tcPr>
            <w:tcW w:w="765" w:type="dxa"/>
          </w:tcPr>
          <w:p w14:paraId="0ECCCAB9" w14:textId="71297E2F" w:rsidR="0012579F" w:rsidRPr="009C3516" w:rsidRDefault="00F2102F" w:rsidP="00CC040A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7</w:t>
            </w:r>
          </w:p>
        </w:tc>
        <w:tc>
          <w:tcPr>
            <w:tcW w:w="7773" w:type="dxa"/>
          </w:tcPr>
          <w:p w14:paraId="6189E04A" w14:textId="75EDBF4E" w:rsidR="0012579F" w:rsidRPr="004D7B23" w:rsidRDefault="004D7B23" w:rsidP="00283B83">
            <w:pPr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3218C4" wp14:editId="3C72D3BF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22860</wp:posOffset>
                      </wp:positionV>
                      <wp:extent cx="177800" cy="166370"/>
                      <wp:effectExtent l="19050" t="19050" r="31750" b="24130"/>
                      <wp:wrapNone/>
                      <wp:docPr id="20" name="مثلث متساوي الساقي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6370"/>
                              </a:xfrm>
                              <a:prstGeom prst="triangl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8630E1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20" o:spid="_x0000_s1026" type="#_x0000_t5" style="position:absolute;left:0;text-align:left;margin-left:129.1pt;margin-top:1.8pt;width:14pt;height:13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" filled="f" strokecolor="windowText" strokeweight="1pt"/>
                  </w:pict>
                </mc:Fallback>
              </mc:AlternateContent>
            </w:r>
            <w:r w:rsidRPr="004D7B23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FBF5D9" wp14:editId="4557B650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29210</wp:posOffset>
                      </wp:positionV>
                      <wp:extent cx="177800" cy="166370"/>
                      <wp:effectExtent l="19050" t="19050" r="31750" b="24130"/>
                      <wp:wrapNone/>
                      <wp:docPr id="7" name="مثلث متساوي الساق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637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1D7FC8A" id="مثلث متساوي الساقين 7" o:spid="_x0000_s1026" type="#_x0000_t5" style="position:absolute;left:0;text-align:left;margin-left:255.3pt;margin-top:2.3pt;width:14pt;height:13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" filled="f" strokecolor="black [3213]" strokeweight="1pt"/>
                  </w:pict>
                </mc:Fallback>
              </mc:AlternateContent>
            </w:r>
            <w:r w:rsidRPr="004D7B23">
              <w:rPr>
                <w:rFonts w:cs="AF_Aseer" w:hint="cs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54EE3C3" wp14:editId="3CD0FE8F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38735</wp:posOffset>
                      </wp:positionV>
                      <wp:extent cx="166370" cy="166370"/>
                      <wp:effectExtent l="0" t="0" r="24130" b="24130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166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14F5C2" w14:textId="220F1371" w:rsidR="00B26979" w:rsidRDefault="00B26979" w:rsidP="00B2697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4EE3C3" id="مستطيل 21" o:spid="_x0000_s1028" style="position:absolute;left:0;text-align:left;margin-left:23.05pt;margin-top:3.05pt;width:13.1pt;height:13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" filled="f" strokecolor="black [3213]" strokeweight="1pt">
                      <v:textbox>
                        <w:txbxContent>
                          <w:p w14:paraId="3414F5C2" w14:textId="220F1371" w:rsidR="00B26979" w:rsidRDefault="00B26979" w:rsidP="00B2697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26979" w:rsidRPr="004D7B23">
              <w:rPr>
                <w:rFonts w:cs="AF_Aseer" w:hint="cs"/>
                <w:sz w:val="32"/>
                <w:szCs w:val="32"/>
                <w:rtl/>
              </w:rPr>
              <w:t xml:space="preserve">اذا كانت قاعدة </w:t>
            </w:r>
            <w:r w:rsidR="003632A6" w:rsidRPr="004D7B23">
              <w:rPr>
                <w:rFonts w:cs="AF_Aseer" w:hint="cs"/>
                <w:sz w:val="32"/>
                <w:szCs w:val="32"/>
                <w:rtl/>
              </w:rPr>
              <w:t>الدالة</w:t>
            </w:r>
            <w:r>
              <w:rPr>
                <w:rFonts w:cs="AF_Aseer" w:hint="cs"/>
                <w:sz w:val="32"/>
                <w:szCs w:val="32"/>
                <w:rtl/>
              </w:rPr>
              <w:t>(</w:t>
            </w:r>
            <w:r w:rsidR="00B26979" w:rsidRPr="004D7B23">
              <w:rPr>
                <w:rFonts w:cs="AF_Aseer" w:hint="cs"/>
                <w:sz w:val="32"/>
                <w:szCs w:val="32"/>
                <w:rtl/>
              </w:rPr>
              <w:t xml:space="preserve">    + 3) ،وكانت المدخلة   =6،فان المخرجة     =9</w:t>
            </w:r>
          </w:p>
        </w:tc>
        <w:tc>
          <w:tcPr>
            <w:tcW w:w="986" w:type="dxa"/>
          </w:tcPr>
          <w:p w14:paraId="016E62DC" w14:textId="47102C88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</w:tcPr>
          <w:p w14:paraId="02D33B96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12579F" w:rsidRPr="00C9303E" w14:paraId="3F16C82B" w14:textId="77777777" w:rsidTr="004D7B23">
        <w:trPr>
          <w:trHeight w:val="515"/>
        </w:trPr>
        <w:tc>
          <w:tcPr>
            <w:tcW w:w="765" w:type="dxa"/>
          </w:tcPr>
          <w:p w14:paraId="5F0433C8" w14:textId="26D43686" w:rsidR="0012579F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B03ED2">
              <w:rPr>
                <w:rFonts w:cs="AF_Aseer" w:hint="cs"/>
                <w:sz w:val="28"/>
                <w:szCs w:val="28"/>
                <w:rtl/>
              </w:rPr>
              <w:t>8</w:t>
            </w:r>
            <w:r>
              <w:rPr>
                <w:rFonts w:cs="AF_Asee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73" w:type="dxa"/>
          </w:tcPr>
          <w:p w14:paraId="3F43614A" w14:textId="77911CD7" w:rsidR="0012579F" w:rsidRPr="004D7B23" w:rsidRDefault="003632A6" w:rsidP="00283B83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ناتج ضرب 4×20=80 </w:t>
            </w:r>
          </w:p>
        </w:tc>
        <w:tc>
          <w:tcPr>
            <w:tcW w:w="986" w:type="dxa"/>
          </w:tcPr>
          <w:p w14:paraId="16F8215D" w14:textId="11BFD9D3" w:rsidR="0012579F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</w:tcPr>
          <w:p w14:paraId="48249938" w14:textId="77777777" w:rsidR="0012579F" w:rsidRPr="00C9303E" w:rsidRDefault="0012579F" w:rsidP="00283B83">
            <w:pPr>
              <w:jc w:val="right"/>
              <w:rPr>
                <w:rtl/>
              </w:rPr>
            </w:pPr>
          </w:p>
        </w:tc>
      </w:tr>
      <w:tr w:rsidR="00CC040A" w:rsidRPr="00C9303E" w14:paraId="5FD1BA92" w14:textId="77777777" w:rsidTr="004D7B23">
        <w:trPr>
          <w:trHeight w:val="51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15C9CBD2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9</w:t>
            </w:r>
            <w:r>
              <w:rPr>
                <w:rFonts w:cs="AF_Aseer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74FA0BAD" w:rsidR="00CC040A" w:rsidRPr="004D7B23" w:rsidRDefault="003632A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يمكنك استعمال التقدير عندما لا نحتاج الى إجابة دقيقة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5792134C" w:rsidR="00CC040A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  <w:tr w:rsidR="00CC040A" w:rsidRPr="00C9303E" w14:paraId="33B49673" w14:textId="77777777" w:rsidTr="004D7B23">
        <w:trPr>
          <w:trHeight w:val="51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169BF3B6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0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13D95273" w:rsidR="00CC040A" w:rsidRPr="004D7B23" w:rsidRDefault="001C2D2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 xml:space="preserve">العدد 4759 أصغر من 3456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4B68E96F" w:rsidR="00CC040A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240A3F37" w14:textId="77777777" w:rsidTr="004D7B23">
        <w:trPr>
          <w:trHeight w:val="51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180D522B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1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02419A10" w:rsidR="00CC040A" w:rsidRPr="004D7B23" w:rsidRDefault="001C2D26" w:rsidP="00CC040A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>15×4=40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5C08036E" w:rsidR="00CC040A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B"/>
            </w:r>
          </w:p>
        </w:tc>
      </w:tr>
      <w:tr w:rsidR="00CC040A" w:rsidRPr="00C9303E" w14:paraId="095D1648" w14:textId="77777777" w:rsidTr="004D7B23">
        <w:trPr>
          <w:trHeight w:val="515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30D848DB" w:rsidR="00CC040A" w:rsidRPr="009C3516" w:rsidRDefault="00F2102F" w:rsidP="00CC040A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</w:t>
            </w:r>
            <w:r w:rsidR="00CC040A">
              <w:rPr>
                <w:rFonts w:cs="AF_Aseer" w:hint="cs"/>
                <w:sz w:val="28"/>
                <w:szCs w:val="28"/>
                <w:rtl/>
              </w:rPr>
              <w:t>2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47BB1E91" w:rsidR="00CC040A" w:rsidRPr="004D7B23" w:rsidRDefault="001C2D26" w:rsidP="00944FA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4D7B23">
              <w:rPr>
                <w:rFonts w:cs="AF_Aseer" w:hint="cs"/>
                <w:sz w:val="32"/>
                <w:szCs w:val="32"/>
                <w:rtl/>
              </w:rPr>
              <w:t>36×10=360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5CCA7DE3" w:rsidR="00CC040A" w:rsidRPr="005F4970" w:rsidRDefault="005F4970" w:rsidP="005F4970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944FA4">
            <w:pPr>
              <w:jc w:val="right"/>
              <w:rPr>
                <w:rtl/>
              </w:rPr>
            </w:pPr>
          </w:p>
        </w:tc>
      </w:tr>
    </w:tbl>
    <w:p w14:paraId="142679E3" w14:textId="1CF485A7" w:rsidR="00344A59" w:rsidRPr="001F4F4F" w:rsidRDefault="00F60D62" w:rsidP="00344A59">
      <w:pPr>
        <w:rPr>
          <w:rFonts w:ascii="Traditional Arabic" w:hAnsi="Traditional Arabic" w:cs="AL-Mohanad"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D53E95" wp14:editId="4395A406">
                <wp:simplePos x="0" y="0"/>
                <wp:positionH relativeFrom="column">
                  <wp:posOffset>245165</wp:posOffset>
                </wp:positionH>
                <wp:positionV relativeFrom="paragraph">
                  <wp:posOffset>94918</wp:posOffset>
                </wp:positionV>
                <wp:extent cx="410155" cy="445273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01FE4" w14:textId="49BFEFBE" w:rsidR="00F60D62" w:rsidRDefault="003B335F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3E95" id="مربع نص 18434" o:spid="_x0000_s1029" type="#_x0000_t202" style="position:absolute;left:0;text-align:left;margin-left:19.3pt;margin-top:7.45pt;width:32.3pt;height:3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" filled="f" stroked="f" strokeweight=".5pt">
                <v:textbox>
                  <w:txbxContent>
                    <w:p w14:paraId="14601FE4" w14:textId="49BFEFBE" w:rsidR="00F60D62" w:rsidRDefault="003B335F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230D1" wp14:editId="2BE1A318">
                <wp:simplePos x="0" y="0"/>
                <wp:positionH relativeFrom="column">
                  <wp:posOffset>153421</wp:posOffset>
                </wp:positionH>
                <wp:positionV relativeFrom="paragraph">
                  <wp:posOffset>76531</wp:posOffset>
                </wp:positionV>
                <wp:extent cx="564874" cy="447592"/>
                <wp:effectExtent l="0" t="0" r="26035" b="1016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25D59" id="مستطيل 30" o:spid="_x0000_s1026" style="position:absolute;left:0;text-align:left;margin-left:12.1pt;margin-top:6.05pt;width:44.5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" filled="f" strokecolor="windowText" strokeweight="1pt"/>
            </w:pict>
          </mc:Fallback>
        </mc:AlternateContent>
      </w:r>
      <w:r w:rsidR="00344A59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أوجدي ناتج كلا مما يلي : </w:t>
      </w:r>
      <w:r w:rsidR="001F4F4F" w:rsidRPr="001F4F4F">
        <w:rPr>
          <w:rFonts w:ascii="Traditional Arabic" w:hAnsi="Traditional Arabic" w:cs="AL-Mohanad" w:hint="cs"/>
          <w:sz w:val="28"/>
          <w:szCs w:val="28"/>
          <w:rtl/>
        </w:rPr>
        <w:t>( كل فقرة بدرجة واحدة )</w:t>
      </w:r>
    </w:p>
    <w:p w14:paraId="748E587C" w14:textId="6ADB8AE3" w:rsidR="00782675" w:rsidRPr="00782675" w:rsidRDefault="00782675" w:rsidP="00782675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sz w:val="32"/>
          <w:szCs w:val="32"/>
          <w:rtl/>
        </w:rPr>
        <w:t>أ)</w:t>
      </w:r>
      <w:r w:rsidRPr="00782675">
        <w:rPr>
          <w:rFonts w:ascii="Traditional Arabic" w:hAnsi="Traditional Arabic" w:cs="AL-Mohanad" w:hint="cs"/>
          <w:sz w:val="32"/>
          <w:szCs w:val="32"/>
          <w:rtl/>
        </w:rPr>
        <w:t>82+35 =.......</w:t>
      </w:r>
      <w:r w:rsidR="005F4970">
        <w:rPr>
          <w:rFonts w:ascii="Traditional Arabic" w:hAnsi="Traditional Arabic" w:cs="AL-Mohanad" w:hint="cs"/>
          <w:sz w:val="32"/>
          <w:szCs w:val="32"/>
          <w:rtl/>
        </w:rPr>
        <w:t>117</w:t>
      </w:r>
      <w:r w:rsidRPr="00782675">
        <w:rPr>
          <w:rFonts w:ascii="Traditional Arabic" w:hAnsi="Traditional Arabic" w:cs="AL-Mohanad" w:hint="cs"/>
          <w:sz w:val="32"/>
          <w:szCs w:val="32"/>
          <w:rtl/>
        </w:rPr>
        <w:t>.......</w:t>
      </w:r>
      <w:r w:rsidRPr="00782675">
        <w:rPr>
          <w:sz w:val="28"/>
          <w:szCs w:val="28"/>
        </w:rPr>
        <w:t xml:space="preserve">          </w:t>
      </w:r>
      <w:r w:rsidRPr="00782675">
        <w:rPr>
          <w:rFonts w:hint="cs"/>
          <w:sz w:val="28"/>
          <w:szCs w:val="28"/>
          <w:rtl/>
        </w:rPr>
        <w:t xml:space="preserve"> </w:t>
      </w:r>
      <w:r w:rsidRPr="00782675">
        <w:rPr>
          <w:rFonts w:hint="cs"/>
          <w:b/>
          <w:bCs/>
          <w:sz w:val="32"/>
          <w:szCs w:val="32"/>
          <w:rtl/>
        </w:rPr>
        <w:t xml:space="preserve"> </w:t>
      </w:r>
    </w:p>
    <w:p w14:paraId="7A133FE1" w14:textId="0C340820" w:rsidR="00417715" w:rsidRDefault="00417715" w:rsidP="00782675">
      <w:pPr>
        <w:pStyle w:val="a7"/>
        <w:ind w:hanging="720"/>
        <w:jc w:val="lowKashida"/>
        <w:rPr>
          <w:sz w:val="32"/>
          <w:szCs w:val="32"/>
          <w:rtl/>
        </w:rPr>
      </w:pPr>
    </w:p>
    <w:p w14:paraId="775DBF0A" w14:textId="2E12D37F" w:rsidR="00417715" w:rsidRDefault="00DA004E" w:rsidP="00DA004E">
      <w:pPr>
        <w:pStyle w:val="a7"/>
        <w:ind w:hanging="720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ب) 96-32 =......</w:t>
      </w:r>
      <w:r w:rsidR="00473A76">
        <w:rPr>
          <w:rFonts w:hint="cs"/>
          <w:sz w:val="32"/>
          <w:szCs w:val="32"/>
          <w:rtl/>
        </w:rPr>
        <w:t>64</w:t>
      </w:r>
      <w:r>
        <w:rPr>
          <w:rFonts w:hint="cs"/>
          <w:sz w:val="32"/>
          <w:szCs w:val="32"/>
          <w:rtl/>
        </w:rPr>
        <w:t>.......</w:t>
      </w:r>
    </w:p>
    <w:p w14:paraId="2B447F50" w14:textId="310C2CDF" w:rsidR="00BB3286" w:rsidRDefault="00417715" w:rsidP="003B6623">
      <w:p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ج)</w:t>
      </w:r>
      <w:r w:rsidR="00DA004E" w:rsidRPr="008B156A">
        <w:rPr>
          <w:rFonts w:asciiTheme="minorBidi" w:hAnsiTheme="minorBidi" w:cstheme="minorBidi"/>
          <w:sz w:val="32"/>
          <w:szCs w:val="32"/>
          <w:rtl/>
        </w:rPr>
        <w:t>أوجدي ناتج ضرب 42 ×2 =......</w:t>
      </w:r>
      <w:r w:rsidR="00473A76">
        <w:rPr>
          <w:rFonts w:asciiTheme="minorBidi" w:hAnsiTheme="minorBidi" w:cstheme="minorBidi" w:hint="cs"/>
          <w:sz w:val="32"/>
          <w:szCs w:val="32"/>
          <w:rtl/>
        </w:rPr>
        <w:t>84</w:t>
      </w:r>
      <w:r w:rsidR="00DA004E" w:rsidRPr="008B156A">
        <w:rPr>
          <w:rFonts w:asciiTheme="minorBidi" w:hAnsiTheme="minorBidi" w:cstheme="minorBidi"/>
          <w:sz w:val="32"/>
          <w:szCs w:val="32"/>
          <w:rtl/>
        </w:rPr>
        <w:t>......</w:t>
      </w: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10257556" w14:textId="2622A090" w:rsidR="00782675" w:rsidRDefault="00F60D62" w:rsidP="00782675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71AC26" wp14:editId="55C821A3">
                <wp:simplePos x="0" y="0"/>
                <wp:positionH relativeFrom="column">
                  <wp:posOffset>244972</wp:posOffset>
                </wp:positionH>
                <wp:positionV relativeFrom="paragraph">
                  <wp:posOffset>79596</wp:posOffset>
                </wp:positionV>
                <wp:extent cx="410155" cy="445273"/>
                <wp:effectExtent l="0" t="0" r="0" b="0"/>
                <wp:wrapNone/>
                <wp:docPr id="18433" name="مربع نص 1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8E45D" w14:textId="57F61716" w:rsidR="00F60D62" w:rsidRDefault="003B335F" w:rsidP="00F60D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AC26" id="مربع نص 18433" o:spid="_x0000_s1030" type="#_x0000_t202" style="position:absolute;left:0;text-align:left;margin-left:19.3pt;margin-top:6.25pt;width:32.3pt;height:35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" filled="f" stroked="f" strokeweight=".5pt">
                <v:textbox>
                  <w:txbxContent>
                    <w:p w14:paraId="3B48E45D" w14:textId="57F61716" w:rsidR="00F60D62" w:rsidRDefault="003B335F" w:rsidP="00F60D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7FC51D" wp14:editId="3E41CFB6">
                <wp:simplePos x="0" y="0"/>
                <wp:positionH relativeFrom="column">
                  <wp:posOffset>152924</wp:posOffset>
                </wp:positionH>
                <wp:positionV relativeFrom="paragraph">
                  <wp:posOffset>78740</wp:posOffset>
                </wp:positionV>
                <wp:extent cx="564874" cy="447592"/>
                <wp:effectExtent l="0" t="0" r="26035" b="1016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74" cy="447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A43D6" id="مستطيل 31" o:spid="_x0000_s1026" style="position:absolute;left:0;text-align:left;margin-left:12.05pt;margin-top:6.2pt;width:44.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" filled="f" strokecolor="windowText" strokeweight="1pt"/>
            </w:pict>
          </mc:Fallback>
        </mc:AlternateContent>
      </w:r>
    </w:p>
    <w:p w14:paraId="6E6CE59F" w14:textId="3753E37E" w:rsidR="000C7D72" w:rsidRPr="001F4F4F" w:rsidRDefault="000C7D72" w:rsidP="00782675">
      <w:pPr>
        <w:rPr>
          <w:rFonts w:ascii="Traditional Arabic" w:hAnsi="Traditional Arabic" w:cs="AL-Mohanad"/>
          <w:sz w:val="28"/>
          <w:szCs w:val="28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4F7FC8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A004E">
        <w:rPr>
          <w:rFonts w:ascii="Traditional Arabic" w:hAnsi="Traditional Arabic" w:cs="AL-Mohanad" w:hint="cs"/>
          <w:b/>
          <w:bCs/>
          <w:sz w:val="32"/>
          <w:szCs w:val="32"/>
          <w:rtl/>
        </w:rPr>
        <w:t>أوجدي المطلوب في كل مما يلي :</w:t>
      </w:r>
      <w:r w:rsidR="001F4F4F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1F4F4F">
        <w:rPr>
          <w:rFonts w:ascii="Traditional Arabic" w:hAnsi="Traditional Arabic" w:cs="AL-Mohanad" w:hint="cs"/>
          <w:sz w:val="28"/>
          <w:szCs w:val="28"/>
          <w:rtl/>
        </w:rPr>
        <w:t>( كل فقرة بدرجة واحدة )</w:t>
      </w:r>
    </w:p>
    <w:p w14:paraId="6BF9B8FC" w14:textId="41672EB6" w:rsidR="00ED08EB" w:rsidRPr="008B156A" w:rsidRDefault="00CE4A9C" w:rsidP="008B156A">
      <w:pPr>
        <w:pStyle w:val="a7"/>
        <w:numPr>
          <w:ilvl w:val="0"/>
          <w:numId w:val="4"/>
        </w:numPr>
        <w:rPr>
          <w:rFonts w:ascii="Traditional Arabic" w:hAnsi="Traditional Arabic" w:cs="AL-Mohanad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8F389" wp14:editId="4FBF0908">
                <wp:simplePos x="0" y="0"/>
                <wp:positionH relativeFrom="column">
                  <wp:posOffset>1044106</wp:posOffset>
                </wp:positionH>
                <wp:positionV relativeFrom="paragraph">
                  <wp:posOffset>358609</wp:posOffset>
                </wp:positionV>
                <wp:extent cx="1510665" cy="269875"/>
                <wp:effectExtent l="0" t="0" r="13335" b="1587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69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CA394B" id="مستطيل 15" o:spid="_x0000_s1026" style="position:absolute;left:0;text-align:left;margin-left:82.2pt;margin-top:28.25pt;width:118.95pt;height:2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" filled="f" strokecolor="windowText" strokeweight="1pt"/>
            </w:pict>
          </mc:Fallback>
        </mc:AlternateContent>
      </w:r>
      <w:r w:rsidR="00ED08EB" w:rsidRPr="008B156A">
        <w:rPr>
          <w:rFonts w:ascii="Traditional Arabic" w:hAnsi="Traditional Arabic" w:cs="AL-Mohanad" w:hint="cs"/>
          <w:sz w:val="32"/>
          <w:szCs w:val="32"/>
          <w:rtl/>
        </w:rPr>
        <w:t>أكملي جدول</w:t>
      </w:r>
      <w:r w:rsidR="008B156A" w:rsidRPr="008B156A">
        <w:rPr>
          <w:rFonts w:ascii="Traditional Arabic" w:hAnsi="Traditional Arabic" w:cs="AL-Mohanad" w:hint="cs"/>
          <w:sz w:val="32"/>
          <w:szCs w:val="32"/>
          <w:rtl/>
        </w:rPr>
        <w:t xml:space="preserve"> الضرب </w:t>
      </w:r>
      <w:r w:rsidR="004F7FC8" w:rsidRPr="008B156A">
        <w:rPr>
          <w:rFonts w:ascii="Traditional Arabic" w:hAnsi="Traditional Arabic" w:cs="AL-Mohanad" w:hint="cs"/>
          <w:sz w:val="32"/>
          <w:szCs w:val="32"/>
          <w:rtl/>
        </w:rPr>
        <w:t>التالي:</w:t>
      </w:r>
      <w:r w:rsidR="004F7FC8">
        <w:rPr>
          <w:rFonts w:ascii="Traditional Arabic" w:hAnsi="Traditional Arabic" w:cs="AL-Mohanad" w:hint="cs"/>
          <w:sz w:val="32"/>
          <w:szCs w:val="32"/>
          <w:rtl/>
        </w:rPr>
        <w:t xml:space="preserve">  </w:t>
      </w:r>
      <w:r w:rsidR="008B156A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   ب) أكملي جدول القسمة التالي:</w:t>
      </w:r>
      <w:r w:rsidR="008B156A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66CA3" wp14:editId="1F605C83">
                <wp:simplePos x="0" y="0"/>
                <wp:positionH relativeFrom="column">
                  <wp:posOffset>4855845</wp:posOffset>
                </wp:positionH>
                <wp:positionV relativeFrom="paragraph">
                  <wp:posOffset>366699</wp:posOffset>
                </wp:positionV>
                <wp:extent cx="1510665" cy="269875"/>
                <wp:effectExtent l="0" t="0" r="13335" b="158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5932E" id="مستطيل 10" o:spid="_x0000_s1026" style="position:absolute;left:0;text-align:left;margin-left:382.35pt;margin-top:28.85pt;width:118.95pt;height: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" filled="f" strokecolor="black [3213]" strokeweight="1pt"/>
            </w:pict>
          </mc:Fallback>
        </mc:AlternateContent>
      </w:r>
      <w:r w:rsidR="00ED08EB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C1959" wp14:editId="16F2498F">
                <wp:simplePos x="0" y="0"/>
                <wp:positionH relativeFrom="column">
                  <wp:posOffset>5467985</wp:posOffset>
                </wp:positionH>
                <wp:positionV relativeFrom="paragraph">
                  <wp:posOffset>414655</wp:posOffset>
                </wp:positionV>
                <wp:extent cx="206375" cy="182245"/>
                <wp:effectExtent l="19050" t="19050" r="41275" b="27305"/>
                <wp:wrapNone/>
                <wp:docPr id="11" name="مثلث متساوي الساقي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82245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B761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1" o:spid="_x0000_s1026" type="#_x0000_t5" style="position:absolute;left:0;text-align:left;margin-left:430.55pt;margin-top:32.65pt;width:16.25pt;height:1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" filled="f" strokecolor="black [3213]" strokeweight="1pt"/>
            </w:pict>
          </mc:Fallback>
        </mc:AlternateContent>
      </w:r>
      <w:r w:rsidR="00ED08EB" w:rsidRPr="008B156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                         </w:t>
      </w:r>
    </w:p>
    <w:p w14:paraId="6B9532E1" w14:textId="0DCF4357" w:rsidR="00ED08EB" w:rsidRPr="00ED08EB" w:rsidRDefault="00F90B9D" w:rsidP="008B156A">
      <w:pPr>
        <w:ind w:left="720"/>
        <w:rPr>
          <w:rFonts w:ascii="Traditional Arabic" w:hAnsi="Traditional Arabic" w:cs="AL-Mohanad"/>
          <w:sz w:val="32"/>
          <w:szCs w:val="32"/>
          <w:rtl/>
        </w:rPr>
      </w:pPr>
      <w:r>
        <w:rPr>
          <w:rFonts w:hint="cs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F647A" wp14:editId="1F42A937">
                <wp:simplePos x="0" y="0"/>
                <wp:positionH relativeFrom="column">
                  <wp:posOffset>1617207</wp:posOffset>
                </wp:positionH>
                <wp:positionV relativeFrom="paragraph">
                  <wp:posOffset>7951</wp:posOffset>
                </wp:positionV>
                <wp:extent cx="206375" cy="182245"/>
                <wp:effectExtent l="19050" t="19050" r="41275" b="27305"/>
                <wp:wrapNone/>
                <wp:docPr id="17" name="مثلث متساوي الساقي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82245"/>
                        </a:xfrm>
                        <a:prstGeom prst="triangl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CD59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17" o:spid="_x0000_s1026" type="#_x0000_t5" style="position:absolute;left:0;text-align:left;margin-left:127.35pt;margin-top:.65pt;width:16.25pt;height:1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" filled="f" strokecolor="windowText" strokeweight="1pt"/>
            </w:pict>
          </mc:Fallback>
        </mc:AlternateContent>
      </w:r>
      <w:r>
        <w:rPr>
          <w:rFonts w:ascii="Traditional Arabic" w:hAnsi="Traditional Arabic" w:cs="AL-Mohanad" w:hint="cs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B358D" wp14:editId="0BA871FE">
                <wp:simplePos x="0" y="0"/>
                <wp:positionH relativeFrom="column">
                  <wp:posOffset>720891</wp:posOffset>
                </wp:positionH>
                <wp:positionV relativeFrom="paragraph">
                  <wp:posOffset>186193</wp:posOffset>
                </wp:positionV>
                <wp:extent cx="1932084" cy="1842191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084" cy="1842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6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03"/>
                              <w:gridCol w:w="1203"/>
                            </w:tblGrid>
                            <w:tr w:rsidR="00F90B9D" w14:paraId="1DC4DB35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73D17E07" w14:textId="5D665C36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المدخلة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46DCC02A" w14:textId="30F93A63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  <w:r w:rsidRPr="00ED08EB"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المخرجة</w:t>
                                  </w:r>
                                </w:p>
                              </w:tc>
                            </w:tr>
                            <w:tr w:rsidR="00F90B9D" w14:paraId="0A42E254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1CE9CF7A" w14:textId="49E8F633" w:rsidR="00F90B9D" w:rsidRDefault="00F90B9D" w:rsidP="00F90B9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  <w:p w14:paraId="241A52D4" w14:textId="63570864" w:rsidR="00F90B9D" w:rsidRDefault="00F90B9D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20E848F0" w14:textId="78C8B4BB" w:rsidR="00F90B9D" w:rsidRPr="00473A76" w:rsidRDefault="00473A76" w:rsidP="00473A7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F90B9D" w14:paraId="097BA34D" w14:textId="77777777" w:rsidTr="00F90B9D">
                              <w:trPr>
                                <w:trHeight w:val="656"/>
                              </w:trPr>
                              <w:tc>
                                <w:tcPr>
                                  <w:tcW w:w="1203" w:type="dxa"/>
                                </w:tcPr>
                                <w:p w14:paraId="42F15A67" w14:textId="4F98397E" w:rsidR="00F90B9D" w:rsidRDefault="00F90B9D" w:rsidP="00F90B9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L-Mohanad" w:hint="cs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03" w:type="dxa"/>
                                </w:tcPr>
                                <w:p w14:paraId="4025E980" w14:textId="16903FC2" w:rsidR="00F90B9D" w:rsidRPr="00473A76" w:rsidRDefault="00473A76" w:rsidP="00473A76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42A1367" w14:textId="77777777" w:rsidR="00F90B9D" w:rsidRDefault="00F90B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B358D" id="مربع نص 13" o:spid="_x0000_s1031" type="#_x0000_t202" style="position:absolute;left:0;text-align:left;margin-left:56.75pt;margin-top:14.65pt;width:152.15pt;height:14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" filled="f" stroked="f" strokeweight=".5pt">
                <v:textbox>
                  <w:txbxContent>
                    <w:tbl>
                      <w:tblPr>
                        <w:tblStyle w:val="a6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03"/>
                        <w:gridCol w:w="1203"/>
                      </w:tblGrid>
                      <w:tr w:rsidR="00F90B9D" w14:paraId="1DC4DB35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73D17E07" w14:textId="5D665C36" w:rsidR="00F90B9D" w:rsidRDefault="00F90B9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المدخلة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46DCC02A" w14:textId="30F93A63" w:rsidR="00F90B9D" w:rsidRDefault="00F90B9D">
                            <w:pPr>
                              <w:rPr>
                                <w:rtl/>
                              </w:rPr>
                            </w:pPr>
                            <w:r w:rsidRPr="00ED08EB"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المخرجة</w:t>
                            </w:r>
                          </w:p>
                        </w:tc>
                      </w:tr>
                      <w:tr w:rsidR="00F90B9D" w14:paraId="0A42E254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1CE9CF7A" w14:textId="49E8F633" w:rsidR="00F90B9D" w:rsidRDefault="00F90B9D" w:rsidP="00F90B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  <w:p w14:paraId="241A52D4" w14:textId="63570864" w:rsidR="00F90B9D" w:rsidRDefault="00F90B9D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03" w:type="dxa"/>
                          </w:tcPr>
                          <w:p w14:paraId="20E848F0" w14:textId="78C8B4BB" w:rsidR="00F90B9D" w:rsidRPr="00473A76" w:rsidRDefault="00473A76" w:rsidP="00473A7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:rsidR="00F90B9D" w14:paraId="097BA34D" w14:textId="77777777" w:rsidTr="00F90B9D">
                        <w:trPr>
                          <w:trHeight w:val="656"/>
                        </w:trPr>
                        <w:tc>
                          <w:tcPr>
                            <w:tcW w:w="1203" w:type="dxa"/>
                          </w:tcPr>
                          <w:p w14:paraId="42F15A67" w14:textId="4F98397E" w:rsidR="00F90B9D" w:rsidRDefault="00F90B9D" w:rsidP="00F90B9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L-Mohanad"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03" w:type="dxa"/>
                          </w:tcPr>
                          <w:p w14:paraId="4025E980" w14:textId="16903FC2" w:rsidR="00F90B9D" w:rsidRPr="00473A76" w:rsidRDefault="00473A76" w:rsidP="00473A76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42A1367" w14:textId="77777777" w:rsidR="00F90B9D" w:rsidRDefault="00F90B9D"/>
                  </w:txbxContent>
                </v:textbox>
              </v:shape>
            </w:pict>
          </mc:Fallback>
        </mc:AlternateContent>
      </w:r>
      <w:r w:rsidR="00ED08EB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</w:t>
      </w:r>
      <w:r w:rsidR="00ED08EB" w:rsidRPr="00ED08EB">
        <w:rPr>
          <w:rFonts w:ascii="Traditional Arabic" w:hAnsi="Traditional Arabic" w:cs="AL-Mohanad" w:hint="cs"/>
          <w:sz w:val="32"/>
          <w:szCs w:val="32"/>
          <w:rtl/>
        </w:rPr>
        <w:t xml:space="preserve">القاعدة : 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× 5          </w:t>
      </w:r>
      <w:r w:rsidR="008B156A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    </w:t>
      </w:r>
      <w:r w:rsidRPr="00ED08EB">
        <w:rPr>
          <w:rFonts w:ascii="Traditional Arabic" w:hAnsi="Traditional Arabic" w:cs="AL-Mohanad" w:hint="cs"/>
          <w:sz w:val="32"/>
          <w:szCs w:val="32"/>
          <w:rtl/>
        </w:rPr>
        <w:t xml:space="preserve">القاعدة : </w:t>
      </w:r>
      <w:r>
        <w:rPr>
          <w:rFonts w:ascii="Traditional Arabic" w:hAnsi="Traditional Arabic" w:cs="AL-Mohanad" w:hint="cs"/>
          <w:sz w:val="32"/>
          <w:szCs w:val="32"/>
          <w:rtl/>
        </w:rPr>
        <w:t xml:space="preserve">    ÷2</w:t>
      </w:r>
      <w:r w:rsidR="00ED08EB">
        <w:rPr>
          <w:rFonts w:ascii="Traditional Arabic" w:hAnsi="Traditional Arabic" w:cs="AL-Mohanad" w:hint="cs"/>
          <w:sz w:val="32"/>
          <w:szCs w:val="32"/>
          <w:rtl/>
        </w:rPr>
        <w:t xml:space="preserve">                                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195"/>
        <w:gridCol w:w="1195"/>
      </w:tblGrid>
      <w:tr w:rsidR="00ED08EB" w14:paraId="586666D6" w14:textId="77777777" w:rsidTr="00ED08EB">
        <w:trPr>
          <w:trHeight w:val="123"/>
        </w:trPr>
        <w:tc>
          <w:tcPr>
            <w:tcW w:w="1195" w:type="dxa"/>
          </w:tcPr>
          <w:p w14:paraId="6120CF9F" w14:textId="70CC9A7B" w:rsidR="00ED08EB" w:rsidRP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 w:hint="cs"/>
                <w:sz w:val="32"/>
                <w:szCs w:val="32"/>
                <w:rtl/>
              </w:rPr>
              <w:t xml:space="preserve">المدخلة </w:t>
            </w:r>
          </w:p>
        </w:tc>
        <w:tc>
          <w:tcPr>
            <w:tcW w:w="1195" w:type="dxa"/>
          </w:tcPr>
          <w:p w14:paraId="42C9F26F" w14:textId="778D6B9E" w:rsidR="00ED08EB" w:rsidRPr="00ED08EB" w:rsidRDefault="00ED08EB" w:rsidP="00ED08EB">
            <w:pPr>
              <w:pStyle w:val="a7"/>
              <w:ind w:left="0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 w:rsidRPr="00ED08EB">
              <w:rPr>
                <w:rFonts w:ascii="Traditional Arabic" w:hAnsi="Traditional Arabic" w:cs="AL-Mohanad" w:hint="cs"/>
                <w:sz w:val="32"/>
                <w:szCs w:val="32"/>
                <w:rtl/>
              </w:rPr>
              <w:t xml:space="preserve">المخرجة </w:t>
            </w:r>
          </w:p>
        </w:tc>
      </w:tr>
      <w:tr w:rsidR="00ED08EB" w14:paraId="5A4ADC65" w14:textId="77777777" w:rsidTr="00ED08EB">
        <w:trPr>
          <w:trHeight w:val="123"/>
        </w:trPr>
        <w:tc>
          <w:tcPr>
            <w:tcW w:w="1195" w:type="dxa"/>
          </w:tcPr>
          <w:p w14:paraId="6B8409C3" w14:textId="2A209E19" w:rsidR="00ED08EB" w:rsidRPr="00ED08EB" w:rsidRDefault="008B156A" w:rsidP="00ED08EB">
            <w:pPr>
              <w:pStyle w:val="a7"/>
              <w:ind w:left="0"/>
              <w:jc w:val="center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/>
                <w:sz w:val="32"/>
                <w:szCs w:val="32"/>
              </w:rPr>
              <w:t xml:space="preserve"> </w:t>
            </w:r>
            <w:r w:rsidR="00ED08EB" w:rsidRPr="00ED08EB">
              <w:rPr>
                <w:rFonts w:ascii="Traditional Arabic" w:hAnsi="Traditional Arabic" w:cs="AL-Mohanad" w:hint="cs"/>
                <w:sz w:val="32"/>
                <w:szCs w:val="32"/>
                <w:rtl/>
              </w:rPr>
              <w:t>4</w:t>
            </w:r>
          </w:p>
        </w:tc>
        <w:tc>
          <w:tcPr>
            <w:tcW w:w="1195" w:type="dxa"/>
          </w:tcPr>
          <w:p w14:paraId="43777EDE" w14:textId="2E26040F" w:rsidR="00ED08EB" w:rsidRPr="00473A76" w:rsidRDefault="00473A76" w:rsidP="00473A76">
            <w:pPr>
              <w:pStyle w:val="a7"/>
              <w:ind w:left="0"/>
              <w:jc w:val="center"/>
              <w:rPr>
                <w:rFonts w:ascii="Traditional Arabic" w:hAnsi="Traditional Arabic" w:cs="AL-Mohanad"/>
                <w:b/>
                <w:bCs/>
                <w:sz w:val="32"/>
                <w:szCs w:val="32"/>
                <w:rtl/>
              </w:rPr>
            </w:pPr>
            <w:r w:rsidRPr="00473A76">
              <w:rPr>
                <w:rFonts w:ascii="Traditional Arabic" w:hAnsi="Traditional Arabic" w:cs="AL-Mohanad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ED08EB" w14:paraId="66FA8424" w14:textId="77777777" w:rsidTr="00ED08EB">
        <w:trPr>
          <w:trHeight w:val="123"/>
        </w:trPr>
        <w:tc>
          <w:tcPr>
            <w:tcW w:w="1195" w:type="dxa"/>
          </w:tcPr>
          <w:p w14:paraId="04F5EF0E" w14:textId="03804975" w:rsidR="00ED08EB" w:rsidRPr="00ED08EB" w:rsidRDefault="00ED08EB" w:rsidP="00ED08EB">
            <w:pPr>
              <w:pStyle w:val="a7"/>
              <w:ind w:left="0"/>
              <w:jc w:val="center"/>
              <w:rPr>
                <w:rFonts w:ascii="Traditional Arabic" w:hAnsi="Traditional Arabic" w:cs="AL-Mohanad"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 w:hint="cs"/>
                <w:sz w:val="32"/>
                <w:szCs w:val="32"/>
                <w:rtl/>
              </w:rPr>
              <w:t>5</w:t>
            </w:r>
          </w:p>
        </w:tc>
        <w:tc>
          <w:tcPr>
            <w:tcW w:w="1195" w:type="dxa"/>
          </w:tcPr>
          <w:p w14:paraId="69E08FD3" w14:textId="451D13C3" w:rsidR="00ED08EB" w:rsidRDefault="00473A76" w:rsidP="00473A76">
            <w:pPr>
              <w:pStyle w:val="a7"/>
              <w:ind w:left="0"/>
              <w:jc w:val="center"/>
              <w:rPr>
                <w:rFonts w:ascii="Traditional Arabic" w:hAnsi="Traditional Arabic" w:cs="AL-Mohanad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AL-Mohanad"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14:paraId="1F0038AB" w14:textId="38296862" w:rsidR="00A9365C" w:rsidRDefault="008B156A" w:rsidP="00CE4A9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Pr="008B156A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</w:t>
      </w:r>
    </w:p>
    <w:p w14:paraId="279640CF" w14:textId="77777777" w:rsidR="00704A63" w:rsidRDefault="00704A63" w:rsidP="00CE4A9C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73F69AF2" w14:textId="44AFA170" w:rsidR="00A77F5A" w:rsidRPr="00F60D62" w:rsidRDefault="000C7D72" w:rsidP="003B6623">
      <w:pPr>
        <w:rPr>
          <w:rFonts w:ascii="Traditional Arabic" w:hAnsi="Traditional Arabic" w:cs="AL-Mohanad"/>
          <w:sz w:val="32"/>
          <w:szCs w:val="32"/>
          <w:rtl/>
        </w:rPr>
      </w:pPr>
      <w:r w:rsidRPr="00F60D62">
        <w:rPr>
          <w:rFonts w:ascii="Traditional Arabic" w:hAnsi="Traditional Arabic" w:cs="AL-Mohanad" w:hint="cs"/>
          <w:sz w:val="32"/>
          <w:szCs w:val="32"/>
          <w:rtl/>
        </w:rPr>
        <w:t xml:space="preserve">ج) </w:t>
      </w:r>
      <w:r w:rsidR="00A77F5A" w:rsidRPr="00F60D62">
        <w:rPr>
          <w:rFonts w:ascii="Traditional Arabic" w:hAnsi="Traditional Arabic" w:cs="AL-Mohanad" w:hint="cs"/>
          <w:sz w:val="32"/>
          <w:szCs w:val="32"/>
          <w:rtl/>
        </w:rPr>
        <w:t xml:space="preserve"> </w:t>
      </w:r>
      <w:r w:rsidR="00CE4A9C" w:rsidRPr="00F60D62">
        <w:rPr>
          <w:rFonts w:ascii="Traditional Arabic" w:hAnsi="Traditional Arabic" w:cs="AL-Mohanad" w:hint="cs"/>
          <w:sz w:val="32"/>
          <w:szCs w:val="32"/>
          <w:rtl/>
        </w:rPr>
        <w:t xml:space="preserve">أستعملي التمثيل بالأعمدة أدناه للأجابة على التالي: </w:t>
      </w:r>
    </w:p>
    <w:p w14:paraId="56A32927" w14:textId="43FEA161" w:rsidR="00A77F5A" w:rsidRDefault="003B6623" w:rsidP="003B6623">
      <w:pPr>
        <w:jc w:val="right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drawing>
          <wp:inline distT="0" distB="0" distL="0" distR="0" wp14:anchorId="1A81E2ED" wp14:editId="0AA35A85">
            <wp:extent cx="2896097" cy="2164764"/>
            <wp:effectExtent l="133350" t="114300" r="114300" b="140335"/>
            <wp:docPr id="184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97" cy="2164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E4A9C">
        <w:rPr>
          <w:rFonts w:ascii="Traditional Arabic" w:hAnsi="Traditional Arabic" w:cs="AL-Mohanad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37F11" wp14:editId="0C50AC5F">
                <wp:simplePos x="0" y="0"/>
                <wp:positionH relativeFrom="column">
                  <wp:posOffset>3027212</wp:posOffset>
                </wp:positionH>
                <wp:positionV relativeFrom="paragraph">
                  <wp:posOffset>121589</wp:posOffset>
                </wp:positionV>
                <wp:extent cx="3736588" cy="1653871"/>
                <wp:effectExtent l="0" t="0" r="0" b="381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588" cy="16538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8D379" w14:textId="0D6924DB" w:rsidR="00CE4A9C" w:rsidRPr="00CE4A9C" w:rsidRDefault="00CE4A9C" w:rsidP="00CE4A9C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ind w:left="339"/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من الطالبة التي حصلت على أعلى درجة ...</w:t>
                            </w:r>
                            <w:r w:rsidR="00473A7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هيا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</w:t>
                            </w:r>
                          </w:p>
                          <w:p w14:paraId="588FA371" w14:textId="01E81444" w:rsidR="00CE4A9C" w:rsidRDefault="00CE4A9C" w:rsidP="00CE4A9C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ind w:left="339"/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ما مجموع ما حصلت عليه مشاعل ومنى ...</w:t>
                            </w:r>
                            <w:r w:rsidR="00473A7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200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37F11" id="مربع نص 16" o:spid="_x0000_s1032" type="#_x0000_t202" style="position:absolute;margin-left:238.35pt;margin-top:9.55pt;width:294.2pt;height:13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" filled="f" stroked="f" strokeweight=".5pt">
                <v:textbox>
                  <w:txbxContent>
                    <w:p w14:paraId="2D48D379" w14:textId="0D6924DB" w:rsidR="00CE4A9C" w:rsidRPr="00CE4A9C" w:rsidRDefault="00CE4A9C" w:rsidP="00CE4A9C">
                      <w:pPr>
                        <w:pStyle w:val="a7"/>
                        <w:numPr>
                          <w:ilvl w:val="0"/>
                          <w:numId w:val="31"/>
                        </w:numPr>
                        <w:ind w:left="339"/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من الطالبة التي حصلت على أعلى درجة ...</w:t>
                      </w:r>
                      <w:r w:rsidR="00473A76">
                        <w:rPr>
                          <w:rFonts w:hint="cs"/>
                          <w:sz w:val="32"/>
                          <w:szCs w:val="32"/>
                          <w:rtl/>
                        </w:rPr>
                        <w:t>هيا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....</w:t>
                      </w:r>
                    </w:p>
                    <w:p w14:paraId="588FA371" w14:textId="01E81444" w:rsidR="00CE4A9C" w:rsidRDefault="00CE4A9C" w:rsidP="00CE4A9C">
                      <w:pPr>
                        <w:pStyle w:val="a7"/>
                        <w:numPr>
                          <w:ilvl w:val="0"/>
                          <w:numId w:val="31"/>
                        </w:numPr>
                        <w:ind w:left="339"/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ما مجموع ما حصلت عليه مشاعل ومنى ...</w:t>
                      </w:r>
                      <w:r w:rsidR="00473A76">
                        <w:rPr>
                          <w:rFonts w:hint="cs"/>
                          <w:sz w:val="32"/>
                          <w:szCs w:val="32"/>
                          <w:rtl/>
                        </w:rPr>
                        <w:t>200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14:paraId="4C6EA518" w14:textId="77777777" w:rsidR="00A77F5A" w:rsidRDefault="00A77F5A" w:rsidP="000C7D7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1BB3222" w14:textId="3125CDC9" w:rsidR="00CE4A9C" w:rsidRPr="00F90B9D" w:rsidRDefault="00CE4A9C" w:rsidP="00F90B9D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3224EBDB" w14:textId="7853AB0C" w:rsidR="000C7D72" w:rsidRDefault="00BD52D0" w:rsidP="00704A6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3CD5EC50" w14:textId="570A108A" w:rsidR="00782675" w:rsidRDefault="00782675" w:rsidP="00704A63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المادة:جوزاء مساعد الحربي</w:t>
      </w:r>
    </w:p>
    <w:p w14:paraId="07E76914" w14:textId="770AE72D" w:rsidR="00782675" w:rsidRPr="00782675" w:rsidRDefault="00782675" w:rsidP="00782675">
      <w:pPr>
        <w:jc w:val="right"/>
        <w:rPr>
          <w:sz w:val="32"/>
          <w:szCs w:val="32"/>
          <w:rtl/>
        </w:rPr>
      </w:pPr>
    </w:p>
    <w:sectPr w:rsidR="00782675" w:rsidRPr="00782675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68B68" w14:textId="77777777" w:rsidR="003B335F" w:rsidRDefault="003B335F" w:rsidP="00A92AB4">
      <w:r>
        <w:separator/>
      </w:r>
    </w:p>
  </w:endnote>
  <w:endnote w:type="continuationSeparator" w:id="0">
    <w:p w14:paraId="24881C6A" w14:textId="77777777" w:rsidR="003B335F" w:rsidRDefault="003B335F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5C620C3C-830A-4332-8B53-9DC55D436E2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CCE086F1-7287-4390-9A83-64BCD65A8918}"/>
    <w:embedBold r:id="rId3" w:fontKey="{80F13BBA-8533-4DD3-9CE2-51BDB1BA1D56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74ACB6-9F60-4521-A6C7-10BECA9A08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54E2EC4-1C51-46A7-9781-EC5F6C3F533B}"/>
    <w:embedBold r:id="rId6" w:fontKey="{FE100E48-6803-4FED-9138-7B65CDDDD7F6}"/>
    <w:embedItalic r:id="rId7" w:fontKey="{D4475531-650A-4656-87D3-341686E8B5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246E93AC-3C4F-4311-B00C-0B0D142581F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93720C17-42DD-4BC8-8C79-6BD2E333653C}"/>
    <w:embedItalic r:id="rId10" w:fontKey="{48B75FDE-F178-408A-82D5-A4CDEB08BEB9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1" w:fontKey="{967946DA-E434-4160-9BFB-1DBC05B31AA3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2" w:fontKey="{43BD5EC8-1E42-4F25-BD9E-4BCBE7D85742}"/>
    <w:embedBold r:id="rId13" w:fontKey="{6022DB07-1C15-4264-9AC9-028F727902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3BB3DDAB-A1C2-4312-AF54-A5AB19033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E1A06" w14:textId="77777777" w:rsidR="00DF0207" w:rsidRDefault="00DF020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E552E5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9E7E54" w:rsidRPr="00A22239" w:rsidRDefault="009E7E54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E552E5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9E7E54" w:rsidRPr="00A22239" w:rsidRDefault="009E7E54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9E7E54" w:rsidRPr="00374657" w:rsidRDefault="009E7E54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4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9E7E54" w:rsidRPr="00374657" w:rsidRDefault="009E7E54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9E7E54" w:rsidRPr="00374657" w:rsidRDefault="009E7E54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9E7E54" w:rsidRDefault="009E7E54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9E7E54" w:rsidRPr="00A22239" w:rsidRDefault="009E7E54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 w:rsidR="00DE74A4"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9E7E54" w:rsidRPr="00A22239" w:rsidRDefault="009E7E54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9E7E54" w:rsidRPr="00A22239" w:rsidRDefault="009E7E54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 w:rsidR="00DE74A4"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9E7E54" w:rsidRPr="00A22239" w:rsidRDefault="009E7E54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9E7E54" w:rsidRPr="00374657" w:rsidRDefault="009E7E54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7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9E7E54" w:rsidRPr="00374657" w:rsidRDefault="009E7E54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9E7E54" w:rsidRPr="00374657" w:rsidRDefault="009E7E54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9E7E54" w:rsidRPr="00021D6D" w:rsidRDefault="009E7E54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8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9E7E54" w:rsidRPr="00021D6D" w:rsidRDefault="009E7E54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7E6F8A" w14:textId="77777777" w:rsidR="003B335F" w:rsidRDefault="003B335F" w:rsidP="00A92AB4">
      <w:r>
        <w:separator/>
      </w:r>
    </w:p>
  </w:footnote>
  <w:footnote w:type="continuationSeparator" w:id="0">
    <w:p w14:paraId="5FE36C18" w14:textId="77777777" w:rsidR="003B335F" w:rsidRDefault="003B335F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84FF9" w14:textId="77777777" w:rsidR="00DF0207" w:rsidRDefault="00DF02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46CE293F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99A2F1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9E7E54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2C77EF" w:rsidRPr="00CB7830" w:rsidRDefault="002C77EF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2C77EF" w:rsidRPr="00CB7830" w:rsidRDefault="002C77EF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2C77EF" w:rsidRDefault="002C77EF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9E7E54" w:rsidRPr="00A84BF0" w:rsidRDefault="002C77EF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9E7E54" w:rsidRDefault="009E7E54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693FEB1D" w:rsidR="009E7E54" w:rsidRDefault="009E7E54" w:rsidP="006F353F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 xml:space="preserve">الدور: </w:t>
          </w:r>
          <w:r w:rsidR="00F90B9D">
            <w:rPr>
              <w:rFonts w:cs="mohammad bold art 1" w:hint="cs"/>
              <w:rtl/>
            </w:rPr>
            <w:t>الأول</w:t>
          </w:r>
        </w:p>
        <w:p w14:paraId="0863470D" w14:textId="77777777" w:rsidR="009E7E54" w:rsidRDefault="009E7E54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156C2B">
            <w:rPr>
              <w:rFonts w:cs="mohammad bold art 1" w:hint="cs"/>
              <w:rtl/>
            </w:rPr>
            <w:t>1441</w:t>
          </w:r>
        </w:p>
        <w:p w14:paraId="63A96A01" w14:textId="77777777" w:rsidR="009E7E54" w:rsidRPr="0067565F" w:rsidRDefault="009E7E54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9E7E54" w:rsidRPr="00816F73" w:rsidRDefault="009E7E54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9E7E54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9E7E54" w:rsidRPr="00FF44B1" w:rsidRDefault="009E7E54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9E7E54" w:rsidRPr="004A5331" w:rsidRDefault="009E7E54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9E7E54" w:rsidRPr="00CB7830" w:rsidRDefault="009E7E54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3A2BFF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78AF950C" w:rsidR="009E7E54" w:rsidRPr="004A5331" w:rsidRDefault="009E7E54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EB4419">
            <w:rPr>
              <w:rFonts w:cs="AL-Mohanad Bold" w:hint="cs"/>
              <w:sz w:val="26"/>
              <w:szCs w:val="32"/>
              <w:rtl/>
            </w:rPr>
            <w:t xml:space="preserve">  </w:t>
          </w:r>
          <w:r w:rsidR="00F90B9D" w:rsidRPr="00F90B9D">
            <w:rPr>
              <w:rFonts w:cs="AL-Mohanad Bold" w:hint="cs"/>
              <w:b w:val="0"/>
              <w:bCs w:val="0"/>
              <w:sz w:val="28"/>
              <w:szCs w:val="28"/>
              <w:rtl/>
            </w:rPr>
            <w:t>الرابع</w:t>
          </w:r>
          <w:r w:rsidR="00F90B9D"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="00A24C7C"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9E7E54" w:rsidRPr="004A5331" w:rsidRDefault="009E7E54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9E7E54" w:rsidRPr="00EC6AB2" w:rsidRDefault="009E7E54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9E7E54" w:rsidRPr="00F93A25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الأحد   / </w:t>
          </w:r>
          <w:r w:rsidR="00EB4419">
            <w:rPr>
              <w:rFonts w:cs="AL-Mohanad Bold" w:hint="cs"/>
              <w:b/>
              <w:bCs/>
              <w:sz w:val="24"/>
              <w:szCs w:val="30"/>
              <w:rtl/>
            </w:rPr>
            <w:t xml:space="preserve"> 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9E7E54" w:rsidRPr="00F93A25" w:rsidRDefault="009E7E54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</w:t>
          </w:r>
          <w:r w:rsidR="00EB4419">
            <w:rPr>
              <w:rFonts w:cs="AL-Mohanad Bold" w:hint="cs"/>
              <w:b/>
              <w:bCs/>
              <w:szCs w:val="26"/>
              <w:rtl/>
            </w:rPr>
            <w:t xml:space="preserve">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9E7E54" w:rsidRPr="004A5331" w:rsidRDefault="009E7E54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9E7E54" w:rsidRPr="00B141FF" w:rsidRDefault="009E7E54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9E7E54" w:rsidRPr="00B141FF" w:rsidRDefault="009E7E54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9E7E54" w:rsidRPr="00B141FF" w:rsidRDefault="009E7E54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9E7E54" w:rsidRPr="00816F73" w:rsidRDefault="009E7E54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9E7E54" w:rsidRPr="00816F73" w:rsidRDefault="009E7E54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9E7E54" w:rsidRPr="00816F73" w:rsidRDefault="009E7E54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9E7E54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9E7E54" w:rsidRDefault="009E7E5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9E7E54" w:rsidRPr="00B141FF" w:rsidRDefault="009E7E54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9E7E54" w:rsidRPr="000F6296" w:rsidRDefault="009E7E54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9E7E54" w:rsidRPr="00DF0CBD" w:rsidRDefault="009E7E54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9E7E54" w:rsidRPr="00DF0CBD" w:rsidRDefault="009E7E54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9E7E54" w:rsidRDefault="009E7E54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306B47F1" w:rsidR="009E7E54" w:rsidRPr="008A7580" w:rsidRDefault="009E7E54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ت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 w:rsidR="003A2BFF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DF020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 w:rsidR="000C7A2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r w:rsidR="00DF0207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ب</w:t>
                          </w:r>
                          <w:bookmarkStart w:id="3" w:name="_GoBack"/>
                          <w:bookmarkEnd w:id="3"/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5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306B47F1" w:rsidR="009E7E54" w:rsidRPr="008A7580" w:rsidRDefault="009E7E54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ت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 w:rsidR="003A2BFF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DF020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 w:rsidR="000C7A2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r w:rsidR="00DF0207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ب</w:t>
                    </w:r>
                    <w:bookmarkStart w:id="4" w:name="_GoBack"/>
                    <w:bookmarkEnd w:id="4"/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1C0156C"/>
    <w:multiLevelType w:val="hybridMultilevel"/>
    <w:tmpl w:val="277C4B4C"/>
    <w:lvl w:ilvl="0" w:tplc="FEB03328">
      <w:start w:val="1"/>
      <w:numFmt w:val="arabicAlpha"/>
      <w:lvlText w:val="%1)"/>
      <w:lvlJc w:val="left"/>
      <w:pPr>
        <w:ind w:left="720" w:hanging="360"/>
      </w:pPr>
      <w:rPr>
        <w:rFonts w:ascii="Traditional Arabic" w:hAnsi="Traditional Arabic" w:cs="AL-Mohanad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B2D4B"/>
    <w:multiLevelType w:val="hybridMultilevel"/>
    <w:tmpl w:val="1390DE98"/>
    <w:lvl w:ilvl="0" w:tplc="0E12441C">
      <w:start w:val="1"/>
      <w:numFmt w:val="decimal"/>
      <w:lvlText w:val="%1)"/>
      <w:lvlJc w:val="left"/>
      <w:pPr>
        <w:ind w:left="92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3AD232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4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69E7140E"/>
    <w:multiLevelType w:val="hybridMultilevel"/>
    <w:tmpl w:val="E5ACAF0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74AA0071"/>
    <w:multiLevelType w:val="hybridMultilevel"/>
    <w:tmpl w:val="50AEA000"/>
    <w:lvl w:ilvl="0" w:tplc="7C9CF22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29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2"/>
  </w:num>
  <w:num w:numId="5">
    <w:abstractNumId w:val="27"/>
  </w:num>
  <w:num w:numId="6">
    <w:abstractNumId w:val="5"/>
  </w:num>
  <w:num w:numId="7">
    <w:abstractNumId w:val="16"/>
  </w:num>
  <w:num w:numId="8">
    <w:abstractNumId w:val="30"/>
  </w:num>
  <w:num w:numId="9">
    <w:abstractNumId w:val="24"/>
  </w:num>
  <w:num w:numId="10">
    <w:abstractNumId w:val="1"/>
  </w:num>
  <w:num w:numId="11">
    <w:abstractNumId w:val="0"/>
  </w:num>
  <w:num w:numId="12">
    <w:abstractNumId w:val="29"/>
  </w:num>
  <w:num w:numId="13">
    <w:abstractNumId w:val="6"/>
  </w:num>
  <w:num w:numId="14">
    <w:abstractNumId w:val="18"/>
  </w:num>
  <w:num w:numId="15">
    <w:abstractNumId w:val="20"/>
  </w:num>
  <w:num w:numId="16">
    <w:abstractNumId w:val="23"/>
  </w:num>
  <w:num w:numId="17">
    <w:abstractNumId w:val="14"/>
  </w:num>
  <w:num w:numId="18">
    <w:abstractNumId w:val="19"/>
  </w:num>
  <w:num w:numId="19">
    <w:abstractNumId w:val="8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7"/>
  </w:num>
  <w:num w:numId="25">
    <w:abstractNumId w:val="21"/>
  </w:num>
  <w:num w:numId="26">
    <w:abstractNumId w:val="22"/>
  </w:num>
  <w:num w:numId="27">
    <w:abstractNumId w:val="4"/>
  </w:num>
  <w:num w:numId="28">
    <w:abstractNumId w:val="9"/>
  </w:num>
  <w:num w:numId="29">
    <w:abstractNumId w:val="2"/>
  </w:num>
  <w:num w:numId="30">
    <w:abstractNumId w:val="25"/>
  </w:num>
  <w:num w:numId="3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2BF"/>
    <w:rsid w:val="0005665B"/>
    <w:rsid w:val="00063665"/>
    <w:rsid w:val="00064E4B"/>
    <w:rsid w:val="000661C2"/>
    <w:rsid w:val="00067DD8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8D5"/>
    <w:rsid w:val="000C7A27"/>
    <w:rsid w:val="000C7D72"/>
    <w:rsid w:val="000D1EAE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C7A"/>
    <w:rsid w:val="001552DC"/>
    <w:rsid w:val="00156C2B"/>
    <w:rsid w:val="00161E55"/>
    <w:rsid w:val="00163785"/>
    <w:rsid w:val="0017777D"/>
    <w:rsid w:val="00177FE5"/>
    <w:rsid w:val="00192289"/>
    <w:rsid w:val="00197444"/>
    <w:rsid w:val="001A5B80"/>
    <w:rsid w:val="001A7474"/>
    <w:rsid w:val="001B602D"/>
    <w:rsid w:val="001B7601"/>
    <w:rsid w:val="001C00FA"/>
    <w:rsid w:val="001C2D26"/>
    <w:rsid w:val="001C3247"/>
    <w:rsid w:val="001C44AD"/>
    <w:rsid w:val="001D2326"/>
    <w:rsid w:val="001D5258"/>
    <w:rsid w:val="001F4F4F"/>
    <w:rsid w:val="001F7E75"/>
    <w:rsid w:val="00201196"/>
    <w:rsid w:val="00201E7C"/>
    <w:rsid w:val="002065CB"/>
    <w:rsid w:val="00212526"/>
    <w:rsid w:val="00216C03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741D"/>
    <w:rsid w:val="00283B83"/>
    <w:rsid w:val="00296D0C"/>
    <w:rsid w:val="002A1481"/>
    <w:rsid w:val="002A7EC0"/>
    <w:rsid w:val="002A7F6E"/>
    <w:rsid w:val="002B4BEE"/>
    <w:rsid w:val="002C329E"/>
    <w:rsid w:val="002C77EF"/>
    <w:rsid w:val="002D37DD"/>
    <w:rsid w:val="002E1504"/>
    <w:rsid w:val="002E33EF"/>
    <w:rsid w:val="002E60A3"/>
    <w:rsid w:val="002F10C6"/>
    <w:rsid w:val="0031049C"/>
    <w:rsid w:val="00312197"/>
    <w:rsid w:val="00327881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32A6"/>
    <w:rsid w:val="00364B02"/>
    <w:rsid w:val="00374657"/>
    <w:rsid w:val="00377B77"/>
    <w:rsid w:val="003811D2"/>
    <w:rsid w:val="0038554D"/>
    <w:rsid w:val="0038643D"/>
    <w:rsid w:val="00396946"/>
    <w:rsid w:val="003A2AEA"/>
    <w:rsid w:val="003A2BFF"/>
    <w:rsid w:val="003A5CE8"/>
    <w:rsid w:val="003B0BCD"/>
    <w:rsid w:val="003B335F"/>
    <w:rsid w:val="003B3A84"/>
    <w:rsid w:val="003B6623"/>
    <w:rsid w:val="003C0180"/>
    <w:rsid w:val="003D279D"/>
    <w:rsid w:val="003E026B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6581"/>
    <w:rsid w:val="0044766D"/>
    <w:rsid w:val="00447973"/>
    <w:rsid w:val="00452252"/>
    <w:rsid w:val="00452E34"/>
    <w:rsid w:val="004635A2"/>
    <w:rsid w:val="00464104"/>
    <w:rsid w:val="00471286"/>
    <w:rsid w:val="00473A76"/>
    <w:rsid w:val="0047435B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D7B23"/>
    <w:rsid w:val="004E0704"/>
    <w:rsid w:val="004E33A2"/>
    <w:rsid w:val="004F46A9"/>
    <w:rsid w:val="004F5102"/>
    <w:rsid w:val="004F7FC8"/>
    <w:rsid w:val="0050465F"/>
    <w:rsid w:val="00505A5D"/>
    <w:rsid w:val="00510DF0"/>
    <w:rsid w:val="005322BB"/>
    <w:rsid w:val="00543252"/>
    <w:rsid w:val="00546F9B"/>
    <w:rsid w:val="00554CC1"/>
    <w:rsid w:val="00562387"/>
    <w:rsid w:val="0057100C"/>
    <w:rsid w:val="00585967"/>
    <w:rsid w:val="00591E41"/>
    <w:rsid w:val="005938D0"/>
    <w:rsid w:val="005A6742"/>
    <w:rsid w:val="005B1A09"/>
    <w:rsid w:val="005B3567"/>
    <w:rsid w:val="005C2CE2"/>
    <w:rsid w:val="005D037F"/>
    <w:rsid w:val="005D5CE9"/>
    <w:rsid w:val="005E32E8"/>
    <w:rsid w:val="005E5532"/>
    <w:rsid w:val="005F0ACE"/>
    <w:rsid w:val="005F2068"/>
    <w:rsid w:val="005F31DA"/>
    <w:rsid w:val="005F4970"/>
    <w:rsid w:val="005F73FF"/>
    <w:rsid w:val="00603640"/>
    <w:rsid w:val="00613D73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A3AB0"/>
    <w:rsid w:val="006B0627"/>
    <w:rsid w:val="006B3DA1"/>
    <w:rsid w:val="006B4367"/>
    <w:rsid w:val="006C3C31"/>
    <w:rsid w:val="006C57AA"/>
    <w:rsid w:val="006C6D9D"/>
    <w:rsid w:val="006D04D5"/>
    <w:rsid w:val="006D30EB"/>
    <w:rsid w:val="006E3825"/>
    <w:rsid w:val="006E6595"/>
    <w:rsid w:val="006F353F"/>
    <w:rsid w:val="00704A63"/>
    <w:rsid w:val="00705B94"/>
    <w:rsid w:val="007226AA"/>
    <w:rsid w:val="00742240"/>
    <w:rsid w:val="00754DE3"/>
    <w:rsid w:val="00760000"/>
    <w:rsid w:val="007625AF"/>
    <w:rsid w:val="0076764A"/>
    <w:rsid w:val="0078097C"/>
    <w:rsid w:val="00780C9E"/>
    <w:rsid w:val="00782675"/>
    <w:rsid w:val="00796D5E"/>
    <w:rsid w:val="00797ECE"/>
    <w:rsid w:val="007A0DF3"/>
    <w:rsid w:val="007A27B0"/>
    <w:rsid w:val="007A7007"/>
    <w:rsid w:val="007B06B5"/>
    <w:rsid w:val="007B486E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B156A"/>
    <w:rsid w:val="008C05EA"/>
    <w:rsid w:val="008C44CF"/>
    <w:rsid w:val="008C777F"/>
    <w:rsid w:val="008E009A"/>
    <w:rsid w:val="008E76C6"/>
    <w:rsid w:val="008F1F9B"/>
    <w:rsid w:val="008F6CD3"/>
    <w:rsid w:val="00901A1B"/>
    <w:rsid w:val="009031AF"/>
    <w:rsid w:val="00906C24"/>
    <w:rsid w:val="00912385"/>
    <w:rsid w:val="00913E53"/>
    <w:rsid w:val="00915830"/>
    <w:rsid w:val="00917A21"/>
    <w:rsid w:val="009238D8"/>
    <w:rsid w:val="009310EC"/>
    <w:rsid w:val="009318A7"/>
    <w:rsid w:val="0093753B"/>
    <w:rsid w:val="00944314"/>
    <w:rsid w:val="0094696D"/>
    <w:rsid w:val="00951802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A64C1"/>
    <w:rsid w:val="009B115A"/>
    <w:rsid w:val="009B2A18"/>
    <w:rsid w:val="009C3242"/>
    <w:rsid w:val="009D3EB8"/>
    <w:rsid w:val="009E1B19"/>
    <w:rsid w:val="009E5670"/>
    <w:rsid w:val="009E6963"/>
    <w:rsid w:val="009E7C6B"/>
    <w:rsid w:val="009E7E54"/>
    <w:rsid w:val="009F403D"/>
    <w:rsid w:val="009F53EB"/>
    <w:rsid w:val="00A07BFB"/>
    <w:rsid w:val="00A11502"/>
    <w:rsid w:val="00A168CE"/>
    <w:rsid w:val="00A22239"/>
    <w:rsid w:val="00A23BA6"/>
    <w:rsid w:val="00A24C7C"/>
    <w:rsid w:val="00A36975"/>
    <w:rsid w:val="00A6080C"/>
    <w:rsid w:val="00A62FC8"/>
    <w:rsid w:val="00A77F5A"/>
    <w:rsid w:val="00A84BF0"/>
    <w:rsid w:val="00A90042"/>
    <w:rsid w:val="00A91602"/>
    <w:rsid w:val="00A92AB4"/>
    <w:rsid w:val="00A9365C"/>
    <w:rsid w:val="00A95F69"/>
    <w:rsid w:val="00A96FBE"/>
    <w:rsid w:val="00AA3ED9"/>
    <w:rsid w:val="00AA717E"/>
    <w:rsid w:val="00AD4B54"/>
    <w:rsid w:val="00AD5FA1"/>
    <w:rsid w:val="00AD615E"/>
    <w:rsid w:val="00B03ED2"/>
    <w:rsid w:val="00B06F54"/>
    <w:rsid w:val="00B10F0F"/>
    <w:rsid w:val="00B12B64"/>
    <w:rsid w:val="00B141FF"/>
    <w:rsid w:val="00B15226"/>
    <w:rsid w:val="00B259E5"/>
    <w:rsid w:val="00B26979"/>
    <w:rsid w:val="00B30234"/>
    <w:rsid w:val="00B41E89"/>
    <w:rsid w:val="00B46885"/>
    <w:rsid w:val="00B4776C"/>
    <w:rsid w:val="00B545EC"/>
    <w:rsid w:val="00B60404"/>
    <w:rsid w:val="00B65B31"/>
    <w:rsid w:val="00B71448"/>
    <w:rsid w:val="00B75CE6"/>
    <w:rsid w:val="00B95774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63D99"/>
    <w:rsid w:val="00C97437"/>
    <w:rsid w:val="00CB7830"/>
    <w:rsid w:val="00CC040A"/>
    <w:rsid w:val="00CC1381"/>
    <w:rsid w:val="00CD0299"/>
    <w:rsid w:val="00CE05C3"/>
    <w:rsid w:val="00CE4A9C"/>
    <w:rsid w:val="00CF54E2"/>
    <w:rsid w:val="00CF70DF"/>
    <w:rsid w:val="00D01A50"/>
    <w:rsid w:val="00D14D29"/>
    <w:rsid w:val="00D2167B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A004E"/>
    <w:rsid w:val="00DB32ED"/>
    <w:rsid w:val="00DB6113"/>
    <w:rsid w:val="00DC2585"/>
    <w:rsid w:val="00DE19FC"/>
    <w:rsid w:val="00DE74A4"/>
    <w:rsid w:val="00DF0207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08EB"/>
    <w:rsid w:val="00ED3CB3"/>
    <w:rsid w:val="00EE2A24"/>
    <w:rsid w:val="00F02D6E"/>
    <w:rsid w:val="00F03430"/>
    <w:rsid w:val="00F20666"/>
    <w:rsid w:val="00F2102F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53D34"/>
    <w:rsid w:val="00F60D62"/>
    <w:rsid w:val="00F61BD1"/>
    <w:rsid w:val="00F64D87"/>
    <w:rsid w:val="00F650D0"/>
    <w:rsid w:val="00F65741"/>
    <w:rsid w:val="00F659A7"/>
    <w:rsid w:val="00F76D61"/>
    <w:rsid w:val="00F90B9D"/>
    <w:rsid w:val="00F923F6"/>
    <w:rsid w:val="00F93A25"/>
    <w:rsid w:val="00FA26C4"/>
    <w:rsid w:val="00FA708E"/>
    <w:rsid w:val="00FD6E28"/>
    <w:rsid w:val="00FE78F7"/>
    <w:rsid w:val="00FE7ABD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6347F-0A74-442D-8C8B-46CC65A69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306</TotalTime>
  <Pages>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27</cp:revision>
  <cp:lastPrinted>2019-12-16T20:05:00Z</cp:lastPrinted>
  <dcterms:created xsi:type="dcterms:W3CDTF">2019-12-01T07:24:00Z</dcterms:created>
  <dcterms:modified xsi:type="dcterms:W3CDTF">2019-12-16T20:06:00Z</dcterms:modified>
</cp:coreProperties>
</file>