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719366" w14:textId="77777777" w:rsidR="009A4D59" w:rsidRPr="00012FB3" w:rsidRDefault="009A4D59" w:rsidP="009A4D59">
      <w:pPr>
        <w:jc w:val="lowKashida"/>
        <w:rPr>
          <w:rFonts w:asciiTheme="minorBidi" w:hAnsiTheme="minorBidi" w:cstheme="minorBidi" w:hint="cs"/>
          <w:b/>
          <w:bCs/>
          <w:sz w:val="4"/>
          <w:szCs w:val="4"/>
          <w:lang w:bidi="ar-EG"/>
        </w:rPr>
      </w:pPr>
    </w:p>
    <w:p w14:paraId="4D306AA6" w14:textId="7D9400D2" w:rsidR="00796D5E" w:rsidRPr="00012FB3" w:rsidRDefault="00E00F2E" w:rsidP="00681D50">
      <w:pPr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6C8FB7" wp14:editId="78DA255C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676275" cy="619125"/>
                <wp:effectExtent l="0" t="0" r="28575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4781B" w14:textId="77777777" w:rsidR="003A64C9" w:rsidRDefault="003A64C9" w:rsidP="00A237A9">
                            <w:pPr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</w:p>
                          <w:p w14:paraId="15CF1B4F" w14:textId="45575AD3" w:rsidR="003A64C9" w:rsidRPr="00A237A9" w:rsidRDefault="003A64C9" w:rsidP="00A237A9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  <w:r w:rsidRPr="00A237A9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ar-EG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C8FB7" id="Rounded Rectangle 17" o:spid="_x0000_s1026" style="position:absolute;left:0;text-align:left;margin-left:0;margin-top:.9pt;width:53.25pt;height:48.7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" fillcolor="white [3201]" strokecolor="black [3200]" strokeweight="1pt">
                <v:stroke joinstyle="miter"/>
                <v:textbox>
                  <w:txbxContent>
                    <w:p w14:paraId="00B4781B" w14:textId="77777777" w:rsidR="003A64C9" w:rsidRDefault="003A64C9" w:rsidP="00A237A9">
                      <w:pPr>
                        <w:jc w:val="center"/>
                        <w:rPr>
                          <w:rtl/>
                          <w:lang w:bidi="ar-EG"/>
                        </w:rPr>
                      </w:pPr>
                    </w:p>
                    <w:p w14:paraId="15CF1B4F" w14:textId="45575AD3" w:rsidR="003A64C9" w:rsidRPr="00A237A9" w:rsidRDefault="003A64C9" w:rsidP="00A237A9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  <w:r w:rsidRPr="00A237A9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ar-EG"/>
                        </w:rPr>
                        <w:t>20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96D5E" w:rsidRPr="00AD1980"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  <w:t>السؤال الأول</w:t>
      </w:r>
      <w:r w:rsidR="00796D5E" w:rsidRPr="00012FB3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="009868E7">
        <w:rPr>
          <w:rFonts w:asciiTheme="minorBidi" w:hAnsiTheme="minorBidi" w:cstheme="minorBidi" w:hint="cs"/>
          <w:b/>
          <w:bCs/>
          <w:sz w:val="32"/>
          <w:szCs w:val="32"/>
          <w:rtl/>
        </w:rPr>
        <w:t>:</w:t>
      </w:r>
    </w:p>
    <w:p w14:paraId="55783DCB" w14:textId="4BC15AB5" w:rsidR="00681D50" w:rsidRPr="00012FB3" w:rsidRDefault="00A237A9" w:rsidP="00681D50">
      <w:pPr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13D6F5" wp14:editId="2197C715">
                <wp:simplePos x="0" y="0"/>
                <wp:positionH relativeFrom="column">
                  <wp:posOffset>125730</wp:posOffset>
                </wp:positionH>
                <wp:positionV relativeFrom="paragraph">
                  <wp:posOffset>66040</wp:posOffset>
                </wp:positionV>
                <wp:extent cx="323850" cy="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B5075F" id="Straight Connector 18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9pt,5.2pt" to="35.4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" strokecolor="black [3200]" strokeweight="1.5pt">
                <v:stroke joinstyle="miter"/>
              </v:line>
            </w:pict>
          </mc:Fallback>
        </mc:AlternateContent>
      </w:r>
      <w:r w:rsidR="00B42ABC">
        <w:rPr>
          <w:rFonts w:asciiTheme="minorBidi" w:hAnsiTheme="minorBidi" w:cstheme="minorBidi"/>
          <w:b/>
          <w:bCs/>
          <w:sz w:val="32"/>
          <w:szCs w:val="32"/>
          <w:rtl/>
        </w:rPr>
        <w:t>ظلل ال</w:t>
      </w:r>
      <w:r w:rsidR="00B42ABC">
        <w:rPr>
          <w:rFonts w:asciiTheme="minorBidi" w:hAnsiTheme="minorBidi" w:cstheme="minorBidi" w:hint="cs"/>
          <w:b/>
          <w:bCs/>
          <w:sz w:val="32"/>
          <w:szCs w:val="32"/>
          <w:rtl/>
        </w:rPr>
        <w:t>إ</w:t>
      </w:r>
      <w:r w:rsidR="00681D50" w:rsidRPr="00012FB3">
        <w:rPr>
          <w:rFonts w:asciiTheme="minorBidi" w:hAnsiTheme="minorBidi" w:cstheme="minorBidi"/>
          <w:b/>
          <w:bCs/>
          <w:sz w:val="32"/>
          <w:szCs w:val="32"/>
          <w:rtl/>
        </w:rPr>
        <w:t xml:space="preserve">ختيار الصحيح لكل من الأسئلة التالية في ورقة الإجابة الخارجية المرفقة </w:t>
      </w:r>
      <w:r w:rsidR="00B42ABC">
        <w:rPr>
          <w:rFonts w:asciiTheme="minorBidi" w:hAnsiTheme="minorBidi" w:cstheme="minorBidi" w:hint="cs"/>
          <w:b/>
          <w:bCs/>
          <w:sz w:val="32"/>
          <w:szCs w:val="32"/>
          <w:rtl/>
        </w:rPr>
        <w:t>:</w:t>
      </w:r>
    </w:p>
    <w:p w14:paraId="484B3085" w14:textId="2CE7DA6B" w:rsidR="00681D50" w:rsidRPr="002B6293" w:rsidRDefault="00161512" w:rsidP="003A64C9">
      <w:pPr>
        <w:pStyle w:val="ListParagraph"/>
        <w:numPr>
          <w:ilvl w:val="0"/>
          <w:numId w:val="1"/>
        </w:numPr>
        <w:tabs>
          <w:tab w:val="clear" w:pos="643"/>
        </w:tabs>
        <w:spacing w:after="0" w:line="240" w:lineRule="auto"/>
        <w:ind w:left="283" w:hanging="283"/>
        <w:rPr>
          <w:rFonts w:asciiTheme="minorBidi" w:hAnsiTheme="minorBidi" w:cstheme="minorBidi"/>
          <w:b/>
          <w:bCs/>
          <w:sz w:val="28"/>
          <w:szCs w:val="28"/>
        </w:rPr>
      </w:pPr>
      <w:r w:rsidRPr="004C0F5F">
        <w:rPr>
          <w:rFonts w:asciiTheme="minorBidi" w:hAnsiTheme="minorBidi" w:cstheme="minorBidi" w:hint="cs"/>
          <w:b/>
          <w:bCs/>
          <w:sz w:val="26"/>
          <w:szCs w:val="26"/>
          <w:rtl/>
        </w:rPr>
        <w:t xml:space="preserve">العدد </w:t>
      </w:r>
      <w:r w:rsidRPr="004C0F5F">
        <w:rPr>
          <w:rFonts w:asciiTheme="minorBidi" w:hAnsiTheme="minorBidi" w:cstheme="minorBidi" w:hint="cs"/>
          <w:b/>
          <w:bCs/>
          <w:sz w:val="30"/>
          <w:szCs w:val="30"/>
          <w:rtl/>
        </w:rPr>
        <w:t>التالي</w:t>
      </w:r>
      <w:r w:rsidRPr="004C0F5F">
        <w:rPr>
          <w:rFonts w:asciiTheme="minorBidi" w:hAnsiTheme="minorBidi" w:cstheme="minorBidi" w:hint="cs"/>
          <w:b/>
          <w:bCs/>
          <w:sz w:val="26"/>
          <w:szCs w:val="26"/>
          <w:rtl/>
        </w:rPr>
        <w:t xml:space="preserve"> </w:t>
      </w:r>
      <w:r w:rsidRPr="004C0F5F">
        <w:rPr>
          <w:rFonts w:asciiTheme="minorBidi" w:hAnsiTheme="minorBidi" w:cstheme="minorBidi" w:hint="cs"/>
          <w:b/>
          <w:bCs/>
          <w:sz w:val="30"/>
          <w:szCs w:val="30"/>
          <w:rtl/>
        </w:rPr>
        <w:t xml:space="preserve">في النمط </w:t>
      </w:r>
      <w:r w:rsidRPr="002B6293">
        <w:rPr>
          <w:rFonts w:asciiTheme="minorBidi" w:hAnsiTheme="minorBidi" w:cstheme="minorBidi" w:hint="cs"/>
          <w:b/>
          <w:bCs/>
          <w:sz w:val="28"/>
          <w:szCs w:val="28"/>
          <w:rtl/>
        </w:rPr>
        <w:t>2 ,  6 ,  18  , ....... هو .....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7E5506" w:rsidRPr="00012FB3" w14:paraId="5CC2CFF3" w14:textId="77777777" w:rsidTr="00283B83">
        <w:tc>
          <w:tcPr>
            <w:tcW w:w="289" w:type="dxa"/>
            <w:vAlign w:val="center"/>
          </w:tcPr>
          <w:p w14:paraId="079134CA" w14:textId="77777777" w:rsidR="007E5506" w:rsidRPr="00012FB3" w:rsidRDefault="007E5506" w:rsidP="00681DBA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8A2D97C" w14:textId="08B3FD4B" w:rsidR="007E5506" w:rsidRPr="00B42ABC" w:rsidRDefault="00161512" w:rsidP="00681DBA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B42ABC">
              <w:rPr>
                <w:rFonts w:asciiTheme="minorBidi" w:hAnsiTheme="minorBidi" w:cstheme="minorBidi" w:hint="cs"/>
                <w:sz w:val="28"/>
                <w:szCs w:val="28"/>
                <w:rtl/>
              </w:rPr>
              <w:t>54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A7E5B6A" w14:textId="77777777" w:rsidR="007E5506" w:rsidRPr="00012FB3" w:rsidRDefault="007E5506" w:rsidP="00681DBA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C85C487" w14:textId="77777777" w:rsidR="007E5506" w:rsidRPr="00012FB3" w:rsidRDefault="007E5506" w:rsidP="00681DBA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2D152C5" w14:textId="7C08E269" w:rsidR="007E5506" w:rsidRPr="00012FB3" w:rsidRDefault="00161512" w:rsidP="00681DBA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64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36146C8" w14:textId="77777777" w:rsidR="007E5506" w:rsidRPr="00012FB3" w:rsidRDefault="007E5506" w:rsidP="00681DBA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5E519C3" w14:textId="77777777" w:rsidR="007E5506" w:rsidRPr="00012FB3" w:rsidRDefault="007E5506" w:rsidP="00681DBA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119FCAC" w14:textId="7BE2D0E0" w:rsidR="007E5506" w:rsidRPr="00012FB3" w:rsidRDefault="00161512" w:rsidP="00681DBA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65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FF1A1E" w14:textId="77777777" w:rsidR="007E5506" w:rsidRPr="00012FB3" w:rsidRDefault="007E5506" w:rsidP="00681DBA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199BD40" w14:textId="77777777" w:rsidR="007E5506" w:rsidRPr="00012FB3" w:rsidRDefault="007E5506" w:rsidP="00681DBA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1FE1D9D" w14:textId="199B8041" w:rsidR="007E5506" w:rsidRPr="00012FB3" w:rsidRDefault="00161512" w:rsidP="007E5506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75</w:t>
            </w:r>
          </w:p>
        </w:tc>
      </w:tr>
    </w:tbl>
    <w:p w14:paraId="3B2E66D2" w14:textId="5F33A12D" w:rsidR="00681D50" w:rsidRPr="00375360" w:rsidRDefault="00161512" w:rsidP="00B20F99">
      <w:pPr>
        <w:numPr>
          <w:ilvl w:val="0"/>
          <w:numId w:val="1"/>
        </w:numPr>
        <w:tabs>
          <w:tab w:val="clear" w:pos="643"/>
          <w:tab w:val="num" w:pos="0"/>
        </w:tabs>
        <w:spacing w:before="80" w:after="60"/>
        <w:ind w:left="141" w:hanging="141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4C0F5F">
        <w:rPr>
          <w:rFonts w:asciiTheme="minorBidi" w:hAnsiTheme="minorBidi" w:cstheme="minorBidi" w:hint="cs"/>
          <w:b/>
          <w:bCs/>
          <w:sz w:val="30"/>
          <w:szCs w:val="30"/>
          <w:rtl/>
        </w:rPr>
        <w:t>...</w:t>
      </w:r>
      <w:r w:rsidR="00B42ABC" w:rsidRPr="004C0F5F">
        <w:rPr>
          <w:rFonts w:asciiTheme="minorBidi" w:hAnsiTheme="minorBidi" w:cstheme="minorBidi" w:hint="cs"/>
          <w:b/>
          <w:bCs/>
          <w:sz w:val="30"/>
          <w:szCs w:val="30"/>
          <w:rtl/>
        </w:rPr>
        <w:t>.... هي أول خطوات حل المسالة الأ</w:t>
      </w:r>
      <w:r w:rsidRPr="004C0F5F">
        <w:rPr>
          <w:rFonts w:asciiTheme="minorBidi" w:hAnsiTheme="minorBidi" w:cstheme="minorBidi" w:hint="cs"/>
          <w:b/>
          <w:bCs/>
          <w:sz w:val="30"/>
          <w:szCs w:val="30"/>
          <w:rtl/>
        </w:rPr>
        <w:t>ربع.</w:t>
      </w:r>
      <w:r w:rsidR="00681D50" w:rsidRPr="004C0F5F">
        <w:rPr>
          <w:rFonts w:asciiTheme="minorBidi" w:hAnsiTheme="minorBidi" w:cstheme="minorBidi"/>
          <w:b/>
          <w:bCs/>
          <w:sz w:val="26"/>
          <w:szCs w:val="26"/>
          <w:rtl/>
        </w:rPr>
        <w:t xml:space="preserve">                            </w:t>
      </w:r>
      <w:r w:rsidR="00681D50" w:rsidRPr="00375360">
        <w:rPr>
          <w:rFonts w:asciiTheme="minorBidi" w:hAnsiTheme="minorBidi" w:cstheme="minorBidi"/>
          <w:b/>
          <w:bCs/>
          <w:sz w:val="28"/>
          <w:szCs w:val="28"/>
          <w:rtl/>
        </w:rPr>
        <w:tab/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6C6D9D" w:rsidRPr="00012FB3" w14:paraId="332B9D04" w14:textId="77777777" w:rsidTr="00283B83">
        <w:tc>
          <w:tcPr>
            <w:tcW w:w="289" w:type="dxa"/>
            <w:vAlign w:val="center"/>
          </w:tcPr>
          <w:p w14:paraId="7E2B48E6" w14:textId="77777777" w:rsidR="006C6D9D" w:rsidRPr="00012FB3" w:rsidRDefault="006C6D9D" w:rsidP="00B20F99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D988BC0" w14:textId="0045FEF0" w:rsidR="006C6D9D" w:rsidRPr="00012FB3" w:rsidRDefault="00161512" w:rsidP="00B20F99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أخطط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03629AE" w14:textId="77777777" w:rsidR="006C6D9D" w:rsidRPr="00012FB3" w:rsidRDefault="006C6D9D" w:rsidP="00B20F99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8E9C562" w14:textId="77777777" w:rsidR="006C6D9D" w:rsidRPr="00012FB3" w:rsidRDefault="006C6D9D" w:rsidP="00B20F99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B464440" w14:textId="400561DF" w:rsidR="006C6D9D" w:rsidRPr="00B42ABC" w:rsidRDefault="00161512" w:rsidP="00B20F99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B42ABC">
              <w:rPr>
                <w:rFonts w:asciiTheme="minorBidi" w:hAnsiTheme="minorBidi" w:cstheme="minorBidi" w:hint="cs"/>
                <w:sz w:val="28"/>
                <w:szCs w:val="28"/>
                <w:rtl/>
              </w:rPr>
              <w:t>أفهم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B52AA3" w14:textId="77777777" w:rsidR="006C6D9D" w:rsidRPr="00012FB3" w:rsidRDefault="006C6D9D" w:rsidP="00B20F99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E316B74" w14:textId="77777777" w:rsidR="006C6D9D" w:rsidRPr="00012FB3" w:rsidRDefault="006C6D9D" w:rsidP="00B20F99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8F442D7" w14:textId="2E52BC9F" w:rsidR="006C6D9D" w:rsidRPr="00012FB3" w:rsidRDefault="00161512" w:rsidP="00B20F99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أتحقق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DB51C21" w14:textId="77777777" w:rsidR="006C6D9D" w:rsidRPr="00012FB3" w:rsidRDefault="006C6D9D" w:rsidP="00B20F99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804F8BA" w14:textId="77777777" w:rsidR="006C6D9D" w:rsidRPr="00012FB3" w:rsidRDefault="006C6D9D" w:rsidP="00B20F99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1C6D023" w14:textId="29888C7E" w:rsidR="006C6D9D" w:rsidRPr="00012FB3" w:rsidRDefault="00161512" w:rsidP="00B20F99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أحل</w:t>
            </w:r>
          </w:p>
        </w:tc>
      </w:tr>
    </w:tbl>
    <w:p w14:paraId="70230734" w14:textId="76400C09" w:rsidR="009E7E54" w:rsidRPr="004C0F5F" w:rsidRDefault="00161512" w:rsidP="00B20F99">
      <w:pPr>
        <w:pStyle w:val="ListParagraph"/>
        <w:numPr>
          <w:ilvl w:val="0"/>
          <w:numId w:val="1"/>
        </w:numPr>
        <w:tabs>
          <w:tab w:val="clear" w:pos="643"/>
          <w:tab w:val="num" w:pos="0"/>
        </w:tabs>
        <w:ind w:left="0" w:firstLine="0"/>
        <w:rPr>
          <w:rFonts w:asciiTheme="minorBidi" w:hAnsiTheme="minorBidi" w:cstheme="minorBidi"/>
          <w:b/>
          <w:bCs/>
          <w:sz w:val="30"/>
          <w:szCs w:val="30"/>
        </w:rPr>
      </w:pPr>
      <w:r w:rsidRPr="004C0F5F">
        <w:rPr>
          <w:rFonts w:asciiTheme="minorBidi" w:hAnsiTheme="minorBidi" w:cstheme="minorBidi" w:hint="cs"/>
          <w:b/>
          <w:bCs/>
          <w:sz w:val="30"/>
          <w:szCs w:val="30"/>
          <w:rtl/>
        </w:rPr>
        <w:t xml:space="preserve">العدد </w:t>
      </w:r>
      <w:r w:rsidRPr="004C0F5F">
        <w:rPr>
          <w:rFonts w:asciiTheme="minorBidi" w:hAnsiTheme="minorBidi" w:cstheme="minorBidi" w:hint="cs"/>
          <w:b/>
          <w:bCs/>
          <w:sz w:val="30"/>
          <w:szCs w:val="30"/>
          <w:vertAlign w:val="superscript"/>
          <w:rtl/>
        </w:rPr>
        <w:t>2</w:t>
      </w:r>
      <w:r w:rsidRPr="004C0F5F">
        <w:rPr>
          <w:rFonts w:asciiTheme="minorBidi" w:hAnsiTheme="minorBidi" w:cstheme="minorBidi" w:hint="cs"/>
          <w:b/>
          <w:bCs/>
          <w:sz w:val="30"/>
          <w:szCs w:val="30"/>
          <w:rtl/>
        </w:rPr>
        <w:t>6 على صورة ضرب العامل في نفسه هو ......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0364CECE" w14:textId="77777777" w:rsidTr="009E7E54">
        <w:tc>
          <w:tcPr>
            <w:tcW w:w="289" w:type="dxa"/>
            <w:vAlign w:val="center"/>
          </w:tcPr>
          <w:p w14:paraId="0AD83727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3C87DF4" w14:textId="342DE139" w:rsidR="009E7E54" w:rsidRPr="00012FB3" w:rsidRDefault="00161512" w:rsidP="009E7E5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6</w:t>
            </w:r>
            <w:r>
              <w:rPr>
                <w:rFonts w:ascii="Arial" w:hAnsi="Arial"/>
                <w:sz w:val="28"/>
                <w:szCs w:val="28"/>
                <w:rtl/>
              </w:rPr>
              <w:t>×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6</w:t>
            </w:r>
            <w:r>
              <w:rPr>
                <w:rFonts w:ascii="Arial" w:hAnsi="Arial"/>
                <w:sz w:val="28"/>
                <w:szCs w:val="28"/>
                <w:rtl/>
              </w:rPr>
              <w:t>×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6</w:t>
            </w:r>
            <w:r>
              <w:rPr>
                <w:rFonts w:ascii="Arial" w:hAnsi="Arial"/>
                <w:sz w:val="28"/>
                <w:szCs w:val="28"/>
                <w:rtl/>
              </w:rPr>
              <w:t>×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D94C89D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FE11A1C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9B36D4D" w14:textId="70E689F5" w:rsidR="009E7E54" w:rsidRPr="00012FB3" w:rsidRDefault="002554E9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6</w:t>
            </w:r>
            <w:r>
              <w:rPr>
                <w:rStyle w:val="vocalized"/>
                <w:rFonts w:ascii="Arial" w:hAnsi="Arial"/>
                <w:sz w:val="28"/>
                <w:szCs w:val="28"/>
                <w:rtl/>
              </w:rPr>
              <w:t>×</w:t>
            </w: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6</w:t>
            </w:r>
            <w:r>
              <w:rPr>
                <w:rStyle w:val="vocalized"/>
                <w:rFonts w:ascii="Arial" w:hAnsi="Arial"/>
                <w:sz w:val="28"/>
                <w:szCs w:val="28"/>
                <w:rtl/>
              </w:rPr>
              <w:t>×</w:t>
            </w: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375079A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BB1769C" w14:textId="77777777" w:rsidR="009E7E54" w:rsidRPr="00012FB3" w:rsidRDefault="009E7E54" w:rsidP="009E7E5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2202C71" w14:textId="21BDFE81" w:rsidR="009E7E54" w:rsidRPr="00B42ABC" w:rsidRDefault="002554E9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 w:rsidRPr="00B42ABC"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6</w:t>
            </w:r>
            <w:r w:rsidRPr="00B42ABC">
              <w:rPr>
                <w:rStyle w:val="vocalized"/>
                <w:rFonts w:ascii="Arial" w:hAnsi="Arial"/>
                <w:sz w:val="28"/>
                <w:szCs w:val="28"/>
                <w:rtl/>
              </w:rPr>
              <w:t>×</w:t>
            </w:r>
            <w:r w:rsidRPr="00B42ABC"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755C8DC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10789A5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9386417" w14:textId="526624EF" w:rsidR="009E7E54" w:rsidRPr="00012FB3" w:rsidRDefault="002554E9" w:rsidP="009E7E5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6</w:t>
            </w:r>
            <w:r>
              <w:rPr>
                <w:rFonts w:ascii="Arial" w:hAnsi="Arial"/>
                <w:sz w:val="28"/>
                <w:szCs w:val="28"/>
                <w:rtl/>
              </w:rPr>
              <w:t>×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</w:t>
            </w:r>
          </w:p>
        </w:tc>
      </w:tr>
    </w:tbl>
    <w:p w14:paraId="5732B496" w14:textId="1373646B" w:rsidR="009E7E54" w:rsidRPr="002554E9" w:rsidRDefault="009E7E54" w:rsidP="003A64C9">
      <w:pPr>
        <w:numPr>
          <w:ilvl w:val="0"/>
          <w:numId w:val="1"/>
        </w:numPr>
        <w:tabs>
          <w:tab w:val="clear" w:pos="643"/>
          <w:tab w:val="num" w:pos="-283"/>
        </w:tabs>
        <w:spacing w:before="80" w:after="60"/>
        <w:ind w:left="-141" w:firstLine="139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012FB3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  <w:r w:rsidR="002554E9">
        <w:rPr>
          <w:rFonts w:asciiTheme="minorBidi" w:hAnsiTheme="minorBidi" w:cstheme="minorBidi" w:hint="cs"/>
          <w:b/>
          <w:bCs/>
          <w:sz w:val="32"/>
          <w:szCs w:val="32"/>
          <w:rtl/>
        </w:rPr>
        <w:t>العدد 4 تربيع على صورته الأسية هو ...</w:t>
      </w:r>
      <w:r w:rsidRPr="002554E9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      </w:t>
      </w:r>
      <w:r w:rsidRPr="002554E9">
        <w:rPr>
          <w:rFonts w:asciiTheme="minorBidi" w:hAnsiTheme="minorBidi" w:cstheme="minorBidi"/>
          <w:b/>
          <w:bCs/>
          <w:sz w:val="28"/>
          <w:szCs w:val="28"/>
          <w:rtl/>
        </w:rPr>
        <w:tab/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45E0D296" w14:textId="77777777" w:rsidTr="009E7E54">
        <w:tc>
          <w:tcPr>
            <w:tcW w:w="289" w:type="dxa"/>
            <w:vAlign w:val="center"/>
          </w:tcPr>
          <w:p w14:paraId="4F46CD3C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A3C6277" w14:textId="4B4A5338" w:rsidR="009E7E54" w:rsidRPr="00B42ABC" w:rsidRDefault="002554E9" w:rsidP="00B42ABC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 w:rsidRPr="00B42ABC">
              <w:rPr>
                <w:rFonts w:asciiTheme="minorBidi" w:hAnsiTheme="minorBidi" w:cstheme="minorBidi" w:hint="cs"/>
                <w:i/>
                <w:sz w:val="28"/>
                <w:szCs w:val="28"/>
                <w:vertAlign w:val="superscript"/>
                <w:rtl/>
              </w:rPr>
              <w:t>2</w:t>
            </w:r>
            <w:r w:rsidRPr="00B42ABC"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99A701C" w14:textId="77777777" w:rsidR="009E7E54" w:rsidRPr="00012FB3" w:rsidRDefault="009E7E54" w:rsidP="00B42ABC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4CBA5D6" w14:textId="77777777" w:rsidR="009E7E54" w:rsidRPr="00012FB3" w:rsidRDefault="009E7E54" w:rsidP="00B42ABC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3A5B70B" w14:textId="02B5ACD8" w:rsidR="009E7E54" w:rsidRPr="002554E9" w:rsidRDefault="002554E9" w:rsidP="00B42ABC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vertAlign w:val="superscript"/>
                <w:rtl/>
              </w:rPr>
              <w:t>3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76BF297" w14:textId="77777777" w:rsidR="009E7E54" w:rsidRPr="00012FB3" w:rsidRDefault="009E7E54" w:rsidP="00B42ABC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34683A5" w14:textId="77777777" w:rsidR="009E7E54" w:rsidRPr="00012FB3" w:rsidRDefault="009E7E54" w:rsidP="00B42ABC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334FCED" w14:textId="747D26E0" w:rsidR="009E7E54" w:rsidRPr="002554E9" w:rsidRDefault="002554E9" w:rsidP="00B42ABC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vertAlign w:val="superscript"/>
                <w:rtl/>
              </w:rPr>
              <w:t>4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2D7DB7A" w14:textId="77777777" w:rsidR="009E7E54" w:rsidRPr="00012FB3" w:rsidRDefault="009E7E54" w:rsidP="00B42ABC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E0BBDD3" w14:textId="77777777" w:rsidR="009E7E54" w:rsidRPr="00012FB3" w:rsidRDefault="009E7E54" w:rsidP="00B42ABC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37E0DB5" w14:textId="788E0761" w:rsidR="009E7E54" w:rsidRPr="002554E9" w:rsidRDefault="002554E9" w:rsidP="00B42ABC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vertAlign w:val="superscript"/>
                <w:rtl/>
              </w:rPr>
              <w:t>4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3</w:t>
            </w:r>
          </w:p>
        </w:tc>
      </w:tr>
    </w:tbl>
    <w:p w14:paraId="3DFB5D46" w14:textId="7A14C63A" w:rsidR="009E7E54" w:rsidRPr="00B67739" w:rsidRDefault="002554E9" w:rsidP="003A64C9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العدد 3</w:t>
      </w:r>
      <w:r>
        <w:rPr>
          <w:rFonts w:asciiTheme="minorBidi" w:hAnsiTheme="minorBidi" w:cstheme="minorBidi"/>
          <w:b/>
          <w:bCs/>
          <w:sz w:val="32"/>
          <w:szCs w:val="32"/>
          <w:rtl/>
        </w:rPr>
        <w:t>×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3</w:t>
      </w:r>
      <w:r>
        <w:rPr>
          <w:rFonts w:asciiTheme="minorBidi" w:hAnsiTheme="minorBidi" w:cstheme="minorBidi"/>
          <w:b/>
          <w:bCs/>
          <w:sz w:val="32"/>
          <w:szCs w:val="32"/>
          <w:rtl/>
        </w:rPr>
        <w:t>×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3</w:t>
      </w:r>
      <w:r>
        <w:rPr>
          <w:rFonts w:asciiTheme="minorBidi" w:hAnsiTheme="minorBidi" w:cstheme="minorBidi"/>
          <w:b/>
          <w:bCs/>
          <w:sz w:val="32"/>
          <w:szCs w:val="32"/>
          <w:rtl/>
        </w:rPr>
        <w:t>×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4</w:t>
      </w:r>
      <w:r>
        <w:rPr>
          <w:rFonts w:asciiTheme="minorBidi" w:hAnsiTheme="minorBidi" w:cstheme="minorBidi"/>
          <w:b/>
          <w:bCs/>
          <w:sz w:val="32"/>
          <w:szCs w:val="32"/>
          <w:rtl/>
        </w:rPr>
        <w:t>×</w:t>
      </w:r>
      <w:r w:rsidR="00B42ABC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4 </w:t>
      </w:r>
      <w:r w:rsidR="0087219E">
        <w:rPr>
          <w:rFonts w:asciiTheme="minorBidi" w:hAnsiTheme="minorBidi" w:cstheme="minorBidi" w:hint="cs"/>
          <w:b/>
          <w:bCs/>
          <w:sz w:val="32"/>
          <w:szCs w:val="32"/>
          <w:rtl/>
        </w:rPr>
        <w:t>بالصيغة ال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أ</w:t>
      </w:r>
      <w:r w:rsidR="0087219E">
        <w:rPr>
          <w:rFonts w:asciiTheme="minorBidi" w:hAnsiTheme="minorBidi" w:cstheme="minorBidi" w:hint="cs"/>
          <w:b/>
          <w:bCs/>
          <w:sz w:val="32"/>
          <w:szCs w:val="32"/>
          <w:rtl/>
        </w:rPr>
        <w:t>ُ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سية هي ....</w:t>
      </w:r>
      <w:r w:rsidR="009E7E54" w:rsidRPr="002554E9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109941DA" w14:textId="77777777" w:rsidTr="009E7E54">
        <w:tc>
          <w:tcPr>
            <w:tcW w:w="289" w:type="dxa"/>
            <w:vAlign w:val="center"/>
          </w:tcPr>
          <w:p w14:paraId="6F3612EE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8811FC3" w14:textId="4A7C797D" w:rsidR="009E7E54" w:rsidRPr="002554E9" w:rsidRDefault="002554E9" w:rsidP="009E7E5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3</w:t>
            </w:r>
            <w:r>
              <w:rPr>
                <w:rFonts w:ascii="Arial" w:hAnsi="Arial"/>
                <w:sz w:val="28"/>
                <w:szCs w:val="28"/>
                <w:rtl/>
              </w:rPr>
              <w:t>×</w:t>
            </w:r>
            <w:r>
              <w:rPr>
                <w:rFonts w:asciiTheme="minorBidi" w:hAnsiTheme="minorBidi" w:cstheme="minorBidi" w:hint="cs"/>
                <w:sz w:val="28"/>
                <w:szCs w:val="28"/>
                <w:vertAlign w:val="superscript"/>
                <w:rtl/>
              </w:rPr>
              <w:t>3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CAC3383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54100DB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39CAAA59" w14:textId="612BD80A" w:rsidR="009E7E54" w:rsidRPr="00B67739" w:rsidRDefault="00B67739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3</w:t>
            </w:r>
            <w:r>
              <w:rPr>
                <w:rStyle w:val="vocalized"/>
                <w:rFonts w:asciiTheme="minorBidi" w:hAnsiTheme="minorBidi" w:cstheme="minorBidi"/>
                <w:sz w:val="28"/>
                <w:szCs w:val="28"/>
                <w:vertAlign w:val="superscript"/>
                <w:rtl/>
              </w:rPr>
              <w:t>×</w:t>
            </w: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vertAlign w:val="superscript"/>
                <w:rtl/>
              </w:rPr>
              <w:t>4</w:t>
            </w: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EF5FB8A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DBFA37E" w14:textId="77777777" w:rsidR="009E7E54" w:rsidRPr="00012FB3" w:rsidRDefault="009E7E54" w:rsidP="009E7E5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BEFE1C1" w14:textId="429AAF04" w:rsidR="009E7E54" w:rsidRPr="00B67739" w:rsidRDefault="00B67739" w:rsidP="00B67739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vertAlign w:val="superscript"/>
                <w:rtl/>
              </w:rPr>
              <w:t>3</w:t>
            </w: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4</w:t>
            </w:r>
            <w:r>
              <w:rPr>
                <w:rStyle w:val="vocalized"/>
                <w:rFonts w:ascii="Arial" w:hAnsi="Arial"/>
                <w:sz w:val="28"/>
                <w:szCs w:val="28"/>
                <w:rtl/>
              </w:rPr>
              <w:t>×</w:t>
            </w: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B47FCF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397E1BF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4BC230C" w14:textId="248BF7F4" w:rsidR="009E7E54" w:rsidRPr="00B42ABC" w:rsidRDefault="002554E9" w:rsidP="002554E9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B42ABC">
              <w:rPr>
                <w:rFonts w:asciiTheme="minorBidi" w:hAnsiTheme="minorBidi" w:cstheme="minorBidi" w:hint="cs"/>
                <w:sz w:val="28"/>
                <w:szCs w:val="28"/>
                <w:vertAlign w:val="superscript"/>
                <w:rtl/>
              </w:rPr>
              <w:t>3</w:t>
            </w:r>
            <w:r w:rsidRPr="00B42ABC">
              <w:rPr>
                <w:rFonts w:asciiTheme="minorBidi" w:hAnsiTheme="minorBidi" w:cstheme="minorBidi" w:hint="cs"/>
                <w:sz w:val="28"/>
                <w:szCs w:val="28"/>
                <w:rtl/>
              </w:rPr>
              <w:t>3</w:t>
            </w:r>
            <w:r w:rsidRPr="00B42ABC">
              <w:rPr>
                <w:rFonts w:ascii="Arial" w:hAnsi="Arial"/>
                <w:sz w:val="28"/>
                <w:szCs w:val="28"/>
                <w:rtl/>
              </w:rPr>
              <w:t>×</w:t>
            </w:r>
            <w:r w:rsidRPr="00B42ABC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B42ABC">
              <w:rPr>
                <w:rFonts w:asciiTheme="minorBidi" w:hAnsiTheme="minorBidi" w:cstheme="minorBidi" w:hint="cs"/>
                <w:sz w:val="28"/>
                <w:szCs w:val="28"/>
                <w:vertAlign w:val="superscript"/>
                <w:rtl/>
              </w:rPr>
              <w:t>2</w:t>
            </w:r>
            <w:r w:rsidRPr="00B42ABC">
              <w:rPr>
                <w:rFonts w:asciiTheme="minorBidi" w:hAnsiTheme="minorBidi" w:cstheme="minorBidi" w:hint="cs"/>
                <w:sz w:val="28"/>
                <w:szCs w:val="28"/>
                <w:rtl/>
              </w:rPr>
              <w:t>4</w:t>
            </w:r>
          </w:p>
        </w:tc>
      </w:tr>
    </w:tbl>
    <w:p w14:paraId="65B566D3" w14:textId="4A7F9531" w:rsidR="005F7DF1" w:rsidRPr="00012FB3" w:rsidRDefault="005F7DF1" w:rsidP="00B67739">
      <w:pPr>
        <w:tabs>
          <w:tab w:val="left" w:pos="2367"/>
          <w:tab w:val="right" w:pos="6558"/>
        </w:tabs>
        <w:rPr>
          <w:rFonts w:asciiTheme="minorBidi" w:hAnsiTheme="minorBidi" w:cstheme="minorBidi"/>
          <w:i/>
          <w:sz w:val="28"/>
          <w:szCs w:val="28"/>
          <w:rtl/>
          <w:lang w:bidi="ar-EG"/>
        </w:rPr>
      </w:pPr>
    </w:p>
    <w:p w14:paraId="6DA54C84" w14:textId="161E89FB" w:rsidR="009E7E54" w:rsidRPr="00B67739" w:rsidRDefault="00B67739" w:rsidP="003A64C9">
      <w:pPr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قيمة 39 </w:t>
      </w:r>
      <w:r>
        <w:rPr>
          <w:rFonts w:asciiTheme="minorBidi" w:hAnsiTheme="minorBidi" w:cstheme="minorBidi"/>
          <w:b/>
          <w:bCs/>
          <w:sz w:val="32"/>
          <w:szCs w:val="32"/>
          <w:rtl/>
        </w:rPr>
        <w:t>÷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( 9 + 4 ) =......</w:t>
      </w:r>
      <w:r w:rsidR="009E7E54" w:rsidRPr="00B67739">
        <w:rPr>
          <w:rFonts w:asciiTheme="minorBidi" w:hAnsiTheme="minorBidi" w:cstheme="minorBidi"/>
          <w:b/>
          <w:bCs/>
          <w:sz w:val="28"/>
          <w:szCs w:val="28"/>
        </w:rPr>
        <w:t xml:space="preserve">    </w:t>
      </w:r>
      <w:r w:rsidR="009E7E54" w:rsidRPr="00B67739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           </w:t>
      </w:r>
      <w:r w:rsidR="009E7E54" w:rsidRPr="00B67739">
        <w:rPr>
          <w:rFonts w:asciiTheme="minorBidi" w:hAnsiTheme="minorBidi" w:cstheme="minorBidi"/>
          <w:b/>
          <w:bCs/>
          <w:sz w:val="28"/>
          <w:szCs w:val="28"/>
          <w:rtl/>
        </w:rPr>
        <w:tab/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7E6A1238" w14:textId="77777777" w:rsidTr="009E7E54">
        <w:tc>
          <w:tcPr>
            <w:tcW w:w="289" w:type="dxa"/>
            <w:vAlign w:val="center"/>
          </w:tcPr>
          <w:p w14:paraId="797559AA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25FDB663" w14:textId="165D08E1" w:rsidR="009E7E54" w:rsidRPr="00012FB3" w:rsidRDefault="0087219E" w:rsidP="00B42ABC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4AAF89" w14:textId="77777777" w:rsidR="009E7E54" w:rsidRPr="00012FB3" w:rsidRDefault="009E7E54" w:rsidP="00B42ABC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93CDDC1" w14:textId="77777777" w:rsidR="009E7E54" w:rsidRPr="00012FB3" w:rsidRDefault="009E7E54" w:rsidP="00B42ABC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2F141DCA" w14:textId="7F3D463D" w:rsidR="009E7E54" w:rsidRPr="00012FB3" w:rsidRDefault="00B67739" w:rsidP="00B42ABC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C79EC8" w14:textId="77777777" w:rsidR="009E7E54" w:rsidRPr="00012FB3" w:rsidRDefault="009E7E54" w:rsidP="00B42ABC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22334AC" w14:textId="77777777" w:rsidR="009E7E54" w:rsidRPr="00012FB3" w:rsidRDefault="009E7E54" w:rsidP="00B42ABC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2BA89868" w14:textId="55D8F509" w:rsidR="009E7E54" w:rsidRPr="00B42ABC" w:rsidRDefault="00B67739" w:rsidP="00B42ABC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B42ABC">
              <w:rPr>
                <w:rFonts w:asciiTheme="minorBidi" w:hAnsiTheme="minorBidi" w:cstheme="minorBidi" w:hint="cs"/>
                <w:sz w:val="28"/>
                <w:szCs w:val="28"/>
                <w:rtl/>
              </w:rPr>
              <w:t>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DEB9329" w14:textId="77777777" w:rsidR="009E7E54" w:rsidRPr="00012FB3" w:rsidRDefault="009E7E54" w:rsidP="00B42ABC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17993BD" w14:textId="77777777" w:rsidR="009E7E54" w:rsidRPr="00012FB3" w:rsidRDefault="009E7E54" w:rsidP="00B42ABC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0259FA3" w14:textId="17CF3C67" w:rsidR="009E7E54" w:rsidRPr="00012FB3" w:rsidRDefault="00B67739" w:rsidP="00B42ABC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4</w:t>
            </w:r>
          </w:p>
        </w:tc>
      </w:tr>
    </w:tbl>
    <w:p w14:paraId="1AEFDE07" w14:textId="1CC70A60" w:rsidR="009E7E54" w:rsidRPr="00B67739" w:rsidRDefault="00B67739" w:rsidP="003A64C9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عددان  حاصل ضربهم 6 ومجموعهم 5 هما .....  و ..... . </w:t>
      </w:r>
      <w:r w:rsidR="009E7E54" w:rsidRPr="00B67739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  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64A7663D" w14:textId="77777777" w:rsidTr="009E7E54">
        <w:tc>
          <w:tcPr>
            <w:tcW w:w="289" w:type="dxa"/>
            <w:vAlign w:val="center"/>
          </w:tcPr>
          <w:p w14:paraId="7F2563D8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5874433D" w14:textId="75DAC91A" w:rsidR="009E7E54" w:rsidRPr="00012FB3" w:rsidRDefault="00B67739" w:rsidP="009E7E5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1  ,  6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F44590B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C18EBAF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3169FF8" w14:textId="4BEA480C" w:rsidR="009E7E54" w:rsidRPr="00012FB3" w:rsidRDefault="00B67739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5  ,  6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603CF9F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B41017F" w14:textId="77777777" w:rsidR="009E7E54" w:rsidRPr="00012FB3" w:rsidRDefault="009E7E54" w:rsidP="009E7E5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7E32CFE" w14:textId="195AD000" w:rsidR="009E7E54" w:rsidRPr="00B42ABC" w:rsidRDefault="00B67739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 w:rsidRPr="00B42ABC"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2  ,  3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141ED88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9424B68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F5395D2" w14:textId="6561D4FE" w:rsidR="009E7E54" w:rsidRPr="00012FB3" w:rsidRDefault="00B67739" w:rsidP="009E7E5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1  ,  5</w:t>
            </w:r>
          </w:p>
        </w:tc>
      </w:tr>
    </w:tbl>
    <w:p w14:paraId="5851605E" w14:textId="6FCE121B" w:rsidR="009E7E54" w:rsidRPr="00375360" w:rsidRDefault="00B67739" w:rsidP="003A64C9">
      <w:pPr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375360">
        <w:rPr>
          <w:rFonts w:asciiTheme="minorBidi" w:hAnsiTheme="minorBidi" w:cstheme="minorBidi" w:hint="cs"/>
          <w:b/>
          <w:bCs/>
          <w:sz w:val="36"/>
          <w:szCs w:val="36"/>
          <w:rtl/>
        </w:rPr>
        <w:t>إذا كا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ن هـ = 8 , ك = 5 </w:t>
      </w:r>
      <w:r w:rsidR="00B42ABC">
        <w:rPr>
          <w:rFonts w:asciiTheme="minorBidi" w:hAnsiTheme="minorBidi" w:cstheme="minorBidi" w:hint="cs"/>
          <w:b/>
          <w:bCs/>
          <w:sz w:val="32"/>
          <w:szCs w:val="32"/>
          <w:rtl/>
        </w:rPr>
        <w:t>فإن قيمة المقدار الجبري هـ - ك ت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>ساوي .......... .</w:t>
      </w:r>
      <w:r w:rsidR="009E7E54" w:rsidRPr="00375360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                      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24257C9B" w14:textId="77777777" w:rsidTr="009E7E54">
        <w:tc>
          <w:tcPr>
            <w:tcW w:w="289" w:type="dxa"/>
            <w:vAlign w:val="center"/>
          </w:tcPr>
          <w:p w14:paraId="44EAE02C" w14:textId="77777777" w:rsidR="009E7E54" w:rsidRPr="00012FB3" w:rsidRDefault="009E7E54" w:rsidP="00B42ABC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01A6D2A7" w14:textId="7C156DFF" w:rsidR="009E7E54" w:rsidRPr="00012FB3" w:rsidRDefault="00DE27B8" w:rsidP="00B42ABC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40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7EBFBE6" w14:textId="77777777" w:rsidR="009E7E54" w:rsidRPr="00012FB3" w:rsidRDefault="009E7E54" w:rsidP="00B42ABC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32B9F57" w14:textId="77777777" w:rsidR="009E7E54" w:rsidRPr="00012FB3" w:rsidRDefault="009E7E54" w:rsidP="00B42ABC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2B8CAA7E" w14:textId="0464801E" w:rsidR="009E7E54" w:rsidRPr="00012FB3" w:rsidRDefault="00B42ABC" w:rsidP="00B42ABC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E756E1A" w14:textId="77777777" w:rsidR="009E7E54" w:rsidRPr="00012FB3" w:rsidRDefault="009E7E54" w:rsidP="00B42ABC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A0DBC7B" w14:textId="77777777" w:rsidR="009E7E54" w:rsidRPr="00012FB3" w:rsidRDefault="009E7E54" w:rsidP="00B42ABC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C0476C7" w14:textId="093AF55D" w:rsidR="009E7E54" w:rsidRPr="00B42ABC" w:rsidRDefault="00DE27B8" w:rsidP="00B42ABC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B42ABC">
              <w:rPr>
                <w:rFonts w:asciiTheme="minorBidi" w:hAnsiTheme="minorBidi" w:cstheme="minorBidi" w:hint="cs"/>
                <w:sz w:val="28"/>
                <w:szCs w:val="28"/>
                <w:rtl/>
              </w:rPr>
              <w:t>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24D7DB1" w14:textId="77777777" w:rsidR="009E7E54" w:rsidRPr="00012FB3" w:rsidRDefault="009E7E54" w:rsidP="00B42ABC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1DBE17E" w14:textId="77777777" w:rsidR="009E7E54" w:rsidRPr="00012FB3" w:rsidRDefault="009E7E54" w:rsidP="00B42ABC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B6671B7" w14:textId="5D29C5B9" w:rsidR="009E7E54" w:rsidRPr="00012FB3" w:rsidRDefault="00DE27B8" w:rsidP="00B42ABC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13</w:t>
            </w:r>
          </w:p>
        </w:tc>
      </w:tr>
    </w:tbl>
    <w:p w14:paraId="63682BC0" w14:textId="222F89C1" w:rsidR="009E7E54" w:rsidRPr="00375360" w:rsidRDefault="0054100B" w:rsidP="003A64C9">
      <w:pPr>
        <w:pStyle w:val="ListParagraph"/>
        <w:numPr>
          <w:ilvl w:val="0"/>
          <w:numId w:val="1"/>
        </w:numPr>
        <w:ind w:hanging="643"/>
        <w:rPr>
          <w:rFonts w:asciiTheme="minorBidi" w:eastAsia="Times New Roman" w:hAnsiTheme="minorBidi" w:cstheme="minorBidi"/>
          <w:noProof/>
          <w:sz w:val="32"/>
          <w:szCs w:val="32"/>
          <w:lang w:eastAsia="ar-SA"/>
        </w:rPr>
      </w:pP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>ثمن 5 علب حليب إذا كان ثمن العلبة الواحدة س ريال</w:t>
      </w:r>
      <w:r w:rsidR="00B42ABC">
        <w:rPr>
          <w:rFonts w:asciiTheme="minorBidi" w:hAnsiTheme="minorBidi" w:cstheme="minorBidi" w:hint="cs"/>
          <w:b/>
          <w:bCs/>
          <w:sz w:val="32"/>
          <w:szCs w:val="32"/>
          <w:rtl/>
        </w:rPr>
        <w:t>اً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="00B42ABC"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هو </w:t>
      </w:r>
      <w:r w:rsidR="00B42ABC">
        <w:rPr>
          <w:rFonts w:asciiTheme="minorBidi" w:hAnsiTheme="minorBidi" w:cstheme="minorBidi" w:hint="cs"/>
          <w:b/>
          <w:bCs/>
          <w:sz w:val="32"/>
          <w:szCs w:val="32"/>
          <w:rtl/>
        </w:rPr>
        <w:t>..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>......</w:t>
      </w:r>
      <w:r w:rsidR="00B42ABC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.</w:t>
      </w:r>
      <w:r w:rsidR="009E7E54" w:rsidRPr="00375360">
        <w:rPr>
          <w:rFonts w:asciiTheme="minorBidi" w:eastAsia="Times New Roman" w:hAnsiTheme="minorBidi" w:cstheme="minorBidi"/>
          <w:noProof/>
          <w:sz w:val="32"/>
          <w:szCs w:val="32"/>
          <w:rtl/>
          <w:lang w:eastAsia="ar-SA"/>
        </w:rPr>
        <w:t xml:space="preserve">    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63198A7B" w14:textId="77777777" w:rsidTr="009E7E54">
        <w:tc>
          <w:tcPr>
            <w:tcW w:w="289" w:type="dxa"/>
            <w:vAlign w:val="center"/>
          </w:tcPr>
          <w:p w14:paraId="2E635FB5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355B7F5E" w14:textId="2F2FA5A3" w:rsidR="009E7E54" w:rsidRPr="0054100B" w:rsidRDefault="0054100B" w:rsidP="0054100B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5 + س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232001C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33AE62D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59D0213" w14:textId="00895287" w:rsidR="009E7E54" w:rsidRPr="00B42ABC" w:rsidRDefault="0054100B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B42ABC"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5 س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3654F73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0A59943" w14:textId="77777777" w:rsidR="009E7E54" w:rsidRPr="00012FB3" w:rsidRDefault="009E7E54" w:rsidP="009E7E5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BF578CE" w14:textId="1E7D074A" w:rsidR="009E7E54" w:rsidRPr="00012FB3" w:rsidRDefault="0054100B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5 </w:t>
            </w:r>
            <w:r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  <w:t>–</w:t>
            </w: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 س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284C07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BF99689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110F87C" w14:textId="27CDF303" w:rsidR="009E7E54" w:rsidRPr="00012FB3" w:rsidRDefault="0054100B" w:rsidP="00B42ABC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5</w:t>
            </w:r>
            <w:r w:rsidR="00B42ABC">
              <w:rPr>
                <w:rFonts w:ascii="Arial" w:hAnsi="Arial" w:hint="cs"/>
                <w:sz w:val="28"/>
                <w:szCs w:val="28"/>
                <w:rtl/>
              </w:rPr>
              <w:t xml:space="preserve">  </w:t>
            </w:r>
            <w:r w:rsidR="00B42ABC">
              <w:rPr>
                <w:rFonts w:ascii="Arial" w:hAnsi="Arial"/>
                <w:sz w:val="28"/>
                <w:szCs w:val="28"/>
                <w:rtl/>
              </w:rPr>
              <w:t>÷</w:t>
            </w:r>
            <w:r w:rsidR="00B42ABC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س </w:t>
            </w:r>
          </w:p>
        </w:tc>
      </w:tr>
    </w:tbl>
    <w:p w14:paraId="26763FC5" w14:textId="0096071B" w:rsidR="009E7E54" w:rsidRPr="0054100B" w:rsidRDefault="009E7E54" w:rsidP="003A64C9">
      <w:pPr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012FB3">
        <w:rPr>
          <w:rFonts w:asciiTheme="minorBidi" w:hAnsiTheme="minorBidi" w:cstheme="minorBidi"/>
          <w:b/>
          <w:bCs/>
          <w:sz w:val="32"/>
          <w:szCs w:val="32"/>
          <w:rtl/>
        </w:rPr>
        <w:lastRenderedPageBreak/>
        <w:t xml:space="preserve">  </w:t>
      </w:r>
      <w:r w:rsidR="0054100B">
        <w:rPr>
          <w:rFonts w:asciiTheme="minorBidi" w:hAnsiTheme="minorBidi" w:cstheme="minorBidi" w:hint="cs"/>
          <w:b/>
          <w:bCs/>
          <w:sz w:val="32"/>
          <w:szCs w:val="32"/>
          <w:rtl/>
        </w:rPr>
        <w:t>ح</w:t>
      </w:r>
      <w:r w:rsidR="00B42ABC">
        <w:rPr>
          <w:rFonts w:asciiTheme="minorBidi" w:hAnsiTheme="minorBidi" w:cstheme="minorBidi" w:hint="cs"/>
          <w:b/>
          <w:bCs/>
          <w:sz w:val="32"/>
          <w:szCs w:val="32"/>
          <w:rtl/>
        </w:rPr>
        <w:t>َ</w:t>
      </w:r>
      <w:r w:rsidR="0054100B">
        <w:rPr>
          <w:rFonts w:asciiTheme="minorBidi" w:hAnsiTheme="minorBidi" w:cstheme="minorBidi" w:hint="cs"/>
          <w:b/>
          <w:bCs/>
          <w:sz w:val="32"/>
          <w:szCs w:val="32"/>
          <w:rtl/>
        </w:rPr>
        <w:t>ل</w:t>
      </w:r>
      <w:r w:rsidR="002E1C0B">
        <w:rPr>
          <w:rFonts w:asciiTheme="minorBidi" w:hAnsiTheme="minorBidi" w:cstheme="minorBidi" w:hint="cs"/>
          <w:b/>
          <w:bCs/>
          <w:sz w:val="32"/>
          <w:szCs w:val="32"/>
          <w:rtl/>
        </w:rPr>
        <w:t>ُّ</w:t>
      </w:r>
      <w:r w:rsidR="0054100B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المعادلة ب </w:t>
      </w:r>
      <w:r w:rsidR="0054100B">
        <w:rPr>
          <w:rFonts w:asciiTheme="minorBidi" w:hAnsiTheme="minorBidi" w:cstheme="minorBidi"/>
          <w:b/>
          <w:bCs/>
          <w:sz w:val="32"/>
          <w:szCs w:val="32"/>
          <w:rtl/>
        </w:rPr>
        <w:t>–</w:t>
      </w:r>
      <w:r w:rsidR="0054100B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5 = 20  ذهنيا هو ......</w:t>
      </w:r>
      <w:r w:rsidRPr="0054100B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</w:t>
      </w:r>
      <w:r w:rsidRPr="0054100B">
        <w:rPr>
          <w:rFonts w:asciiTheme="minorBidi" w:hAnsiTheme="minorBidi" w:cstheme="minorBidi"/>
          <w:b/>
          <w:bCs/>
          <w:sz w:val="28"/>
          <w:szCs w:val="28"/>
          <w:rtl/>
        </w:rPr>
        <w:tab/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41490251" w14:textId="77777777" w:rsidTr="009E7E54">
        <w:tc>
          <w:tcPr>
            <w:tcW w:w="289" w:type="dxa"/>
            <w:vAlign w:val="center"/>
          </w:tcPr>
          <w:p w14:paraId="217924BC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3F8314AB" w14:textId="74BE8E84" w:rsidR="009E7E54" w:rsidRPr="00012FB3" w:rsidRDefault="0054100B" w:rsidP="0054100B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35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2BCABD4" w14:textId="77777777" w:rsidR="009E7E54" w:rsidRPr="00012FB3" w:rsidRDefault="009E7E54" w:rsidP="0054100B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B18B756" w14:textId="77777777" w:rsidR="009E7E54" w:rsidRPr="00012FB3" w:rsidRDefault="009E7E54" w:rsidP="0054100B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E3E377B" w14:textId="55428A40" w:rsidR="009E7E54" w:rsidRPr="00012FB3" w:rsidRDefault="0054100B" w:rsidP="0054100B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E35055" w14:textId="77777777" w:rsidR="009E7E54" w:rsidRPr="00012FB3" w:rsidRDefault="009E7E54" w:rsidP="0054100B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28DC73C" w14:textId="77777777" w:rsidR="009E7E54" w:rsidRPr="00012FB3" w:rsidRDefault="009E7E54" w:rsidP="0054100B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4213A77" w14:textId="3DD2A64C" w:rsidR="009E7E54" w:rsidRPr="00012FB3" w:rsidRDefault="0054100B" w:rsidP="0054100B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9CCAFD6" w14:textId="77777777" w:rsidR="009E7E54" w:rsidRPr="00012FB3" w:rsidRDefault="009E7E54" w:rsidP="0054100B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C827EF5" w14:textId="77777777" w:rsidR="009E7E54" w:rsidRPr="00012FB3" w:rsidRDefault="009E7E54" w:rsidP="0054100B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54D4B27" w14:textId="70DF33C9" w:rsidR="009E7E54" w:rsidRPr="002E1C0B" w:rsidRDefault="0054100B" w:rsidP="0054100B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E1C0B">
              <w:rPr>
                <w:rFonts w:asciiTheme="minorBidi" w:hAnsiTheme="minorBidi" w:cstheme="minorBidi" w:hint="cs"/>
                <w:sz w:val="28"/>
                <w:szCs w:val="28"/>
                <w:rtl/>
              </w:rPr>
              <w:t>25</w:t>
            </w:r>
          </w:p>
        </w:tc>
      </w:tr>
    </w:tbl>
    <w:p w14:paraId="4F65DF7A" w14:textId="5F8BD809" w:rsidR="009E7E54" w:rsidRPr="00375360" w:rsidRDefault="00166ADB" w:rsidP="003A64C9">
      <w:pPr>
        <w:pStyle w:val="ListParagraph"/>
        <w:numPr>
          <w:ilvl w:val="0"/>
          <w:numId w:val="1"/>
        </w:numPr>
        <w:tabs>
          <w:tab w:val="clear" w:pos="643"/>
          <w:tab w:val="num" w:pos="567"/>
        </w:tabs>
        <w:ind w:hanging="643"/>
        <w:rPr>
          <w:rFonts w:asciiTheme="minorBidi" w:hAnsiTheme="minorBidi" w:cstheme="minorBidi"/>
          <w:sz w:val="32"/>
          <w:szCs w:val="32"/>
        </w:rPr>
      </w:pP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الخاصية  3 + 5 = 5 + 3 تسمى </w:t>
      </w:r>
      <w:r w:rsidR="002E1C0B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بـــ 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خاصية ..........؟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4E10D1B0" w14:textId="77777777" w:rsidTr="009E7E54">
        <w:tc>
          <w:tcPr>
            <w:tcW w:w="289" w:type="dxa"/>
            <w:vAlign w:val="center"/>
          </w:tcPr>
          <w:p w14:paraId="123B3592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482EB3F" w14:textId="318ABCA3" w:rsidR="009E7E54" w:rsidRPr="00012FB3" w:rsidRDefault="00166ADB" w:rsidP="009E7E5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التجميع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D87951F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57099CF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0BC961FC" w14:textId="142E50AB" w:rsidR="009E7E54" w:rsidRPr="00012FB3" w:rsidRDefault="00166ADB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العنصر المحايد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7C0B479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6D85B13" w14:textId="77777777" w:rsidR="009E7E54" w:rsidRPr="00012FB3" w:rsidRDefault="009E7E54" w:rsidP="009E7E5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752ACEED" w14:textId="5143CFE1" w:rsidR="009E7E54" w:rsidRPr="002E1C0B" w:rsidRDefault="00166ADB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 w:rsidRPr="002E1C0B"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الإبدال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65150F0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89ABDF5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37657BD" w14:textId="4FD97CFF" w:rsidR="009E7E54" w:rsidRPr="00012FB3" w:rsidRDefault="00166ADB" w:rsidP="009E7E5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التوزيع </w:t>
            </w:r>
          </w:p>
        </w:tc>
      </w:tr>
    </w:tbl>
    <w:p w14:paraId="7232F180" w14:textId="00E61ED1" w:rsidR="009E7E54" w:rsidRPr="006C7B68" w:rsidRDefault="00166ADB" w:rsidP="003A64C9">
      <w:pPr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0"/>
          <w:szCs w:val="30"/>
          <w:rtl/>
        </w:rPr>
      </w:pPr>
      <w:r w:rsidRPr="006C7B68">
        <w:rPr>
          <w:rFonts w:asciiTheme="minorBidi" w:hAnsiTheme="minorBidi" w:cstheme="minorBidi" w:hint="cs"/>
          <w:b/>
          <w:bCs/>
          <w:sz w:val="30"/>
          <w:szCs w:val="30"/>
          <w:rtl/>
          <w:lang w:bidi="ar-EG"/>
        </w:rPr>
        <w:t>ما عدد السا</w:t>
      </w:r>
      <w:r w:rsidRPr="006C7B68">
        <w:rPr>
          <w:rFonts w:asciiTheme="minorBidi" w:hAnsiTheme="minorBidi" w:cstheme="minorBidi" w:hint="cs"/>
          <w:b/>
          <w:bCs/>
          <w:sz w:val="30"/>
          <w:szCs w:val="30"/>
          <w:rtl/>
        </w:rPr>
        <w:t>عات التي تقضيها سمر في عملها لكي تجمع 63 ريالا إذا كانت تتقاضى 9 ريالات في الساعة ؟.......</w:t>
      </w:r>
      <w:r w:rsidRPr="006C7B68">
        <w:rPr>
          <w:rFonts w:asciiTheme="minorBidi" w:hAnsiTheme="minorBidi" w:cstheme="minorBidi"/>
          <w:b/>
          <w:bCs/>
          <w:sz w:val="30"/>
          <w:szCs w:val="30"/>
          <w:rtl/>
        </w:rPr>
        <w:t xml:space="preserve">                 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2A3AC87B" w14:textId="77777777" w:rsidTr="009E7E54">
        <w:tc>
          <w:tcPr>
            <w:tcW w:w="289" w:type="dxa"/>
            <w:vAlign w:val="center"/>
          </w:tcPr>
          <w:p w14:paraId="2767BCC1" w14:textId="77777777" w:rsidR="009E7E54" w:rsidRPr="00012FB3" w:rsidRDefault="009E7E54" w:rsidP="00166ADB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1C0F853" w14:textId="77286645" w:rsidR="009E7E54" w:rsidRPr="002E1C0B" w:rsidRDefault="002E1C0B" w:rsidP="00166ADB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 w:rsidRPr="002E1C0B"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7</w:t>
            </w:r>
            <w:r w:rsidR="00166ADB" w:rsidRPr="002E1C0B"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 xml:space="preserve"> ساعات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037B8A" w14:textId="77777777" w:rsidR="009E7E54" w:rsidRPr="00012FB3" w:rsidRDefault="009E7E54" w:rsidP="00166ADB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7A752D8" w14:textId="77777777" w:rsidR="009E7E54" w:rsidRPr="00012FB3" w:rsidRDefault="009E7E54" w:rsidP="00166ADB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9221019" w14:textId="71DD074B" w:rsidR="009E7E54" w:rsidRPr="00012FB3" w:rsidRDefault="00166ADB" w:rsidP="00166ADB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9 ساعات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AD04A93" w14:textId="77777777" w:rsidR="009E7E54" w:rsidRPr="00012FB3" w:rsidRDefault="009E7E54" w:rsidP="00166ADB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3C9CBC9" w14:textId="77777777" w:rsidR="009E7E54" w:rsidRPr="00012FB3" w:rsidRDefault="009E7E54" w:rsidP="00166ADB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5F9BA473" w14:textId="3A73C4FF" w:rsidR="009E7E54" w:rsidRPr="0087219E" w:rsidRDefault="00166ADB" w:rsidP="0087219E">
            <w:pPr>
              <w:pStyle w:val="ListParagraph"/>
              <w:numPr>
                <w:ilvl w:val="0"/>
                <w:numId w:val="32"/>
              </w:num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87219E">
              <w:rPr>
                <w:rFonts w:asciiTheme="minorBidi" w:hAnsiTheme="minorBidi" w:cstheme="minorBidi" w:hint="cs"/>
                <w:sz w:val="28"/>
                <w:szCs w:val="28"/>
                <w:rtl/>
              </w:rPr>
              <w:t>ساعات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100C616" w14:textId="77777777" w:rsidR="009E7E54" w:rsidRPr="00012FB3" w:rsidRDefault="009E7E54" w:rsidP="00166ADB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5BC32ED" w14:textId="77777777" w:rsidR="009E7E54" w:rsidRPr="00012FB3" w:rsidRDefault="009E7E54" w:rsidP="00166ADB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FFA8E87" w14:textId="1E6DFCCF" w:rsidR="009E7E54" w:rsidRPr="0087219E" w:rsidRDefault="0087219E" w:rsidP="0087219E">
            <w:pPr>
              <w:ind w:left="36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15</w:t>
            </w:r>
            <w:r w:rsidR="00166ADB" w:rsidRPr="0087219E">
              <w:rPr>
                <w:rFonts w:asciiTheme="minorBidi" w:hAnsiTheme="minorBidi" w:cstheme="minorBidi" w:hint="cs"/>
                <w:sz w:val="28"/>
                <w:szCs w:val="28"/>
                <w:rtl/>
              </w:rPr>
              <w:t>ساعات</w:t>
            </w:r>
          </w:p>
        </w:tc>
      </w:tr>
    </w:tbl>
    <w:p w14:paraId="05D8E21C" w14:textId="3DFE5302" w:rsidR="009E7E54" w:rsidRPr="00375360" w:rsidRDefault="002E1C0B" w:rsidP="003A64C9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ال</w:t>
      </w:r>
      <w:r w:rsidR="005526BA"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مجال 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ل</w:t>
      </w:r>
      <w:r w:rsidR="005526BA"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أي دالة 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خطية </w:t>
      </w:r>
      <w:r w:rsidR="005526BA"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>هي قيم ......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31F3F07E" w14:textId="77777777" w:rsidTr="009E7E54">
        <w:tc>
          <w:tcPr>
            <w:tcW w:w="289" w:type="dxa"/>
            <w:vAlign w:val="center"/>
          </w:tcPr>
          <w:p w14:paraId="6C670DF5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488F5C46" w14:textId="2B912014" w:rsidR="009E7E54" w:rsidRPr="002E1C0B" w:rsidRDefault="005526BA" w:rsidP="009E7E5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E1C0B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محور السينات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ED3D567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FAEA071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494DE897" w14:textId="5482ED5E" w:rsidR="009E7E54" w:rsidRPr="00012FB3" w:rsidRDefault="005526BA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محور الصادات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CE0C504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5F31453" w14:textId="77777777" w:rsidR="009E7E54" w:rsidRPr="00012FB3" w:rsidRDefault="009E7E54" w:rsidP="009E7E5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395FA73E" w14:textId="49CD687F" w:rsidR="009E7E54" w:rsidRPr="00012FB3" w:rsidRDefault="005526BA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نقطة الأصل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59FCF5D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EE2F474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3C905E4" w14:textId="61A328D6" w:rsidR="009E7E54" w:rsidRPr="00012FB3" w:rsidRDefault="005526BA" w:rsidP="009E7E5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الربع الأول </w:t>
            </w:r>
          </w:p>
        </w:tc>
      </w:tr>
    </w:tbl>
    <w:p w14:paraId="5B2D9A46" w14:textId="10F26BDA" w:rsidR="009E7E54" w:rsidRPr="00375360" w:rsidRDefault="005526BA" w:rsidP="003A64C9">
      <w:pPr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قيمة العبارة 2 + </w:t>
      </w:r>
      <w:r w:rsidRPr="00375360">
        <w:rPr>
          <w:rFonts w:asciiTheme="minorBidi" w:hAnsiTheme="minorBidi" w:cstheme="minorBidi"/>
          <w:b/>
          <w:bCs/>
          <w:sz w:val="32"/>
          <w:szCs w:val="32"/>
          <w:rtl/>
        </w:rPr>
        <w:t>|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- 3 </w:t>
      </w:r>
      <w:r w:rsidRPr="00375360">
        <w:rPr>
          <w:rFonts w:asciiTheme="minorBidi" w:hAnsiTheme="minorBidi" w:cstheme="minorBidi"/>
          <w:b/>
          <w:bCs/>
          <w:sz w:val="32"/>
          <w:szCs w:val="32"/>
          <w:rtl/>
        </w:rPr>
        <w:t>|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هي ....</w:t>
      </w:r>
      <w:r w:rsidR="009E7E54" w:rsidRPr="00375360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               </w:t>
      </w:r>
      <w:r w:rsidR="009E7E54" w:rsidRPr="00375360">
        <w:rPr>
          <w:rFonts w:asciiTheme="minorBidi" w:hAnsiTheme="minorBidi" w:cstheme="minorBidi"/>
          <w:b/>
          <w:bCs/>
          <w:sz w:val="32"/>
          <w:szCs w:val="32"/>
          <w:rtl/>
        </w:rPr>
        <w:tab/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62F7CDDC" w14:textId="77777777" w:rsidTr="009E7E54">
        <w:tc>
          <w:tcPr>
            <w:tcW w:w="289" w:type="dxa"/>
            <w:vAlign w:val="center"/>
          </w:tcPr>
          <w:p w14:paraId="7F8452B5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265DD72" w14:textId="3B7CA60D" w:rsidR="009E7E54" w:rsidRPr="00012FB3" w:rsidRDefault="005526BA" w:rsidP="005526BA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8ED2345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C6F0B7E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7B18E385" w14:textId="0EBB1E0E" w:rsidR="009E7E54" w:rsidRPr="005526BA" w:rsidRDefault="005526BA" w:rsidP="005526BA">
            <w:pPr>
              <w:pStyle w:val="ListParagraph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-5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4DD642D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C58B364" w14:textId="77777777" w:rsidR="009E7E54" w:rsidRPr="00012FB3" w:rsidRDefault="009E7E54" w:rsidP="009E7E5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31E6E124" w14:textId="54D08B4D" w:rsidR="009E7E54" w:rsidRPr="00012FB3" w:rsidRDefault="005526BA" w:rsidP="005526BA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-1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157E571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409DED8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9B6C031" w14:textId="3F204A56" w:rsidR="009E7E54" w:rsidRPr="002E1C0B" w:rsidRDefault="005526BA" w:rsidP="005526BA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E1C0B">
              <w:rPr>
                <w:rFonts w:asciiTheme="minorBidi" w:hAnsiTheme="minorBidi" w:cstheme="minorBidi" w:hint="cs"/>
                <w:sz w:val="28"/>
                <w:szCs w:val="28"/>
                <w:rtl/>
              </w:rPr>
              <w:t>5</w:t>
            </w:r>
          </w:p>
        </w:tc>
      </w:tr>
    </w:tbl>
    <w:p w14:paraId="64ECD7E2" w14:textId="322AA1FE" w:rsidR="009E7E54" w:rsidRPr="00375360" w:rsidRDefault="005526BA" w:rsidP="003A64C9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b/>
          <w:bCs/>
          <w:sz w:val="32"/>
          <w:szCs w:val="32"/>
        </w:rPr>
      </w:pP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إذا كانت </w:t>
      </w:r>
      <w:r w:rsidRPr="00375360">
        <w:rPr>
          <w:rFonts w:asciiTheme="minorBidi" w:hAnsiTheme="minorBidi" w:cstheme="minorBidi"/>
          <w:b/>
          <w:bCs/>
          <w:sz w:val="32"/>
          <w:szCs w:val="32"/>
          <w:rtl/>
        </w:rPr>
        <w:t>|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س </w:t>
      </w:r>
      <w:r w:rsidRPr="00375360">
        <w:rPr>
          <w:rFonts w:asciiTheme="minorBidi" w:hAnsiTheme="minorBidi" w:cstheme="minorBidi"/>
          <w:b/>
          <w:bCs/>
          <w:sz w:val="32"/>
          <w:szCs w:val="32"/>
          <w:rtl/>
        </w:rPr>
        <w:t>|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= 3 فإن س = ......... و ...</w:t>
      </w:r>
      <w:r w:rsidR="00E06FC9">
        <w:rPr>
          <w:rFonts w:asciiTheme="minorBidi" w:hAnsiTheme="minorBidi" w:cstheme="minorBidi" w:hint="cs"/>
          <w:b/>
          <w:bCs/>
          <w:sz w:val="32"/>
          <w:szCs w:val="32"/>
          <w:rtl/>
        </w:rPr>
        <w:t>..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.... .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58037681" w14:textId="77777777" w:rsidTr="009E7E54">
        <w:tc>
          <w:tcPr>
            <w:tcW w:w="289" w:type="dxa"/>
            <w:vAlign w:val="center"/>
          </w:tcPr>
          <w:p w14:paraId="6D22EAEA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F9B0FD6" w14:textId="1C58DE17" w:rsidR="009E7E54" w:rsidRPr="00012FB3" w:rsidRDefault="005526BA" w:rsidP="009E7E5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0  ,  3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ABB7643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4B4A301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0DE662F" w14:textId="22E3E870" w:rsidR="009E7E54" w:rsidRPr="00012FB3" w:rsidRDefault="005526BA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3  ,  -2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F02E69F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D5661E4" w14:textId="77777777" w:rsidR="009E7E54" w:rsidRPr="00012FB3" w:rsidRDefault="009E7E54" w:rsidP="009E7E5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5F632AE" w14:textId="79288785" w:rsidR="009E7E54" w:rsidRPr="002E1C0B" w:rsidRDefault="005526BA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 w:rsidRPr="002E1C0B"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-3  ,  3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0328A9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13BA100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79C7363" w14:textId="62F6ADD5" w:rsidR="009E7E54" w:rsidRPr="00375360" w:rsidRDefault="005526BA" w:rsidP="00375360">
            <w:pPr>
              <w:pStyle w:val="ListParagraph"/>
              <w:numPr>
                <w:ilvl w:val="0"/>
                <w:numId w:val="31"/>
              </w:num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375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,  3 </w:t>
            </w:r>
          </w:p>
        </w:tc>
      </w:tr>
    </w:tbl>
    <w:p w14:paraId="5631D167" w14:textId="02D8E0CB" w:rsidR="009E7E54" w:rsidRPr="00375360" w:rsidRDefault="00375360" w:rsidP="003A64C9">
      <w:pPr>
        <w:pStyle w:val="ListParagraph"/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="00E06FC9">
        <w:rPr>
          <w:rFonts w:asciiTheme="minorBidi" w:hAnsiTheme="minorBidi" w:cstheme="minorBidi" w:hint="cs"/>
          <w:b/>
          <w:bCs/>
          <w:sz w:val="32"/>
          <w:szCs w:val="32"/>
          <w:rtl/>
        </w:rPr>
        <w:t>إ</w:t>
      </w:r>
      <w:r w:rsidR="005526BA"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شارة التباين المناسبة بين العددين </w:t>
      </w:r>
      <w:r w:rsidR="009E7E54" w:rsidRPr="00375360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="005526BA" w:rsidRPr="00375360">
        <w:rPr>
          <w:rFonts w:asciiTheme="minorBidi" w:hAnsiTheme="minorBidi" w:cstheme="minorBidi"/>
          <w:b/>
          <w:bCs/>
          <w:sz w:val="32"/>
          <w:szCs w:val="32"/>
          <w:rtl/>
        </w:rPr>
        <w:t>|</w:t>
      </w:r>
      <w:r w:rsidR="005526BA"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- 3 </w:t>
      </w:r>
      <w:r w:rsidR="005526BA" w:rsidRPr="00375360">
        <w:rPr>
          <w:rFonts w:asciiTheme="minorBidi" w:hAnsiTheme="minorBidi" w:cstheme="minorBidi"/>
          <w:b/>
          <w:bCs/>
          <w:sz w:val="32"/>
          <w:szCs w:val="32"/>
          <w:rtl/>
        </w:rPr>
        <w:t>|</w:t>
      </w:r>
      <w:r w:rsidR="005526BA"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........ </w:t>
      </w:r>
      <w:r w:rsidR="009E7E54" w:rsidRPr="00375360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="005526BA" w:rsidRPr="00375360">
        <w:rPr>
          <w:rFonts w:asciiTheme="minorBidi" w:hAnsiTheme="minorBidi" w:cstheme="minorBidi"/>
          <w:b/>
          <w:bCs/>
          <w:sz w:val="32"/>
          <w:szCs w:val="32"/>
          <w:rtl/>
        </w:rPr>
        <w:t>|</w:t>
      </w:r>
      <w:r w:rsidR="00186D04"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="005526BA"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3</w:t>
      </w:r>
      <w:r w:rsidR="00186D04"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="005526BA"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="005526BA" w:rsidRPr="00375360">
        <w:rPr>
          <w:rFonts w:asciiTheme="minorBidi" w:hAnsiTheme="minorBidi" w:cstheme="minorBidi"/>
          <w:b/>
          <w:bCs/>
          <w:sz w:val="32"/>
          <w:szCs w:val="32"/>
          <w:rtl/>
        </w:rPr>
        <w:t>|</w:t>
      </w:r>
      <w:r w:rsidR="005526BA"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="00186D04"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هي ...... .</w:t>
      </w:r>
      <w:r w:rsidR="009E7E54" w:rsidRPr="00375360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            </w:t>
      </w:r>
      <w:r w:rsidR="009E7E54" w:rsidRPr="00375360">
        <w:rPr>
          <w:rFonts w:asciiTheme="minorBidi" w:hAnsiTheme="minorBidi" w:cstheme="minorBidi"/>
          <w:b/>
          <w:bCs/>
          <w:sz w:val="32"/>
          <w:szCs w:val="32"/>
          <w:rtl/>
        </w:rPr>
        <w:tab/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36CC4B8D" w14:textId="77777777" w:rsidTr="009E7E54">
        <w:tc>
          <w:tcPr>
            <w:tcW w:w="289" w:type="dxa"/>
            <w:vAlign w:val="center"/>
          </w:tcPr>
          <w:p w14:paraId="503B2E17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096401C0" w14:textId="1E6CF4B1" w:rsidR="009E7E54" w:rsidRPr="00012FB3" w:rsidRDefault="00186D04" w:rsidP="00186D04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/>
                <w:i/>
                <w:sz w:val="28"/>
                <w:szCs w:val="28"/>
                <w:rtl/>
              </w:rPr>
              <w:t>&lt;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CA3CA9C" w14:textId="77777777" w:rsidR="009E7E54" w:rsidRPr="00012FB3" w:rsidRDefault="009E7E54" w:rsidP="00186D0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2A0B4CA" w14:textId="77777777" w:rsidR="009E7E54" w:rsidRPr="00012FB3" w:rsidRDefault="009E7E54" w:rsidP="00186D0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A44755C" w14:textId="11E52299" w:rsidR="009E7E54" w:rsidRPr="002E1C0B" w:rsidRDefault="00186D04" w:rsidP="00186D04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2E1C0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=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F572B4D" w14:textId="77777777" w:rsidR="009E7E54" w:rsidRPr="00012FB3" w:rsidRDefault="009E7E54" w:rsidP="00186D0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E2523DA" w14:textId="77777777" w:rsidR="009E7E54" w:rsidRPr="00012FB3" w:rsidRDefault="009E7E54" w:rsidP="00186D0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1DD5E33" w14:textId="54F3EB1D" w:rsidR="009E7E54" w:rsidRPr="00012FB3" w:rsidRDefault="00186D04" w:rsidP="00186D0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/>
                <w:sz w:val="28"/>
                <w:szCs w:val="28"/>
                <w:rtl/>
              </w:rPr>
              <w:t>&gt;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473BC0B" w14:textId="77777777" w:rsidR="009E7E54" w:rsidRPr="00012FB3" w:rsidRDefault="009E7E54" w:rsidP="00186D0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701D306" w14:textId="77777777" w:rsidR="009E7E54" w:rsidRPr="00012FB3" w:rsidRDefault="009E7E54" w:rsidP="00186D0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C099600" w14:textId="45B66E27" w:rsidR="009E7E54" w:rsidRPr="00012FB3" w:rsidRDefault="002E1C0B" w:rsidP="00186D0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لا تساوي</w:t>
            </w:r>
            <w:r w:rsidR="00186D04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.</w:t>
            </w:r>
          </w:p>
        </w:tc>
      </w:tr>
    </w:tbl>
    <w:p w14:paraId="0060E105" w14:textId="75F7BFA5" w:rsidR="00633244" w:rsidRPr="00633244" w:rsidRDefault="00A323CC" w:rsidP="003A64C9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b/>
          <w:bCs/>
          <w:sz w:val="32"/>
          <w:szCs w:val="32"/>
        </w:rPr>
      </w:pP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ترتيب </w:t>
      </w:r>
      <w:r w:rsidR="002E1C0B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مجموعة  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الأعداد </w:t>
      </w:r>
      <w:r w:rsidR="002E1C0B" w:rsidRPr="00C0614A">
        <w:rPr>
          <w:rFonts w:cs="mohammad bold art 1"/>
          <w:sz w:val="40"/>
          <w:szCs w:val="34"/>
          <w:rtl/>
          <w:lang w:bidi="ar-EG"/>
        </w:rPr>
        <w:t>{</w:t>
      </w:r>
      <w:r w:rsidR="002E1C0B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-2 , -13 , صفر </w:t>
      </w:r>
      <w:r w:rsidR="002E1C0B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="002E1C0B" w:rsidRPr="00C0614A">
        <w:rPr>
          <w:rFonts w:cs="mohammad bold art 1"/>
          <w:sz w:val="40"/>
          <w:szCs w:val="34"/>
          <w:rtl/>
          <w:lang w:bidi="ar-EG"/>
        </w:rPr>
        <w:t>}</w:t>
      </w:r>
      <w:r w:rsidR="002E1C0B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</w:t>
      </w:r>
      <w:r w:rsidR="00633244">
        <w:rPr>
          <w:rFonts w:asciiTheme="minorBidi" w:hAnsiTheme="minorBidi" w:cstheme="minorBidi" w:hint="cs"/>
          <w:b/>
          <w:bCs/>
          <w:sz w:val="32"/>
          <w:szCs w:val="32"/>
          <w:rtl/>
        </w:rPr>
        <w:t>تصاعديا هو ......... .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14225076" w14:textId="77777777" w:rsidTr="009E7E54">
        <w:tc>
          <w:tcPr>
            <w:tcW w:w="289" w:type="dxa"/>
            <w:vAlign w:val="center"/>
          </w:tcPr>
          <w:p w14:paraId="63D58DB5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12AA4E65" w14:textId="0E3B0D5D" w:rsidR="009E7E54" w:rsidRPr="006C7B68" w:rsidRDefault="002E1C0B" w:rsidP="009E7E54">
            <w:pPr>
              <w:spacing w:before="80"/>
              <w:jc w:val="center"/>
              <w:rPr>
                <w:rFonts w:asciiTheme="minorBidi" w:hAnsiTheme="minorBidi" w:cstheme="minorBidi"/>
                <w:sz w:val="32"/>
                <w:szCs w:val="26"/>
                <w:rtl/>
              </w:rPr>
            </w:pPr>
            <w:r w:rsidRPr="006C7B68">
              <w:rPr>
                <w:rFonts w:cs="mohammad bold art 1"/>
                <w:sz w:val="32"/>
                <w:szCs w:val="26"/>
                <w:rtl/>
                <w:lang w:bidi="ar-EG"/>
              </w:rPr>
              <w:t>{</w:t>
            </w:r>
            <w:r w:rsidR="00A323CC" w:rsidRPr="006C7B68">
              <w:rPr>
                <w:rFonts w:asciiTheme="minorBidi" w:hAnsiTheme="minorBidi" w:cstheme="minorBidi" w:hint="cs"/>
                <w:sz w:val="32"/>
                <w:szCs w:val="26"/>
                <w:rtl/>
              </w:rPr>
              <w:t>-13 , -2 , صفر</w:t>
            </w:r>
            <w:r w:rsidRPr="006C7B68">
              <w:rPr>
                <w:rFonts w:cs="mohammad bold art 1"/>
                <w:sz w:val="32"/>
                <w:szCs w:val="26"/>
                <w:rtl/>
                <w:lang w:bidi="ar-EG"/>
              </w:rPr>
              <w:t>}</w:t>
            </w:r>
            <w:r w:rsidR="00A323CC" w:rsidRPr="006C7B68">
              <w:rPr>
                <w:rFonts w:asciiTheme="minorBidi" w:hAnsiTheme="minorBidi" w:cstheme="minorBidi" w:hint="cs"/>
                <w:sz w:val="32"/>
                <w:szCs w:val="26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A8E32EA" w14:textId="77777777" w:rsidR="009E7E54" w:rsidRPr="006C7B68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26"/>
                <w:rtl/>
              </w:rPr>
            </w:pPr>
          </w:p>
        </w:tc>
        <w:tc>
          <w:tcPr>
            <w:tcW w:w="364" w:type="dxa"/>
            <w:vAlign w:val="center"/>
          </w:tcPr>
          <w:p w14:paraId="2C43F3A8" w14:textId="77777777" w:rsidR="009E7E54" w:rsidRPr="006C7B68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26"/>
                <w:rtl/>
              </w:rPr>
            </w:pPr>
            <w:r w:rsidRPr="006C7B68">
              <w:rPr>
                <w:rFonts w:asciiTheme="minorBidi" w:hAnsiTheme="minorBidi" w:cstheme="minorBidi"/>
                <w:color w:val="000000" w:themeColor="text1"/>
                <w:sz w:val="32"/>
                <w:szCs w:val="26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45E733CC" w14:textId="2D962E9D" w:rsidR="009E7E54" w:rsidRPr="006C7B68" w:rsidRDefault="002E1C0B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32"/>
                <w:szCs w:val="26"/>
                <w:rtl/>
              </w:rPr>
            </w:pPr>
            <w:r w:rsidRPr="006C7B68">
              <w:rPr>
                <w:rFonts w:cs="mohammad bold art 1"/>
                <w:sz w:val="32"/>
                <w:szCs w:val="26"/>
                <w:rtl/>
                <w:lang w:bidi="ar-EG"/>
              </w:rPr>
              <w:t>{</w:t>
            </w:r>
            <w:r w:rsidR="00A323CC" w:rsidRPr="006C7B68">
              <w:rPr>
                <w:rStyle w:val="vocalized"/>
                <w:rFonts w:asciiTheme="minorBidi" w:hAnsiTheme="minorBidi" w:cstheme="minorBidi" w:hint="cs"/>
                <w:sz w:val="32"/>
                <w:szCs w:val="26"/>
                <w:rtl/>
              </w:rPr>
              <w:t>-2 , -13 , صفر</w:t>
            </w:r>
            <w:r w:rsidRPr="006C7B68">
              <w:rPr>
                <w:rFonts w:cs="mohammad bold art 1"/>
                <w:sz w:val="32"/>
                <w:szCs w:val="26"/>
                <w:rtl/>
                <w:lang w:bidi="ar-EG"/>
              </w:rPr>
              <w:t>}</w:t>
            </w:r>
            <w:r w:rsidR="00A323CC" w:rsidRPr="006C7B68">
              <w:rPr>
                <w:rStyle w:val="vocalized"/>
                <w:rFonts w:asciiTheme="minorBidi" w:hAnsiTheme="minorBidi" w:cstheme="minorBidi" w:hint="cs"/>
                <w:sz w:val="32"/>
                <w:szCs w:val="26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1BAE2B0" w14:textId="77777777" w:rsidR="009E7E54" w:rsidRPr="006C7B68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26"/>
                <w:rtl/>
              </w:rPr>
            </w:pPr>
          </w:p>
        </w:tc>
        <w:tc>
          <w:tcPr>
            <w:tcW w:w="266" w:type="dxa"/>
            <w:vAlign w:val="center"/>
          </w:tcPr>
          <w:p w14:paraId="09976204" w14:textId="77777777" w:rsidR="009E7E54" w:rsidRPr="006C7B68" w:rsidRDefault="009E7E54" w:rsidP="009E7E5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32"/>
                <w:szCs w:val="26"/>
                <w:rtl/>
              </w:rPr>
            </w:pPr>
            <w:r w:rsidRPr="006C7B68">
              <w:rPr>
                <w:rFonts w:asciiTheme="minorBidi" w:hAnsiTheme="minorBidi" w:cstheme="minorBidi"/>
                <w:color w:val="000000" w:themeColor="text1"/>
                <w:sz w:val="32"/>
                <w:szCs w:val="26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0F97F265" w14:textId="481EA911" w:rsidR="009E7E54" w:rsidRPr="006C7B68" w:rsidRDefault="002E1C0B" w:rsidP="002E1C0B">
            <w:pPr>
              <w:spacing w:before="80"/>
              <w:rPr>
                <w:rStyle w:val="vocalized"/>
                <w:rFonts w:asciiTheme="minorBidi" w:hAnsiTheme="minorBidi" w:cstheme="minorBidi"/>
                <w:sz w:val="32"/>
                <w:szCs w:val="26"/>
              </w:rPr>
            </w:pPr>
            <w:r w:rsidRPr="006C7B68">
              <w:rPr>
                <w:rFonts w:cs="mohammad bold art 1"/>
                <w:sz w:val="32"/>
                <w:szCs w:val="26"/>
                <w:rtl/>
                <w:lang w:bidi="ar-EG"/>
              </w:rPr>
              <w:t>{</w:t>
            </w:r>
            <w:r w:rsidRPr="006C7B68">
              <w:rPr>
                <w:rStyle w:val="vocalized"/>
                <w:rFonts w:asciiTheme="minorBidi" w:hAnsiTheme="minorBidi" w:cstheme="minorBidi" w:hint="cs"/>
                <w:sz w:val="32"/>
                <w:szCs w:val="26"/>
                <w:rtl/>
              </w:rPr>
              <w:t>صفر</w:t>
            </w:r>
            <w:r w:rsidR="00A323CC" w:rsidRPr="006C7B68">
              <w:rPr>
                <w:rStyle w:val="vocalized"/>
                <w:rFonts w:asciiTheme="minorBidi" w:hAnsiTheme="minorBidi" w:cstheme="minorBidi" w:hint="cs"/>
                <w:sz w:val="32"/>
                <w:szCs w:val="26"/>
                <w:rtl/>
              </w:rPr>
              <w:t>, -2 , -13</w:t>
            </w:r>
            <w:r w:rsidRPr="006C7B68">
              <w:rPr>
                <w:rFonts w:cs="mohammad bold art 1"/>
                <w:sz w:val="32"/>
                <w:szCs w:val="26"/>
                <w:rtl/>
                <w:lang w:bidi="ar-EG"/>
              </w:rPr>
              <w:t>}</w:t>
            </w:r>
            <w:r w:rsidR="00A323CC" w:rsidRPr="006C7B68">
              <w:rPr>
                <w:rStyle w:val="vocalized"/>
                <w:rFonts w:asciiTheme="minorBidi" w:hAnsiTheme="minorBidi" w:cstheme="minorBidi" w:hint="cs"/>
                <w:sz w:val="32"/>
                <w:szCs w:val="26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33AD658" w14:textId="77777777" w:rsidR="009E7E54" w:rsidRPr="006C7B68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32"/>
                <w:szCs w:val="26"/>
                <w:rtl/>
              </w:rPr>
            </w:pPr>
          </w:p>
        </w:tc>
        <w:tc>
          <w:tcPr>
            <w:tcW w:w="280" w:type="dxa"/>
            <w:vAlign w:val="center"/>
          </w:tcPr>
          <w:p w14:paraId="133DDD04" w14:textId="77777777" w:rsidR="009E7E54" w:rsidRPr="006C7B68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32"/>
                <w:szCs w:val="26"/>
                <w:rtl/>
              </w:rPr>
            </w:pPr>
            <w:r w:rsidRPr="006C7B68">
              <w:rPr>
                <w:rFonts w:asciiTheme="minorBidi" w:hAnsiTheme="minorBidi" w:cstheme="minorBidi"/>
                <w:color w:val="000000" w:themeColor="text1"/>
                <w:sz w:val="32"/>
                <w:szCs w:val="26"/>
                <w:rtl/>
              </w:rPr>
              <w:t>د</w:t>
            </w:r>
          </w:p>
        </w:tc>
        <w:tc>
          <w:tcPr>
            <w:tcW w:w="2218" w:type="dxa"/>
          </w:tcPr>
          <w:p w14:paraId="47549D46" w14:textId="7D771B6D" w:rsidR="009E7E54" w:rsidRPr="006C7B68" w:rsidRDefault="002E1C0B" w:rsidP="002E1C0B">
            <w:pPr>
              <w:rPr>
                <w:rFonts w:asciiTheme="minorBidi" w:hAnsiTheme="minorBidi" w:cstheme="minorBidi"/>
                <w:sz w:val="32"/>
                <w:szCs w:val="26"/>
              </w:rPr>
            </w:pPr>
            <w:r w:rsidRPr="006C7B68">
              <w:rPr>
                <w:rFonts w:cs="mohammad bold art 1"/>
                <w:sz w:val="32"/>
                <w:szCs w:val="26"/>
                <w:rtl/>
                <w:lang w:bidi="ar-EG"/>
              </w:rPr>
              <w:t>{</w:t>
            </w:r>
            <w:r w:rsidR="00A323CC" w:rsidRPr="006C7B68">
              <w:rPr>
                <w:rFonts w:asciiTheme="minorBidi" w:hAnsiTheme="minorBidi" w:cstheme="minorBidi" w:hint="cs"/>
                <w:sz w:val="32"/>
                <w:szCs w:val="26"/>
                <w:rtl/>
              </w:rPr>
              <w:t xml:space="preserve">-2 , صفر , -13 </w:t>
            </w:r>
            <w:r w:rsidRPr="006C7B68">
              <w:rPr>
                <w:rFonts w:cs="mohammad bold art 1"/>
                <w:sz w:val="32"/>
                <w:szCs w:val="26"/>
                <w:rtl/>
                <w:lang w:bidi="ar-EG"/>
              </w:rPr>
              <w:t>}</w:t>
            </w:r>
          </w:p>
        </w:tc>
      </w:tr>
    </w:tbl>
    <w:p w14:paraId="11AF272D" w14:textId="14038477" w:rsidR="009E7E54" w:rsidRPr="006C7B68" w:rsidRDefault="00375360" w:rsidP="003A64C9">
      <w:pPr>
        <w:pStyle w:val="ListParagraph"/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0"/>
          <w:szCs w:val="30"/>
          <w:rtl/>
        </w:rPr>
      </w:pPr>
      <w:r w:rsidRPr="006C7B68">
        <w:rPr>
          <w:rFonts w:asciiTheme="minorBidi" w:hAnsiTheme="minorBidi" w:cstheme="minorBidi" w:hint="cs"/>
          <w:b/>
          <w:bCs/>
          <w:sz w:val="30"/>
          <w:szCs w:val="30"/>
          <w:rtl/>
        </w:rPr>
        <w:t xml:space="preserve"> </w:t>
      </w:r>
      <w:r w:rsidR="00151E9C" w:rsidRPr="006C7B68">
        <w:rPr>
          <w:rFonts w:asciiTheme="minorBidi" w:hAnsiTheme="minorBidi" w:cstheme="minorBidi" w:hint="cs"/>
          <w:b/>
          <w:bCs/>
          <w:sz w:val="30"/>
          <w:szCs w:val="30"/>
          <w:rtl/>
        </w:rPr>
        <w:t xml:space="preserve">النقطة ( -1 , 2 ) تقع </w:t>
      </w:r>
      <w:r w:rsidR="0087219E" w:rsidRPr="006C7B68">
        <w:rPr>
          <w:rFonts w:asciiTheme="minorBidi" w:hAnsiTheme="minorBidi" w:cstheme="minorBidi" w:hint="cs"/>
          <w:b/>
          <w:bCs/>
          <w:sz w:val="30"/>
          <w:szCs w:val="30"/>
          <w:rtl/>
        </w:rPr>
        <w:t>في</w:t>
      </w:r>
      <w:r w:rsidR="00151E9C" w:rsidRPr="006C7B68">
        <w:rPr>
          <w:rFonts w:asciiTheme="minorBidi" w:hAnsiTheme="minorBidi" w:cstheme="minorBidi" w:hint="cs"/>
          <w:b/>
          <w:bCs/>
          <w:sz w:val="30"/>
          <w:szCs w:val="30"/>
          <w:rtl/>
        </w:rPr>
        <w:t xml:space="preserve"> الربع .....</w:t>
      </w:r>
      <w:r w:rsidR="00550532" w:rsidRPr="006C7B68">
        <w:rPr>
          <w:rFonts w:asciiTheme="minorBidi" w:hAnsiTheme="minorBidi" w:cstheme="minorBidi"/>
          <w:b/>
          <w:bCs/>
          <w:sz w:val="30"/>
          <w:szCs w:val="30"/>
          <w:rtl/>
        </w:rPr>
        <w:t xml:space="preserve"> </w:t>
      </w:r>
      <w:r w:rsidR="009E7E54" w:rsidRPr="006C7B68">
        <w:rPr>
          <w:rFonts w:asciiTheme="minorBidi" w:hAnsiTheme="minorBidi" w:cstheme="minorBidi"/>
          <w:b/>
          <w:bCs/>
          <w:sz w:val="26"/>
          <w:szCs w:val="26"/>
          <w:rtl/>
        </w:rPr>
        <w:t xml:space="preserve">              </w:t>
      </w:r>
      <w:r w:rsidR="009E7E54" w:rsidRPr="006C7B68">
        <w:rPr>
          <w:rFonts w:asciiTheme="minorBidi" w:hAnsiTheme="minorBidi" w:cstheme="minorBidi"/>
          <w:b/>
          <w:bCs/>
          <w:sz w:val="26"/>
          <w:szCs w:val="26"/>
          <w:rtl/>
        </w:rPr>
        <w:tab/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661BB923" w14:textId="77777777" w:rsidTr="009E7E54">
        <w:tc>
          <w:tcPr>
            <w:tcW w:w="289" w:type="dxa"/>
            <w:vAlign w:val="center"/>
          </w:tcPr>
          <w:p w14:paraId="077E9BA1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F251E65" w14:textId="35B8908B" w:rsidR="009E7E54" w:rsidRPr="00012FB3" w:rsidRDefault="00151E9C" w:rsidP="00151E9C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الأول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E0BD74A" w14:textId="77777777" w:rsidR="009E7E54" w:rsidRPr="00012FB3" w:rsidRDefault="009E7E54" w:rsidP="00151E9C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74F207A" w14:textId="77777777" w:rsidR="009E7E54" w:rsidRPr="00012FB3" w:rsidRDefault="009E7E54" w:rsidP="00151E9C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19DC60F" w14:textId="048DF593" w:rsidR="009E7E54" w:rsidRPr="00E06FC9" w:rsidRDefault="00151E9C" w:rsidP="00151E9C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06FC9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الثاني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CC3E9D7" w14:textId="77777777" w:rsidR="009E7E54" w:rsidRPr="00012FB3" w:rsidRDefault="009E7E54" w:rsidP="00151E9C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2EEC661" w14:textId="77777777" w:rsidR="009E7E54" w:rsidRPr="00012FB3" w:rsidRDefault="009E7E54" w:rsidP="00151E9C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0D3D5906" w14:textId="5512AA0B" w:rsidR="009E7E54" w:rsidRPr="00012FB3" w:rsidRDefault="00151E9C" w:rsidP="00151E9C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الثالث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58CF03C" w14:textId="77777777" w:rsidR="009E7E54" w:rsidRPr="00012FB3" w:rsidRDefault="009E7E54" w:rsidP="00151E9C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AE8D1FE" w14:textId="77777777" w:rsidR="009E7E54" w:rsidRPr="00012FB3" w:rsidRDefault="009E7E54" w:rsidP="00151E9C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0CCA67C" w14:textId="48125731" w:rsidR="009E7E54" w:rsidRPr="00012FB3" w:rsidRDefault="00151E9C" w:rsidP="00151E9C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الرابع</w:t>
            </w:r>
          </w:p>
        </w:tc>
      </w:tr>
    </w:tbl>
    <w:p w14:paraId="306EC893" w14:textId="2D385283" w:rsidR="009E7E54" w:rsidRPr="00375360" w:rsidRDefault="00151E9C" w:rsidP="003A64C9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b/>
          <w:bCs/>
          <w:sz w:val="32"/>
          <w:szCs w:val="32"/>
        </w:rPr>
      </w:pPr>
      <w:r w:rsidRPr="00375360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 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يسمى الإحداثي الأول في الزوج المرتب بــــ ............ .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02B5CB39" w14:textId="77777777" w:rsidTr="009E7E54">
        <w:tc>
          <w:tcPr>
            <w:tcW w:w="289" w:type="dxa"/>
            <w:vAlign w:val="center"/>
          </w:tcPr>
          <w:p w14:paraId="251175D6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9E262B1" w14:textId="0BE2DF27" w:rsidR="009E7E54" w:rsidRPr="00E06FC9" w:rsidRDefault="00151E9C" w:rsidP="009E7E5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06FC9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الإحداثي السيني .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CF0F2DF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2A2354B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3E367D2" w14:textId="29082F5F" w:rsidR="00151E9C" w:rsidRPr="00012FB3" w:rsidRDefault="00151E9C" w:rsidP="00151E9C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الإحداثي الصادي .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612BA94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78CB10F" w14:textId="77777777" w:rsidR="009E7E54" w:rsidRPr="00012FB3" w:rsidRDefault="009E7E54" w:rsidP="009E7E5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B715880" w14:textId="4A97A76A" w:rsidR="009E7E54" w:rsidRPr="00012FB3" w:rsidRDefault="00151E9C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نقطة الأصل .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65D0E5A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AFC6318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F7265BD" w14:textId="112B7823" w:rsidR="009E7E54" w:rsidRPr="00012FB3" w:rsidRDefault="00151E9C" w:rsidP="009E7E5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الربع الثاني .</w:t>
            </w:r>
          </w:p>
        </w:tc>
      </w:tr>
    </w:tbl>
    <w:p w14:paraId="2511D676" w14:textId="0BE4907C" w:rsidR="009E7E54" w:rsidRPr="00151E9C" w:rsidRDefault="00151E9C" w:rsidP="003A64C9">
      <w:pPr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ناتج جمع</w:t>
      </w:r>
      <w:r w:rsidR="00E06FC9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:   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-6 </w:t>
      </w:r>
      <w:r w:rsidR="00E06FC9">
        <w:rPr>
          <w:rFonts w:asciiTheme="minorBidi" w:hAnsiTheme="minorBidi" w:cstheme="minorBidi" w:hint="cs"/>
          <w:b/>
          <w:bCs/>
          <w:sz w:val="32"/>
          <w:szCs w:val="32"/>
          <w:rtl/>
        </w:rPr>
        <w:t>+ (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-4</w:t>
      </w:r>
      <w:r w:rsidR="00E06FC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)  </w:t>
      </w:r>
      <w:r w:rsidR="00233D72">
        <w:rPr>
          <w:rFonts w:asciiTheme="minorBidi" w:hAnsiTheme="minorBidi" w:cstheme="minorBidi" w:hint="cs"/>
          <w:b/>
          <w:bCs/>
          <w:sz w:val="28"/>
          <w:szCs w:val="28"/>
          <w:rtl/>
        </w:rPr>
        <w:t>هو ...........</w:t>
      </w:r>
    </w:p>
    <w:tbl>
      <w:tblPr>
        <w:tblStyle w:val="TableGrid"/>
        <w:bidiVisual/>
        <w:tblW w:w="1063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126"/>
        <w:gridCol w:w="284"/>
        <w:gridCol w:w="283"/>
        <w:gridCol w:w="2126"/>
        <w:gridCol w:w="284"/>
        <w:gridCol w:w="283"/>
        <w:gridCol w:w="1985"/>
        <w:gridCol w:w="283"/>
        <w:gridCol w:w="284"/>
        <w:gridCol w:w="2410"/>
      </w:tblGrid>
      <w:tr w:rsidR="009E7E54" w:rsidRPr="00012FB3" w14:paraId="26A70FEF" w14:textId="77777777" w:rsidTr="007140B2">
        <w:trPr>
          <w:jc w:val="center"/>
        </w:trPr>
        <w:tc>
          <w:tcPr>
            <w:tcW w:w="284" w:type="dxa"/>
            <w:vAlign w:val="center"/>
          </w:tcPr>
          <w:p w14:paraId="385D3BC4" w14:textId="77777777" w:rsidR="009E7E54" w:rsidRPr="00012FB3" w:rsidRDefault="009E7E54" w:rsidP="003A64C9">
            <w:pPr>
              <w:spacing w:before="80"/>
              <w:ind w:left="34" w:hanging="34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26" w:type="dxa"/>
          </w:tcPr>
          <w:p w14:paraId="6BCAB24E" w14:textId="3C9E485A" w:rsidR="009E7E54" w:rsidRPr="00012FB3" w:rsidRDefault="00233D72" w:rsidP="00233D72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-2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5A274DF3" w14:textId="77777777" w:rsidR="009E7E54" w:rsidRPr="00012FB3" w:rsidRDefault="009E7E54" w:rsidP="00233D72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3" w:type="dxa"/>
            <w:vAlign w:val="center"/>
          </w:tcPr>
          <w:p w14:paraId="30E6479C" w14:textId="77777777" w:rsidR="009E7E54" w:rsidRPr="00012FB3" w:rsidRDefault="009E7E54" w:rsidP="00233D72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26" w:type="dxa"/>
          </w:tcPr>
          <w:p w14:paraId="0D55E778" w14:textId="0D83AEEB" w:rsidR="009E7E54" w:rsidRPr="00012FB3" w:rsidRDefault="00233D72" w:rsidP="00233D72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39D981F" w14:textId="77777777" w:rsidR="009E7E54" w:rsidRPr="00012FB3" w:rsidRDefault="009E7E54" w:rsidP="00233D72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3" w:type="dxa"/>
            <w:vAlign w:val="center"/>
          </w:tcPr>
          <w:p w14:paraId="3FE1B993" w14:textId="77777777" w:rsidR="009E7E54" w:rsidRPr="00012FB3" w:rsidRDefault="009E7E54" w:rsidP="00233D72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1985" w:type="dxa"/>
          </w:tcPr>
          <w:p w14:paraId="51990DD9" w14:textId="0FDA1683" w:rsidR="009E7E54" w:rsidRPr="00012FB3" w:rsidRDefault="00233D72" w:rsidP="00233D72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10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77B528AD" w14:textId="77777777" w:rsidR="009E7E54" w:rsidRPr="00012FB3" w:rsidRDefault="009E7E54" w:rsidP="007140B2">
            <w:pPr>
              <w:spacing w:before="80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4" w:type="dxa"/>
            <w:vAlign w:val="center"/>
          </w:tcPr>
          <w:p w14:paraId="7BE675CC" w14:textId="77777777" w:rsidR="009E7E54" w:rsidRPr="00012FB3" w:rsidRDefault="009E7E54" w:rsidP="00233D72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410" w:type="dxa"/>
          </w:tcPr>
          <w:p w14:paraId="5342042D" w14:textId="1F4A7758" w:rsidR="009E7E54" w:rsidRPr="00E06FC9" w:rsidRDefault="00233D72" w:rsidP="007140B2">
            <w:pPr>
              <w:ind w:right="34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06FC9">
              <w:rPr>
                <w:rFonts w:asciiTheme="minorBidi" w:hAnsiTheme="minorBidi" w:cstheme="minorBidi" w:hint="cs"/>
                <w:sz w:val="28"/>
                <w:szCs w:val="28"/>
                <w:rtl/>
              </w:rPr>
              <w:t>-10</w:t>
            </w:r>
          </w:p>
        </w:tc>
      </w:tr>
    </w:tbl>
    <w:p w14:paraId="148D3D19" w14:textId="5EFE3BF6" w:rsidR="009E7E54" w:rsidRPr="00375360" w:rsidRDefault="00233D72" w:rsidP="003A64C9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b/>
          <w:bCs/>
          <w:sz w:val="32"/>
          <w:szCs w:val="32"/>
        </w:rPr>
      </w:pP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إذا كانت س = -7 , ص = -5 فإن س </w:t>
      </w:r>
      <w:r w:rsidRPr="00375360">
        <w:rPr>
          <w:rFonts w:asciiTheme="minorBidi" w:hAnsiTheme="minorBidi" w:cstheme="minorBidi"/>
          <w:b/>
          <w:bCs/>
          <w:sz w:val="32"/>
          <w:szCs w:val="32"/>
          <w:rtl/>
        </w:rPr>
        <w:t>–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ص = ........ .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1BA97A7B" w14:textId="77777777" w:rsidTr="009E7E54">
        <w:tc>
          <w:tcPr>
            <w:tcW w:w="289" w:type="dxa"/>
            <w:vAlign w:val="center"/>
          </w:tcPr>
          <w:p w14:paraId="096DA2C1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4E098235" w14:textId="7E22B05C" w:rsidR="009E7E54" w:rsidRPr="00012FB3" w:rsidRDefault="00233D72" w:rsidP="009E7E5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-12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DD4F8A7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E5410DC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0A179ADF" w14:textId="589C457D" w:rsidR="009E7E54" w:rsidRPr="00012FB3" w:rsidRDefault="00233D72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12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69D1369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2FE780B" w14:textId="77777777" w:rsidR="009E7E54" w:rsidRPr="00012FB3" w:rsidRDefault="009E7E54" w:rsidP="009E7E5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74FE9C1" w14:textId="2D0FF7A5" w:rsidR="009E7E54" w:rsidRPr="00012FB3" w:rsidRDefault="00233D72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FC76DF3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0D1DF25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E6A3615" w14:textId="5A4F3E25" w:rsidR="009E7E54" w:rsidRPr="00E06FC9" w:rsidRDefault="00233D72" w:rsidP="009E7E5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06FC9">
              <w:rPr>
                <w:rFonts w:asciiTheme="minorBidi" w:hAnsiTheme="minorBidi" w:cstheme="minorBidi" w:hint="cs"/>
                <w:sz w:val="28"/>
                <w:szCs w:val="28"/>
                <w:rtl/>
              </w:rPr>
              <w:t>-2</w:t>
            </w:r>
          </w:p>
        </w:tc>
      </w:tr>
    </w:tbl>
    <w:p w14:paraId="4200EBAF" w14:textId="7ABDF5CF" w:rsidR="009E7E54" w:rsidRPr="00375360" w:rsidRDefault="009E7E54" w:rsidP="003A64C9">
      <w:pPr>
        <w:pStyle w:val="ListParagraph"/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375360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  <w:r w:rsidR="00233D72"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>إذا كان أ = -1 , ب = 6 فإن قيمة المقدار الجبري أ + ب  تساوي .......</w:t>
      </w:r>
      <w:r w:rsidRPr="00375360">
        <w:rPr>
          <w:rFonts w:asciiTheme="minorBidi" w:hAnsiTheme="minorBidi" w:cstheme="minorBidi"/>
          <w:b/>
          <w:bCs/>
          <w:sz w:val="28"/>
          <w:szCs w:val="28"/>
        </w:rPr>
        <w:t xml:space="preserve">    </w:t>
      </w:r>
      <w:r w:rsidRPr="0037536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          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320693A4" w14:textId="77777777" w:rsidTr="009E7E54">
        <w:tc>
          <w:tcPr>
            <w:tcW w:w="289" w:type="dxa"/>
            <w:vAlign w:val="center"/>
          </w:tcPr>
          <w:p w14:paraId="385E7DBA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C0A2AA7" w14:textId="2D3E66E6" w:rsidR="009E7E54" w:rsidRPr="00233D72" w:rsidRDefault="00233D72" w:rsidP="00233D72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 w:rsidRPr="00233D72"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-7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D131997" w14:textId="77777777" w:rsidR="009E7E54" w:rsidRPr="00233D72" w:rsidRDefault="009E7E54" w:rsidP="00233D72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0C99649" w14:textId="77777777" w:rsidR="009E7E54" w:rsidRPr="00233D72" w:rsidRDefault="009E7E54" w:rsidP="00233D72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233D72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09765F6" w14:textId="1DFA7A9C" w:rsidR="009E7E54" w:rsidRPr="00233D72" w:rsidRDefault="00233D72" w:rsidP="00233D72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33D72">
              <w:rPr>
                <w:rFonts w:asciiTheme="minorBidi" w:hAnsiTheme="minorBidi" w:cstheme="minorBidi" w:hint="cs"/>
                <w:sz w:val="28"/>
                <w:szCs w:val="28"/>
                <w:rtl/>
              </w:rPr>
              <w:t>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B2F3029" w14:textId="77777777" w:rsidR="009E7E54" w:rsidRPr="00233D72" w:rsidRDefault="009E7E54" w:rsidP="00233D72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C576BA9" w14:textId="77777777" w:rsidR="009E7E54" w:rsidRPr="00233D72" w:rsidRDefault="009E7E54" w:rsidP="00233D72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233D72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0CA24BC" w14:textId="4B3DEE98" w:rsidR="009E7E54" w:rsidRPr="00633244" w:rsidRDefault="00233D72" w:rsidP="00233D72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33244">
              <w:rPr>
                <w:rFonts w:asciiTheme="minorBidi" w:hAnsiTheme="minorBidi" w:cstheme="minorBidi" w:hint="cs"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5F02155" w14:textId="77777777" w:rsidR="009E7E54" w:rsidRPr="00233D72" w:rsidRDefault="009E7E54" w:rsidP="00233D72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83B760C" w14:textId="77777777" w:rsidR="009E7E54" w:rsidRPr="00233D72" w:rsidRDefault="009E7E54" w:rsidP="00233D72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233D72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C2C7EBA" w14:textId="21F70EAB" w:rsidR="009E7E54" w:rsidRPr="00233D72" w:rsidRDefault="00233D72" w:rsidP="00233D72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33D72">
              <w:rPr>
                <w:rFonts w:asciiTheme="minorBidi" w:hAnsiTheme="minorBidi" w:cstheme="minorBidi" w:hint="cs"/>
                <w:sz w:val="28"/>
                <w:szCs w:val="28"/>
                <w:rtl/>
              </w:rPr>
              <w:t>-5</w:t>
            </w:r>
          </w:p>
        </w:tc>
      </w:tr>
    </w:tbl>
    <w:p w14:paraId="790E3085" w14:textId="77777777" w:rsidR="009346EE" w:rsidRPr="00633244" w:rsidRDefault="009346EE" w:rsidP="00633244">
      <w:pPr>
        <w:rPr>
          <w:rFonts w:asciiTheme="minorBidi" w:hAnsiTheme="minorBidi" w:cstheme="minorBidi"/>
          <w:b/>
          <w:bCs/>
          <w:sz w:val="32"/>
          <w:szCs w:val="32"/>
        </w:rPr>
      </w:pPr>
    </w:p>
    <w:p w14:paraId="5399C9CB" w14:textId="1B4024D0" w:rsidR="009E7E54" w:rsidRPr="006C7B68" w:rsidRDefault="009A0853" w:rsidP="007140B2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b/>
          <w:bCs/>
          <w:sz w:val="30"/>
          <w:szCs w:val="30"/>
        </w:rPr>
      </w:pPr>
      <w:r w:rsidRPr="006C7B68">
        <w:rPr>
          <w:rFonts w:asciiTheme="minorBidi" w:hAnsiTheme="minorBidi" w:cstheme="minorBidi" w:hint="cs"/>
          <w:b/>
          <w:bCs/>
          <w:sz w:val="30"/>
          <w:szCs w:val="30"/>
          <w:rtl/>
        </w:rPr>
        <w:t xml:space="preserve">قيمة المقدار -15 - ( - 18 ) هي ........ .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06EC6E49" w14:textId="77777777" w:rsidTr="009E7E54">
        <w:tc>
          <w:tcPr>
            <w:tcW w:w="289" w:type="dxa"/>
            <w:vAlign w:val="center"/>
          </w:tcPr>
          <w:p w14:paraId="4DDF5766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C28B80E" w14:textId="06D109BF" w:rsidR="009E7E54" w:rsidRPr="00F97B7F" w:rsidRDefault="009A0853" w:rsidP="009E7E5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97B7F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3 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2995F4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36A7335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5D26942" w14:textId="1C6F911F" w:rsidR="009E7E54" w:rsidRPr="00012FB3" w:rsidRDefault="009A0853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-3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41CDAE0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2058B4F" w14:textId="77777777" w:rsidR="009E7E54" w:rsidRPr="00012FB3" w:rsidRDefault="009E7E54" w:rsidP="009E7E5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9BE1790" w14:textId="7F1F1698" w:rsidR="009E7E54" w:rsidRPr="00012FB3" w:rsidRDefault="009A0853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23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9ABC31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7326537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361B868" w14:textId="66B2B83B" w:rsidR="009E7E54" w:rsidRPr="00012FB3" w:rsidRDefault="009A0853" w:rsidP="009E7E5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-23</w:t>
            </w:r>
          </w:p>
        </w:tc>
      </w:tr>
    </w:tbl>
    <w:p w14:paraId="62EA2B1C" w14:textId="46F9A65F" w:rsidR="009E7E54" w:rsidRPr="00375360" w:rsidRDefault="00375360" w:rsidP="007140B2">
      <w:pPr>
        <w:pStyle w:val="ListParagraph"/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A0853" w:rsidRPr="0037536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إذا كانت </w:t>
      </w:r>
      <w:r w:rsidR="00F97B7F">
        <w:rPr>
          <w:rFonts w:asciiTheme="minorBidi" w:hAnsiTheme="minorBidi" w:cstheme="minorBidi" w:hint="cs"/>
          <w:b/>
          <w:bCs/>
          <w:sz w:val="28"/>
          <w:szCs w:val="28"/>
          <w:rtl/>
        </w:rPr>
        <w:t>س = -3 , ص = 4 , ع = -1, فإن ناتج الضرب في</w:t>
      </w:r>
      <w:r w:rsidR="009A0853" w:rsidRPr="0037536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المقدار الجبري س ص ع  تساوي ..... </w:t>
      </w:r>
      <w:r w:rsidR="009A0853" w:rsidRPr="00375360">
        <w:rPr>
          <w:rFonts w:asciiTheme="minorBidi" w:hAnsiTheme="minorBidi" w:cstheme="minorBidi" w:hint="cs"/>
          <w:b/>
          <w:bCs/>
          <w:sz w:val="28"/>
          <w:szCs w:val="28"/>
          <w:rtl/>
          <w:lang w:bidi="ar-EG"/>
        </w:rPr>
        <w:t>.</w:t>
      </w:r>
      <w:r w:rsidR="009E7E54" w:rsidRPr="00375360">
        <w:rPr>
          <w:rFonts w:asciiTheme="minorBidi" w:hAnsiTheme="minorBidi" w:cstheme="minorBidi"/>
          <w:b/>
          <w:bCs/>
          <w:sz w:val="28"/>
          <w:szCs w:val="28"/>
        </w:rPr>
        <w:t xml:space="preserve">  </w:t>
      </w:r>
      <w:r w:rsidRPr="0037536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481AE652" w14:textId="77777777" w:rsidTr="009E7E54">
        <w:tc>
          <w:tcPr>
            <w:tcW w:w="289" w:type="dxa"/>
            <w:vAlign w:val="center"/>
          </w:tcPr>
          <w:p w14:paraId="4C84BA4C" w14:textId="77777777" w:rsidR="009E7E54" w:rsidRPr="00012FB3" w:rsidRDefault="009E7E54" w:rsidP="009A0853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AEBC962" w14:textId="467F6D97" w:rsidR="009E7E54" w:rsidRPr="00012FB3" w:rsidRDefault="009A0853" w:rsidP="009A0853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-12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2996AEC" w14:textId="77777777" w:rsidR="009E7E54" w:rsidRPr="00012FB3" w:rsidRDefault="009E7E54" w:rsidP="009A0853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2A7D406" w14:textId="77777777" w:rsidR="009E7E54" w:rsidRPr="00012FB3" w:rsidRDefault="009E7E54" w:rsidP="009A0853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6B7DC06B" w14:textId="1A0B81CE" w:rsidR="009E7E54" w:rsidRPr="00F97B7F" w:rsidRDefault="009A0853" w:rsidP="009A0853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97B7F">
              <w:rPr>
                <w:rFonts w:asciiTheme="minorBidi" w:hAnsiTheme="minorBidi" w:cstheme="minorBidi" w:hint="cs"/>
                <w:sz w:val="28"/>
                <w:szCs w:val="28"/>
                <w:rtl/>
              </w:rPr>
              <w:t>12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24BCBB2" w14:textId="77777777" w:rsidR="009E7E54" w:rsidRPr="00012FB3" w:rsidRDefault="009E7E54" w:rsidP="009A0853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0D24B33" w14:textId="77777777" w:rsidR="009E7E54" w:rsidRPr="00012FB3" w:rsidRDefault="009E7E54" w:rsidP="009A0853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5E9BADB4" w14:textId="219C04B6" w:rsidR="009E7E54" w:rsidRPr="00012FB3" w:rsidRDefault="009A0853" w:rsidP="009A0853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143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563CBDA" w14:textId="77777777" w:rsidR="009E7E54" w:rsidRPr="00012FB3" w:rsidRDefault="009E7E54" w:rsidP="009A0853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0902E88" w14:textId="77777777" w:rsidR="009E7E54" w:rsidRPr="00012FB3" w:rsidRDefault="009E7E54" w:rsidP="009A0853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655E40F" w14:textId="796D7F33" w:rsidR="009E7E54" w:rsidRPr="00012FB3" w:rsidRDefault="009A0853" w:rsidP="009A0853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-143</w:t>
            </w:r>
          </w:p>
        </w:tc>
      </w:tr>
    </w:tbl>
    <w:p w14:paraId="215A8B31" w14:textId="4030F5C7" w:rsidR="009E7E54" w:rsidRPr="009A0853" w:rsidRDefault="009A0853" w:rsidP="007140B2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ar-SA"/>
        </w:rPr>
      </w:pPr>
      <w:r w:rsidRPr="009A0853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الحد السابع في النمط 1 , -2 , 4 , -8 , 16 , ........ , ....؟...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هو ..... .</w:t>
      </w:r>
      <w:r w:rsidRPr="009A0853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E7E54" w:rsidRPr="009A0853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w:r w:rsidR="009E7E54" w:rsidRPr="009A0853">
        <w:rPr>
          <w:rFonts w:asciiTheme="minorBidi" w:hAnsiTheme="minorBidi" w:cstheme="minorBidi"/>
          <w:noProof/>
          <w:color w:val="000000" w:themeColor="text1"/>
          <w:sz w:val="28"/>
          <w:szCs w:val="28"/>
          <w:rtl/>
          <w:lang w:eastAsia="ar-SA"/>
        </w:rPr>
        <w:t xml:space="preserve">   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2DA9BADE" w14:textId="77777777" w:rsidTr="009E7E54">
        <w:tc>
          <w:tcPr>
            <w:tcW w:w="289" w:type="dxa"/>
            <w:vAlign w:val="center"/>
          </w:tcPr>
          <w:p w14:paraId="299A90CC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9B1AC37" w14:textId="6FC8E419" w:rsidR="009E7E54" w:rsidRPr="00012FB3" w:rsidRDefault="00EC7776" w:rsidP="009E7E5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64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028861C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DADA8A1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A2AF4C5" w14:textId="18D0804F" w:rsidR="009E7E54" w:rsidRPr="00F97B7F" w:rsidRDefault="009A0853" w:rsidP="00EC7776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F97B7F"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-</w:t>
            </w:r>
            <w:r w:rsidR="00EC7776"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64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CFCD998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B34869F" w14:textId="77777777" w:rsidR="009E7E54" w:rsidRPr="00012FB3" w:rsidRDefault="009E7E54" w:rsidP="009E7E5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791D3289" w14:textId="01B6D1A3" w:rsidR="009E7E54" w:rsidRPr="00012FB3" w:rsidRDefault="00EC7776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46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028BB7C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5AD7EDA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BE8664F" w14:textId="384F8717" w:rsidR="009E7E54" w:rsidRPr="00012FB3" w:rsidRDefault="009A0853" w:rsidP="00EC7776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-</w:t>
            </w:r>
            <w:r w:rsidR="00EC7776">
              <w:rPr>
                <w:rFonts w:asciiTheme="minorBidi" w:hAnsiTheme="minorBidi" w:cstheme="minorBidi" w:hint="cs"/>
                <w:sz w:val="28"/>
                <w:szCs w:val="28"/>
                <w:rtl/>
              </w:rPr>
              <w:t>46</w:t>
            </w:r>
          </w:p>
        </w:tc>
      </w:tr>
    </w:tbl>
    <w:p w14:paraId="72EFFC3A" w14:textId="4F455E9D" w:rsidR="009E7E54" w:rsidRPr="00375360" w:rsidRDefault="000115C3" w:rsidP="007140B2">
      <w:pPr>
        <w:pStyle w:val="ListParagraph"/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>م</w:t>
      </w:r>
      <w:r w:rsidR="009A0853"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>عدل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نمو نبتة "ت</w:t>
      </w:r>
      <w:r w:rsidR="00BA1ADF">
        <w:rPr>
          <w:rFonts w:asciiTheme="minorBidi" w:hAnsiTheme="minorBidi" w:cstheme="minorBidi" w:hint="cs"/>
          <w:b/>
          <w:bCs/>
          <w:sz w:val="32"/>
          <w:szCs w:val="32"/>
          <w:rtl/>
        </w:rPr>
        <w:t>َ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>ب</w:t>
      </w:r>
      <w:r w:rsidR="00BA1ADF">
        <w:rPr>
          <w:rFonts w:asciiTheme="minorBidi" w:hAnsiTheme="minorBidi" w:cstheme="minorBidi" w:hint="cs"/>
          <w:b/>
          <w:bCs/>
          <w:sz w:val="32"/>
          <w:szCs w:val="32"/>
          <w:rtl/>
        </w:rPr>
        <w:t>َّ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>اع</w:t>
      </w:r>
      <w:r w:rsidR="00BA1ADF">
        <w:rPr>
          <w:rFonts w:asciiTheme="minorBidi" w:hAnsiTheme="minorBidi" w:cstheme="minorBidi" w:hint="cs"/>
          <w:b/>
          <w:bCs/>
          <w:sz w:val="32"/>
          <w:szCs w:val="32"/>
          <w:rtl/>
        </w:rPr>
        <w:t>ُ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Pr="00BA1ADF">
        <w:rPr>
          <w:rFonts w:asciiTheme="minorBidi" w:hAnsiTheme="minorBidi" w:cstheme="minorBidi" w:hint="cs"/>
          <w:b/>
          <w:bCs/>
          <w:sz w:val="32"/>
          <w:szCs w:val="32"/>
          <w:rtl/>
        </w:rPr>
        <w:t>الش</w:t>
      </w:r>
      <w:r w:rsidR="00BA1ADF">
        <w:rPr>
          <w:rFonts w:asciiTheme="minorBidi" w:hAnsiTheme="minorBidi" w:cstheme="minorBidi" w:hint="cs"/>
          <w:b/>
          <w:bCs/>
          <w:sz w:val="32"/>
          <w:szCs w:val="32"/>
          <w:rtl/>
        </w:rPr>
        <w:t>َّ</w:t>
      </w:r>
      <w:r w:rsidRPr="00BA1ADF">
        <w:rPr>
          <w:rFonts w:asciiTheme="minorBidi" w:hAnsiTheme="minorBidi" w:cstheme="minorBidi" w:hint="cs"/>
          <w:b/>
          <w:bCs/>
          <w:sz w:val="32"/>
          <w:szCs w:val="32"/>
          <w:rtl/>
        </w:rPr>
        <w:t>م</w:t>
      </w:r>
      <w:r w:rsidR="00BA1ADF">
        <w:rPr>
          <w:rFonts w:asciiTheme="minorBidi" w:hAnsiTheme="minorBidi" w:cstheme="minorBidi" w:hint="cs"/>
          <w:b/>
          <w:bCs/>
          <w:sz w:val="32"/>
          <w:szCs w:val="32"/>
          <w:rtl/>
        </w:rPr>
        <w:t>ْ</w:t>
      </w:r>
      <w:r w:rsidRPr="00BA1ADF">
        <w:rPr>
          <w:rFonts w:asciiTheme="minorBidi" w:hAnsiTheme="minorBidi" w:cstheme="minorBidi" w:hint="cs"/>
          <w:b/>
          <w:bCs/>
          <w:sz w:val="32"/>
          <w:szCs w:val="32"/>
          <w:rtl/>
        </w:rPr>
        <w:t>س</w:t>
      </w:r>
      <w:r w:rsidR="00BA1ADF" w:rsidRPr="00BA1ADF">
        <w:rPr>
          <w:rFonts w:asciiTheme="minorBidi" w:hAnsiTheme="minorBidi" w:cstheme="minorBidi" w:hint="cs"/>
          <w:b/>
          <w:bCs/>
          <w:sz w:val="32"/>
          <w:szCs w:val="32"/>
          <w:rtl/>
        </w:rPr>
        <w:t>ِ</w:t>
      </w:r>
      <w:r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" ليصبح 252 سم في 3 أشهر هو ....... ؟ . </w:t>
      </w:r>
      <w:r w:rsidR="009A0853" w:rsidRPr="0037536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="009E7E54" w:rsidRPr="00375360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  <w:r w:rsidR="009E7E54" w:rsidRPr="0037536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</w:t>
      </w:r>
      <w:r w:rsidR="009E7E54" w:rsidRPr="00375360">
        <w:rPr>
          <w:rFonts w:asciiTheme="minorBidi" w:hAnsiTheme="minorBidi" w:cstheme="minorBidi"/>
          <w:b/>
          <w:bCs/>
          <w:sz w:val="28"/>
          <w:szCs w:val="28"/>
          <w:rtl/>
        </w:rPr>
        <w:tab/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602EDB47" w14:textId="77777777" w:rsidTr="009E7E54">
        <w:tc>
          <w:tcPr>
            <w:tcW w:w="289" w:type="dxa"/>
            <w:vAlign w:val="center"/>
          </w:tcPr>
          <w:p w14:paraId="7BAC2B70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70B56F5" w14:textId="5D5C1BA4" w:rsidR="009E7E54" w:rsidRPr="00F97B7F" w:rsidRDefault="00F97B7F" w:rsidP="00F97B7F">
            <w:pPr>
              <w:tabs>
                <w:tab w:val="center" w:pos="949"/>
                <w:tab w:val="right" w:pos="1898"/>
              </w:tabs>
              <w:rPr>
                <w:rFonts w:asciiTheme="minorBidi" w:hAnsiTheme="minorBidi" w:cstheme="minorBidi"/>
                <w:i/>
                <w:sz w:val="28"/>
                <w:szCs w:val="28"/>
              </w:rPr>
            </w:pPr>
            <w:r w:rsidRPr="00F97B7F">
              <w:rPr>
                <w:rFonts w:asciiTheme="minorBidi" w:hAnsiTheme="minorBidi" w:cstheme="minorBidi"/>
                <w:i/>
                <w:sz w:val="28"/>
                <w:szCs w:val="28"/>
                <w:rtl/>
              </w:rPr>
              <w:tab/>
            </w:r>
            <w:r w:rsidR="000115C3" w:rsidRPr="00F97B7F"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 xml:space="preserve">81 سم </w:t>
            </w:r>
            <w:r w:rsidRPr="00F97B7F">
              <w:rPr>
                <w:rFonts w:asciiTheme="minorBidi" w:hAnsiTheme="minorBidi" w:cstheme="minorBidi"/>
                <w:i/>
                <w:sz w:val="28"/>
                <w:szCs w:val="28"/>
                <w:rtl/>
              </w:rPr>
              <w:tab/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913C4CE" w14:textId="77777777" w:rsidR="009E7E54" w:rsidRPr="00F97B7F" w:rsidRDefault="009E7E54" w:rsidP="000115C3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671D778" w14:textId="77777777" w:rsidR="009E7E54" w:rsidRPr="00F97B7F" w:rsidRDefault="009E7E54" w:rsidP="000115C3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F97B7F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863FF1F" w14:textId="285266CB" w:rsidR="009E7E54" w:rsidRPr="00F97B7F" w:rsidRDefault="000115C3" w:rsidP="000115C3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97B7F">
              <w:rPr>
                <w:rFonts w:asciiTheme="minorBidi" w:hAnsiTheme="minorBidi" w:cstheme="minorBidi" w:hint="cs"/>
                <w:sz w:val="28"/>
                <w:szCs w:val="28"/>
                <w:rtl/>
              </w:rPr>
              <w:t>82 سم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F3F0AB8" w14:textId="77777777" w:rsidR="009E7E54" w:rsidRPr="00F97B7F" w:rsidRDefault="009E7E54" w:rsidP="000115C3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08B3978" w14:textId="77777777" w:rsidR="009E7E54" w:rsidRPr="00F97B7F" w:rsidRDefault="009E7E54" w:rsidP="000115C3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F97B7F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828778C" w14:textId="7C3E359C" w:rsidR="009E7E54" w:rsidRPr="00F97B7F" w:rsidRDefault="000115C3" w:rsidP="000115C3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97B7F">
              <w:rPr>
                <w:rFonts w:asciiTheme="minorBidi" w:hAnsiTheme="minorBidi" w:cstheme="minorBidi" w:hint="cs"/>
                <w:sz w:val="28"/>
                <w:szCs w:val="28"/>
                <w:rtl/>
              </w:rPr>
              <w:t>83 سم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7F3695" w14:textId="77777777" w:rsidR="009E7E54" w:rsidRPr="00F97B7F" w:rsidRDefault="009E7E54" w:rsidP="000115C3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25DF494" w14:textId="77777777" w:rsidR="009E7E54" w:rsidRPr="00F97B7F" w:rsidRDefault="009E7E54" w:rsidP="000115C3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F97B7F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97CB4C0" w14:textId="799BA6E4" w:rsidR="009E7E54" w:rsidRPr="00F97B7F" w:rsidRDefault="000115C3" w:rsidP="000115C3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97B7F">
              <w:rPr>
                <w:rFonts w:asciiTheme="minorBidi" w:hAnsiTheme="minorBidi" w:cstheme="minorBidi" w:hint="cs"/>
                <w:sz w:val="28"/>
                <w:szCs w:val="28"/>
                <w:rtl/>
              </w:rPr>
              <w:t>84 سم</w:t>
            </w:r>
          </w:p>
        </w:tc>
      </w:tr>
    </w:tbl>
    <w:p w14:paraId="71135041" w14:textId="4D587E8F" w:rsidR="009E7E54" w:rsidRPr="000115C3" w:rsidRDefault="000115C3" w:rsidP="007140B2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sz w:val="28"/>
          <w:szCs w:val="28"/>
        </w:rPr>
      </w:pPr>
      <w:r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>الشكل التالي في النمط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="00F97B7F">
        <w:rPr>
          <w:rFonts w:asciiTheme="minorBidi" w:hAnsiTheme="minorBidi" w:cstheme="minorBidi" w:hint="cs"/>
          <w:sz w:val="28"/>
          <w:szCs w:val="28"/>
          <w:rtl/>
        </w:rPr>
        <w:t xml:space="preserve">    </w:t>
      </w:r>
      <w:r>
        <w:rPr>
          <w:rFonts w:asciiTheme="minorBidi" w:hAnsiTheme="minorBidi" w:cstheme="minorBidi"/>
          <w:sz w:val="28"/>
          <w:szCs w:val="28"/>
          <w:rtl/>
        </w:rPr>
        <w:t>▲▼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="00F97B7F">
        <w:rPr>
          <w:rFonts w:asciiTheme="minorBidi" w:hAnsiTheme="minorBidi" w:cstheme="minorBidi" w:hint="cs"/>
          <w:sz w:val="28"/>
          <w:szCs w:val="28"/>
          <w:rtl/>
        </w:rPr>
        <w:t xml:space="preserve">   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,  </w:t>
      </w:r>
      <w:r w:rsidR="00F97B7F">
        <w:rPr>
          <w:rFonts w:asciiTheme="minorBidi" w:hAnsiTheme="minorBidi" w:cstheme="minorBidi" w:hint="cs"/>
          <w:sz w:val="28"/>
          <w:szCs w:val="28"/>
          <w:rtl/>
        </w:rPr>
        <w:t xml:space="preserve">  </w:t>
      </w:r>
      <w:r>
        <w:rPr>
          <w:rFonts w:asciiTheme="minorBidi" w:hAnsiTheme="minorBidi" w:cstheme="minorBidi"/>
          <w:sz w:val="28"/>
          <w:szCs w:val="28"/>
          <w:rtl/>
        </w:rPr>
        <w:t>▲▲▼▼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="00F97B7F">
        <w:rPr>
          <w:rFonts w:asciiTheme="minorBidi" w:hAnsiTheme="minorBidi" w:cstheme="minorBidi" w:hint="cs"/>
          <w:sz w:val="28"/>
          <w:szCs w:val="28"/>
          <w:rtl/>
        </w:rPr>
        <w:t xml:space="preserve">   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, </w:t>
      </w:r>
      <w:r w:rsidR="00F97B7F">
        <w:rPr>
          <w:rFonts w:asciiTheme="minorBidi" w:hAnsiTheme="minorBidi" w:cstheme="minorBidi" w:hint="cs"/>
          <w:sz w:val="28"/>
          <w:szCs w:val="28"/>
          <w:rtl/>
        </w:rPr>
        <w:t xml:space="preserve">  </w:t>
      </w:r>
      <w:r>
        <w:rPr>
          <w:rFonts w:asciiTheme="minorBidi" w:hAnsiTheme="minorBidi" w:cstheme="minorBidi" w:hint="cs"/>
          <w:sz w:val="28"/>
          <w:szCs w:val="28"/>
          <w:rtl/>
        </w:rPr>
        <w:t>....</w:t>
      </w:r>
      <w:r w:rsidR="00F97B7F">
        <w:rPr>
          <w:rFonts w:asciiTheme="minorBidi" w:hAnsiTheme="minorBidi" w:cstheme="minorBidi" w:hint="cs"/>
          <w:sz w:val="28"/>
          <w:szCs w:val="28"/>
          <w:rtl/>
        </w:rPr>
        <w:t>...............</w:t>
      </w:r>
      <w:r>
        <w:rPr>
          <w:rFonts w:asciiTheme="minorBidi" w:hAnsiTheme="minorBidi" w:cstheme="minorBidi" w:hint="cs"/>
          <w:sz w:val="28"/>
          <w:szCs w:val="28"/>
          <w:rtl/>
        </w:rPr>
        <w:t>.... .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2C150C11" w14:textId="77777777" w:rsidTr="009E7E54">
        <w:tc>
          <w:tcPr>
            <w:tcW w:w="289" w:type="dxa"/>
            <w:vAlign w:val="center"/>
          </w:tcPr>
          <w:p w14:paraId="0CFAB877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9836D00" w14:textId="0A4626B5" w:rsidR="009E7E54" w:rsidRPr="00012FB3" w:rsidRDefault="000115C3" w:rsidP="009E7E5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115C3">
              <w:rPr>
                <w:rFonts w:asciiTheme="minorBidi" w:hAnsiTheme="minorBidi" w:cstheme="minorBidi"/>
                <w:sz w:val="24"/>
                <w:szCs w:val="24"/>
                <w:rtl/>
              </w:rPr>
              <w:t>▲▼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1F93C38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187F20F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775DE863" w14:textId="3489E213" w:rsidR="009E7E54" w:rsidRPr="00012FB3" w:rsidRDefault="000115C3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15C3">
              <w:rPr>
                <w:rFonts w:asciiTheme="minorBidi" w:hAnsiTheme="minorBidi" w:cstheme="minorBidi"/>
                <w:sz w:val="24"/>
                <w:szCs w:val="24"/>
                <w:rtl/>
              </w:rPr>
              <w:t>▲▲▼▼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8A90DFB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88A454E" w14:textId="77777777" w:rsidR="009E7E54" w:rsidRPr="00012FB3" w:rsidRDefault="009E7E54" w:rsidP="009E7E5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B918320" w14:textId="3A48344E" w:rsidR="009E7E54" w:rsidRPr="00F97B7F" w:rsidRDefault="000115C3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 w:rsidRPr="00F97B7F">
              <w:rPr>
                <w:rFonts w:asciiTheme="minorBidi" w:hAnsiTheme="minorBidi" w:cstheme="minorBidi"/>
                <w:sz w:val="24"/>
                <w:szCs w:val="24"/>
                <w:rtl/>
              </w:rPr>
              <w:t>▲▲▲▼▼▼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8602889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BFFD54D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0A6DA64" w14:textId="6F50B4DD" w:rsidR="009E7E54" w:rsidRPr="00012FB3" w:rsidRDefault="000115C3" w:rsidP="009E7E5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115C3">
              <w:rPr>
                <w:rFonts w:asciiTheme="minorBidi" w:hAnsiTheme="minorBidi" w:cstheme="minorBidi"/>
                <w:sz w:val="24"/>
                <w:szCs w:val="24"/>
                <w:rtl/>
              </w:rPr>
              <w:t>▲▲▲▲▼▼▼▼</w:t>
            </w:r>
          </w:p>
        </w:tc>
      </w:tr>
    </w:tbl>
    <w:p w14:paraId="0F5505FF" w14:textId="3412EF78" w:rsidR="009E7E54" w:rsidRPr="00375360" w:rsidRDefault="00F97B7F" w:rsidP="007140B2">
      <w:pPr>
        <w:pStyle w:val="ListParagraph"/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865150" w:rsidRPr="0037536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ناتج </w:t>
      </w:r>
      <w:r w:rsidR="00386E02" w:rsidRPr="0037536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قسمة </w:t>
      </w:r>
      <w:r w:rsidR="00865150" w:rsidRPr="0037536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- 200  </w:t>
      </w:r>
      <m:oMath>
        <m:r>
          <m:rPr>
            <m:sty m:val="b"/>
          </m:rPr>
          <w:rPr>
            <w:rFonts w:ascii="Cambria Math" w:hAnsi="Cambria Math" w:cstheme="minorBidi"/>
            <w:sz w:val="28"/>
            <w:szCs w:val="28"/>
            <w:rtl/>
          </w:rPr>
          <m:t>÷</m:t>
        </m:r>
      </m:oMath>
      <w:r w:rsidR="00865150" w:rsidRPr="0037536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</w:t>
      </w:r>
      <w:r w:rsidR="00E00F2E">
        <w:rPr>
          <w:rFonts w:asciiTheme="minorBidi" w:hAnsiTheme="minorBidi" w:cstheme="minorBidi" w:hint="cs"/>
          <w:b/>
          <w:bCs/>
          <w:sz w:val="28"/>
          <w:szCs w:val="28"/>
          <w:rtl/>
        </w:rPr>
        <w:t>(</w:t>
      </w:r>
      <w:r w:rsidR="00865150" w:rsidRPr="00375360">
        <w:rPr>
          <w:rFonts w:asciiTheme="minorBidi" w:hAnsiTheme="minorBidi" w:cstheme="minorBidi" w:hint="cs"/>
          <w:b/>
          <w:bCs/>
          <w:sz w:val="28"/>
          <w:szCs w:val="28"/>
          <w:rtl/>
        </w:rPr>
        <w:t>-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865150" w:rsidRPr="00375360">
        <w:rPr>
          <w:rFonts w:asciiTheme="minorBidi" w:hAnsiTheme="minorBidi" w:cstheme="minorBidi" w:hint="cs"/>
          <w:b/>
          <w:bCs/>
          <w:sz w:val="28"/>
          <w:szCs w:val="28"/>
          <w:rtl/>
        </w:rPr>
        <w:t>100</w:t>
      </w:r>
      <w:r w:rsidR="00E00F2E">
        <w:rPr>
          <w:rFonts w:asciiTheme="minorBidi" w:hAnsiTheme="minorBidi" w:cstheme="minorBidi" w:hint="cs"/>
          <w:b/>
          <w:bCs/>
          <w:sz w:val="28"/>
          <w:szCs w:val="28"/>
          <w:rtl/>
        </w:rPr>
        <w:t>)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865150" w:rsidRPr="0037536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يساوي</w:t>
      </w:r>
      <w:r w:rsidR="00865150" w:rsidRPr="0037536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...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..</w:t>
      </w:r>
      <w:r w:rsidR="00865150" w:rsidRPr="00375360">
        <w:rPr>
          <w:rFonts w:asciiTheme="minorBidi" w:hAnsiTheme="minorBidi" w:cstheme="minorBidi" w:hint="cs"/>
          <w:b/>
          <w:bCs/>
          <w:sz w:val="28"/>
          <w:szCs w:val="28"/>
          <w:rtl/>
        </w:rPr>
        <w:t>.. .</w:t>
      </w:r>
      <w:r w:rsidR="009E7E54" w:rsidRPr="0037536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  </w:t>
      </w:r>
      <w:r w:rsidR="009E7E54" w:rsidRPr="00375360">
        <w:rPr>
          <w:rFonts w:asciiTheme="minorBidi" w:hAnsiTheme="minorBidi" w:cstheme="minorBidi"/>
          <w:b/>
          <w:bCs/>
          <w:sz w:val="28"/>
          <w:szCs w:val="28"/>
          <w:rtl/>
        </w:rPr>
        <w:tab/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6807750C" w14:textId="77777777" w:rsidTr="009E7E54">
        <w:tc>
          <w:tcPr>
            <w:tcW w:w="289" w:type="dxa"/>
            <w:vAlign w:val="center"/>
          </w:tcPr>
          <w:p w14:paraId="4BD3AFF3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311CC7B" w14:textId="55B90D62" w:rsidR="009E7E54" w:rsidRPr="00012FB3" w:rsidRDefault="00386E02" w:rsidP="00386E02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-20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DE3DF0" w14:textId="77777777" w:rsidR="009E7E54" w:rsidRPr="00012FB3" w:rsidRDefault="009E7E54" w:rsidP="00386E02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4FADCF4" w14:textId="77777777" w:rsidR="009E7E54" w:rsidRPr="00012FB3" w:rsidRDefault="009E7E54" w:rsidP="00386E02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6FB6266" w14:textId="0B4AF581" w:rsidR="009E7E54" w:rsidRPr="00012FB3" w:rsidRDefault="00386E02" w:rsidP="00386E02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-2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4FA89CA" w14:textId="77777777" w:rsidR="009E7E54" w:rsidRPr="00012FB3" w:rsidRDefault="009E7E54" w:rsidP="00386E02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A850710" w14:textId="77777777" w:rsidR="009E7E54" w:rsidRPr="00012FB3" w:rsidRDefault="009E7E54" w:rsidP="00386E02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C6CD43D" w14:textId="078EC5E7" w:rsidR="009E7E54" w:rsidRPr="00012FB3" w:rsidRDefault="00386E02" w:rsidP="00386E02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61729CA" w14:textId="77777777" w:rsidR="009E7E54" w:rsidRPr="00012FB3" w:rsidRDefault="009E7E54" w:rsidP="00386E02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1AAE726" w14:textId="77777777" w:rsidR="009E7E54" w:rsidRPr="00012FB3" w:rsidRDefault="009E7E54" w:rsidP="00386E02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472828E" w14:textId="56F17127" w:rsidR="009E7E54" w:rsidRPr="00F97B7F" w:rsidRDefault="00386E02" w:rsidP="00386E02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97B7F">
              <w:rPr>
                <w:rFonts w:asciiTheme="minorBidi" w:hAnsiTheme="minorBidi" w:cstheme="minorBidi" w:hint="cs"/>
                <w:sz w:val="28"/>
                <w:szCs w:val="28"/>
                <w:rtl/>
              </w:rPr>
              <w:t>2</w:t>
            </w:r>
          </w:p>
        </w:tc>
      </w:tr>
    </w:tbl>
    <w:p w14:paraId="1B8224F0" w14:textId="1686EC69" w:rsidR="009E7E54" w:rsidRPr="00386E02" w:rsidRDefault="00386E02" w:rsidP="007140B2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b/>
          <w:bCs/>
          <w:sz w:val="28"/>
          <w:szCs w:val="28"/>
        </w:rPr>
      </w:pPr>
      <w:r w:rsidRPr="00386E0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قيمة المقدار -2 ( 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vertAlign w:val="superscript"/>
          <w:rtl/>
        </w:rPr>
        <w:t>3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2 + 2 ) </w:t>
      </w:r>
      <w:r w:rsidRPr="00386E02">
        <w:rPr>
          <w:rFonts w:asciiTheme="minorBidi" w:hAnsiTheme="minorBidi" w:cstheme="minorBidi"/>
          <w:b/>
          <w:bCs/>
          <w:sz w:val="28"/>
          <w:szCs w:val="28"/>
          <w:rtl/>
        </w:rPr>
        <w:t>÷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vertAlign w:val="superscript"/>
          <w:rtl/>
        </w:rPr>
        <w:t>2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rtl/>
        </w:rPr>
        <w:t>2 = .......... .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6C157555" w14:textId="77777777" w:rsidTr="009E7E54">
        <w:tc>
          <w:tcPr>
            <w:tcW w:w="289" w:type="dxa"/>
            <w:vAlign w:val="center"/>
          </w:tcPr>
          <w:p w14:paraId="6ACFBBF7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3E6AE196" w14:textId="4EB3FF61" w:rsidR="009E7E54" w:rsidRPr="00012FB3" w:rsidRDefault="00386E02" w:rsidP="009E7E5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-3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55D1A79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FCD6BC5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06AC6047" w14:textId="2634B297" w:rsidR="009E7E54" w:rsidRPr="00012FB3" w:rsidRDefault="00386E02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-4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DF63313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9122AFC" w14:textId="77777777" w:rsidR="009E7E54" w:rsidRPr="00012FB3" w:rsidRDefault="009E7E54" w:rsidP="009E7E5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907B92D" w14:textId="6545149D" w:rsidR="009E7E54" w:rsidRPr="00F97B7F" w:rsidRDefault="00386E02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 w:rsidRPr="00F97B7F"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-5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857AC97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685145E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A6B2920" w14:textId="6A5912BD" w:rsidR="009E7E54" w:rsidRPr="00012FB3" w:rsidRDefault="00386E02" w:rsidP="009E7E5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-6</w:t>
            </w:r>
          </w:p>
        </w:tc>
      </w:tr>
    </w:tbl>
    <w:p w14:paraId="58CA8EBE" w14:textId="0096DF76" w:rsidR="009E7E54" w:rsidRPr="00386E02" w:rsidRDefault="00386E02" w:rsidP="007140B2">
      <w:pPr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  <w:lang w:bidi="ar-EG"/>
        </w:rPr>
        <w:t>العبارة</w:t>
      </w:r>
      <w:r w:rsidR="00F97B7F">
        <w:rPr>
          <w:rFonts w:asciiTheme="minorBidi" w:hAnsiTheme="minorBidi" w:cstheme="minorBidi" w:hint="cs"/>
          <w:b/>
          <w:bCs/>
          <w:sz w:val="28"/>
          <w:szCs w:val="28"/>
          <w:rtl/>
          <w:lang w:bidi="ar-EG"/>
        </w:rPr>
        <w:t xml:space="preserve">  </w:t>
      </w:r>
      <w:r>
        <w:rPr>
          <w:rFonts w:asciiTheme="minorBidi" w:hAnsiTheme="minorBidi" w:cstheme="minorBidi" w:hint="cs"/>
          <w:b/>
          <w:bCs/>
          <w:sz w:val="28"/>
          <w:szCs w:val="28"/>
          <w:rtl/>
          <w:lang w:bidi="ar-EG"/>
        </w:rPr>
        <w:t xml:space="preserve">( أقل من العدد س بمقدار 7 ) </w:t>
      </w:r>
      <w:r w:rsidR="00F97B7F">
        <w:rPr>
          <w:rFonts w:asciiTheme="minorBidi" w:hAnsiTheme="minorBidi" w:cstheme="minorBidi" w:hint="cs"/>
          <w:b/>
          <w:bCs/>
          <w:sz w:val="28"/>
          <w:szCs w:val="28"/>
          <w:rtl/>
          <w:lang w:bidi="ar-EG"/>
        </w:rPr>
        <w:t xml:space="preserve">  </w:t>
      </w:r>
      <w:r>
        <w:rPr>
          <w:rFonts w:asciiTheme="minorBidi" w:hAnsiTheme="minorBidi" w:cstheme="minorBidi" w:hint="cs"/>
          <w:b/>
          <w:bCs/>
          <w:sz w:val="28"/>
          <w:szCs w:val="28"/>
          <w:rtl/>
          <w:lang w:bidi="ar-EG"/>
        </w:rPr>
        <w:t xml:space="preserve">تكتب </w:t>
      </w:r>
      <w:r w:rsidR="00F97B7F">
        <w:rPr>
          <w:rFonts w:asciiTheme="minorBidi" w:hAnsiTheme="minorBidi" w:cstheme="minorBidi" w:hint="cs"/>
          <w:b/>
          <w:bCs/>
          <w:sz w:val="28"/>
          <w:szCs w:val="28"/>
          <w:rtl/>
          <w:lang w:bidi="ar-EG"/>
        </w:rPr>
        <w:t xml:space="preserve">رمزياً </w:t>
      </w:r>
      <w:r>
        <w:rPr>
          <w:rFonts w:asciiTheme="minorBidi" w:hAnsiTheme="minorBidi" w:cstheme="minorBidi" w:hint="cs"/>
          <w:b/>
          <w:bCs/>
          <w:sz w:val="28"/>
          <w:szCs w:val="28"/>
          <w:rtl/>
          <w:lang w:bidi="ar-EG"/>
        </w:rPr>
        <w:t>على صورة ............. .</w:t>
      </w:r>
      <w:r w:rsidR="009E7E54" w:rsidRPr="00386E02">
        <w:rPr>
          <w:rFonts w:asciiTheme="minorBidi" w:hAnsiTheme="minorBidi" w:cstheme="minorBidi"/>
          <w:b/>
          <w:bCs/>
          <w:sz w:val="28"/>
          <w:szCs w:val="28"/>
        </w:rPr>
        <w:t xml:space="preserve">  </w:t>
      </w:r>
      <w:r w:rsidR="009E7E54" w:rsidRPr="00386E02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           </w:t>
      </w:r>
      <w:r w:rsidR="009E7E54" w:rsidRPr="00386E02">
        <w:rPr>
          <w:rFonts w:asciiTheme="minorBidi" w:hAnsiTheme="minorBidi" w:cstheme="minorBidi"/>
          <w:b/>
          <w:bCs/>
          <w:sz w:val="28"/>
          <w:szCs w:val="28"/>
          <w:rtl/>
        </w:rPr>
        <w:tab/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48ABB0B6" w14:textId="77777777" w:rsidTr="009E7E54">
        <w:tc>
          <w:tcPr>
            <w:tcW w:w="289" w:type="dxa"/>
            <w:vAlign w:val="center"/>
          </w:tcPr>
          <w:p w14:paraId="6DD2FCCA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238D58E" w14:textId="14449B65" w:rsidR="009E7E54" w:rsidRPr="00F97B7F" w:rsidRDefault="00386E02" w:rsidP="00386E02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 w:rsidRPr="00F97B7F"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س -  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965924F" w14:textId="77777777" w:rsidR="009E7E54" w:rsidRPr="00012FB3" w:rsidRDefault="009E7E54" w:rsidP="00386E02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8AAC5D9" w14:textId="77777777" w:rsidR="009E7E54" w:rsidRPr="00012FB3" w:rsidRDefault="009E7E54" w:rsidP="00386E02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A751E47" w14:textId="270A3042" w:rsidR="009E7E54" w:rsidRPr="00012FB3" w:rsidRDefault="00386E02" w:rsidP="00386E02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7  -  س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A175ACB" w14:textId="77777777" w:rsidR="009E7E54" w:rsidRPr="00012FB3" w:rsidRDefault="009E7E54" w:rsidP="00386E02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D02DEC9" w14:textId="77777777" w:rsidR="009E7E54" w:rsidRPr="00012FB3" w:rsidRDefault="009E7E54" w:rsidP="00386E02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322991F9" w14:textId="4CEA2127" w:rsidR="009E7E54" w:rsidRPr="00012FB3" w:rsidRDefault="00386E02" w:rsidP="00386E02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س + 7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FD1C5D6" w14:textId="77777777" w:rsidR="009E7E54" w:rsidRPr="00012FB3" w:rsidRDefault="009E7E54" w:rsidP="00386E02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D9F8E6A" w14:textId="77777777" w:rsidR="009E7E54" w:rsidRPr="00012FB3" w:rsidRDefault="009E7E54" w:rsidP="00386E02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D275318" w14:textId="4D06B274" w:rsidR="009E7E54" w:rsidRPr="00012FB3" w:rsidRDefault="00386E02" w:rsidP="00386E02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7 س</w:t>
            </w:r>
          </w:p>
        </w:tc>
      </w:tr>
    </w:tbl>
    <w:p w14:paraId="60BEEA34" w14:textId="31773644" w:rsidR="009E7E54" w:rsidRPr="00386E02" w:rsidRDefault="00386E02" w:rsidP="007140B2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b/>
          <w:bCs/>
          <w:sz w:val="28"/>
          <w:szCs w:val="28"/>
        </w:rPr>
      </w:pPr>
      <w:r w:rsidRPr="00386E02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rtl/>
        </w:rPr>
        <w:t>ح</w:t>
      </w:r>
      <w:r w:rsidR="00856B66">
        <w:rPr>
          <w:rFonts w:asciiTheme="minorBidi" w:hAnsiTheme="minorBidi" w:cstheme="minorBidi" w:hint="cs"/>
          <w:b/>
          <w:bCs/>
          <w:sz w:val="28"/>
          <w:szCs w:val="28"/>
          <w:rtl/>
        </w:rPr>
        <w:t>َ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rtl/>
        </w:rPr>
        <w:t>ل</w:t>
      </w:r>
      <w:r w:rsidR="00856B66">
        <w:rPr>
          <w:rFonts w:asciiTheme="minorBidi" w:hAnsiTheme="minorBidi" w:cstheme="minorBidi" w:hint="cs"/>
          <w:b/>
          <w:bCs/>
          <w:sz w:val="28"/>
          <w:szCs w:val="28"/>
          <w:rtl/>
        </w:rPr>
        <w:t>ُّ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المعادلة</w:t>
      </w:r>
      <w:r w:rsidR="00856B66">
        <w:rPr>
          <w:rFonts w:asciiTheme="minorBidi" w:hAnsiTheme="minorBidi" w:cstheme="minorBidi" w:hint="cs"/>
          <w:b/>
          <w:bCs/>
          <w:sz w:val="28"/>
          <w:szCs w:val="28"/>
          <w:rtl/>
        </w:rPr>
        <w:t>ِ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856B66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ن + 6 = 9 </w:t>
      </w:r>
      <w:r w:rsidR="00856B66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هو</w:t>
      </w:r>
      <w:r w:rsidR="00856B66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ن </w:t>
      </w:r>
      <w:r w:rsidR="00F97B7F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= </w:t>
      </w:r>
      <w:r w:rsidR="00F97B7F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386E0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....... . 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32175103" w14:textId="77777777" w:rsidTr="009E7E54">
        <w:tc>
          <w:tcPr>
            <w:tcW w:w="289" w:type="dxa"/>
            <w:vAlign w:val="center"/>
          </w:tcPr>
          <w:p w14:paraId="172BB844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348C759" w14:textId="01D2367F" w:rsidR="009E7E54" w:rsidRPr="005649E9" w:rsidRDefault="001C2E8C" w:rsidP="009E7E5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649E9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3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A144F1E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82BE4B4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6F19DB6" w14:textId="788156D6" w:rsidR="009E7E54" w:rsidRPr="00012FB3" w:rsidRDefault="001C2E8C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15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E3C4487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91DE115" w14:textId="77777777" w:rsidR="009E7E54" w:rsidRPr="00012FB3" w:rsidRDefault="009E7E54" w:rsidP="009E7E5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A50CE01" w14:textId="14ED527F" w:rsidR="009E7E54" w:rsidRPr="00012FB3" w:rsidRDefault="001C2E8C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-3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8FBBB01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C41E982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7A7F964" w14:textId="6F829B30" w:rsidR="009E7E54" w:rsidRPr="00012FB3" w:rsidRDefault="001C2E8C" w:rsidP="009E7E5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-15</w:t>
            </w:r>
          </w:p>
        </w:tc>
      </w:tr>
    </w:tbl>
    <w:p w14:paraId="7D0CBB41" w14:textId="7C538CD5" w:rsidR="009E7E54" w:rsidRPr="006C7B68" w:rsidRDefault="001C2E8C" w:rsidP="007140B2">
      <w:pPr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6C7B68">
        <w:rPr>
          <w:rFonts w:asciiTheme="minorBidi" w:hAnsiTheme="minorBidi" w:cstheme="minorBidi" w:hint="cs"/>
          <w:b/>
          <w:bCs/>
          <w:sz w:val="28"/>
          <w:szCs w:val="28"/>
          <w:rtl/>
        </w:rPr>
        <w:t>إذا كان عُمْر ز</w:t>
      </w:r>
      <w:r w:rsidR="00DB5949" w:rsidRPr="006C7B68">
        <w:rPr>
          <w:rFonts w:asciiTheme="minorBidi" w:hAnsiTheme="minorBidi" w:cstheme="minorBidi" w:hint="cs"/>
          <w:b/>
          <w:bCs/>
          <w:sz w:val="28"/>
          <w:szCs w:val="28"/>
          <w:rtl/>
        </w:rPr>
        <w:t>َ</w:t>
      </w:r>
      <w:r w:rsidRPr="006C7B68">
        <w:rPr>
          <w:rFonts w:asciiTheme="minorBidi" w:hAnsiTheme="minorBidi" w:cstheme="minorBidi" w:hint="cs"/>
          <w:b/>
          <w:bCs/>
          <w:sz w:val="28"/>
          <w:szCs w:val="28"/>
          <w:rtl/>
        </w:rPr>
        <w:t>كريا  15 عاماً , وهو أصغر بــ 3 سنوات من أ</w:t>
      </w:r>
      <w:r w:rsidR="00DB5949" w:rsidRPr="006C7B68">
        <w:rPr>
          <w:rFonts w:asciiTheme="minorBidi" w:hAnsiTheme="minorBidi" w:cstheme="minorBidi" w:hint="cs"/>
          <w:b/>
          <w:bCs/>
          <w:sz w:val="28"/>
          <w:szCs w:val="28"/>
          <w:rtl/>
        </w:rPr>
        <w:t>َ</w:t>
      </w:r>
      <w:r w:rsidRPr="006C7B68">
        <w:rPr>
          <w:rFonts w:asciiTheme="minorBidi" w:hAnsiTheme="minorBidi" w:cstheme="minorBidi" w:hint="cs"/>
          <w:b/>
          <w:bCs/>
          <w:sz w:val="28"/>
          <w:szCs w:val="28"/>
          <w:rtl/>
        </w:rPr>
        <w:t>خيه</w:t>
      </w:r>
      <w:r w:rsidR="00DB5949" w:rsidRPr="006C7B68">
        <w:rPr>
          <w:rFonts w:asciiTheme="minorBidi" w:hAnsiTheme="minorBidi" w:cstheme="minorBidi" w:hint="cs"/>
          <w:b/>
          <w:bCs/>
          <w:sz w:val="28"/>
          <w:szCs w:val="28"/>
          <w:rtl/>
        </w:rPr>
        <w:t>ِ</w:t>
      </w:r>
      <w:r w:rsidRPr="006C7B68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عَلِيْ فأن عُمْر</w:t>
      </w:r>
      <w:r w:rsidR="009E7E54" w:rsidRPr="006C7B68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</w:t>
      </w:r>
      <w:r w:rsidR="00856B66" w:rsidRPr="006C7B68">
        <w:rPr>
          <w:rFonts w:asciiTheme="minorBidi" w:hAnsiTheme="minorBidi" w:cstheme="minorBidi" w:hint="cs"/>
          <w:b/>
          <w:bCs/>
          <w:sz w:val="28"/>
          <w:szCs w:val="28"/>
          <w:rtl/>
        </w:rPr>
        <w:t>عَلِيْ هو ...... سنوات .</w:t>
      </w:r>
      <w:r w:rsidR="009E7E54" w:rsidRPr="006C7B68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    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5ABBC27A" w14:textId="77777777" w:rsidTr="009E7E54">
        <w:tc>
          <w:tcPr>
            <w:tcW w:w="289" w:type="dxa"/>
            <w:vAlign w:val="center"/>
          </w:tcPr>
          <w:p w14:paraId="6C789895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9828297" w14:textId="4C5D55E8" w:rsidR="009E7E54" w:rsidRPr="00012FB3" w:rsidRDefault="00856B66" w:rsidP="00856B66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ED8BB70" w14:textId="77777777" w:rsidR="009E7E54" w:rsidRPr="00012FB3" w:rsidRDefault="009E7E54" w:rsidP="00856B66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B9B96B2" w14:textId="77777777" w:rsidR="009E7E54" w:rsidRPr="00012FB3" w:rsidRDefault="009E7E54" w:rsidP="00856B66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AF110CA" w14:textId="7FADDF52" w:rsidR="009E7E54" w:rsidRPr="00012FB3" w:rsidRDefault="00856B66" w:rsidP="00856B66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45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D1E0567" w14:textId="77777777" w:rsidR="009E7E54" w:rsidRPr="00012FB3" w:rsidRDefault="009E7E54" w:rsidP="00856B66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3C2091A" w14:textId="77777777" w:rsidR="009E7E54" w:rsidRPr="00012FB3" w:rsidRDefault="009E7E54" w:rsidP="00856B66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5E3E543" w14:textId="272CE084" w:rsidR="009E7E54" w:rsidRPr="00012FB3" w:rsidRDefault="00856B66" w:rsidP="00856B66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2DF2BBB" w14:textId="77777777" w:rsidR="009E7E54" w:rsidRPr="00012FB3" w:rsidRDefault="009E7E54" w:rsidP="00856B66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69D9074" w14:textId="77777777" w:rsidR="009E7E54" w:rsidRPr="00012FB3" w:rsidRDefault="009E7E54" w:rsidP="00856B66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5BBA529" w14:textId="1BB58CC3" w:rsidR="009E7E54" w:rsidRPr="00135ACB" w:rsidRDefault="00856B66" w:rsidP="00856B66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35ACB">
              <w:rPr>
                <w:rFonts w:asciiTheme="minorBidi" w:hAnsiTheme="minorBidi" w:cstheme="minorBidi" w:hint="cs"/>
                <w:sz w:val="28"/>
                <w:szCs w:val="28"/>
                <w:rtl/>
              </w:rPr>
              <w:t>18</w:t>
            </w:r>
          </w:p>
        </w:tc>
      </w:tr>
    </w:tbl>
    <w:p w14:paraId="2E83BD86" w14:textId="6A4F852B" w:rsidR="009E7E54" w:rsidRPr="00DB5949" w:rsidRDefault="00856B66" w:rsidP="007140B2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b/>
          <w:bCs/>
          <w:sz w:val="28"/>
          <w:szCs w:val="28"/>
        </w:rPr>
      </w:pPr>
      <w:r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ت</w:t>
      </w:r>
      <w:r w:rsid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>ُ</w:t>
      </w:r>
      <w:r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>كت</w:t>
      </w:r>
      <w:r w:rsid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>َ</w:t>
      </w:r>
      <w:r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>ب</w:t>
      </w:r>
      <w:r w:rsid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>ُ</w:t>
      </w:r>
      <w:r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المعادلة  (</w:t>
      </w:r>
      <w:r w:rsidR="00135ACB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</w:t>
      </w:r>
      <w:r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أكبر</w:t>
      </w:r>
      <w:r w:rsid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>ُ</w:t>
      </w:r>
      <w:r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من  م</w:t>
      </w:r>
      <w:r w:rsid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>ِ</w:t>
      </w:r>
      <w:r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>ث</w:t>
      </w:r>
      <w:r w:rsid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>ْ</w:t>
      </w:r>
      <w:r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>ل</w:t>
      </w:r>
      <w:r w:rsid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>َ</w:t>
      </w:r>
      <w:r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>ي</w:t>
      </w:r>
      <w:r w:rsid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>ْ</w:t>
      </w:r>
      <w:r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العدد  ك  بمقدار  19  =  5   )  على صورة .................... .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2E0EB1E1" w14:textId="77777777" w:rsidTr="009E7E54">
        <w:tc>
          <w:tcPr>
            <w:tcW w:w="289" w:type="dxa"/>
            <w:vAlign w:val="center"/>
          </w:tcPr>
          <w:p w14:paraId="0F0A8FE1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33E682E" w14:textId="1D265574" w:rsidR="009E7E54" w:rsidRPr="00012FB3" w:rsidRDefault="00856B66" w:rsidP="00856B66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2 ك + 5 = 19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C2F8474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5F92484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31FAB5A5" w14:textId="7F1C5CE7" w:rsidR="009E7E54" w:rsidRPr="00135ACB" w:rsidRDefault="00856B66" w:rsidP="00856B66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135ACB"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2 ك + 19 = 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A173EAC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8CC547A" w14:textId="77777777" w:rsidR="009E7E54" w:rsidRPr="00012FB3" w:rsidRDefault="009E7E54" w:rsidP="009E7E5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01D1C03D" w14:textId="78AD8C26" w:rsidR="009E7E54" w:rsidRPr="00012FB3" w:rsidRDefault="00856B66" w:rsidP="00856B66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19 ك + 2 = 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6C8978F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86B3A05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49D9FF8" w14:textId="108FB861" w:rsidR="009E7E54" w:rsidRPr="00012FB3" w:rsidRDefault="00856B66" w:rsidP="00856B66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5</w:t>
            </w:r>
            <w:r w:rsidR="00135ACB"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ك</w:t>
            </w:r>
            <w:r w:rsidR="00135ACB"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 + 2 = </w:t>
            </w:r>
            <w:r w:rsidR="00135ACB"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19</w:t>
            </w:r>
          </w:p>
        </w:tc>
      </w:tr>
    </w:tbl>
    <w:p w14:paraId="541ACD4A" w14:textId="1B4E365E" w:rsidR="009E7E54" w:rsidRPr="00E12A20" w:rsidRDefault="00C63BE7" w:rsidP="007140B2">
      <w:pPr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إذا حصلت س</w:t>
      </w:r>
      <w:r w:rsidR="00135ACB">
        <w:rPr>
          <w:rFonts w:asciiTheme="minorBidi" w:hAnsiTheme="minorBidi" w:cstheme="minorBidi" w:hint="cs"/>
          <w:b/>
          <w:bCs/>
          <w:sz w:val="28"/>
          <w:szCs w:val="28"/>
          <w:rtl/>
        </w:rPr>
        <w:t>َمر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على 400 ريالا لقاء عملها 20 ساعة</w:t>
      </w:r>
      <w:r w:rsidR="00135ACB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, فما هو المبلغ الذي ستتقاضاهُ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إذا عملت50 ساعة ؟ </w:t>
      </w:r>
      <w:r w:rsidR="009E7E54" w:rsidRPr="00E12A20">
        <w:rPr>
          <w:rFonts w:asciiTheme="minorBidi" w:hAnsiTheme="minorBidi" w:cstheme="minorBidi"/>
          <w:b/>
          <w:bCs/>
          <w:sz w:val="28"/>
          <w:szCs w:val="28"/>
          <w:rtl/>
        </w:rPr>
        <w:tab/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665C27E3" w14:textId="77777777" w:rsidTr="009E7E54">
        <w:tc>
          <w:tcPr>
            <w:tcW w:w="289" w:type="dxa"/>
            <w:vAlign w:val="center"/>
          </w:tcPr>
          <w:p w14:paraId="23427A35" w14:textId="77777777" w:rsidR="009E7E54" w:rsidRPr="00012FB3" w:rsidRDefault="009E7E54" w:rsidP="00E12A20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4857136D" w14:textId="46313BFD" w:rsidR="009E7E54" w:rsidRPr="00012FB3" w:rsidRDefault="00C63BE7" w:rsidP="00E12A20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500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F912413" w14:textId="77777777" w:rsidR="009E7E54" w:rsidRPr="00012FB3" w:rsidRDefault="009E7E54" w:rsidP="00E12A20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E21C0D3" w14:textId="77777777" w:rsidR="009E7E54" w:rsidRPr="00012FB3" w:rsidRDefault="009E7E54" w:rsidP="00E12A20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3FEF22EA" w14:textId="6B92B3E3" w:rsidR="009E7E54" w:rsidRPr="00135ACB" w:rsidRDefault="00C63BE7" w:rsidP="00E12A20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35ACB">
              <w:rPr>
                <w:rFonts w:asciiTheme="minorBidi" w:hAnsiTheme="minorBidi" w:cstheme="minorBidi" w:hint="cs"/>
                <w:sz w:val="28"/>
                <w:szCs w:val="28"/>
                <w:rtl/>
              </w:rPr>
              <w:t>1000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41B30B1" w14:textId="77777777" w:rsidR="009E7E54" w:rsidRPr="00012FB3" w:rsidRDefault="009E7E54" w:rsidP="00E12A20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227CD4B" w14:textId="77777777" w:rsidR="009E7E54" w:rsidRPr="00012FB3" w:rsidRDefault="009E7E54" w:rsidP="00E12A20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3BFB8BAA" w14:textId="0FE103F0" w:rsidR="009E7E54" w:rsidRPr="00012FB3" w:rsidRDefault="00C63BE7" w:rsidP="00E12A20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750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C29D54B" w14:textId="77777777" w:rsidR="009E7E54" w:rsidRPr="00012FB3" w:rsidRDefault="009E7E54" w:rsidP="00E12A20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2BE8849A" w14:textId="77777777" w:rsidR="009E7E54" w:rsidRPr="00012FB3" w:rsidRDefault="009E7E54" w:rsidP="00E12A20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233C012" w14:textId="08B04B68" w:rsidR="009E7E54" w:rsidRPr="00012FB3" w:rsidRDefault="00C63BE7" w:rsidP="00E12A20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1550</w:t>
            </w:r>
          </w:p>
        </w:tc>
      </w:tr>
    </w:tbl>
    <w:p w14:paraId="721BB147" w14:textId="539366D0" w:rsidR="009E7E54" w:rsidRPr="00375360" w:rsidRDefault="00CC4114" w:rsidP="007140B2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b/>
          <w:bCs/>
          <w:sz w:val="28"/>
          <w:szCs w:val="28"/>
        </w:rPr>
      </w:pPr>
      <w:r w:rsidRPr="00375360">
        <w:rPr>
          <w:rFonts w:asciiTheme="minorBidi" w:hAnsiTheme="minorBidi" w:cstheme="minorBidi" w:hint="cs"/>
          <w:b/>
          <w:bCs/>
          <w:sz w:val="28"/>
          <w:szCs w:val="28"/>
          <w:rtl/>
        </w:rPr>
        <w:t>إذا اكان نصف ما تبقى مع خديجة 2 ريالاً بعدما صرفت 20 ريالاً فإن المبلغ الذي كان بحوزتها هو ....... .</w:t>
      </w:r>
    </w:p>
    <w:tbl>
      <w:tblPr>
        <w:tblStyle w:val="TableGrid"/>
        <w:bidiVisual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3754F933" w14:textId="77777777" w:rsidTr="00131526">
        <w:trPr>
          <w:jc w:val="center"/>
        </w:trPr>
        <w:tc>
          <w:tcPr>
            <w:tcW w:w="289" w:type="dxa"/>
            <w:vAlign w:val="center"/>
          </w:tcPr>
          <w:p w14:paraId="2B6CEEE6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D15BC02" w14:textId="561AEF69" w:rsidR="009E7E54" w:rsidRPr="00135ACB" w:rsidRDefault="00CC4114" w:rsidP="00CC411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35ACB">
              <w:rPr>
                <w:rFonts w:asciiTheme="minorBidi" w:hAnsiTheme="minorBidi" w:cstheme="minorBidi" w:hint="cs"/>
                <w:sz w:val="28"/>
                <w:szCs w:val="28"/>
                <w:rtl/>
              </w:rPr>
              <w:t>24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5DA5306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3AFCCCA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3A5069C1" w14:textId="625F7F29" w:rsidR="009E7E54" w:rsidRPr="00012FB3" w:rsidRDefault="00CC411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40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9F5DB11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7E1FFBB" w14:textId="77777777" w:rsidR="009E7E54" w:rsidRPr="00012FB3" w:rsidRDefault="009E7E54" w:rsidP="009E7E5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41C79A2" w14:textId="049E36F1" w:rsidR="009E7E54" w:rsidRPr="00012FB3" w:rsidRDefault="00CC411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 xml:space="preserve">18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3730760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EEEF1AD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FBA40CE" w14:textId="44AE765F" w:rsidR="009E7E54" w:rsidRPr="00012FB3" w:rsidRDefault="00CC4114" w:rsidP="009E7E5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22</w:t>
            </w:r>
          </w:p>
        </w:tc>
      </w:tr>
    </w:tbl>
    <w:p w14:paraId="4EE2B521" w14:textId="77777777" w:rsidR="00AD1980" w:rsidRDefault="00AD1980" w:rsidP="00AD1980">
      <w:pPr>
        <w:spacing w:before="80" w:after="60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14:paraId="6A4BA2DB" w14:textId="77777777" w:rsidR="00AD1980" w:rsidRDefault="00AD1980" w:rsidP="00AD1980">
      <w:pPr>
        <w:spacing w:before="80" w:after="60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14:paraId="4F46D298" w14:textId="4BFF771F" w:rsidR="009E7E54" w:rsidRPr="00AD1980" w:rsidRDefault="00DF0A1E" w:rsidP="00AD1980">
      <w:pPr>
        <w:pStyle w:val="ListParagraph"/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AD1980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مستطيل طوله 5سم , وعرضه 10سم فإن محيطه .......سم .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6EC1E8B3" w14:textId="77777777" w:rsidTr="009E7E54">
        <w:tc>
          <w:tcPr>
            <w:tcW w:w="289" w:type="dxa"/>
            <w:vAlign w:val="center"/>
          </w:tcPr>
          <w:p w14:paraId="6B09ED74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76E76BFB" w14:textId="3BEF1100" w:rsidR="009E7E54" w:rsidRPr="00012FB3" w:rsidRDefault="00DF0A1E" w:rsidP="00DF0A1E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7266B4E" w14:textId="77777777" w:rsidR="009E7E54" w:rsidRPr="00012FB3" w:rsidRDefault="009E7E54" w:rsidP="00DF0A1E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7EF5134" w14:textId="77777777" w:rsidR="009E7E54" w:rsidRPr="00012FB3" w:rsidRDefault="009E7E54" w:rsidP="00DF0A1E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30ADE68" w14:textId="6D644D1C" w:rsidR="009E7E54" w:rsidRPr="00012FB3" w:rsidRDefault="00DF0A1E" w:rsidP="00DF0A1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302FD31" w14:textId="77777777" w:rsidR="009E7E54" w:rsidRPr="00012FB3" w:rsidRDefault="009E7E54" w:rsidP="00DF0A1E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4B83099" w14:textId="77777777" w:rsidR="009E7E54" w:rsidRPr="00012FB3" w:rsidRDefault="009E7E54" w:rsidP="00DF0A1E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92D285D" w14:textId="5D6C0125" w:rsidR="009E7E54" w:rsidRPr="00135ACB" w:rsidRDefault="00DF0A1E" w:rsidP="00DF0A1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35ACB">
              <w:rPr>
                <w:rFonts w:asciiTheme="minorBidi" w:hAnsiTheme="minorBidi" w:cstheme="minorBidi" w:hint="cs"/>
                <w:sz w:val="28"/>
                <w:szCs w:val="28"/>
                <w:rtl/>
              </w:rPr>
              <w:t>30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47235E6" w14:textId="77777777" w:rsidR="009E7E54" w:rsidRPr="00012FB3" w:rsidRDefault="009E7E54" w:rsidP="00DF0A1E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C8AA8A5" w14:textId="77777777" w:rsidR="009E7E54" w:rsidRPr="00012FB3" w:rsidRDefault="009E7E54" w:rsidP="00DF0A1E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4E74B7F4" w14:textId="6DEB0D26" w:rsidR="009E7E54" w:rsidRPr="00012FB3" w:rsidRDefault="00DF0A1E" w:rsidP="00DF0A1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15</w:t>
            </w:r>
          </w:p>
        </w:tc>
      </w:tr>
    </w:tbl>
    <w:p w14:paraId="71742797" w14:textId="12F0F15E" w:rsidR="009E7E54" w:rsidRPr="00DF0A1E" w:rsidRDefault="00135ACB" w:rsidP="007140B2">
      <w:pPr>
        <w:pStyle w:val="ListParagraph"/>
        <w:numPr>
          <w:ilvl w:val="0"/>
          <w:numId w:val="1"/>
        </w:numPr>
        <w:ind w:hanging="643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قطعة رخام مساحتها 190سم</w:t>
      </w:r>
      <w:r>
        <w:rPr>
          <w:rFonts w:asciiTheme="minorBidi" w:hAnsiTheme="minorBidi" w:cstheme="minorBidi" w:hint="cs"/>
          <w:b/>
          <w:bCs/>
          <w:sz w:val="32"/>
          <w:szCs w:val="32"/>
          <w:vertAlign w:val="superscript"/>
          <w:rtl/>
        </w:rPr>
        <w:t>2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="00DF0A1E" w:rsidRPr="00DF0A1E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وطولها 10 سم فإن عرضها يساوي ....... سم .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2735E7EB" w14:textId="77777777" w:rsidTr="009E7E54">
        <w:tc>
          <w:tcPr>
            <w:tcW w:w="289" w:type="dxa"/>
            <w:vAlign w:val="center"/>
          </w:tcPr>
          <w:p w14:paraId="101FBBE0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C774922" w14:textId="7B8CEFC4" w:rsidR="009E7E54" w:rsidRPr="00012FB3" w:rsidRDefault="00DF0A1E" w:rsidP="009E7E54">
            <w:pPr>
              <w:spacing w:before="8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73D5F23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877ADFD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725A8884" w14:textId="53D7094F" w:rsidR="009E7E54" w:rsidRPr="00012FB3" w:rsidRDefault="00DF0A1E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1900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6342658" w14:textId="77777777" w:rsidR="009E7E54" w:rsidRPr="00012FB3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9AFB124" w14:textId="77777777" w:rsidR="009E7E54" w:rsidRPr="00012FB3" w:rsidRDefault="009E7E54" w:rsidP="009E7E54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142BB49B" w14:textId="6A3023B7" w:rsidR="009E7E54" w:rsidRPr="00012FB3" w:rsidRDefault="00DF0A1E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</w:rPr>
            </w:pPr>
            <w:r>
              <w:rPr>
                <w:rStyle w:val="vocalized"/>
                <w:rFonts w:asciiTheme="minorBidi" w:hAnsiTheme="minorBidi" w:cstheme="minorBidi" w:hint="cs"/>
                <w:sz w:val="28"/>
                <w:szCs w:val="28"/>
                <w:rtl/>
              </w:rPr>
              <w:t>200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BBC61D1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5018204" w14:textId="77777777" w:rsidR="009E7E54" w:rsidRPr="00012FB3" w:rsidRDefault="009E7E54" w:rsidP="009E7E54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5E5AD4C" w14:textId="6E2A5C9F" w:rsidR="009E7E54" w:rsidRPr="00135ACB" w:rsidRDefault="00DF0A1E" w:rsidP="009E7E54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135ACB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19 </w:t>
            </w:r>
          </w:p>
        </w:tc>
      </w:tr>
    </w:tbl>
    <w:p w14:paraId="223A7771" w14:textId="0DA18449" w:rsidR="009E7E54" w:rsidRPr="00944823" w:rsidRDefault="00DF0A1E" w:rsidP="007140B2">
      <w:pPr>
        <w:pStyle w:val="ListParagraph"/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944823">
        <w:rPr>
          <w:rFonts w:asciiTheme="minorBidi" w:hAnsiTheme="minorBidi" w:cstheme="minorBidi" w:hint="cs"/>
          <w:b/>
          <w:bCs/>
          <w:sz w:val="32"/>
          <w:szCs w:val="32"/>
          <w:rtl/>
        </w:rPr>
        <w:t>زوج مرتب العدد الثاني فيه هو ناتج</w:t>
      </w:r>
      <w:r w:rsidR="00944823" w:rsidRPr="00944823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ضرب العدد الأول في -3</w:t>
      </w:r>
      <w:r w:rsidR="00135ACB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, </w:t>
      </w:r>
      <w:r w:rsidR="00944823" w:rsidRPr="00944823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فإن </w:t>
      </w:r>
      <w:r w:rsidRPr="00944823">
        <w:rPr>
          <w:rFonts w:asciiTheme="minorBidi" w:hAnsiTheme="minorBidi" w:cstheme="minorBidi" w:hint="cs"/>
          <w:b/>
          <w:bCs/>
          <w:sz w:val="32"/>
          <w:szCs w:val="32"/>
          <w:rtl/>
        </w:rPr>
        <w:t>الزوج المرتب</w:t>
      </w:r>
      <w:r w:rsidR="00944823" w:rsidRPr="00944823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هو .......... . </w:t>
      </w:r>
      <w:r w:rsidR="009E7E54" w:rsidRPr="00944823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                   </w:t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012FB3" w14:paraId="18996918" w14:textId="77777777" w:rsidTr="009E7E54">
        <w:tc>
          <w:tcPr>
            <w:tcW w:w="289" w:type="dxa"/>
            <w:vAlign w:val="center"/>
          </w:tcPr>
          <w:p w14:paraId="3804E492" w14:textId="77777777" w:rsidR="009E7E54" w:rsidRPr="005F1638" w:rsidRDefault="009E7E54" w:rsidP="009E7E54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2EC1898F" w14:textId="458ECB2E" w:rsidR="009E7E54" w:rsidRPr="005F1638" w:rsidRDefault="00944823" w:rsidP="00944823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 w:rsidRPr="005F1638"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(2 , 6)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1C70897" w14:textId="77777777" w:rsidR="009E7E54" w:rsidRPr="005F1638" w:rsidRDefault="009E7E54" w:rsidP="00944823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BA17A4C" w14:textId="77777777" w:rsidR="009E7E54" w:rsidRPr="005F1638" w:rsidRDefault="009E7E54" w:rsidP="00944823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5CDD8F99" w14:textId="7734F458" w:rsidR="009E7E54" w:rsidRPr="00135ACB" w:rsidRDefault="00944823" w:rsidP="00944823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35ACB">
              <w:rPr>
                <w:rFonts w:asciiTheme="minorBidi" w:hAnsiTheme="minorBidi" w:cstheme="minorBidi" w:hint="cs"/>
                <w:sz w:val="28"/>
                <w:szCs w:val="28"/>
                <w:rtl/>
              </w:rPr>
              <w:t>(2,-6)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ADAC031" w14:textId="77777777" w:rsidR="009E7E54" w:rsidRPr="005F1638" w:rsidRDefault="009E7E54" w:rsidP="00944823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50BE8F2" w14:textId="77777777" w:rsidR="009E7E54" w:rsidRPr="005F1638" w:rsidRDefault="009E7E54" w:rsidP="00944823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4F48140" w14:textId="12157D41" w:rsidR="009E7E54" w:rsidRPr="005F1638" w:rsidRDefault="00944823" w:rsidP="00944823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 w:hint="cs"/>
                <w:sz w:val="28"/>
                <w:szCs w:val="28"/>
                <w:rtl/>
              </w:rPr>
              <w:t>(2 , 3 )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30F5F7A" w14:textId="77777777" w:rsidR="009E7E54" w:rsidRPr="005F1638" w:rsidRDefault="009E7E54" w:rsidP="00944823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FCE7C06" w14:textId="77777777" w:rsidR="009E7E54" w:rsidRPr="005F1638" w:rsidRDefault="009E7E54" w:rsidP="00944823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F78CE91" w14:textId="5D72DC69" w:rsidR="009E7E54" w:rsidRPr="005F1638" w:rsidRDefault="00944823" w:rsidP="00944823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 w:hint="cs"/>
                <w:sz w:val="28"/>
                <w:szCs w:val="28"/>
                <w:rtl/>
              </w:rPr>
              <w:t>(-2 , 3 )</w:t>
            </w:r>
          </w:p>
        </w:tc>
      </w:tr>
    </w:tbl>
    <w:p w14:paraId="68857C53" w14:textId="762AC8E1" w:rsidR="00EB4419" w:rsidRPr="00CC4114" w:rsidRDefault="00944823" w:rsidP="007140B2">
      <w:pPr>
        <w:pStyle w:val="ListParagraph"/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نسبة العدد 3 : 12 في أبسط صورة هي ......... .</w:t>
      </w:r>
      <w:r w:rsidR="00EB4419" w:rsidRPr="00CC4114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          </w:t>
      </w:r>
      <w:r w:rsidR="00EB4419" w:rsidRPr="00CC4114">
        <w:rPr>
          <w:rFonts w:asciiTheme="minorBidi" w:hAnsiTheme="minorBidi" w:cstheme="minorBidi"/>
          <w:b/>
          <w:bCs/>
          <w:sz w:val="28"/>
          <w:szCs w:val="28"/>
          <w:rtl/>
        </w:rPr>
        <w:tab/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EB4419" w:rsidRPr="00012FB3" w14:paraId="004C7809" w14:textId="77777777" w:rsidTr="00161512">
        <w:tc>
          <w:tcPr>
            <w:tcW w:w="289" w:type="dxa"/>
            <w:vAlign w:val="center"/>
          </w:tcPr>
          <w:p w14:paraId="63FF6473" w14:textId="77777777" w:rsidR="00EB4419" w:rsidRPr="00012FB3" w:rsidRDefault="00EB4419" w:rsidP="005F1638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7BD89FC" w14:textId="0CB66397" w:rsidR="00EB4419" w:rsidRPr="005F1638" w:rsidRDefault="005F1638" w:rsidP="005F1638">
            <w:pPr>
              <w:jc w:val="center"/>
              <w:rPr>
                <w:rFonts w:asciiTheme="minorBidi" w:hAnsiTheme="minorBidi" w:cstheme="minorBidi"/>
                <w:i/>
                <w:sz w:val="28"/>
                <w:szCs w:val="28"/>
              </w:rPr>
            </w:pPr>
            <w:r w:rsidRPr="005F1638"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1 : 9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D636C34" w14:textId="77777777" w:rsidR="00EB4419" w:rsidRPr="005F1638" w:rsidRDefault="00EB4419" w:rsidP="005F1638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A3AD0B3" w14:textId="77777777" w:rsidR="00EB4419" w:rsidRPr="005F1638" w:rsidRDefault="00EB4419" w:rsidP="005F1638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D651349" w14:textId="3C77CB46" w:rsidR="00EB4419" w:rsidRPr="00135ACB" w:rsidRDefault="00944823" w:rsidP="005F163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35ACB">
              <w:rPr>
                <w:rFonts w:asciiTheme="minorBidi" w:hAnsiTheme="minorBidi" w:cstheme="minorBidi" w:hint="cs"/>
                <w:sz w:val="28"/>
                <w:szCs w:val="28"/>
                <w:rtl/>
              </w:rPr>
              <w:t>1 : 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9A18A18" w14:textId="77777777" w:rsidR="00EB4419" w:rsidRPr="005F1638" w:rsidRDefault="00EB4419" w:rsidP="005F1638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53BABDC" w14:textId="77777777" w:rsidR="00EB4419" w:rsidRPr="005F1638" w:rsidRDefault="00EB4419" w:rsidP="005F1638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D3CFB8E" w14:textId="7AFF9B33" w:rsidR="00EB4419" w:rsidRPr="005F1638" w:rsidRDefault="005F1638" w:rsidP="005F163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 w:hint="cs"/>
                <w:sz w:val="28"/>
                <w:szCs w:val="28"/>
                <w:rtl/>
              </w:rPr>
              <w:t>4 : 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78B27E3" w14:textId="77777777" w:rsidR="00EB4419" w:rsidRPr="005F1638" w:rsidRDefault="00EB4419" w:rsidP="005F1638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0861D3C" w14:textId="77777777" w:rsidR="00EB4419" w:rsidRPr="005F1638" w:rsidRDefault="00EB4419" w:rsidP="005F1638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41C649B" w14:textId="3AF1E6C5" w:rsidR="00EB4419" w:rsidRPr="005F1638" w:rsidRDefault="005F1638" w:rsidP="005F163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 w:hint="cs"/>
                <w:sz w:val="28"/>
                <w:szCs w:val="28"/>
                <w:rtl/>
              </w:rPr>
              <w:t>9 : 1</w:t>
            </w:r>
          </w:p>
        </w:tc>
      </w:tr>
    </w:tbl>
    <w:p w14:paraId="51D3D796" w14:textId="2FC72C37" w:rsidR="00EB4419" w:rsidRPr="00CC4114" w:rsidRDefault="005F1638" w:rsidP="007140B2">
      <w:pPr>
        <w:pStyle w:val="ListParagraph"/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معدل الوحدة لــ 90كلم/15لتر هو ......... .</w:t>
      </w:r>
      <w:r w:rsidR="00EB4419" w:rsidRPr="00012FB3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  <w:r w:rsidR="00EB4419" w:rsidRPr="00CC4114">
        <w:rPr>
          <w:rFonts w:asciiTheme="minorBidi" w:hAnsiTheme="minorBidi" w:cstheme="minorBidi"/>
          <w:b/>
          <w:bCs/>
          <w:sz w:val="28"/>
          <w:szCs w:val="28"/>
        </w:rPr>
        <w:t xml:space="preserve">  </w:t>
      </w:r>
      <w:r w:rsidR="00EB4419" w:rsidRPr="00CC4114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           </w:t>
      </w:r>
      <w:r w:rsidR="00EB4419" w:rsidRPr="00CC4114">
        <w:rPr>
          <w:rFonts w:asciiTheme="minorBidi" w:hAnsiTheme="minorBidi" w:cstheme="minorBidi"/>
          <w:b/>
          <w:bCs/>
          <w:sz w:val="28"/>
          <w:szCs w:val="28"/>
          <w:rtl/>
        </w:rPr>
        <w:tab/>
      </w:r>
    </w:p>
    <w:tbl>
      <w:tblPr>
        <w:tblStyle w:val="TableGrid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EB4419" w:rsidRPr="00012FB3" w14:paraId="1B7D640B" w14:textId="77777777" w:rsidTr="00161512">
        <w:tc>
          <w:tcPr>
            <w:tcW w:w="289" w:type="dxa"/>
            <w:vAlign w:val="center"/>
          </w:tcPr>
          <w:p w14:paraId="4702795F" w14:textId="77777777" w:rsidR="00EB4419" w:rsidRPr="005F1638" w:rsidRDefault="00EB4419" w:rsidP="005F1638">
            <w:pPr>
              <w:spacing w:before="8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/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44F71039" w14:textId="6F804D8C" w:rsidR="00EB4419" w:rsidRPr="005F1638" w:rsidRDefault="00135ACB" w:rsidP="00135ACB">
            <w:pPr>
              <w:rPr>
                <w:rFonts w:asciiTheme="minorBidi" w:hAnsiTheme="minorBidi" w:cstheme="minorBidi"/>
                <w:i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 xml:space="preserve">    </w:t>
            </w:r>
            <w:r w:rsidR="005F1638" w:rsidRPr="005F1638"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75</w:t>
            </w:r>
            <w:r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 xml:space="preserve"> </w:t>
            </w:r>
            <w:r w:rsidR="005F1638" w:rsidRPr="005F1638">
              <w:rPr>
                <w:rFonts w:asciiTheme="minorBidi" w:hAnsiTheme="minorBidi" w:cstheme="minorBidi" w:hint="cs"/>
                <w:i/>
                <w:sz w:val="28"/>
                <w:szCs w:val="28"/>
                <w:rtl/>
              </w:rPr>
              <w:t>كلم/لتر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53624F6" w14:textId="77777777" w:rsidR="00EB4419" w:rsidRPr="005F1638" w:rsidRDefault="00EB4419" w:rsidP="005F1638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934CB6F" w14:textId="77777777" w:rsidR="00EB4419" w:rsidRPr="005F1638" w:rsidRDefault="00EB4419" w:rsidP="005F1638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96D218A" w14:textId="1D6496D6" w:rsidR="00EB4419" w:rsidRPr="005F1638" w:rsidRDefault="005F1638" w:rsidP="005F163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 w:hint="cs"/>
                <w:sz w:val="28"/>
                <w:szCs w:val="28"/>
                <w:rtl/>
              </w:rPr>
              <w:t>55</w:t>
            </w:r>
            <w:r w:rsidR="00135ACB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5F1638">
              <w:rPr>
                <w:rFonts w:asciiTheme="minorBidi" w:hAnsiTheme="minorBidi" w:cstheme="minorBidi" w:hint="cs"/>
                <w:sz w:val="28"/>
                <w:szCs w:val="28"/>
                <w:rtl/>
              </w:rPr>
              <w:t>كلم/لتر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AAC782A" w14:textId="77777777" w:rsidR="00EB4419" w:rsidRPr="005F1638" w:rsidRDefault="00EB4419" w:rsidP="005F1638">
            <w:pPr>
              <w:spacing w:before="80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58A8C3F" w14:textId="77777777" w:rsidR="00EB4419" w:rsidRPr="005F1638" w:rsidRDefault="00EB4419" w:rsidP="005F1638">
            <w:pPr>
              <w:spacing w:before="80"/>
              <w:ind w:left="-72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F330E12" w14:textId="61A1F5EE" w:rsidR="00EB4419" w:rsidRPr="005F1638" w:rsidRDefault="005F1638" w:rsidP="005F163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 w:hint="cs"/>
                <w:sz w:val="28"/>
                <w:szCs w:val="28"/>
                <w:rtl/>
              </w:rPr>
              <w:t>25</w:t>
            </w:r>
            <w:r w:rsidR="00135ACB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5F1638">
              <w:rPr>
                <w:rFonts w:asciiTheme="minorBidi" w:hAnsiTheme="minorBidi" w:cstheme="minorBidi" w:hint="cs"/>
                <w:sz w:val="28"/>
                <w:szCs w:val="28"/>
                <w:rtl/>
              </w:rPr>
              <w:t>كلم/لتر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4AFC9CA" w14:textId="77777777" w:rsidR="00EB4419" w:rsidRPr="005F1638" w:rsidRDefault="00EB4419" w:rsidP="005F1638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6DD30F6" w14:textId="77777777" w:rsidR="00EB4419" w:rsidRPr="005F1638" w:rsidRDefault="00EB4419" w:rsidP="005F1638">
            <w:pPr>
              <w:spacing w:before="80"/>
              <w:jc w:val="center"/>
              <w:rPr>
                <w:rStyle w:val="vocalized"/>
                <w:rFonts w:asciiTheme="minorBidi" w:hAnsiTheme="minorBidi" w:cstheme="minorBidi"/>
                <w:sz w:val="28"/>
                <w:szCs w:val="28"/>
                <w:rtl/>
              </w:rPr>
            </w:pPr>
            <w:r w:rsidRPr="005F1638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EAC1A65" w14:textId="085C8D36" w:rsidR="00EB4419" w:rsidRPr="00135ACB" w:rsidRDefault="005F1638" w:rsidP="005F163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35ACB">
              <w:rPr>
                <w:rFonts w:asciiTheme="minorBidi" w:hAnsiTheme="minorBidi" w:cstheme="minorBidi" w:hint="cs"/>
                <w:sz w:val="28"/>
                <w:szCs w:val="28"/>
                <w:rtl/>
              </w:rPr>
              <w:t>6</w:t>
            </w:r>
            <w:r w:rsidR="00135ACB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135ACB">
              <w:rPr>
                <w:rFonts w:asciiTheme="minorBidi" w:hAnsiTheme="minorBidi" w:cstheme="minorBidi" w:hint="cs"/>
                <w:sz w:val="28"/>
                <w:szCs w:val="28"/>
                <w:rtl/>
              </w:rPr>
              <w:t>كلم/لتر</w:t>
            </w:r>
          </w:p>
        </w:tc>
      </w:tr>
    </w:tbl>
    <w:p w14:paraId="3A1F1179" w14:textId="091D01C6" w:rsidR="00135ACB" w:rsidRPr="00012FB3" w:rsidRDefault="00131526" w:rsidP="009763DF">
      <w:pPr>
        <w:jc w:val="lowKashida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135ACB">
        <w:rPr>
          <w:rFonts w:asciiTheme="minorBidi" w:hAnsiTheme="minorBidi" w:cstheme="minorBidi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86F483" wp14:editId="14E6EA67">
                <wp:simplePos x="0" y="0"/>
                <wp:positionH relativeFrom="column">
                  <wp:posOffset>97155</wp:posOffset>
                </wp:positionH>
                <wp:positionV relativeFrom="paragraph">
                  <wp:posOffset>89535</wp:posOffset>
                </wp:positionV>
                <wp:extent cx="676275" cy="600075"/>
                <wp:effectExtent l="0" t="0" r="28575" b="285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00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FBD1E5" w14:textId="77777777" w:rsidR="003A64C9" w:rsidRDefault="003A64C9" w:rsidP="00A237A9">
                            <w:pPr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</w:p>
                          <w:p w14:paraId="3DB00693" w14:textId="3B1A7BFA" w:rsidR="003A64C9" w:rsidRPr="00A237A9" w:rsidRDefault="003A64C9" w:rsidP="00A237A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A237A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86F483" id="Rounded Rectangle 19" o:spid="_x0000_s1027" style="position:absolute;left:0;text-align:left;margin-left:7.65pt;margin-top:7.05pt;width:53.2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" fillcolor="window" strokecolor="windowText" strokeweight="1pt">
                <v:stroke joinstyle="miter"/>
                <v:textbox>
                  <w:txbxContent>
                    <w:p w14:paraId="1EFBD1E5" w14:textId="77777777" w:rsidR="003A64C9" w:rsidRDefault="003A64C9" w:rsidP="00A237A9">
                      <w:pPr>
                        <w:jc w:val="center"/>
                        <w:rPr>
                          <w:rtl/>
                          <w:lang w:bidi="ar-EG"/>
                        </w:rPr>
                      </w:pPr>
                    </w:p>
                    <w:p w14:paraId="3DB00693" w14:textId="3B1A7BFA" w:rsidR="003A64C9" w:rsidRPr="00A237A9" w:rsidRDefault="003A64C9" w:rsidP="00A237A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</w:pPr>
                      <w:r w:rsidRPr="00A237A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3E8A46A" w14:textId="38D9C1A7" w:rsidR="00796D5E" w:rsidRDefault="00131526" w:rsidP="009763DF">
      <w:pPr>
        <w:jc w:val="lowKashida"/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  <w:r>
        <w:rPr>
          <w:rFonts w:asciiTheme="minorBidi" w:hAnsiTheme="minorBidi" w:cstheme="minorBidi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B5B5E8" wp14:editId="5AD04405">
                <wp:simplePos x="0" y="0"/>
                <wp:positionH relativeFrom="column">
                  <wp:posOffset>259080</wp:posOffset>
                </wp:positionH>
                <wp:positionV relativeFrom="paragraph">
                  <wp:posOffset>146685</wp:posOffset>
                </wp:positionV>
                <wp:extent cx="323850" cy="0"/>
                <wp:effectExtent l="0" t="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97ECD6" id="Straight Connector 20" o:spid="_x0000_s1026" style="position:absolute;left:0;text-align:lef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4pt,11.55pt" to="45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  <w:r w:rsidR="00796D5E" w:rsidRPr="00135ACB"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  <w:t xml:space="preserve">السؤال الثاني </w:t>
      </w:r>
      <w:r w:rsidR="00135ACB">
        <w:rPr>
          <w:rFonts w:asciiTheme="minorBidi" w:hAnsiTheme="minorBidi" w:cstheme="minorBidi" w:hint="cs"/>
          <w:b/>
          <w:bCs/>
          <w:sz w:val="32"/>
          <w:szCs w:val="32"/>
          <w:u w:val="single"/>
          <w:rtl/>
        </w:rPr>
        <w:t>:</w:t>
      </w:r>
    </w:p>
    <w:p w14:paraId="2DB6EEBF" w14:textId="7DBFF906" w:rsidR="00135ACB" w:rsidRPr="00135ACB" w:rsidRDefault="00135ACB" w:rsidP="009763DF">
      <w:pPr>
        <w:jc w:val="lowKashida"/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</w:p>
    <w:p w14:paraId="1EF85BF7" w14:textId="16F381A2" w:rsidR="00796D5E" w:rsidRPr="00012FB3" w:rsidRDefault="00796D5E" w:rsidP="00DB5949">
      <w:pPr>
        <w:jc w:val="lowKashida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012FB3">
        <w:rPr>
          <w:rFonts w:asciiTheme="minorBidi" w:hAnsiTheme="minorBidi" w:cstheme="minorBidi"/>
          <w:b/>
          <w:bCs/>
          <w:sz w:val="32"/>
          <w:szCs w:val="32"/>
          <w:rtl/>
        </w:rPr>
        <w:t>ضع علامة</w:t>
      </w:r>
      <w:r w:rsidRPr="00DB5949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="00DB5949" w:rsidRPr="00DB5949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صح </w:t>
      </w:r>
      <w:r w:rsidR="00345152" w:rsidRPr="00DB5949">
        <w:rPr>
          <w:rFonts w:asciiTheme="minorBidi" w:hAnsiTheme="minorBidi" w:cstheme="minorBidi"/>
          <w:b/>
          <w:bCs/>
          <w:sz w:val="40"/>
          <w:szCs w:val="40"/>
          <w:rtl/>
        </w:rPr>
        <w:t xml:space="preserve"> </w:t>
      </w:r>
      <w:r w:rsidR="00345152" w:rsidRPr="00DB5949">
        <w:rPr>
          <w:rFonts w:asciiTheme="minorBidi" w:hAnsiTheme="minorBidi" w:cstheme="minorBidi"/>
          <w:b/>
          <w:bCs/>
          <w:sz w:val="28"/>
          <w:szCs w:val="28"/>
          <w:rtl/>
        </w:rPr>
        <w:t xml:space="preserve">أمام العبارة الصحيحة  </w:t>
      </w:r>
      <w:r w:rsidR="00345152" w:rsidRPr="00DB5949">
        <w:rPr>
          <w:rFonts w:asciiTheme="minorBidi" w:hAnsiTheme="minorBidi" w:cstheme="minorBidi"/>
          <w:b/>
          <w:bCs/>
          <w:sz w:val="32"/>
          <w:szCs w:val="32"/>
          <w:rtl/>
        </w:rPr>
        <w:t>وعلامة</w:t>
      </w:r>
      <w:r w:rsidR="00345152" w:rsidRPr="00DB5949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  <w:r w:rsidR="00DB5949" w:rsidRPr="00DB5949">
        <w:rPr>
          <w:rFonts w:asciiTheme="minorBidi" w:hAnsiTheme="minorBidi" w:cstheme="minorBidi" w:hint="cs"/>
          <w:b/>
          <w:bCs/>
          <w:sz w:val="32"/>
          <w:szCs w:val="32"/>
          <w:rtl/>
        </w:rPr>
        <w:t>صح</w:t>
      </w:r>
      <w:r w:rsidR="00345152" w:rsidRPr="00DB5949">
        <w:rPr>
          <w:rFonts w:asciiTheme="minorBidi" w:hAnsiTheme="minorBidi" w:cstheme="minorBidi"/>
          <w:b/>
          <w:bCs/>
          <w:sz w:val="40"/>
          <w:szCs w:val="40"/>
          <w:rtl/>
        </w:rPr>
        <w:t xml:space="preserve"> </w:t>
      </w:r>
      <w:r w:rsidR="00345152" w:rsidRPr="00DB5949">
        <w:rPr>
          <w:rFonts w:asciiTheme="minorBidi" w:hAnsiTheme="minorBidi" w:cstheme="minorBidi"/>
          <w:b/>
          <w:bCs/>
          <w:sz w:val="32"/>
          <w:szCs w:val="32"/>
          <w:rtl/>
        </w:rPr>
        <w:t>أمام  العبارة الخاطئة</w:t>
      </w:r>
      <w:r w:rsidR="00345152" w:rsidRPr="00DB5949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</w:t>
      </w:r>
    </w:p>
    <w:p w14:paraId="38ECC3F6" w14:textId="1F655594" w:rsidR="0012579F" w:rsidRDefault="0012579F" w:rsidP="00AD4B54">
      <w:pPr>
        <w:jc w:val="lowKashida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012FB3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ب</w:t>
      </w:r>
      <w:r w:rsidR="00AD4B54" w:rsidRPr="00012FB3">
        <w:rPr>
          <w:rFonts w:asciiTheme="minorBidi" w:hAnsiTheme="minorBidi" w:cstheme="minorBidi"/>
          <w:b/>
          <w:bCs/>
          <w:sz w:val="32"/>
          <w:szCs w:val="32"/>
          <w:rtl/>
        </w:rPr>
        <w:t>تظليل</w:t>
      </w:r>
      <w:r w:rsidRPr="00012FB3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رقم 1 أو 2 في ورقة الإجابة الخارجية المرفقة</w:t>
      </w:r>
      <w:r w:rsidR="00DB5949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: </w:t>
      </w:r>
    </w:p>
    <w:p w14:paraId="0D90C8FD" w14:textId="7FD39793" w:rsidR="00DB5949" w:rsidRPr="00012FB3" w:rsidRDefault="00DB5949" w:rsidP="00AD4B54">
      <w:pPr>
        <w:jc w:val="lowKashida"/>
        <w:rPr>
          <w:rFonts w:asciiTheme="minorBidi" w:hAnsiTheme="minorBidi" w:cstheme="minorBidi"/>
          <w:b/>
          <w:bCs/>
          <w:sz w:val="32"/>
          <w:szCs w:val="32"/>
          <w:rtl/>
        </w:rPr>
      </w:pPr>
    </w:p>
    <w:tbl>
      <w:tblPr>
        <w:bidiVisual/>
        <w:tblW w:w="0" w:type="auto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5"/>
        <w:gridCol w:w="8119"/>
        <w:gridCol w:w="704"/>
        <w:gridCol w:w="704"/>
      </w:tblGrid>
      <w:tr w:rsidR="0012579F" w:rsidRPr="00012FB3" w14:paraId="116EF2C6" w14:textId="77777777" w:rsidTr="001A5B80">
        <w:trPr>
          <w:trHeight w:val="643"/>
        </w:trPr>
        <w:tc>
          <w:tcPr>
            <w:tcW w:w="780" w:type="dxa"/>
            <w:shd w:val="clear" w:color="auto" w:fill="A6A6A6"/>
          </w:tcPr>
          <w:p w14:paraId="6E2674CE" w14:textId="77777777" w:rsidR="0012579F" w:rsidRPr="00012FB3" w:rsidRDefault="0012579F" w:rsidP="00283B83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8221" w:type="dxa"/>
            <w:shd w:val="clear" w:color="auto" w:fill="A6A6A6"/>
          </w:tcPr>
          <w:p w14:paraId="545BE4C4" w14:textId="77777777" w:rsidR="0012579F" w:rsidRPr="00012FB3" w:rsidRDefault="0012579F" w:rsidP="00283B83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012FB3">
              <w:rPr>
                <w:rFonts w:asciiTheme="minorBidi" w:hAnsiTheme="minorBidi" w:cstheme="minorBidi"/>
                <w:sz w:val="28"/>
                <w:szCs w:val="28"/>
                <w:rtl/>
              </w:rPr>
              <w:t>العـــــــــــــــــــــــــــــــــبـــــــــــارة</w:t>
            </w:r>
          </w:p>
        </w:tc>
        <w:tc>
          <w:tcPr>
            <w:tcW w:w="709" w:type="dxa"/>
          </w:tcPr>
          <w:p w14:paraId="64641CA0" w14:textId="31BF3226" w:rsidR="0012579F" w:rsidRPr="00012FB3" w:rsidRDefault="00012FB3" w:rsidP="00283B8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ص</w:t>
            </w:r>
            <w:r w:rsidR="002115FE">
              <w:rPr>
                <w:rFonts w:asciiTheme="minorBidi" w:hAnsiTheme="minorBidi" w:cstheme="minorBidi" w:hint="cs"/>
                <w:b/>
                <w:bCs/>
                <w:rtl/>
              </w:rPr>
              <w:t>ح</w:t>
            </w:r>
          </w:p>
        </w:tc>
        <w:tc>
          <w:tcPr>
            <w:tcW w:w="709" w:type="dxa"/>
          </w:tcPr>
          <w:p w14:paraId="6FAB15C4" w14:textId="0E6F9397" w:rsidR="0012579F" w:rsidRPr="00012FB3" w:rsidRDefault="00012FB3" w:rsidP="00283B83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خ</w:t>
            </w:r>
            <w:r w:rsidR="002115FE">
              <w:rPr>
                <w:rFonts w:asciiTheme="minorBidi" w:hAnsiTheme="minorBidi" w:cstheme="minorBidi" w:hint="cs"/>
                <w:b/>
                <w:bCs/>
                <w:rtl/>
              </w:rPr>
              <w:t>طأ</w:t>
            </w:r>
          </w:p>
        </w:tc>
      </w:tr>
      <w:tr w:rsidR="0012579F" w:rsidRPr="00012FB3" w14:paraId="4208FBAF" w14:textId="77777777" w:rsidTr="00DA5158">
        <w:trPr>
          <w:trHeight w:val="824"/>
        </w:trPr>
        <w:tc>
          <w:tcPr>
            <w:tcW w:w="780" w:type="dxa"/>
          </w:tcPr>
          <w:p w14:paraId="68643F10" w14:textId="5B81A350" w:rsidR="0012579F" w:rsidRPr="00012FB3" w:rsidRDefault="00012FB3" w:rsidP="00012FB3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  <w:lang w:bidi="ar-EG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  <w:lang w:bidi="ar-EG"/>
              </w:rPr>
              <w:t>41</w:t>
            </w:r>
          </w:p>
        </w:tc>
        <w:tc>
          <w:tcPr>
            <w:tcW w:w="8221" w:type="dxa"/>
          </w:tcPr>
          <w:p w14:paraId="68D43E4C" w14:textId="6E4999DD" w:rsidR="00491472" w:rsidRPr="00012FB3" w:rsidRDefault="00E14DEA" w:rsidP="00E14DEA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63BE7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حَلُّ المعادلةِ    -8 ق  = 24   </w:t>
            </w:r>
            <w:r w:rsidR="00C63BE7" w:rsidRPr="00C63BE7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ذهنيا </w:t>
            </w:r>
            <w:r w:rsidRPr="00C63BE7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هو     ق = -7  .</w:t>
            </w:r>
            <w:r w:rsidRPr="00C63BE7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                  </w:t>
            </w:r>
          </w:p>
        </w:tc>
        <w:tc>
          <w:tcPr>
            <w:tcW w:w="709" w:type="dxa"/>
          </w:tcPr>
          <w:p w14:paraId="3166E29F" w14:textId="0ED54E06" w:rsidR="0012579F" w:rsidRPr="00012FB3" w:rsidRDefault="0012579F" w:rsidP="00C63BE7">
            <w:pPr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09" w:type="dxa"/>
          </w:tcPr>
          <w:p w14:paraId="5310AEA6" w14:textId="4A7DE76A" w:rsidR="002115FE" w:rsidRPr="00012FB3" w:rsidRDefault="002115FE" w:rsidP="002115FE">
            <w:pPr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82879" w:rsidRPr="00012FB3" w14:paraId="5CF2B1B7" w14:textId="77777777" w:rsidTr="00DA5158">
        <w:trPr>
          <w:trHeight w:val="845"/>
        </w:trPr>
        <w:tc>
          <w:tcPr>
            <w:tcW w:w="780" w:type="dxa"/>
          </w:tcPr>
          <w:p w14:paraId="6DAC3932" w14:textId="025D35D4" w:rsidR="00D82879" w:rsidRPr="00012FB3" w:rsidRDefault="00D82879" w:rsidP="00D82879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42</w:t>
            </w:r>
          </w:p>
        </w:tc>
        <w:tc>
          <w:tcPr>
            <w:tcW w:w="8221" w:type="dxa"/>
          </w:tcPr>
          <w:p w14:paraId="29EE33BF" w14:textId="67121C51" w:rsidR="00D82879" w:rsidRPr="00C63BE7" w:rsidRDefault="00D82879" w:rsidP="00D82879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63BE7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عدد ثلاثة أقدام تعادل  37 بوصة . </w:t>
            </w:r>
          </w:p>
        </w:tc>
        <w:tc>
          <w:tcPr>
            <w:tcW w:w="709" w:type="dxa"/>
          </w:tcPr>
          <w:p w14:paraId="3243EC25" w14:textId="0B5D2376" w:rsidR="00D82879" w:rsidRPr="00012FB3" w:rsidRDefault="00D82879" w:rsidP="00D82879">
            <w:pPr>
              <w:jc w:val="right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09" w:type="dxa"/>
          </w:tcPr>
          <w:p w14:paraId="72C72566" w14:textId="5B239CEE" w:rsidR="00D82879" w:rsidRPr="00012FB3" w:rsidRDefault="00D82879" w:rsidP="00D82879">
            <w:pPr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D82879" w:rsidRPr="00012FB3" w14:paraId="4ECDE824" w14:textId="77777777" w:rsidTr="00DA5158">
        <w:trPr>
          <w:trHeight w:val="840"/>
        </w:trPr>
        <w:tc>
          <w:tcPr>
            <w:tcW w:w="780" w:type="dxa"/>
          </w:tcPr>
          <w:p w14:paraId="65989677" w14:textId="70825099" w:rsidR="00D82879" w:rsidRPr="00012FB3" w:rsidRDefault="00D82879" w:rsidP="00D82879">
            <w:pPr>
              <w:tabs>
                <w:tab w:val="left" w:pos="2917"/>
              </w:tabs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43</w:t>
            </w:r>
          </w:p>
        </w:tc>
        <w:tc>
          <w:tcPr>
            <w:tcW w:w="8221" w:type="dxa"/>
          </w:tcPr>
          <w:p w14:paraId="29D13D08" w14:textId="0D713BA1" w:rsidR="00D82879" w:rsidRPr="005D3AC1" w:rsidRDefault="00D82879" w:rsidP="00D82879">
            <w:pPr>
              <w:tabs>
                <w:tab w:val="left" w:pos="2917"/>
              </w:tabs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5D3AC1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النسبة  2 : 4 تكافئ  النسبة  1 :  2  .</w:t>
            </w:r>
          </w:p>
        </w:tc>
        <w:tc>
          <w:tcPr>
            <w:tcW w:w="709" w:type="dxa"/>
          </w:tcPr>
          <w:p w14:paraId="5B1F21AA" w14:textId="004844FC" w:rsidR="00D82879" w:rsidRPr="00012FB3" w:rsidRDefault="00D82879" w:rsidP="00D82879">
            <w:pPr>
              <w:jc w:val="right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09" w:type="dxa"/>
          </w:tcPr>
          <w:p w14:paraId="545B54B8" w14:textId="77777777" w:rsidR="00D82879" w:rsidRPr="00012FB3" w:rsidRDefault="00D82879" w:rsidP="00D82879">
            <w:pPr>
              <w:jc w:val="right"/>
              <w:rPr>
                <w:rFonts w:asciiTheme="minorBidi" w:hAnsiTheme="minorBidi" w:cstheme="minorBidi"/>
                <w:rtl/>
              </w:rPr>
            </w:pPr>
          </w:p>
        </w:tc>
      </w:tr>
      <w:tr w:rsidR="00D82879" w:rsidRPr="00012FB3" w14:paraId="572C7FAE" w14:textId="77777777" w:rsidTr="00DA5158">
        <w:trPr>
          <w:trHeight w:val="834"/>
        </w:trPr>
        <w:tc>
          <w:tcPr>
            <w:tcW w:w="780" w:type="dxa"/>
          </w:tcPr>
          <w:p w14:paraId="4C4F89FD" w14:textId="05EF6EFB" w:rsidR="00D82879" w:rsidRPr="00012FB3" w:rsidRDefault="00D82879" w:rsidP="00D82879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44</w:t>
            </w:r>
          </w:p>
        </w:tc>
        <w:tc>
          <w:tcPr>
            <w:tcW w:w="8221" w:type="dxa"/>
          </w:tcPr>
          <w:p w14:paraId="226D91BE" w14:textId="4B37904C" w:rsidR="00D82879" w:rsidRPr="00D82879" w:rsidRDefault="00D82879" w:rsidP="00D82879">
            <w:pP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D82879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58,14 كجم </w:t>
            </w:r>
            <w:r w:rsidRPr="00D8287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82879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≈</w:t>
            </w:r>
            <w:r w:rsidRPr="00D82879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216 رطلاً تقريبا .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09" w:type="dxa"/>
          </w:tcPr>
          <w:p w14:paraId="607CEFE7" w14:textId="77777777" w:rsidR="00D82879" w:rsidRPr="00012FB3" w:rsidRDefault="00D82879" w:rsidP="00D82879">
            <w:pPr>
              <w:jc w:val="right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09" w:type="dxa"/>
          </w:tcPr>
          <w:p w14:paraId="340C4E81" w14:textId="370FDB88" w:rsidR="00D82879" w:rsidRPr="00012FB3" w:rsidRDefault="00D82879" w:rsidP="00D82879">
            <w:pPr>
              <w:jc w:val="right"/>
              <w:rPr>
                <w:rFonts w:asciiTheme="minorBidi" w:hAnsiTheme="minorBidi" w:cstheme="minorBidi"/>
                <w:rtl/>
              </w:rPr>
            </w:pPr>
          </w:p>
        </w:tc>
      </w:tr>
      <w:tr w:rsidR="00D82879" w:rsidRPr="00012FB3" w14:paraId="369B7CEA" w14:textId="77777777" w:rsidTr="00DA5158">
        <w:trPr>
          <w:trHeight w:val="844"/>
        </w:trPr>
        <w:tc>
          <w:tcPr>
            <w:tcW w:w="780" w:type="dxa"/>
          </w:tcPr>
          <w:p w14:paraId="612B27BA" w14:textId="72474129" w:rsidR="00D82879" w:rsidRPr="00012FB3" w:rsidRDefault="00D82879" w:rsidP="00D82879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45</w:t>
            </w:r>
          </w:p>
        </w:tc>
        <w:tc>
          <w:tcPr>
            <w:tcW w:w="8221" w:type="dxa"/>
          </w:tcPr>
          <w:p w14:paraId="4F9FEB87" w14:textId="6D8B4ABC" w:rsidR="00D82879" w:rsidRPr="00D82879" w:rsidRDefault="00D82879" w:rsidP="00D82879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D82879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3.7 متر = 370 سم .</w:t>
            </w:r>
          </w:p>
        </w:tc>
        <w:tc>
          <w:tcPr>
            <w:tcW w:w="709" w:type="dxa"/>
          </w:tcPr>
          <w:p w14:paraId="451B7588" w14:textId="6F8B27F3" w:rsidR="00D82879" w:rsidRPr="00012FB3" w:rsidRDefault="00D82879" w:rsidP="00D82879">
            <w:pPr>
              <w:jc w:val="right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09" w:type="dxa"/>
          </w:tcPr>
          <w:p w14:paraId="4978B3EE" w14:textId="77777777" w:rsidR="00D82879" w:rsidRPr="00012FB3" w:rsidRDefault="00D82879" w:rsidP="00D82879">
            <w:pPr>
              <w:jc w:val="right"/>
              <w:rPr>
                <w:rFonts w:asciiTheme="minorBidi" w:hAnsiTheme="minorBidi" w:cstheme="minorBidi"/>
                <w:rtl/>
              </w:rPr>
            </w:pPr>
          </w:p>
        </w:tc>
      </w:tr>
      <w:tr w:rsidR="00D82879" w:rsidRPr="00012FB3" w14:paraId="144C4942" w14:textId="77777777" w:rsidTr="00DA5158">
        <w:trPr>
          <w:trHeight w:val="836"/>
        </w:trPr>
        <w:tc>
          <w:tcPr>
            <w:tcW w:w="780" w:type="dxa"/>
          </w:tcPr>
          <w:p w14:paraId="0613F37B" w14:textId="1AB47ECD" w:rsidR="00D82879" w:rsidRPr="00012FB3" w:rsidRDefault="00D82879" w:rsidP="00D82879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46</w:t>
            </w:r>
          </w:p>
        </w:tc>
        <w:tc>
          <w:tcPr>
            <w:tcW w:w="8221" w:type="dxa"/>
          </w:tcPr>
          <w:p w14:paraId="46705A53" w14:textId="14BE1F4E" w:rsidR="00D82879" w:rsidRPr="00213045" w:rsidRDefault="00D82879" w:rsidP="00D82879">
            <w:pP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13045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رجلان مقابل 10 أطفال , 3 رجال مقابل 12 طفلاً يشكل تناسباً .</w:t>
            </w:r>
          </w:p>
        </w:tc>
        <w:tc>
          <w:tcPr>
            <w:tcW w:w="709" w:type="dxa"/>
          </w:tcPr>
          <w:p w14:paraId="5F45F52C" w14:textId="77777777" w:rsidR="00D82879" w:rsidRPr="00012FB3" w:rsidRDefault="00D82879" w:rsidP="00D82879">
            <w:pPr>
              <w:jc w:val="right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09" w:type="dxa"/>
          </w:tcPr>
          <w:p w14:paraId="19DB7CB7" w14:textId="7665B171" w:rsidR="00D82879" w:rsidRPr="00012FB3" w:rsidRDefault="00D82879" w:rsidP="00A237A9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D82879" w:rsidRPr="00012FB3" w14:paraId="41DEC364" w14:textId="77777777" w:rsidTr="00DA5158">
        <w:trPr>
          <w:trHeight w:val="712"/>
        </w:trPr>
        <w:tc>
          <w:tcPr>
            <w:tcW w:w="780" w:type="dxa"/>
          </w:tcPr>
          <w:p w14:paraId="4DA3151C" w14:textId="40D36DEA" w:rsidR="00D82879" w:rsidRPr="00012FB3" w:rsidRDefault="00D82879" w:rsidP="00D82879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47</w:t>
            </w:r>
          </w:p>
        </w:tc>
        <w:tc>
          <w:tcPr>
            <w:tcW w:w="8221" w:type="dxa"/>
          </w:tcPr>
          <w:p w14:paraId="046DAC7E" w14:textId="6163575C" w:rsidR="00D82879" w:rsidRPr="00012FB3" w:rsidRDefault="00213045" w:rsidP="00213045">
            <w:pPr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EG"/>
              </w:rPr>
              <w:t>إذا قطعت موجة صوتية مسافة 7</w:t>
            </w:r>
            <w:r w:rsidRPr="003C4F72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EG"/>
              </w:rPr>
              <w:t>0 متر/2,5 ث ف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إن </w:t>
            </w:r>
            <w:r w:rsidRPr="003C4F72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سرعتها لكل مترفي الثانية الواحدة 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bidi="ar-EG"/>
              </w:rPr>
              <w:t xml:space="preserve">هي 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28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م/ث</w:t>
            </w:r>
          </w:p>
        </w:tc>
        <w:tc>
          <w:tcPr>
            <w:tcW w:w="709" w:type="dxa"/>
          </w:tcPr>
          <w:p w14:paraId="7E7EFEAA" w14:textId="48887C28" w:rsidR="00D82879" w:rsidRPr="00012FB3" w:rsidRDefault="00D82879" w:rsidP="00D82879">
            <w:pPr>
              <w:jc w:val="right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09" w:type="dxa"/>
          </w:tcPr>
          <w:p w14:paraId="68FCB5FE" w14:textId="77777777" w:rsidR="00D82879" w:rsidRPr="00012FB3" w:rsidRDefault="00D82879" w:rsidP="00D82879">
            <w:pPr>
              <w:jc w:val="right"/>
              <w:rPr>
                <w:rFonts w:asciiTheme="minorBidi" w:hAnsiTheme="minorBidi" w:cstheme="minorBidi"/>
                <w:rtl/>
              </w:rPr>
            </w:pPr>
          </w:p>
        </w:tc>
      </w:tr>
      <w:tr w:rsidR="00D82879" w:rsidRPr="00012FB3" w14:paraId="2A4C588A" w14:textId="77777777" w:rsidTr="00DA5158">
        <w:trPr>
          <w:trHeight w:val="700"/>
        </w:trPr>
        <w:tc>
          <w:tcPr>
            <w:tcW w:w="780" w:type="dxa"/>
          </w:tcPr>
          <w:p w14:paraId="19FA9F4F" w14:textId="6829F4BE" w:rsidR="00D82879" w:rsidRPr="00012FB3" w:rsidRDefault="00D82879" w:rsidP="00D82879">
            <w:pPr>
              <w:tabs>
                <w:tab w:val="left" w:pos="2917"/>
              </w:tabs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48</w:t>
            </w:r>
          </w:p>
        </w:tc>
        <w:tc>
          <w:tcPr>
            <w:tcW w:w="8221" w:type="dxa"/>
          </w:tcPr>
          <w:p w14:paraId="3EBE5438" w14:textId="6C7170E5" w:rsidR="00D82879" w:rsidRPr="00A237A9" w:rsidRDefault="00A237A9" w:rsidP="00A237A9">
            <w:pPr>
              <w:tabs>
                <w:tab w:val="left" w:pos="2410"/>
              </w:tabs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A237A9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النسبة 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المئوية 40% على صورة كسر إعتيادي هي </w:t>
            </w:r>
            <w:r w:rsidR="00FB500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2</w:t>
            </w:r>
            <w:r w:rsidR="00FB500A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÷</w:t>
            </w:r>
            <w:r w:rsidR="00FB500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5 .</w:t>
            </w:r>
          </w:p>
        </w:tc>
        <w:tc>
          <w:tcPr>
            <w:tcW w:w="709" w:type="dxa"/>
          </w:tcPr>
          <w:p w14:paraId="26B1BCDD" w14:textId="36552F5E" w:rsidR="00D82879" w:rsidRPr="00012FB3" w:rsidRDefault="00D82879" w:rsidP="00D82879">
            <w:pPr>
              <w:jc w:val="right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09" w:type="dxa"/>
          </w:tcPr>
          <w:p w14:paraId="0BA73FEF" w14:textId="77777777" w:rsidR="00D82879" w:rsidRPr="00012FB3" w:rsidRDefault="00D82879" w:rsidP="00D82879">
            <w:pPr>
              <w:jc w:val="right"/>
              <w:rPr>
                <w:rFonts w:asciiTheme="minorBidi" w:hAnsiTheme="minorBidi" w:cstheme="minorBidi"/>
                <w:rtl/>
              </w:rPr>
            </w:pPr>
          </w:p>
        </w:tc>
      </w:tr>
    </w:tbl>
    <w:p w14:paraId="45E3D84F" w14:textId="77777777" w:rsidR="00F679ED" w:rsidRDefault="00F679ED" w:rsidP="00131526">
      <w:pPr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</w:p>
    <w:p w14:paraId="6CDE7C7F" w14:textId="10FF2741" w:rsidR="00344A59" w:rsidRPr="00131526" w:rsidRDefault="00131526" w:rsidP="00131526">
      <w:pPr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DA5158">
        <w:rPr>
          <w:rFonts w:asciiTheme="minorBidi" w:hAnsiTheme="minorBidi" w:cstheme="minorBidi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DB84F6" wp14:editId="2E3D9E44">
                <wp:simplePos x="0" y="0"/>
                <wp:positionH relativeFrom="column">
                  <wp:posOffset>87630</wp:posOffset>
                </wp:positionH>
                <wp:positionV relativeFrom="paragraph">
                  <wp:posOffset>-34925</wp:posOffset>
                </wp:positionV>
                <wp:extent cx="676275" cy="609600"/>
                <wp:effectExtent l="0" t="0" r="28575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09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3BE4DB" w14:textId="77777777" w:rsidR="003A64C9" w:rsidRDefault="003A64C9" w:rsidP="00FB500A">
                            <w:pPr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</w:p>
                          <w:p w14:paraId="48C783F8" w14:textId="1EB6043E" w:rsidR="003A64C9" w:rsidRPr="00A237A9" w:rsidRDefault="003A64C9" w:rsidP="00FB500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DB84F6" id="Rounded Rectangle 22" o:spid="_x0000_s1028" style="position:absolute;left:0;text-align:left;margin-left:6.9pt;margin-top:-2.75pt;width:53.25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" fillcolor="window" strokecolor="windowText" strokeweight="1pt">
                <v:stroke joinstyle="miter"/>
                <v:textbox>
                  <w:txbxContent>
                    <w:p w14:paraId="443BE4DB" w14:textId="77777777" w:rsidR="003A64C9" w:rsidRDefault="003A64C9" w:rsidP="00FB500A">
                      <w:pPr>
                        <w:jc w:val="center"/>
                        <w:rPr>
                          <w:rtl/>
                          <w:lang w:bidi="ar-EG"/>
                        </w:rPr>
                      </w:pPr>
                    </w:p>
                    <w:p w14:paraId="48C783F8" w14:textId="1EB6043E" w:rsidR="003A64C9" w:rsidRPr="00A237A9" w:rsidRDefault="003A64C9" w:rsidP="00FB500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 w:cstheme="minorBidi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279624" wp14:editId="5B87617C">
                <wp:simplePos x="0" y="0"/>
                <wp:positionH relativeFrom="column">
                  <wp:posOffset>278130</wp:posOffset>
                </wp:positionH>
                <wp:positionV relativeFrom="paragraph">
                  <wp:posOffset>224790</wp:posOffset>
                </wp:positionV>
                <wp:extent cx="247650" cy="0"/>
                <wp:effectExtent l="0" t="0" r="1905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1F83FF" id="Straight Connector 24" o:spid="_x0000_s1026" style="position:absolute;left:0;text-align:lef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9pt,17.7pt" to="41.4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" strokecolor="black [3200]" strokeweight="1.5pt">
                <v:stroke joinstyle="miter"/>
              </v:line>
            </w:pict>
          </mc:Fallback>
        </mc:AlternateContent>
      </w:r>
      <w:r w:rsidR="00344A59" w:rsidRPr="00DA5158"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  <w:t>السؤال الثالث</w:t>
      </w:r>
      <w:r w:rsidR="00FB500A" w:rsidRPr="00DA5158">
        <w:rPr>
          <w:rFonts w:asciiTheme="minorBidi" w:hAnsiTheme="minorBidi" w:cstheme="minorBidi" w:hint="cs"/>
          <w:b/>
          <w:bCs/>
          <w:sz w:val="32"/>
          <w:szCs w:val="32"/>
          <w:u w:val="single"/>
          <w:rtl/>
        </w:rPr>
        <w:t>:</w:t>
      </w:r>
      <w:r w:rsidR="00FB500A" w:rsidRPr="00DA5158">
        <w:rPr>
          <w:rFonts w:asciiTheme="minorBidi" w:hAnsiTheme="minorBidi" w:cstheme="minorBidi"/>
          <w:b/>
          <w:bCs/>
          <w:sz w:val="32"/>
          <w:szCs w:val="32"/>
          <w:u w:val="single"/>
          <w:rtl/>
          <w:lang w:eastAsia="en-US"/>
        </w:rPr>
        <w:t xml:space="preserve"> </w:t>
      </w:r>
    </w:p>
    <w:p w14:paraId="0C8CC8E5" w14:textId="3749065A" w:rsidR="00DA5158" w:rsidRPr="00012FB3" w:rsidRDefault="00DA5158" w:rsidP="00344A59">
      <w:pPr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14:paraId="3D9D6DD6" w14:textId="35B2090D" w:rsidR="00DB5949" w:rsidRPr="00DB5949" w:rsidRDefault="00166ADB" w:rsidP="007140B2">
      <w:pPr>
        <w:pStyle w:val="ListParagraph"/>
        <w:numPr>
          <w:ilvl w:val="0"/>
          <w:numId w:val="3"/>
        </w:numPr>
        <w:ind w:hanging="720"/>
        <w:rPr>
          <w:rFonts w:asciiTheme="minorBidi" w:hAnsiTheme="minorBidi" w:cstheme="minorBidi"/>
          <w:b/>
          <w:bCs/>
          <w:sz w:val="28"/>
          <w:szCs w:val="28"/>
        </w:rPr>
      </w:pPr>
      <w:r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>استخدم خاصية التوزيع لإيجاد</w:t>
      </w:r>
      <w:r w:rsidR="00DB5949"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قيمة المقدار </w:t>
      </w:r>
      <w:r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7 ( 5 + 3 ) </w:t>
      </w:r>
      <w:r w:rsidR="00DB5949" w:rsidRPr="00DB5949">
        <w:rPr>
          <w:rFonts w:asciiTheme="minorBidi" w:hAnsiTheme="minorBidi" w:cstheme="minorBidi" w:hint="cs"/>
          <w:b/>
          <w:bCs/>
          <w:sz w:val="28"/>
          <w:szCs w:val="28"/>
          <w:rtl/>
        </w:rPr>
        <w:t>.</w:t>
      </w:r>
      <w:r w:rsidR="00A5301E" w:rsidRPr="00A5301E">
        <w:rPr>
          <w:rFonts w:asciiTheme="minorBidi" w:hAnsiTheme="minorBidi" w:cstheme="minorBidi" w:hint="cs"/>
          <w:noProof/>
          <w:sz w:val="28"/>
          <w:szCs w:val="28"/>
          <w:rtl/>
        </w:rPr>
        <w:t xml:space="preserve"> </w:t>
      </w:r>
    </w:p>
    <w:p w14:paraId="4D722A86" w14:textId="77777777" w:rsidR="002115FE" w:rsidRDefault="002115FE" w:rsidP="00A5301E">
      <w:pPr>
        <w:pStyle w:val="ListParagraph"/>
        <w:rPr>
          <w:rFonts w:asciiTheme="minorBidi" w:hAnsiTheme="minorBidi" w:cstheme="minorBidi"/>
          <w:sz w:val="28"/>
          <w:szCs w:val="28"/>
          <w:rtl/>
        </w:rPr>
      </w:pPr>
    </w:p>
    <w:p w14:paraId="1A0712A4" w14:textId="373D2327" w:rsidR="00DA5158" w:rsidRDefault="00131526" w:rsidP="00A5301E">
      <w:pPr>
        <w:pStyle w:val="ListParagraph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</w:t>
      </w:r>
    </w:p>
    <w:p w14:paraId="3DDA12C6" w14:textId="2EC032DB" w:rsidR="00DA5158" w:rsidRDefault="00A64178" w:rsidP="00A5301E">
      <w:pPr>
        <w:pStyle w:val="ListParagraph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B1EF33" wp14:editId="0EE98876">
                <wp:simplePos x="0" y="0"/>
                <wp:positionH relativeFrom="column">
                  <wp:posOffset>1173480</wp:posOffset>
                </wp:positionH>
                <wp:positionV relativeFrom="paragraph">
                  <wp:posOffset>301625</wp:posOffset>
                </wp:positionV>
                <wp:extent cx="0" cy="3133725"/>
                <wp:effectExtent l="76200" t="38100" r="57150" b="4762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337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B8913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left:0;text-align:left;margin-left:92.4pt;margin-top:23.75pt;width:0;height:246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" strokecolor="black [3200]" strokeweight="1.5pt">
                <v:stroke startarrow="block" endarrow="block" joinstyle="miter"/>
              </v:shape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Y="118"/>
        <w:bidiVisual/>
        <w:tblW w:w="0" w:type="auto"/>
        <w:tblLook w:val="04A0" w:firstRow="1" w:lastRow="0" w:firstColumn="1" w:lastColumn="0" w:noHBand="0" w:noVBand="1"/>
      </w:tblPr>
      <w:tblGrid>
        <w:gridCol w:w="461"/>
        <w:gridCol w:w="461"/>
        <w:gridCol w:w="461"/>
        <w:gridCol w:w="461"/>
        <w:gridCol w:w="461"/>
        <w:gridCol w:w="461"/>
        <w:gridCol w:w="462"/>
        <w:gridCol w:w="462"/>
      </w:tblGrid>
      <w:tr w:rsidR="00DA5158" w:rsidRPr="00C66526" w14:paraId="0A6476B1" w14:textId="77777777" w:rsidTr="00DA5158">
        <w:tc>
          <w:tcPr>
            <w:tcW w:w="461" w:type="dxa"/>
          </w:tcPr>
          <w:p w14:paraId="7D030655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7816DAE5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1FD87250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4DA628ED" w14:textId="299C5EB5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7A7CD8F9" w14:textId="13619CDB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229CB03C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7021B74D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5881E614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DA5158" w:rsidRPr="00C66526" w14:paraId="34A241A3" w14:textId="77777777" w:rsidTr="00DA5158">
        <w:tc>
          <w:tcPr>
            <w:tcW w:w="461" w:type="dxa"/>
          </w:tcPr>
          <w:p w14:paraId="4B2A2D95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2C237955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67F2814D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5D57557E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7A77998A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594A2A02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0D3A77B4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170EFA3A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DA5158" w:rsidRPr="00C66526" w14:paraId="59CC4D65" w14:textId="77777777" w:rsidTr="00DA5158">
        <w:tc>
          <w:tcPr>
            <w:tcW w:w="461" w:type="dxa"/>
          </w:tcPr>
          <w:p w14:paraId="4FBCD764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1A9FF49E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05780A59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6931AD9B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31DDF2C5" w14:textId="2BD4C3F3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2AB732C7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5123D382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66760C8C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DA5158" w:rsidRPr="00C66526" w14:paraId="62872E07" w14:textId="77777777" w:rsidTr="00DA5158">
        <w:tc>
          <w:tcPr>
            <w:tcW w:w="461" w:type="dxa"/>
          </w:tcPr>
          <w:p w14:paraId="0DC2032C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67005C8A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13EB04C2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3A224C29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50D097E3" w14:textId="72DDBB46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6D5FB4E1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0BAB1EA4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3EC339A4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DA5158" w:rsidRPr="00C66526" w14:paraId="29765C00" w14:textId="77777777" w:rsidTr="00DA5158">
        <w:tc>
          <w:tcPr>
            <w:tcW w:w="461" w:type="dxa"/>
          </w:tcPr>
          <w:p w14:paraId="76FDC07F" w14:textId="52F7CCE9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7FCEAEEF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371A0F1F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7DC2DB52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3764C86F" w14:textId="11F68AC3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306A16AD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70F4C835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79B17F87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DA5158" w:rsidRPr="00C66526" w14:paraId="5C7290D8" w14:textId="77777777" w:rsidTr="00DA5158">
        <w:tc>
          <w:tcPr>
            <w:tcW w:w="461" w:type="dxa"/>
          </w:tcPr>
          <w:p w14:paraId="3CB42C84" w14:textId="566C7803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671C867D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4C604EA3" w14:textId="2CD8F55A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25B5AC44" w14:textId="65307D1B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459E7981" w14:textId="2AC3DD62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6BA82AAB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2D79D609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3614F11C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DA5158" w:rsidRPr="00C66526" w14:paraId="18B7C353" w14:textId="77777777" w:rsidTr="00DA5158">
        <w:tc>
          <w:tcPr>
            <w:tcW w:w="461" w:type="dxa"/>
          </w:tcPr>
          <w:p w14:paraId="322B87DC" w14:textId="2443D4D0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4B07D126" w14:textId="3DDF7900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05EF6A90" w14:textId="7C6A5389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4CD7BBED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0B5153FC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4A0F98B4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53620708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72B4AF58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DA5158" w:rsidRPr="00C66526" w14:paraId="4BB33FE9" w14:textId="77777777" w:rsidTr="00DA5158">
        <w:tc>
          <w:tcPr>
            <w:tcW w:w="461" w:type="dxa"/>
          </w:tcPr>
          <w:p w14:paraId="5CCD0079" w14:textId="7702359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3F97FA13" w14:textId="0A2636D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446175C1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69EF588F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1E2551EC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18C49AC3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4971DE04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305F1B9E" w14:textId="77777777" w:rsidR="00DA5158" w:rsidRPr="00C66526" w:rsidRDefault="00DA515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A64178" w:rsidRPr="00C66526" w14:paraId="44BCDE74" w14:textId="77777777" w:rsidTr="00DA5158">
        <w:tc>
          <w:tcPr>
            <w:tcW w:w="461" w:type="dxa"/>
          </w:tcPr>
          <w:p w14:paraId="0F7BD777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1D059ED7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7BAB50D4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7648D417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62FD78F4" w14:textId="39FDD252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3116198F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37DF5286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0D6DB4C7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A64178" w:rsidRPr="00C66526" w14:paraId="11D69502" w14:textId="77777777" w:rsidTr="00DA5158">
        <w:tc>
          <w:tcPr>
            <w:tcW w:w="461" w:type="dxa"/>
          </w:tcPr>
          <w:p w14:paraId="35678307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5F1A7BCF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160C8CFE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7A89A91D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0E29AA42" w14:textId="555DC76F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6F756F07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07316392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0CC58D9E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A64178" w:rsidRPr="00C66526" w14:paraId="44216E15" w14:textId="77777777" w:rsidTr="00DA5158">
        <w:tc>
          <w:tcPr>
            <w:tcW w:w="461" w:type="dxa"/>
          </w:tcPr>
          <w:p w14:paraId="617BCF0E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65C32E77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0BDA7808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573B747E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1EF0D859" w14:textId="60A79A30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18A88841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147FE8C1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0A10DE00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  <w:tr w:rsidR="00A64178" w:rsidRPr="00C66526" w14:paraId="636A322C" w14:textId="77777777" w:rsidTr="00DA5158">
        <w:tc>
          <w:tcPr>
            <w:tcW w:w="461" w:type="dxa"/>
          </w:tcPr>
          <w:p w14:paraId="198AEFCA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021DDE25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4EDFE90A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7EFBF5EE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23169F61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1" w:type="dxa"/>
          </w:tcPr>
          <w:p w14:paraId="35ECFFB7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601AE127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462" w:type="dxa"/>
          </w:tcPr>
          <w:p w14:paraId="023C6E90" w14:textId="77777777" w:rsidR="00A64178" w:rsidRPr="00C66526" w:rsidRDefault="00A64178" w:rsidP="00DA5158">
            <w:pPr>
              <w:spacing w:line="276" w:lineRule="auto"/>
              <w:rPr>
                <w:rFonts w:asciiTheme="minorBidi" w:hAnsiTheme="minorBidi" w:cstheme="minorBidi"/>
                <w:noProof w:val="0"/>
                <w:sz w:val="28"/>
                <w:szCs w:val="28"/>
                <w:rtl/>
                <w:lang w:eastAsia="en-US"/>
              </w:rPr>
            </w:pPr>
          </w:p>
        </w:tc>
      </w:tr>
    </w:tbl>
    <w:p w14:paraId="40F2C4E3" w14:textId="77777777" w:rsidR="00DA5158" w:rsidRPr="00131526" w:rsidRDefault="00DA5158" w:rsidP="00A5301E">
      <w:pPr>
        <w:rPr>
          <w:rFonts w:asciiTheme="minorBidi" w:hAnsiTheme="minorBidi" w:cstheme="minorBidi"/>
          <w:sz w:val="28"/>
          <w:szCs w:val="28"/>
          <w:rtl/>
          <w:lang w:bidi="ar-EG"/>
        </w:rPr>
      </w:pPr>
    </w:p>
    <w:p w14:paraId="2F52F2E6" w14:textId="3E1CF1E5" w:rsidR="00DB5949" w:rsidRDefault="00DB5949" w:rsidP="007140B2">
      <w:pPr>
        <w:pStyle w:val="ListParagraph"/>
        <w:numPr>
          <w:ilvl w:val="0"/>
          <w:numId w:val="3"/>
        </w:numPr>
        <w:ind w:hanging="861"/>
        <w:jc w:val="lowKashida"/>
        <w:rPr>
          <w:rFonts w:asciiTheme="minorBidi" w:hAnsiTheme="minorBidi" w:cstheme="minorBidi"/>
          <w:b/>
          <w:bCs/>
          <w:sz w:val="32"/>
          <w:szCs w:val="32"/>
        </w:rPr>
      </w:pPr>
      <w:r w:rsidRPr="003C4F72">
        <w:rPr>
          <w:rFonts w:asciiTheme="minorBidi" w:hAnsiTheme="minorBidi" w:cstheme="minorBidi"/>
          <w:b/>
          <w:bCs/>
          <w:sz w:val="28"/>
          <w:szCs w:val="28"/>
        </w:rPr>
        <w:t xml:space="preserve">  </w:t>
      </w:r>
      <w:r w:rsidR="00213045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مثل الدالة </w:t>
      </w:r>
      <w:r w:rsidR="00E4520D">
        <w:rPr>
          <w:rFonts w:asciiTheme="minorBidi" w:hAnsiTheme="minorBidi" w:cstheme="minorBidi" w:hint="cs"/>
          <w:b/>
          <w:bCs/>
          <w:sz w:val="40"/>
          <w:szCs w:val="40"/>
          <w:rtl/>
        </w:rPr>
        <w:t xml:space="preserve"> </w:t>
      </w:r>
      <w:r w:rsidR="00213045" w:rsidRPr="00DA5158">
        <w:rPr>
          <w:rFonts w:asciiTheme="minorBidi" w:hAnsiTheme="minorBidi" w:cstheme="minorBidi" w:hint="cs"/>
          <w:b/>
          <w:bCs/>
          <w:sz w:val="40"/>
          <w:szCs w:val="40"/>
          <w:rtl/>
        </w:rPr>
        <w:t xml:space="preserve">ص = س+1  </w:t>
      </w:r>
      <w:r w:rsidR="00E4520D">
        <w:rPr>
          <w:rFonts w:asciiTheme="minorBidi" w:hAnsiTheme="minorBidi" w:cstheme="minorBidi" w:hint="cs"/>
          <w:b/>
          <w:bCs/>
          <w:sz w:val="32"/>
          <w:szCs w:val="32"/>
          <w:rtl/>
        </w:rPr>
        <w:t>بيانيا ثم أوجد المدى .</w:t>
      </w:r>
    </w:p>
    <w:tbl>
      <w:tblPr>
        <w:tblStyle w:val="TableGrid"/>
        <w:tblpPr w:leftFromText="180" w:rightFromText="180" w:vertAnchor="text" w:horzAnchor="page" w:tblpX="5601" w:tblpY="259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627"/>
        <w:gridCol w:w="1182"/>
        <w:gridCol w:w="766"/>
        <w:gridCol w:w="1447"/>
      </w:tblGrid>
      <w:tr w:rsidR="00656196" w:rsidRPr="00656196" w14:paraId="6EA2C726" w14:textId="77777777" w:rsidTr="006C7B68">
        <w:tc>
          <w:tcPr>
            <w:tcW w:w="627" w:type="dxa"/>
          </w:tcPr>
          <w:p w14:paraId="37E2EA4C" w14:textId="77777777" w:rsidR="00DA5158" w:rsidRPr="00656196" w:rsidRDefault="00DA5158" w:rsidP="006C7B68">
            <w:pPr>
              <w:jc w:val="lowKashida"/>
              <w:rPr>
                <w:rFonts w:asciiTheme="minorBidi" w:hAnsiTheme="minorBidi" w:cstheme="minorBidi"/>
                <w:sz w:val="50"/>
                <w:szCs w:val="50"/>
                <w:rtl/>
                <w:lang w:bidi="ar-EG"/>
              </w:rPr>
            </w:pPr>
            <w:r w:rsidRPr="00656196">
              <w:rPr>
                <w:rFonts w:asciiTheme="minorBidi" w:hAnsiTheme="minorBidi" w:cstheme="minorBidi" w:hint="cs"/>
                <w:sz w:val="50"/>
                <w:szCs w:val="50"/>
                <w:rtl/>
                <w:lang w:bidi="ar-EG"/>
              </w:rPr>
              <w:t>س</w:t>
            </w:r>
          </w:p>
        </w:tc>
        <w:tc>
          <w:tcPr>
            <w:tcW w:w="1182" w:type="dxa"/>
          </w:tcPr>
          <w:p w14:paraId="174347B1" w14:textId="77777777" w:rsidR="00DA5158" w:rsidRPr="00656196" w:rsidRDefault="00DA5158" w:rsidP="006C7B68">
            <w:pPr>
              <w:jc w:val="lowKashida"/>
              <w:rPr>
                <w:rFonts w:asciiTheme="minorBidi" w:hAnsiTheme="minorBidi" w:cstheme="minorBidi"/>
                <w:sz w:val="50"/>
                <w:szCs w:val="50"/>
                <w:rtl/>
                <w:lang w:bidi="ar-EG"/>
              </w:rPr>
            </w:pPr>
            <w:r w:rsidRPr="00656196">
              <w:rPr>
                <w:rFonts w:asciiTheme="minorBidi" w:hAnsiTheme="minorBidi" w:cstheme="minorBidi" w:hint="cs"/>
                <w:sz w:val="50"/>
                <w:szCs w:val="50"/>
                <w:rtl/>
                <w:lang w:bidi="ar-EG"/>
              </w:rPr>
              <w:t>س+1</w:t>
            </w:r>
          </w:p>
        </w:tc>
        <w:tc>
          <w:tcPr>
            <w:tcW w:w="766" w:type="dxa"/>
          </w:tcPr>
          <w:p w14:paraId="0B22223A" w14:textId="77777777" w:rsidR="00DA5158" w:rsidRPr="00656196" w:rsidRDefault="00DA5158" w:rsidP="006C7B68">
            <w:pPr>
              <w:jc w:val="lowKashida"/>
              <w:rPr>
                <w:rFonts w:asciiTheme="minorBidi" w:hAnsiTheme="minorBidi" w:cstheme="minorBidi"/>
                <w:sz w:val="50"/>
                <w:szCs w:val="50"/>
                <w:rtl/>
                <w:lang w:bidi="ar-EG"/>
              </w:rPr>
            </w:pPr>
            <w:r w:rsidRPr="00656196">
              <w:rPr>
                <w:rFonts w:asciiTheme="minorBidi" w:hAnsiTheme="minorBidi" w:cstheme="minorBidi" w:hint="cs"/>
                <w:sz w:val="50"/>
                <w:szCs w:val="50"/>
                <w:rtl/>
                <w:lang w:bidi="ar-EG"/>
              </w:rPr>
              <w:t>ص</w:t>
            </w:r>
          </w:p>
        </w:tc>
        <w:tc>
          <w:tcPr>
            <w:tcW w:w="1447" w:type="dxa"/>
          </w:tcPr>
          <w:p w14:paraId="3787C524" w14:textId="77777777" w:rsidR="00DA5158" w:rsidRPr="006C7B68" w:rsidRDefault="00DA5158" w:rsidP="006C7B68">
            <w:pPr>
              <w:jc w:val="lowKashida"/>
              <w:rPr>
                <w:rFonts w:asciiTheme="minorBidi" w:hAnsiTheme="minorBidi" w:cstheme="minorBidi"/>
                <w:sz w:val="38"/>
                <w:szCs w:val="38"/>
                <w:rtl/>
                <w:lang w:bidi="ar-EG"/>
              </w:rPr>
            </w:pPr>
            <w:r w:rsidRPr="006C7B68">
              <w:rPr>
                <w:rFonts w:asciiTheme="minorBidi" w:hAnsiTheme="minorBidi" w:cstheme="minorBidi" w:hint="cs"/>
                <w:sz w:val="38"/>
                <w:szCs w:val="38"/>
                <w:rtl/>
                <w:lang w:bidi="ar-EG"/>
              </w:rPr>
              <w:t>(س,ص)</w:t>
            </w:r>
          </w:p>
        </w:tc>
      </w:tr>
      <w:tr w:rsidR="00656196" w:rsidRPr="00656196" w14:paraId="32572B9B" w14:textId="77777777" w:rsidTr="006C7B68">
        <w:tc>
          <w:tcPr>
            <w:tcW w:w="627" w:type="dxa"/>
          </w:tcPr>
          <w:p w14:paraId="75BEEB2C" w14:textId="77777777" w:rsidR="00DA5158" w:rsidRPr="00656196" w:rsidRDefault="00DA5158" w:rsidP="006C7B68">
            <w:pPr>
              <w:jc w:val="lowKashida"/>
              <w:rPr>
                <w:rFonts w:asciiTheme="minorBidi" w:hAnsiTheme="minorBidi" w:cstheme="minorBidi"/>
                <w:sz w:val="50"/>
                <w:szCs w:val="50"/>
                <w:rtl/>
                <w:lang w:bidi="ar-EG"/>
              </w:rPr>
            </w:pPr>
            <w:r w:rsidRPr="00656196">
              <w:rPr>
                <w:rFonts w:asciiTheme="minorBidi" w:hAnsiTheme="minorBidi" w:cstheme="minorBidi" w:hint="cs"/>
                <w:sz w:val="50"/>
                <w:szCs w:val="50"/>
                <w:rtl/>
                <w:lang w:bidi="ar-EG"/>
              </w:rPr>
              <w:t>0</w:t>
            </w:r>
          </w:p>
        </w:tc>
        <w:tc>
          <w:tcPr>
            <w:tcW w:w="1182" w:type="dxa"/>
          </w:tcPr>
          <w:p w14:paraId="3850E641" w14:textId="56E05059" w:rsidR="00DA5158" w:rsidRPr="00656196" w:rsidRDefault="00DA5158" w:rsidP="006C7B68">
            <w:pPr>
              <w:jc w:val="lowKashida"/>
              <w:rPr>
                <w:rFonts w:asciiTheme="minorBidi" w:hAnsiTheme="minorBidi" w:cstheme="minorBidi"/>
                <w:sz w:val="50"/>
                <w:szCs w:val="50"/>
                <w:rtl/>
                <w:lang w:bidi="ar-EG"/>
              </w:rPr>
            </w:pPr>
            <w:r w:rsidRPr="00656196">
              <w:rPr>
                <w:rFonts w:asciiTheme="minorBidi" w:hAnsiTheme="minorBidi" w:cstheme="minorBidi" w:hint="cs"/>
                <w:sz w:val="50"/>
                <w:szCs w:val="50"/>
                <w:rtl/>
                <w:lang w:bidi="ar-EG"/>
              </w:rPr>
              <w:t xml:space="preserve">   </w:t>
            </w:r>
          </w:p>
        </w:tc>
        <w:tc>
          <w:tcPr>
            <w:tcW w:w="766" w:type="dxa"/>
          </w:tcPr>
          <w:p w14:paraId="129E1B6A" w14:textId="77777777" w:rsidR="00DA5158" w:rsidRPr="00656196" w:rsidRDefault="00DA5158" w:rsidP="006C7B68">
            <w:pPr>
              <w:jc w:val="lowKashida"/>
              <w:rPr>
                <w:rFonts w:asciiTheme="minorBidi" w:hAnsiTheme="minorBidi" w:cstheme="minorBidi"/>
                <w:sz w:val="50"/>
                <w:szCs w:val="50"/>
                <w:rtl/>
                <w:lang w:bidi="ar-EG"/>
              </w:rPr>
            </w:pPr>
          </w:p>
        </w:tc>
        <w:tc>
          <w:tcPr>
            <w:tcW w:w="1447" w:type="dxa"/>
          </w:tcPr>
          <w:p w14:paraId="568E7624" w14:textId="77777777" w:rsidR="00DA5158" w:rsidRPr="006C7B68" w:rsidRDefault="00DA5158" w:rsidP="006C7B68">
            <w:pPr>
              <w:jc w:val="lowKashida"/>
              <w:rPr>
                <w:rFonts w:asciiTheme="minorBidi" w:hAnsiTheme="minorBidi" w:cstheme="minorBidi"/>
                <w:sz w:val="38"/>
                <w:szCs w:val="38"/>
                <w:rtl/>
                <w:lang w:bidi="ar-EG"/>
              </w:rPr>
            </w:pPr>
            <w:r w:rsidRPr="006C7B68">
              <w:rPr>
                <w:rFonts w:asciiTheme="minorBidi" w:hAnsiTheme="minorBidi" w:cstheme="minorBidi" w:hint="cs"/>
                <w:sz w:val="38"/>
                <w:szCs w:val="38"/>
                <w:rtl/>
                <w:lang w:bidi="ar-EG"/>
              </w:rPr>
              <w:t>(   ,    )</w:t>
            </w:r>
          </w:p>
        </w:tc>
      </w:tr>
      <w:tr w:rsidR="00656196" w:rsidRPr="00656196" w14:paraId="3243883A" w14:textId="77777777" w:rsidTr="006C7B68">
        <w:tc>
          <w:tcPr>
            <w:tcW w:w="627" w:type="dxa"/>
          </w:tcPr>
          <w:p w14:paraId="55309BB2" w14:textId="77777777" w:rsidR="00DA5158" w:rsidRPr="00656196" w:rsidRDefault="00DA5158" w:rsidP="006C7B68">
            <w:pPr>
              <w:jc w:val="lowKashida"/>
              <w:rPr>
                <w:rFonts w:asciiTheme="minorBidi" w:hAnsiTheme="minorBidi" w:cstheme="minorBidi"/>
                <w:sz w:val="50"/>
                <w:szCs w:val="50"/>
                <w:rtl/>
                <w:lang w:bidi="ar-EG"/>
              </w:rPr>
            </w:pPr>
            <w:r w:rsidRPr="00656196">
              <w:rPr>
                <w:rFonts w:asciiTheme="minorBidi" w:hAnsiTheme="minorBidi" w:cstheme="minorBidi" w:hint="cs"/>
                <w:sz w:val="50"/>
                <w:szCs w:val="50"/>
                <w:rtl/>
                <w:lang w:bidi="ar-EG"/>
              </w:rPr>
              <w:t>1</w:t>
            </w:r>
          </w:p>
        </w:tc>
        <w:tc>
          <w:tcPr>
            <w:tcW w:w="1182" w:type="dxa"/>
          </w:tcPr>
          <w:p w14:paraId="44D1D2F5" w14:textId="76774F87" w:rsidR="00DA5158" w:rsidRPr="00656196" w:rsidRDefault="00DA5158" w:rsidP="006C7B68">
            <w:pPr>
              <w:jc w:val="lowKashida"/>
              <w:rPr>
                <w:rFonts w:asciiTheme="minorBidi" w:hAnsiTheme="minorBidi" w:cstheme="minorBidi"/>
                <w:sz w:val="50"/>
                <w:szCs w:val="50"/>
                <w:rtl/>
                <w:lang w:bidi="ar-EG"/>
              </w:rPr>
            </w:pPr>
            <w:r w:rsidRPr="00656196">
              <w:rPr>
                <w:rFonts w:asciiTheme="minorBidi" w:hAnsiTheme="minorBidi" w:cstheme="minorBidi" w:hint="cs"/>
                <w:sz w:val="50"/>
                <w:szCs w:val="50"/>
                <w:rtl/>
                <w:lang w:bidi="ar-EG"/>
              </w:rPr>
              <w:t xml:space="preserve">   </w:t>
            </w:r>
          </w:p>
        </w:tc>
        <w:tc>
          <w:tcPr>
            <w:tcW w:w="766" w:type="dxa"/>
          </w:tcPr>
          <w:p w14:paraId="4096CBEF" w14:textId="77777777" w:rsidR="00DA5158" w:rsidRPr="00656196" w:rsidRDefault="00DA5158" w:rsidP="006C7B68">
            <w:pPr>
              <w:jc w:val="lowKashida"/>
              <w:rPr>
                <w:rFonts w:asciiTheme="minorBidi" w:hAnsiTheme="minorBidi" w:cstheme="minorBidi"/>
                <w:sz w:val="50"/>
                <w:szCs w:val="50"/>
                <w:rtl/>
                <w:lang w:bidi="ar-EG"/>
              </w:rPr>
            </w:pPr>
          </w:p>
        </w:tc>
        <w:tc>
          <w:tcPr>
            <w:tcW w:w="1447" w:type="dxa"/>
          </w:tcPr>
          <w:p w14:paraId="741A5BE0" w14:textId="77777777" w:rsidR="00DA5158" w:rsidRPr="006C7B68" w:rsidRDefault="00DA5158" w:rsidP="006C7B68">
            <w:pPr>
              <w:jc w:val="lowKashida"/>
              <w:rPr>
                <w:rFonts w:asciiTheme="minorBidi" w:hAnsiTheme="minorBidi" w:cstheme="minorBidi"/>
                <w:sz w:val="38"/>
                <w:szCs w:val="38"/>
                <w:rtl/>
                <w:lang w:bidi="ar-EG"/>
              </w:rPr>
            </w:pPr>
            <w:r w:rsidRPr="006C7B68">
              <w:rPr>
                <w:rFonts w:asciiTheme="minorBidi" w:hAnsiTheme="minorBidi" w:cstheme="minorBidi" w:hint="cs"/>
                <w:sz w:val="38"/>
                <w:szCs w:val="38"/>
                <w:rtl/>
                <w:lang w:bidi="ar-EG"/>
              </w:rPr>
              <w:t>(   ,    )</w:t>
            </w:r>
          </w:p>
        </w:tc>
      </w:tr>
      <w:tr w:rsidR="00656196" w:rsidRPr="00656196" w14:paraId="6BEDEC09" w14:textId="77777777" w:rsidTr="006C7B68">
        <w:tc>
          <w:tcPr>
            <w:tcW w:w="627" w:type="dxa"/>
          </w:tcPr>
          <w:p w14:paraId="63CDE99E" w14:textId="77777777" w:rsidR="00DA5158" w:rsidRPr="00656196" w:rsidRDefault="00DA5158" w:rsidP="006C7B68">
            <w:pPr>
              <w:jc w:val="lowKashida"/>
              <w:rPr>
                <w:rFonts w:asciiTheme="minorBidi" w:hAnsiTheme="minorBidi" w:cstheme="minorBidi"/>
                <w:sz w:val="50"/>
                <w:szCs w:val="50"/>
                <w:rtl/>
                <w:lang w:bidi="ar-EG"/>
              </w:rPr>
            </w:pPr>
            <w:r w:rsidRPr="00656196">
              <w:rPr>
                <w:rFonts w:asciiTheme="minorBidi" w:hAnsiTheme="minorBidi" w:cstheme="minorBidi" w:hint="cs"/>
                <w:sz w:val="50"/>
                <w:szCs w:val="50"/>
                <w:rtl/>
                <w:lang w:bidi="ar-EG"/>
              </w:rPr>
              <w:t>2</w:t>
            </w:r>
          </w:p>
        </w:tc>
        <w:tc>
          <w:tcPr>
            <w:tcW w:w="1182" w:type="dxa"/>
          </w:tcPr>
          <w:p w14:paraId="6D88365A" w14:textId="5A32EF25" w:rsidR="00DA5158" w:rsidRPr="00656196" w:rsidRDefault="00DA5158" w:rsidP="006C7B68">
            <w:pPr>
              <w:jc w:val="lowKashida"/>
              <w:rPr>
                <w:rFonts w:asciiTheme="minorBidi" w:hAnsiTheme="minorBidi" w:cstheme="minorBidi"/>
                <w:sz w:val="50"/>
                <w:szCs w:val="50"/>
                <w:rtl/>
                <w:lang w:bidi="ar-EG"/>
              </w:rPr>
            </w:pPr>
            <w:r w:rsidRPr="00656196">
              <w:rPr>
                <w:rFonts w:asciiTheme="minorBidi" w:hAnsiTheme="minorBidi" w:cstheme="minorBidi" w:hint="cs"/>
                <w:sz w:val="50"/>
                <w:szCs w:val="50"/>
                <w:rtl/>
                <w:lang w:bidi="ar-EG"/>
              </w:rPr>
              <w:t xml:space="preserve">   </w:t>
            </w:r>
          </w:p>
        </w:tc>
        <w:tc>
          <w:tcPr>
            <w:tcW w:w="766" w:type="dxa"/>
          </w:tcPr>
          <w:p w14:paraId="1D9A0060" w14:textId="77777777" w:rsidR="00DA5158" w:rsidRPr="00656196" w:rsidRDefault="00DA5158" w:rsidP="006C7B68">
            <w:pPr>
              <w:jc w:val="lowKashida"/>
              <w:rPr>
                <w:rFonts w:asciiTheme="minorBidi" w:hAnsiTheme="minorBidi" w:cstheme="minorBidi"/>
                <w:sz w:val="50"/>
                <w:szCs w:val="50"/>
                <w:rtl/>
                <w:lang w:bidi="ar-EG"/>
              </w:rPr>
            </w:pPr>
          </w:p>
        </w:tc>
        <w:tc>
          <w:tcPr>
            <w:tcW w:w="1447" w:type="dxa"/>
          </w:tcPr>
          <w:p w14:paraId="380D2915" w14:textId="77777777" w:rsidR="00DA5158" w:rsidRPr="006C7B68" w:rsidRDefault="00DA5158" w:rsidP="006C7B68">
            <w:pPr>
              <w:jc w:val="lowKashida"/>
              <w:rPr>
                <w:rFonts w:asciiTheme="minorBidi" w:hAnsiTheme="minorBidi" w:cstheme="minorBidi"/>
                <w:sz w:val="38"/>
                <w:szCs w:val="38"/>
                <w:rtl/>
                <w:lang w:bidi="ar-EG"/>
              </w:rPr>
            </w:pPr>
            <w:r w:rsidRPr="006C7B68">
              <w:rPr>
                <w:rFonts w:asciiTheme="minorBidi" w:hAnsiTheme="minorBidi" w:cstheme="minorBidi" w:hint="cs"/>
                <w:sz w:val="38"/>
                <w:szCs w:val="38"/>
                <w:rtl/>
                <w:lang w:bidi="ar-EG"/>
              </w:rPr>
              <w:t>(   ,    )</w:t>
            </w:r>
          </w:p>
        </w:tc>
      </w:tr>
    </w:tbl>
    <w:p w14:paraId="2748589F" w14:textId="1A495510" w:rsidR="00DA5158" w:rsidRDefault="00131526" w:rsidP="00DA5158">
      <w:pPr>
        <w:rPr>
          <w:rFonts w:asciiTheme="minorBidi" w:hAnsiTheme="minorBidi" w:cstheme="minorBidi"/>
          <w:b/>
          <w:bCs/>
          <w:sz w:val="50"/>
          <w:szCs w:val="50"/>
          <w:rtl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D3B6A2" wp14:editId="4AF81097">
                <wp:simplePos x="0" y="0"/>
                <wp:positionH relativeFrom="column">
                  <wp:posOffset>-134620</wp:posOffset>
                </wp:positionH>
                <wp:positionV relativeFrom="paragraph">
                  <wp:posOffset>847090</wp:posOffset>
                </wp:positionV>
                <wp:extent cx="2638425" cy="0"/>
                <wp:effectExtent l="38100" t="76200" r="9525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84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CA3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left:0;text-align:left;margin-left:-10.6pt;margin-top:66.7pt;width:207.7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" strokecolor="windowText" strokeweight="1.5pt">
                <v:stroke startarrow="block" endarrow="block" joinstyle="miter"/>
              </v:shape>
            </w:pict>
          </mc:Fallback>
        </mc:AlternateContent>
      </w:r>
      <w:r w:rsidR="007E0A0E" w:rsidRPr="00DA5158">
        <w:rPr>
          <w:rFonts w:asciiTheme="minorBidi" w:hAnsiTheme="minorBidi" w:cstheme="minorBidi"/>
          <w:b/>
          <w:bCs/>
          <w:sz w:val="50"/>
          <w:szCs w:val="50"/>
          <w:rtl/>
          <w:lang w:bidi="ar-EG"/>
        </w:rPr>
        <w:br w:type="textWrapping" w:clear="all"/>
      </w:r>
    </w:p>
    <w:p w14:paraId="6487BE9E" w14:textId="1D7C817D" w:rsidR="00DA5158" w:rsidRPr="00DA5158" w:rsidRDefault="00DA5158" w:rsidP="00DA5158">
      <w:pPr>
        <w:rPr>
          <w:rFonts w:asciiTheme="minorBidi" w:hAnsiTheme="minorBidi" w:cstheme="minorBidi"/>
          <w:b/>
          <w:bCs/>
          <w:sz w:val="50"/>
          <w:szCs w:val="50"/>
          <w:rtl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  <w:lang w:bidi="ar-EG"/>
        </w:rPr>
        <w:t xml:space="preserve">المدى = </w:t>
      </w:r>
      <w:r w:rsidRPr="00C0614A">
        <w:rPr>
          <w:rFonts w:cs="mohammad bold art 1"/>
          <w:sz w:val="40"/>
          <w:szCs w:val="34"/>
          <w:rtl/>
          <w:lang w:bidi="ar-EG"/>
        </w:rPr>
        <w:t xml:space="preserve">{ </w:t>
      </w:r>
      <w:r w:rsidRPr="00C0614A">
        <w:rPr>
          <w:rFonts w:cs="mohammad bold art 1" w:hint="cs"/>
          <w:sz w:val="40"/>
          <w:szCs w:val="34"/>
          <w:rtl/>
          <w:lang w:bidi="ar-EG"/>
        </w:rPr>
        <w:t>...</w:t>
      </w:r>
      <w:r w:rsidRPr="00C0614A">
        <w:rPr>
          <w:rFonts w:cs="mohammad bold art 1"/>
          <w:sz w:val="40"/>
          <w:szCs w:val="34"/>
          <w:rtl/>
          <w:lang w:bidi="ar-EG"/>
        </w:rPr>
        <w:t xml:space="preserve"> </w:t>
      </w:r>
      <w:r w:rsidRPr="00C0614A">
        <w:rPr>
          <w:rFonts w:cs="mohammad bold art 1" w:hint="cs"/>
          <w:sz w:val="40"/>
          <w:szCs w:val="34"/>
          <w:rtl/>
          <w:lang w:bidi="ar-EG"/>
        </w:rPr>
        <w:t>،</w:t>
      </w:r>
      <w:r w:rsidRPr="00C0614A">
        <w:rPr>
          <w:rFonts w:cs="mohammad bold art 1"/>
          <w:sz w:val="40"/>
          <w:szCs w:val="34"/>
          <w:rtl/>
          <w:lang w:bidi="ar-EG"/>
        </w:rPr>
        <w:t xml:space="preserve"> </w:t>
      </w:r>
      <w:r w:rsidRPr="00C0614A">
        <w:rPr>
          <w:rFonts w:cs="mohammad bold art 1" w:hint="cs"/>
          <w:sz w:val="40"/>
          <w:szCs w:val="34"/>
          <w:rtl/>
          <w:lang w:bidi="ar-EG"/>
        </w:rPr>
        <w:t xml:space="preserve"> ...</w:t>
      </w:r>
      <w:r w:rsidRPr="00C0614A">
        <w:rPr>
          <w:rFonts w:cs="mohammad bold art 1"/>
          <w:sz w:val="40"/>
          <w:szCs w:val="34"/>
          <w:rtl/>
          <w:lang w:bidi="ar-EG"/>
        </w:rPr>
        <w:t xml:space="preserve"> </w:t>
      </w:r>
      <w:r w:rsidRPr="00C0614A">
        <w:rPr>
          <w:rFonts w:cs="mohammad bold art 1" w:hint="cs"/>
          <w:sz w:val="40"/>
          <w:szCs w:val="34"/>
          <w:rtl/>
          <w:lang w:bidi="ar-EG"/>
        </w:rPr>
        <w:t>،</w:t>
      </w:r>
      <w:r w:rsidRPr="00C0614A">
        <w:rPr>
          <w:rFonts w:cs="mohammad bold art 1"/>
          <w:sz w:val="40"/>
          <w:szCs w:val="34"/>
          <w:rtl/>
          <w:lang w:bidi="ar-EG"/>
        </w:rPr>
        <w:t xml:space="preserve"> </w:t>
      </w:r>
      <w:r w:rsidRPr="00C0614A">
        <w:rPr>
          <w:rFonts w:cs="mohammad bold art 1" w:hint="cs"/>
          <w:sz w:val="40"/>
          <w:szCs w:val="34"/>
          <w:rtl/>
          <w:lang w:bidi="ar-EG"/>
        </w:rPr>
        <w:t xml:space="preserve"> ...</w:t>
      </w:r>
      <w:r w:rsidRPr="00C0614A">
        <w:rPr>
          <w:rFonts w:cs="mohammad bold art 1"/>
          <w:sz w:val="40"/>
          <w:szCs w:val="34"/>
          <w:rtl/>
          <w:lang w:bidi="ar-EG"/>
        </w:rPr>
        <w:t>}</w:t>
      </w:r>
    </w:p>
    <w:p w14:paraId="4F8EFD2C" w14:textId="77777777" w:rsidR="00DA5158" w:rsidRDefault="00DA5158" w:rsidP="00417715">
      <w:pPr>
        <w:jc w:val="lowKashida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14:paraId="5B04A45A" w14:textId="77777777" w:rsidR="00656196" w:rsidRDefault="00213045" w:rsidP="00417715">
      <w:pPr>
        <w:jc w:val="lowKashida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 </w:t>
      </w:r>
    </w:p>
    <w:p w14:paraId="3588D84D" w14:textId="5C220882" w:rsidR="003C4F72" w:rsidRDefault="00417715" w:rsidP="007140B2">
      <w:pPr>
        <w:ind w:hanging="141"/>
        <w:jc w:val="lowKashida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012FB3">
        <w:rPr>
          <w:rFonts w:asciiTheme="minorBidi" w:hAnsiTheme="minorBidi" w:cstheme="minorBidi"/>
          <w:b/>
          <w:bCs/>
          <w:sz w:val="32"/>
          <w:szCs w:val="32"/>
          <w:rtl/>
        </w:rPr>
        <w:t>ج)</w:t>
      </w:r>
      <w:r w:rsidR="00096107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="00096107" w:rsidRPr="003C4F7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مستخدما استراتيجية الحل العكسي : </w:t>
      </w:r>
    </w:p>
    <w:p w14:paraId="027EF188" w14:textId="77777777" w:rsidR="00656196" w:rsidRDefault="00656196" w:rsidP="00417715">
      <w:pPr>
        <w:jc w:val="lowKashida"/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12D96C1F" w14:textId="30DCBF66" w:rsidR="00417715" w:rsidRPr="003C4F72" w:rsidRDefault="003C4F72" w:rsidP="003C4F72">
      <w:pPr>
        <w:jc w:val="lowKashida"/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</w:t>
      </w:r>
      <w:r w:rsidR="00096107" w:rsidRPr="003C4F72">
        <w:rPr>
          <w:rFonts w:asciiTheme="minorBidi" w:hAnsiTheme="minorBidi" w:cstheme="minorBidi" w:hint="cs"/>
          <w:b/>
          <w:bCs/>
          <w:sz w:val="28"/>
          <w:szCs w:val="28"/>
          <w:rtl/>
        </w:rPr>
        <w:t>ماهو العدد الذي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إذا </w:t>
      </w:r>
      <w:r w:rsidR="00096107" w:rsidRPr="003C4F7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ضرب في 5 ثم أضيف الى الناتج -6 ثم </w:t>
      </w:r>
      <w:r w:rsidRPr="003C4F72">
        <w:rPr>
          <w:rFonts w:asciiTheme="minorBidi" w:hAnsiTheme="minorBidi" w:cstheme="minorBidi" w:hint="cs"/>
          <w:b/>
          <w:bCs/>
          <w:sz w:val="28"/>
          <w:szCs w:val="28"/>
          <w:rtl/>
        </w:rPr>
        <w:t>قسم الناتج على 3 فأصبح الناتج 3 ؟</w:t>
      </w:r>
    </w:p>
    <w:p w14:paraId="14B8BE53" w14:textId="4E6456C3" w:rsidR="00096107" w:rsidRPr="003C4F72" w:rsidRDefault="003C4F72" w:rsidP="003C4F72">
      <w:pPr>
        <w:jc w:val="lowKashida"/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</w:t>
      </w:r>
      <w:r w:rsidR="00096107" w:rsidRPr="003C4F7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املأ الفراغات عكسيا لتجد الناتج </w:t>
      </w:r>
      <w:r w:rsidR="005D3AC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. </w:t>
      </w:r>
    </w:p>
    <w:p w14:paraId="072FF7B0" w14:textId="77777777" w:rsidR="005D3AC1" w:rsidRPr="005D3AC1" w:rsidRDefault="00096107" w:rsidP="00CC4114">
      <w:pPr>
        <w:jc w:val="lowKashida"/>
        <w:rPr>
          <w:rFonts w:asciiTheme="minorBidi" w:hAnsiTheme="minorBidi" w:cstheme="minorBidi"/>
          <w:sz w:val="28"/>
          <w:szCs w:val="28"/>
          <w:rtl/>
        </w:rPr>
      </w:pPr>
      <w:r w:rsidRPr="003C4F72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</w:t>
      </w:r>
      <w:r w:rsidR="005D3AC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</w:t>
      </w:r>
    </w:p>
    <w:p w14:paraId="02D1549E" w14:textId="36ED5D91" w:rsidR="00096107" w:rsidRPr="005D3AC1" w:rsidRDefault="005D3AC1" w:rsidP="002115FE">
      <w:pPr>
        <w:jc w:val="lowKashida"/>
        <w:rPr>
          <w:rFonts w:asciiTheme="minorBidi" w:hAnsiTheme="minorBidi" w:cstheme="minorBidi"/>
          <w:sz w:val="28"/>
          <w:szCs w:val="28"/>
          <w:rtl/>
        </w:rPr>
      </w:pPr>
      <w:r w:rsidRPr="005D3AC1">
        <w:rPr>
          <w:rFonts w:asciiTheme="minorBidi" w:hAnsiTheme="minorBidi" w:cstheme="minorBidi" w:hint="cs"/>
          <w:sz w:val="28"/>
          <w:szCs w:val="28"/>
          <w:rtl/>
        </w:rPr>
        <w:t xml:space="preserve">                        </w:t>
      </w:r>
      <w:r w:rsidR="002115FE" w:rsidRPr="002115FE">
        <w:rPr>
          <w:rFonts w:asciiTheme="minorBidi" w:hAnsiTheme="minorBidi" w:cstheme="minorBidi" w:hint="cs"/>
          <w:i/>
          <w:iCs/>
          <w:sz w:val="28"/>
          <w:szCs w:val="28"/>
          <w:rtl/>
        </w:rPr>
        <w:t>.........</w:t>
      </w:r>
      <w:r w:rsidR="00096107" w:rsidRPr="005D3AC1"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="00096107" w:rsidRPr="005D3AC1">
        <w:rPr>
          <w:rFonts w:asciiTheme="minorBidi" w:hAnsiTheme="minorBidi" w:cstheme="minorBidi"/>
          <w:sz w:val="28"/>
          <w:szCs w:val="28"/>
          <w:rtl/>
        </w:rPr>
        <w:t>×</w:t>
      </w:r>
      <w:r w:rsidR="00096107" w:rsidRPr="005D3AC1">
        <w:rPr>
          <w:rFonts w:asciiTheme="minorBidi" w:hAnsiTheme="minorBidi" w:cstheme="minorBidi" w:hint="cs"/>
          <w:sz w:val="28"/>
          <w:szCs w:val="28"/>
          <w:rtl/>
        </w:rPr>
        <w:t xml:space="preserve"> 5 = </w:t>
      </w:r>
      <w:r w:rsidR="002115FE" w:rsidRPr="002115FE">
        <w:rPr>
          <w:rFonts w:asciiTheme="minorBidi" w:hAnsiTheme="minorBidi" w:cstheme="minorBidi" w:hint="cs"/>
          <w:i/>
          <w:iCs/>
          <w:sz w:val="28"/>
          <w:szCs w:val="28"/>
          <w:rtl/>
        </w:rPr>
        <w:t>..........</w:t>
      </w:r>
      <w:r w:rsidR="00096107" w:rsidRPr="005D3AC1"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="003C4F72" w:rsidRPr="005D3AC1">
        <w:rPr>
          <w:rFonts w:asciiTheme="minorBidi" w:hAnsiTheme="minorBidi" w:cstheme="minorBidi" w:hint="cs"/>
          <w:sz w:val="28"/>
          <w:szCs w:val="28"/>
          <w:rtl/>
        </w:rPr>
        <w:t>+ ( -6 ) =</w:t>
      </w:r>
      <w:r w:rsidR="00CC4114" w:rsidRPr="005D3AC1">
        <w:rPr>
          <w:rFonts w:asciiTheme="minorBidi" w:hAnsiTheme="minorBidi" w:cstheme="minorBidi" w:hint="cs"/>
          <w:sz w:val="28"/>
          <w:szCs w:val="28"/>
          <w:rtl/>
        </w:rPr>
        <w:t xml:space="preserve">  </w:t>
      </w:r>
      <w:r w:rsidR="002115FE" w:rsidRPr="002115FE">
        <w:rPr>
          <w:rFonts w:asciiTheme="minorBidi" w:hAnsiTheme="minorBidi" w:cstheme="minorBidi" w:hint="cs"/>
          <w:i/>
          <w:iCs/>
          <w:sz w:val="28"/>
          <w:szCs w:val="28"/>
          <w:rtl/>
        </w:rPr>
        <w:t>..........</w:t>
      </w:r>
      <w:r w:rsidR="00CC4114" w:rsidRPr="005D3AC1">
        <w:rPr>
          <w:rFonts w:asciiTheme="minorBidi" w:hAnsiTheme="minorBidi" w:cstheme="minorBidi" w:hint="cs"/>
          <w:i/>
          <w:iCs/>
          <w:sz w:val="28"/>
          <w:szCs w:val="28"/>
          <w:rtl/>
        </w:rPr>
        <w:t xml:space="preserve"> </w:t>
      </w:r>
      <w:r w:rsidR="003C4F72" w:rsidRPr="005D3AC1">
        <w:rPr>
          <w:rFonts w:asciiTheme="minorBidi" w:hAnsiTheme="minorBidi" w:cstheme="minorBidi"/>
          <w:sz w:val="28"/>
          <w:szCs w:val="28"/>
          <w:rtl/>
        </w:rPr>
        <w:t>÷</w:t>
      </w:r>
      <w:r w:rsidR="003C4F72" w:rsidRPr="005D3AC1">
        <w:rPr>
          <w:rFonts w:asciiTheme="minorBidi" w:hAnsiTheme="minorBidi" w:cstheme="minorBidi" w:hint="cs"/>
          <w:sz w:val="28"/>
          <w:szCs w:val="28"/>
          <w:rtl/>
        </w:rPr>
        <w:t xml:space="preserve"> 3 = </w:t>
      </w:r>
      <w:r w:rsidR="002115FE">
        <w:rPr>
          <w:rFonts w:asciiTheme="minorBidi" w:hAnsiTheme="minorBidi" w:cstheme="minorBidi" w:hint="cs"/>
          <w:sz w:val="28"/>
          <w:szCs w:val="28"/>
          <w:rtl/>
        </w:rPr>
        <w:t xml:space="preserve">  </w:t>
      </w:r>
      <w:r w:rsidR="003C4F72" w:rsidRPr="005D3AC1">
        <w:rPr>
          <w:rFonts w:asciiTheme="minorBidi" w:hAnsiTheme="minorBidi" w:cstheme="minorBidi" w:hint="cs"/>
          <w:sz w:val="28"/>
          <w:szCs w:val="28"/>
          <w:rtl/>
        </w:rPr>
        <w:t xml:space="preserve">3    </w:t>
      </w:r>
      <w:r w:rsidR="003C4F72" w:rsidRPr="005D3AC1">
        <w:rPr>
          <w:rFonts w:asciiTheme="minorBidi" w:hAnsiTheme="minorBidi" w:cstheme="minorBidi"/>
          <w:sz w:val="28"/>
          <w:szCs w:val="28"/>
          <w:rtl/>
        </w:rPr>
        <w:t>→</w:t>
      </w:r>
      <w:r w:rsidR="003C4F72" w:rsidRPr="005D3AC1">
        <w:rPr>
          <w:rFonts w:asciiTheme="minorBidi" w:hAnsiTheme="minorBidi" w:cstheme="minorBidi" w:hint="cs"/>
          <w:sz w:val="28"/>
          <w:szCs w:val="28"/>
          <w:rtl/>
        </w:rPr>
        <w:t xml:space="preserve"> (إبدأ من هنا)</w:t>
      </w:r>
    </w:p>
    <w:p w14:paraId="26007060" w14:textId="77777777" w:rsidR="00BF6E35" w:rsidRDefault="003C4F72" w:rsidP="002115FE">
      <w:pPr>
        <w:jc w:val="lowKashida"/>
        <w:rPr>
          <w:rFonts w:asciiTheme="minorBidi" w:hAnsiTheme="minorBidi" w:cstheme="minorBidi"/>
          <w:sz w:val="28"/>
          <w:szCs w:val="28"/>
          <w:rtl/>
        </w:rPr>
      </w:pPr>
      <w:r w:rsidRPr="005D3AC1">
        <w:rPr>
          <w:rFonts w:asciiTheme="minorBidi" w:hAnsiTheme="minorBidi" w:cstheme="minorBidi" w:hint="cs"/>
          <w:sz w:val="28"/>
          <w:szCs w:val="28"/>
          <w:rtl/>
        </w:rPr>
        <w:t xml:space="preserve">                          </w:t>
      </w:r>
    </w:p>
    <w:p w14:paraId="34932178" w14:textId="77777777" w:rsidR="00BF6E35" w:rsidRDefault="00BF6E35" w:rsidP="002115FE">
      <w:pPr>
        <w:jc w:val="lowKashida"/>
        <w:rPr>
          <w:rFonts w:asciiTheme="minorBidi" w:hAnsiTheme="minorBidi" w:cstheme="minorBidi"/>
          <w:sz w:val="28"/>
          <w:szCs w:val="28"/>
          <w:rtl/>
        </w:rPr>
      </w:pPr>
    </w:p>
    <w:p w14:paraId="32D78D24" w14:textId="0B77C4F3" w:rsidR="00DA5158" w:rsidRPr="002115FE" w:rsidRDefault="00BF6E35" w:rsidP="002115FE">
      <w:pPr>
        <w:jc w:val="lowKashida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 xml:space="preserve">                                                     </w:t>
      </w:r>
      <w:r w:rsidR="003C4F72" w:rsidRPr="005D3AC1">
        <w:rPr>
          <w:rFonts w:asciiTheme="minorBidi" w:hAnsiTheme="minorBidi" w:cstheme="minorBidi" w:hint="cs"/>
          <w:sz w:val="28"/>
          <w:szCs w:val="28"/>
          <w:rtl/>
        </w:rPr>
        <w:t xml:space="preserve">  العدد هو </w:t>
      </w:r>
      <w:r w:rsidR="002115FE" w:rsidRPr="002115FE">
        <w:rPr>
          <w:rFonts w:asciiTheme="minorBidi" w:hAnsiTheme="minorBidi" w:cstheme="minorBidi" w:hint="cs"/>
          <w:i/>
          <w:iCs/>
          <w:sz w:val="28"/>
          <w:szCs w:val="28"/>
          <w:rtl/>
        </w:rPr>
        <w:t>...........</w:t>
      </w:r>
    </w:p>
    <w:p w14:paraId="0C3F309E" w14:textId="77777777" w:rsidR="00E4520D" w:rsidRPr="00DA5158" w:rsidRDefault="00E4520D" w:rsidP="00DA5158">
      <w:pPr>
        <w:jc w:val="lowKashida"/>
        <w:rPr>
          <w:rFonts w:asciiTheme="minorBidi" w:hAnsiTheme="minorBidi" w:cstheme="minorBidi"/>
          <w:sz w:val="28"/>
          <w:szCs w:val="28"/>
          <w:rtl/>
        </w:rPr>
      </w:pPr>
    </w:p>
    <w:p w14:paraId="66595482" w14:textId="77777777" w:rsidR="00DA5158" w:rsidRDefault="00DA5158" w:rsidP="000C7D72">
      <w:pPr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14:paraId="3E622989" w14:textId="77777777" w:rsidR="00DA5158" w:rsidRDefault="00DA5158" w:rsidP="000C7D72">
      <w:pPr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14:paraId="50EE34AD" w14:textId="77777777" w:rsidR="00F679ED" w:rsidRDefault="00F679ED" w:rsidP="000C7D72">
      <w:pPr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14:paraId="31115E90" w14:textId="77777777" w:rsidR="00252CF0" w:rsidRDefault="00252CF0" w:rsidP="000C7D72">
      <w:pPr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14:paraId="3A2F126B" w14:textId="11A9B657" w:rsidR="000C7D72" w:rsidRPr="00012FB3" w:rsidRDefault="00FB500A" w:rsidP="000C7D72">
      <w:pPr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F679ED">
        <w:rPr>
          <w:rFonts w:asciiTheme="minorBidi" w:hAnsiTheme="minorBidi" w:cstheme="minorBidi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5F2680" wp14:editId="54FBB5BA">
                <wp:simplePos x="0" y="0"/>
                <wp:positionH relativeFrom="column">
                  <wp:posOffset>125730</wp:posOffset>
                </wp:positionH>
                <wp:positionV relativeFrom="paragraph">
                  <wp:posOffset>7620</wp:posOffset>
                </wp:positionV>
                <wp:extent cx="676275" cy="628650"/>
                <wp:effectExtent l="0" t="0" r="28575" b="1905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28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4EF852" w14:textId="77777777" w:rsidR="003A64C9" w:rsidRDefault="003A64C9" w:rsidP="00FB500A">
                            <w:pPr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</w:p>
                          <w:p w14:paraId="65994AB0" w14:textId="77777777" w:rsidR="003A64C9" w:rsidRPr="00A237A9" w:rsidRDefault="003A64C9" w:rsidP="00FB500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5F2680" id="Rounded Rectangle 25" o:spid="_x0000_s1029" style="position:absolute;left:0;text-align:left;margin-left:9.9pt;margin-top:.6pt;width:53.25pt;height:4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" fillcolor="window" strokecolor="windowText" strokeweight="1pt">
                <v:stroke joinstyle="miter"/>
                <v:textbox>
                  <w:txbxContent>
                    <w:p w14:paraId="794EF852" w14:textId="77777777" w:rsidR="003A64C9" w:rsidRDefault="003A64C9" w:rsidP="00FB500A">
                      <w:pPr>
                        <w:jc w:val="center"/>
                        <w:rPr>
                          <w:rtl/>
                          <w:lang w:bidi="ar-EG"/>
                        </w:rPr>
                      </w:pPr>
                    </w:p>
                    <w:p w14:paraId="65994AB0" w14:textId="77777777" w:rsidR="003A64C9" w:rsidRPr="00A237A9" w:rsidRDefault="003A64C9" w:rsidP="00FB500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0C7D72" w:rsidRPr="00F679ED"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  <w:t>السؤال الرابع</w:t>
      </w:r>
      <w:r w:rsidR="009868E7">
        <w:rPr>
          <w:rFonts w:asciiTheme="minorBidi" w:hAnsiTheme="minorBidi" w:cstheme="minorBidi" w:hint="cs"/>
          <w:b/>
          <w:bCs/>
          <w:sz w:val="32"/>
          <w:szCs w:val="32"/>
          <w:rtl/>
        </w:rPr>
        <w:t>:</w:t>
      </w:r>
    </w:p>
    <w:p w14:paraId="3AE261D9" w14:textId="2B41479B" w:rsidR="000C7D72" w:rsidRPr="00012FB3" w:rsidRDefault="00FB500A" w:rsidP="000C7D72">
      <w:pPr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64E0CD" wp14:editId="12CC457F">
                <wp:simplePos x="0" y="0"/>
                <wp:positionH relativeFrom="column">
                  <wp:posOffset>335280</wp:posOffset>
                </wp:positionH>
                <wp:positionV relativeFrom="paragraph">
                  <wp:posOffset>59690</wp:posOffset>
                </wp:positionV>
                <wp:extent cx="238125" cy="0"/>
                <wp:effectExtent l="0" t="0" r="2857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0BC0C0" id="Straight Connector 26" o:spid="_x0000_s1026" style="position:absolute;left:0;text-align:lef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4pt,4.7pt" to="45.1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" strokecolor="black [3200]" strokeweight="1.5pt">
                <v:stroke joinstyle="miter"/>
              </v:line>
            </w:pict>
          </mc:Fallback>
        </mc:AlternateContent>
      </w:r>
    </w:p>
    <w:p w14:paraId="19D0868B" w14:textId="77E61233" w:rsidR="000C7D72" w:rsidRDefault="00CC4114" w:rsidP="007140B2">
      <w:pPr>
        <w:pStyle w:val="ListParagraph"/>
        <w:numPr>
          <w:ilvl w:val="0"/>
          <w:numId w:val="4"/>
        </w:numPr>
        <w:ind w:hanging="861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حل المعادلة  : 7 م + 2 = 37 </w:t>
      </w:r>
    </w:p>
    <w:p w14:paraId="6887DBD1" w14:textId="293F4906" w:rsidR="00DA5158" w:rsidRPr="00131526" w:rsidRDefault="00131526" w:rsidP="000C7D72">
      <w:pPr>
        <w:rPr>
          <w:rFonts w:asciiTheme="minorBidi" w:eastAsia="Calibri" w:hAnsiTheme="minorBidi" w:cstheme="minorBidi"/>
          <w:noProof w:val="0"/>
          <w:sz w:val="32"/>
          <w:szCs w:val="32"/>
          <w:rtl/>
          <w:lang w:eastAsia="en-US"/>
        </w:rPr>
      </w:pPr>
      <w:r w:rsidRPr="00131526">
        <w:rPr>
          <w:rFonts w:asciiTheme="minorBidi" w:eastAsia="Calibri" w:hAnsiTheme="minorBidi" w:cstheme="minorBidi" w:hint="cs"/>
          <w:noProof w:val="0"/>
          <w:sz w:val="32"/>
          <w:szCs w:val="32"/>
          <w:rtl/>
          <w:lang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</w:t>
      </w:r>
    </w:p>
    <w:p w14:paraId="38642BE7" w14:textId="77777777" w:rsidR="00656196" w:rsidRDefault="00656196" w:rsidP="000C7D72">
      <w:pPr>
        <w:rPr>
          <w:rFonts w:asciiTheme="minorBidi" w:eastAsia="Calibri" w:hAnsiTheme="minorBidi" w:cstheme="minorBidi"/>
          <w:b/>
          <w:bCs/>
          <w:noProof w:val="0"/>
          <w:sz w:val="32"/>
          <w:szCs w:val="32"/>
          <w:rtl/>
          <w:lang w:eastAsia="en-US"/>
        </w:rPr>
      </w:pPr>
    </w:p>
    <w:p w14:paraId="2683015D" w14:textId="4F3CBFA4" w:rsidR="00E4520D" w:rsidRDefault="00E4520D" w:rsidP="007140B2">
      <w:pPr>
        <w:pStyle w:val="ListParagraph"/>
        <w:numPr>
          <w:ilvl w:val="0"/>
          <w:numId w:val="4"/>
        </w:numPr>
        <w:ind w:hanging="861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إذا كانت المسافة على النموذج بين جدة ومكة المكرمة هي 4 سم , وكان مقياس الرسم</w:t>
      </w:r>
    </w:p>
    <w:p w14:paraId="7ABDC2A7" w14:textId="66CA9820" w:rsidR="007140B2" w:rsidRDefault="00E4520D" w:rsidP="007140B2">
      <w:pPr>
        <w:pStyle w:val="ListParagraph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هو :  1سم =24كلم  كما هو مبين أسفل الصورة </w:t>
      </w:r>
      <w:r w:rsidR="007140B2">
        <w:rPr>
          <w:rFonts w:asciiTheme="minorBidi" w:hAnsiTheme="minorBidi" w:cstheme="minorBidi" w:hint="cs"/>
          <w:b/>
          <w:bCs/>
          <w:sz w:val="32"/>
          <w:szCs w:val="32"/>
          <w:rtl/>
        </w:rPr>
        <w:t>أوجد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="00131526">
        <w:rPr>
          <w:rFonts w:asciiTheme="minorBidi" w:hAnsiTheme="minorBidi" w:cstheme="minorBidi" w:hint="cs"/>
          <w:b/>
          <w:bCs/>
          <w:sz w:val="32"/>
          <w:szCs w:val="32"/>
          <w:rtl/>
        </w:rPr>
        <w:t>:</w:t>
      </w:r>
    </w:p>
    <w:p w14:paraId="597FFD68" w14:textId="5089DBD0" w:rsidR="00131526" w:rsidRDefault="00131526" w:rsidP="00131526">
      <w:pPr>
        <w:pStyle w:val="ListParagraph"/>
        <w:numPr>
          <w:ilvl w:val="0"/>
          <w:numId w:val="33"/>
        </w:numPr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noProof/>
          <w:rtl/>
        </w:rPr>
        <w:drawing>
          <wp:anchor distT="0" distB="0" distL="114300" distR="114300" simplePos="0" relativeHeight="251680768" behindDoc="0" locked="0" layoutInCell="1" allowOverlap="1" wp14:anchorId="06DFFCB6" wp14:editId="7CBE2A4A">
            <wp:simplePos x="0" y="0"/>
            <wp:positionH relativeFrom="column">
              <wp:posOffset>449580</wp:posOffset>
            </wp:positionH>
            <wp:positionV relativeFrom="paragraph">
              <wp:posOffset>40005</wp:posOffset>
            </wp:positionV>
            <wp:extent cx="1514475" cy="1732915"/>
            <wp:effectExtent l="0" t="0" r="952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مقياس الرسم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6000"/>
                              </a14:imgEffect>
                              <a14:imgEffect>
                                <a14:brightnessContrast bright="-33000" contrast="7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1" t="29735" r="74103" b="46933"/>
                    <a:stretch/>
                  </pic:blipFill>
                  <pic:spPr bwMode="auto">
                    <a:xfrm>
                      <a:off x="0" y="0"/>
                      <a:ext cx="1514475" cy="173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00F2E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المسافة الفعلية بين مكة المكرمة وجدة </w:t>
      </w:r>
      <w:r w:rsidR="007140B2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.</w:t>
      </w:r>
    </w:p>
    <w:p w14:paraId="053AE08A" w14:textId="0AB1B30C" w:rsidR="00131526" w:rsidRPr="00131526" w:rsidRDefault="00131526" w:rsidP="00131526">
      <w:pPr>
        <w:rPr>
          <w:rFonts w:asciiTheme="minorBidi" w:hAnsiTheme="minorBidi" w:cstheme="minorBidi"/>
          <w:sz w:val="32"/>
          <w:szCs w:val="32"/>
          <w:rtl/>
        </w:rPr>
      </w:pPr>
      <w:r w:rsidRPr="00131526">
        <w:rPr>
          <w:rFonts w:asciiTheme="minorBidi" w:hAnsiTheme="minorBidi" w:cstheme="minorBidi" w:hint="cs"/>
          <w:sz w:val="32"/>
          <w:szCs w:val="32"/>
          <w:rtl/>
        </w:rPr>
        <w:t>...........................................................................</w:t>
      </w:r>
    </w:p>
    <w:p w14:paraId="7BE13B6D" w14:textId="387C227C" w:rsidR="00131526" w:rsidRPr="00131526" w:rsidRDefault="00131526" w:rsidP="00131526">
      <w:pPr>
        <w:rPr>
          <w:rFonts w:asciiTheme="minorBidi" w:hAnsiTheme="minorBidi" w:cstheme="minorBidi"/>
          <w:sz w:val="32"/>
          <w:szCs w:val="32"/>
          <w:rtl/>
        </w:rPr>
      </w:pPr>
      <w:r w:rsidRPr="00131526">
        <w:rPr>
          <w:rFonts w:asciiTheme="minorBidi" w:hAnsiTheme="minorBidi" w:cstheme="minorBidi" w:hint="cs"/>
          <w:sz w:val="32"/>
          <w:szCs w:val="32"/>
          <w:rtl/>
        </w:rPr>
        <w:t>...........................................................................</w:t>
      </w:r>
    </w:p>
    <w:p w14:paraId="5E2E7CF1" w14:textId="7D75B303" w:rsidR="00131526" w:rsidRPr="00131526" w:rsidRDefault="00131526" w:rsidP="00131526">
      <w:pPr>
        <w:rPr>
          <w:rFonts w:asciiTheme="minorBidi" w:hAnsiTheme="minorBidi" w:cstheme="minorBidi"/>
          <w:sz w:val="32"/>
          <w:szCs w:val="32"/>
          <w:rtl/>
        </w:rPr>
      </w:pPr>
      <w:r w:rsidRPr="00131526">
        <w:rPr>
          <w:rFonts w:asciiTheme="minorBidi" w:hAnsiTheme="minorBidi" w:cstheme="minorBidi" w:hint="cs"/>
          <w:sz w:val="32"/>
          <w:szCs w:val="32"/>
          <w:rtl/>
        </w:rPr>
        <w:t>...........................................................................</w:t>
      </w:r>
    </w:p>
    <w:p w14:paraId="0D43CF55" w14:textId="5A8E8700" w:rsidR="00131526" w:rsidRPr="00131526" w:rsidRDefault="00131526" w:rsidP="00131526">
      <w:pPr>
        <w:rPr>
          <w:rFonts w:asciiTheme="minorBidi" w:hAnsiTheme="minorBidi" w:cstheme="minorBidi"/>
          <w:sz w:val="32"/>
          <w:szCs w:val="32"/>
          <w:rtl/>
        </w:rPr>
      </w:pPr>
      <w:r w:rsidRPr="00131526">
        <w:rPr>
          <w:rFonts w:asciiTheme="minorBidi" w:hAnsiTheme="minorBidi" w:cstheme="minorBidi" w:hint="cs"/>
          <w:sz w:val="32"/>
          <w:szCs w:val="32"/>
          <w:rtl/>
        </w:rPr>
        <w:t>............................................................................</w:t>
      </w:r>
    </w:p>
    <w:p w14:paraId="27C1C2FF" w14:textId="65E2A3C8" w:rsidR="00131526" w:rsidRPr="00131526" w:rsidRDefault="00131526" w:rsidP="00131526">
      <w:pPr>
        <w:rPr>
          <w:rFonts w:asciiTheme="minorBidi" w:hAnsiTheme="minorBidi" w:cstheme="minorBidi"/>
          <w:sz w:val="32"/>
          <w:szCs w:val="32"/>
        </w:rPr>
      </w:pPr>
      <w:r w:rsidRPr="00131526">
        <w:rPr>
          <w:rFonts w:asciiTheme="minorBidi" w:hAnsiTheme="minorBidi" w:cstheme="minorBidi" w:hint="cs"/>
          <w:sz w:val="32"/>
          <w:szCs w:val="32"/>
          <w:rtl/>
        </w:rPr>
        <w:t>................................................................ .</w:t>
      </w:r>
    </w:p>
    <w:p w14:paraId="13ACCEFA" w14:textId="048BC81C" w:rsidR="00131526" w:rsidRDefault="007140B2" w:rsidP="00131526">
      <w:pPr>
        <w:pStyle w:val="ListParagraph"/>
        <w:numPr>
          <w:ilvl w:val="0"/>
          <w:numId w:val="33"/>
        </w:numPr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عامل المقياس</w:t>
      </w:r>
      <w:r w:rsidR="00131526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</w:p>
    <w:p w14:paraId="64BCFA41" w14:textId="324D6A3F" w:rsidR="00131526" w:rsidRPr="00131526" w:rsidRDefault="00131526" w:rsidP="00131526">
      <w:pPr>
        <w:rPr>
          <w:rFonts w:asciiTheme="minorBidi" w:hAnsiTheme="minorBidi" w:cstheme="minorBidi"/>
          <w:sz w:val="32"/>
          <w:szCs w:val="32"/>
          <w:rtl/>
        </w:rPr>
      </w:pPr>
      <w:r w:rsidRPr="00131526">
        <w:rPr>
          <w:rFonts w:asciiTheme="minorBidi" w:hAnsiTheme="minorBidi" w:cstheme="minorBidi" w:hint="cs"/>
          <w:sz w:val="32"/>
          <w:szCs w:val="32"/>
          <w:rtl/>
        </w:rPr>
        <w:t>............................................................................</w:t>
      </w:r>
    </w:p>
    <w:p w14:paraId="73A8EB07" w14:textId="7E2DC2E5" w:rsidR="00131526" w:rsidRPr="00131526" w:rsidRDefault="00131526" w:rsidP="00131526">
      <w:pPr>
        <w:rPr>
          <w:rFonts w:asciiTheme="minorBidi" w:hAnsiTheme="minorBidi" w:cstheme="minorBidi"/>
          <w:sz w:val="32"/>
          <w:szCs w:val="32"/>
          <w:rtl/>
        </w:rPr>
      </w:pPr>
      <w:r w:rsidRPr="00131526">
        <w:rPr>
          <w:rFonts w:asciiTheme="minorBidi" w:hAnsiTheme="minorBidi" w:cstheme="minorBidi" w:hint="cs"/>
          <w:sz w:val="32"/>
          <w:szCs w:val="32"/>
          <w:rtl/>
        </w:rPr>
        <w:t>............................................................................</w:t>
      </w:r>
    </w:p>
    <w:p w14:paraId="0B41E16F" w14:textId="15FE9B88" w:rsidR="00131526" w:rsidRPr="00131526" w:rsidRDefault="00131526" w:rsidP="00131526">
      <w:pPr>
        <w:rPr>
          <w:rFonts w:asciiTheme="minorBidi" w:hAnsiTheme="minorBidi" w:cstheme="minorBidi"/>
          <w:sz w:val="32"/>
          <w:szCs w:val="32"/>
          <w:rtl/>
        </w:rPr>
      </w:pPr>
      <w:r w:rsidRPr="00131526">
        <w:rPr>
          <w:rFonts w:asciiTheme="minorBidi" w:hAnsiTheme="minorBidi" w:cstheme="minorBidi" w:hint="cs"/>
          <w:sz w:val="32"/>
          <w:szCs w:val="32"/>
          <w:rtl/>
        </w:rPr>
        <w:t>......................................................................... .</w:t>
      </w:r>
    </w:p>
    <w:p w14:paraId="1272EB85" w14:textId="7062BC4B" w:rsidR="000C7D72" w:rsidRDefault="000C7D72" w:rsidP="00BB3286">
      <w:pPr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012FB3">
        <w:rPr>
          <w:rFonts w:asciiTheme="minorBidi" w:hAnsiTheme="minorBidi" w:cstheme="minorBidi"/>
          <w:b/>
          <w:bCs/>
          <w:sz w:val="32"/>
          <w:szCs w:val="32"/>
          <w:rtl/>
        </w:rPr>
        <w:t xml:space="preserve">ج) </w:t>
      </w:r>
      <w:r w:rsidR="00A77F5A" w:rsidRPr="00012FB3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="00D82879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حل التناسب الأتي : </w:t>
      </w:r>
    </w:p>
    <w:p w14:paraId="4F661105" w14:textId="2FDFC0F9" w:rsidR="00D82879" w:rsidRPr="00012FB3" w:rsidRDefault="00D82879" w:rsidP="00D82879">
      <w:pPr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                                           5          ت</w:t>
      </w:r>
    </w:p>
    <w:p w14:paraId="5DC1F9BF" w14:textId="255E34EB" w:rsidR="00A77F5A" w:rsidRDefault="007140B2" w:rsidP="000C7D72">
      <w:pPr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740C6" wp14:editId="1B434DE9">
                <wp:simplePos x="0" y="0"/>
                <wp:positionH relativeFrom="column">
                  <wp:posOffset>3973830</wp:posOffset>
                </wp:positionH>
                <wp:positionV relativeFrom="paragraph">
                  <wp:posOffset>86995</wp:posOffset>
                </wp:positionV>
                <wp:extent cx="38100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E0C19B" id="Straight Connector 10" o:spid="_x0000_s1026" style="position:absolute;left:0;text-align:lef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9pt,6.85pt" to="342.9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  <w:r w:rsidR="00D82879">
        <w:rPr>
          <w:rFonts w:asciiTheme="minorBidi" w:hAnsiTheme="minorBidi" w:cstheme="minorBidi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59EF3B" wp14:editId="2A20D930">
                <wp:simplePos x="0" y="0"/>
                <wp:positionH relativeFrom="column">
                  <wp:posOffset>3307080</wp:posOffset>
                </wp:positionH>
                <wp:positionV relativeFrom="paragraph">
                  <wp:posOffset>77470</wp:posOffset>
                </wp:positionV>
                <wp:extent cx="285750" cy="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30964D" id="Straight Connector 15" o:spid="_x0000_s1026" style="position:absolute;left:0;text-align:lef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4pt,6.1pt" to="282.9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" strokecolor="black [3200]" strokeweight="1.5pt">
                <v:stroke joinstyle="miter"/>
              </v:line>
            </w:pict>
          </mc:Fallback>
        </mc:AlternateContent>
      </w:r>
      <w:r w:rsidR="00D82879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                                                 =  </w:t>
      </w:r>
    </w:p>
    <w:p w14:paraId="66E1B36E" w14:textId="5DB991D4" w:rsidR="00D82879" w:rsidRPr="00012FB3" w:rsidRDefault="00D82879" w:rsidP="00D82879">
      <w:pPr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                                           6          18  </w:t>
      </w:r>
    </w:p>
    <w:p w14:paraId="738ECDC0" w14:textId="77777777" w:rsidR="000C7D72" w:rsidRDefault="000C7D72" w:rsidP="00417715">
      <w:pPr>
        <w:jc w:val="lowKashida"/>
        <w:rPr>
          <w:rFonts w:asciiTheme="minorBidi" w:hAnsiTheme="minorBidi" w:cstheme="minorBidi"/>
          <w:sz w:val="32"/>
          <w:szCs w:val="32"/>
          <w:rtl/>
        </w:rPr>
      </w:pPr>
    </w:p>
    <w:p w14:paraId="5A397175" w14:textId="4436679B" w:rsidR="002115FE" w:rsidRDefault="00131526" w:rsidP="00417715">
      <w:pPr>
        <w:jc w:val="lowKashida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>............................................................................</w:t>
      </w:r>
    </w:p>
    <w:p w14:paraId="63A175F0" w14:textId="647A3FE1" w:rsidR="00131526" w:rsidRDefault="00131526" w:rsidP="00417715">
      <w:pPr>
        <w:jc w:val="lowKashida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>............................................................................</w:t>
      </w:r>
    </w:p>
    <w:p w14:paraId="763182F7" w14:textId="0D03418F" w:rsidR="00131526" w:rsidRDefault="00131526" w:rsidP="00417715">
      <w:pPr>
        <w:jc w:val="lowKashida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>............................................................................</w:t>
      </w:r>
    </w:p>
    <w:p w14:paraId="68C278EE" w14:textId="598B6580" w:rsidR="002115FE" w:rsidRDefault="00131526" w:rsidP="00131526">
      <w:pPr>
        <w:jc w:val="lowKashida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>.................................................................. .</w:t>
      </w:r>
    </w:p>
    <w:p w14:paraId="07A64417" w14:textId="77777777" w:rsidR="002115FE" w:rsidRDefault="002115FE" w:rsidP="00417715">
      <w:pPr>
        <w:jc w:val="lowKashida"/>
        <w:rPr>
          <w:rFonts w:asciiTheme="minorBidi" w:hAnsiTheme="minorBidi" w:cstheme="minorBidi"/>
          <w:sz w:val="32"/>
          <w:szCs w:val="32"/>
          <w:rtl/>
        </w:rPr>
      </w:pPr>
    </w:p>
    <w:p w14:paraId="54A64246" w14:textId="77777777" w:rsidR="002115FE" w:rsidRPr="00012FB3" w:rsidRDefault="002115FE" w:rsidP="00417715">
      <w:pPr>
        <w:jc w:val="lowKashida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14:paraId="265F25D9" w14:textId="77777777" w:rsidR="002115FE" w:rsidRDefault="002115FE" w:rsidP="00BD52D0">
      <w:pPr>
        <w:jc w:val="right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14:paraId="48783BA8" w14:textId="1A2B9349" w:rsidR="000C7D72" w:rsidRPr="00012FB3" w:rsidRDefault="007140B2" w:rsidP="00BD52D0">
      <w:pPr>
        <w:jc w:val="right"/>
        <w:rPr>
          <w:rFonts w:asciiTheme="minorBidi" w:hAnsiTheme="minorBidi" w:cstheme="minorBidi"/>
          <w:b/>
          <w:bCs/>
          <w:sz w:val="32"/>
          <w:szCs w:val="32"/>
          <w:rtl/>
        </w:rPr>
      </w:pPr>
      <w:bookmarkStart w:id="0" w:name="_GoBack"/>
      <w:bookmarkEnd w:id="0"/>
      <w:r>
        <w:rPr>
          <w:rFonts w:asciiTheme="minorBidi" w:hAnsiTheme="minorBidi" w:cstheme="minorBidi" w:hint="cs"/>
          <w:b/>
          <w:bCs/>
          <w:sz w:val="32"/>
          <w:szCs w:val="32"/>
          <w:rtl/>
        </w:rPr>
        <w:t>إ</w:t>
      </w:r>
      <w:r w:rsidR="00BD52D0" w:rsidRPr="00012FB3">
        <w:rPr>
          <w:rFonts w:asciiTheme="minorBidi" w:hAnsiTheme="minorBidi" w:cstheme="minorBidi"/>
          <w:b/>
          <w:bCs/>
          <w:sz w:val="32"/>
          <w:szCs w:val="32"/>
          <w:rtl/>
        </w:rPr>
        <w:t>نتهت الأسئلة ،،،تمنياتي بالتوفيق</w:t>
      </w:r>
    </w:p>
    <w:sectPr w:rsidR="000C7D72" w:rsidRPr="00012FB3" w:rsidSect="003A64C9">
      <w:headerReference w:type="default" r:id="rId10"/>
      <w:footerReference w:type="default" r:id="rId11"/>
      <w:headerReference w:type="first" r:id="rId12"/>
      <w:footerReference w:type="first" r:id="rId13"/>
      <w:endnotePr>
        <w:numFmt w:val="lowerLetter"/>
      </w:endnotePr>
      <w:pgSz w:w="11906" w:h="16838"/>
      <w:pgMar w:top="426" w:right="707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83DE06" w14:textId="77777777" w:rsidR="003A64C9" w:rsidRDefault="003A64C9" w:rsidP="00A92AB4">
      <w:r>
        <w:separator/>
      </w:r>
    </w:p>
  </w:endnote>
  <w:endnote w:type="continuationSeparator" w:id="0">
    <w:p w14:paraId="079CC3C3" w14:textId="77777777" w:rsidR="003A64C9" w:rsidRDefault="003A64C9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8996E2B2-916A-480B-B45F-F9481D588BD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979D52DA-840C-439E-A953-5FCFFBADB004}"/>
    <w:embedBold r:id="rId3" w:fontKey="{E31457FC-C2ED-47B1-8898-4242130F83F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BE95C0D0-8986-4E6D-8C21-4D698650B99D}"/>
    <w:embedBold r:id="rId5" w:fontKey="{D8CA0FD1-1A5F-4457-A75C-7C36B45785CC}"/>
    <w:embedItalic r:id="rId6" w:fontKey="{4769B86C-FD67-4E5C-9AED-CF01545F67CB}"/>
  </w:font>
  <w:font w:name="AF_Jeddah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7" w:fontKey="{6BF1C334-D30B-45C7-BBE7-1A00E27DDFB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70B81B8-A100-4697-8077-9872F49C231F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9" w:fontKey="{4A90E985-82E9-495F-B0B0-D993576FFE56}"/>
  </w:font>
  <w:font w:name="mohammad bold art 1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0" w:fontKey="{394D3940-670C-4C3F-A9DF-D83A6B632F7C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Bold r:id="rId11" w:fontKey="{D3DBB2A8-7F02-4958-B6CF-35CBC25C874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5F803AFC-1766-4D84-81E1-E7A16D63A1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EC01A8" w14:textId="77777777" w:rsidR="003A64C9" w:rsidRDefault="003A64C9">
    <w:pPr>
      <w:pStyle w:val="Foot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D9B1A18" wp14:editId="1244C77D">
              <wp:simplePos x="0" y="0"/>
              <wp:positionH relativeFrom="page">
                <wp:posOffset>2291410</wp:posOffset>
              </wp:positionH>
              <wp:positionV relativeFrom="page">
                <wp:posOffset>9977755</wp:posOffset>
              </wp:positionV>
              <wp:extent cx="5084496" cy="351917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5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30FCF4" w14:textId="77777777" w:rsidR="003A64C9" w:rsidRPr="00A22239" w:rsidRDefault="003A64C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0/2     تاريخ الإصدار :  01/11/2017م</w:t>
                          </w:r>
                        </w:p>
                        <w:p w14:paraId="2E651534" w14:textId="77777777" w:rsidR="003A64C9" w:rsidRPr="00A22239" w:rsidRDefault="003A64C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76EB2967" w14:textId="77777777" w:rsidR="003A64C9" w:rsidRPr="00A22239" w:rsidRDefault="003A64C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6A0597E" w14:textId="77777777" w:rsidR="003A64C9" w:rsidRPr="00A22239" w:rsidRDefault="003A64C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9B1A1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left:0;text-align:left;margin-left:180.45pt;margin-top:785.65pt;width:400.35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ZT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" filled="f" stroked="f">
              <v:textbox>
                <w:txbxContent>
                  <w:p w14:paraId="6C30FCF4" w14:textId="77777777" w:rsidR="003A64C9" w:rsidRPr="00A22239" w:rsidRDefault="003A64C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0/2     تاريخ الإصدار :  01/11/2017م</w:t>
                    </w:r>
                  </w:p>
                  <w:p w14:paraId="2E651534" w14:textId="77777777" w:rsidR="003A64C9" w:rsidRPr="00A22239" w:rsidRDefault="003A64C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76EB2967" w14:textId="77777777" w:rsidR="003A64C9" w:rsidRPr="00A22239" w:rsidRDefault="003A64C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6A0597E" w14:textId="77777777" w:rsidR="003A64C9" w:rsidRPr="00A22239" w:rsidRDefault="003A64C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A5C5CC" wp14:editId="39A21693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2439B" w14:textId="77777777" w:rsidR="003A64C9" w:rsidRPr="00374657" w:rsidRDefault="003A64C9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8767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8767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32D877E3" w14:textId="77777777" w:rsidR="003A64C9" w:rsidRPr="00374657" w:rsidRDefault="003A64C9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A5C5CC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1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14:paraId="55B2439B" w14:textId="77777777" w:rsidR="003A64C9" w:rsidRPr="00374657" w:rsidRDefault="003A64C9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87671"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87671"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32D877E3" w14:textId="77777777" w:rsidR="003A64C9" w:rsidRPr="00374657" w:rsidRDefault="003A64C9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74A6F4" w14:textId="77777777" w:rsidR="003A64C9" w:rsidRDefault="003A64C9">
    <w:pPr>
      <w:pStyle w:val="Foot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87E729F" wp14:editId="2600283D">
              <wp:simplePos x="0" y="0"/>
              <wp:positionH relativeFrom="page">
                <wp:posOffset>2308555</wp:posOffset>
              </wp:positionH>
              <wp:positionV relativeFrom="page">
                <wp:posOffset>10189845</wp:posOffset>
              </wp:positionV>
              <wp:extent cx="5084496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16CD00" w14:textId="77777777" w:rsidR="003A64C9" w:rsidRPr="00A22239" w:rsidRDefault="003A64C9" w:rsidP="00C013F8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0/2     تاريخ الإصدار :  01/11/2017م</w:t>
                          </w:r>
                        </w:p>
                        <w:p w14:paraId="56C326EE" w14:textId="77777777" w:rsidR="003A64C9" w:rsidRPr="00A22239" w:rsidRDefault="003A64C9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17B95F91" w14:textId="77777777" w:rsidR="003A64C9" w:rsidRPr="00A22239" w:rsidRDefault="003A64C9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D93EEC1" w14:textId="77777777" w:rsidR="003A64C9" w:rsidRPr="00A22239" w:rsidRDefault="003A64C9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7E729F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181.8pt;margin-top:802.35pt;width:400.3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" filled="f" stroked="f">
              <v:textbox>
                <w:txbxContent>
                  <w:p w14:paraId="0516CD00" w14:textId="77777777" w:rsidR="003A64C9" w:rsidRPr="00A22239" w:rsidRDefault="003A64C9" w:rsidP="00C013F8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0/2     تاريخ الإصدار :  01/11/2017م</w:t>
                    </w:r>
                  </w:p>
                  <w:p w14:paraId="56C326EE" w14:textId="77777777" w:rsidR="003A64C9" w:rsidRPr="00A22239" w:rsidRDefault="003A64C9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17B95F91" w14:textId="77777777" w:rsidR="003A64C9" w:rsidRPr="00A22239" w:rsidRDefault="003A64C9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D93EEC1" w14:textId="77777777" w:rsidR="003A64C9" w:rsidRPr="00A22239" w:rsidRDefault="003A64C9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1463FB" wp14:editId="7C4C7A62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5272FE" w14:textId="77777777" w:rsidR="003A64C9" w:rsidRPr="00374657" w:rsidRDefault="003A64C9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8767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87671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4C1262F3" w14:textId="77777777" w:rsidR="003A64C9" w:rsidRPr="00374657" w:rsidRDefault="003A64C9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1463F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5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14:paraId="4E5272FE" w14:textId="77777777" w:rsidR="003A64C9" w:rsidRPr="00374657" w:rsidRDefault="003A64C9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87671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87671"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4C1262F3" w14:textId="77777777" w:rsidR="003A64C9" w:rsidRPr="00374657" w:rsidRDefault="003A64C9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FFF884" wp14:editId="22ED9D9F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56AE6FF" w14:textId="77777777" w:rsidR="003A64C9" w:rsidRPr="00021D6D" w:rsidRDefault="003A64C9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B87671" w:rsidRPr="00B87671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B87671" w:rsidRPr="00B87671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6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FFF884" id="مربع نص 4" o:spid="_x0000_s1036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14:paraId="356AE6FF" w14:textId="77777777" w:rsidR="003A64C9" w:rsidRPr="00021D6D" w:rsidRDefault="003A64C9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B87671" w:rsidRPr="00B87671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B87671" w:rsidRPr="00B87671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6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B9ADFE" w14:textId="77777777" w:rsidR="003A64C9" w:rsidRDefault="003A64C9" w:rsidP="00A92AB4">
      <w:r>
        <w:separator/>
      </w:r>
    </w:p>
  </w:footnote>
  <w:footnote w:type="continuationSeparator" w:id="0">
    <w:p w14:paraId="3CF9CD4F" w14:textId="77777777" w:rsidR="003A64C9" w:rsidRDefault="003A64C9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A1568" w14:textId="77777777" w:rsidR="003A64C9" w:rsidRDefault="003A64C9">
    <w:pPr>
      <w:pStyle w:val="Head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41C9EDB" wp14:editId="290706C2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8DC78CD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1624" w:type="dxa"/>
      <w:tblInd w:w="-581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063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089"/>
    </w:tblGrid>
    <w:tr w:rsidR="003A64C9" w:rsidRPr="00012FB3" w14:paraId="6C03D922" w14:textId="77777777" w:rsidTr="00F679ED">
      <w:trPr>
        <w:cantSplit/>
      </w:trPr>
      <w:tc>
        <w:tcPr>
          <w:tcW w:w="3480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7EB30D49" w14:textId="77777777" w:rsidR="003A64C9" w:rsidRPr="00012FB3" w:rsidRDefault="003A64C9" w:rsidP="00816F73">
          <w:pPr>
            <w:pStyle w:val="Heading4"/>
            <w:rPr>
              <w:rFonts w:asciiTheme="minorBidi" w:hAnsiTheme="minorBidi" w:cstheme="minorBidi"/>
              <w:sz w:val="18"/>
              <w:szCs w:val="24"/>
              <w:rtl/>
            </w:rPr>
          </w:pPr>
          <w:r w:rsidRPr="00012FB3">
            <w:rPr>
              <w:rFonts w:asciiTheme="minorBidi" w:hAnsiTheme="minorBidi" w:cstheme="minorBidi"/>
              <w:sz w:val="16"/>
              <w:szCs w:val="22"/>
              <w:rtl/>
            </w:rPr>
            <w:t>المملكة العربية السعودية</w:t>
          </w:r>
        </w:p>
        <w:p w14:paraId="3611B39D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16"/>
              <w:szCs w:val="16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  <w:t>وزارة التعليم</w:t>
          </w:r>
        </w:p>
        <w:p w14:paraId="60245EE2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6E58DD90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6238D8DE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4"/>
              <w:szCs w:val="24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24"/>
              <w:szCs w:val="24"/>
              <w:rtl/>
            </w:rPr>
            <w:t>مدارس الخندق الأهلية</w:t>
          </w:r>
        </w:p>
        <w:p w14:paraId="39E4AAB8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sz w:val="22"/>
              <w:szCs w:val="22"/>
              <w:rtl/>
              <w:lang w:eastAsia="en-US"/>
            </w:rPr>
          </w:pPr>
          <w:r w:rsidRPr="00012FB3">
            <w:rPr>
              <w:rFonts w:asciiTheme="minorBidi" w:hAnsiTheme="minorBidi" w:cstheme="minorBidi"/>
              <w:b/>
              <w:bCs/>
              <w:sz w:val="16"/>
              <w:szCs w:val="16"/>
              <w:rtl/>
            </w:rPr>
            <w:t>ابتدائي * متوسط * ثانوي</w:t>
          </w:r>
          <w:r w:rsidRPr="00012FB3">
            <w:rPr>
              <w:rFonts w:asciiTheme="minorBidi" w:hAnsiTheme="minorBidi" w:cstheme="minorBidi"/>
              <w:sz w:val="22"/>
              <w:szCs w:val="22"/>
              <w:rtl/>
              <w:lang w:eastAsia="en-US"/>
            </w:rPr>
            <w:t xml:space="preserve"> </w:t>
          </w:r>
        </w:p>
        <w:p w14:paraId="1476282B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4"/>
              <w:szCs w:val="24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24"/>
              <w:szCs w:val="24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A48DBCC" wp14:editId="7824E524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80D1F" w14:textId="77777777" w:rsidR="003A64C9" w:rsidRDefault="003A64C9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A48DBC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0;text-align:left;margin-left:423pt;margin-top:-45.15pt;width:125.65pt;height:11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72F80D1F" w14:textId="77777777" w:rsidR="003A64C9" w:rsidRDefault="003A64C9" w:rsidP="00816F73"/>
                      </w:txbxContent>
                    </v:textbox>
                  </v:shape>
                </w:pict>
              </mc:Fallback>
            </mc:AlternateContent>
          </w:r>
          <w:r w:rsidRPr="00012FB3">
            <w:rPr>
              <w:rFonts w:asciiTheme="minorBidi" w:hAnsiTheme="minorBidi" w:cstheme="minorBidi"/>
              <w:b/>
              <w:bCs/>
              <w:sz w:val="24"/>
              <w:szCs w:val="24"/>
              <w:rtl/>
              <w:lang w:eastAsia="en-US"/>
            </w:rPr>
            <w:t>بنين - بنات</w: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13EFAC80" w14:textId="77777777" w:rsidR="003A64C9" w:rsidRPr="00012FB3" w:rsidRDefault="003A64C9" w:rsidP="00816F73">
          <w:pPr>
            <w:pStyle w:val="Heading4"/>
            <w:tabs>
              <w:tab w:val="left" w:pos="2541"/>
            </w:tabs>
            <w:rPr>
              <w:rFonts w:asciiTheme="minorBidi" w:hAnsiTheme="minorBidi" w:cstheme="minorBidi"/>
              <w:sz w:val="28"/>
              <w:szCs w:val="34"/>
              <w:rtl/>
            </w:rPr>
          </w:pPr>
          <w:r w:rsidRPr="00012FB3">
            <w:rPr>
              <w:rFonts w:asciiTheme="minorBidi" w:hAnsiTheme="minorBidi" w:cstheme="minorBidi"/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3A779395" wp14:editId="18659E90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1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12FB3">
            <w:rPr>
              <w:rFonts w:asciiTheme="minorBidi" w:hAnsiTheme="minorBidi" w:cstheme="minorBidi"/>
              <w:sz w:val="28"/>
              <w:szCs w:val="34"/>
              <w:rtl/>
            </w:rPr>
            <w:t>أسئلة اختبار</w:t>
          </w:r>
        </w:p>
        <w:p w14:paraId="6CB96AC9" w14:textId="77777777" w:rsidR="003A64C9" w:rsidRPr="00FB500A" w:rsidRDefault="003A64C9" w:rsidP="006F353F">
          <w:pPr>
            <w:jc w:val="center"/>
            <w:rPr>
              <w:rFonts w:asciiTheme="minorBidi" w:hAnsiTheme="minorBidi" w:cstheme="minorBidi"/>
              <w:b/>
              <w:bCs/>
              <w:rtl/>
            </w:rPr>
          </w:pPr>
          <w:r w:rsidRPr="00FB500A">
            <w:rPr>
              <w:rFonts w:asciiTheme="minorBidi" w:hAnsiTheme="minorBidi" w:cstheme="minorBidi"/>
              <w:b/>
              <w:bCs/>
              <w:rtl/>
            </w:rPr>
            <w:t>الفصل الدراسي الأول -  الدور: .......</w:t>
          </w:r>
        </w:p>
        <w:p w14:paraId="20429B61" w14:textId="52003A59" w:rsidR="003A64C9" w:rsidRPr="00FB500A" w:rsidRDefault="003A64C9" w:rsidP="006F353F">
          <w:pPr>
            <w:jc w:val="center"/>
            <w:rPr>
              <w:rFonts w:asciiTheme="minorBidi" w:hAnsiTheme="minorBidi" w:cstheme="minorBidi"/>
              <w:b/>
              <w:bCs/>
              <w:rtl/>
            </w:rPr>
          </w:pPr>
          <w:r w:rsidRPr="00FB500A">
            <w:rPr>
              <w:rFonts w:asciiTheme="minorBidi" w:hAnsiTheme="minorBidi" w:cstheme="minorBidi"/>
              <w:b/>
              <w:bCs/>
              <w:rtl/>
            </w:rPr>
            <w:t>للعام الدراسي 1441</w:t>
          </w:r>
          <w:r w:rsidRPr="00FB500A">
            <w:rPr>
              <w:rFonts w:asciiTheme="minorBidi" w:hAnsiTheme="minorBidi" w:cstheme="minorBidi" w:hint="cs"/>
              <w:b/>
              <w:bCs/>
              <w:rtl/>
            </w:rPr>
            <w:t>هـ</w:t>
          </w:r>
        </w:p>
        <w:p w14:paraId="364FA38B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841D407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06FE3CB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F828EA7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089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EA78771" w14:textId="77777777" w:rsidR="003A64C9" w:rsidRPr="00012FB3" w:rsidRDefault="003A64C9" w:rsidP="00816F73">
          <w:pPr>
            <w:pStyle w:val="Heading1"/>
            <w:jc w:val="center"/>
            <w:rPr>
              <w:rFonts w:asciiTheme="minorBidi" w:hAnsiTheme="minorBidi" w:cstheme="minorBidi"/>
              <w:sz w:val="22"/>
              <w:szCs w:val="22"/>
            </w:rPr>
          </w:pPr>
          <w:r w:rsidRPr="00012FB3">
            <w:rPr>
              <w:rFonts w:asciiTheme="minorBidi" w:hAnsiTheme="minorBidi" w:cstheme="minorBidi"/>
              <w:sz w:val="22"/>
              <w:szCs w:val="22"/>
              <w:rtl/>
            </w:rPr>
            <w:t>اسم المراجع</w:t>
          </w:r>
        </w:p>
      </w:tc>
    </w:tr>
    <w:tr w:rsidR="003A64C9" w:rsidRPr="00012FB3" w14:paraId="06E63CAB" w14:textId="77777777" w:rsidTr="00F679ED">
      <w:trPr>
        <w:cantSplit/>
        <w:trHeight w:val="406"/>
      </w:trPr>
      <w:tc>
        <w:tcPr>
          <w:tcW w:w="348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AADDA72" w14:textId="77777777" w:rsidR="003A64C9" w:rsidRPr="00012FB3" w:rsidRDefault="003A64C9" w:rsidP="00816F73">
          <w:pPr>
            <w:pStyle w:val="Heading4"/>
            <w:rPr>
              <w:rFonts w:asciiTheme="minorBidi" w:hAnsiTheme="minorBidi" w:cstheme="minorBidi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2AA2333D" w14:textId="77777777" w:rsidR="003A64C9" w:rsidRPr="00012FB3" w:rsidRDefault="003A64C9" w:rsidP="00816F73">
          <w:pPr>
            <w:pStyle w:val="Heading4"/>
            <w:rPr>
              <w:rFonts w:asciiTheme="minorBidi" w:hAnsiTheme="minorBidi" w:cstheme="minorBidi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2B946D40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782FEBAA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6170DA88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17C8453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089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60ED33B9" w14:textId="77777777" w:rsidR="003A64C9" w:rsidRPr="00012FB3" w:rsidRDefault="003A64C9" w:rsidP="00816F73">
          <w:pPr>
            <w:rPr>
              <w:rFonts w:asciiTheme="minorBidi" w:hAnsiTheme="minorBidi" w:cstheme="minorBidi"/>
              <w:b/>
              <w:bCs/>
              <w:sz w:val="22"/>
              <w:szCs w:val="22"/>
            </w:rPr>
          </w:pPr>
        </w:p>
      </w:tc>
    </w:tr>
    <w:tr w:rsidR="003A64C9" w:rsidRPr="00012FB3" w14:paraId="648DFC91" w14:textId="77777777" w:rsidTr="00F679ED">
      <w:trPr>
        <w:cantSplit/>
        <w:trHeight w:val="454"/>
      </w:trPr>
      <w:tc>
        <w:tcPr>
          <w:tcW w:w="348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49B21448" w14:textId="77777777" w:rsidR="003A64C9" w:rsidRPr="00012FB3" w:rsidRDefault="003A64C9" w:rsidP="00816F73">
          <w:pPr>
            <w:pStyle w:val="Heading4"/>
            <w:rPr>
              <w:rFonts w:asciiTheme="minorBidi" w:hAnsiTheme="minorBidi" w:cstheme="minorBidi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4FC0F5C8" w14:textId="77777777" w:rsidR="003A64C9" w:rsidRPr="00012FB3" w:rsidRDefault="003A64C9" w:rsidP="00816F73">
          <w:pPr>
            <w:pStyle w:val="Heading4"/>
            <w:rPr>
              <w:rFonts w:asciiTheme="minorBidi" w:hAnsiTheme="minorBidi" w:cstheme="minorBidi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8A1DB83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46F12F9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437A0E4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5241AC8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089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552416DD" w14:textId="77777777" w:rsidR="003A64C9" w:rsidRPr="00012FB3" w:rsidRDefault="003A64C9" w:rsidP="00816F73">
          <w:pPr>
            <w:rPr>
              <w:rFonts w:asciiTheme="minorBidi" w:hAnsiTheme="minorBidi" w:cstheme="minorBidi"/>
              <w:b/>
              <w:bCs/>
              <w:sz w:val="22"/>
              <w:szCs w:val="22"/>
            </w:rPr>
          </w:pPr>
        </w:p>
      </w:tc>
    </w:tr>
    <w:tr w:rsidR="003A64C9" w:rsidRPr="00012FB3" w14:paraId="1355A109" w14:textId="77777777" w:rsidTr="00F679ED">
      <w:trPr>
        <w:cantSplit/>
        <w:trHeight w:val="454"/>
      </w:trPr>
      <w:tc>
        <w:tcPr>
          <w:tcW w:w="348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361F302D" w14:textId="77777777" w:rsidR="003A64C9" w:rsidRPr="00012FB3" w:rsidRDefault="003A64C9" w:rsidP="00816F73">
          <w:pPr>
            <w:pStyle w:val="Heading4"/>
            <w:rPr>
              <w:rFonts w:asciiTheme="minorBidi" w:hAnsiTheme="minorBidi" w:cstheme="minorBidi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587FE98" w14:textId="77777777" w:rsidR="003A64C9" w:rsidRPr="00012FB3" w:rsidRDefault="003A64C9" w:rsidP="00816F73">
          <w:pPr>
            <w:pStyle w:val="Heading4"/>
            <w:rPr>
              <w:rFonts w:asciiTheme="minorBidi" w:hAnsiTheme="minorBidi" w:cstheme="minorBidi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2D3EFBAA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449788E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71A2CA95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0D429EA8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089" w:type="dxa"/>
          <w:tcBorders>
            <w:top w:val="single" w:sz="6" w:space="0" w:color="auto"/>
          </w:tcBorders>
          <w:shd w:val="clear" w:color="auto" w:fill="auto"/>
        </w:tcPr>
        <w:p w14:paraId="4FCD557E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</w:rPr>
          </w:pPr>
        </w:p>
      </w:tc>
    </w:tr>
    <w:tr w:rsidR="003A64C9" w:rsidRPr="00012FB3" w14:paraId="544B1B20" w14:textId="77777777" w:rsidTr="00F679ED">
      <w:trPr>
        <w:cantSplit/>
        <w:trHeight w:val="454"/>
      </w:trPr>
      <w:tc>
        <w:tcPr>
          <w:tcW w:w="3480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70F9D13" w14:textId="77777777" w:rsidR="003A64C9" w:rsidRPr="00012FB3" w:rsidRDefault="003A64C9" w:rsidP="00816F73">
          <w:pPr>
            <w:pStyle w:val="Heading4"/>
            <w:rPr>
              <w:rFonts w:asciiTheme="minorBidi" w:hAnsiTheme="minorBidi" w:cstheme="minorBidi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0D09D4B2" w14:textId="77777777" w:rsidR="003A64C9" w:rsidRPr="00012FB3" w:rsidRDefault="003A64C9" w:rsidP="00816F73">
          <w:pPr>
            <w:pStyle w:val="Heading4"/>
            <w:rPr>
              <w:rFonts w:asciiTheme="minorBidi" w:hAnsiTheme="minorBidi" w:cstheme="minorBidi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4D316EA1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7C6DF8A4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21E8A9D6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75C82CC3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089" w:type="dxa"/>
          <w:shd w:val="clear" w:color="auto" w:fill="auto"/>
        </w:tcPr>
        <w:p w14:paraId="1B6A339F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</w:rPr>
          </w:pPr>
        </w:p>
      </w:tc>
    </w:tr>
    <w:tr w:rsidR="003A64C9" w:rsidRPr="00012FB3" w14:paraId="7D2DE637" w14:textId="77777777" w:rsidTr="00F679ED">
      <w:trPr>
        <w:cantSplit/>
        <w:trHeight w:val="454"/>
      </w:trPr>
      <w:tc>
        <w:tcPr>
          <w:tcW w:w="4189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605C7596" w14:textId="5590261F" w:rsidR="003A64C9" w:rsidRPr="00012FB3" w:rsidRDefault="003A64C9" w:rsidP="00FB500A">
          <w:pPr>
            <w:rPr>
              <w:rFonts w:asciiTheme="minorBidi" w:hAnsiTheme="minorBidi" w:cstheme="minorBidi"/>
              <w:sz w:val="4"/>
              <w:szCs w:val="8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Cs w:val="26"/>
              <w:rtl/>
            </w:rPr>
            <w:t xml:space="preserve">اسم الطالب: </w:t>
          </w:r>
          <w:r w:rsidRPr="00012FB3">
            <w:rPr>
              <w:rFonts w:asciiTheme="minorBidi" w:hAnsiTheme="minorBidi" w:cstheme="minorBidi"/>
              <w:b/>
              <w:bCs/>
              <w:sz w:val="4"/>
              <w:szCs w:val="8"/>
              <w:rtl/>
            </w:rPr>
            <w:t>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5617E8F6" w14:textId="7C793C03" w:rsidR="003A64C9" w:rsidRPr="00012FB3" w:rsidRDefault="003A64C9" w:rsidP="00FB500A">
          <w:pPr>
            <w:pStyle w:val="Heading4"/>
            <w:jc w:val="left"/>
            <w:rPr>
              <w:rFonts w:asciiTheme="minorBidi" w:hAnsiTheme="minorBidi" w:cstheme="minorBidi"/>
              <w:sz w:val="26"/>
              <w:szCs w:val="32"/>
            </w:rPr>
          </w:pPr>
          <w:r w:rsidRPr="00012FB3">
            <w:rPr>
              <w:rFonts w:asciiTheme="minorBidi" w:hAnsiTheme="minorBidi" w:cstheme="minorBidi"/>
              <w:sz w:val="18"/>
              <w:szCs w:val="24"/>
              <w:rtl/>
            </w:rPr>
            <w:t>الصف:</w:t>
          </w:r>
          <w:r w:rsidRPr="00012FB3">
            <w:rPr>
              <w:rFonts w:asciiTheme="minorBidi" w:hAnsiTheme="minorBidi" w:cstheme="minorBidi"/>
              <w:sz w:val="26"/>
              <w:szCs w:val="32"/>
              <w:rtl/>
            </w:rPr>
            <w:t xml:space="preserve">  </w:t>
          </w:r>
          <w:r w:rsidRPr="00FB500A">
            <w:rPr>
              <w:rFonts w:asciiTheme="minorBidi" w:hAnsiTheme="minorBidi" w:cstheme="minorBidi"/>
              <w:sz w:val="18"/>
              <w:szCs w:val="24"/>
              <w:rtl/>
            </w:rPr>
            <w:t xml:space="preserve">  </w:t>
          </w:r>
          <w:r w:rsidRPr="00FB500A">
            <w:rPr>
              <w:rFonts w:asciiTheme="minorBidi" w:hAnsiTheme="minorBidi" w:cstheme="minorBidi" w:hint="cs"/>
              <w:sz w:val="18"/>
              <w:szCs w:val="24"/>
              <w:rtl/>
            </w:rPr>
            <w:t>الأول المتوسط</w:t>
          </w:r>
          <w:r w:rsidRPr="00FB500A">
            <w:rPr>
              <w:rFonts w:asciiTheme="minorBidi" w:hAnsiTheme="minorBidi" w:cstheme="minorBidi"/>
              <w:sz w:val="18"/>
              <w:szCs w:val="24"/>
              <w:rtl/>
            </w:rPr>
            <w:t xml:space="preserve">         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6E510DAA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36862CF7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477E376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165DF6A5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089" w:type="dxa"/>
          <w:shd w:val="clear" w:color="auto" w:fill="auto"/>
        </w:tcPr>
        <w:p w14:paraId="2DCBC413" w14:textId="77777777" w:rsidR="003A64C9" w:rsidRPr="00012FB3" w:rsidRDefault="003A64C9" w:rsidP="00816F73">
          <w:pPr>
            <w:rPr>
              <w:rFonts w:asciiTheme="minorBidi" w:hAnsiTheme="minorBidi" w:cstheme="minorBidi"/>
              <w:b/>
              <w:bCs/>
              <w:sz w:val="22"/>
              <w:szCs w:val="22"/>
            </w:rPr>
          </w:pPr>
        </w:p>
      </w:tc>
    </w:tr>
    <w:tr w:rsidR="003A64C9" w:rsidRPr="00012FB3" w14:paraId="6D31A97C" w14:textId="77777777" w:rsidTr="00F679ED">
      <w:trPr>
        <w:cantSplit/>
        <w:trHeight w:val="454"/>
      </w:trPr>
      <w:tc>
        <w:tcPr>
          <w:tcW w:w="3905" w:type="dxa"/>
          <w:gridSpan w:val="5"/>
          <w:tcBorders>
            <w:left w:val="thinThickLargeGap" w:sz="18" w:space="0" w:color="auto"/>
          </w:tcBorders>
        </w:tcPr>
        <w:p w14:paraId="64E5B999" w14:textId="77777777" w:rsidR="003A64C9" w:rsidRPr="00012FB3" w:rsidRDefault="003A64C9" w:rsidP="00816F73">
          <w:pPr>
            <w:rPr>
              <w:rFonts w:asciiTheme="minorBidi" w:hAnsiTheme="minorBidi" w:cstheme="minorBidi"/>
              <w:b/>
              <w:bCs/>
              <w:sz w:val="26"/>
              <w:szCs w:val="32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C0E18E4" w14:textId="77777777" w:rsidR="003A64C9" w:rsidRPr="00012FB3" w:rsidRDefault="003A64C9" w:rsidP="00816F73">
          <w:pPr>
            <w:rPr>
              <w:rFonts w:asciiTheme="minorBidi" w:hAnsiTheme="minorBidi" w:cstheme="minorBidi"/>
              <w:b/>
              <w:bCs/>
              <w:sz w:val="22"/>
              <w:szCs w:val="28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24"/>
              <w:szCs w:val="30"/>
              <w:rtl/>
            </w:rPr>
            <w:t xml:space="preserve">المادة: </w:t>
          </w:r>
          <w:r w:rsidRPr="00012FB3">
            <w:rPr>
              <w:rFonts w:asciiTheme="minorBidi" w:hAnsiTheme="minorBidi" w:cstheme="minorBidi"/>
              <w:b/>
              <w:bCs/>
              <w:sz w:val="22"/>
              <w:szCs w:val="28"/>
              <w:rtl/>
            </w:rPr>
            <w:t>رياضيات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3DDDBC4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144A820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1F296C4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28E8717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089" w:type="dxa"/>
          <w:tcBorders>
            <w:bottom w:val="single" w:sz="6" w:space="0" w:color="auto"/>
          </w:tcBorders>
          <w:shd w:val="clear" w:color="auto" w:fill="auto"/>
        </w:tcPr>
        <w:p w14:paraId="50E14570" w14:textId="77777777" w:rsidR="003A64C9" w:rsidRPr="00012FB3" w:rsidRDefault="003A64C9" w:rsidP="00816F73">
          <w:pPr>
            <w:rPr>
              <w:rFonts w:asciiTheme="minorBidi" w:hAnsiTheme="minorBidi" w:cstheme="minorBidi"/>
              <w:b/>
              <w:bCs/>
              <w:sz w:val="22"/>
              <w:szCs w:val="22"/>
            </w:rPr>
          </w:pPr>
        </w:p>
      </w:tc>
    </w:tr>
    <w:tr w:rsidR="003A64C9" w:rsidRPr="00012FB3" w14:paraId="27FB1DE4" w14:textId="77777777" w:rsidTr="00F679ED">
      <w:trPr>
        <w:cantSplit/>
        <w:trHeight w:val="454"/>
      </w:trPr>
      <w:tc>
        <w:tcPr>
          <w:tcW w:w="2063" w:type="dxa"/>
          <w:tcBorders>
            <w:left w:val="thinThickLargeGap" w:sz="18" w:space="0" w:color="auto"/>
          </w:tcBorders>
        </w:tcPr>
        <w:p w14:paraId="253FE50C" w14:textId="77777777" w:rsidR="003A64C9" w:rsidRPr="00012FB3" w:rsidRDefault="003A64C9" w:rsidP="00816F73">
          <w:pPr>
            <w:rPr>
              <w:rFonts w:asciiTheme="minorBidi" w:hAnsiTheme="minorBidi" w:cstheme="minorBidi"/>
              <w:b/>
              <w:bCs/>
              <w:sz w:val="24"/>
              <w:szCs w:val="30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1F42BF86" w14:textId="624F38FB" w:rsidR="003A64C9" w:rsidRPr="00FB500A" w:rsidRDefault="003A64C9" w:rsidP="00816F73">
          <w:pPr>
            <w:rPr>
              <w:rFonts w:asciiTheme="minorBidi" w:hAnsiTheme="minorBidi" w:cstheme="minorBidi"/>
              <w:b/>
              <w:bCs/>
              <w:sz w:val="22"/>
              <w:szCs w:val="28"/>
              <w:rtl/>
            </w:rPr>
          </w:pPr>
          <w:r w:rsidRPr="00FB500A">
            <w:rPr>
              <w:rFonts w:asciiTheme="minorBidi" w:hAnsiTheme="minorBidi" w:cstheme="minorBidi"/>
              <w:b/>
              <w:bCs/>
              <w:sz w:val="22"/>
              <w:szCs w:val="28"/>
              <w:rtl/>
            </w:rPr>
            <w:t>الأحد</w:t>
          </w:r>
          <w:r w:rsidRPr="00FB500A">
            <w:rPr>
              <w:rFonts w:asciiTheme="minorBidi" w:hAnsiTheme="minorBidi" w:cstheme="minorBidi" w:hint="cs"/>
              <w:b/>
              <w:bCs/>
              <w:sz w:val="22"/>
              <w:szCs w:val="28"/>
              <w:rtl/>
            </w:rPr>
            <w:t>:</w:t>
          </w:r>
          <w:r>
            <w:rPr>
              <w:rFonts w:asciiTheme="minorBidi" w:hAnsiTheme="minorBidi" w:cstheme="minorBidi" w:hint="cs"/>
              <w:b/>
              <w:bCs/>
              <w:sz w:val="22"/>
              <w:szCs w:val="28"/>
              <w:rtl/>
            </w:rPr>
            <w:t xml:space="preserve"> </w:t>
          </w:r>
          <w:r w:rsidRPr="00FB500A">
            <w:rPr>
              <w:rFonts w:asciiTheme="minorBidi" w:hAnsiTheme="minorBidi" w:cstheme="minorBidi"/>
              <w:b/>
              <w:bCs/>
              <w:sz w:val="22"/>
              <w:szCs w:val="28"/>
              <w:rtl/>
            </w:rPr>
            <w:t xml:space="preserve">  / </w:t>
          </w:r>
          <w:r>
            <w:rPr>
              <w:rFonts w:asciiTheme="minorBidi" w:hAnsiTheme="minorBidi" w:cstheme="minorBidi" w:hint="cs"/>
              <w:b/>
              <w:bCs/>
              <w:sz w:val="22"/>
              <w:szCs w:val="28"/>
              <w:rtl/>
            </w:rPr>
            <w:t xml:space="preserve"> </w:t>
          </w:r>
          <w:r w:rsidRPr="00FB500A">
            <w:rPr>
              <w:rFonts w:asciiTheme="minorBidi" w:hAnsiTheme="minorBidi" w:cstheme="minorBidi"/>
              <w:b/>
              <w:bCs/>
              <w:sz w:val="22"/>
              <w:szCs w:val="28"/>
              <w:rtl/>
            </w:rPr>
            <w:t>/1441</w:t>
          </w:r>
          <w:r w:rsidRPr="00FB500A">
            <w:rPr>
              <w:rFonts w:asciiTheme="minorBidi" w:hAnsiTheme="minorBidi" w:cstheme="minorBidi" w:hint="cs"/>
              <w:b/>
              <w:bCs/>
              <w:sz w:val="22"/>
              <w:szCs w:val="28"/>
              <w:rtl/>
            </w:rPr>
            <w:t>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5EBA3A11" w14:textId="77777777" w:rsidR="003A64C9" w:rsidRPr="00012FB3" w:rsidRDefault="003A64C9" w:rsidP="00816F73">
          <w:pPr>
            <w:rPr>
              <w:rFonts w:asciiTheme="minorBidi" w:hAnsiTheme="minorBidi" w:cstheme="minorBidi"/>
              <w:b/>
              <w:bCs/>
              <w:szCs w:val="26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Cs w:val="26"/>
              <w:rtl/>
            </w:rPr>
            <w:t>الزمن : ساعتان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9527578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5B714785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3D1ABBC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3DB60CC9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089" w:type="dxa"/>
          <w:tcBorders>
            <w:bottom w:val="single" w:sz="6" w:space="0" w:color="auto"/>
          </w:tcBorders>
          <w:shd w:val="clear" w:color="auto" w:fill="auto"/>
        </w:tcPr>
        <w:p w14:paraId="0C154B6C" w14:textId="77777777" w:rsidR="003A64C9" w:rsidRPr="00012FB3" w:rsidRDefault="003A64C9" w:rsidP="00816F73">
          <w:pPr>
            <w:rPr>
              <w:rFonts w:asciiTheme="minorBidi" w:hAnsiTheme="minorBidi" w:cstheme="minorBidi"/>
              <w:b/>
              <w:bCs/>
              <w:sz w:val="22"/>
              <w:szCs w:val="22"/>
            </w:rPr>
          </w:pPr>
        </w:p>
      </w:tc>
    </w:tr>
    <w:tr w:rsidR="003A64C9" w:rsidRPr="00012FB3" w14:paraId="66D76888" w14:textId="77777777" w:rsidTr="00F679ED">
      <w:trPr>
        <w:cantSplit/>
        <w:trHeight w:val="211"/>
      </w:trPr>
      <w:tc>
        <w:tcPr>
          <w:tcW w:w="2630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67B67B62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6"/>
              <w:szCs w:val="32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A84A59" w14:textId="1449DF49" w:rsidR="003A64C9" w:rsidRPr="00012FB3" w:rsidRDefault="003A64C9" w:rsidP="00816F73">
          <w:pPr>
            <w:pStyle w:val="Heading4"/>
            <w:rPr>
              <w:rFonts w:asciiTheme="minorBidi" w:hAnsiTheme="minorBidi" w:cstheme="minorBidi"/>
              <w:szCs w:val="26"/>
            </w:rPr>
          </w:pPr>
          <w:r w:rsidRPr="00012FB3">
            <w:rPr>
              <w:rFonts w:asciiTheme="minorBidi" w:hAnsiTheme="minorBidi" w:cstheme="minorBidi"/>
              <w:szCs w:val="26"/>
              <w:rtl/>
            </w:rPr>
            <w:t>رقمً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793919D0" w14:textId="77777777" w:rsidR="003A64C9" w:rsidRPr="00012FB3" w:rsidRDefault="003A64C9" w:rsidP="00816F73">
          <w:pPr>
            <w:pStyle w:val="Heading4"/>
            <w:rPr>
              <w:rFonts w:asciiTheme="minorBidi" w:hAnsiTheme="minorBidi" w:cstheme="minorBidi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EA02678" w14:textId="77777777" w:rsidR="003A64C9" w:rsidRPr="00012FB3" w:rsidRDefault="003A64C9" w:rsidP="00816F73">
          <w:pPr>
            <w:pStyle w:val="Heading4"/>
            <w:rPr>
              <w:rFonts w:asciiTheme="minorBidi" w:hAnsiTheme="minorBidi" w:cstheme="minorBidi"/>
              <w:szCs w:val="26"/>
            </w:rPr>
          </w:pPr>
          <w:r w:rsidRPr="00012FB3">
            <w:rPr>
              <w:rFonts w:asciiTheme="minorBidi" w:hAnsiTheme="minorBidi" w:cstheme="minorBidi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00F07E46" w14:textId="77777777" w:rsidR="003A64C9" w:rsidRPr="00012FB3" w:rsidRDefault="003A64C9" w:rsidP="00816F73">
          <w:pPr>
            <w:pStyle w:val="Heading4"/>
            <w:rPr>
              <w:rFonts w:asciiTheme="minorBidi" w:hAnsiTheme="minorBidi" w:cstheme="minorBidi"/>
              <w:sz w:val="24"/>
              <w:szCs w:val="30"/>
            </w:rPr>
          </w:pPr>
          <w:r w:rsidRPr="00012FB3">
            <w:rPr>
              <w:rFonts w:asciiTheme="minorBidi" w:hAnsiTheme="minorBidi" w:cstheme="minorBidi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528EB25" w14:textId="77777777" w:rsidR="003A64C9" w:rsidRPr="00012FB3" w:rsidRDefault="003A64C9" w:rsidP="00816F73">
          <w:pPr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</w:pPr>
          <w:r w:rsidRPr="00012FB3">
            <w:rPr>
              <w:rFonts w:asciiTheme="minorBidi" w:hAnsiTheme="minorBidi" w:cstheme="minorBidi"/>
              <w:b/>
              <w:bCs/>
              <w:sz w:val="18"/>
              <w:szCs w:val="18"/>
              <w:rtl/>
            </w:rPr>
            <w:t xml:space="preserve">  </w:t>
          </w:r>
          <w:r w:rsidRPr="00012FB3">
            <w:rPr>
              <w:rFonts w:asciiTheme="minorBidi" w:hAnsiTheme="minorBidi" w:cstheme="minorBidi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2DD1A843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F30CBB2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6E035A71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2"/>
              <w:szCs w:val="22"/>
              <w:rtl/>
            </w:rPr>
          </w:pPr>
        </w:p>
      </w:tc>
      <w:tc>
        <w:tcPr>
          <w:tcW w:w="1089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11B1A36E" w14:textId="77777777" w:rsidR="003A64C9" w:rsidRPr="00012FB3" w:rsidRDefault="003A64C9" w:rsidP="00816F73">
          <w:pPr>
            <w:rPr>
              <w:rFonts w:asciiTheme="minorBidi" w:hAnsiTheme="minorBidi" w:cstheme="minorBidi"/>
              <w:b/>
              <w:bCs/>
              <w:sz w:val="22"/>
              <w:szCs w:val="22"/>
            </w:rPr>
          </w:pPr>
        </w:p>
      </w:tc>
    </w:tr>
    <w:tr w:rsidR="003A64C9" w:rsidRPr="00012FB3" w14:paraId="40E667FC" w14:textId="77777777" w:rsidTr="00F679ED">
      <w:trPr>
        <w:cantSplit/>
        <w:trHeight w:val="210"/>
      </w:trPr>
      <w:tc>
        <w:tcPr>
          <w:tcW w:w="2630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70D224BC" w14:textId="77777777" w:rsidR="003A64C9" w:rsidRPr="00012FB3" w:rsidRDefault="003A64C9" w:rsidP="00816F73">
          <w:pPr>
            <w:rPr>
              <w:rFonts w:asciiTheme="minorBidi" w:hAnsiTheme="minorBidi" w:cstheme="minorBidi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48D83FC0" w14:textId="77777777" w:rsidR="003A64C9" w:rsidRPr="00012FB3" w:rsidRDefault="003A64C9" w:rsidP="00816F73">
          <w:pPr>
            <w:pStyle w:val="Heading4"/>
            <w:jc w:val="left"/>
            <w:rPr>
              <w:rFonts w:asciiTheme="minorBidi" w:hAnsiTheme="minorBidi" w:cstheme="minorBidi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B12818B" w14:textId="77777777" w:rsidR="003A64C9" w:rsidRPr="00012FB3" w:rsidRDefault="003A64C9" w:rsidP="00816F73">
          <w:pPr>
            <w:pStyle w:val="Heading4"/>
            <w:jc w:val="left"/>
            <w:rPr>
              <w:rFonts w:asciiTheme="minorBidi" w:hAnsiTheme="minorBidi" w:cstheme="minorBidi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00006E58" w14:textId="77777777" w:rsidR="003A64C9" w:rsidRPr="00012FB3" w:rsidRDefault="003A64C9" w:rsidP="00816F73">
          <w:pPr>
            <w:pStyle w:val="Heading4"/>
            <w:jc w:val="left"/>
            <w:rPr>
              <w:rFonts w:asciiTheme="minorBidi" w:hAnsiTheme="minorBidi" w:cstheme="minorBidi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B95C5F7" w14:textId="77777777" w:rsidR="003A64C9" w:rsidRPr="00012FB3" w:rsidRDefault="003A64C9" w:rsidP="00816F73">
          <w:pPr>
            <w:pStyle w:val="Heading4"/>
            <w:jc w:val="left"/>
            <w:rPr>
              <w:rFonts w:asciiTheme="minorBidi" w:hAnsiTheme="minorBidi" w:cstheme="minorBidi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2BD85DB7" w14:textId="77777777" w:rsidR="003A64C9" w:rsidRPr="00012FB3" w:rsidRDefault="003A64C9" w:rsidP="00816F73">
          <w:pPr>
            <w:pStyle w:val="Heading4"/>
            <w:rPr>
              <w:rFonts w:asciiTheme="minorBidi" w:hAnsiTheme="minorBidi" w:cstheme="minorBidi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268FF399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7B80FE4F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1EA912B7" w14:textId="77777777" w:rsidR="003A64C9" w:rsidRPr="00012FB3" w:rsidRDefault="003A64C9" w:rsidP="00816F73">
          <w:pPr>
            <w:jc w:val="center"/>
            <w:rPr>
              <w:rFonts w:asciiTheme="minorBidi" w:hAnsiTheme="minorBidi" w:cstheme="minorBidi"/>
              <w:b/>
              <w:bCs/>
              <w:sz w:val="24"/>
              <w:szCs w:val="24"/>
              <w:rtl/>
            </w:rPr>
          </w:pPr>
        </w:p>
      </w:tc>
      <w:tc>
        <w:tcPr>
          <w:tcW w:w="1089" w:type="dxa"/>
          <w:vMerge/>
          <w:shd w:val="clear" w:color="auto" w:fill="auto"/>
        </w:tcPr>
        <w:p w14:paraId="573FAD41" w14:textId="77777777" w:rsidR="003A64C9" w:rsidRPr="00012FB3" w:rsidRDefault="003A64C9" w:rsidP="00816F73">
          <w:pPr>
            <w:rPr>
              <w:rFonts w:asciiTheme="minorBidi" w:hAnsiTheme="minorBidi" w:cstheme="minorBidi"/>
              <w:b/>
              <w:bCs/>
              <w:sz w:val="24"/>
              <w:szCs w:val="24"/>
            </w:rPr>
          </w:pPr>
        </w:p>
      </w:tc>
    </w:tr>
  </w:tbl>
  <w:p w14:paraId="6230126D" w14:textId="77777777" w:rsidR="003A64C9" w:rsidRPr="00012FB3" w:rsidRDefault="003A64C9">
    <w:pPr>
      <w:pStyle w:val="Header"/>
      <w:rPr>
        <w:rFonts w:asciiTheme="minorBidi" w:hAnsiTheme="minorBidi" w:cstheme="minorBidi"/>
      </w:rPr>
    </w:pPr>
    <w:r w:rsidRPr="00012FB3">
      <w:rPr>
        <w:rFonts w:asciiTheme="minorBidi" w:hAnsiTheme="minorBidi" w:cstheme="minorBidi"/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D80AF37" wp14:editId="1CCE8D9A">
              <wp:simplePos x="0" y="0"/>
              <wp:positionH relativeFrom="column">
                <wp:posOffset>-73990</wp:posOffset>
              </wp:positionH>
              <wp:positionV relativeFrom="paragraph">
                <wp:posOffset>76835</wp:posOffset>
              </wp:positionV>
              <wp:extent cx="6985559" cy="6686550"/>
              <wp:effectExtent l="19050" t="19050" r="2540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559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A43ED51" id="Rectangle 5" o:spid="_x0000_s1026" style="position:absolute;left:0;text-align:left;margin-left:-5.85pt;margin-top:6.05pt;width:550.0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" strokeweight="3.5pt">
              <v:stroke linestyle="thinThin"/>
            </v:rect>
          </w:pict>
        </mc:Fallback>
      </mc:AlternateContent>
    </w:r>
    <w:r w:rsidRPr="00012FB3">
      <w:rPr>
        <w:rFonts w:asciiTheme="minorBidi" w:hAnsiTheme="minorBidi" w:cstheme="minorBidi"/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B1AFE66" wp14:editId="159E6467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AF179A" w14:textId="77777777" w:rsidR="003A64C9" w:rsidRPr="008A7580" w:rsidRDefault="003A64C9" w:rsidP="00681D50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أ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1AFE66" id="مربع نص 14" o:spid="_x0000_s1033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24AF179A" w14:textId="77777777" w:rsidR="003A64C9" w:rsidRPr="008A7580" w:rsidRDefault="003A64C9" w:rsidP="00681D50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وفقك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أ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 w:rsidRPr="00012FB3">
      <w:rPr>
        <w:rFonts w:asciiTheme="minorBidi" w:hAnsiTheme="minorBidi" w:cstheme="minorBidi"/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771"/>
    <w:multiLevelType w:val="hybridMultilevel"/>
    <w:tmpl w:val="C35674C6"/>
    <w:lvl w:ilvl="0" w:tplc="C5B8C5D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1301"/>
    <w:multiLevelType w:val="hybridMultilevel"/>
    <w:tmpl w:val="782CC4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D71ED8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" w15:restartNumberingAfterBreak="0">
    <w:nsid w:val="104F677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4" w15:restartNumberingAfterBreak="0">
    <w:nsid w:val="1DBD1C5C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 w15:restartNumberingAfterBreak="0">
    <w:nsid w:val="1EDC0DCD"/>
    <w:multiLevelType w:val="hybridMultilevel"/>
    <w:tmpl w:val="F3DA9BC8"/>
    <w:lvl w:ilvl="0" w:tplc="DD6C041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662F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7" w15:restartNumberingAfterBreak="0">
    <w:nsid w:val="2C7706A1"/>
    <w:multiLevelType w:val="hybridMultilevel"/>
    <w:tmpl w:val="E2F0D084"/>
    <w:lvl w:ilvl="0" w:tplc="8E943078">
      <w:start w:val="1"/>
      <w:numFmt w:val="decimal"/>
      <w:lvlText w:val="%1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8" w15:restartNumberingAfterBreak="0">
    <w:nsid w:val="2C9931A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9" w15:restartNumberingAfterBreak="0">
    <w:nsid w:val="320226D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0" w15:restartNumberingAfterBreak="0">
    <w:nsid w:val="32EA7A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1" w15:restartNumberingAfterBreak="0">
    <w:nsid w:val="3CBB0033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 w15:restartNumberingAfterBreak="0">
    <w:nsid w:val="3D8B3350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3" w15:restartNumberingAfterBreak="0">
    <w:nsid w:val="3D9134D4"/>
    <w:multiLevelType w:val="hybridMultilevel"/>
    <w:tmpl w:val="579C682C"/>
    <w:lvl w:ilvl="0" w:tplc="738891E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F5817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5" w15:restartNumberingAfterBreak="0">
    <w:nsid w:val="423F215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6" w15:restartNumberingAfterBreak="0">
    <w:nsid w:val="42B83E98"/>
    <w:multiLevelType w:val="hybridMultilevel"/>
    <w:tmpl w:val="75C0B91C"/>
    <w:lvl w:ilvl="0" w:tplc="8B48F18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2C1FFA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8" w15:restartNumberingAfterBreak="0">
    <w:nsid w:val="45A80D3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9" w15:restartNumberingAfterBreak="0">
    <w:nsid w:val="49A4601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0" w15:restartNumberingAfterBreak="0">
    <w:nsid w:val="54A7538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1" w15:restartNumberingAfterBreak="0">
    <w:nsid w:val="55E15F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2" w15:restartNumberingAfterBreak="0">
    <w:nsid w:val="56F716F3"/>
    <w:multiLevelType w:val="hybridMultilevel"/>
    <w:tmpl w:val="FD624BD0"/>
    <w:lvl w:ilvl="0" w:tplc="F072D5A6">
      <w:start w:val="25"/>
      <w:numFmt w:val="decimal"/>
      <w:lvlText w:val="%1)"/>
      <w:lvlJc w:val="left"/>
      <w:pPr>
        <w:ind w:left="643" w:hanging="360"/>
      </w:pPr>
      <w:rPr>
        <w:rFonts w:ascii="Times New Roman" w:hAnsi="Times New Roman"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5B2C64E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4" w15:restartNumberingAfterBreak="0">
    <w:nsid w:val="5DE86322"/>
    <w:multiLevelType w:val="hybridMultilevel"/>
    <w:tmpl w:val="6F72D334"/>
    <w:lvl w:ilvl="0" w:tplc="09F09CD6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E71AA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6" w15:restartNumberingAfterBreak="0">
    <w:nsid w:val="62285D0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7" w15:restartNumberingAfterBreak="0">
    <w:nsid w:val="67F31810"/>
    <w:multiLevelType w:val="hybridMultilevel"/>
    <w:tmpl w:val="B89E172E"/>
    <w:lvl w:ilvl="0" w:tplc="403831D8">
      <w:start w:val="18"/>
      <w:numFmt w:val="decimal"/>
      <w:lvlText w:val="%1"/>
      <w:lvlJc w:val="left"/>
      <w:pPr>
        <w:ind w:left="720" w:hanging="360"/>
      </w:pPr>
      <w:rPr>
        <w:rFonts w:hint="default"/>
        <w:b w:val="0"/>
        <w:i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0750D3"/>
    <w:multiLevelType w:val="hybridMultilevel"/>
    <w:tmpl w:val="EF66B886"/>
    <w:lvl w:ilvl="0" w:tplc="7BC805A0">
      <w:start w:val="6"/>
      <w:numFmt w:val="decimal"/>
      <w:lvlText w:val="%1)"/>
      <w:lvlJc w:val="left"/>
      <w:pPr>
        <w:ind w:left="643" w:hanging="360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 w15:restartNumberingAfterBreak="0">
    <w:nsid w:val="6FE900B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0" w15:restartNumberingAfterBreak="0">
    <w:nsid w:val="74AA0071"/>
    <w:multiLevelType w:val="hybridMultilevel"/>
    <w:tmpl w:val="4B22E782"/>
    <w:lvl w:ilvl="0" w:tplc="188CF41E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28"/>
        <w:szCs w:val="28"/>
        <w:lang w:val="en-US" w:bidi="ar-S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1" w15:restartNumberingAfterBreak="0">
    <w:nsid w:val="77A702B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2" w15:restartNumberingAfterBreak="0">
    <w:nsid w:val="7F7E626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num w:numId="1">
    <w:abstractNumId w:val="30"/>
  </w:num>
  <w:num w:numId="2">
    <w:abstractNumId w:val="28"/>
  </w:num>
  <w:num w:numId="3">
    <w:abstractNumId w:val="16"/>
  </w:num>
  <w:num w:numId="4">
    <w:abstractNumId w:val="13"/>
  </w:num>
  <w:num w:numId="5">
    <w:abstractNumId w:val="29"/>
  </w:num>
  <w:num w:numId="6">
    <w:abstractNumId w:val="6"/>
  </w:num>
  <w:num w:numId="7">
    <w:abstractNumId w:val="17"/>
  </w:num>
  <w:num w:numId="8">
    <w:abstractNumId w:val="32"/>
  </w:num>
  <w:num w:numId="9">
    <w:abstractNumId w:val="26"/>
  </w:num>
  <w:num w:numId="10">
    <w:abstractNumId w:val="3"/>
  </w:num>
  <w:num w:numId="11">
    <w:abstractNumId w:val="2"/>
  </w:num>
  <w:num w:numId="12">
    <w:abstractNumId w:val="31"/>
  </w:num>
  <w:num w:numId="13">
    <w:abstractNumId w:val="8"/>
  </w:num>
  <w:num w:numId="14">
    <w:abstractNumId w:val="19"/>
  </w:num>
  <w:num w:numId="15">
    <w:abstractNumId w:val="21"/>
  </w:num>
  <w:num w:numId="16">
    <w:abstractNumId w:val="25"/>
  </w:num>
  <w:num w:numId="17">
    <w:abstractNumId w:val="15"/>
  </w:num>
  <w:num w:numId="18">
    <w:abstractNumId w:val="20"/>
  </w:num>
  <w:num w:numId="19">
    <w:abstractNumId w:val="10"/>
  </w:num>
  <w:num w:numId="20">
    <w:abstractNumId w:val="11"/>
  </w:num>
  <w:num w:numId="21">
    <w:abstractNumId w:val="14"/>
  </w:num>
  <w:num w:numId="22">
    <w:abstractNumId w:val="12"/>
  </w:num>
  <w:num w:numId="23">
    <w:abstractNumId w:val="18"/>
  </w:num>
  <w:num w:numId="24">
    <w:abstractNumId w:val="9"/>
  </w:num>
  <w:num w:numId="25">
    <w:abstractNumId w:val="22"/>
  </w:num>
  <w:num w:numId="26">
    <w:abstractNumId w:val="23"/>
  </w:num>
  <w:num w:numId="27">
    <w:abstractNumId w:val="4"/>
  </w:num>
  <w:num w:numId="28">
    <w:abstractNumId w:val="24"/>
  </w:num>
  <w:num w:numId="29">
    <w:abstractNumId w:val="27"/>
  </w:num>
  <w:num w:numId="30">
    <w:abstractNumId w:val="5"/>
  </w:num>
  <w:num w:numId="31">
    <w:abstractNumId w:val="7"/>
  </w:num>
  <w:num w:numId="32">
    <w:abstractNumId w:val="0"/>
  </w:num>
  <w:num w:numId="3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94D"/>
    <w:rsid w:val="00002329"/>
    <w:rsid w:val="00003105"/>
    <w:rsid w:val="00007D32"/>
    <w:rsid w:val="000115C3"/>
    <w:rsid w:val="00012FB3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5665B"/>
    <w:rsid w:val="00063665"/>
    <w:rsid w:val="00064E4B"/>
    <w:rsid w:val="000661C2"/>
    <w:rsid w:val="00074E9B"/>
    <w:rsid w:val="00083473"/>
    <w:rsid w:val="00091B63"/>
    <w:rsid w:val="0009419F"/>
    <w:rsid w:val="00096107"/>
    <w:rsid w:val="00096FBE"/>
    <w:rsid w:val="000A5225"/>
    <w:rsid w:val="000C0628"/>
    <w:rsid w:val="000C20AA"/>
    <w:rsid w:val="000C515D"/>
    <w:rsid w:val="000C740B"/>
    <w:rsid w:val="000C7D72"/>
    <w:rsid w:val="000D1EAE"/>
    <w:rsid w:val="000F4A16"/>
    <w:rsid w:val="000F6296"/>
    <w:rsid w:val="00105411"/>
    <w:rsid w:val="0010578E"/>
    <w:rsid w:val="0010715B"/>
    <w:rsid w:val="001125F8"/>
    <w:rsid w:val="00113B51"/>
    <w:rsid w:val="0012109F"/>
    <w:rsid w:val="001225ED"/>
    <w:rsid w:val="0012579F"/>
    <w:rsid w:val="00131526"/>
    <w:rsid w:val="00135591"/>
    <w:rsid w:val="00135ACB"/>
    <w:rsid w:val="001464F8"/>
    <w:rsid w:val="00150C7A"/>
    <w:rsid w:val="00151E9C"/>
    <w:rsid w:val="001552DC"/>
    <w:rsid w:val="00161512"/>
    <w:rsid w:val="00166ADB"/>
    <w:rsid w:val="0017777D"/>
    <w:rsid w:val="00177FE5"/>
    <w:rsid w:val="00186D04"/>
    <w:rsid w:val="00192289"/>
    <w:rsid w:val="00197444"/>
    <w:rsid w:val="001A3CD5"/>
    <w:rsid w:val="001A5B80"/>
    <w:rsid w:val="001A7474"/>
    <w:rsid w:val="001B602D"/>
    <w:rsid w:val="001B7601"/>
    <w:rsid w:val="001C00FA"/>
    <w:rsid w:val="001C2E8C"/>
    <w:rsid w:val="001C3247"/>
    <w:rsid w:val="001C44AD"/>
    <w:rsid w:val="001D2326"/>
    <w:rsid w:val="001D5258"/>
    <w:rsid w:val="001F7E75"/>
    <w:rsid w:val="00201196"/>
    <w:rsid w:val="00201E7C"/>
    <w:rsid w:val="002065CB"/>
    <w:rsid w:val="002115FE"/>
    <w:rsid w:val="00212526"/>
    <w:rsid w:val="00213045"/>
    <w:rsid w:val="002218C7"/>
    <w:rsid w:val="002218FC"/>
    <w:rsid w:val="00224275"/>
    <w:rsid w:val="002250E3"/>
    <w:rsid w:val="002256D5"/>
    <w:rsid w:val="00230612"/>
    <w:rsid w:val="00233335"/>
    <w:rsid w:val="00233D72"/>
    <w:rsid w:val="00237478"/>
    <w:rsid w:val="002410E1"/>
    <w:rsid w:val="002413A2"/>
    <w:rsid w:val="0024538C"/>
    <w:rsid w:val="00252CF0"/>
    <w:rsid w:val="002554E9"/>
    <w:rsid w:val="00283B83"/>
    <w:rsid w:val="00283BF9"/>
    <w:rsid w:val="00296D0C"/>
    <w:rsid w:val="002A1481"/>
    <w:rsid w:val="002A7F6E"/>
    <w:rsid w:val="002B4BEE"/>
    <w:rsid w:val="002B6293"/>
    <w:rsid w:val="002C329E"/>
    <w:rsid w:val="002E1504"/>
    <w:rsid w:val="002E1C0B"/>
    <w:rsid w:val="002E33EF"/>
    <w:rsid w:val="002E60A3"/>
    <w:rsid w:val="0031049C"/>
    <w:rsid w:val="00312197"/>
    <w:rsid w:val="003351EF"/>
    <w:rsid w:val="0034305C"/>
    <w:rsid w:val="00344A59"/>
    <w:rsid w:val="00344ECB"/>
    <w:rsid w:val="00345152"/>
    <w:rsid w:val="003503BF"/>
    <w:rsid w:val="0035245C"/>
    <w:rsid w:val="00355650"/>
    <w:rsid w:val="00356961"/>
    <w:rsid w:val="00361A5A"/>
    <w:rsid w:val="0036278C"/>
    <w:rsid w:val="00364B02"/>
    <w:rsid w:val="00374657"/>
    <w:rsid w:val="00375360"/>
    <w:rsid w:val="00377B77"/>
    <w:rsid w:val="003811D2"/>
    <w:rsid w:val="0038643D"/>
    <w:rsid w:val="00386E02"/>
    <w:rsid w:val="003A5CE8"/>
    <w:rsid w:val="003A64C9"/>
    <w:rsid w:val="003B0BCD"/>
    <w:rsid w:val="003B3A84"/>
    <w:rsid w:val="003C0180"/>
    <w:rsid w:val="003C4F72"/>
    <w:rsid w:val="003D279D"/>
    <w:rsid w:val="003E026B"/>
    <w:rsid w:val="003F0A72"/>
    <w:rsid w:val="003F2F4F"/>
    <w:rsid w:val="003F42C5"/>
    <w:rsid w:val="003F65B3"/>
    <w:rsid w:val="003F78D5"/>
    <w:rsid w:val="00400AA7"/>
    <w:rsid w:val="00402134"/>
    <w:rsid w:val="00407BA0"/>
    <w:rsid w:val="00417715"/>
    <w:rsid w:val="00433718"/>
    <w:rsid w:val="004358EB"/>
    <w:rsid w:val="00436581"/>
    <w:rsid w:val="0044766D"/>
    <w:rsid w:val="00447973"/>
    <w:rsid w:val="00452E34"/>
    <w:rsid w:val="00464104"/>
    <w:rsid w:val="00471286"/>
    <w:rsid w:val="0047435B"/>
    <w:rsid w:val="00491472"/>
    <w:rsid w:val="00491BDF"/>
    <w:rsid w:val="0049471B"/>
    <w:rsid w:val="00495CE2"/>
    <w:rsid w:val="004A5331"/>
    <w:rsid w:val="004B4718"/>
    <w:rsid w:val="004C056D"/>
    <w:rsid w:val="004C0F5F"/>
    <w:rsid w:val="004D384B"/>
    <w:rsid w:val="004E33A2"/>
    <w:rsid w:val="004F46A9"/>
    <w:rsid w:val="004F5102"/>
    <w:rsid w:val="0050465F"/>
    <w:rsid w:val="00505A5D"/>
    <w:rsid w:val="00510DF0"/>
    <w:rsid w:val="005322BB"/>
    <w:rsid w:val="0054100B"/>
    <w:rsid w:val="00546F9B"/>
    <w:rsid w:val="00550532"/>
    <w:rsid w:val="005526BA"/>
    <w:rsid w:val="00554CC1"/>
    <w:rsid w:val="00562387"/>
    <w:rsid w:val="005649E9"/>
    <w:rsid w:val="0057100C"/>
    <w:rsid w:val="00585967"/>
    <w:rsid w:val="00591E41"/>
    <w:rsid w:val="005938D0"/>
    <w:rsid w:val="005A6742"/>
    <w:rsid w:val="005B1A09"/>
    <w:rsid w:val="005B3567"/>
    <w:rsid w:val="005C2CE2"/>
    <w:rsid w:val="005C5BF9"/>
    <w:rsid w:val="005D037F"/>
    <w:rsid w:val="005D3AC1"/>
    <w:rsid w:val="005D5CE9"/>
    <w:rsid w:val="005E32E8"/>
    <w:rsid w:val="005E5053"/>
    <w:rsid w:val="005E5532"/>
    <w:rsid w:val="005F0ACE"/>
    <w:rsid w:val="005F1638"/>
    <w:rsid w:val="005F31DA"/>
    <w:rsid w:val="005F73FF"/>
    <w:rsid w:val="005F7DF1"/>
    <w:rsid w:val="00603640"/>
    <w:rsid w:val="00633244"/>
    <w:rsid w:val="00641E25"/>
    <w:rsid w:val="00650B02"/>
    <w:rsid w:val="00653F1B"/>
    <w:rsid w:val="00655957"/>
    <w:rsid w:val="00656196"/>
    <w:rsid w:val="00661D21"/>
    <w:rsid w:val="0067012F"/>
    <w:rsid w:val="00672298"/>
    <w:rsid w:val="0067565F"/>
    <w:rsid w:val="00680D03"/>
    <w:rsid w:val="00681D50"/>
    <w:rsid w:val="00681DBA"/>
    <w:rsid w:val="006920BA"/>
    <w:rsid w:val="006A3AB0"/>
    <w:rsid w:val="006B1ED4"/>
    <w:rsid w:val="006B3DA1"/>
    <w:rsid w:val="006B4367"/>
    <w:rsid w:val="006C3C31"/>
    <w:rsid w:val="006C57AA"/>
    <w:rsid w:val="006C6D9D"/>
    <w:rsid w:val="006C7B68"/>
    <w:rsid w:val="006D04D5"/>
    <w:rsid w:val="006D30EB"/>
    <w:rsid w:val="006E3825"/>
    <w:rsid w:val="006E6595"/>
    <w:rsid w:val="006F353F"/>
    <w:rsid w:val="006F4536"/>
    <w:rsid w:val="00705B94"/>
    <w:rsid w:val="007140B2"/>
    <w:rsid w:val="007226AA"/>
    <w:rsid w:val="00742240"/>
    <w:rsid w:val="00754DE3"/>
    <w:rsid w:val="00760000"/>
    <w:rsid w:val="007625AF"/>
    <w:rsid w:val="0076764A"/>
    <w:rsid w:val="0078097C"/>
    <w:rsid w:val="00796D5E"/>
    <w:rsid w:val="00797ECE"/>
    <w:rsid w:val="007A0DF3"/>
    <w:rsid w:val="007A27B0"/>
    <w:rsid w:val="007A7007"/>
    <w:rsid w:val="007B06B5"/>
    <w:rsid w:val="007B59CF"/>
    <w:rsid w:val="007B7645"/>
    <w:rsid w:val="007C419D"/>
    <w:rsid w:val="007C73DE"/>
    <w:rsid w:val="007D6D04"/>
    <w:rsid w:val="007E0A0E"/>
    <w:rsid w:val="007E3E03"/>
    <w:rsid w:val="007E5506"/>
    <w:rsid w:val="007E6BB4"/>
    <w:rsid w:val="00801F50"/>
    <w:rsid w:val="008020F4"/>
    <w:rsid w:val="008033D6"/>
    <w:rsid w:val="008144AE"/>
    <w:rsid w:val="008153A2"/>
    <w:rsid w:val="00816F73"/>
    <w:rsid w:val="00820CEF"/>
    <w:rsid w:val="0082225F"/>
    <w:rsid w:val="0083335D"/>
    <w:rsid w:val="00833BE0"/>
    <w:rsid w:val="00853206"/>
    <w:rsid w:val="00856B66"/>
    <w:rsid w:val="0086432A"/>
    <w:rsid w:val="00865150"/>
    <w:rsid w:val="0087219E"/>
    <w:rsid w:val="0087704E"/>
    <w:rsid w:val="0088547D"/>
    <w:rsid w:val="00887D39"/>
    <w:rsid w:val="008A7580"/>
    <w:rsid w:val="008B0AD1"/>
    <w:rsid w:val="008C05EA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46EE"/>
    <w:rsid w:val="0093753B"/>
    <w:rsid w:val="00944314"/>
    <w:rsid w:val="00944823"/>
    <w:rsid w:val="0095204D"/>
    <w:rsid w:val="00960F39"/>
    <w:rsid w:val="00964E6A"/>
    <w:rsid w:val="009756F3"/>
    <w:rsid w:val="009763DF"/>
    <w:rsid w:val="00977FFD"/>
    <w:rsid w:val="00982434"/>
    <w:rsid w:val="009868E7"/>
    <w:rsid w:val="009876BD"/>
    <w:rsid w:val="00990CD7"/>
    <w:rsid w:val="0099745C"/>
    <w:rsid w:val="009A0853"/>
    <w:rsid w:val="009A4D59"/>
    <w:rsid w:val="009A5B1A"/>
    <w:rsid w:val="009B115A"/>
    <w:rsid w:val="009B2A18"/>
    <w:rsid w:val="009C3242"/>
    <w:rsid w:val="009D3EB8"/>
    <w:rsid w:val="009E6963"/>
    <w:rsid w:val="009E7C6B"/>
    <w:rsid w:val="009E7E54"/>
    <w:rsid w:val="009F53EB"/>
    <w:rsid w:val="00A07BFB"/>
    <w:rsid w:val="00A11502"/>
    <w:rsid w:val="00A168CE"/>
    <w:rsid w:val="00A22239"/>
    <w:rsid w:val="00A237A9"/>
    <w:rsid w:val="00A23BA6"/>
    <w:rsid w:val="00A323CC"/>
    <w:rsid w:val="00A36975"/>
    <w:rsid w:val="00A5301E"/>
    <w:rsid w:val="00A6080C"/>
    <w:rsid w:val="00A62FC8"/>
    <w:rsid w:val="00A64178"/>
    <w:rsid w:val="00A64E0C"/>
    <w:rsid w:val="00A74929"/>
    <w:rsid w:val="00A77F5A"/>
    <w:rsid w:val="00A90042"/>
    <w:rsid w:val="00A91602"/>
    <w:rsid w:val="00A92AB4"/>
    <w:rsid w:val="00A9365C"/>
    <w:rsid w:val="00A95F69"/>
    <w:rsid w:val="00A96FBE"/>
    <w:rsid w:val="00AA717E"/>
    <w:rsid w:val="00AD1980"/>
    <w:rsid w:val="00AD4B54"/>
    <w:rsid w:val="00AD615E"/>
    <w:rsid w:val="00B06F54"/>
    <w:rsid w:val="00B10F0F"/>
    <w:rsid w:val="00B141FF"/>
    <w:rsid w:val="00B15226"/>
    <w:rsid w:val="00B20F99"/>
    <w:rsid w:val="00B259E5"/>
    <w:rsid w:val="00B30234"/>
    <w:rsid w:val="00B42ABC"/>
    <w:rsid w:val="00B46885"/>
    <w:rsid w:val="00B545EC"/>
    <w:rsid w:val="00B60404"/>
    <w:rsid w:val="00B65B31"/>
    <w:rsid w:val="00B67739"/>
    <w:rsid w:val="00B71448"/>
    <w:rsid w:val="00B75CE6"/>
    <w:rsid w:val="00B8083B"/>
    <w:rsid w:val="00B87671"/>
    <w:rsid w:val="00BA1ADF"/>
    <w:rsid w:val="00BB3286"/>
    <w:rsid w:val="00BD01B9"/>
    <w:rsid w:val="00BD52D0"/>
    <w:rsid w:val="00BD7364"/>
    <w:rsid w:val="00BF3A4E"/>
    <w:rsid w:val="00BF6E35"/>
    <w:rsid w:val="00BF73E2"/>
    <w:rsid w:val="00C013F8"/>
    <w:rsid w:val="00C0614A"/>
    <w:rsid w:val="00C16D86"/>
    <w:rsid w:val="00C17A8E"/>
    <w:rsid w:val="00C21714"/>
    <w:rsid w:val="00C34AD9"/>
    <w:rsid w:val="00C366A8"/>
    <w:rsid w:val="00C40699"/>
    <w:rsid w:val="00C43571"/>
    <w:rsid w:val="00C44C00"/>
    <w:rsid w:val="00C45DB9"/>
    <w:rsid w:val="00C50983"/>
    <w:rsid w:val="00C5110A"/>
    <w:rsid w:val="00C52080"/>
    <w:rsid w:val="00C62543"/>
    <w:rsid w:val="00C62646"/>
    <w:rsid w:val="00C626A7"/>
    <w:rsid w:val="00C63BE7"/>
    <w:rsid w:val="00CB7830"/>
    <w:rsid w:val="00CC1381"/>
    <w:rsid w:val="00CC4114"/>
    <w:rsid w:val="00CC73CA"/>
    <w:rsid w:val="00CD0299"/>
    <w:rsid w:val="00CE05C3"/>
    <w:rsid w:val="00CF70DF"/>
    <w:rsid w:val="00D01A50"/>
    <w:rsid w:val="00D109AA"/>
    <w:rsid w:val="00D14D29"/>
    <w:rsid w:val="00D60663"/>
    <w:rsid w:val="00D60D76"/>
    <w:rsid w:val="00D65313"/>
    <w:rsid w:val="00D709B2"/>
    <w:rsid w:val="00D714D2"/>
    <w:rsid w:val="00D76C43"/>
    <w:rsid w:val="00D82879"/>
    <w:rsid w:val="00D85A04"/>
    <w:rsid w:val="00D86878"/>
    <w:rsid w:val="00D87239"/>
    <w:rsid w:val="00D909C6"/>
    <w:rsid w:val="00D92082"/>
    <w:rsid w:val="00DA5158"/>
    <w:rsid w:val="00DB32ED"/>
    <w:rsid w:val="00DB5949"/>
    <w:rsid w:val="00DB6113"/>
    <w:rsid w:val="00DC2585"/>
    <w:rsid w:val="00DE19FC"/>
    <w:rsid w:val="00DE27B8"/>
    <w:rsid w:val="00DF0A1E"/>
    <w:rsid w:val="00DF0CBD"/>
    <w:rsid w:val="00DF7891"/>
    <w:rsid w:val="00E00A50"/>
    <w:rsid w:val="00E00F2E"/>
    <w:rsid w:val="00E06FC9"/>
    <w:rsid w:val="00E12A20"/>
    <w:rsid w:val="00E133DB"/>
    <w:rsid w:val="00E14777"/>
    <w:rsid w:val="00E14DEA"/>
    <w:rsid w:val="00E17E4F"/>
    <w:rsid w:val="00E32373"/>
    <w:rsid w:val="00E34474"/>
    <w:rsid w:val="00E4520D"/>
    <w:rsid w:val="00E6016B"/>
    <w:rsid w:val="00E658DC"/>
    <w:rsid w:val="00E679A5"/>
    <w:rsid w:val="00E7039C"/>
    <w:rsid w:val="00E86356"/>
    <w:rsid w:val="00EA1F9A"/>
    <w:rsid w:val="00EA2381"/>
    <w:rsid w:val="00EB1FD7"/>
    <w:rsid w:val="00EB3710"/>
    <w:rsid w:val="00EB4384"/>
    <w:rsid w:val="00EB4419"/>
    <w:rsid w:val="00EB6649"/>
    <w:rsid w:val="00EC2765"/>
    <w:rsid w:val="00EC594D"/>
    <w:rsid w:val="00EC640D"/>
    <w:rsid w:val="00EC6AB2"/>
    <w:rsid w:val="00EC7776"/>
    <w:rsid w:val="00ED3CB3"/>
    <w:rsid w:val="00EE2A24"/>
    <w:rsid w:val="00F02D6E"/>
    <w:rsid w:val="00F03430"/>
    <w:rsid w:val="00F31B5E"/>
    <w:rsid w:val="00F32266"/>
    <w:rsid w:val="00F3295A"/>
    <w:rsid w:val="00F337FB"/>
    <w:rsid w:val="00F35F4F"/>
    <w:rsid w:val="00F40688"/>
    <w:rsid w:val="00F43BF8"/>
    <w:rsid w:val="00F46282"/>
    <w:rsid w:val="00F467CE"/>
    <w:rsid w:val="00F61BD1"/>
    <w:rsid w:val="00F64D87"/>
    <w:rsid w:val="00F650D0"/>
    <w:rsid w:val="00F65741"/>
    <w:rsid w:val="00F659A7"/>
    <w:rsid w:val="00F679ED"/>
    <w:rsid w:val="00F76D61"/>
    <w:rsid w:val="00F923F6"/>
    <w:rsid w:val="00F93A25"/>
    <w:rsid w:val="00F97B7F"/>
    <w:rsid w:val="00FA26C4"/>
    <w:rsid w:val="00FA708E"/>
    <w:rsid w:val="00FB500A"/>
    <w:rsid w:val="00FD6E28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."/>
  <w:listSeparator w:val=";"/>
  <w14:docId w14:val="4D610A75"/>
  <w15:docId w15:val="{B0ED18BA-5533-4729-B048-8BA7E8AC8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31DA"/>
    <w:pPr>
      <w:bidi/>
    </w:pPr>
    <w:rPr>
      <w:noProof/>
      <w:lang w:eastAsia="ar-SA"/>
    </w:rPr>
  </w:style>
  <w:style w:type="paragraph" w:styleId="Heading1">
    <w:name w:val="heading 1"/>
    <w:basedOn w:val="Normal"/>
    <w:next w:val="Normal"/>
    <w:qFormat/>
    <w:rsid w:val="005F31DA"/>
    <w:pPr>
      <w:keepNext/>
      <w:outlineLvl w:val="0"/>
    </w:pPr>
    <w:rPr>
      <w:b/>
      <w:bCs/>
      <w:szCs w:val="26"/>
    </w:rPr>
  </w:style>
  <w:style w:type="paragraph" w:styleId="Heading2">
    <w:name w:val="heading 2"/>
    <w:basedOn w:val="Normal"/>
    <w:next w:val="Normal"/>
    <w:qFormat/>
    <w:rsid w:val="005F31DA"/>
    <w:pPr>
      <w:keepNext/>
      <w:outlineLvl w:val="1"/>
    </w:pPr>
    <w:rPr>
      <w:b/>
      <w:bCs/>
      <w:szCs w:val="28"/>
    </w:rPr>
  </w:style>
  <w:style w:type="paragraph" w:styleId="Heading3">
    <w:name w:val="heading 3"/>
    <w:basedOn w:val="Normal"/>
    <w:next w:val="Normal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Heading4">
    <w:name w:val="heading 4"/>
    <w:basedOn w:val="Normal"/>
    <w:next w:val="Normal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Heading5">
    <w:name w:val="heading 5"/>
    <w:basedOn w:val="Normal"/>
    <w:next w:val="Normal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92AB4"/>
    <w:rPr>
      <w:noProof/>
      <w:lang w:eastAsia="ar-SA"/>
    </w:rPr>
  </w:style>
  <w:style w:type="paragraph" w:styleId="Footer">
    <w:name w:val="footer"/>
    <w:basedOn w:val="Normal"/>
    <w:link w:val="Footer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92AB4"/>
    <w:rPr>
      <w:noProof/>
      <w:lang w:eastAsia="ar-SA"/>
    </w:rPr>
  </w:style>
  <w:style w:type="paragraph" w:styleId="BalloonText">
    <w:name w:val="Balloon Text"/>
    <w:basedOn w:val="Normal"/>
    <w:link w:val="BalloonTextChar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681D50"/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DefaultParagraphFont"/>
    <w:rsid w:val="00681D50"/>
  </w:style>
  <w:style w:type="character" w:styleId="PlaceholderText">
    <w:name w:val="Placeholder Text"/>
    <w:basedOn w:val="DefaultParagraphFont"/>
    <w:uiPriority w:val="99"/>
    <w:semiHidden/>
    <w:rsid w:val="00796D5E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7E0A0E"/>
    <w:rPr>
      <w:rFonts w:ascii="Calibri" w:eastAsia="Calibri" w:hAnsi="Calibri" w:cs="AL-Mohanad Bold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Light">
    <w:name w:val="Grid Table Light"/>
    <w:basedOn w:val="TableNormal"/>
    <w:uiPriority w:val="40"/>
    <w:rsid w:val="001A3CD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Belal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175E0-47EF-4B05-B878-33E4783CB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1181</TotalTime>
  <Pages>6</Pages>
  <Words>1321</Words>
  <Characters>6717</Characters>
  <Application>Microsoft Office Word</Application>
  <DocSecurity>0</DocSecurity>
  <Lines>55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>Mohamed Khaled ibrahim</Company>
  <LinksUpToDate>false</LinksUpToDate>
  <CharactersWithSpaces>8022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M-Belal</dc:creator>
  <cp:lastModifiedBy>usama zian</cp:lastModifiedBy>
  <cp:revision>8</cp:revision>
  <cp:lastPrinted>2019-12-11T18:17:00Z</cp:lastPrinted>
  <dcterms:created xsi:type="dcterms:W3CDTF">2019-12-09T21:39:00Z</dcterms:created>
  <dcterms:modified xsi:type="dcterms:W3CDTF">2019-12-11T18:18:00Z</dcterms:modified>
</cp:coreProperties>
</file>