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5A121" wp14:editId="3DE330DA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3DE" w:rsidRDefault="009E13DE">
                            <w:pPr>
                              <w:rPr>
                                <w:rtl/>
                              </w:rPr>
                            </w:pPr>
                          </w:p>
                          <w:p w:rsidR="009E13DE" w:rsidRPr="00245466" w:rsidRDefault="009E13D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9E13DE" w:rsidRPr="00C361D3" w:rsidRDefault="009E13DE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5A121"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9E13DE" w:rsidRDefault="009E13DE">
                      <w:pPr>
                        <w:rPr>
                          <w:rtl/>
                        </w:rPr>
                      </w:pPr>
                    </w:p>
                    <w:p w:rsidR="009E13DE" w:rsidRPr="00245466" w:rsidRDefault="009E13DE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9E13DE" w:rsidRPr="00C361D3" w:rsidRDefault="009E13DE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9517E3" w:rsidRPr="00D50B07" w:rsidRDefault="00F90DBC" w:rsidP="00B539B7">
      <w:pPr>
        <w:pStyle w:val="1"/>
        <w:rPr>
          <w:sz w:val="16"/>
          <w:szCs w:val="22"/>
          <w:rtl/>
          <w:lang w:eastAsia="en-US"/>
        </w:rPr>
      </w:pPr>
      <w:r>
        <w:rPr>
          <w:sz w:val="28"/>
          <w:szCs w:val="36"/>
          <w:u w:val="single"/>
          <w:rtl/>
          <w:lang w:eastAsia="en-US"/>
        </w:rPr>
        <w:t>السؤال الأول: اخت</w:t>
      </w:r>
      <w:r w:rsidR="009517E3" w:rsidRPr="00D50B07">
        <w:rPr>
          <w:sz w:val="28"/>
          <w:szCs w:val="36"/>
          <w:u w:val="single"/>
          <w:rtl/>
          <w:lang w:eastAsia="en-US"/>
        </w:rPr>
        <w:t>ا</w:t>
      </w:r>
      <w:r>
        <w:rPr>
          <w:rFonts w:hint="cs"/>
          <w:sz w:val="28"/>
          <w:szCs w:val="36"/>
          <w:u w:val="single"/>
          <w:rtl/>
          <w:lang w:eastAsia="en-US"/>
        </w:rPr>
        <w:t>ري ا</w:t>
      </w:r>
      <w:r w:rsidR="009517E3" w:rsidRPr="00D50B07">
        <w:rPr>
          <w:sz w:val="28"/>
          <w:szCs w:val="36"/>
          <w:u w:val="single"/>
          <w:rtl/>
          <w:lang w:eastAsia="en-US"/>
        </w:rPr>
        <w:t>لإجابة الصحيحة مما يلي:</w:t>
      </w:r>
      <w:r w:rsidR="009517E3" w:rsidRPr="00D50B07">
        <w:rPr>
          <w:sz w:val="28"/>
          <w:szCs w:val="36"/>
          <w:rtl/>
          <w:lang w:eastAsia="en-US"/>
        </w:rPr>
        <w:t xml:space="preserve"> وظلل</w:t>
      </w:r>
      <w:r>
        <w:rPr>
          <w:rFonts w:hint="cs"/>
          <w:sz w:val="28"/>
          <w:szCs w:val="36"/>
          <w:rtl/>
          <w:lang w:eastAsia="en-US"/>
        </w:rPr>
        <w:t>ي</w:t>
      </w:r>
      <w:r w:rsidR="009517E3" w:rsidRPr="00D50B07">
        <w:rPr>
          <w:sz w:val="28"/>
          <w:szCs w:val="36"/>
          <w:rtl/>
          <w:lang w:eastAsia="en-US"/>
        </w:rPr>
        <w:t>ها في المكان المناس</w:t>
      </w:r>
      <w:r>
        <w:rPr>
          <w:rFonts w:hint="cs"/>
          <w:sz w:val="28"/>
          <w:szCs w:val="36"/>
          <w:rtl/>
          <w:lang w:eastAsia="en-US"/>
        </w:rPr>
        <w:t>ب:</w:t>
      </w:r>
      <w:r w:rsidR="009517E3"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C0605D">
        <w:rPr>
          <w:rFonts w:hint="cs"/>
          <w:sz w:val="16"/>
          <w:szCs w:val="22"/>
          <w:rtl/>
          <w:lang w:eastAsia="en-US"/>
        </w:rPr>
        <w:t xml:space="preserve">0,75درجة </w:t>
      </w:r>
      <w:r w:rsidR="001063B3" w:rsidRPr="00D50B07">
        <w:rPr>
          <w:sz w:val="16"/>
          <w:szCs w:val="22"/>
          <w:rtl/>
          <w:lang w:eastAsia="en-US"/>
        </w:rPr>
        <w:t>)</w:t>
      </w:r>
    </w:p>
    <w:p w:rsidR="009517E3" w:rsidRPr="0060538D" w:rsidRDefault="00C8717B" w:rsidP="00CB1C74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60538D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من صفات سيد نا عمر بن الخطاب </w:t>
      </w:r>
      <w:r w:rsidR="0060538D">
        <w:rPr>
          <w:rFonts w:ascii="adwa-assalaf" w:hAnsi="adwa-assalaf" w:cs="adwa-assalaf" w:hint="cs"/>
          <w:b/>
          <w:bCs/>
          <w:sz w:val="28"/>
          <w:szCs w:val="28"/>
        </w:rPr>
        <w:sym w:font="AGA Arabesque" w:char="F074"/>
      </w:r>
      <w:r w:rsidR="0060538D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أنه من الخلفاء الراشدين وترتيبه بينهم هو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EC718E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17E3" w:rsidRPr="00826DE1" w:rsidRDefault="0060538D" w:rsidP="00270C5D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26DE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الثاني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الثالث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826DE1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الرابع </w:t>
            </w:r>
          </w:p>
        </w:tc>
      </w:tr>
    </w:tbl>
    <w:p w:rsidR="009517E3" w:rsidRPr="00E276BB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ألقاب سيدنا عمر بن الخطاب </w:t>
      </w:r>
      <w:r w:rsidR="00E276BB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:rsidTr="00EC718E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الصادق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الأمين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الشجاع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الفاروق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المعنى الصحيح لإسباغ الوضوء على الأعضاء يكون ب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EC718E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إزالة الأوساخ فقط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826DE1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غسلها أكثر من مرة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17E3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إتمام الوضوء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826DE1" w:rsidRDefault="0060538D" w:rsidP="0060538D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</w:pPr>
            <w:r w:rsidRPr="00826DE1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>غسلها مرة واحدة فقط</w:t>
            </w:r>
          </w:p>
        </w:tc>
      </w:tr>
    </w:tbl>
    <w:p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مؤذن النبي </w:t>
      </w:r>
      <w:r w:rsidR="00E276BB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</w:t>
      </w:r>
      <w:r w:rsidR="00E276BB" w:rsidRPr="00E276BB">
        <w:rPr>
          <w:rFonts w:ascii="adwa-assalaf" w:hAnsi="adwa-assalaf" w:cs="adwa-assalaf" w:hint="cs"/>
          <w:b/>
          <w:bCs/>
          <w:sz w:val="32"/>
          <w:szCs w:val="32"/>
          <w:rtl/>
        </w:rPr>
        <w:t>و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بلال بن رباح </w:t>
            </w:r>
            <w:r w:rsidRPr="00826DE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أنس بن مالك </w:t>
            </w:r>
            <w:r w:rsidRPr="00826DE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عثمان بن عفان </w:t>
            </w:r>
            <w:r w:rsidRPr="00826DE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826DE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كان </w:t>
      </w:r>
      <w:r w:rsidR="00E276BB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إذا أصابه هم أوحزن لجأ إلى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EE3177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الشكوة لأصحابه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التوجه للصلاة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البقاء في المنزل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الذهاب للنوم </w:t>
            </w:r>
          </w:p>
        </w:tc>
      </w:tr>
    </w:tbl>
    <w:p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>معنى كلمة الدرن هو :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الوسخ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النظافة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الترتيب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60538D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الفوضى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قال </w:t>
      </w:r>
      <w:r w:rsidR="00E276BB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( إن من أفضل أيامكم يوم .... : 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:rsidTr="00EE3177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8C28D5" w:rsidP="0060538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الإثنين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3772" w:rsidRPr="00826DE1" w:rsidRDefault="008C28D5" w:rsidP="008C28D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الجمعة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DC3BF9" w:rsidP="008C28D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العيد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عرفة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EA013" wp14:editId="1F2FDCC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3DE" w:rsidRPr="006E28A4" w:rsidRDefault="009E13DE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A013"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9E13DE" w:rsidRPr="006E28A4" w:rsidRDefault="009E13DE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قول النبي </w:t>
      </w:r>
      <w:r w:rsidR="00E276BB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E276B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(تؤدي الصلاة المكتوبة )يقصد بها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:rsidTr="00EE3177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>صلاة العيدين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السنن الرواتب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3772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الصلاة المفروضة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صلاة الكسوف </w:t>
            </w:r>
          </w:p>
        </w:tc>
      </w:tr>
    </w:tbl>
    <w:p w:rsidR="00CB1C74" w:rsidRDefault="00CB1C74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lastRenderedPageBreak/>
        <w:t xml:space="preserve">9 ـــ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السنن التي يفعلها المسلم في ليلة العيد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EE3177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اللهو والنوم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الأكل والشرب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DC3BF9" w:rsidP="00DC3BF9">
            <w:pPr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الإغتسال والتطيب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الخروج للتنزه 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هدي النبي </w:t>
      </w:r>
      <w:r w:rsidR="0059062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في الزكاة أنه كان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يأكل منها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يدعو لصاحبها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يأخذ منها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يرفض إستلامها 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الآ ثار المترتبة على منع الأغنياء للزكاة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إنتشار الرحمة والألفة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زيادة الفروق الاجتماعية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إنتشارالخير والمعروف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زيادة البركة في المال 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شروط قبول الصدقة أن تكون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شخص مدين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كسب حرام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كسب طيب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شخص معوز </w:t>
            </w:r>
          </w:p>
        </w:tc>
      </w:tr>
    </w:tbl>
    <w:p w:rsidR="00611067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وقت الصيام هومن 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16362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DC3BF9" w:rsidP="00DC3BF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الظهر إلى المغرب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شروق الشمس إلى غروبها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طلوع الفجر إلى الغروب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العصر إلى العشاء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أبي هريرة </w:t>
      </w:r>
      <w:r w:rsidR="0059062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اشتهر ب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رواية الحديث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ركوب الخيل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حسن الصوت بالقرآن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الرماية والسباحة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إذا عمل الإنسان الحسنة فإن الله يجازيه عليها ب :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حسنة مثلها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عشر مثلها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826DE1" w:rsidRDefault="00AE1F55" w:rsidP="00AE1F55">
            <w:pPr>
              <w:spacing w:line="216" w:lineRule="auto"/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خمس أمثالها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جزاءا كثيرا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سنن النبي </w:t>
      </w:r>
      <w:r w:rsidR="0059062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يوم الحج إظهار التوحيد وذلك ب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الصيام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التلبية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الدعاء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الإستغفار 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يكون صيام الدهر بصيام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السنة كاملة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1F55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رمضان فقط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3 أيام من كل شهر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الإثنين والخميس 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18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الأعمال التي تشغل عن العبادة هي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2F6966" w:rsidRDefault="002F6966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اللهو واللهب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ملازمة الذكر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صحبة الصالحين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826DE1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826DE1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الإكثار من القيام </w:t>
            </w:r>
          </w:p>
        </w:tc>
      </w:tr>
    </w:tbl>
    <w:p w:rsidR="00774CDA" w:rsidRPr="0059062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19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إن أول من آمن بالنبي </w:t>
      </w:r>
      <w:r w:rsidR="0059062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من الرجال هو الصحابي الجليل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الخطاب </w:t>
            </w:r>
            <w:r w:rsidRPr="002F6966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2F6966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>عبد الرحمن بن صخر</w:t>
            </w:r>
            <w:r w:rsidRPr="002F6966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أبو بكر الصديق </w:t>
            </w:r>
            <w:r w:rsidRPr="002F6966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 w:hint="cs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59062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إن أحب الأعمال إلى الله تعالى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50B07" w:rsidTr="00EE3177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الصلاة المفروضة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قيام الليل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F6966" w:rsidRDefault="00AE1F55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صلاة التطوع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DC3BF9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11067" w:rsidRPr="002F6966" w:rsidRDefault="00826DE1" w:rsidP="00AE1F5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2F6966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أدومها وإن قل </w:t>
            </w:r>
          </w:p>
        </w:tc>
      </w:tr>
    </w:tbl>
    <w:p w:rsidR="00774CDA" w:rsidRPr="0090593B" w:rsidRDefault="00774CDA" w:rsidP="00774CDA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p w:rsidR="00CB1C74" w:rsidRDefault="00CB1C74" w:rsidP="0003124C">
      <w:pPr>
        <w:jc w:val="lowKashida"/>
        <w:rPr>
          <w:rFonts w:ascii="adwa-assalaf" w:hAnsi="adwa-assalaf" w:cs="adwa-assalaf"/>
          <w:b/>
          <w:bCs/>
          <w:sz w:val="32"/>
          <w:szCs w:val="32"/>
          <w:u w:val="single"/>
        </w:rPr>
      </w:pPr>
    </w:p>
    <w:p w:rsidR="00D50B07" w:rsidRPr="00D50B07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8AE03" wp14:editId="36E87EE2">
                <wp:simplePos x="0" y="0"/>
                <wp:positionH relativeFrom="column">
                  <wp:posOffset>93980</wp:posOffset>
                </wp:positionH>
                <wp:positionV relativeFrom="paragraph">
                  <wp:posOffset>-172085</wp:posOffset>
                </wp:positionV>
                <wp:extent cx="86868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3DE" w:rsidRDefault="009E13DE" w:rsidP="00516A91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850" w:type="dxa"/>
                              <w:tblInd w:w="2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9E13DE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9E13DE" w:rsidRPr="00207855" w:rsidRDefault="009E13DE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E13DE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9E13DE" w:rsidRPr="00207855" w:rsidRDefault="009E13DE" w:rsidP="000312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9E13DE" w:rsidRDefault="009E13DE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8AE03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7.4pt;margin-top:-13.55pt;width:68.4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" filled="f" stroked="f">
                <v:textbox>
                  <w:txbxContent>
                    <w:p w:rsidR="009E13DE" w:rsidRDefault="009E13DE" w:rsidP="00516A91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850" w:type="dxa"/>
                        <w:tblInd w:w="2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9E13DE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9E13DE" w:rsidRPr="00207855" w:rsidRDefault="009E13DE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9E13DE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9E13DE" w:rsidRPr="00207855" w:rsidRDefault="009E13DE" w:rsidP="0003124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9E13DE" w:rsidRDefault="009E13DE" w:rsidP="00516A91"/>
                  </w:txbxContent>
                </v:textbox>
              </v:shape>
            </w:pict>
          </mc:Fallback>
        </mc:AlternateConten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السؤال الثاني:ضع</w:t>
      </w:r>
      <w:r w:rsidR="00F90DBC">
        <w:rPr>
          <w:rFonts w:ascii="adwa-assalaf" w:hAnsi="adwa-assalaf" w:cs="adwa-assalaf" w:hint="cs"/>
          <w:b/>
          <w:bCs/>
          <w:sz w:val="32"/>
          <w:szCs w:val="32"/>
          <w:u w:val="single"/>
          <w:rtl/>
        </w:rPr>
        <w:t>ي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 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:rsidR="00516A91" w:rsidRPr="0090593B" w:rsidRDefault="00D50B07" w:rsidP="0003124C">
      <w:pPr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</w:t>
      </w:r>
      <w:r w:rsidR="00772CEB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</w:t>
      </w:r>
      <w:r w:rsidR="00590627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 xml:space="preserve">( كل فقرة </w:t>
      </w:r>
      <w:r w:rsidR="00C0605D">
        <w:rPr>
          <w:rFonts w:ascii="adwa-assalaf" w:hAnsi="adwa-assalaf" w:cs="adwa-assalaf" w:hint="cs"/>
          <w:b/>
          <w:bCs/>
          <w:noProof w:val="0"/>
          <w:sz w:val="18"/>
          <w:szCs w:val="18"/>
          <w:rtl/>
          <w:lang w:eastAsia="en-US"/>
        </w:rPr>
        <w:t xml:space="preserve"> 0,75</w:t>
      </w:r>
      <w:r w:rsidR="0003124C" w:rsidRPr="00772CEB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>درجة )</w:t>
      </w:r>
    </w:p>
    <w:p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5807"/>
        <w:gridCol w:w="1936"/>
        <w:gridCol w:w="1797"/>
      </w:tblGrid>
      <w:tr w:rsidR="00F665CC" w:rsidRPr="0090593B" w:rsidTr="002F6966">
        <w:trPr>
          <w:trHeight w:val="1891"/>
        </w:trPr>
        <w:tc>
          <w:tcPr>
            <w:tcW w:w="691" w:type="dxa"/>
            <w:shd w:val="clear" w:color="auto" w:fill="auto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807" w:type="dxa"/>
            <w:shd w:val="clear" w:color="auto" w:fill="auto"/>
          </w:tcPr>
          <w:p w:rsidR="00F665CC" w:rsidRPr="00492926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492926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936" w:type="dxa"/>
          </w:tcPr>
          <w:p w:rsidR="00492926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أ- 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صحيحة</w:t>
            </w:r>
          </w:p>
          <w:p w:rsidR="00492926" w:rsidRPr="00492926" w:rsidRDefault="00492926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97" w:type="dxa"/>
          </w:tcPr>
          <w:p w:rsidR="00F665CC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rtl/>
              </w:rPr>
            </w:pPr>
            <w:r w:rsidRPr="00492926">
              <w:rPr>
                <w:rFonts w:ascii="Adwaa Elsalaf" w:hAnsi="Adwaa Elsalaf" w:cs="Adwaa Elsalaf"/>
                <w:rtl/>
              </w:rPr>
              <w:t>ب-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خاطئة</w:t>
            </w:r>
          </w:p>
          <w:p w:rsidR="00492926" w:rsidRPr="00492926" w:rsidRDefault="00492926" w:rsidP="00492926">
            <w:pPr>
              <w:jc w:val="center"/>
              <w:rPr>
                <w:rFonts w:ascii="Adwaa Elsalaf" w:hAnsi="Adwaa Elsalaf" w:cs="Adwaa Elsalaf"/>
                <w:sz w:val="24"/>
                <w:szCs w:val="24"/>
                <w:rtl/>
              </w:rPr>
            </w:pPr>
            <w:r w:rsidRPr="00492926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خ</w:t>
            </w:r>
          </w:p>
        </w:tc>
      </w:tr>
      <w:tr w:rsidR="00F665CC" w:rsidRPr="0090593B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0593B" w:rsidRDefault="00F665CC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2F6966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2F6966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هديه </w:t>
            </w:r>
            <w:r w:rsidRPr="002F6966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2F6966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في الزكاة يرسل من يجمعها ويبين كيفية إخراجها </w:t>
            </w:r>
          </w:p>
        </w:tc>
        <w:tc>
          <w:tcPr>
            <w:tcW w:w="1936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2F6966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2F6966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هديه </w:t>
            </w:r>
            <w:r w:rsidRPr="002F6966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2F6966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في العيد أنه  كان يصلي داخل البنيان </w:t>
            </w:r>
          </w:p>
        </w:tc>
        <w:tc>
          <w:tcPr>
            <w:tcW w:w="1936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:rsidTr="002F6966">
        <w:trPr>
          <w:trHeight w:val="1035"/>
        </w:trPr>
        <w:tc>
          <w:tcPr>
            <w:tcW w:w="691" w:type="dxa"/>
            <w:shd w:val="clear" w:color="auto" w:fill="auto"/>
            <w:vAlign w:val="center"/>
          </w:tcPr>
          <w:p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2F6966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2F6966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الأفعال التي تساعد على الخشوع في الصلاة النظر للأعلى </w:t>
            </w:r>
          </w:p>
        </w:tc>
        <w:tc>
          <w:tcPr>
            <w:tcW w:w="1936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جعلت قرة عين النبي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ب الإكثار من الصلاة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سنن النبي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في السحور تعجيله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أهم ثمرات الصيام مغفرة الذنوب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1067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رائحة فم الصائم عند الله تعالى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55"/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أطيب من ريح المسك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696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الحج الصحيح يعدل أجر الجهاد في سبيل الله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696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F25F76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>من الأعمال التي تساعد</w:t>
            </w:r>
            <w:r w:rsidR="00A07261"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في استمرار العبادة التكلف والمشقة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696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A07261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صفة قراءة النبي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ابتداء السورة بالإستعاذة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696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A07261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معنى الأترجة هي نوع من الورود رائحته طيبة وطعمها مر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E13DE" w:rsidTr="002F6966">
        <w:trPr>
          <w:trHeight w:val="696"/>
        </w:trPr>
        <w:tc>
          <w:tcPr>
            <w:tcW w:w="691" w:type="dxa"/>
            <w:shd w:val="clear" w:color="auto" w:fill="auto"/>
            <w:vAlign w:val="center"/>
          </w:tcPr>
          <w:p w:rsidR="00F665CC" w:rsidRPr="009E13DE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E13DE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807" w:type="dxa"/>
            <w:shd w:val="clear" w:color="auto" w:fill="auto"/>
            <w:vAlign w:val="center"/>
          </w:tcPr>
          <w:p w:rsidR="00F665CC" w:rsidRPr="009E13DE" w:rsidRDefault="00A07261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عرف أبو موسى الأشعري </w:t>
            </w:r>
            <w:r w:rsidRPr="009E13DE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  <w:r w:rsidRPr="009E13DE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بحسن صوته في قراءة القرآن </w:t>
            </w:r>
          </w:p>
        </w:tc>
        <w:tc>
          <w:tcPr>
            <w:tcW w:w="1936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97" w:type="dxa"/>
            <w:vAlign w:val="center"/>
          </w:tcPr>
          <w:p w:rsidR="00F665CC" w:rsidRPr="009E13DE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</w:tbl>
    <w:p w:rsidR="00516A91" w:rsidRPr="009E13DE" w:rsidRDefault="00516A91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2F4D0E" w:rsidRPr="00D37235" w:rsidRDefault="007C7304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16"/>
          <w:szCs w:val="16"/>
          <w:u w:val="single"/>
          <w:rtl/>
        </w:rPr>
      </w:pPr>
      <w:r w:rsidRPr="009E13DE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FE19D" wp14:editId="7ABF13AE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850" w:type="dxa"/>
                              <w:tblInd w:w="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D37235" w:rsidRPr="00D37235" w:rsidTr="00D37235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D37235" w:rsidRPr="00D37235" w:rsidRDefault="00D37235" w:rsidP="00D37235">
                                  <w:pPr>
                                    <w:jc w:val="lowKashida"/>
                                    <w:rPr>
                                      <w:rFonts w:ascii="adwa-assalaf" w:hAnsi="adwa-assalaf" w:cs="adwa-assalaf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37235" w:rsidRPr="00D37235" w:rsidTr="00D37235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D37235" w:rsidRPr="00D37235" w:rsidRDefault="00D37235" w:rsidP="00D37235">
                                  <w:pPr>
                                    <w:jc w:val="center"/>
                                    <w:rPr>
                                      <w:rFonts w:ascii="adwa-assalaf" w:hAnsi="adwa-assalaf" w:cs="adwa-assalaf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37235">
                                    <w:rPr>
                                      <w:rFonts w:ascii="adwa-assalaf" w:hAnsi="adwa-assalaf" w:cs="adwa-assalaf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E13DE" w:rsidRDefault="009E13DE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E19D" id="مربع نص 15" o:spid="_x0000_s1029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" filled="f" stroked="f">
                <v:textbox>
                  <w:txbxContent>
                    <w:tbl>
                      <w:tblPr>
                        <w:bidiVisual/>
                        <w:tblW w:w="850" w:type="dxa"/>
                        <w:tblInd w:w="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D37235" w:rsidRPr="00D37235" w:rsidTr="00D37235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D37235" w:rsidRPr="00D37235" w:rsidRDefault="00D37235" w:rsidP="00D37235">
                            <w:pPr>
                              <w:jc w:val="lowKashida"/>
                              <w:rPr>
                                <w:rFonts w:ascii="adwa-assalaf" w:hAnsi="adwa-assalaf" w:cs="adwa-assalaf"/>
                                <w:b/>
                                <w:bCs/>
                                <w:sz w:val="16"/>
                                <w:szCs w:val="1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D37235" w:rsidRPr="00D37235" w:rsidTr="00D37235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D37235" w:rsidRPr="00D37235" w:rsidRDefault="00D37235" w:rsidP="00D37235">
                            <w:pPr>
                              <w:jc w:val="center"/>
                              <w:rPr>
                                <w:rFonts w:ascii="adwa-assalaf" w:hAnsi="adwa-assalaf" w:cs="adwa-assalaf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37235">
                              <w:rPr>
                                <w:rFonts w:ascii="adwa-assalaf" w:hAnsi="adwa-assalaf" w:cs="adwa-assalaf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E13DE" w:rsidRDefault="009E13DE" w:rsidP="00516A91"/>
                  </w:txbxContent>
                </v:textbox>
              </v:shape>
            </w:pict>
          </mc:Fallback>
        </mc:AlternateContent>
      </w:r>
    </w:p>
    <w:p w:rsidR="00EB6A93" w:rsidRPr="00D37235" w:rsidRDefault="00EB6A93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A52CB5" w:rsidRPr="00D37235" w:rsidRDefault="00516A91" w:rsidP="002F6966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28"/>
          <w:szCs w:val="28"/>
          <w:rtl/>
        </w:rPr>
      </w:pPr>
      <w:r w:rsidRPr="00D37235">
        <w:rPr>
          <w:rFonts w:ascii="adwa-assalaf" w:hAnsi="adwa-assalaf" w:cs="adwa-assalaf"/>
          <w:b/>
          <w:bCs/>
          <w:sz w:val="24"/>
          <w:szCs w:val="24"/>
          <w:u w:val="single"/>
          <w:rtl/>
        </w:rPr>
        <w:t xml:space="preserve">السؤال الثالث : </w:t>
      </w:r>
      <w:r w:rsidR="00F90DBC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أج</w:t>
      </w:r>
      <w:r w:rsidR="00F90DBC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يبي </w:t>
      </w:r>
      <w:r w:rsidR="00BF0F71" w:rsidRPr="00D37235">
        <w:rPr>
          <w:rFonts w:ascii="adwa-assalaf" w:hAnsi="adwa-assalaf" w:cs="adwa-assalaf"/>
          <w:b/>
          <w:bCs/>
          <w:sz w:val="24"/>
          <w:szCs w:val="24"/>
          <w:rtl/>
        </w:rPr>
        <w:t>عن مايلي</w:t>
      </w:r>
      <w:r w:rsidR="009E633D" w:rsidRPr="00D37235">
        <w:rPr>
          <w:rFonts w:ascii="adwa-assalaf" w:hAnsi="adwa-assalaf" w:cs="adwa-assalaf"/>
          <w:b/>
          <w:bCs/>
          <w:sz w:val="24"/>
          <w:szCs w:val="24"/>
          <w:rtl/>
        </w:rPr>
        <w:t>:</w:t>
      </w:r>
      <w:r w:rsidR="00772CEB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</w:t>
      </w:r>
      <w:r w:rsidR="00BF0F71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(كل فقرة</w:t>
      </w:r>
      <w:r w:rsidR="009E633D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مقالية</w:t>
      </w:r>
      <w:r w:rsidR="00BF0F71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90593B" w:rsidRPr="00D37235">
        <w:rPr>
          <w:rFonts w:ascii="adwa-assalaf" w:hAnsi="adwa-assalaf" w:cs="adwa-assalaf"/>
          <w:b/>
          <w:bCs/>
          <w:sz w:val="24"/>
          <w:szCs w:val="24"/>
          <w:rtl/>
        </w:rPr>
        <w:t>بنصف درجة</w:t>
      </w:r>
      <w:r w:rsidR="007B105C" w:rsidRPr="00D37235">
        <w:rPr>
          <w:rFonts w:ascii="adwa-assalaf" w:hAnsi="adwa-assalaf" w:cs="adwa-assalaf"/>
          <w:b/>
          <w:bCs/>
          <w:sz w:val="24"/>
          <w:szCs w:val="24"/>
          <w:rtl/>
        </w:rPr>
        <w:t>)</w:t>
      </w:r>
      <w:r w:rsidR="002F6966" w:rsidRPr="00D37235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</w:t>
      </w:r>
    </w:p>
    <w:p w:rsidR="007B105C" w:rsidRPr="00D37235" w:rsidRDefault="00772CEB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16"/>
          <w:szCs w:val="16"/>
          <w:rtl/>
        </w:rPr>
      </w:pPr>
      <w:r w:rsidRPr="00D37235">
        <w:rPr>
          <w:rFonts w:ascii="adwa-assalaf" w:hAnsi="adwa-assalaf" w:cs="adwa-assalaf" w:hint="cs"/>
          <w:b/>
          <w:bCs/>
          <w:sz w:val="16"/>
          <w:szCs w:val="16"/>
          <w:rtl/>
        </w:rPr>
        <w:t xml:space="preserve">                          </w:t>
      </w:r>
    </w:p>
    <w:p w:rsidR="00A07261" w:rsidRPr="00D37235" w:rsidRDefault="00F90DBC" w:rsidP="00CB1C74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أ_ إ</w:t>
      </w:r>
      <w:r w:rsidR="00A52CB5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ذكري  أربعا الآثار المترتبة على هجر المسلم للقرآن : </w:t>
      </w:r>
    </w:p>
    <w:p w:rsidR="00772CEB" w:rsidRPr="00C0605D" w:rsidRDefault="00847BE0" w:rsidP="002D21F1">
      <w:pPr>
        <w:spacing w:line="276" w:lineRule="auto"/>
        <w:rPr>
          <w:rFonts w:ascii="adwa-assalaf" w:hAnsi="adwa-assalaf" w:cs="adwa-assalaf"/>
          <w:b/>
          <w:bCs/>
          <w:color w:val="000000" w:themeColor="text1"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color w:val="000000" w:themeColor="text1"/>
          <w:sz w:val="16"/>
          <w:szCs w:val="16"/>
          <w:rtl/>
        </w:rPr>
        <w:t>1</w:t>
      </w:r>
      <w:r w:rsidR="007B105C" w:rsidRPr="00C0605D">
        <w:rPr>
          <w:rFonts w:ascii="adwa-assalaf" w:hAnsi="adwa-assalaf" w:cs="adwa-assalaf"/>
          <w:b/>
          <w:bCs/>
          <w:color w:val="000000" w:themeColor="text1"/>
          <w:sz w:val="24"/>
          <w:szCs w:val="24"/>
          <w:rtl/>
        </w:rPr>
        <w:t>-..........</w:t>
      </w:r>
      <w:r w:rsidR="00C0605D" w:rsidRPr="00C0605D">
        <w:rPr>
          <w:rFonts w:ascii="adwa-assalaf" w:hAnsi="adwa-assalaf" w:cs="adwa-assalaf" w:hint="cs"/>
          <w:b/>
          <w:bCs/>
          <w:color w:val="000000" w:themeColor="text1"/>
          <w:sz w:val="24"/>
          <w:szCs w:val="24"/>
          <w:rtl/>
        </w:rPr>
        <w:t xml:space="preserve">قلة الإيمان </w:t>
      </w:r>
      <w:r w:rsidR="007B105C" w:rsidRPr="00C0605D">
        <w:rPr>
          <w:rFonts w:ascii="adwa-assalaf" w:hAnsi="adwa-assalaf" w:cs="adwa-assalaf"/>
          <w:b/>
          <w:bCs/>
          <w:color w:val="000000" w:themeColor="text1"/>
          <w:sz w:val="24"/>
          <w:szCs w:val="24"/>
          <w:rtl/>
        </w:rPr>
        <w:t>........................................</w:t>
      </w:r>
      <w:r w:rsidR="002D21F1" w:rsidRPr="00C0605D">
        <w:rPr>
          <w:rFonts w:ascii="adwa-assalaf" w:hAnsi="adwa-assalaf" w:cs="adwa-assalaf"/>
          <w:b/>
          <w:bCs/>
          <w:color w:val="000000" w:themeColor="text1"/>
          <w:sz w:val="24"/>
          <w:szCs w:val="24"/>
          <w:rtl/>
        </w:rPr>
        <w:t xml:space="preserve">    </w:t>
      </w:r>
    </w:p>
    <w:p w:rsidR="007B105C" w:rsidRPr="00C0605D" w:rsidRDefault="00847BE0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2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>.</w:t>
      </w:r>
      <w:r w:rsidR="00A07261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>...........</w:t>
      </w:r>
      <w:r w:rsidR="00C0605D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كثرة الذنوب والمعاصي 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</w:t>
      </w:r>
      <w:r w:rsidR="00772CEB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Pr="00C0605D" w:rsidRDefault="00847BE0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3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>-............</w:t>
      </w:r>
      <w:r w:rsidR="00C0605D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البعد عن الله 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 xml:space="preserve">......................................  </w:t>
      </w:r>
    </w:p>
    <w:p w:rsidR="007B105C" w:rsidRPr="00C0605D" w:rsidRDefault="00847BE0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4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 xml:space="preserve"> -..........</w:t>
      </w:r>
      <w:r w:rsidR="00C0605D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الشعور بالضيق </w:t>
      </w:r>
      <w:r w:rsidR="007B105C" w:rsidRPr="00C0605D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</w:t>
      </w:r>
      <w:r w:rsidR="00FA5581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..</w:t>
      </w:r>
    </w:p>
    <w:p w:rsidR="00D05C45" w:rsidRPr="00D37235" w:rsidRDefault="00D05C45" w:rsidP="002D21F1">
      <w:pPr>
        <w:spacing w:line="276" w:lineRule="auto"/>
        <w:rPr>
          <w:rFonts w:ascii="adwa-assalaf" w:hAnsi="adwa-assalaf" w:cs="adwa-assalaf"/>
          <w:b/>
          <w:bCs/>
          <w:sz w:val="16"/>
          <w:szCs w:val="16"/>
          <w:rtl/>
        </w:rPr>
      </w:pPr>
    </w:p>
    <w:p w:rsidR="00772CEB" w:rsidRPr="00D37235" w:rsidRDefault="00D05C45" w:rsidP="00CB1C74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ب</w:t>
      </w:r>
      <w:r w:rsidR="00772CEB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_ </w:t>
      </w:r>
      <w:r w:rsidR="00A07261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عددي إثنين من فوائد الذكر : </w:t>
      </w:r>
    </w:p>
    <w:p w:rsidR="00772CEB" w:rsidRPr="00C0605D" w:rsidRDefault="00847BE0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1</w:t>
      </w:r>
      <w:r w:rsidR="00772CEB" w:rsidRPr="00C0605D">
        <w:rPr>
          <w:rFonts w:ascii="adwa-assalaf" w:hAnsi="adwa-assalaf" w:cs="adwa-assalaf"/>
          <w:b/>
          <w:bCs/>
          <w:sz w:val="24"/>
          <w:szCs w:val="24"/>
          <w:rtl/>
        </w:rPr>
        <w:t>-..........</w:t>
      </w:r>
      <w:r w:rsidR="00C0605D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السعادة والطمأنينة </w:t>
      </w:r>
      <w:r w:rsidR="00772CEB" w:rsidRPr="00C0605D">
        <w:rPr>
          <w:rFonts w:ascii="adwa-assalaf" w:hAnsi="adwa-assalaf" w:cs="adwa-assalaf"/>
          <w:b/>
          <w:bCs/>
          <w:sz w:val="24"/>
          <w:szCs w:val="24"/>
          <w:rtl/>
        </w:rPr>
        <w:t xml:space="preserve">.........................................   </w:t>
      </w:r>
    </w:p>
    <w:p w:rsidR="00772CEB" w:rsidRPr="00C0605D" w:rsidRDefault="00772CEB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0605D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847BE0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2</w:t>
      </w:r>
      <w:r w:rsidRPr="00C0605D">
        <w:rPr>
          <w:rFonts w:ascii="adwa-assalaf" w:hAnsi="adwa-assalaf" w:cs="adwa-assalaf"/>
          <w:b/>
          <w:bCs/>
          <w:sz w:val="24"/>
          <w:szCs w:val="24"/>
          <w:rtl/>
        </w:rPr>
        <w:t>.............</w:t>
      </w:r>
      <w:r w:rsidR="00C0605D"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البركة في الرزق </w:t>
      </w:r>
      <w:r w:rsidRPr="00C0605D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</w:t>
      </w:r>
      <w:r w:rsidRPr="00C0605D"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Pr="00D37235" w:rsidRDefault="00772CEB" w:rsidP="00DC3BF9">
      <w:pPr>
        <w:pStyle w:val="a6"/>
        <w:rPr>
          <w:rFonts w:ascii="adwa-assalaf" w:hAnsi="adwa-assalaf" w:cs="adwa-assalaf"/>
          <w:b/>
          <w:bCs/>
          <w:sz w:val="16"/>
          <w:szCs w:val="16"/>
          <w:rtl/>
        </w:rPr>
      </w:pPr>
    </w:p>
    <w:p w:rsidR="00772CEB" w:rsidRPr="00D37235" w:rsidRDefault="00D05C45" w:rsidP="00D05C45">
      <w:pPr>
        <w:rPr>
          <w:rFonts w:ascii="adwa-assalaf" w:hAnsi="adwa-assalaf" w:cs="adwa-assalaf"/>
          <w:b/>
          <w:bCs/>
          <w:sz w:val="16"/>
          <w:szCs w:val="16"/>
          <w:rtl/>
        </w:rPr>
      </w:pPr>
      <w:r w:rsidRPr="00D37235">
        <w:rPr>
          <w:rFonts w:ascii="adwa-assalaf" w:hAnsi="adwa-assalaf" w:cs="adwa-assalaf"/>
          <w:b/>
          <w:bCs/>
          <w:sz w:val="24"/>
          <w:szCs w:val="24"/>
          <w:u w:val="single"/>
          <w:rtl/>
        </w:rPr>
        <w:t xml:space="preserve">السؤال </w:t>
      </w:r>
      <w:r w:rsidRPr="00D37235">
        <w:rPr>
          <w:rFonts w:ascii="adwa-assalaf" w:hAnsi="adwa-assalaf" w:cs="adwa-assalaf" w:hint="cs"/>
          <w:b/>
          <w:bCs/>
          <w:sz w:val="24"/>
          <w:szCs w:val="24"/>
          <w:u w:val="single"/>
          <w:rtl/>
        </w:rPr>
        <w:t xml:space="preserve">الرابع </w:t>
      </w:r>
      <w:r w:rsidRPr="00D37235">
        <w:rPr>
          <w:rFonts w:ascii="adwa-assalaf" w:hAnsi="adwa-assalaf" w:cs="adwa-assalaf"/>
          <w:b/>
          <w:bCs/>
          <w:sz w:val="24"/>
          <w:szCs w:val="24"/>
          <w:u w:val="single"/>
          <w:rtl/>
        </w:rPr>
        <w:t xml:space="preserve"> : </w:t>
      </w:r>
      <w:r w:rsidR="00F90DBC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أج</w:t>
      </w:r>
      <w:r w:rsidR="00F90DBC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يبي </w:t>
      </w:r>
      <w:r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عن مايلي:</w:t>
      </w: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</w:t>
      </w:r>
      <w:r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(كل فقرة مقالية بنصف درجة)</w:t>
      </w:r>
    </w:p>
    <w:p w:rsidR="00D05C45" w:rsidRPr="00D37235" w:rsidRDefault="00D05C45" w:rsidP="00D05C45">
      <w:pPr>
        <w:rPr>
          <w:rFonts w:ascii="adwa-assalaf" w:hAnsi="adwa-assalaf" w:cs="adwa-assalaf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Y="112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D37235" w:rsidTr="00DC3BF9">
        <w:tc>
          <w:tcPr>
            <w:tcW w:w="850" w:type="dxa"/>
            <w:shd w:val="clear" w:color="auto" w:fill="auto"/>
          </w:tcPr>
          <w:p w:rsidR="00772CEB" w:rsidRPr="00D37235" w:rsidRDefault="00772CEB" w:rsidP="00772CEB">
            <w:pPr>
              <w:jc w:val="lowKashida"/>
              <w:rPr>
                <w:rFonts w:ascii="adwa-assalaf" w:hAnsi="adwa-assalaf" w:cs="adwa-assalaf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772CEB" w:rsidRPr="00D37235" w:rsidTr="00DC3BF9">
        <w:tc>
          <w:tcPr>
            <w:tcW w:w="850" w:type="dxa"/>
            <w:shd w:val="clear" w:color="auto" w:fill="auto"/>
          </w:tcPr>
          <w:p w:rsidR="00772CEB" w:rsidRPr="00D37235" w:rsidRDefault="00D05C45" w:rsidP="00772CEB">
            <w:pPr>
              <w:jc w:val="center"/>
              <w:rPr>
                <w:rFonts w:ascii="adwa-assalaf" w:hAnsi="adwa-assalaf" w:cs="adwa-assalaf"/>
                <w:b/>
                <w:bCs/>
                <w:sz w:val="16"/>
                <w:szCs w:val="16"/>
                <w:rtl/>
              </w:rPr>
            </w:pPr>
            <w:r w:rsidRPr="00D37235">
              <w:rPr>
                <w:rFonts w:ascii="adwa-assalaf" w:hAnsi="adwa-assalaf" w:cs="adwa-assalaf" w:hint="cs"/>
                <w:b/>
                <w:bCs/>
                <w:sz w:val="16"/>
                <w:szCs w:val="16"/>
                <w:rtl/>
              </w:rPr>
              <w:t>3</w:t>
            </w:r>
          </w:p>
        </w:tc>
      </w:tr>
    </w:tbl>
    <w:p w:rsidR="00772CEB" w:rsidRPr="00D37235" w:rsidRDefault="00D05C45" w:rsidP="00CB1C74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أ</w:t>
      </w:r>
      <w:r w:rsidR="00772CEB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772CEB" w:rsidRPr="00D37235">
        <w:rPr>
          <w:rFonts w:cs="Times New Roman" w:hint="cs"/>
          <w:b/>
          <w:bCs/>
          <w:sz w:val="24"/>
          <w:szCs w:val="24"/>
          <w:rtl/>
        </w:rPr>
        <w:t>–</w:t>
      </w:r>
      <w:r w:rsidR="00772CEB"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A07261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عددي</w:t>
      </w:r>
      <w:r w:rsidR="00E6569D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</w:t>
      </w:r>
      <w:r w:rsidR="00A52CB5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أربعا من ثمرات الصيام </w:t>
      </w:r>
      <w:r w:rsidR="00E6569D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: </w:t>
      </w:r>
      <w:r w:rsidR="00A07261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</w:t>
      </w:r>
    </w:p>
    <w:p w:rsidR="00772CEB" w:rsidRPr="001B6A1E" w:rsidRDefault="00772CEB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/>
          <w:b/>
          <w:bCs/>
          <w:sz w:val="16"/>
          <w:szCs w:val="16"/>
          <w:rtl/>
        </w:rPr>
        <w:t>أ</w:t>
      </w:r>
      <w:r w:rsidRPr="001B6A1E">
        <w:rPr>
          <w:rFonts w:ascii="adwa-assalaf" w:hAnsi="adwa-assalaf" w:cs="adwa-assalaf"/>
          <w:b/>
          <w:bCs/>
          <w:sz w:val="24"/>
          <w:szCs w:val="24"/>
          <w:rtl/>
        </w:rPr>
        <w:t>-......</w:t>
      </w:r>
      <w:r w:rsidR="001B6A1E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القرب من الله </w:t>
      </w:r>
      <w:r w:rsidRPr="001B6A1E">
        <w:rPr>
          <w:rFonts w:ascii="adwa-assalaf" w:hAnsi="adwa-assalaf" w:cs="adwa-assalaf"/>
          <w:b/>
          <w:bCs/>
          <w:sz w:val="24"/>
          <w:szCs w:val="24"/>
          <w:rtl/>
        </w:rPr>
        <w:t>.............</w:t>
      </w:r>
      <w:r w:rsidR="00FA5581" w:rsidRPr="001B6A1E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</w:t>
      </w:r>
      <w:r w:rsidRPr="001B6A1E">
        <w:rPr>
          <w:rFonts w:ascii="adwa-assalaf" w:hAnsi="adwa-assalaf" w:cs="adwa-assalaf"/>
          <w:b/>
          <w:bCs/>
          <w:sz w:val="24"/>
          <w:szCs w:val="24"/>
          <w:rtl/>
        </w:rPr>
        <w:t xml:space="preserve">    </w:t>
      </w:r>
    </w:p>
    <w:p w:rsidR="00772CEB" w:rsidRPr="001B6A1E" w:rsidRDefault="00847BE0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2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>.....</w:t>
      </w:r>
      <w:r w:rsidR="001B6A1E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ال</w:t>
      </w:r>
      <w:r w:rsidR="00616362">
        <w:rPr>
          <w:rFonts w:ascii="adwa-assalaf" w:hAnsi="adwa-assalaf" w:cs="adwa-assalaf" w:hint="cs"/>
          <w:b/>
          <w:bCs/>
          <w:sz w:val="24"/>
          <w:szCs w:val="24"/>
          <w:rtl/>
        </w:rPr>
        <w:t>ب</w:t>
      </w:r>
      <w:bookmarkStart w:id="0" w:name="_GoBack"/>
      <w:bookmarkEnd w:id="0"/>
      <w:r w:rsidR="001B6A1E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عد عن المحرمات والمعاصي 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</w:t>
      </w:r>
      <w:r w:rsidR="00772CEB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.....</w:t>
      </w:r>
    </w:p>
    <w:p w:rsidR="00772CEB" w:rsidRPr="001B6A1E" w:rsidRDefault="00847BE0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3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>-.........</w:t>
      </w:r>
      <w:r w:rsidR="001B6A1E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قوة البدن 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 xml:space="preserve">......................................... </w:t>
      </w:r>
    </w:p>
    <w:p w:rsidR="00772CEB" w:rsidRPr="001B6A1E" w:rsidRDefault="00847BE0" w:rsidP="00DC3BF9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4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 xml:space="preserve"> -.......</w:t>
      </w:r>
      <w:r w:rsidR="001B6A1E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السعادة والطمأنينة </w:t>
      </w:r>
      <w:r w:rsidR="00772CEB" w:rsidRPr="001B6A1E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</w:t>
      </w:r>
      <w:r w:rsidR="00FA5581" w:rsidRPr="001B6A1E">
        <w:rPr>
          <w:rFonts w:ascii="adwa-assalaf" w:hAnsi="adwa-assalaf" w:cs="adwa-assalaf" w:hint="cs"/>
          <w:b/>
          <w:bCs/>
          <w:sz w:val="24"/>
          <w:szCs w:val="24"/>
          <w:rtl/>
        </w:rPr>
        <w:t>.</w:t>
      </w:r>
    </w:p>
    <w:p w:rsidR="00D05C45" w:rsidRPr="00D37235" w:rsidRDefault="00D05C45" w:rsidP="00B57C1E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ب</w:t>
      </w:r>
      <w:r w:rsidRPr="00D37235">
        <w:rPr>
          <w:rFonts w:ascii="adwa-assalaf" w:hAnsi="adwa-assalaf" w:cs="adwa-assalaf"/>
          <w:b/>
          <w:bCs/>
          <w:sz w:val="24"/>
          <w:szCs w:val="24"/>
          <w:rtl/>
        </w:rPr>
        <w:t xml:space="preserve">_ </w:t>
      </w:r>
      <w:r w:rsidR="00E6569D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من أنواع عمارة المسجد حسية ومعنوية تجدثي عن كل منها : </w:t>
      </w:r>
    </w:p>
    <w:p w:rsidR="00E6569D" w:rsidRPr="00D37235" w:rsidRDefault="00E6569D" w:rsidP="00B57C1E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1_ حسية .........</w:t>
      </w:r>
      <w:r w:rsid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تكون ببنائه وتشييده </w:t>
      </w: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............................</w:t>
      </w:r>
    </w:p>
    <w:p w:rsidR="00E6569D" w:rsidRPr="00D37235" w:rsidRDefault="00E6569D" w:rsidP="00E6569D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>2_ معنوية ......</w:t>
      </w:r>
      <w:r w:rsidR="00C0605D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تكون بالصلاة والذكر فيه </w:t>
      </w: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.............................. </w:t>
      </w:r>
    </w:p>
    <w:p w:rsidR="00E6569D" w:rsidRPr="00D37235" w:rsidRDefault="00E6569D" w:rsidP="00B57C1E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                                                </w:t>
      </w:r>
      <w:r w:rsidR="00E4334C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تمت الأسئلة تمنياتي لكن بالتوفيق والسداد </w:t>
      </w:r>
    </w:p>
    <w:p w:rsidR="00E4334C" w:rsidRDefault="00E4334C" w:rsidP="00B57C1E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                                              </w:t>
      </w:r>
      <w:r w:rsidR="00F90DBC"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 معلمة المادة / </w:t>
      </w:r>
      <w:r w:rsidRPr="00D37235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سارة الكتاني </w:t>
      </w:r>
    </w:p>
    <w:p w:rsidR="00E6569D" w:rsidRDefault="00E6569D" w:rsidP="00B57C1E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E6569D" w:rsidRDefault="00E6569D" w:rsidP="00B57C1E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sectPr w:rsidR="00E6569D" w:rsidSect="009476BF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3DE" w:rsidRDefault="009E13DE" w:rsidP="00A92AB4">
      <w:r>
        <w:separator/>
      </w:r>
    </w:p>
  </w:endnote>
  <w:endnote w:type="continuationSeparator" w:id="0">
    <w:p w:rsidR="009E13DE" w:rsidRDefault="009E13D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97AFC6B-4A5A-41FF-9B50-BD5CAE2247A4}"/>
    <w:embedBold r:id="rId2" w:fontKey="{5F5BAFA3-6D6E-464B-B1C4-01C22C36A938}"/>
  </w:font>
  <w:font w:name="AF_Jeddah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6F4C24-EB1E-417B-883C-6B05259324C8}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4" w:fontKey="{4DF8ED4E-979A-4DE8-9744-57914578CE2C}"/>
    <w:embedBold r:id="rId5" w:fontKey="{F352187E-5CFF-4D58-B8C8-5011F56EBE8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6" w:fontKey="{85002B60-6BFE-4E3C-A370-62C9A20BA40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34F909B-BA08-4B25-9D98-4BCB0A69B170}"/>
  </w:font>
  <w:font w:name="Adwaa El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8" w:fontKey="{DD654003-C8CC-4F81-8816-4BD19E75DBF6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584F7248-EEFE-4CE9-8F40-E3AA29F67387}"/>
    <w:embedBold r:id="rId10" w:fontKey="{2EBAE03F-E1C1-47BE-B667-C28DA08C2AC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B59EE74-AA34-49E4-9597-CEFC9BB5B3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8F983C3-457A-47D2-BD2B-EB2B9440F15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3DE" w:rsidRDefault="009E13D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7484DD" wp14:editId="5019DD83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3DE" w:rsidRPr="00374657" w:rsidRDefault="009E13DE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:rsidR="009E13DE" w:rsidRPr="00374657" w:rsidRDefault="009E13DE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484D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Z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" filled="f" stroked="f">
              <v:textbox>
                <w:txbxContent>
                  <w:p w:rsidR="009E13DE" w:rsidRPr="00374657" w:rsidRDefault="009E13DE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:rsidR="009E13DE" w:rsidRPr="00374657" w:rsidRDefault="009E13DE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3D285" wp14:editId="29BFE952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3D285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9E13DE" w:rsidRPr="00374657" w:rsidRDefault="009E13DE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3DE" w:rsidRDefault="009E13D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117733" wp14:editId="44169CE5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3DE" w:rsidRPr="00374657" w:rsidRDefault="009E13DE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E13DE" w:rsidRPr="00374657" w:rsidRDefault="009E13DE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177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:rsidR="009E13DE" w:rsidRPr="00374657" w:rsidRDefault="009E13DE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E13DE" w:rsidRPr="00374657" w:rsidRDefault="009E13DE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8DCDF7" wp14:editId="05234F3B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3DE" w:rsidRPr="00374657" w:rsidRDefault="009E13DE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0/1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E13DE" w:rsidRPr="00374657" w:rsidRDefault="009E13D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8DCDF7" id="_x0000_s1035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:rsidR="009E13DE" w:rsidRPr="00374657" w:rsidRDefault="009E13DE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0/1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E13DE" w:rsidRPr="00374657" w:rsidRDefault="009E13D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A33D63" wp14:editId="2F76C639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E13DE" w:rsidRPr="00021D6D" w:rsidRDefault="009E13DE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16362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3D63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9E13DE" w:rsidRPr="00021D6D" w:rsidRDefault="009E13DE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16362">
                      <w:rPr>
                        <w:rFonts w:cs="mohammad bold art 1"/>
                        <w:sz w:val="18"/>
                        <w:szCs w:val="18"/>
                        <w:rtl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3DE" w:rsidRDefault="009E13DE" w:rsidP="00A92AB4">
      <w:r>
        <w:separator/>
      </w:r>
    </w:p>
  </w:footnote>
  <w:footnote w:type="continuationSeparator" w:id="0">
    <w:p w:rsidR="009E13DE" w:rsidRDefault="009E13D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3DE" w:rsidRDefault="009E13D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33672C" wp14:editId="4409EA76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D4D0D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13DE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E13DE" w:rsidRPr="00CB7830" w:rsidRDefault="009E13DE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9E13DE" w:rsidRPr="00CB7830" w:rsidRDefault="009E13DE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9E13DE" w:rsidRPr="00CB7830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9E13DE" w:rsidRPr="00CB7830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9E13DE" w:rsidRPr="00CB7830" w:rsidRDefault="009E13DE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9E13DE" w:rsidRPr="00CF70DF" w:rsidRDefault="009E13DE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266C0B0" wp14:editId="7AFAE7DE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13DE" w:rsidRDefault="009E13DE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66C0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9E13DE" w:rsidRDefault="009E13DE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9E13DE" w:rsidRDefault="009E13DE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069E17E1" wp14:editId="7A06B953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6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9E13DE" w:rsidRDefault="009E13DE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9E13DE" w:rsidRDefault="009E13DE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9E13DE" w:rsidRPr="0067565F" w:rsidRDefault="009E13DE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13DE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E13DE" w:rsidRPr="00FF44B1" w:rsidRDefault="009E13D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E13DE" w:rsidRPr="004A5331" w:rsidRDefault="009E13D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E13DE" w:rsidRPr="004A5331" w:rsidRDefault="009E13D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9E13DE" w:rsidRPr="00CB7830" w:rsidRDefault="009E13DE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 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9E13DE" w:rsidRPr="004A5331" w:rsidRDefault="009E13DE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BF0F71">
            <w:rPr>
              <w:rFonts w:cs="AL-Mohanad Bold" w:hint="cs"/>
              <w:sz w:val="28"/>
              <w:szCs w:val="26"/>
              <w:rtl/>
            </w:rPr>
            <w:t xml:space="preserve">الخامس </w:t>
          </w:r>
          <w:r>
            <w:rPr>
              <w:rFonts w:cs="AL-Mohanad Bold" w:hint="cs"/>
              <w:sz w:val="28"/>
              <w:szCs w:val="26"/>
              <w:rtl/>
            </w:rPr>
            <w:t>ال</w:t>
          </w:r>
          <w:r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9E13DE" w:rsidRPr="004A5331" w:rsidRDefault="009E13DE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9E13DE" w:rsidRPr="00EC6AB2" w:rsidRDefault="009E13DE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المادة:الحديث والسيرة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9E13DE" w:rsidRPr="00F93A25" w:rsidRDefault="009E13D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9E13DE" w:rsidRPr="00F93A25" w:rsidRDefault="009E13DE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9E13DE" w:rsidRPr="00F93A25" w:rsidRDefault="009E13DE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E13DE" w:rsidRPr="004A5331" w:rsidRDefault="009E13DE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E13DE" w:rsidRPr="00B141FF" w:rsidRDefault="009E13D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E13DE" w:rsidRPr="00B141FF" w:rsidRDefault="009E13DE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E13DE" w:rsidRPr="00B141FF" w:rsidRDefault="009E13D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E13DE" w:rsidRDefault="009E13DE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9E13DE" w:rsidRDefault="009E13DE" w:rsidP="00F24582">
          <w:pPr>
            <w:rPr>
              <w:rtl/>
            </w:rPr>
          </w:pPr>
        </w:p>
        <w:p w:rsidR="009E13DE" w:rsidRPr="00B141FF" w:rsidRDefault="009E13DE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 xml:space="preserve">ثلاثون </w:t>
          </w:r>
          <w:r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F0093E5" wp14:editId="0436A404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28C01D4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E13DE" w:rsidRPr="00816F73" w:rsidRDefault="009E13D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E13DE" w:rsidRPr="00816F73" w:rsidRDefault="009E13D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13DE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9E13DE" w:rsidRDefault="009E13D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9E13DE" w:rsidRPr="00B141FF" w:rsidRDefault="009E13D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9E13DE" w:rsidRPr="00B141FF" w:rsidRDefault="009E13DE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9E13DE" w:rsidRPr="00B141FF" w:rsidRDefault="009E13D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9E13DE" w:rsidRPr="00B141FF" w:rsidRDefault="009E13D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9E13DE" w:rsidRPr="000F6296" w:rsidRDefault="009E13DE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9E13DE" w:rsidRPr="00DF0CBD" w:rsidRDefault="009E13D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9E13DE" w:rsidRPr="00DF0CBD" w:rsidRDefault="009E13D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9E13DE" w:rsidRPr="00DF0CBD" w:rsidRDefault="009E13D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9E13DE" w:rsidRPr="00DF0CBD" w:rsidRDefault="009E13DE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E13DE" w:rsidRDefault="009E13DE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EEF9D" wp14:editId="6C7B42C8">
              <wp:simplePos x="0" y="0"/>
              <wp:positionH relativeFrom="column">
                <wp:posOffset>1954530</wp:posOffset>
              </wp:positionH>
              <wp:positionV relativeFrom="paragraph">
                <wp:posOffset>45085</wp:posOffset>
              </wp:positionV>
              <wp:extent cx="353377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13DE" w:rsidRPr="008A7580" w:rsidRDefault="009E13DE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ابنتي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 بالله ثم ابدئي ا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3EEF9D" id="مربع نص 14" o:spid="_x0000_s1033" type="#_x0000_t202" style="position:absolute;left:0;text-align:left;margin-left:153.9pt;margin-top:3.55pt;width:278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" filled="f" stroked="f" strokeweight=".5pt">
              <v:textbox>
                <w:txbxContent>
                  <w:p w:rsidR="009E13DE" w:rsidRPr="008A7580" w:rsidRDefault="009E13DE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ابنتي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 بالله ثم ابدئي ا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FBDF04F" wp14:editId="44B8F811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D6A29E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E3"/>
    <w:rsid w:val="00002329"/>
    <w:rsid w:val="00003105"/>
    <w:rsid w:val="00007D32"/>
    <w:rsid w:val="00015274"/>
    <w:rsid w:val="00020732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9419F"/>
    <w:rsid w:val="000B7212"/>
    <w:rsid w:val="000C0628"/>
    <w:rsid w:val="000C20AA"/>
    <w:rsid w:val="000C4B33"/>
    <w:rsid w:val="000C740B"/>
    <w:rsid w:val="000D04BC"/>
    <w:rsid w:val="000D1EAE"/>
    <w:rsid w:val="000D3985"/>
    <w:rsid w:val="000E52A1"/>
    <w:rsid w:val="000E531A"/>
    <w:rsid w:val="000F0083"/>
    <w:rsid w:val="000F3772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6A1E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2F24"/>
    <w:rsid w:val="002250E3"/>
    <w:rsid w:val="00237478"/>
    <w:rsid w:val="002413A2"/>
    <w:rsid w:val="0024538C"/>
    <w:rsid w:val="00252C9E"/>
    <w:rsid w:val="00253233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0E77"/>
    <w:rsid w:val="002D21F1"/>
    <w:rsid w:val="002E1400"/>
    <w:rsid w:val="002E1504"/>
    <w:rsid w:val="002E24AB"/>
    <w:rsid w:val="002E33EF"/>
    <w:rsid w:val="002E60A3"/>
    <w:rsid w:val="002F4D0E"/>
    <w:rsid w:val="002F6966"/>
    <w:rsid w:val="0030518B"/>
    <w:rsid w:val="00305228"/>
    <w:rsid w:val="00306637"/>
    <w:rsid w:val="0031049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3CBF"/>
    <w:rsid w:val="00364B02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33718"/>
    <w:rsid w:val="004426B6"/>
    <w:rsid w:val="0044766D"/>
    <w:rsid w:val="00452E34"/>
    <w:rsid w:val="00463FB9"/>
    <w:rsid w:val="00470B10"/>
    <w:rsid w:val="00471286"/>
    <w:rsid w:val="00491932"/>
    <w:rsid w:val="00492926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85967"/>
    <w:rsid w:val="0059062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0538D"/>
    <w:rsid w:val="00611067"/>
    <w:rsid w:val="00616362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A5517"/>
    <w:rsid w:val="006B1D74"/>
    <w:rsid w:val="006B2CCA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16630"/>
    <w:rsid w:val="0073009F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26DE1"/>
    <w:rsid w:val="00837DB6"/>
    <w:rsid w:val="00847BE0"/>
    <w:rsid w:val="00853206"/>
    <w:rsid w:val="008541F1"/>
    <w:rsid w:val="008603B5"/>
    <w:rsid w:val="0086432A"/>
    <w:rsid w:val="00871453"/>
    <w:rsid w:val="0087704E"/>
    <w:rsid w:val="0088547D"/>
    <w:rsid w:val="00885F6B"/>
    <w:rsid w:val="00887D39"/>
    <w:rsid w:val="008952CC"/>
    <w:rsid w:val="008A6FB3"/>
    <w:rsid w:val="008A7580"/>
    <w:rsid w:val="008C28D5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273B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745C"/>
    <w:rsid w:val="009A4D59"/>
    <w:rsid w:val="009B2A18"/>
    <w:rsid w:val="009D0207"/>
    <w:rsid w:val="009D3EB8"/>
    <w:rsid w:val="009D4DFD"/>
    <w:rsid w:val="009E13DE"/>
    <w:rsid w:val="009E633D"/>
    <w:rsid w:val="009E7C6B"/>
    <w:rsid w:val="009F3F3E"/>
    <w:rsid w:val="009F61AD"/>
    <w:rsid w:val="00A07261"/>
    <w:rsid w:val="00A07BFB"/>
    <w:rsid w:val="00A168CE"/>
    <w:rsid w:val="00A23BA6"/>
    <w:rsid w:val="00A52CB5"/>
    <w:rsid w:val="00A6080C"/>
    <w:rsid w:val="00A62FC8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1F55"/>
    <w:rsid w:val="00AE5CEC"/>
    <w:rsid w:val="00B06F54"/>
    <w:rsid w:val="00B10F0F"/>
    <w:rsid w:val="00B141FF"/>
    <w:rsid w:val="00B259E5"/>
    <w:rsid w:val="00B30234"/>
    <w:rsid w:val="00B30A8F"/>
    <w:rsid w:val="00B46885"/>
    <w:rsid w:val="00B539B7"/>
    <w:rsid w:val="00B57C1E"/>
    <w:rsid w:val="00B60404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0605D"/>
    <w:rsid w:val="00C12ECB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81856"/>
    <w:rsid w:val="00C82B07"/>
    <w:rsid w:val="00C8717B"/>
    <w:rsid w:val="00CA2A7F"/>
    <w:rsid w:val="00CA6CF9"/>
    <w:rsid w:val="00CB1C74"/>
    <w:rsid w:val="00CB7830"/>
    <w:rsid w:val="00CB7B16"/>
    <w:rsid w:val="00CC1381"/>
    <w:rsid w:val="00CD0299"/>
    <w:rsid w:val="00CD06FC"/>
    <w:rsid w:val="00CF128C"/>
    <w:rsid w:val="00CF1446"/>
    <w:rsid w:val="00CF70DF"/>
    <w:rsid w:val="00D0401B"/>
    <w:rsid w:val="00D0496D"/>
    <w:rsid w:val="00D05C45"/>
    <w:rsid w:val="00D14D29"/>
    <w:rsid w:val="00D23952"/>
    <w:rsid w:val="00D37036"/>
    <w:rsid w:val="00D37235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C3BF9"/>
    <w:rsid w:val="00DD3D18"/>
    <w:rsid w:val="00DF0CBD"/>
    <w:rsid w:val="00DF7891"/>
    <w:rsid w:val="00E055B0"/>
    <w:rsid w:val="00E110DA"/>
    <w:rsid w:val="00E133DB"/>
    <w:rsid w:val="00E14777"/>
    <w:rsid w:val="00E17E4F"/>
    <w:rsid w:val="00E276BB"/>
    <w:rsid w:val="00E32373"/>
    <w:rsid w:val="00E32C1E"/>
    <w:rsid w:val="00E34474"/>
    <w:rsid w:val="00E36D3F"/>
    <w:rsid w:val="00E4334C"/>
    <w:rsid w:val="00E43420"/>
    <w:rsid w:val="00E46006"/>
    <w:rsid w:val="00E6016B"/>
    <w:rsid w:val="00E6569D"/>
    <w:rsid w:val="00E658DC"/>
    <w:rsid w:val="00E7039C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C718E"/>
    <w:rsid w:val="00ED054C"/>
    <w:rsid w:val="00ED3CB3"/>
    <w:rsid w:val="00EE2A24"/>
    <w:rsid w:val="00EE3177"/>
    <w:rsid w:val="00F02D6E"/>
    <w:rsid w:val="00F03430"/>
    <w:rsid w:val="00F077CA"/>
    <w:rsid w:val="00F24582"/>
    <w:rsid w:val="00F25F76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90DBC"/>
    <w:rsid w:val="00F91D90"/>
    <w:rsid w:val="00F923F6"/>
    <w:rsid w:val="00F93A25"/>
    <w:rsid w:val="00FA26C4"/>
    <w:rsid w:val="00FA2BDA"/>
    <w:rsid w:val="00FA5581"/>
    <w:rsid w:val="00FA69FC"/>
    <w:rsid w:val="00FA708E"/>
    <w:rsid w:val="00FC5770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09185405"/>
  <w15:docId w15:val="{C0074968-2641-4C27-818C-1EAC673F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48430-405D-4A6E-8EBB-D7FDBDB5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157</TotalTime>
  <Pages>4</Pages>
  <Words>720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User</cp:lastModifiedBy>
  <cp:revision>14</cp:revision>
  <cp:lastPrinted>2019-12-09T19:14:00Z</cp:lastPrinted>
  <dcterms:created xsi:type="dcterms:W3CDTF">2019-12-06T21:57:00Z</dcterms:created>
  <dcterms:modified xsi:type="dcterms:W3CDTF">2019-12-29T18:50:00Z</dcterms:modified>
</cp:coreProperties>
</file>