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50E727" w14:textId="77777777" w:rsidR="00661D21" w:rsidRPr="00672298" w:rsidRDefault="00661D21">
      <w:pPr>
        <w:rPr>
          <w:sz w:val="26"/>
          <w:szCs w:val="26"/>
          <w:rtl/>
        </w:rPr>
      </w:pPr>
      <w:bookmarkStart w:id="0" w:name="_GoBack"/>
      <w:bookmarkEnd w:id="0"/>
    </w:p>
    <w:p w14:paraId="46C0BAD4" w14:textId="77777777" w:rsidR="00D668F5" w:rsidRDefault="00542C3E" w:rsidP="00D668F5">
      <w:pPr>
        <w:rPr>
          <w:rFonts w:ascii="Traditional Arabic" w:hAnsi="Traditional Arabic"/>
          <w:b/>
          <w:bCs/>
          <w:noProof w:val="0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bCs/>
          <w:noProof w:val="0"/>
          <w:sz w:val="36"/>
          <w:szCs w:val="36"/>
          <w:u w:val="single"/>
          <w:rtl/>
          <w:lang w:eastAsia="en-US"/>
        </w:rPr>
        <w:t xml:space="preserve"> </w:t>
      </w:r>
      <w:r w:rsidR="00BD10AB" w:rsidRPr="00BD10AB">
        <w:rPr>
          <w:rFonts w:ascii="Traditional Arabic" w:hAnsi="Traditional Arabic"/>
          <w:b/>
          <w:bCs/>
          <w:noProof w:val="0"/>
          <w:sz w:val="36"/>
          <w:szCs w:val="36"/>
          <w:u w:val="single"/>
          <w:rtl/>
          <w:lang w:eastAsia="en-US"/>
        </w:rPr>
        <w:t>السؤال الأول: اخت</w:t>
      </w:r>
      <w:r w:rsidR="000007BD">
        <w:rPr>
          <w:rFonts w:ascii="Traditional Arabic" w:hAnsi="Traditional Arabic" w:hint="cs"/>
          <w:b/>
          <w:bCs/>
          <w:noProof w:val="0"/>
          <w:sz w:val="36"/>
          <w:szCs w:val="36"/>
          <w:u w:val="single"/>
          <w:rtl/>
          <w:lang w:eastAsia="en-US"/>
        </w:rPr>
        <w:t>ا</w:t>
      </w:r>
      <w:r w:rsidR="00BD10AB" w:rsidRPr="00BD10AB">
        <w:rPr>
          <w:rFonts w:ascii="Traditional Arabic" w:hAnsi="Traditional Arabic"/>
          <w:b/>
          <w:bCs/>
          <w:noProof w:val="0"/>
          <w:sz w:val="36"/>
          <w:szCs w:val="36"/>
          <w:u w:val="single"/>
          <w:rtl/>
          <w:lang w:eastAsia="en-US"/>
        </w:rPr>
        <w:t>ر</w:t>
      </w:r>
      <w:r w:rsidR="000007BD">
        <w:rPr>
          <w:rFonts w:ascii="Traditional Arabic" w:hAnsi="Traditional Arabic" w:hint="cs"/>
          <w:b/>
          <w:bCs/>
          <w:noProof w:val="0"/>
          <w:sz w:val="36"/>
          <w:szCs w:val="36"/>
          <w:u w:val="single"/>
          <w:rtl/>
          <w:lang w:eastAsia="en-US"/>
        </w:rPr>
        <w:t>ي</w:t>
      </w:r>
      <w:r w:rsidR="00BD10AB" w:rsidRPr="00BD10AB">
        <w:rPr>
          <w:rFonts w:ascii="Traditional Arabic" w:hAnsi="Traditional Arabic"/>
          <w:b/>
          <w:bCs/>
          <w:noProof w:val="0"/>
          <w:sz w:val="36"/>
          <w:szCs w:val="36"/>
          <w:u w:val="single"/>
          <w:rtl/>
          <w:lang w:eastAsia="en-US"/>
        </w:rPr>
        <w:t xml:space="preserve"> الإجابة الصحيحة مما </w:t>
      </w:r>
      <w:r w:rsidR="00BD10AB" w:rsidRPr="00BD10AB">
        <w:rPr>
          <w:rFonts w:ascii="Traditional Arabic" w:hAnsi="Traditional Arabic" w:hint="cs"/>
          <w:b/>
          <w:bCs/>
          <w:noProof w:val="0"/>
          <w:sz w:val="36"/>
          <w:szCs w:val="36"/>
          <w:u w:val="single"/>
          <w:rtl/>
          <w:lang w:eastAsia="en-US"/>
        </w:rPr>
        <w:t>يلي</w:t>
      </w:r>
      <w:r w:rsidR="00BD10AB" w:rsidRPr="00BD10AB">
        <w:rPr>
          <w:rFonts w:ascii="Traditional Arabic" w:hAnsi="Traditional Arabic"/>
          <w:b/>
          <w:bCs/>
          <w:noProof w:val="0"/>
          <w:sz w:val="36"/>
          <w:szCs w:val="36"/>
          <w:u w:val="single"/>
          <w:rtl/>
          <w:lang w:eastAsia="en-US"/>
        </w:rPr>
        <w:t>:</w:t>
      </w:r>
    </w:p>
    <w:p w14:paraId="6ACC3400" w14:textId="77777777" w:rsidR="00BD10AB" w:rsidRPr="00BD10AB" w:rsidRDefault="00187868" w:rsidP="00D668F5">
      <w:pPr>
        <w:rPr>
          <w:rFonts w:ascii="Traditional Arabic" w:hAnsi="Traditional Arabic"/>
          <w:b/>
          <w:bCs/>
          <w:noProof w:val="0"/>
          <w:sz w:val="36"/>
          <w:szCs w:val="36"/>
          <w:rtl/>
          <w:lang w:eastAsia="en-US"/>
        </w:rPr>
      </w:pPr>
      <w:r>
        <w:rPr>
          <w:rFonts w:ascii="Traditional Arabic" w:hAnsi="Traditional Arabic"/>
          <w:b/>
          <w:bCs/>
          <w:sz w:val="36"/>
          <w:szCs w:val="36"/>
          <w:rtl/>
          <w:lang w:val="ar-SA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912B3E" wp14:editId="5F34E1A2">
                <wp:simplePos x="0" y="0"/>
                <wp:positionH relativeFrom="column">
                  <wp:posOffset>5743043</wp:posOffset>
                </wp:positionH>
                <wp:positionV relativeFrom="paragraph">
                  <wp:posOffset>703432</wp:posOffset>
                </wp:positionV>
                <wp:extent cx="85061" cy="74428"/>
                <wp:effectExtent l="0" t="0" r="10795" b="20955"/>
                <wp:wrapNone/>
                <wp:docPr id="7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61" cy="7442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722CDF" id="شكل بيضاوي 7" o:spid="_x0000_s1026" style="position:absolute;left:0;text-align:left;margin-left:452.2pt;margin-top:55.4pt;width:6.7pt;height:5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" fillcolor="#5b9bd5 [3204]" strokecolor="#1f4d78 [1604]" strokeweight="1pt">
                <v:stroke joinstyle="miter"/>
              </v:oval>
            </w:pict>
          </mc:Fallback>
        </mc:AlternateContent>
      </w:r>
      <w:r w:rsidR="00D668F5">
        <w:rPr>
          <w:rFonts w:ascii="Traditional Arabic" w:hAnsi="Traditional Arabic"/>
          <w:b/>
          <w:bCs/>
          <w:sz w:val="36"/>
          <w:szCs w:val="36"/>
          <w:rtl/>
          <w:lang w:val="ar-SA" w:eastAsia="en-US"/>
        </w:rPr>
        <w:drawing>
          <wp:inline distT="0" distB="0" distL="0" distR="0" wp14:anchorId="0AC0E437" wp14:editId="24FFB5B9">
            <wp:extent cx="2133199" cy="1918344"/>
            <wp:effectExtent l="0" t="0" r="635" b="571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_4295477fe8cba8a5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778" cy="192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3CDCD" w14:textId="77777777" w:rsidR="00BD10AB" w:rsidRPr="00BD10AB" w:rsidRDefault="00BD10AB" w:rsidP="00C24C88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C24C88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Pr="00C24C88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</w:t>
      </w:r>
      <w:r w:rsidR="00C24C88"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–</w:t>
      </w:r>
      <w:r w:rsidR="00F073AC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تشير النقطة في الخريطة إلى موقع ............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1D24FC21" w14:textId="77777777" w:rsidTr="0081096D">
        <w:trPr>
          <w:trHeight w:val="45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AF73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B7066" w14:textId="77777777" w:rsidR="00BD10AB" w:rsidRPr="00BD10AB" w:rsidRDefault="00F073A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الدرعية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F3A3F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6FDD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4441F" w14:textId="77777777" w:rsidR="00BD10AB" w:rsidRPr="00BD10AB" w:rsidRDefault="00F073A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الأحساء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D6232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EF9A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CC3A6" w14:textId="77777777" w:rsidR="00BD10AB" w:rsidRPr="00BD10AB" w:rsidRDefault="00F073A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مكة المكرمة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3AAFC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6B53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30148" w14:textId="77777777" w:rsidR="00BD10AB" w:rsidRPr="00BD10AB" w:rsidRDefault="00F073A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proofErr w:type="gramStart"/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المدينة  المنورة</w:t>
            </w:r>
            <w:proofErr w:type="gramEnd"/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</w:p>
        </w:tc>
      </w:tr>
    </w:tbl>
    <w:p w14:paraId="2EE930B7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2 – </w:t>
      </w:r>
      <w:r w:rsidR="007B79D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...............هو 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التوثيق لأحداث ال</w:t>
      </w:r>
      <w:r w:rsidR="00A04B7C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إ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نسان والمكان في زمن </w:t>
      </w:r>
      <w:r w:rsidR="007B79D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معين،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بوصفه علما</w:t>
      </w:r>
      <w:r w:rsidR="00A04B7C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ً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له أصوله وأدواته في </w:t>
      </w:r>
      <w:r w:rsidR="007B79D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الكتابة،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7B79D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والتحقق،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7B79D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والمصادر،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والتحليل والاستنتاج.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37B84E2F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EB53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A1B67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الضرائب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7A08E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4282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5871D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التاريخ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CD0B5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833F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D4E6F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المواطنة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26E6C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FE35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251C9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الآثار التاريخية</w:t>
            </w:r>
          </w:p>
        </w:tc>
      </w:tr>
    </w:tbl>
    <w:p w14:paraId="349C2376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3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................هي فترة بداية حاكم ونهايته.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49FCDAB9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93D2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C18D3" w14:textId="77777777" w:rsidR="00BD10AB" w:rsidRPr="00BD10AB" w:rsidRDefault="00A04B7C" w:rsidP="00A04B7C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     </w:t>
            </w:r>
            <w:r w:rsidR="0099576D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الفترة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D122B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D3B3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689EC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العهد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25F8C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4CBA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64ADE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العصر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33082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BBFE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D68DE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الدهر</w:t>
            </w:r>
          </w:p>
        </w:tc>
      </w:tr>
    </w:tbl>
    <w:p w14:paraId="045FCF64" w14:textId="77777777" w:rsidR="00BD10AB" w:rsidRPr="00BD10AB" w:rsidRDefault="00BD10AB" w:rsidP="0099576D">
      <w:pPr>
        <w:tabs>
          <w:tab w:val="left" w:pos="1803"/>
        </w:tabs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4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يعتبر عصر الخليفة على بن أبي طالب رضي الله عنه (35- 40</w:t>
      </w:r>
      <w:proofErr w:type="gramStart"/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هـ )</w:t>
      </w:r>
      <w:proofErr w:type="gramEnd"/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من ...........</w:t>
      </w:r>
      <w:r w:rsidR="0099576D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ab/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32351F41" w14:textId="77777777" w:rsidTr="0081096D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3DD2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93435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عصور </w:t>
            </w:r>
            <w:r w:rsidR="007B79D0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ما قب</w:t>
            </w:r>
            <w:r w:rsidR="007B79D0">
              <w:rPr>
                <w:rFonts w:ascii="Traditional Arabic" w:hAnsi="Traditional Arabic" w:hint="eastAsia"/>
                <w:b/>
                <w:bCs/>
                <w:noProof w:val="0"/>
                <w:sz w:val="32"/>
                <w:szCs w:val="32"/>
                <w:rtl/>
                <w:lang w:eastAsia="en-US"/>
              </w:rPr>
              <w:t>ل</w:t>
            </w: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التاريخ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04B0D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01A6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24247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العصور الحديثة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B57B9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3ACA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40147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العصور الإسلامية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81BC8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9BE8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E8807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العصور القديمة</w:t>
            </w:r>
          </w:p>
        </w:tc>
      </w:tr>
    </w:tbl>
    <w:p w14:paraId="3AFCC89F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>
        <w:rPr>
          <w:rFonts w:ascii="Traditional Arabic" w:hAnsi="Traditional Arabic"/>
          <w:b/>
          <w:bCs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EB4657" wp14:editId="5CF619B2">
                <wp:simplePos x="0" y="0"/>
                <wp:positionH relativeFrom="column">
                  <wp:posOffset>4133850</wp:posOffset>
                </wp:positionH>
                <wp:positionV relativeFrom="paragraph">
                  <wp:posOffset>2001520</wp:posOffset>
                </wp:positionV>
                <wp:extent cx="806450" cy="310515"/>
                <wp:effectExtent l="9525" t="10795" r="12700" b="1206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0CC57" w14:textId="77777777" w:rsidR="005F6E53" w:rsidRPr="00D35B52" w:rsidRDefault="005F6E53" w:rsidP="00BD10A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35B5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شكل رقم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B4657" id="Rectangle 16" o:spid="_x0000_s1026" style="position:absolute;left:0;text-align:left;margin-left:325.5pt;margin-top:157.6pt;width:63.5pt;height:2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">
                <v:textbox>
                  <w:txbxContent>
                    <w:p w14:paraId="48A0CC57" w14:textId="77777777" w:rsidR="005F6E53" w:rsidRPr="00D35B52" w:rsidRDefault="005F6E53" w:rsidP="00BD10A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35B5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شكل رقم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5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من الكلمات التي ت</w:t>
      </w:r>
      <w:r w:rsidR="00A04B7C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شير إلى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التاريخ 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6DA0D282" w14:textId="77777777" w:rsidTr="0081096D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9449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943FA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الزمن الجميل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718F9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F199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52EBD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الغد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FED8A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B8B1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4B3B3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الأيام الآتية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8E9D8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E83D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568C3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العقد المنصرم</w:t>
            </w:r>
          </w:p>
        </w:tc>
      </w:tr>
    </w:tbl>
    <w:p w14:paraId="4DB8C4FB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lastRenderedPageBreak/>
        <w:t>6 –</w:t>
      </w:r>
      <w:r w:rsidRPr="00BD10AB">
        <w:rPr>
          <w:rFonts w:hint="cs"/>
          <w:b/>
          <w:bCs/>
          <w:sz w:val="32"/>
          <w:szCs w:val="32"/>
          <w:rtl/>
        </w:rPr>
        <w:t xml:space="preserve"> 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ترجع جذور الدولة السعودية والأسرة المالكة (آل سعود) إلى</w:t>
      </w:r>
      <w:r w:rsidR="000007B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سنة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..........قبل الإسلام.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6A3E8F43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99F7C" w14:textId="77777777" w:rsidR="00BD10AB" w:rsidRPr="00BD10AB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82AC5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200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2D8F6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4037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6C9EB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300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5D31C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BB7C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5F2E8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400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D48F2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512C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E31F0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500</w:t>
            </w:r>
          </w:p>
        </w:tc>
      </w:tr>
    </w:tbl>
    <w:p w14:paraId="7D0AFDB0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7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99576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تأسست الدولة السعودية الأولى عام ........</w:t>
      </w:r>
      <w:r w:rsidR="000007B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ه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455EA345" w14:textId="77777777" w:rsidTr="0081096D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34EE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711CA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1157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A267B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1E8E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14880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</w:t>
            </w:r>
            <w:r w:rsidR="000007BD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2</w:t>
            </w: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33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473B2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438A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E4C71" w14:textId="77777777" w:rsidR="00BD10AB" w:rsidRPr="00BD10AB" w:rsidRDefault="0099576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1188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F7428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EEBD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B5312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1114</w:t>
            </w:r>
          </w:p>
        </w:tc>
      </w:tr>
    </w:tbl>
    <w:p w14:paraId="5AAA5DB7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8</w:t>
      </w:r>
      <w:r w:rsidR="009B375A"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– أتخذ</w:t>
      </w:r>
      <w:r w:rsidR="0056457C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الإمام تركي بن عبد الله</w:t>
      </w:r>
      <w:r w:rsidR="007B79D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مدينة ..................</w:t>
      </w:r>
      <w:r w:rsidR="0056457C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عاصمة للدولة السعودية الثانية.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067BA428" w14:textId="77777777" w:rsidTr="0081096D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A128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628E6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الرياض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5BE78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F10E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8FB84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proofErr w:type="spellStart"/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منفوحة</w:t>
            </w:r>
            <w:proofErr w:type="spellEnd"/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65A74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F551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F4AE9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العيينة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E9AF6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AC55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10939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الدرعية </w:t>
            </w:r>
          </w:p>
        </w:tc>
      </w:tr>
    </w:tbl>
    <w:p w14:paraId="50553AD8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9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0007B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آ</w:t>
      </w:r>
      <w:r w:rsidR="00D6173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خر أئمة الدولة السعودية الأولى هو</w:t>
      </w:r>
      <w:r w:rsidR="007B79D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الإمام</w:t>
      </w:r>
      <w:r w:rsidR="00D6173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...........</w:t>
      </w:r>
      <w:r w:rsidR="007B79D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4363C884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F3FAA" w14:textId="77777777" w:rsidR="00BD10AB" w:rsidRPr="00BD10AB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A5CBC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محمد بن سعود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C47B6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FEA6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12BAB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 سعود بن عبد العزيز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45115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6343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E932C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عبد الله بن سعود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60F3B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2D9E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E104A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عبد العزيز بن محمد</w:t>
            </w:r>
          </w:p>
        </w:tc>
      </w:tr>
    </w:tbl>
    <w:p w14:paraId="66103D6D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10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D6173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أسس الإمام .....</w:t>
      </w:r>
      <w:r w:rsidR="007B79D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.....</w:t>
      </w:r>
      <w:r w:rsidR="00D6173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......قصر السلوى في حي الطريف بالدرعية.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6296EBBC" w14:textId="77777777" w:rsidTr="0081096D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177C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C1C4C" w14:textId="77777777" w:rsidR="00BD10AB" w:rsidRPr="00BD10AB" w:rsidRDefault="00BD10AB" w:rsidP="008750C3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   </w:t>
            </w:r>
            <w:r w:rsidR="00D61739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محمد بن سعود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46931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66A9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51A3F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عبد العزيز بن محمد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BCBD7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DBBF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02FD1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سعود بن عبد العزيز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975D4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1A26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FA202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عبد الله بن سعود</w:t>
            </w:r>
          </w:p>
        </w:tc>
      </w:tr>
    </w:tbl>
    <w:p w14:paraId="52DE704D" w14:textId="77777777" w:rsidR="00BD10AB" w:rsidRPr="00BD10AB" w:rsidRDefault="00BD10AB" w:rsidP="00BD10AB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1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D6173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حدثت معركة وادي الصفراء بالقرب من .................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1F14FC4E" w14:textId="77777777" w:rsidTr="0081096D">
        <w:trPr>
          <w:trHeight w:val="45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70E1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56E10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مكة المكرمة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CC3B8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34F4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43B78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جدة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FA2FA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3EBD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AA750" w14:textId="77777777" w:rsidR="00BD10AB" w:rsidRPr="00BD10AB" w:rsidRDefault="00D6173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الطائف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71819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5CD1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A6EAE" w14:textId="77777777" w:rsidR="00BD10AB" w:rsidRPr="00BD10AB" w:rsidRDefault="007B79D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المدينة المنورة </w:t>
            </w:r>
          </w:p>
        </w:tc>
      </w:tr>
    </w:tbl>
    <w:p w14:paraId="031FEFD1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12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4B6E4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قائد الجيش العثماني في معركة النار بالدرعية هو .......................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023065C4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FD03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46730" w14:textId="77777777" w:rsidR="00BD10AB" w:rsidRPr="00BD10AB" w:rsidRDefault="004B6E4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أحمد طوسون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9781A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63FC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AB500" w14:textId="77777777" w:rsidR="00BD10AB" w:rsidRPr="00BD10AB" w:rsidRDefault="004B6E4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إبراهيم باشا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5EA1E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52F9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0BC68" w14:textId="77777777" w:rsidR="00BD10AB" w:rsidRPr="00BD10AB" w:rsidRDefault="004B6E4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عابدين بك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38ACD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C4DE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5C340" w14:textId="77777777" w:rsidR="00BD10AB" w:rsidRPr="00BD10AB" w:rsidRDefault="004B6E4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محمد بك</w:t>
            </w:r>
          </w:p>
        </w:tc>
      </w:tr>
    </w:tbl>
    <w:p w14:paraId="15BCB8E4" w14:textId="77777777" w:rsidR="00BD10AB" w:rsidRPr="00BD10AB" w:rsidRDefault="00BD10AB" w:rsidP="00814420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13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0007B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ا</w:t>
      </w:r>
      <w:r w:rsidR="0081442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ستطاع الإمام تركي بن عبد الله استرجاع الدولة بعد ............ سنوات من انتهاء الدولة السعودية الأولى.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3E0BED24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DCE8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82D3E" w14:textId="77777777" w:rsidR="00BD10AB" w:rsidRPr="00BD10AB" w:rsidRDefault="0056457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سبع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AC591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2E90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370D1" w14:textId="77777777" w:rsidR="00BD10AB" w:rsidRPr="00BD10AB" w:rsidRDefault="0056457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ثمان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DBB45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2C3E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23B46" w14:textId="77777777" w:rsidR="00BD10AB" w:rsidRPr="00BD10AB" w:rsidRDefault="0056457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تسع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E8DBC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4119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4E0AB" w14:textId="77777777" w:rsidR="00BD10AB" w:rsidRPr="00BD10AB" w:rsidRDefault="0056457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عشر</w:t>
            </w:r>
          </w:p>
        </w:tc>
      </w:tr>
    </w:tbl>
    <w:p w14:paraId="6A9562EE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4 </w:t>
      </w:r>
      <w:r w:rsidR="0056457C"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– تأسست</w:t>
      </w:r>
      <w:r w:rsidR="0056457C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الدولة السعودية الثانية عام: ..........</w:t>
      </w:r>
      <w:r w:rsidR="000007B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ه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591AC251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1310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2E150" w14:textId="77777777" w:rsidR="00BD10AB" w:rsidRPr="00BD10AB" w:rsidRDefault="0056457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1240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4A98F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C5BA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520F6" w14:textId="77777777" w:rsidR="00BD10AB" w:rsidRPr="00BD10AB" w:rsidRDefault="0056457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1157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BE4A8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E93C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83EF7" w14:textId="77777777" w:rsidR="00BD10AB" w:rsidRPr="00BD10AB" w:rsidRDefault="0056457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1257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54655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1A69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171E1" w14:textId="77777777" w:rsidR="00BD10AB" w:rsidRPr="00BD10AB" w:rsidRDefault="0056457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1319</w:t>
            </w:r>
          </w:p>
        </w:tc>
      </w:tr>
    </w:tbl>
    <w:p w14:paraId="729D87BF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15</w:t>
      </w:r>
      <w:r w:rsidR="0056457C"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– ............</w:t>
      </w:r>
      <w:r w:rsidR="0056457C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المال الذي تحصله الدولة من الأشخاص والمؤسسات والشركات لدعم المجتمع وخدمته.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7"/>
        <w:gridCol w:w="236"/>
        <w:gridCol w:w="297"/>
        <w:gridCol w:w="1980"/>
        <w:gridCol w:w="236"/>
        <w:gridCol w:w="277"/>
        <w:gridCol w:w="1987"/>
      </w:tblGrid>
      <w:tr w:rsidR="00BD10AB" w:rsidRPr="00BD10AB" w14:paraId="7B68CF12" w14:textId="77777777" w:rsidTr="0081096D">
        <w:trPr>
          <w:trHeight w:val="183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DA0E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3655D" w14:textId="77777777" w:rsidR="00BD10AB" w:rsidRPr="00BD10AB" w:rsidRDefault="0015306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الزكاة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145C4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4F22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B6EDB" w14:textId="77777777" w:rsidR="00BD10AB" w:rsidRPr="00BD10AB" w:rsidRDefault="0015306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الضرائب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889E7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47CC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37238" w14:textId="77777777" w:rsidR="00BD10AB" w:rsidRPr="00BD10AB" w:rsidRDefault="0015306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السلع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61DAA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F4DA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2F6F3" w14:textId="77777777" w:rsidR="00BD10AB" w:rsidRPr="00BD10AB" w:rsidRDefault="0015306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الخدمات </w:t>
            </w:r>
          </w:p>
        </w:tc>
      </w:tr>
    </w:tbl>
    <w:p w14:paraId="7EDCDD0C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16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233CBE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هاجرت قبيلة بني حنيفة من الحجاز إلى وسط الجزيرة العربية وسكنت ................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218B2603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90AC5" w14:textId="77777777" w:rsidR="00BD10AB" w:rsidRPr="00BD10AB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F19AF" w14:textId="77777777" w:rsidR="00BD10AB" w:rsidRPr="00BD10AB" w:rsidRDefault="00233CB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الدرعية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491AA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F53F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56E39" w14:textId="77777777" w:rsidR="00BD10AB" w:rsidRPr="00BD10AB" w:rsidRDefault="00233CB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القصيم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B2305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6275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02059" w14:textId="77777777" w:rsidR="00BD10AB" w:rsidRPr="00BD10AB" w:rsidRDefault="00233CB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اليمامة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F5FE2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4F5D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9003E" w14:textId="77777777" w:rsidR="00BD10AB" w:rsidRPr="00BD10AB" w:rsidRDefault="00233CB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الأحساء</w:t>
            </w:r>
          </w:p>
        </w:tc>
      </w:tr>
    </w:tbl>
    <w:p w14:paraId="723E129C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17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="007B79D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المصطلح التاريخي المناسب لجملة (تطور التعليم في وطني من عام 1344ه حتى عام 1440ه) هو............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2852313D" w14:textId="77777777" w:rsidTr="0081096D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CDC7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37DF4" w14:textId="77777777" w:rsidR="00BD10AB" w:rsidRPr="00BD10AB" w:rsidRDefault="007B79D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فترة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83CB9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714F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AF8EF" w14:textId="77777777" w:rsidR="00BD10AB" w:rsidRPr="00BD10AB" w:rsidRDefault="007B79D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عهد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0CA6B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495A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E9D23" w14:textId="77777777" w:rsidR="00BD10AB" w:rsidRPr="00BD10AB" w:rsidRDefault="007B79D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عصر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6EFD4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7D4D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D8848" w14:textId="77777777" w:rsidR="00BD10AB" w:rsidRPr="00BD10AB" w:rsidRDefault="007B79D0" w:rsidP="008750C3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حقبة </w:t>
            </w:r>
          </w:p>
        </w:tc>
      </w:tr>
    </w:tbl>
    <w:p w14:paraId="7437A708" w14:textId="77777777" w:rsid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18</w:t>
      </w:r>
      <w:r w:rsidR="00542C3E"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– </w:t>
      </w:r>
      <w:r w:rsidR="00542C3E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عُرف</w:t>
      </w:r>
      <w:r w:rsidR="005642B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عهد الإمام.....................بالفترة الذهبية للدولة السعودية الأولى.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1D925D41" w14:textId="77777777" w:rsidTr="006321E4">
        <w:trPr>
          <w:trHeight w:val="183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FCEC0" w14:textId="77777777" w:rsidR="00BD10AB" w:rsidRPr="00BD10AB" w:rsidRDefault="00A33D2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  <w:r w:rsidR="00154960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9</w:t>
            </w:r>
            <w:r w:rsidR="00BD10AB"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B6481" w14:textId="77777777" w:rsidR="00BD10AB" w:rsidRPr="00BD10AB" w:rsidRDefault="005642B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محمد بن سعود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CB910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70C8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7D110" w14:textId="77777777" w:rsidR="00BD10AB" w:rsidRPr="00BD10AB" w:rsidRDefault="005642B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عبد العزيز بن محمد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1C139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9BF8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5BF85" w14:textId="77777777" w:rsidR="00BD10AB" w:rsidRPr="00BD10AB" w:rsidRDefault="005642B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سعود بن عبد العزيز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B0EF3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5D6A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91A4A" w14:textId="77777777" w:rsidR="00BD10AB" w:rsidRPr="00BD10AB" w:rsidRDefault="005642B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عبد الله بن سعود </w:t>
            </w:r>
          </w:p>
        </w:tc>
      </w:tr>
    </w:tbl>
    <w:p w14:paraId="13104E53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19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0007B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ا</w:t>
      </w:r>
      <w:r w:rsidR="005642B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ستمر حصار إبراهيم باشا لمدينة الرس 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4D97B47E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9731B" w14:textId="77777777" w:rsidR="00BD10AB" w:rsidRPr="00BD10AB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lastRenderedPageBreak/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1D269" w14:textId="77777777" w:rsidR="00BD10AB" w:rsidRPr="00BD10AB" w:rsidRDefault="005642B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شهران ونصف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51ECD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901F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D9AEE" w14:textId="77777777" w:rsidR="00BD10AB" w:rsidRPr="00BD10AB" w:rsidRDefault="000007BD" w:rsidP="000007BD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ثلاث</w:t>
            </w:r>
            <w:r w:rsidR="005642B9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أشهر ونصف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BD5E6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B42E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25536" w14:textId="77777777" w:rsidR="00BD10AB" w:rsidRPr="00BD10AB" w:rsidRDefault="00542C3E" w:rsidP="000007BD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  </w:t>
            </w:r>
            <w:r w:rsidR="000007BD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أربعة </w:t>
            </w:r>
            <w:r w:rsidR="005642B9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أشهر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ABC26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E7FD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BA724" w14:textId="77777777" w:rsidR="00BD10AB" w:rsidRPr="00BD10AB" w:rsidRDefault="000007BD" w:rsidP="000007BD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 خمسة </w:t>
            </w:r>
            <w:r w:rsidR="005642B9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أشهر </w:t>
            </w:r>
          </w:p>
        </w:tc>
      </w:tr>
    </w:tbl>
    <w:p w14:paraId="4FF42A40" w14:textId="77777777" w:rsidR="00BD10AB" w:rsidRPr="00BD10AB" w:rsidRDefault="00BD10AB" w:rsidP="00BD10AB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</w:p>
    <w:p w14:paraId="6505C957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20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0007B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ا</w:t>
      </w:r>
      <w:r w:rsidR="005642B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ستطاع الإمام ...................بشجاعته ودهائه أن يتخلص من أسر العثمانيين له في مصر والهروب من السجن العالي.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21543133" w14:textId="77777777" w:rsidTr="0081096D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A049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FFE75" w14:textId="77777777" w:rsidR="00BD10AB" w:rsidRPr="00BD10AB" w:rsidRDefault="005642B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تركي بن عبد الله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B1BF4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3A21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D4483" w14:textId="77777777" w:rsidR="00BD10AB" w:rsidRPr="00BD10AB" w:rsidRDefault="005642B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فيصل بن تركي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EA235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B957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167D9" w14:textId="77777777" w:rsidR="00BD10AB" w:rsidRPr="00BD10AB" w:rsidRDefault="005642B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سعود بن فيصل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79A81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2D71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291E8" w14:textId="77777777" w:rsidR="00BD10AB" w:rsidRPr="00BD10AB" w:rsidRDefault="005642B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عبد الرحمن بن فيصل</w:t>
            </w:r>
          </w:p>
        </w:tc>
      </w:tr>
    </w:tbl>
    <w:p w14:paraId="35F022AE" w14:textId="77777777" w:rsidR="00BD10AB" w:rsidRPr="00BD10AB" w:rsidRDefault="00BD10AB" w:rsidP="00BD10AB">
      <w:pPr>
        <w:jc w:val="center"/>
        <w:rPr>
          <w:vanish/>
          <w:rtl/>
        </w:rPr>
      </w:pPr>
    </w:p>
    <w:tbl>
      <w:tblPr>
        <w:tblpPr w:leftFromText="180" w:rightFromText="180" w:vertAnchor="text" w:horzAnchor="margin" w:tblpY="79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BD10AB" w:rsidRPr="00BD10AB" w14:paraId="40EB850C" w14:textId="77777777" w:rsidTr="0081096D">
        <w:trPr>
          <w:trHeight w:val="456"/>
        </w:trPr>
        <w:tc>
          <w:tcPr>
            <w:tcW w:w="993" w:type="dxa"/>
            <w:shd w:val="clear" w:color="auto" w:fill="auto"/>
          </w:tcPr>
          <w:p w14:paraId="586F4D0B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336BD714" w14:textId="77777777" w:rsidTr="0081096D">
        <w:trPr>
          <w:trHeight w:val="469"/>
        </w:trPr>
        <w:tc>
          <w:tcPr>
            <w:tcW w:w="993" w:type="dxa"/>
            <w:shd w:val="clear" w:color="auto" w:fill="auto"/>
          </w:tcPr>
          <w:p w14:paraId="265C0656" w14:textId="77777777" w:rsidR="00BD10AB" w:rsidRPr="00BD10AB" w:rsidRDefault="003B747E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15</w:t>
            </w:r>
          </w:p>
        </w:tc>
      </w:tr>
    </w:tbl>
    <w:p w14:paraId="4B26D8D5" w14:textId="77777777" w:rsidR="00BD10AB" w:rsidRPr="00BD10AB" w:rsidRDefault="00BD10AB" w:rsidP="00BD10AB">
      <w:pPr>
        <w:jc w:val="lowKashida"/>
        <w:rPr>
          <w:b/>
          <w:bCs/>
          <w:sz w:val="32"/>
          <w:szCs w:val="32"/>
          <w:rtl/>
        </w:rPr>
      </w:pPr>
    </w:p>
    <w:p w14:paraId="2C59308E" w14:textId="77777777" w:rsidR="00BD10AB" w:rsidRPr="00BD10AB" w:rsidRDefault="00BD10AB" w:rsidP="00BD10AB">
      <w:pPr>
        <w:jc w:val="lowKashida"/>
        <w:rPr>
          <w:b/>
          <w:bCs/>
          <w:sz w:val="32"/>
          <w:szCs w:val="32"/>
          <w:rtl/>
        </w:rPr>
      </w:pPr>
    </w:p>
    <w:p w14:paraId="74A894DE" w14:textId="77777777" w:rsidR="00BD10AB" w:rsidRPr="00BD10AB" w:rsidRDefault="00BD10AB" w:rsidP="00BD10AB">
      <w:pPr>
        <w:jc w:val="lowKashida"/>
        <w:rPr>
          <w:b/>
          <w:bCs/>
          <w:sz w:val="32"/>
          <w:szCs w:val="32"/>
          <w:rtl/>
        </w:rPr>
      </w:pPr>
    </w:p>
    <w:p w14:paraId="02640E53" w14:textId="77777777" w:rsidR="00BD10AB" w:rsidRPr="00BD10AB" w:rsidRDefault="00BD10AB" w:rsidP="00BD10AB">
      <w:pPr>
        <w:jc w:val="lowKashida"/>
        <w:rPr>
          <w:b/>
          <w:bCs/>
          <w:sz w:val="36"/>
          <w:szCs w:val="36"/>
          <w:u w:val="single"/>
          <w:rtl/>
        </w:rPr>
      </w:pPr>
      <w:r w:rsidRPr="00BD10AB">
        <w:rPr>
          <w:b/>
          <w:bCs/>
          <w:sz w:val="36"/>
          <w:szCs w:val="38"/>
          <w:u w:val="single"/>
          <w:rtl/>
        </w:rPr>
        <w:t>السؤال الثاني:</w:t>
      </w:r>
      <w:r w:rsidRPr="00BD10AB">
        <w:rPr>
          <w:b/>
          <w:bCs/>
          <w:sz w:val="36"/>
          <w:szCs w:val="36"/>
          <w:u w:val="single"/>
          <w:rtl/>
        </w:rPr>
        <w:t>ضع</w:t>
      </w:r>
      <w:r w:rsidR="000007BD">
        <w:rPr>
          <w:rFonts w:hint="cs"/>
          <w:b/>
          <w:bCs/>
          <w:sz w:val="36"/>
          <w:szCs w:val="36"/>
          <w:u w:val="single"/>
          <w:rtl/>
        </w:rPr>
        <w:t>ي</w:t>
      </w:r>
      <w:r w:rsidRPr="00BD10AB">
        <w:rPr>
          <w:b/>
          <w:bCs/>
          <w:sz w:val="36"/>
          <w:szCs w:val="36"/>
          <w:u w:val="single"/>
          <w:rtl/>
        </w:rPr>
        <w:t xml:space="preserve"> </w:t>
      </w:r>
      <w:r w:rsidRPr="00BD10AB">
        <w:rPr>
          <w:rFonts w:hint="cs"/>
          <w:b/>
          <w:bCs/>
          <w:sz w:val="36"/>
          <w:szCs w:val="36"/>
          <w:u w:val="single"/>
          <w:rtl/>
        </w:rPr>
        <w:t xml:space="preserve">كلمة </w:t>
      </w:r>
      <w:r w:rsidRPr="00BD10AB">
        <w:rPr>
          <w:b/>
          <w:bCs/>
          <w:sz w:val="36"/>
          <w:szCs w:val="36"/>
          <w:u w:val="single"/>
          <w:rtl/>
        </w:rPr>
        <w:t xml:space="preserve">( صح ) أمام العبارة الصحيحة </w:t>
      </w:r>
      <w:r w:rsidRPr="00BD10AB">
        <w:rPr>
          <w:rFonts w:hint="cs"/>
          <w:b/>
          <w:bCs/>
          <w:sz w:val="36"/>
          <w:szCs w:val="36"/>
          <w:u w:val="single"/>
          <w:rtl/>
        </w:rPr>
        <w:t>, أ</w:t>
      </w:r>
      <w:r w:rsidRPr="00BD10AB">
        <w:rPr>
          <w:b/>
          <w:bCs/>
          <w:sz w:val="36"/>
          <w:szCs w:val="36"/>
          <w:u w:val="single"/>
          <w:rtl/>
        </w:rPr>
        <w:t xml:space="preserve">و </w:t>
      </w:r>
      <w:r w:rsidRPr="00BD10AB">
        <w:rPr>
          <w:rFonts w:hint="cs"/>
          <w:b/>
          <w:bCs/>
          <w:sz w:val="36"/>
          <w:szCs w:val="36"/>
          <w:u w:val="single"/>
          <w:rtl/>
        </w:rPr>
        <w:t xml:space="preserve">كلمة </w:t>
      </w:r>
      <w:r w:rsidRPr="00BD10AB">
        <w:rPr>
          <w:b/>
          <w:bCs/>
          <w:sz w:val="36"/>
          <w:szCs w:val="36"/>
          <w:u w:val="single"/>
          <w:rtl/>
        </w:rPr>
        <w:t>( خطأ ) أمام العبارة الخاطئة فيما يلي:</w:t>
      </w: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804"/>
        <w:gridCol w:w="567"/>
        <w:gridCol w:w="993"/>
        <w:gridCol w:w="567"/>
        <w:gridCol w:w="850"/>
      </w:tblGrid>
      <w:tr w:rsidR="00BD10AB" w:rsidRPr="00BD10AB" w14:paraId="4C3E4F81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53863B6D" w14:textId="77777777" w:rsidR="00BD10AB" w:rsidRPr="00BD10AB" w:rsidRDefault="00BD10AB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م</w:t>
            </w:r>
          </w:p>
        </w:tc>
        <w:tc>
          <w:tcPr>
            <w:tcW w:w="6804" w:type="dxa"/>
            <w:shd w:val="clear" w:color="auto" w:fill="auto"/>
          </w:tcPr>
          <w:p w14:paraId="5FA2A40F" w14:textId="77777777" w:rsidR="00BD10AB" w:rsidRPr="00BD10AB" w:rsidRDefault="00BD10AB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العبارة</w:t>
            </w:r>
          </w:p>
        </w:tc>
        <w:tc>
          <w:tcPr>
            <w:tcW w:w="1560" w:type="dxa"/>
            <w:gridSpan w:val="2"/>
            <w:shd w:val="clear" w:color="auto" w:fill="auto"/>
          </w:tcPr>
          <w:p w14:paraId="7D7CADA9" w14:textId="77777777" w:rsidR="00BD10AB" w:rsidRPr="00BD10AB" w:rsidRDefault="00BD10AB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صحيحة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331F20E9" w14:textId="77777777" w:rsidR="00BD10AB" w:rsidRPr="00BD10AB" w:rsidRDefault="00BD10AB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خاطئة</w:t>
            </w:r>
          </w:p>
        </w:tc>
      </w:tr>
      <w:tr w:rsidR="00BD10AB" w:rsidRPr="00BD10AB" w14:paraId="5CEB8D1B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0D7CDEEF" w14:textId="77777777" w:rsidR="00BD10AB" w:rsidRPr="00BD10AB" w:rsidRDefault="001201AC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  <w:r w:rsidR="00BD10AB" w:rsidRPr="00BD10AB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6804" w:type="dxa"/>
            <w:shd w:val="clear" w:color="auto" w:fill="auto"/>
          </w:tcPr>
          <w:p w14:paraId="0A812CDA" w14:textId="77777777" w:rsidR="00BD10AB" w:rsidRPr="00BD10AB" w:rsidRDefault="00153064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من الأمانة الحفاظ على أسرار الناس. </w:t>
            </w:r>
          </w:p>
        </w:tc>
        <w:tc>
          <w:tcPr>
            <w:tcW w:w="567" w:type="dxa"/>
            <w:shd w:val="clear" w:color="auto" w:fill="auto"/>
          </w:tcPr>
          <w:p w14:paraId="18A25940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2746AC9E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5D58DDFF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35496D1C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252B090E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53913F04" w14:textId="77777777" w:rsidR="00BD10AB" w:rsidRPr="00BD10AB" w:rsidRDefault="001201AC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  <w:r w:rsidR="00BD10AB" w:rsidRPr="00BD10AB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6804" w:type="dxa"/>
            <w:shd w:val="clear" w:color="auto" w:fill="auto"/>
          </w:tcPr>
          <w:p w14:paraId="062B601D" w14:textId="77777777" w:rsidR="00BD10AB" w:rsidRPr="00BD10AB" w:rsidRDefault="00153064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إهمال الأمانة يقود إلى عقاب دنيوي وعقاب في الآخرة. </w:t>
            </w:r>
          </w:p>
        </w:tc>
        <w:tc>
          <w:tcPr>
            <w:tcW w:w="567" w:type="dxa"/>
            <w:shd w:val="clear" w:color="auto" w:fill="auto"/>
          </w:tcPr>
          <w:p w14:paraId="4912DBFA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738DDC6F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244E8DA1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749C2457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0EA193BD" w14:textId="77777777" w:rsidTr="0081096D">
        <w:trPr>
          <w:trHeight w:val="465"/>
        </w:trPr>
        <w:tc>
          <w:tcPr>
            <w:tcW w:w="567" w:type="dxa"/>
            <w:shd w:val="clear" w:color="auto" w:fill="auto"/>
          </w:tcPr>
          <w:p w14:paraId="7F0723D7" w14:textId="77777777" w:rsidR="00BD10AB" w:rsidRPr="00BD10AB" w:rsidRDefault="001201AC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  <w:r w:rsidR="00BD10AB" w:rsidRPr="00BD10AB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6804" w:type="dxa"/>
            <w:shd w:val="clear" w:color="auto" w:fill="auto"/>
          </w:tcPr>
          <w:p w14:paraId="4FF6F36E" w14:textId="77777777" w:rsidR="00BD10AB" w:rsidRPr="00BD10AB" w:rsidRDefault="00153064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التعليم والصحة من حقوق المواطن </w:t>
            </w:r>
            <w:r w:rsidR="00956B09"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4FE59468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357B44A1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5504AF13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2FBD5CE5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0E8C4CE2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67AD6544" w14:textId="77777777" w:rsidR="00BD10AB" w:rsidRPr="00BD10AB" w:rsidRDefault="001201AC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  <w:r w:rsidR="00BD10AB" w:rsidRPr="00BD10AB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6804" w:type="dxa"/>
            <w:shd w:val="clear" w:color="auto" w:fill="auto"/>
          </w:tcPr>
          <w:p w14:paraId="0212D6F8" w14:textId="77777777" w:rsidR="00BD10AB" w:rsidRPr="00BD10AB" w:rsidRDefault="00153064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ضريبة القيمة المضافة في وطني 10%</w:t>
            </w:r>
            <w:r w:rsidR="00956B09"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27CDA5D6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175FD000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51BB3E88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175AB988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33B1FFDF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376E2F9A" w14:textId="77777777" w:rsidR="00BD10AB" w:rsidRPr="00BD10AB" w:rsidRDefault="001201AC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  <w:r w:rsidR="00BD10AB" w:rsidRPr="00BD10AB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6804" w:type="dxa"/>
            <w:shd w:val="clear" w:color="auto" w:fill="auto"/>
          </w:tcPr>
          <w:p w14:paraId="1924F4F3" w14:textId="11A1B547" w:rsidR="00BD10AB" w:rsidRPr="00BD10AB" w:rsidRDefault="00956B09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زيارة المتاحف </w:t>
            </w:r>
            <w:r w:rsidR="004F2FE5">
              <w:rPr>
                <w:rFonts w:hint="cs"/>
                <w:b/>
                <w:bCs/>
                <w:sz w:val="32"/>
                <w:szCs w:val="32"/>
                <w:rtl/>
              </w:rPr>
              <w:t xml:space="preserve">لا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تساعدنا على فهم الماضي. </w:t>
            </w:r>
          </w:p>
        </w:tc>
        <w:tc>
          <w:tcPr>
            <w:tcW w:w="567" w:type="dxa"/>
            <w:shd w:val="clear" w:color="auto" w:fill="auto"/>
          </w:tcPr>
          <w:p w14:paraId="39D5C520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58F834F7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4514C77D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4935E57E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4DC9A286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4EB1D378" w14:textId="77777777" w:rsidR="00BD10AB" w:rsidRPr="00BD10AB" w:rsidRDefault="001201AC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  <w:r w:rsidR="00BD10AB" w:rsidRPr="00BD10AB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6804" w:type="dxa"/>
            <w:shd w:val="clear" w:color="auto" w:fill="auto"/>
          </w:tcPr>
          <w:p w14:paraId="170A8B0C" w14:textId="6F32597A" w:rsidR="00BD10AB" w:rsidRPr="00BD10AB" w:rsidRDefault="00956B09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اهتم الإمام </w:t>
            </w:r>
            <w:r w:rsidR="004F2FE5">
              <w:rPr>
                <w:rFonts w:hint="cs"/>
                <w:b/>
                <w:bCs/>
                <w:sz w:val="32"/>
                <w:szCs w:val="32"/>
                <w:rtl/>
              </w:rPr>
              <w:t xml:space="preserve">سعود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بن سعود بالصغار وشجعهم.</w:t>
            </w:r>
          </w:p>
        </w:tc>
        <w:tc>
          <w:tcPr>
            <w:tcW w:w="567" w:type="dxa"/>
            <w:shd w:val="clear" w:color="auto" w:fill="auto"/>
          </w:tcPr>
          <w:p w14:paraId="0A8506C8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2C61DBB5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4136794F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61D89B45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7C3A55E8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4B6CBD34" w14:textId="77777777" w:rsidR="00BD10AB" w:rsidRPr="00BD10AB" w:rsidRDefault="001201AC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  <w:r w:rsidR="00BD10AB" w:rsidRPr="00BD10AB"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6804" w:type="dxa"/>
            <w:shd w:val="clear" w:color="auto" w:fill="auto"/>
          </w:tcPr>
          <w:p w14:paraId="25A35B85" w14:textId="77777777" w:rsidR="00BD10AB" w:rsidRPr="00BD10AB" w:rsidRDefault="00542C3E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عالم الآثار يبحث عن الآثار ويكتشف عنها</w:t>
            </w:r>
            <w:r w:rsidR="002526F6"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06FAB8D0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5B90BF94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5B127D8F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6F67CD42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3E60ABBF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64FEAC13" w14:textId="77777777" w:rsidR="00BD10AB" w:rsidRPr="00BD10AB" w:rsidRDefault="001201AC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  <w:r w:rsidR="00BD10AB" w:rsidRPr="00BD10AB"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6804" w:type="dxa"/>
            <w:shd w:val="clear" w:color="auto" w:fill="auto"/>
          </w:tcPr>
          <w:p w14:paraId="191C4C6A" w14:textId="77777777" w:rsidR="00BD10AB" w:rsidRPr="00BD10AB" w:rsidRDefault="00956B09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التاريخ لايقدم لنا العظة والعبرة.</w:t>
            </w:r>
          </w:p>
        </w:tc>
        <w:tc>
          <w:tcPr>
            <w:tcW w:w="567" w:type="dxa"/>
            <w:shd w:val="clear" w:color="auto" w:fill="auto"/>
          </w:tcPr>
          <w:p w14:paraId="6DAC4D7B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062552C3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60E4A5AE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3EB4EFCF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1201AC" w:rsidRPr="00BD10AB" w14:paraId="4CB0E080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1DA9862C" w14:textId="77777777" w:rsidR="001201AC" w:rsidRDefault="001201AC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6804" w:type="dxa"/>
            <w:shd w:val="clear" w:color="auto" w:fill="auto"/>
          </w:tcPr>
          <w:p w14:paraId="0B8CF9EA" w14:textId="77777777" w:rsidR="001201AC" w:rsidRPr="00BD10AB" w:rsidRDefault="00956B09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العصر الحجري من عصور ماقبل التاريخ. </w:t>
            </w:r>
          </w:p>
        </w:tc>
        <w:tc>
          <w:tcPr>
            <w:tcW w:w="567" w:type="dxa"/>
            <w:shd w:val="clear" w:color="auto" w:fill="auto"/>
          </w:tcPr>
          <w:p w14:paraId="3A5C34C4" w14:textId="77777777" w:rsidR="001201AC" w:rsidRPr="00BD10AB" w:rsidRDefault="001201AC" w:rsidP="006A196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7E6103DD" w14:textId="77777777" w:rsidR="001201AC" w:rsidRPr="00BD10AB" w:rsidRDefault="001201AC" w:rsidP="006A1966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6ADE2C1F" w14:textId="77777777" w:rsidR="001201AC" w:rsidRPr="00BD10AB" w:rsidRDefault="001201AC" w:rsidP="006A196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684F7E65" w14:textId="77777777" w:rsidR="001201AC" w:rsidRPr="00BD10AB" w:rsidRDefault="001201AC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1201AC" w:rsidRPr="00BD10AB" w14:paraId="04F64BCF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38A17959" w14:textId="77777777" w:rsidR="001201AC" w:rsidRDefault="001201AC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6804" w:type="dxa"/>
            <w:shd w:val="clear" w:color="auto" w:fill="auto"/>
          </w:tcPr>
          <w:p w14:paraId="25B925EC" w14:textId="77777777" w:rsidR="001201AC" w:rsidRPr="00BD10AB" w:rsidRDefault="00956B09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قاد القوات السعودية في معركة تربة غالية البقمة. </w:t>
            </w:r>
          </w:p>
        </w:tc>
        <w:tc>
          <w:tcPr>
            <w:tcW w:w="567" w:type="dxa"/>
            <w:shd w:val="clear" w:color="auto" w:fill="auto"/>
          </w:tcPr>
          <w:p w14:paraId="4AF0995D" w14:textId="77777777" w:rsidR="001201AC" w:rsidRPr="00BD10AB" w:rsidRDefault="001201AC" w:rsidP="006A196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0B385B55" w14:textId="77777777" w:rsidR="001201AC" w:rsidRPr="00BD10AB" w:rsidRDefault="001201AC" w:rsidP="006A1966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0C14777E" w14:textId="77777777" w:rsidR="001201AC" w:rsidRPr="00BD10AB" w:rsidRDefault="001201AC" w:rsidP="006A196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0838C550" w14:textId="77777777" w:rsidR="001201AC" w:rsidRPr="00BD10AB" w:rsidRDefault="001201AC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1201AC" w:rsidRPr="00BD10AB" w14:paraId="58025CEE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77C6EB15" w14:textId="77777777" w:rsidR="001201AC" w:rsidRDefault="001201AC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31</w:t>
            </w:r>
          </w:p>
        </w:tc>
        <w:tc>
          <w:tcPr>
            <w:tcW w:w="6804" w:type="dxa"/>
            <w:shd w:val="clear" w:color="auto" w:fill="auto"/>
          </w:tcPr>
          <w:p w14:paraId="25358F40" w14:textId="10597E01" w:rsidR="001201AC" w:rsidRPr="00BD10AB" w:rsidRDefault="00956B09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حدثت معركة الرس في القصيم عام 12</w:t>
            </w:r>
            <w:r w:rsidR="004F2FE5">
              <w:rPr>
                <w:rFonts w:hint="cs"/>
                <w:b/>
                <w:bCs/>
                <w:sz w:val="32"/>
                <w:szCs w:val="32"/>
                <w:rtl/>
              </w:rPr>
              <w:t>88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ه.</w:t>
            </w:r>
          </w:p>
        </w:tc>
        <w:tc>
          <w:tcPr>
            <w:tcW w:w="567" w:type="dxa"/>
            <w:shd w:val="clear" w:color="auto" w:fill="auto"/>
          </w:tcPr>
          <w:p w14:paraId="12C53F3A" w14:textId="77777777" w:rsidR="001201AC" w:rsidRPr="00BD10AB" w:rsidRDefault="001201AC" w:rsidP="006A196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341757A8" w14:textId="77777777" w:rsidR="001201AC" w:rsidRPr="00BD10AB" w:rsidRDefault="001201AC" w:rsidP="006A1966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7E8A9BB9" w14:textId="77777777" w:rsidR="001201AC" w:rsidRPr="00BD10AB" w:rsidRDefault="001201AC" w:rsidP="006A196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2685044A" w14:textId="77777777" w:rsidR="001201AC" w:rsidRPr="00BD10AB" w:rsidRDefault="001201AC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1201AC" w:rsidRPr="00BD10AB" w14:paraId="54FA1EF2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6DB3EC54" w14:textId="77777777" w:rsidR="001201AC" w:rsidRDefault="001201AC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32</w:t>
            </w:r>
          </w:p>
        </w:tc>
        <w:tc>
          <w:tcPr>
            <w:tcW w:w="6804" w:type="dxa"/>
            <w:shd w:val="clear" w:color="auto" w:fill="auto"/>
          </w:tcPr>
          <w:p w14:paraId="2A7E3280" w14:textId="77777777" w:rsidR="001201AC" w:rsidRPr="00BD10AB" w:rsidRDefault="00956B09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أصبحت الدرعية خراباً ودماراً بسبب وحشية إبراهيم باشا</w:t>
            </w:r>
            <w:r w:rsidR="009530AC"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46642633" w14:textId="77777777" w:rsidR="001201AC" w:rsidRPr="00BD10AB" w:rsidRDefault="001201AC" w:rsidP="006A196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0B1A5A3B" w14:textId="77777777" w:rsidR="001201AC" w:rsidRPr="00BD10AB" w:rsidRDefault="001201AC" w:rsidP="006A1966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0D044BE6" w14:textId="77777777" w:rsidR="001201AC" w:rsidRPr="00BD10AB" w:rsidRDefault="001201AC" w:rsidP="006A196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78E06E73" w14:textId="77777777" w:rsidR="001201AC" w:rsidRPr="00BD10AB" w:rsidRDefault="001201AC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14:paraId="1A821CC8" w14:textId="77777777" w:rsidR="00BD10AB" w:rsidRPr="00BD10AB" w:rsidRDefault="00BD10AB" w:rsidP="00BD10AB">
      <w:pPr>
        <w:rPr>
          <w:vanish/>
        </w:rPr>
      </w:pPr>
    </w:p>
    <w:tbl>
      <w:tblPr>
        <w:tblpPr w:leftFromText="180" w:rightFromText="180" w:vertAnchor="text" w:horzAnchor="margin" w:tblpY="3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BD10AB" w:rsidRPr="00BD10AB" w14:paraId="148C23E5" w14:textId="77777777" w:rsidTr="0081096D">
        <w:trPr>
          <w:trHeight w:val="456"/>
        </w:trPr>
        <w:tc>
          <w:tcPr>
            <w:tcW w:w="993" w:type="dxa"/>
            <w:shd w:val="clear" w:color="auto" w:fill="auto"/>
          </w:tcPr>
          <w:p w14:paraId="0C96E998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2A750383" w14:textId="77777777" w:rsidTr="0081096D">
        <w:trPr>
          <w:trHeight w:val="469"/>
        </w:trPr>
        <w:tc>
          <w:tcPr>
            <w:tcW w:w="993" w:type="dxa"/>
            <w:shd w:val="clear" w:color="auto" w:fill="auto"/>
          </w:tcPr>
          <w:p w14:paraId="5F49BA18" w14:textId="77777777" w:rsidR="00BD10AB" w:rsidRPr="00BD10AB" w:rsidRDefault="003B747E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9</w:t>
            </w:r>
          </w:p>
        </w:tc>
      </w:tr>
    </w:tbl>
    <w:p w14:paraId="6614756E" w14:textId="77777777" w:rsidR="00BD10AB" w:rsidRPr="00BD10AB" w:rsidRDefault="00BD10AB" w:rsidP="00BD10AB">
      <w:pPr>
        <w:jc w:val="lowKashida"/>
        <w:rPr>
          <w:b/>
          <w:bCs/>
          <w:sz w:val="32"/>
          <w:szCs w:val="32"/>
          <w:rtl/>
        </w:rPr>
      </w:pPr>
    </w:p>
    <w:p w14:paraId="39E9E9AF" w14:textId="77777777" w:rsidR="00BD10AB" w:rsidRPr="00BD10AB" w:rsidRDefault="00BD10AB" w:rsidP="00BD10AB">
      <w:pPr>
        <w:jc w:val="lowKashida"/>
        <w:rPr>
          <w:b/>
          <w:bCs/>
          <w:sz w:val="32"/>
          <w:szCs w:val="32"/>
          <w:rtl/>
        </w:rPr>
      </w:pPr>
    </w:p>
    <w:p w14:paraId="5DB6A78E" w14:textId="77777777" w:rsidR="00BD10AB" w:rsidRPr="00BD10AB" w:rsidRDefault="00BD10AB" w:rsidP="00BD10AB">
      <w:pPr>
        <w:rPr>
          <w:b/>
          <w:bCs/>
          <w:sz w:val="36"/>
          <w:szCs w:val="36"/>
          <w:u w:val="single"/>
          <w:rtl/>
        </w:rPr>
      </w:pPr>
      <w:r w:rsidRPr="00BD10AB">
        <w:rPr>
          <w:b/>
          <w:bCs/>
          <w:sz w:val="36"/>
          <w:szCs w:val="36"/>
          <w:u w:val="single"/>
          <w:rtl/>
        </w:rPr>
        <w:t>السؤال الثالث:</w:t>
      </w:r>
      <w:r w:rsidRPr="00BD10AB">
        <w:rPr>
          <w:rFonts w:hint="cs"/>
          <w:b/>
          <w:bCs/>
          <w:sz w:val="36"/>
          <w:szCs w:val="36"/>
          <w:u w:val="single"/>
          <w:rtl/>
        </w:rPr>
        <w:t xml:space="preserve"> </w:t>
      </w:r>
      <w:r w:rsidRPr="00BD10AB">
        <w:rPr>
          <w:b/>
          <w:bCs/>
          <w:sz w:val="36"/>
          <w:szCs w:val="36"/>
          <w:u w:val="single"/>
          <w:rtl/>
        </w:rPr>
        <w:t xml:space="preserve">علل لما يأتي: </w:t>
      </w:r>
    </w:p>
    <w:p w14:paraId="4346C947" w14:textId="77777777" w:rsidR="00BD10AB" w:rsidRPr="00BD10AB" w:rsidRDefault="009530AC" w:rsidP="004F5121">
      <w:pPr>
        <w:ind w:left="567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أ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- </w:t>
      </w:r>
      <w:r w:rsidR="00F054CF">
        <w:rPr>
          <w:rFonts w:hint="cs"/>
          <w:b/>
          <w:bCs/>
          <w:sz w:val="32"/>
          <w:szCs w:val="32"/>
          <w:rtl/>
        </w:rPr>
        <w:t xml:space="preserve">أطلق مانع المريدي على أرض المليبيد وغصيبة </w:t>
      </w:r>
      <w:r w:rsidR="007842C4">
        <w:rPr>
          <w:rFonts w:hint="cs"/>
          <w:b/>
          <w:bCs/>
          <w:sz w:val="32"/>
          <w:szCs w:val="32"/>
          <w:rtl/>
        </w:rPr>
        <w:t>مسمى الدرعية</w:t>
      </w:r>
      <w:r>
        <w:rPr>
          <w:rFonts w:hint="cs"/>
          <w:b/>
          <w:bCs/>
          <w:sz w:val="32"/>
          <w:szCs w:val="32"/>
          <w:rtl/>
        </w:rPr>
        <w:t>.</w:t>
      </w:r>
    </w:p>
    <w:p w14:paraId="0DA488B4" w14:textId="77777777" w:rsidR="00D668F5" w:rsidRDefault="00BD10AB" w:rsidP="00D668F5">
      <w:pPr>
        <w:ind w:left="360"/>
        <w:rPr>
          <w:b/>
          <w:bCs/>
          <w:sz w:val="32"/>
          <w:szCs w:val="32"/>
          <w:rtl/>
        </w:rPr>
      </w:pPr>
      <w:r w:rsidRPr="00BD10AB">
        <w:rPr>
          <w:rFonts w:hint="cs"/>
          <w:b/>
          <w:bCs/>
          <w:sz w:val="32"/>
          <w:szCs w:val="32"/>
          <w:rtl/>
        </w:rPr>
        <w:t>....................................................................................................................</w:t>
      </w:r>
    </w:p>
    <w:p w14:paraId="7C1D280B" w14:textId="77777777" w:rsidR="00BD10AB" w:rsidRPr="00BD10AB" w:rsidRDefault="009530AC" w:rsidP="004F5121">
      <w:pPr>
        <w:ind w:left="36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ب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- </w:t>
      </w:r>
      <w:r w:rsidR="007842C4">
        <w:rPr>
          <w:rFonts w:hint="cs"/>
          <w:b/>
          <w:bCs/>
          <w:sz w:val="32"/>
          <w:szCs w:val="32"/>
          <w:rtl/>
        </w:rPr>
        <w:t>وصف بعض المؤرخين الإمام سعود بن عبد العزيز بسعود الكبير</w:t>
      </w:r>
      <w:r>
        <w:rPr>
          <w:rFonts w:hint="cs"/>
          <w:b/>
          <w:bCs/>
          <w:sz w:val="32"/>
          <w:szCs w:val="32"/>
          <w:rtl/>
        </w:rPr>
        <w:t>.</w:t>
      </w:r>
    </w:p>
    <w:p w14:paraId="05963937" w14:textId="77777777" w:rsidR="00BD10AB" w:rsidRPr="00BD10AB" w:rsidRDefault="00BD10AB" w:rsidP="00A42BB4">
      <w:pPr>
        <w:ind w:left="360"/>
        <w:rPr>
          <w:b/>
          <w:bCs/>
          <w:sz w:val="32"/>
          <w:szCs w:val="32"/>
        </w:rPr>
      </w:pPr>
      <w:r w:rsidRPr="00BD10AB">
        <w:rPr>
          <w:b/>
          <w:bCs/>
          <w:sz w:val="32"/>
          <w:szCs w:val="32"/>
          <w:rtl/>
        </w:rPr>
        <w:lastRenderedPageBreak/>
        <w:t>....................................................................................................................</w:t>
      </w:r>
    </w:p>
    <w:p w14:paraId="6F1DB956" w14:textId="77777777" w:rsidR="00BD10AB" w:rsidRPr="00BD10AB" w:rsidRDefault="009530AC" w:rsidP="004F5121">
      <w:pPr>
        <w:ind w:left="360"/>
        <w:rPr>
          <w:b/>
          <w:bCs/>
          <w:sz w:val="32"/>
          <w:szCs w:val="32"/>
        </w:rPr>
      </w:pPr>
      <w:r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ج</w:t>
      </w:r>
      <w:r w:rsidR="00BD10AB" w:rsidRPr="00BD10AB">
        <w:rPr>
          <w:rFonts w:hint="cs"/>
          <w:b/>
          <w:bCs/>
          <w:sz w:val="32"/>
          <w:szCs w:val="32"/>
          <w:rtl/>
        </w:rPr>
        <w:t>-.</w:t>
      </w:r>
      <w:r w:rsidR="007842C4">
        <w:rPr>
          <w:rFonts w:hint="cs"/>
          <w:b/>
          <w:bCs/>
          <w:sz w:val="32"/>
          <w:szCs w:val="32"/>
          <w:rtl/>
        </w:rPr>
        <w:t>سمي قصر الحكم في الدرعية بقصر السلوى</w:t>
      </w:r>
      <w:r>
        <w:rPr>
          <w:rFonts w:hint="cs"/>
          <w:b/>
          <w:bCs/>
          <w:sz w:val="32"/>
          <w:szCs w:val="32"/>
          <w:rtl/>
        </w:rPr>
        <w:t>.</w:t>
      </w:r>
    </w:p>
    <w:p w14:paraId="625C0795" w14:textId="77777777" w:rsidR="00BD10AB" w:rsidRPr="00BD10AB" w:rsidRDefault="00BD10AB" w:rsidP="00A42BB4">
      <w:pPr>
        <w:ind w:left="360"/>
        <w:rPr>
          <w:b/>
          <w:bCs/>
          <w:sz w:val="32"/>
          <w:szCs w:val="32"/>
          <w:rtl/>
        </w:rPr>
      </w:pPr>
      <w:r w:rsidRPr="00BD10AB">
        <w:rPr>
          <w:b/>
          <w:bCs/>
          <w:sz w:val="32"/>
          <w:szCs w:val="32"/>
          <w:rtl/>
        </w:rPr>
        <w:t>....................................................................................................................</w:t>
      </w:r>
    </w:p>
    <w:p w14:paraId="7F9BDC55" w14:textId="77777777" w:rsidR="00BD10AB" w:rsidRPr="00BD10AB" w:rsidRDefault="00187868" w:rsidP="004F5121">
      <w:pPr>
        <w:ind w:left="36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د</w:t>
      </w:r>
      <w:r w:rsidR="00BD10AB" w:rsidRPr="00BD10AB">
        <w:rPr>
          <w:rFonts w:hint="cs"/>
          <w:b/>
          <w:bCs/>
          <w:sz w:val="32"/>
          <w:szCs w:val="32"/>
          <w:rtl/>
        </w:rPr>
        <w:t>-</w:t>
      </w:r>
      <w:r w:rsidR="007842C4">
        <w:rPr>
          <w:rFonts w:hint="cs"/>
          <w:b/>
          <w:bCs/>
          <w:sz w:val="32"/>
          <w:szCs w:val="32"/>
          <w:rtl/>
        </w:rPr>
        <w:t>تسمي</w:t>
      </w:r>
      <w:r w:rsidR="009530AC">
        <w:rPr>
          <w:rFonts w:hint="cs"/>
          <w:b/>
          <w:bCs/>
          <w:sz w:val="32"/>
          <w:szCs w:val="32"/>
          <w:rtl/>
        </w:rPr>
        <w:t>ة</w:t>
      </w:r>
      <w:r w:rsidR="007842C4">
        <w:rPr>
          <w:rFonts w:hint="cs"/>
          <w:b/>
          <w:bCs/>
          <w:sz w:val="32"/>
          <w:szCs w:val="32"/>
          <w:rtl/>
        </w:rPr>
        <w:t xml:space="preserve"> معركة النار التي وقعت في الدرعية عام 1233ه بهذا الإسم</w:t>
      </w:r>
      <w:r w:rsidR="009530AC">
        <w:rPr>
          <w:rFonts w:hint="cs"/>
          <w:b/>
          <w:bCs/>
          <w:sz w:val="32"/>
          <w:szCs w:val="32"/>
          <w:rtl/>
        </w:rPr>
        <w:t>.</w:t>
      </w:r>
      <w:r w:rsidR="007842C4">
        <w:rPr>
          <w:rFonts w:hint="cs"/>
          <w:b/>
          <w:bCs/>
          <w:sz w:val="32"/>
          <w:szCs w:val="32"/>
          <w:rtl/>
        </w:rPr>
        <w:t xml:space="preserve"> </w:t>
      </w:r>
      <w:r w:rsidR="00BD10AB" w:rsidRPr="00BD10AB">
        <w:rPr>
          <w:b/>
          <w:bCs/>
          <w:sz w:val="32"/>
          <w:szCs w:val="32"/>
          <w:rtl/>
        </w:rPr>
        <w:tab/>
      </w:r>
    </w:p>
    <w:p w14:paraId="196096BA" w14:textId="77777777" w:rsidR="00BD10AB" w:rsidRPr="00BD10AB" w:rsidRDefault="00BD10AB" w:rsidP="00A42BB4">
      <w:pPr>
        <w:ind w:left="360"/>
        <w:rPr>
          <w:b/>
          <w:bCs/>
          <w:sz w:val="32"/>
          <w:szCs w:val="32"/>
        </w:rPr>
      </w:pPr>
      <w:r w:rsidRPr="00BD10AB">
        <w:rPr>
          <w:b/>
          <w:bCs/>
          <w:sz w:val="32"/>
          <w:szCs w:val="32"/>
          <w:rtl/>
        </w:rPr>
        <w:t>....................................................................................................................</w:t>
      </w:r>
    </w:p>
    <w:p w14:paraId="29831C23" w14:textId="77777777" w:rsidR="00BD10AB" w:rsidRPr="00BD10AB" w:rsidRDefault="00187868" w:rsidP="004F5121">
      <w:pPr>
        <w:ind w:left="36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ه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- </w:t>
      </w:r>
      <w:r w:rsidR="009530AC">
        <w:rPr>
          <w:rFonts w:hint="cs"/>
          <w:b/>
          <w:bCs/>
          <w:sz w:val="32"/>
          <w:szCs w:val="32"/>
          <w:rtl/>
        </w:rPr>
        <w:t xml:space="preserve">تسمية </w:t>
      </w:r>
      <w:r w:rsidR="007842C4">
        <w:rPr>
          <w:rFonts w:hint="cs"/>
          <w:b/>
          <w:bCs/>
          <w:sz w:val="32"/>
          <w:szCs w:val="32"/>
          <w:rtl/>
        </w:rPr>
        <w:t>معركة الحلوة التي وقعت عام 1253ه بمعركة الروم</w:t>
      </w:r>
      <w:r w:rsidR="009530AC">
        <w:rPr>
          <w:rFonts w:hint="cs"/>
          <w:b/>
          <w:bCs/>
          <w:sz w:val="32"/>
          <w:szCs w:val="32"/>
          <w:rtl/>
        </w:rPr>
        <w:t>.</w:t>
      </w:r>
    </w:p>
    <w:p w14:paraId="25DB37E5" w14:textId="77777777" w:rsidR="00BD10AB" w:rsidRPr="00BD10AB" w:rsidRDefault="00BD10AB" w:rsidP="00D668F5">
      <w:pPr>
        <w:ind w:left="360"/>
        <w:rPr>
          <w:b/>
          <w:bCs/>
          <w:sz w:val="32"/>
          <w:szCs w:val="32"/>
          <w:rtl/>
        </w:rPr>
      </w:pPr>
      <w:r w:rsidRPr="00BD10AB">
        <w:rPr>
          <w:b/>
          <w:bCs/>
          <w:sz w:val="32"/>
          <w:szCs w:val="32"/>
          <w:rtl/>
        </w:rPr>
        <w:t>.........................................................................................</w:t>
      </w:r>
      <w:r w:rsidRPr="00BD10AB">
        <w:rPr>
          <w:rFonts w:hint="cs"/>
          <w:b/>
          <w:bCs/>
          <w:sz w:val="32"/>
          <w:szCs w:val="32"/>
          <w:rtl/>
        </w:rPr>
        <w:t>.......................</w:t>
      </w:r>
      <w:r w:rsidRPr="00BD10AB">
        <w:rPr>
          <w:b/>
          <w:bCs/>
          <w:sz w:val="32"/>
          <w:szCs w:val="32"/>
          <w:rtl/>
        </w:rPr>
        <w:t>....</w:t>
      </w:r>
    </w:p>
    <w:p w14:paraId="65FC031D" w14:textId="77777777" w:rsidR="00BD10AB" w:rsidRPr="00BD10AB" w:rsidRDefault="00187868" w:rsidP="004F5121">
      <w:pPr>
        <w:ind w:left="360"/>
        <w:rPr>
          <w:b/>
          <w:bCs/>
          <w:sz w:val="32"/>
          <w:szCs w:val="32"/>
        </w:rPr>
      </w:pPr>
      <w:r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و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 </w:t>
      </w:r>
      <w:r w:rsidR="00A16BFE">
        <w:rPr>
          <w:b/>
          <w:bCs/>
          <w:sz w:val="32"/>
          <w:szCs w:val="32"/>
          <w:rtl/>
        </w:rPr>
        <w:t>–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 </w:t>
      </w:r>
      <w:r w:rsidR="009530AC">
        <w:rPr>
          <w:rFonts w:hint="cs"/>
          <w:b/>
          <w:bCs/>
          <w:sz w:val="32"/>
          <w:szCs w:val="32"/>
          <w:rtl/>
        </w:rPr>
        <w:t>ا</w:t>
      </w:r>
      <w:r w:rsidR="00A16BFE">
        <w:rPr>
          <w:rFonts w:hint="cs"/>
          <w:b/>
          <w:bCs/>
          <w:sz w:val="32"/>
          <w:szCs w:val="32"/>
          <w:rtl/>
        </w:rPr>
        <w:t>هتمام علماء الآثار في أنحاء العالم بآثار وطننا</w:t>
      </w:r>
      <w:r w:rsidR="009530AC">
        <w:rPr>
          <w:rFonts w:hint="cs"/>
          <w:b/>
          <w:bCs/>
          <w:sz w:val="32"/>
          <w:szCs w:val="32"/>
          <w:rtl/>
        </w:rPr>
        <w:t>.</w:t>
      </w:r>
    </w:p>
    <w:p w14:paraId="10104ED9" w14:textId="77777777" w:rsidR="00BD10AB" w:rsidRPr="00BD10AB" w:rsidRDefault="00BD10AB" w:rsidP="00A42BB4">
      <w:pPr>
        <w:ind w:left="360"/>
        <w:rPr>
          <w:b/>
          <w:bCs/>
          <w:sz w:val="32"/>
          <w:szCs w:val="32"/>
        </w:rPr>
      </w:pPr>
      <w:r w:rsidRPr="00BD10AB">
        <w:rPr>
          <w:b/>
          <w:bCs/>
          <w:sz w:val="32"/>
          <w:szCs w:val="32"/>
          <w:rtl/>
        </w:rPr>
        <w:t>....................................................................................................................</w:t>
      </w:r>
    </w:p>
    <w:tbl>
      <w:tblPr>
        <w:tblpPr w:leftFromText="180" w:rightFromText="180" w:vertAnchor="text" w:horzAnchor="page" w:tblpX="828" w:tblpY="9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BD10AB" w:rsidRPr="00BD10AB" w14:paraId="097E3B45" w14:textId="77777777" w:rsidTr="0081096D">
        <w:trPr>
          <w:trHeight w:val="456"/>
        </w:trPr>
        <w:tc>
          <w:tcPr>
            <w:tcW w:w="993" w:type="dxa"/>
            <w:shd w:val="clear" w:color="auto" w:fill="auto"/>
          </w:tcPr>
          <w:p w14:paraId="5CAD901B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0B034003" w14:textId="77777777" w:rsidTr="0081096D">
        <w:trPr>
          <w:trHeight w:val="469"/>
        </w:trPr>
        <w:tc>
          <w:tcPr>
            <w:tcW w:w="993" w:type="dxa"/>
            <w:shd w:val="clear" w:color="auto" w:fill="auto"/>
          </w:tcPr>
          <w:p w14:paraId="4AB48947" w14:textId="77777777" w:rsidR="00BD10AB" w:rsidRPr="00BD10AB" w:rsidRDefault="00BD10AB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3</w:t>
            </w:r>
          </w:p>
        </w:tc>
      </w:tr>
    </w:tbl>
    <w:p w14:paraId="16BB770D" w14:textId="77777777" w:rsidR="00BD10AB" w:rsidRPr="00BD10AB" w:rsidRDefault="00BD10AB" w:rsidP="00BD10AB">
      <w:pPr>
        <w:jc w:val="lowKashida"/>
        <w:rPr>
          <w:b/>
          <w:bCs/>
          <w:sz w:val="36"/>
          <w:szCs w:val="36"/>
          <w:u w:val="single"/>
          <w:rtl/>
        </w:rPr>
      </w:pPr>
    </w:p>
    <w:p w14:paraId="30D2FDE6" w14:textId="77777777" w:rsidR="00BD10AB" w:rsidRDefault="00BD10AB" w:rsidP="00BD10AB">
      <w:pPr>
        <w:jc w:val="lowKashida"/>
        <w:rPr>
          <w:b/>
          <w:bCs/>
          <w:sz w:val="36"/>
          <w:szCs w:val="36"/>
          <w:u w:val="single"/>
          <w:rtl/>
        </w:rPr>
      </w:pPr>
      <w:r w:rsidRPr="00BD10AB">
        <w:rPr>
          <w:b/>
          <w:bCs/>
          <w:sz w:val="36"/>
          <w:szCs w:val="36"/>
          <w:u w:val="single"/>
          <w:rtl/>
        </w:rPr>
        <w:t>السؤال ال</w:t>
      </w:r>
      <w:r w:rsidRPr="00BD10AB">
        <w:rPr>
          <w:rFonts w:hint="cs"/>
          <w:b/>
          <w:bCs/>
          <w:sz w:val="36"/>
          <w:szCs w:val="36"/>
          <w:u w:val="single"/>
          <w:rtl/>
        </w:rPr>
        <w:t>رابع</w:t>
      </w:r>
      <w:r w:rsidRPr="00BD10AB">
        <w:rPr>
          <w:b/>
          <w:bCs/>
          <w:sz w:val="36"/>
          <w:szCs w:val="36"/>
          <w:u w:val="single"/>
          <w:rtl/>
        </w:rPr>
        <w:t>:</w:t>
      </w:r>
      <w:r w:rsidRPr="00BD10AB">
        <w:rPr>
          <w:rFonts w:hint="cs"/>
          <w:b/>
          <w:bCs/>
          <w:sz w:val="36"/>
          <w:szCs w:val="36"/>
          <w:u w:val="single"/>
          <w:rtl/>
        </w:rPr>
        <w:t xml:space="preserve"> أج</w:t>
      </w:r>
      <w:r w:rsidR="009530AC">
        <w:rPr>
          <w:rFonts w:hint="cs"/>
          <w:b/>
          <w:bCs/>
          <w:sz w:val="36"/>
          <w:szCs w:val="36"/>
          <w:u w:val="single"/>
          <w:rtl/>
        </w:rPr>
        <w:t>يبي</w:t>
      </w:r>
      <w:r w:rsidRPr="00BD10AB">
        <w:rPr>
          <w:rFonts w:hint="cs"/>
          <w:b/>
          <w:bCs/>
          <w:sz w:val="36"/>
          <w:szCs w:val="36"/>
          <w:u w:val="single"/>
          <w:rtl/>
        </w:rPr>
        <w:t xml:space="preserve"> عن الأسئلة التالية:</w:t>
      </w:r>
    </w:p>
    <w:p w14:paraId="296321AB" w14:textId="77777777" w:rsidR="00A16BFE" w:rsidRPr="00A16BFE" w:rsidRDefault="00A16BFE" w:rsidP="00BD10AB">
      <w:pPr>
        <w:jc w:val="lowKashida"/>
        <w:rPr>
          <w:b/>
          <w:bCs/>
          <w:sz w:val="32"/>
          <w:szCs w:val="32"/>
          <w:rtl/>
        </w:rPr>
      </w:pPr>
      <w:r w:rsidRPr="00A16BFE">
        <w:rPr>
          <w:rFonts w:hint="cs"/>
          <w:b/>
          <w:bCs/>
          <w:sz w:val="32"/>
          <w:szCs w:val="32"/>
          <w:rtl/>
        </w:rPr>
        <w:t xml:space="preserve">   </w:t>
      </w:r>
      <w:r w:rsidR="00CD37D4">
        <w:rPr>
          <w:rFonts w:hint="cs"/>
          <w:b/>
          <w:bCs/>
          <w:sz w:val="32"/>
          <w:szCs w:val="32"/>
          <w:rtl/>
        </w:rPr>
        <w:t xml:space="preserve">أ/ </w:t>
      </w:r>
      <w:r w:rsidRPr="00A16BFE">
        <w:rPr>
          <w:rFonts w:hint="cs"/>
          <w:b/>
          <w:bCs/>
          <w:sz w:val="32"/>
          <w:szCs w:val="32"/>
          <w:rtl/>
        </w:rPr>
        <w:t>أ</w:t>
      </w:r>
      <w:r w:rsidR="009530AC">
        <w:rPr>
          <w:rFonts w:hint="cs"/>
          <w:b/>
          <w:bCs/>
          <w:sz w:val="32"/>
          <w:szCs w:val="32"/>
          <w:rtl/>
        </w:rPr>
        <w:t>كملي</w:t>
      </w:r>
      <w:r w:rsidRPr="00A16BFE">
        <w:rPr>
          <w:rFonts w:hint="cs"/>
          <w:b/>
          <w:bCs/>
          <w:sz w:val="32"/>
          <w:szCs w:val="32"/>
          <w:rtl/>
        </w:rPr>
        <w:t xml:space="preserve"> الفراغات الآتية بالكلمة المناسبة :</w:t>
      </w:r>
    </w:p>
    <w:p w14:paraId="5B0F710A" w14:textId="77777777" w:rsidR="00A16BFE" w:rsidRPr="00A16BFE" w:rsidRDefault="00A16BFE" w:rsidP="00BD10AB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(</w:t>
      </w:r>
      <w:r w:rsidRPr="00A16BFE">
        <w:rPr>
          <w:rFonts w:hint="cs"/>
          <w:b/>
          <w:bCs/>
          <w:sz w:val="32"/>
          <w:szCs w:val="32"/>
          <w:rtl/>
        </w:rPr>
        <w:t xml:space="preserve">الحاضر </w:t>
      </w:r>
      <w:r w:rsidRPr="00A16BFE">
        <w:rPr>
          <w:b/>
          <w:bCs/>
          <w:sz w:val="32"/>
          <w:szCs w:val="32"/>
          <w:rtl/>
        </w:rPr>
        <w:t>–</w:t>
      </w:r>
      <w:r w:rsidRPr="00A16BFE">
        <w:rPr>
          <w:rFonts w:hint="cs"/>
          <w:b/>
          <w:bCs/>
          <w:sz w:val="32"/>
          <w:szCs w:val="32"/>
          <w:rtl/>
        </w:rPr>
        <w:t xml:space="preserve"> المستقبل </w:t>
      </w:r>
      <w:r>
        <w:rPr>
          <w:b/>
          <w:bCs/>
          <w:sz w:val="32"/>
          <w:szCs w:val="32"/>
          <w:rtl/>
        </w:rPr>
        <w:t>–</w:t>
      </w:r>
      <w:r w:rsidRPr="00A16BFE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 xml:space="preserve">العقد </w:t>
      </w:r>
      <w:r w:rsidR="00DB4B7A">
        <w:rPr>
          <w:rFonts w:hint="cs"/>
          <w:b/>
          <w:bCs/>
          <w:sz w:val="32"/>
          <w:szCs w:val="32"/>
          <w:rtl/>
        </w:rPr>
        <w:t xml:space="preserve">- </w:t>
      </w:r>
      <w:r>
        <w:rPr>
          <w:rFonts w:hint="cs"/>
          <w:b/>
          <w:bCs/>
          <w:sz w:val="32"/>
          <w:szCs w:val="32"/>
          <w:rtl/>
        </w:rPr>
        <w:t xml:space="preserve">إتقان العمل </w:t>
      </w:r>
      <w:r>
        <w:rPr>
          <w:b/>
          <w:bCs/>
          <w:sz w:val="32"/>
          <w:szCs w:val="32"/>
          <w:rtl/>
        </w:rPr>
        <w:t>–</w:t>
      </w:r>
      <w:r>
        <w:rPr>
          <w:rFonts w:hint="cs"/>
          <w:b/>
          <w:bCs/>
          <w:sz w:val="32"/>
          <w:szCs w:val="32"/>
          <w:rtl/>
        </w:rPr>
        <w:t xml:space="preserve"> الفاو- المواطن الصالح </w:t>
      </w:r>
      <w:r>
        <w:rPr>
          <w:b/>
          <w:bCs/>
          <w:sz w:val="32"/>
          <w:szCs w:val="32"/>
          <w:rtl/>
        </w:rPr>
        <w:t>–</w:t>
      </w:r>
      <w:r>
        <w:rPr>
          <w:rFonts w:hint="cs"/>
          <w:b/>
          <w:bCs/>
          <w:sz w:val="32"/>
          <w:szCs w:val="32"/>
          <w:rtl/>
        </w:rPr>
        <w:t xml:space="preserve"> العس</w:t>
      </w:r>
      <w:r w:rsidR="009530AC">
        <w:rPr>
          <w:rFonts w:hint="cs"/>
          <w:b/>
          <w:bCs/>
          <w:sz w:val="32"/>
          <w:szCs w:val="32"/>
          <w:rtl/>
        </w:rPr>
        <w:t>س</w:t>
      </w:r>
      <w:r w:rsidR="00DB4B7A">
        <w:rPr>
          <w:rFonts w:hint="cs"/>
          <w:b/>
          <w:bCs/>
          <w:sz w:val="32"/>
          <w:szCs w:val="32"/>
          <w:rtl/>
        </w:rPr>
        <w:t>)</w:t>
      </w:r>
    </w:p>
    <w:p w14:paraId="7A707741" w14:textId="77777777" w:rsidR="00BD10AB" w:rsidRPr="00BD10AB" w:rsidRDefault="00187868" w:rsidP="00DB4B7A">
      <w:pPr>
        <w:ind w:left="36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1</w:t>
      </w:r>
      <w:r w:rsidR="00BD10AB" w:rsidRPr="00BD10AB">
        <w:rPr>
          <w:rFonts w:hint="cs"/>
          <w:b/>
          <w:bCs/>
          <w:sz w:val="32"/>
          <w:szCs w:val="32"/>
          <w:rtl/>
        </w:rPr>
        <w:t>-</w:t>
      </w:r>
      <w:r w:rsidR="00DB4B7A">
        <w:rPr>
          <w:rFonts w:hint="cs"/>
          <w:b/>
          <w:bCs/>
          <w:sz w:val="32"/>
          <w:szCs w:val="32"/>
          <w:rtl/>
        </w:rPr>
        <w:t>من الجهود التي بذلتها الدولتين السعودية الأولى والثانية في حفظ الأمن تطوير نظام ..</w:t>
      </w:r>
      <w:r w:rsidR="009530AC">
        <w:rPr>
          <w:rFonts w:hint="cs"/>
          <w:b/>
          <w:bCs/>
          <w:sz w:val="32"/>
          <w:szCs w:val="32"/>
          <w:rtl/>
        </w:rPr>
        <w:t>....</w:t>
      </w:r>
      <w:r w:rsidR="00DB4B7A">
        <w:rPr>
          <w:rFonts w:hint="cs"/>
          <w:b/>
          <w:bCs/>
          <w:sz w:val="32"/>
          <w:szCs w:val="32"/>
          <w:rtl/>
        </w:rPr>
        <w:t>....ليلاً</w:t>
      </w:r>
      <w:r w:rsidR="009530AC">
        <w:rPr>
          <w:rFonts w:hint="cs"/>
          <w:b/>
          <w:bCs/>
          <w:sz w:val="32"/>
          <w:szCs w:val="32"/>
          <w:rtl/>
        </w:rPr>
        <w:t>.</w:t>
      </w:r>
    </w:p>
    <w:p w14:paraId="479BE4A9" w14:textId="77777777" w:rsidR="00BD10AB" w:rsidRPr="00BD10AB" w:rsidRDefault="00187868" w:rsidP="004F5121">
      <w:pPr>
        <w:ind w:left="36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2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- </w:t>
      </w:r>
      <w:r w:rsidR="00DB4B7A">
        <w:rPr>
          <w:rFonts w:hint="cs"/>
          <w:b/>
          <w:bCs/>
          <w:sz w:val="32"/>
          <w:szCs w:val="32"/>
          <w:rtl/>
        </w:rPr>
        <w:t>من المناطق ال</w:t>
      </w:r>
      <w:r w:rsidR="009530AC">
        <w:rPr>
          <w:rFonts w:hint="cs"/>
          <w:b/>
          <w:bCs/>
          <w:sz w:val="32"/>
          <w:szCs w:val="32"/>
          <w:rtl/>
        </w:rPr>
        <w:t>أ</w:t>
      </w:r>
      <w:r w:rsidR="00DB4B7A">
        <w:rPr>
          <w:rFonts w:hint="cs"/>
          <w:b/>
          <w:bCs/>
          <w:sz w:val="32"/>
          <w:szCs w:val="32"/>
          <w:rtl/>
        </w:rPr>
        <w:t>ثرية التي تم التنقيب فيها عن الآثار في وطننا مدينة ...........في وادي الدواسر قرب الرياض.</w:t>
      </w:r>
    </w:p>
    <w:p w14:paraId="429FFE89" w14:textId="77777777" w:rsidR="00BD10AB" w:rsidRPr="00BD10AB" w:rsidRDefault="00187868" w:rsidP="004F5121">
      <w:pPr>
        <w:ind w:left="360"/>
        <w:rPr>
          <w:b/>
          <w:bCs/>
          <w:sz w:val="32"/>
          <w:szCs w:val="32"/>
        </w:rPr>
      </w:pPr>
      <w:r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3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 </w:t>
      </w:r>
      <w:r w:rsidR="00EA0A07">
        <w:rPr>
          <w:b/>
          <w:bCs/>
          <w:sz w:val="32"/>
          <w:szCs w:val="32"/>
          <w:rtl/>
        </w:rPr>
        <w:t>–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 </w:t>
      </w:r>
      <w:r w:rsidR="00EA0A07">
        <w:rPr>
          <w:rFonts w:hint="cs"/>
          <w:b/>
          <w:bCs/>
          <w:sz w:val="32"/>
          <w:szCs w:val="32"/>
          <w:rtl/>
        </w:rPr>
        <w:t xml:space="preserve">يطلق مصطلح ............على فترة زمنية مدتها 10 سنوات. </w:t>
      </w:r>
    </w:p>
    <w:p w14:paraId="0EF4B121" w14:textId="77777777" w:rsidR="00BD10AB" w:rsidRPr="00BD10AB" w:rsidRDefault="00187868" w:rsidP="004F5121">
      <w:pPr>
        <w:ind w:left="36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4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- </w:t>
      </w:r>
      <w:r w:rsidR="00EA0A07">
        <w:rPr>
          <w:rFonts w:hint="cs"/>
          <w:b/>
          <w:bCs/>
          <w:sz w:val="32"/>
          <w:szCs w:val="32"/>
          <w:rtl/>
        </w:rPr>
        <w:t xml:space="preserve">...............هو الإنسان ذو الخلق الحميد الملتزم بتعاليم دينه السمحة والمنتمي لوطنه والمجتهد في دراسته وعمله </w:t>
      </w:r>
    </w:p>
    <w:p w14:paraId="5C3BECEB" w14:textId="77777777" w:rsidR="00BD10AB" w:rsidRPr="00BD10AB" w:rsidRDefault="00187868" w:rsidP="0081096D">
      <w:pPr>
        <w:ind w:left="425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5</w:t>
      </w:r>
      <w:r w:rsidR="0081096D">
        <w:rPr>
          <w:rFonts w:hint="cs"/>
          <w:b/>
          <w:bCs/>
          <w:sz w:val="32"/>
          <w:szCs w:val="32"/>
          <w:rtl/>
        </w:rPr>
        <w:t xml:space="preserve"> </w:t>
      </w:r>
      <w:r w:rsidR="00EA0A07">
        <w:rPr>
          <w:b/>
          <w:bCs/>
          <w:sz w:val="32"/>
          <w:szCs w:val="32"/>
          <w:rtl/>
        </w:rPr>
        <w:t>–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 </w:t>
      </w:r>
      <w:r w:rsidR="00EA0A07">
        <w:rPr>
          <w:rFonts w:hint="cs"/>
          <w:b/>
          <w:bCs/>
          <w:sz w:val="32"/>
          <w:szCs w:val="32"/>
          <w:rtl/>
        </w:rPr>
        <w:t>التاريخ يساعد على فهم ..................</w:t>
      </w:r>
    </w:p>
    <w:p w14:paraId="01FCDA7A" w14:textId="77777777" w:rsidR="00D668F5" w:rsidRDefault="00BD10AB" w:rsidP="00D668F5">
      <w:pPr>
        <w:rPr>
          <w:b/>
          <w:bCs/>
          <w:sz w:val="32"/>
          <w:szCs w:val="32"/>
          <w:rtl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    </w:t>
      </w:r>
      <w:r w:rsidR="00187868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6</w:t>
      </w:r>
      <w:r w:rsidRPr="00BD10AB">
        <w:rPr>
          <w:rFonts w:hint="cs"/>
          <w:b/>
          <w:bCs/>
          <w:sz w:val="32"/>
          <w:szCs w:val="32"/>
          <w:rtl/>
        </w:rPr>
        <w:t xml:space="preserve"> -.</w:t>
      </w:r>
      <w:r w:rsidR="00EA0A07">
        <w:rPr>
          <w:rFonts w:hint="cs"/>
          <w:b/>
          <w:bCs/>
          <w:sz w:val="32"/>
          <w:szCs w:val="32"/>
          <w:rtl/>
        </w:rPr>
        <w:t>من مظاهر الأمانة</w:t>
      </w:r>
      <w:r w:rsidR="00F5500C">
        <w:rPr>
          <w:rFonts w:hint="cs"/>
          <w:b/>
          <w:bCs/>
          <w:sz w:val="32"/>
          <w:szCs w:val="32"/>
          <w:rtl/>
        </w:rPr>
        <w:t>:</w:t>
      </w:r>
      <w:r w:rsidR="00EA0A07">
        <w:rPr>
          <w:rFonts w:hint="cs"/>
          <w:b/>
          <w:bCs/>
          <w:sz w:val="32"/>
          <w:szCs w:val="32"/>
          <w:rtl/>
        </w:rPr>
        <w:t xml:space="preserve"> .......................</w:t>
      </w:r>
    </w:p>
    <w:p w14:paraId="5C562B66" w14:textId="77777777" w:rsidR="00D668F5" w:rsidRPr="00D668F5" w:rsidRDefault="00D668F5" w:rsidP="00D668F5">
      <w:pPr>
        <w:rPr>
          <w:sz w:val="32"/>
          <w:szCs w:val="32"/>
        </w:rPr>
      </w:pPr>
    </w:p>
    <w:tbl>
      <w:tblPr>
        <w:tblpPr w:leftFromText="180" w:rightFromText="180" w:vertAnchor="text" w:horzAnchor="margin" w:tblpY="154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BD10AB" w:rsidRPr="00BD10AB" w14:paraId="53B4F88C" w14:textId="77777777" w:rsidTr="0081096D">
        <w:trPr>
          <w:trHeight w:val="456"/>
        </w:trPr>
        <w:tc>
          <w:tcPr>
            <w:tcW w:w="993" w:type="dxa"/>
            <w:shd w:val="clear" w:color="auto" w:fill="auto"/>
          </w:tcPr>
          <w:p w14:paraId="70CBC0EB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58F2D6DF" w14:textId="77777777" w:rsidTr="0081096D">
        <w:trPr>
          <w:trHeight w:val="469"/>
        </w:trPr>
        <w:tc>
          <w:tcPr>
            <w:tcW w:w="993" w:type="dxa"/>
            <w:shd w:val="clear" w:color="auto" w:fill="auto"/>
          </w:tcPr>
          <w:p w14:paraId="60AFF264" w14:textId="77777777" w:rsidR="00BD10AB" w:rsidRPr="00BD10AB" w:rsidRDefault="00BD10AB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3</w:t>
            </w:r>
          </w:p>
        </w:tc>
      </w:tr>
    </w:tbl>
    <w:p w14:paraId="7729FC1B" w14:textId="77777777" w:rsidR="00BD10AB" w:rsidRPr="00BD10AB" w:rsidRDefault="00BD10AB" w:rsidP="00BD10AB">
      <w:pPr>
        <w:jc w:val="lowKashida"/>
        <w:rPr>
          <w:b/>
          <w:bCs/>
          <w:sz w:val="36"/>
          <w:szCs w:val="36"/>
          <w:u w:val="single"/>
          <w:rtl/>
        </w:rPr>
      </w:pPr>
    </w:p>
    <w:p w14:paraId="20B98282" w14:textId="77777777" w:rsidR="00BD10AB" w:rsidRPr="00BD10AB" w:rsidRDefault="00BD10AB" w:rsidP="00BD10AB">
      <w:pPr>
        <w:jc w:val="lowKashida"/>
        <w:rPr>
          <w:b/>
          <w:bCs/>
          <w:sz w:val="36"/>
          <w:szCs w:val="36"/>
          <w:u w:val="single"/>
          <w:rtl/>
        </w:rPr>
      </w:pPr>
    </w:p>
    <w:p w14:paraId="07D081E2" w14:textId="77777777" w:rsidR="009A4D59" w:rsidRDefault="00BD10AB" w:rsidP="00BD10AB">
      <w:pPr>
        <w:jc w:val="center"/>
        <w:rPr>
          <w:b/>
          <w:bCs/>
          <w:sz w:val="32"/>
          <w:szCs w:val="32"/>
          <w:rtl/>
        </w:rPr>
      </w:pPr>
      <w:r w:rsidRPr="00BD10AB">
        <w:rPr>
          <w:b/>
          <w:bCs/>
          <w:sz w:val="32"/>
          <w:szCs w:val="32"/>
          <w:rtl/>
        </w:rPr>
        <w:t xml:space="preserve">انتهت الأسئلة ,,,,, </w:t>
      </w:r>
      <w:r w:rsidRPr="00BD10AB">
        <w:rPr>
          <w:rFonts w:hint="cs"/>
          <w:b/>
          <w:bCs/>
          <w:sz w:val="32"/>
          <w:szCs w:val="32"/>
          <w:rtl/>
        </w:rPr>
        <w:t>وفقك الله.</w:t>
      </w:r>
    </w:p>
    <w:p w14:paraId="6513679B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347AA177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sectPr w:rsidR="009A4D59" w:rsidSect="0035245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3374BB" w14:textId="77777777" w:rsidR="00016FBD" w:rsidRDefault="00016FBD" w:rsidP="00A92AB4">
      <w:r>
        <w:separator/>
      </w:r>
    </w:p>
  </w:endnote>
  <w:endnote w:type="continuationSeparator" w:id="0">
    <w:p w14:paraId="580B586C" w14:textId="77777777" w:rsidR="00016FBD" w:rsidRDefault="00016FBD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29137677-5B95-45D5-8728-F567DBB526E6}"/>
    <w:embedBold r:id="rId2" w:fontKey="{AA1F0140-9FBA-4977-96D0-B82E6BA5C194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3DC8018-DA5F-4D2B-A95F-5FB6E68CD5ED}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A6F28E2B-DEB6-4AEA-A632-D15773BC1BA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6FB804D0-7855-4A05-98B6-4B7588855EA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13812" w14:textId="77777777" w:rsidR="005F6E53" w:rsidRDefault="005F6E53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AA5B1" w14:textId="77777777" w:rsidR="005F6E53" w:rsidRDefault="005F6E53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540D328" wp14:editId="52F1AE59">
              <wp:simplePos x="0" y="0"/>
              <wp:positionH relativeFrom="page">
                <wp:posOffset>2411855</wp:posOffset>
              </wp:positionH>
              <wp:positionV relativeFrom="page">
                <wp:posOffset>9982294</wp:posOffset>
              </wp:positionV>
              <wp:extent cx="495197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D80AE2" w14:textId="77777777" w:rsidR="005F6E53" w:rsidRPr="00374657" w:rsidRDefault="005F6E53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14:paraId="7A264256" w14:textId="77777777" w:rsidR="005F6E53" w:rsidRPr="00374657" w:rsidRDefault="005F6E53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28CBCCF6" w14:textId="77777777" w:rsidR="005F6E53" w:rsidRPr="00374657" w:rsidRDefault="005F6E53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2D82CC9D" w14:textId="77777777" w:rsidR="005F6E53" w:rsidRPr="00374657" w:rsidRDefault="005F6E53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40D32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left:0;text-align:left;margin-left:189.9pt;margin-top:786pt;width:389.9pt;height:26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" filled="f" stroked="f">
              <v:textbox>
                <w:txbxContent>
                  <w:p w14:paraId="0BD80AE2" w14:textId="77777777" w:rsidR="005F6E53" w:rsidRPr="00374657" w:rsidRDefault="005F6E53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14:paraId="7A264256" w14:textId="77777777" w:rsidR="005F6E53" w:rsidRPr="00374657" w:rsidRDefault="005F6E53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28CBCCF6" w14:textId="77777777" w:rsidR="005F6E53" w:rsidRPr="00374657" w:rsidRDefault="005F6E53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2D82CC9D" w14:textId="77777777" w:rsidR="005F6E53" w:rsidRPr="00374657" w:rsidRDefault="005F6E53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CBA8040" wp14:editId="39D6CAA7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D11C1B" w14:textId="77777777" w:rsidR="005F6E53" w:rsidRPr="00374657" w:rsidRDefault="005F6E53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5D3031CA" w14:textId="77777777" w:rsidR="005F6E53" w:rsidRPr="00374657" w:rsidRDefault="005F6E53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BA8040" id="Text Box 19" o:spid="_x0000_s1028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" filled="f" stroked="f">
              <v:textbox>
                <w:txbxContent>
                  <w:p w14:paraId="5CD11C1B" w14:textId="77777777" w:rsidR="005F6E53" w:rsidRPr="00374657" w:rsidRDefault="005F6E53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5D3031CA" w14:textId="77777777" w:rsidR="005F6E53" w:rsidRPr="00374657" w:rsidRDefault="005F6E53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2E4F1" w14:textId="77777777" w:rsidR="005F6E53" w:rsidRDefault="005F6E53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8B2230F" wp14:editId="74F7C3C6">
              <wp:simplePos x="0" y="0"/>
              <wp:positionH relativeFrom="page">
                <wp:posOffset>2378562</wp:posOffset>
              </wp:positionH>
              <wp:positionV relativeFrom="page">
                <wp:posOffset>10187426</wp:posOffset>
              </wp:positionV>
              <wp:extent cx="495197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DFA3B9" w14:textId="77777777" w:rsidR="005F6E53" w:rsidRPr="00374657" w:rsidRDefault="005F6E53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14:paraId="0698A20A" w14:textId="77777777" w:rsidR="005F6E53" w:rsidRPr="00374657" w:rsidRDefault="005F6E53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288D0518" w14:textId="77777777" w:rsidR="005F6E53" w:rsidRPr="00374657" w:rsidRDefault="005F6E53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45092AAE" w14:textId="77777777" w:rsidR="005F6E53" w:rsidRPr="00374657" w:rsidRDefault="005F6E53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B2230F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187.3pt;margin-top:802.15pt;width:389.9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" filled="f" stroked="f">
              <v:textbox>
                <w:txbxContent>
                  <w:p w14:paraId="08DFA3B9" w14:textId="77777777" w:rsidR="005F6E53" w:rsidRPr="00374657" w:rsidRDefault="005F6E53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14:paraId="0698A20A" w14:textId="77777777" w:rsidR="005F6E53" w:rsidRPr="00374657" w:rsidRDefault="005F6E53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288D0518" w14:textId="77777777" w:rsidR="005F6E53" w:rsidRPr="00374657" w:rsidRDefault="005F6E53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45092AAE" w14:textId="77777777" w:rsidR="005F6E53" w:rsidRPr="00374657" w:rsidRDefault="005F6E53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01E6E27" wp14:editId="0A74A550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5AD774" w14:textId="77777777" w:rsidR="005F6E53" w:rsidRPr="00374657" w:rsidRDefault="005F6E53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08084214" w14:textId="77777777" w:rsidR="005F6E53" w:rsidRPr="00374657" w:rsidRDefault="005F6E53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1E6E27" id="Text Box 8" o:spid="_x0000_s1032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" filled="f" stroked="f">
              <v:textbox>
                <w:txbxContent>
                  <w:p w14:paraId="105AD774" w14:textId="77777777" w:rsidR="005F6E53" w:rsidRPr="00374657" w:rsidRDefault="005F6E53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08084214" w14:textId="77777777" w:rsidR="005F6E53" w:rsidRPr="00374657" w:rsidRDefault="005F6E53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F6AB0E" wp14:editId="0D0D0C62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A1FBF73" w14:textId="77777777" w:rsidR="005F6E53" w:rsidRPr="00021D6D" w:rsidRDefault="005F6E53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A42BB4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A42BB4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5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F6AB0E" id="مربع نص 4" o:spid="_x0000_s1033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" filled="f" stroked="f" strokeweight=".5pt">
              <v:textbox>
                <w:txbxContent>
                  <w:p w14:paraId="6A1FBF73" w14:textId="77777777" w:rsidR="005F6E53" w:rsidRPr="00021D6D" w:rsidRDefault="005F6E53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A42BB4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A42BB4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5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7E4601" w14:textId="77777777" w:rsidR="00016FBD" w:rsidRDefault="00016FBD" w:rsidP="00A92AB4">
      <w:r>
        <w:separator/>
      </w:r>
    </w:p>
  </w:footnote>
  <w:footnote w:type="continuationSeparator" w:id="0">
    <w:p w14:paraId="4E66102A" w14:textId="77777777" w:rsidR="00016FBD" w:rsidRDefault="00016FBD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1CEB0" w14:textId="77777777" w:rsidR="005F6E53" w:rsidRDefault="005F6E5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49318" w14:textId="77777777" w:rsidR="005F6E53" w:rsidRDefault="005F6E53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661B735" wp14:editId="2DBE3696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002A13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5F6E53" w:rsidRPr="004A5331" w14:paraId="7DF1800F" w14:textId="77777777" w:rsidTr="0081096D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7A53D8A0" w14:textId="77777777" w:rsidR="005F6E53" w:rsidRPr="00CB7830" w:rsidRDefault="005F6E53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7DAA68BC" w14:textId="77777777" w:rsidR="005F6E53" w:rsidRPr="00CB7830" w:rsidRDefault="005F6E53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0D80E2D2" w14:textId="77777777" w:rsidR="005F6E53" w:rsidRPr="00CB7830" w:rsidRDefault="005F6E5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248A42C5" w14:textId="77777777" w:rsidR="005F6E53" w:rsidRPr="00CB7830" w:rsidRDefault="005F6E5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6730470C" w14:textId="77777777" w:rsidR="005F6E53" w:rsidRPr="00CB7830" w:rsidRDefault="005F6E53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42227C23" w14:textId="77777777" w:rsidR="005F6E53" w:rsidRPr="00CF70DF" w:rsidRDefault="005F6E53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00293360" wp14:editId="47A4A106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73694E" w14:textId="77777777" w:rsidR="005F6E53" w:rsidRDefault="005F6E53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029336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0;text-align:left;margin-left:423pt;margin-top:-45.15pt;width:125.6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3273694E" w14:textId="77777777" w:rsidR="005F6E53" w:rsidRDefault="005F6E53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40013051" w14:textId="77777777" w:rsidR="005F6E53" w:rsidRDefault="005F6E53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11C23109" wp14:editId="61DFDD91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08A778F5" w14:textId="77777777" w:rsidR="005F6E53" w:rsidRDefault="005F6E53" w:rsidP="00BF3A4E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 xml:space="preserve">الأول 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 xml:space="preserve">الدور: الأول </w:t>
          </w:r>
        </w:p>
        <w:p w14:paraId="1BD80734" w14:textId="77777777" w:rsidR="005F6E53" w:rsidRDefault="005F6E53" w:rsidP="00816F73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 xml:space="preserve">للعام الدراسي 1440هـ -1441هـ </w:t>
          </w:r>
        </w:p>
        <w:p w14:paraId="49991235" w14:textId="77777777" w:rsidR="005F6E53" w:rsidRPr="0067565F" w:rsidRDefault="005F6E53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105C5D90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427E1CC7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7B22D25C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1ED0BFC" w14:textId="77777777" w:rsidR="005F6E53" w:rsidRPr="00816F73" w:rsidRDefault="005F6E53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5F6E53" w:rsidRPr="004A5331" w14:paraId="762886AD" w14:textId="77777777" w:rsidTr="0081096D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34CAC486" w14:textId="77777777" w:rsidR="005F6E53" w:rsidRPr="00FF44B1" w:rsidRDefault="005F6E5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61E22A03" w14:textId="77777777" w:rsidR="005F6E53" w:rsidRPr="00FF44B1" w:rsidRDefault="005F6E5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3C728D0E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119A355E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63FE2479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27CA212E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1067B8C8" w14:textId="77777777" w:rsidR="005F6E53" w:rsidRPr="00816F73" w:rsidRDefault="005F6E5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F6E53" w:rsidRPr="004A5331" w14:paraId="372B12EF" w14:textId="77777777" w:rsidTr="0081096D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0BC399A1" w14:textId="77777777" w:rsidR="005F6E53" w:rsidRPr="00FF44B1" w:rsidRDefault="005F6E5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69E975D9" w14:textId="77777777" w:rsidR="005F6E53" w:rsidRPr="00FF44B1" w:rsidRDefault="005F6E5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C5B0729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B2E7701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098234E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78F14D1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071E7996" w14:textId="77777777" w:rsidR="005F6E53" w:rsidRPr="00816F73" w:rsidRDefault="005F6E5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F6E53" w:rsidRPr="004A5331" w14:paraId="583CE9A9" w14:textId="77777777" w:rsidTr="0081096D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0A823172" w14:textId="77777777" w:rsidR="005F6E53" w:rsidRPr="00FF44B1" w:rsidRDefault="005F6E5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3FAF94FE" w14:textId="77777777" w:rsidR="005F6E53" w:rsidRPr="00FF44B1" w:rsidRDefault="005F6E5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4DF39F0D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16299A34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550D869E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02F2516A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252A0635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F6E53" w:rsidRPr="004A5331" w14:paraId="48F8E14D" w14:textId="77777777" w:rsidTr="0081096D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3DCD109" w14:textId="77777777" w:rsidR="005F6E53" w:rsidRPr="004A5331" w:rsidRDefault="005F6E5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394C1B8A" w14:textId="77777777" w:rsidR="005F6E53" w:rsidRPr="004A5331" w:rsidRDefault="005F6E5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37C94BBC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406B3387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6BA49FC7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2592780D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7F144DC8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F6E53" w:rsidRPr="004A5331" w14:paraId="1E4909C6" w14:textId="77777777" w:rsidTr="0081096D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0EE81354" w14:textId="77777777" w:rsidR="005F6E53" w:rsidRPr="00CB7830" w:rsidRDefault="005F6E53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783A3483" w14:textId="77777777" w:rsidR="005F6E53" w:rsidRPr="004A5331" w:rsidRDefault="005F6E53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السادس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6BFD6BDD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741FFB3D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09F63A0A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461D543E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6E35BAB8" w14:textId="77777777" w:rsidR="005F6E53" w:rsidRPr="00816F73" w:rsidRDefault="005F6E5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F6E53" w:rsidRPr="004A5331" w14:paraId="3E3EA54C" w14:textId="77777777" w:rsidTr="0081096D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7308BE2E" w14:textId="77777777" w:rsidR="005F6E53" w:rsidRPr="004A5331" w:rsidRDefault="005F6E53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3174CEF7" w14:textId="77777777" w:rsidR="005F6E53" w:rsidRPr="00EC6AB2" w:rsidRDefault="005F6E53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المادة: ا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 xml:space="preserve">لدراسات الاجتماعية والمواطنة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6934B511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6133720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4A369A52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BCB1182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286B7A46" w14:textId="77777777" w:rsidR="005F6E53" w:rsidRPr="00816F73" w:rsidRDefault="005F6E5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F6E53" w:rsidRPr="004A5331" w14:paraId="716D9E51" w14:textId="77777777" w:rsidTr="0081096D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04583499" w14:textId="77777777" w:rsidR="005F6E53" w:rsidRPr="00F93A25" w:rsidRDefault="005F6E5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6921C1A1" w14:textId="77777777" w:rsidR="005F6E53" w:rsidRDefault="005F6E5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الثلاثاء </w:t>
          </w:r>
        </w:p>
        <w:p w14:paraId="46E678D8" w14:textId="45B0A6BC" w:rsidR="005F6E53" w:rsidRPr="00F93A25" w:rsidRDefault="005F6E5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27/4/1441هـ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12B6D734" w14:textId="77777777" w:rsidR="005F6E53" w:rsidRPr="00F93A25" w:rsidRDefault="005F6E53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الزمن : ساعة ونصف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0B6AAC7A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6677BD8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B06D7CD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70918E24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1B06DD89" w14:textId="77777777" w:rsidR="005F6E53" w:rsidRPr="00816F73" w:rsidRDefault="005F6E5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F6E53" w:rsidRPr="004A5331" w14:paraId="27A81A17" w14:textId="77777777" w:rsidTr="0081096D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155F898E" w14:textId="77777777" w:rsidR="005F6E53" w:rsidRPr="004A5331" w:rsidRDefault="005F6E53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D2CD771" w14:textId="77777777" w:rsidR="005F6E53" w:rsidRPr="00D841D2" w:rsidRDefault="005F6E53" w:rsidP="00816F73">
          <w:pPr>
            <w:pStyle w:val="4"/>
            <w:rPr>
              <w:rFonts w:cs="AL-Mohanad Bold"/>
              <w:sz w:val="24"/>
              <w:szCs w:val="24"/>
            </w:rPr>
          </w:pPr>
          <w:r w:rsidRPr="00D841D2">
            <w:rPr>
              <w:rFonts w:cs="AL-Mohanad Bold" w:hint="cs"/>
              <w:sz w:val="24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0C51CF23" w14:textId="77777777" w:rsidR="005F6E53" w:rsidRPr="00B141FF" w:rsidRDefault="005F6E53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9843753" w14:textId="77777777" w:rsidR="005F6E53" w:rsidRPr="00B141FF" w:rsidRDefault="005F6E53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204B3B2E" w14:textId="77777777" w:rsidR="005F6E53" w:rsidRPr="00B141FF" w:rsidRDefault="005F6E53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012A06E4" w14:textId="77777777" w:rsidR="005F6E53" w:rsidRPr="00816F73" w:rsidRDefault="005F6E53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44570EA0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AD8FA00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50FBAA31" w14:textId="77777777" w:rsidR="005F6E53" w:rsidRPr="00816F73" w:rsidRDefault="005F6E5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61BCEB9F" w14:textId="77777777" w:rsidR="005F6E53" w:rsidRPr="00816F73" w:rsidRDefault="005F6E5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F6E53" w:rsidRPr="004A5331" w14:paraId="07D60AD0" w14:textId="77777777" w:rsidTr="0081096D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76FDAA56" w14:textId="77777777" w:rsidR="005F6E53" w:rsidRDefault="005F6E5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7C7C981B" w14:textId="77777777" w:rsidR="005F6E53" w:rsidRPr="00B141FF" w:rsidRDefault="005F6E5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52E42F2E" w14:textId="77777777" w:rsidR="005F6E53" w:rsidRPr="00B141FF" w:rsidRDefault="005F6E5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16F2DCCB" w14:textId="77777777" w:rsidR="005F6E53" w:rsidRPr="00B141FF" w:rsidRDefault="005F6E5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7E0D0C7E" w14:textId="77777777" w:rsidR="005F6E53" w:rsidRPr="00B141FF" w:rsidRDefault="005F6E5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55A5392E" w14:textId="77777777" w:rsidR="005F6E53" w:rsidRPr="000F6296" w:rsidRDefault="005F6E53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3E8F79D8" w14:textId="77777777" w:rsidR="005F6E53" w:rsidRPr="00DF0CBD" w:rsidRDefault="005F6E5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21422F09" w14:textId="77777777" w:rsidR="005F6E53" w:rsidRPr="00DF0CBD" w:rsidRDefault="005F6E5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03131E67" w14:textId="77777777" w:rsidR="005F6E53" w:rsidRPr="00DF0CBD" w:rsidRDefault="005F6E5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0F81F664" w14:textId="77777777" w:rsidR="005F6E53" w:rsidRPr="00DF0CBD" w:rsidRDefault="005F6E53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396985AF" w14:textId="77777777" w:rsidR="005F6E53" w:rsidRDefault="005F6E53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443DF76" wp14:editId="1AE09F44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F56A85" w14:textId="77777777" w:rsidR="005F6E53" w:rsidRPr="008A7580" w:rsidRDefault="005F6E53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 الله استعن بالله ثم ابدأ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43DF76" id="مربع نص 14" o:spid="_x0000_s1030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3EF56A85" w14:textId="77777777" w:rsidR="005F6E53" w:rsidRPr="008A7580" w:rsidRDefault="005F6E53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 الله استعن بالله ثم ابدأ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64AAEAC" wp14:editId="6A1BD473">
              <wp:simplePos x="0" y="0"/>
              <wp:positionH relativeFrom="column">
                <wp:posOffset>-217170</wp:posOffset>
              </wp:positionH>
              <wp:positionV relativeFrom="paragraph">
                <wp:posOffset>76200</wp:posOffset>
              </wp:positionV>
              <wp:extent cx="7077075" cy="6686550"/>
              <wp:effectExtent l="19050" t="19050" r="28575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A8F62A" id="Rectangle 5" o:spid="_x0000_s1026" style="position:absolute;left:0;text-align:left;margin-left:-17.1pt;margin-top:6pt;width:557.2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" strokeweight="3.5pt">
              <v:stroke linestyle="thinThin"/>
            </v:rect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1D2"/>
    <w:rsid w:val="000007BD"/>
    <w:rsid w:val="00002329"/>
    <w:rsid w:val="00003105"/>
    <w:rsid w:val="00007D32"/>
    <w:rsid w:val="00015274"/>
    <w:rsid w:val="00016FBD"/>
    <w:rsid w:val="0002326E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61C2"/>
    <w:rsid w:val="0009419F"/>
    <w:rsid w:val="000C0628"/>
    <w:rsid w:val="000C20AA"/>
    <w:rsid w:val="000C740B"/>
    <w:rsid w:val="000D1EAE"/>
    <w:rsid w:val="000F6296"/>
    <w:rsid w:val="001031DA"/>
    <w:rsid w:val="00105411"/>
    <w:rsid w:val="0010578E"/>
    <w:rsid w:val="0010715B"/>
    <w:rsid w:val="001125F8"/>
    <w:rsid w:val="00113B51"/>
    <w:rsid w:val="00117C4B"/>
    <w:rsid w:val="001201AC"/>
    <w:rsid w:val="0012109F"/>
    <w:rsid w:val="001225ED"/>
    <w:rsid w:val="00135591"/>
    <w:rsid w:val="001464F8"/>
    <w:rsid w:val="00150C7A"/>
    <w:rsid w:val="00153064"/>
    <w:rsid w:val="00154960"/>
    <w:rsid w:val="0017777D"/>
    <w:rsid w:val="00177FE5"/>
    <w:rsid w:val="00187868"/>
    <w:rsid w:val="00192289"/>
    <w:rsid w:val="00197444"/>
    <w:rsid w:val="001B602D"/>
    <w:rsid w:val="001B7601"/>
    <w:rsid w:val="001C00FA"/>
    <w:rsid w:val="001C44AD"/>
    <w:rsid w:val="001F7E75"/>
    <w:rsid w:val="00201196"/>
    <w:rsid w:val="00201E7C"/>
    <w:rsid w:val="002065CB"/>
    <w:rsid w:val="002218C7"/>
    <w:rsid w:val="002218FC"/>
    <w:rsid w:val="002250E3"/>
    <w:rsid w:val="00233CBE"/>
    <w:rsid w:val="00234B54"/>
    <w:rsid w:val="00237478"/>
    <w:rsid w:val="002413A2"/>
    <w:rsid w:val="0024538C"/>
    <w:rsid w:val="002526F6"/>
    <w:rsid w:val="00296D0C"/>
    <w:rsid w:val="002A1481"/>
    <w:rsid w:val="002B4BEE"/>
    <w:rsid w:val="002C329E"/>
    <w:rsid w:val="002E1504"/>
    <w:rsid w:val="002E33EF"/>
    <w:rsid w:val="002E60A3"/>
    <w:rsid w:val="0031049C"/>
    <w:rsid w:val="00312197"/>
    <w:rsid w:val="0034305C"/>
    <w:rsid w:val="0035245C"/>
    <w:rsid w:val="00355650"/>
    <w:rsid w:val="00356961"/>
    <w:rsid w:val="0036142F"/>
    <w:rsid w:val="00364B02"/>
    <w:rsid w:val="00374657"/>
    <w:rsid w:val="00377B77"/>
    <w:rsid w:val="00382E54"/>
    <w:rsid w:val="0038643D"/>
    <w:rsid w:val="00387AE2"/>
    <w:rsid w:val="003B0BCD"/>
    <w:rsid w:val="003B3A84"/>
    <w:rsid w:val="003B747E"/>
    <w:rsid w:val="003D279D"/>
    <w:rsid w:val="003E026B"/>
    <w:rsid w:val="003F2F4F"/>
    <w:rsid w:val="003F65B3"/>
    <w:rsid w:val="003F78D5"/>
    <w:rsid w:val="00400AA7"/>
    <w:rsid w:val="00402134"/>
    <w:rsid w:val="00407BA0"/>
    <w:rsid w:val="00433718"/>
    <w:rsid w:val="0044766D"/>
    <w:rsid w:val="00452E34"/>
    <w:rsid w:val="00471286"/>
    <w:rsid w:val="00490F7B"/>
    <w:rsid w:val="00495CE2"/>
    <w:rsid w:val="004A5331"/>
    <w:rsid w:val="004B4718"/>
    <w:rsid w:val="004B6E47"/>
    <w:rsid w:val="004C056D"/>
    <w:rsid w:val="004E33A2"/>
    <w:rsid w:val="004F2FE5"/>
    <w:rsid w:val="004F46A9"/>
    <w:rsid w:val="004F5102"/>
    <w:rsid w:val="004F5121"/>
    <w:rsid w:val="0050465F"/>
    <w:rsid w:val="00505A5D"/>
    <w:rsid w:val="00510DF0"/>
    <w:rsid w:val="00542C3E"/>
    <w:rsid w:val="00562387"/>
    <w:rsid w:val="005642B9"/>
    <w:rsid w:val="0056457C"/>
    <w:rsid w:val="0057100C"/>
    <w:rsid w:val="00585967"/>
    <w:rsid w:val="00591E41"/>
    <w:rsid w:val="005938D0"/>
    <w:rsid w:val="005A6742"/>
    <w:rsid w:val="005B1A09"/>
    <w:rsid w:val="005C2CE2"/>
    <w:rsid w:val="005D037F"/>
    <w:rsid w:val="005D5CE9"/>
    <w:rsid w:val="005D7797"/>
    <w:rsid w:val="005E32E8"/>
    <w:rsid w:val="005E5532"/>
    <w:rsid w:val="005F0ACE"/>
    <w:rsid w:val="005F31DA"/>
    <w:rsid w:val="005F6E53"/>
    <w:rsid w:val="005F73FF"/>
    <w:rsid w:val="00603640"/>
    <w:rsid w:val="00616EAC"/>
    <w:rsid w:val="006321E4"/>
    <w:rsid w:val="00650B02"/>
    <w:rsid w:val="00653F1B"/>
    <w:rsid w:val="00655957"/>
    <w:rsid w:val="00661D21"/>
    <w:rsid w:val="0067012F"/>
    <w:rsid w:val="00672298"/>
    <w:rsid w:val="0067565F"/>
    <w:rsid w:val="00680D03"/>
    <w:rsid w:val="006A1966"/>
    <w:rsid w:val="006B3DA1"/>
    <w:rsid w:val="006B4367"/>
    <w:rsid w:val="006C3C31"/>
    <w:rsid w:val="006D04D5"/>
    <w:rsid w:val="006E3825"/>
    <w:rsid w:val="006E6595"/>
    <w:rsid w:val="006F2A80"/>
    <w:rsid w:val="00742240"/>
    <w:rsid w:val="00754DE3"/>
    <w:rsid w:val="00760000"/>
    <w:rsid w:val="007625AF"/>
    <w:rsid w:val="0076764A"/>
    <w:rsid w:val="0078097C"/>
    <w:rsid w:val="007842C4"/>
    <w:rsid w:val="007A27B0"/>
    <w:rsid w:val="007B06B5"/>
    <w:rsid w:val="007B59CF"/>
    <w:rsid w:val="007B7645"/>
    <w:rsid w:val="007B79D0"/>
    <w:rsid w:val="007C73DE"/>
    <w:rsid w:val="007D6D04"/>
    <w:rsid w:val="007E3E03"/>
    <w:rsid w:val="007E6BB4"/>
    <w:rsid w:val="00801F50"/>
    <w:rsid w:val="008020F4"/>
    <w:rsid w:val="0081096D"/>
    <w:rsid w:val="00814420"/>
    <w:rsid w:val="008153A2"/>
    <w:rsid w:val="00816F73"/>
    <w:rsid w:val="00820CEF"/>
    <w:rsid w:val="0082225F"/>
    <w:rsid w:val="00853206"/>
    <w:rsid w:val="0086432A"/>
    <w:rsid w:val="0086599E"/>
    <w:rsid w:val="008741BD"/>
    <w:rsid w:val="008750C3"/>
    <w:rsid w:val="0087704E"/>
    <w:rsid w:val="0088547D"/>
    <w:rsid w:val="00887D39"/>
    <w:rsid w:val="008A7580"/>
    <w:rsid w:val="008B39D7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0C91"/>
    <w:rsid w:val="009310EC"/>
    <w:rsid w:val="009318A7"/>
    <w:rsid w:val="0093753B"/>
    <w:rsid w:val="00944314"/>
    <w:rsid w:val="0095204D"/>
    <w:rsid w:val="009530AC"/>
    <w:rsid w:val="00956B09"/>
    <w:rsid w:val="00960F39"/>
    <w:rsid w:val="00977FFD"/>
    <w:rsid w:val="00982434"/>
    <w:rsid w:val="009876BD"/>
    <w:rsid w:val="0099576D"/>
    <w:rsid w:val="0099745C"/>
    <w:rsid w:val="009A4D59"/>
    <w:rsid w:val="009B2A18"/>
    <w:rsid w:val="009B375A"/>
    <w:rsid w:val="009C6323"/>
    <w:rsid w:val="009D3EB8"/>
    <w:rsid w:val="009E7C6B"/>
    <w:rsid w:val="00A04B7C"/>
    <w:rsid w:val="00A07BFB"/>
    <w:rsid w:val="00A168CE"/>
    <w:rsid w:val="00A16BFE"/>
    <w:rsid w:val="00A23BA6"/>
    <w:rsid w:val="00A31722"/>
    <w:rsid w:val="00A33D2D"/>
    <w:rsid w:val="00A42BB4"/>
    <w:rsid w:val="00A6080C"/>
    <w:rsid w:val="00A62FC8"/>
    <w:rsid w:val="00A90042"/>
    <w:rsid w:val="00A91602"/>
    <w:rsid w:val="00A92AB4"/>
    <w:rsid w:val="00A96FBE"/>
    <w:rsid w:val="00AA717E"/>
    <w:rsid w:val="00AD0685"/>
    <w:rsid w:val="00AD615E"/>
    <w:rsid w:val="00AF4ADE"/>
    <w:rsid w:val="00B06F54"/>
    <w:rsid w:val="00B10F0F"/>
    <w:rsid w:val="00B141FF"/>
    <w:rsid w:val="00B259E5"/>
    <w:rsid w:val="00B30234"/>
    <w:rsid w:val="00B3579A"/>
    <w:rsid w:val="00B46885"/>
    <w:rsid w:val="00B60404"/>
    <w:rsid w:val="00B71448"/>
    <w:rsid w:val="00B752A3"/>
    <w:rsid w:val="00B75CE6"/>
    <w:rsid w:val="00BC0D73"/>
    <w:rsid w:val="00BD01B9"/>
    <w:rsid w:val="00BD10AB"/>
    <w:rsid w:val="00BD7364"/>
    <w:rsid w:val="00BF3A4E"/>
    <w:rsid w:val="00C013F8"/>
    <w:rsid w:val="00C24C88"/>
    <w:rsid w:val="00C366A8"/>
    <w:rsid w:val="00C40699"/>
    <w:rsid w:val="00C44C00"/>
    <w:rsid w:val="00C45DB9"/>
    <w:rsid w:val="00C50983"/>
    <w:rsid w:val="00C62543"/>
    <w:rsid w:val="00C62646"/>
    <w:rsid w:val="00C626A7"/>
    <w:rsid w:val="00CB7830"/>
    <w:rsid w:val="00CC1381"/>
    <w:rsid w:val="00CD0299"/>
    <w:rsid w:val="00CD0CD8"/>
    <w:rsid w:val="00CD37D4"/>
    <w:rsid w:val="00CF7077"/>
    <w:rsid w:val="00CF70DF"/>
    <w:rsid w:val="00D14D29"/>
    <w:rsid w:val="00D345BC"/>
    <w:rsid w:val="00D60663"/>
    <w:rsid w:val="00D60D76"/>
    <w:rsid w:val="00D60F48"/>
    <w:rsid w:val="00D61739"/>
    <w:rsid w:val="00D65313"/>
    <w:rsid w:val="00D668F5"/>
    <w:rsid w:val="00D714D2"/>
    <w:rsid w:val="00D76C43"/>
    <w:rsid w:val="00D841D2"/>
    <w:rsid w:val="00D85A04"/>
    <w:rsid w:val="00D909C6"/>
    <w:rsid w:val="00DB32ED"/>
    <w:rsid w:val="00DB4B7A"/>
    <w:rsid w:val="00DB6113"/>
    <w:rsid w:val="00DC2585"/>
    <w:rsid w:val="00DF0CBD"/>
    <w:rsid w:val="00DF7891"/>
    <w:rsid w:val="00E04D05"/>
    <w:rsid w:val="00E133DB"/>
    <w:rsid w:val="00E14777"/>
    <w:rsid w:val="00E17E4F"/>
    <w:rsid w:val="00E32373"/>
    <w:rsid w:val="00E34474"/>
    <w:rsid w:val="00E6016B"/>
    <w:rsid w:val="00E658DC"/>
    <w:rsid w:val="00E7039C"/>
    <w:rsid w:val="00E86356"/>
    <w:rsid w:val="00EA0A07"/>
    <w:rsid w:val="00EA1F9A"/>
    <w:rsid w:val="00EB1FD7"/>
    <w:rsid w:val="00EB3710"/>
    <w:rsid w:val="00EB4384"/>
    <w:rsid w:val="00EB7073"/>
    <w:rsid w:val="00EC6AB2"/>
    <w:rsid w:val="00ED3CB3"/>
    <w:rsid w:val="00EE2A24"/>
    <w:rsid w:val="00F02D6E"/>
    <w:rsid w:val="00F0323A"/>
    <w:rsid w:val="00F03430"/>
    <w:rsid w:val="00F054CF"/>
    <w:rsid w:val="00F073AC"/>
    <w:rsid w:val="00F31B5E"/>
    <w:rsid w:val="00F32266"/>
    <w:rsid w:val="00F3295A"/>
    <w:rsid w:val="00F337FB"/>
    <w:rsid w:val="00F35F4F"/>
    <w:rsid w:val="00F40688"/>
    <w:rsid w:val="00F43BF8"/>
    <w:rsid w:val="00F46282"/>
    <w:rsid w:val="00F47DBD"/>
    <w:rsid w:val="00F5500C"/>
    <w:rsid w:val="00F61BD1"/>
    <w:rsid w:val="00F64D87"/>
    <w:rsid w:val="00F650D0"/>
    <w:rsid w:val="00F65741"/>
    <w:rsid w:val="00F659A7"/>
    <w:rsid w:val="00F923F6"/>
    <w:rsid w:val="00F93A25"/>
    <w:rsid w:val="00FA26C4"/>
    <w:rsid w:val="00FA708E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C190BAA"/>
  <w15:docId w15:val="{A81B656A-0AD7-4326-9C80-ABEEF1838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1441\&#1593;&#1576;&#1583;&#1575;&#1604;&#1585;&#1581;&#1605;&#1606;\&#1579;&#1575;&#1604;&#1579;\&#1575;&#1604;&#1606;&#1605;&#1608;&#1584;&#1580;%20&#1575;&#1604;&#1571;&#1608;&#1604;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48724-F410-47B2-ACB9-F8C32C1DB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النموذج الأول</Template>
  <TotalTime>2043</TotalTime>
  <Pages>1</Pages>
  <Words>776</Words>
  <Characters>4426</Characters>
  <Application>Microsoft Office Word</Application>
  <DocSecurity>0</DocSecurity>
  <Lines>36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/>
  <LinksUpToDate>false</LinksUpToDate>
  <CharactersWithSpaces>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احمد</dc:creator>
  <cp:lastModifiedBy>AD</cp:lastModifiedBy>
  <cp:revision>44</cp:revision>
  <cp:lastPrinted>2020-01-03T13:52:00Z</cp:lastPrinted>
  <dcterms:created xsi:type="dcterms:W3CDTF">2019-12-07T11:58:00Z</dcterms:created>
  <dcterms:modified xsi:type="dcterms:W3CDTF">2020-01-03T13:53:00Z</dcterms:modified>
</cp:coreProperties>
</file>