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221359" w14:textId="09B438C2" w:rsidR="00373206" w:rsidRPr="00296669" w:rsidRDefault="00771A48" w:rsidP="00373206">
      <w:pPr>
        <w:rPr>
          <w:rFonts w:asciiTheme="minorBidi" w:hAnsiTheme="minorBidi" w:cstheme="minorBidi"/>
          <w:color w:val="000000" w:themeColor="text1"/>
          <w:sz w:val="28"/>
          <w:szCs w:val="28"/>
          <w:u w:val="single"/>
          <w:rtl/>
        </w:rPr>
      </w:pPr>
      <w:r w:rsidRPr="00296669">
        <w:rPr>
          <w:rFonts w:asciiTheme="minorBidi" w:hAnsiTheme="minorBidi" w:cstheme="minorBidi"/>
          <w:color w:val="000000" w:themeColor="text1"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22F9E4C" wp14:editId="2DE958BF">
                <wp:simplePos x="0" y="0"/>
                <wp:positionH relativeFrom="column">
                  <wp:posOffset>-3810</wp:posOffset>
                </wp:positionH>
                <wp:positionV relativeFrom="paragraph">
                  <wp:posOffset>6350</wp:posOffset>
                </wp:positionV>
                <wp:extent cx="998507" cy="476250"/>
                <wp:effectExtent l="0" t="0" r="11430" b="19050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8507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3D414" w14:textId="5406D821" w:rsidR="00771A48" w:rsidRDefault="00BA5E6F" w:rsidP="00771A48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 w:val="22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4"/>
                                      </w:rPr>
                                      <m:t>32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4"/>
                                      </w:rPr>
                                      <m:t>32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22F9E4C"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26" type="#_x0000_t202" style="position:absolute;left:0;text-align:left;margin-left:-.3pt;margin-top:.5pt;width:78.6pt;height:37.5pt;z-index:25165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" fillcolor="white [3201]" strokeweight=".5pt">
                <v:textbox>
                  <w:txbxContent>
                    <w:p w14:paraId="3063D414" w14:textId="5406D821" w:rsidR="00771A48" w:rsidRDefault="00BA5E6F" w:rsidP="00771A48"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sz w:val="22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2"/>
                                  <w:szCs w:val="24"/>
                                </w:rPr>
                                <m:t>32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2"/>
                                  <w:szCs w:val="24"/>
                                </w:rPr>
                                <m:t>32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025EFA93" w14:textId="2178831A" w:rsidR="00373206" w:rsidRPr="00E1595C" w:rsidRDefault="00373206" w:rsidP="00771A48">
      <w:pPr>
        <w:rPr>
          <w:rFonts w:asciiTheme="minorBidi" w:hAnsiTheme="minorBidi" w:cs="mohammad bold art 1"/>
          <w:color w:val="000000" w:themeColor="text1"/>
          <w:sz w:val="28"/>
          <w:szCs w:val="28"/>
          <w:rtl/>
        </w:rPr>
      </w:pPr>
      <w:r w:rsidRPr="00E1595C">
        <w:rPr>
          <w:rFonts w:asciiTheme="minorBidi" w:hAnsiTheme="minorBidi" w:cs="mohammad bold art 1"/>
          <w:color w:val="000000" w:themeColor="text1"/>
          <w:sz w:val="28"/>
          <w:szCs w:val="28"/>
          <w:u w:val="single"/>
          <w:rtl/>
        </w:rPr>
        <w:t>السؤال الأول:</w:t>
      </w:r>
      <w:r w:rsidRPr="00E1595C">
        <w:rPr>
          <w:rFonts w:asciiTheme="minorBidi" w:hAnsiTheme="minorBidi" w:cs="mohammad bold art 1"/>
          <w:color w:val="000000" w:themeColor="text1"/>
          <w:sz w:val="28"/>
          <w:szCs w:val="28"/>
          <w:rtl/>
        </w:rPr>
        <w:t xml:space="preserve"> اختاري الإجابة الصحيحة من بين الخيارات لتصبح العبارة صحيحة</w:t>
      </w:r>
      <w:r w:rsidR="00314D26" w:rsidRPr="00E1595C">
        <w:rPr>
          <w:rFonts w:asciiTheme="minorBidi" w:hAnsiTheme="minorBidi" w:cs="mohammad bold art 1"/>
          <w:color w:val="000000" w:themeColor="text1"/>
          <w:sz w:val="28"/>
          <w:szCs w:val="28"/>
          <w:rtl/>
        </w:rPr>
        <w:t xml:space="preserve"> </w:t>
      </w:r>
      <w:r w:rsidRPr="00E1595C">
        <w:rPr>
          <w:rFonts w:asciiTheme="minorBidi" w:hAnsiTheme="minorBidi" w:cs="mohammad bold art 1"/>
          <w:color w:val="000000" w:themeColor="text1"/>
          <w:sz w:val="28"/>
          <w:szCs w:val="28"/>
          <w:rtl/>
        </w:rPr>
        <w:t xml:space="preserve">:  </w:t>
      </w:r>
    </w:p>
    <w:p w14:paraId="274A4AE6" w14:textId="77777777" w:rsidR="00314D26" w:rsidRPr="00E1595C" w:rsidRDefault="00314D26" w:rsidP="00771A48">
      <w:pPr>
        <w:rPr>
          <w:rFonts w:asciiTheme="minorBidi" w:hAnsiTheme="minorBidi" w:cs="mohammad bold art 1"/>
          <w:color w:val="000000" w:themeColor="text1"/>
          <w:sz w:val="28"/>
          <w:szCs w:val="28"/>
          <w:rtl/>
        </w:rPr>
      </w:pPr>
    </w:p>
    <w:tbl>
      <w:tblPr>
        <w:tblStyle w:val="a8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55"/>
        <w:gridCol w:w="2108"/>
        <w:gridCol w:w="567"/>
        <w:gridCol w:w="2106"/>
        <w:gridCol w:w="566"/>
        <w:gridCol w:w="1878"/>
        <w:gridCol w:w="344"/>
        <w:gridCol w:w="2108"/>
      </w:tblGrid>
      <w:tr w:rsidR="00296669" w:rsidRPr="00E1595C" w14:paraId="4118A368" w14:textId="77777777" w:rsidTr="00C50C79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10BF7DE5" w14:textId="77777777" w:rsidR="00373206" w:rsidRPr="00E1595C" w:rsidRDefault="00373206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9644" w:type="dxa"/>
            <w:gridSpan w:val="7"/>
            <w:shd w:val="clear" w:color="auto" w:fill="F2F2F2" w:themeFill="background1" w:themeFillShade="F2"/>
            <w:vAlign w:val="center"/>
          </w:tcPr>
          <w:p w14:paraId="5289FE9A" w14:textId="3FDEB97A" w:rsidR="00E1595C" w:rsidRDefault="00B05A6C" w:rsidP="00E1595C">
            <w:pPr>
              <w:pStyle w:val="a6"/>
              <w:bidi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أقرأ ثم </w:t>
            </w:r>
            <w:proofErr w:type="gramStart"/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أجيب :</w:t>
            </w:r>
            <w:proofErr w:type="gramEnd"/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 </w:t>
            </w:r>
            <w:r w:rsidR="00E1595C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في فمك جرائيم و ميكروبات لكنك لا تراها و لا تشعر بها , هذه المخلوقات المتناهية في الصغر تنقل الأمراض فعلى سبيل المثال : قد يكون في حنجرتك و لو لم تكن مريضا جرثومة قادرة على أن تسبب التهاب اللوزتين فلو بقيت الجرثومة على فرشاة أسنانك ثم استخدمها أخوك قد يصاب بالتهاب اللوزتين</w:t>
            </w:r>
            <w:r w:rsidR="00E1595C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 xml:space="preserve"> </w:t>
            </w:r>
          </w:p>
          <w:p w14:paraId="1D4D7F48" w14:textId="55BD198C" w:rsidR="00373206" w:rsidRPr="00E1595C" w:rsidRDefault="00B05A6C" w:rsidP="00E1595C">
            <w:pPr>
              <w:pStyle w:val="a6"/>
              <w:bidi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العنوان المناسب للفقرة </w:t>
            </w:r>
            <w:proofErr w:type="gramStart"/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السابقة :</w:t>
            </w:r>
            <w:proofErr w:type="gramEnd"/>
          </w:p>
        </w:tc>
      </w:tr>
      <w:tr w:rsidR="00296669" w:rsidRPr="00E1595C" w14:paraId="144C5527" w14:textId="77777777" w:rsidTr="00C50C79">
        <w:trPr>
          <w:jc w:val="center"/>
        </w:trPr>
        <w:tc>
          <w:tcPr>
            <w:tcW w:w="555" w:type="dxa"/>
            <w:vAlign w:val="center"/>
          </w:tcPr>
          <w:p w14:paraId="694193BC" w14:textId="77777777" w:rsidR="00373206" w:rsidRPr="00E1595C" w:rsidRDefault="00373206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  <w:vAlign w:val="center"/>
          </w:tcPr>
          <w:p w14:paraId="13CD9407" w14:textId="2F277980" w:rsidR="00373206" w:rsidRPr="00E1595C" w:rsidRDefault="00B05A6C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المحافظة على منزلنا</w:t>
            </w:r>
          </w:p>
        </w:tc>
        <w:tc>
          <w:tcPr>
            <w:tcW w:w="567" w:type="dxa"/>
            <w:vAlign w:val="center"/>
          </w:tcPr>
          <w:p w14:paraId="50B48644" w14:textId="77777777" w:rsidR="00373206" w:rsidRPr="00E1595C" w:rsidRDefault="00373206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  <w:vAlign w:val="center"/>
          </w:tcPr>
          <w:p w14:paraId="388FC19C" w14:textId="167AC891" w:rsidR="00373206" w:rsidRPr="00E1595C" w:rsidRDefault="00B05A6C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D31F7F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highlight w:val="yellow"/>
                <w:rtl/>
              </w:rPr>
              <w:t>فرشاة خاصة بنا</w:t>
            </w:r>
          </w:p>
        </w:tc>
        <w:tc>
          <w:tcPr>
            <w:tcW w:w="566" w:type="dxa"/>
            <w:vAlign w:val="center"/>
          </w:tcPr>
          <w:p w14:paraId="7E034E84" w14:textId="77777777" w:rsidR="00373206" w:rsidRPr="00E1595C" w:rsidRDefault="00373206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  <w:vAlign w:val="center"/>
          </w:tcPr>
          <w:p w14:paraId="5FE81DC7" w14:textId="73F71227" w:rsidR="00373206" w:rsidRPr="00E1595C" w:rsidRDefault="00B05A6C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النظافة </w:t>
            </w:r>
            <w:r w:rsidR="00591C8A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القليلة</w:t>
            </w:r>
          </w:p>
        </w:tc>
        <w:tc>
          <w:tcPr>
            <w:tcW w:w="311" w:type="dxa"/>
            <w:vAlign w:val="center"/>
          </w:tcPr>
          <w:p w14:paraId="66CB56FF" w14:textId="77777777" w:rsidR="00373206" w:rsidRPr="00E1595C" w:rsidRDefault="00373206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21D57092" w14:textId="1091AE3D" w:rsidR="00373206" w:rsidRPr="00E1595C" w:rsidRDefault="00B05A6C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أنواع الأمراض</w:t>
            </w:r>
          </w:p>
        </w:tc>
      </w:tr>
      <w:tr w:rsidR="00296669" w:rsidRPr="00E1595C" w14:paraId="562B3F31" w14:textId="77777777" w:rsidTr="00C50C79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4F6B70EA" w14:textId="77777777" w:rsidR="00373206" w:rsidRPr="00E1595C" w:rsidRDefault="00373206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2</w:t>
            </w:r>
          </w:p>
        </w:tc>
        <w:tc>
          <w:tcPr>
            <w:tcW w:w="9644" w:type="dxa"/>
            <w:gridSpan w:val="7"/>
            <w:shd w:val="clear" w:color="auto" w:fill="F2F2F2" w:themeFill="background1" w:themeFillShade="F2"/>
            <w:vAlign w:val="center"/>
          </w:tcPr>
          <w:p w14:paraId="67D7A03D" w14:textId="1A0622AA" w:rsidR="00373206" w:rsidRPr="00E1595C" w:rsidRDefault="00B05A6C" w:rsidP="00261E7E">
            <w:pPr>
              <w:pStyle w:val="a6"/>
              <w:shd w:val="clear" w:color="auto" w:fill="FFFFFF"/>
              <w:bidi/>
              <w:spacing w:before="0" w:beforeAutospacing="0" w:after="150" w:afterAutospacing="0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كلمة أخوك نوعه</w:t>
            </w:r>
            <w:r w:rsidR="00591C8A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ا</w:t>
            </w:r>
            <w:r w:rsidR="00451CA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 xml:space="preserve"> اسم </w:t>
            </w:r>
            <w:proofErr w:type="gramStart"/>
            <w:r w:rsidR="00451CA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من</w:t>
            </w: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 :</w:t>
            </w:r>
            <w:proofErr w:type="gramEnd"/>
          </w:p>
        </w:tc>
      </w:tr>
      <w:tr w:rsidR="00296669" w:rsidRPr="00E1595C" w14:paraId="3256D149" w14:textId="77777777" w:rsidTr="00C50C79">
        <w:trPr>
          <w:jc w:val="center"/>
        </w:trPr>
        <w:tc>
          <w:tcPr>
            <w:tcW w:w="555" w:type="dxa"/>
            <w:vAlign w:val="center"/>
          </w:tcPr>
          <w:p w14:paraId="54241E61" w14:textId="77777777" w:rsidR="00373206" w:rsidRPr="00E1595C" w:rsidRDefault="00373206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08AE5871" w14:textId="5E299A9C" w:rsidR="00373206" w:rsidRPr="00E1595C" w:rsidRDefault="00B05A6C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مثنى</w:t>
            </w:r>
          </w:p>
        </w:tc>
        <w:tc>
          <w:tcPr>
            <w:tcW w:w="567" w:type="dxa"/>
            <w:vAlign w:val="center"/>
          </w:tcPr>
          <w:p w14:paraId="23839B6D" w14:textId="77777777" w:rsidR="00373206" w:rsidRPr="00E1595C" w:rsidRDefault="00373206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0AEE7D2B" w14:textId="133BC7E3" w:rsidR="00373206" w:rsidRPr="00E1595C" w:rsidRDefault="00B05A6C" w:rsidP="00261E7E">
            <w:pPr>
              <w:tabs>
                <w:tab w:val="left" w:pos="332"/>
              </w:tabs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جمع مذكر سالم</w:t>
            </w:r>
          </w:p>
        </w:tc>
        <w:tc>
          <w:tcPr>
            <w:tcW w:w="566" w:type="dxa"/>
            <w:vAlign w:val="center"/>
          </w:tcPr>
          <w:p w14:paraId="7A44828E" w14:textId="77777777" w:rsidR="00373206" w:rsidRPr="00E1595C" w:rsidRDefault="00373206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31517AAC" w14:textId="387C0C5B" w:rsidR="00373206" w:rsidRPr="00E1595C" w:rsidRDefault="00B05A6C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جمع مؤنث سالم</w:t>
            </w:r>
          </w:p>
        </w:tc>
        <w:tc>
          <w:tcPr>
            <w:tcW w:w="311" w:type="dxa"/>
            <w:vAlign w:val="center"/>
          </w:tcPr>
          <w:p w14:paraId="1DDBE058" w14:textId="77777777" w:rsidR="00373206" w:rsidRPr="00E1595C" w:rsidRDefault="00373206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173A4ADD" w14:textId="43E40B49" w:rsidR="00373206" w:rsidRPr="00E1595C" w:rsidRDefault="00B05A6C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D31F7F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highlight w:val="yellow"/>
                <w:rtl/>
              </w:rPr>
              <w:t>الأسماء الخمسة</w:t>
            </w:r>
          </w:p>
        </w:tc>
      </w:tr>
      <w:tr w:rsidR="00296669" w:rsidRPr="00E1595C" w14:paraId="6F7B864C" w14:textId="77777777" w:rsidTr="00C50C79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47A79E8F" w14:textId="77777777" w:rsidR="00373206" w:rsidRPr="00E1595C" w:rsidRDefault="00373206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3</w:t>
            </w:r>
          </w:p>
        </w:tc>
        <w:tc>
          <w:tcPr>
            <w:tcW w:w="9644" w:type="dxa"/>
            <w:gridSpan w:val="7"/>
            <w:shd w:val="clear" w:color="auto" w:fill="F2F2F2" w:themeFill="background1" w:themeFillShade="F2"/>
            <w:vAlign w:val="center"/>
          </w:tcPr>
          <w:p w14:paraId="047AA0E8" w14:textId="3482F45E" w:rsidR="00373206" w:rsidRPr="00E1595C" w:rsidRDefault="00261E7E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نوع الفقرة السابقة من حيث المجال:</w:t>
            </w:r>
          </w:p>
        </w:tc>
      </w:tr>
      <w:tr w:rsidR="00296669" w:rsidRPr="00E1595C" w14:paraId="2B82D095" w14:textId="77777777" w:rsidTr="00C50C79">
        <w:trPr>
          <w:jc w:val="center"/>
        </w:trPr>
        <w:tc>
          <w:tcPr>
            <w:tcW w:w="555" w:type="dxa"/>
            <w:vAlign w:val="center"/>
          </w:tcPr>
          <w:p w14:paraId="70DBFD47" w14:textId="77777777" w:rsidR="00373206" w:rsidRPr="00E1595C" w:rsidRDefault="00373206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42908DBF" w14:textId="2E65AC60" w:rsidR="00373206" w:rsidRPr="00E1595C" w:rsidRDefault="00261E7E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رياضية</w:t>
            </w:r>
          </w:p>
        </w:tc>
        <w:tc>
          <w:tcPr>
            <w:tcW w:w="567" w:type="dxa"/>
            <w:vAlign w:val="center"/>
          </w:tcPr>
          <w:p w14:paraId="3E9AA317" w14:textId="77777777" w:rsidR="00373206" w:rsidRPr="00E1595C" w:rsidRDefault="00373206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4D6F86DE" w14:textId="57603486" w:rsidR="00373206" w:rsidRPr="00E1595C" w:rsidRDefault="00261E7E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D31F7F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highlight w:val="yellow"/>
                <w:rtl/>
              </w:rPr>
              <w:t>صحي</w:t>
            </w:r>
          </w:p>
        </w:tc>
        <w:tc>
          <w:tcPr>
            <w:tcW w:w="566" w:type="dxa"/>
            <w:vAlign w:val="center"/>
          </w:tcPr>
          <w:p w14:paraId="4A95C080" w14:textId="77777777" w:rsidR="00373206" w:rsidRPr="00E1595C" w:rsidRDefault="00373206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6E06BDC6" w14:textId="422C27D9" w:rsidR="00373206" w:rsidRPr="00E1595C" w:rsidRDefault="00261E7E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تعليمي</w:t>
            </w:r>
          </w:p>
        </w:tc>
        <w:tc>
          <w:tcPr>
            <w:tcW w:w="311" w:type="dxa"/>
            <w:vAlign w:val="center"/>
          </w:tcPr>
          <w:p w14:paraId="13AB3584" w14:textId="77777777" w:rsidR="00373206" w:rsidRPr="00E1595C" w:rsidRDefault="00373206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2A30C1AD" w14:textId="0FBE280D" w:rsidR="00373206" w:rsidRPr="00E1595C" w:rsidRDefault="00261E7E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اجتماعي وطني</w:t>
            </w:r>
          </w:p>
        </w:tc>
      </w:tr>
      <w:tr w:rsidR="00296669" w:rsidRPr="00E1595C" w14:paraId="12A94A56" w14:textId="77777777" w:rsidTr="00C50C79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5488A996" w14:textId="77777777" w:rsidR="00373206" w:rsidRPr="00E1595C" w:rsidRDefault="00373206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4</w:t>
            </w:r>
          </w:p>
        </w:tc>
        <w:tc>
          <w:tcPr>
            <w:tcW w:w="9644" w:type="dxa"/>
            <w:gridSpan w:val="7"/>
            <w:shd w:val="clear" w:color="auto" w:fill="F2F2F2" w:themeFill="background1" w:themeFillShade="F2"/>
            <w:vAlign w:val="center"/>
          </w:tcPr>
          <w:p w14:paraId="19DEC7F2" w14:textId="040AF333" w:rsidR="00373206" w:rsidRPr="00E1595C" w:rsidRDefault="00B05A6C" w:rsidP="002E7545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هدف الكاتب من النص هو</w:t>
            </w:r>
            <w:r w:rsidR="002E7545"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 :</w:t>
            </w:r>
          </w:p>
        </w:tc>
      </w:tr>
      <w:tr w:rsidR="00296669" w:rsidRPr="00E1595C" w14:paraId="7AC433C9" w14:textId="77777777" w:rsidTr="00C50C79">
        <w:trPr>
          <w:jc w:val="center"/>
        </w:trPr>
        <w:tc>
          <w:tcPr>
            <w:tcW w:w="555" w:type="dxa"/>
            <w:vAlign w:val="center"/>
          </w:tcPr>
          <w:p w14:paraId="03957A4C" w14:textId="77777777" w:rsidR="00373206" w:rsidRPr="00E1595C" w:rsidRDefault="00373206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188159CD" w14:textId="7321512E" w:rsidR="00373206" w:rsidRPr="00E1595C" w:rsidRDefault="002E7545" w:rsidP="002E7545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الاستفهام</w:t>
            </w:r>
          </w:p>
        </w:tc>
        <w:tc>
          <w:tcPr>
            <w:tcW w:w="567" w:type="dxa"/>
            <w:vAlign w:val="center"/>
          </w:tcPr>
          <w:p w14:paraId="355EDD0C" w14:textId="77777777" w:rsidR="00373206" w:rsidRPr="00E1595C" w:rsidRDefault="00373206" w:rsidP="002E7545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1352EB74" w14:textId="6AEF9C8C" w:rsidR="00373206" w:rsidRPr="00E1595C" w:rsidRDefault="002E7545" w:rsidP="002E7545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التعجب</w:t>
            </w:r>
          </w:p>
        </w:tc>
        <w:tc>
          <w:tcPr>
            <w:tcW w:w="566" w:type="dxa"/>
            <w:vAlign w:val="center"/>
          </w:tcPr>
          <w:p w14:paraId="6F1F8FAA" w14:textId="77777777" w:rsidR="00373206" w:rsidRPr="00E1595C" w:rsidRDefault="00373206" w:rsidP="002E7545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28D75463" w14:textId="390B99A3" w:rsidR="00373206" w:rsidRPr="00D31F7F" w:rsidRDefault="00B05A6C" w:rsidP="002E7545">
            <w:pPr>
              <w:rPr>
                <w:rFonts w:asciiTheme="minorBidi" w:hAnsiTheme="minorBidi" w:cs="mohammad bold art 1"/>
                <w:b/>
                <w:bCs/>
                <w:color w:val="000000" w:themeColor="text1"/>
                <w:sz w:val="28"/>
                <w:szCs w:val="28"/>
                <w:highlight w:val="yellow"/>
              </w:rPr>
            </w:pPr>
            <w:r w:rsidRPr="00D31F7F">
              <w:rPr>
                <w:rFonts w:asciiTheme="minorBidi" w:hAnsiTheme="minorBidi" w:cs="mohammad bold art 1"/>
                <w:b/>
                <w:bCs/>
                <w:color w:val="000000" w:themeColor="text1"/>
                <w:sz w:val="24"/>
                <w:szCs w:val="24"/>
                <w:highlight w:val="yellow"/>
                <w:rtl/>
              </w:rPr>
              <w:t>التوعية</w:t>
            </w:r>
            <w:r w:rsidR="00621B90" w:rsidRPr="00D31F7F">
              <w:rPr>
                <w:rFonts w:asciiTheme="minorBidi" w:hAnsiTheme="minorBidi" w:cs="mohammad bold art 1" w:hint="cs"/>
                <w:b/>
                <w:bCs/>
                <w:color w:val="000000" w:themeColor="text1"/>
                <w:sz w:val="24"/>
                <w:szCs w:val="24"/>
                <w:highlight w:val="yellow"/>
                <w:rtl/>
              </w:rPr>
              <w:t xml:space="preserve"> الصحية</w:t>
            </w:r>
          </w:p>
        </w:tc>
        <w:tc>
          <w:tcPr>
            <w:tcW w:w="311" w:type="dxa"/>
            <w:vAlign w:val="center"/>
          </w:tcPr>
          <w:p w14:paraId="67CD1588" w14:textId="77777777" w:rsidR="00373206" w:rsidRPr="00E1595C" w:rsidRDefault="00373206" w:rsidP="002E7545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41BFEBC1" w14:textId="278D68F0" w:rsidR="00373206" w:rsidRPr="00E1595C" w:rsidRDefault="002E7545" w:rsidP="002E7545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الذم</w:t>
            </w:r>
          </w:p>
        </w:tc>
      </w:tr>
      <w:tr w:rsidR="00296669" w:rsidRPr="00E1595C" w14:paraId="6B029C83" w14:textId="77777777" w:rsidTr="00C50C79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54039CB4" w14:textId="77777777" w:rsidR="00373206" w:rsidRPr="00E1595C" w:rsidRDefault="00373206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5</w:t>
            </w:r>
          </w:p>
        </w:tc>
        <w:tc>
          <w:tcPr>
            <w:tcW w:w="9644" w:type="dxa"/>
            <w:gridSpan w:val="7"/>
            <w:shd w:val="clear" w:color="auto" w:fill="F2F2F2" w:themeFill="background1" w:themeFillShade="F2"/>
            <w:vAlign w:val="center"/>
          </w:tcPr>
          <w:p w14:paraId="299F9ACE" w14:textId="3BEFE4DE" w:rsidR="00373206" w:rsidRPr="00E1595C" w:rsidRDefault="002E7545" w:rsidP="002E7545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مفرد كلمة ( </w:t>
            </w:r>
            <w:r w:rsidR="00B05A6C"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جرائيم</w:t>
            </w: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 )</w:t>
            </w:r>
          </w:p>
        </w:tc>
      </w:tr>
      <w:tr w:rsidR="00296669" w:rsidRPr="00E1595C" w14:paraId="38597A5E" w14:textId="77777777" w:rsidTr="00C50C79">
        <w:trPr>
          <w:jc w:val="center"/>
        </w:trPr>
        <w:tc>
          <w:tcPr>
            <w:tcW w:w="555" w:type="dxa"/>
            <w:vAlign w:val="center"/>
          </w:tcPr>
          <w:p w14:paraId="5E3B38F6" w14:textId="77777777" w:rsidR="00373206" w:rsidRPr="00E1595C" w:rsidRDefault="00373206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21051A73" w14:textId="11EFDF71" w:rsidR="00373206" w:rsidRPr="00E1595C" w:rsidRDefault="002E7545" w:rsidP="002E7545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ناظران</w:t>
            </w:r>
          </w:p>
        </w:tc>
        <w:tc>
          <w:tcPr>
            <w:tcW w:w="567" w:type="dxa"/>
            <w:vAlign w:val="center"/>
          </w:tcPr>
          <w:p w14:paraId="5BD46287" w14:textId="77777777" w:rsidR="00373206" w:rsidRPr="00E1595C" w:rsidRDefault="00373206" w:rsidP="002E7545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7DD4AA15" w14:textId="6DA7B026" w:rsidR="00373206" w:rsidRPr="00E1595C" w:rsidRDefault="002E7545" w:rsidP="002E7545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نظر</w:t>
            </w:r>
          </w:p>
        </w:tc>
        <w:tc>
          <w:tcPr>
            <w:tcW w:w="566" w:type="dxa"/>
            <w:vAlign w:val="center"/>
          </w:tcPr>
          <w:p w14:paraId="628DEE0C" w14:textId="77777777" w:rsidR="00373206" w:rsidRPr="00E1595C" w:rsidRDefault="00373206" w:rsidP="002E7545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79F23D77" w14:textId="7696DC62" w:rsidR="00373206" w:rsidRPr="00E1595C" w:rsidRDefault="00B05A6C" w:rsidP="002E7545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D31F7F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highlight w:val="yellow"/>
                <w:rtl/>
              </w:rPr>
              <w:t>جرثومة</w:t>
            </w:r>
          </w:p>
        </w:tc>
        <w:tc>
          <w:tcPr>
            <w:tcW w:w="311" w:type="dxa"/>
            <w:vAlign w:val="center"/>
          </w:tcPr>
          <w:p w14:paraId="5D2CE8C7" w14:textId="77777777" w:rsidR="00373206" w:rsidRPr="00E1595C" w:rsidRDefault="00373206" w:rsidP="002E7545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1EEAFF86" w14:textId="650327FA" w:rsidR="00373206" w:rsidRPr="00E1595C" w:rsidRDefault="002E7545" w:rsidP="002E7545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ينظر</w:t>
            </w:r>
          </w:p>
        </w:tc>
      </w:tr>
      <w:tr w:rsidR="00296669" w:rsidRPr="00E1595C" w14:paraId="1B1F2C8C" w14:textId="77777777" w:rsidTr="00C50C79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5BB834F3" w14:textId="77777777" w:rsidR="00373206" w:rsidRPr="00E1595C" w:rsidRDefault="00373206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lastRenderedPageBreak/>
              <w:t>6</w:t>
            </w:r>
          </w:p>
        </w:tc>
        <w:tc>
          <w:tcPr>
            <w:tcW w:w="9644" w:type="dxa"/>
            <w:gridSpan w:val="7"/>
            <w:shd w:val="clear" w:color="auto" w:fill="F2F2F2" w:themeFill="background1" w:themeFillShade="F2"/>
            <w:vAlign w:val="center"/>
          </w:tcPr>
          <w:p w14:paraId="44D42F16" w14:textId="5B1699C2" w:rsidR="00373206" w:rsidRPr="00E1595C" w:rsidRDefault="00B05A6C" w:rsidP="00072C17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الفاعل في جملة ( فلو بقيت الجرثومة ) :</w:t>
            </w:r>
          </w:p>
        </w:tc>
      </w:tr>
      <w:tr w:rsidR="00296669" w:rsidRPr="00E1595C" w14:paraId="01D46616" w14:textId="77777777" w:rsidTr="00C50C79">
        <w:trPr>
          <w:jc w:val="center"/>
        </w:trPr>
        <w:tc>
          <w:tcPr>
            <w:tcW w:w="555" w:type="dxa"/>
            <w:vAlign w:val="center"/>
          </w:tcPr>
          <w:p w14:paraId="15FCAA43" w14:textId="77777777" w:rsidR="00373206" w:rsidRPr="00E1595C" w:rsidRDefault="00373206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191C970C" w14:textId="67FD5B4A" w:rsidR="00373206" w:rsidRPr="00E1595C" w:rsidRDefault="00B05A6C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بقيت</w:t>
            </w:r>
          </w:p>
        </w:tc>
        <w:tc>
          <w:tcPr>
            <w:tcW w:w="567" w:type="dxa"/>
            <w:vAlign w:val="center"/>
          </w:tcPr>
          <w:p w14:paraId="78DB5E81" w14:textId="77777777" w:rsidR="00373206" w:rsidRPr="00E1595C" w:rsidRDefault="00373206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12C56F15" w14:textId="5F5F5FB2" w:rsidR="00373206" w:rsidRPr="00E1595C" w:rsidRDefault="00B05A6C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D31F7F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highlight w:val="yellow"/>
                <w:rtl/>
              </w:rPr>
              <w:t>الجرثومة</w:t>
            </w:r>
          </w:p>
        </w:tc>
        <w:tc>
          <w:tcPr>
            <w:tcW w:w="566" w:type="dxa"/>
            <w:vAlign w:val="center"/>
          </w:tcPr>
          <w:p w14:paraId="3B43219E" w14:textId="77777777" w:rsidR="00373206" w:rsidRPr="00E1595C" w:rsidRDefault="00373206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196D6B97" w14:textId="30469C4B" w:rsidR="00373206" w:rsidRPr="00E1595C" w:rsidRDefault="00B05A6C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الفاء</w:t>
            </w:r>
          </w:p>
        </w:tc>
        <w:tc>
          <w:tcPr>
            <w:tcW w:w="311" w:type="dxa"/>
            <w:vAlign w:val="center"/>
          </w:tcPr>
          <w:p w14:paraId="15C53462" w14:textId="77777777" w:rsidR="00373206" w:rsidRPr="00E1595C" w:rsidRDefault="00373206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497753BD" w14:textId="3E0FCB62" w:rsidR="00373206" w:rsidRPr="00E1595C" w:rsidRDefault="00B05A6C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بقيت</w:t>
            </w:r>
          </w:p>
        </w:tc>
      </w:tr>
      <w:tr w:rsidR="00296669" w:rsidRPr="00E1595C" w14:paraId="44FCA664" w14:textId="77777777" w:rsidTr="00C50C79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4C5D0719" w14:textId="77777777" w:rsidR="00373206" w:rsidRPr="00E1595C" w:rsidRDefault="00373206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7</w:t>
            </w:r>
          </w:p>
        </w:tc>
        <w:tc>
          <w:tcPr>
            <w:tcW w:w="9644" w:type="dxa"/>
            <w:gridSpan w:val="7"/>
            <w:shd w:val="clear" w:color="auto" w:fill="F2F2F2" w:themeFill="background1" w:themeFillShade="F2"/>
            <w:vAlign w:val="center"/>
          </w:tcPr>
          <w:p w14:paraId="27E63143" w14:textId="21128710" w:rsidR="005E6AF4" w:rsidRPr="00E1595C" w:rsidRDefault="00605241" w:rsidP="005E6AF4">
            <w:pPr>
              <w:pStyle w:val="a6"/>
              <w:shd w:val="clear" w:color="auto" w:fill="FFFFFF"/>
              <w:bidi/>
              <w:spacing w:before="0" w:beforeAutospacing="0" w:after="150" w:afterAutospacing="0" w:line="254" w:lineRule="auto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معنى المتناهية في </w:t>
            </w:r>
            <w:proofErr w:type="gramStart"/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الصغر :</w:t>
            </w:r>
            <w:proofErr w:type="gramEnd"/>
          </w:p>
        </w:tc>
      </w:tr>
      <w:tr w:rsidR="00296669" w:rsidRPr="00E1595C" w14:paraId="02784B41" w14:textId="77777777" w:rsidTr="00C50C79">
        <w:trPr>
          <w:jc w:val="center"/>
        </w:trPr>
        <w:tc>
          <w:tcPr>
            <w:tcW w:w="555" w:type="dxa"/>
            <w:vAlign w:val="center"/>
          </w:tcPr>
          <w:p w14:paraId="2B881602" w14:textId="77777777" w:rsidR="00373206" w:rsidRPr="00E1595C" w:rsidRDefault="00373206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1EC10FBD" w14:textId="023364E9" w:rsidR="00373206" w:rsidRPr="00E1595C" w:rsidRDefault="00605241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D31F7F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highlight w:val="yellow"/>
                <w:rtl/>
              </w:rPr>
              <w:t>الشديدة الصغر</w:t>
            </w:r>
          </w:p>
        </w:tc>
        <w:tc>
          <w:tcPr>
            <w:tcW w:w="567" w:type="dxa"/>
            <w:vAlign w:val="center"/>
          </w:tcPr>
          <w:p w14:paraId="6F85844C" w14:textId="77777777" w:rsidR="00373206" w:rsidRPr="00E1595C" w:rsidRDefault="00373206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7031521D" w14:textId="42365FBA" w:rsidR="00373206" w:rsidRPr="00E1595C" w:rsidRDefault="00605241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الصعود</w:t>
            </w:r>
          </w:p>
        </w:tc>
        <w:tc>
          <w:tcPr>
            <w:tcW w:w="566" w:type="dxa"/>
            <w:vAlign w:val="center"/>
          </w:tcPr>
          <w:p w14:paraId="2F282224" w14:textId="77777777" w:rsidR="00373206" w:rsidRPr="00E1595C" w:rsidRDefault="00373206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31B27F71" w14:textId="169E390B" w:rsidR="00373206" w:rsidRPr="00E1595C" w:rsidRDefault="00605241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متوفرة</w:t>
            </w:r>
          </w:p>
        </w:tc>
        <w:tc>
          <w:tcPr>
            <w:tcW w:w="311" w:type="dxa"/>
            <w:vAlign w:val="center"/>
          </w:tcPr>
          <w:p w14:paraId="27CFED04" w14:textId="77777777" w:rsidR="00373206" w:rsidRPr="00E1595C" w:rsidRDefault="00373206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6EC4798F" w14:textId="457DCD62" w:rsidR="00373206" w:rsidRPr="00E1595C" w:rsidRDefault="005E6AF4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جميلة ونظيفة</w:t>
            </w:r>
          </w:p>
        </w:tc>
      </w:tr>
      <w:tr w:rsidR="00296669" w:rsidRPr="00E1595C" w14:paraId="610AC9AE" w14:textId="77777777" w:rsidTr="00C50C79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5BEBAA18" w14:textId="77777777" w:rsidR="00373206" w:rsidRPr="00E1595C" w:rsidRDefault="00373206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8</w:t>
            </w:r>
          </w:p>
        </w:tc>
        <w:tc>
          <w:tcPr>
            <w:tcW w:w="9644" w:type="dxa"/>
            <w:gridSpan w:val="7"/>
            <w:shd w:val="clear" w:color="auto" w:fill="F2F2F2" w:themeFill="background1" w:themeFillShade="F2"/>
            <w:vAlign w:val="center"/>
          </w:tcPr>
          <w:p w14:paraId="7AE93E5F" w14:textId="01A111D9" w:rsidR="00373206" w:rsidRPr="00E1595C" w:rsidRDefault="005E6AF4" w:rsidP="00072C17">
            <w:pPr>
              <w:jc w:val="both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نوع جملة ( </w:t>
            </w:r>
            <w:r w:rsidR="00605241"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في فمك ميكروبات وجراثيم لكنك لا تراها</w:t>
            </w: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 )</w:t>
            </w:r>
            <w:r w:rsidR="00621B90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 xml:space="preserve"> :</w:t>
            </w:r>
          </w:p>
        </w:tc>
      </w:tr>
      <w:tr w:rsidR="00296669" w:rsidRPr="00E1595C" w14:paraId="1A6828C2" w14:textId="77777777" w:rsidTr="00C50C79">
        <w:trPr>
          <w:jc w:val="center"/>
        </w:trPr>
        <w:tc>
          <w:tcPr>
            <w:tcW w:w="555" w:type="dxa"/>
            <w:vAlign w:val="center"/>
          </w:tcPr>
          <w:p w14:paraId="75E80C1F" w14:textId="77777777" w:rsidR="00373206" w:rsidRPr="00E1595C" w:rsidRDefault="00373206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62260163" w14:textId="5C91227E" w:rsidR="00373206" w:rsidRPr="00E1595C" w:rsidRDefault="005E6AF4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استفهامية</w:t>
            </w:r>
          </w:p>
        </w:tc>
        <w:tc>
          <w:tcPr>
            <w:tcW w:w="567" w:type="dxa"/>
            <w:vAlign w:val="center"/>
          </w:tcPr>
          <w:p w14:paraId="6710242E" w14:textId="77777777" w:rsidR="00373206" w:rsidRPr="00E1595C" w:rsidRDefault="00373206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7148E428" w14:textId="1F860427" w:rsidR="00373206" w:rsidRPr="00E1595C" w:rsidRDefault="005E6AF4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رأي</w:t>
            </w:r>
          </w:p>
        </w:tc>
        <w:tc>
          <w:tcPr>
            <w:tcW w:w="566" w:type="dxa"/>
            <w:vAlign w:val="center"/>
          </w:tcPr>
          <w:p w14:paraId="1465BE82" w14:textId="77777777" w:rsidR="00373206" w:rsidRPr="00E1595C" w:rsidRDefault="00373206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1E4A2AF7" w14:textId="06D74153" w:rsidR="00373206" w:rsidRPr="00E1595C" w:rsidRDefault="005E6AF4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D31F7F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highlight w:val="yellow"/>
                <w:rtl/>
              </w:rPr>
              <w:t>حقيقة</w:t>
            </w:r>
          </w:p>
        </w:tc>
        <w:tc>
          <w:tcPr>
            <w:tcW w:w="311" w:type="dxa"/>
            <w:vAlign w:val="center"/>
          </w:tcPr>
          <w:p w14:paraId="1E5EFFE1" w14:textId="77777777" w:rsidR="00373206" w:rsidRPr="00E1595C" w:rsidRDefault="00373206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3D8B0C6B" w14:textId="3CEA7F3C" w:rsidR="00373206" w:rsidRPr="00E1595C" w:rsidRDefault="005E6AF4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خيالية</w:t>
            </w:r>
          </w:p>
        </w:tc>
      </w:tr>
      <w:tr w:rsidR="00296669" w:rsidRPr="00E1595C" w14:paraId="3CDED9BF" w14:textId="77777777" w:rsidTr="00C50C79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28F063AF" w14:textId="77777777" w:rsidR="00373206" w:rsidRPr="00E1595C" w:rsidRDefault="00373206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9</w:t>
            </w:r>
          </w:p>
        </w:tc>
        <w:tc>
          <w:tcPr>
            <w:tcW w:w="9644" w:type="dxa"/>
            <w:gridSpan w:val="7"/>
            <w:shd w:val="clear" w:color="auto" w:fill="F2F2F2" w:themeFill="background1" w:themeFillShade="F2"/>
            <w:vAlign w:val="center"/>
          </w:tcPr>
          <w:p w14:paraId="292CF5CF" w14:textId="0BD48EA2" w:rsidR="00373206" w:rsidRPr="00E1595C" w:rsidRDefault="00605241" w:rsidP="00EE2818">
            <w:pPr>
              <w:pStyle w:val="a6"/>
              <w:bidi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من الكائنات التي تعيش في </w:t>
            </w:r>
            <w:proofErr w:type="gramStart"/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البحر :</w:t>
            </w:r>
            <w:proofErr w:type="gramEnd"/>
          </w:p>
        </w:tc>
      </w:tr>
      <w:tr w:rsidR="00296669" w:rsidRPr="00E1595C" w14:paraId="480CFB84" w14:textId="77777777" w:rsidTr="00C50C79">
        <w:trPr>
          <w:jc w:val="center"/>
        </w:trPr>
        <w:tc>
          <w:tcPr>
            <w:tcW w:w="555" w:type="dxa"/>
            <w:vAlign w:val="center"/>
          </w:tcPr>
          <w:p w14:paraId="4C543C2B" w14:textId="77777777" w:rsidR="00373206" w:rsidRPr="00E1595C" w:rsidRDefault="00373206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569517E9" w14:textId="7A9374F4" w:rsidR="00373206" w:rsidRPr="00E1595C" w:rsidRDefault="00605241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الدلافين فقط</w:t>
            </w:r>
          </w:p>
        </w:tc>
        <w:tc>
          <w:tcPr>
            <w:tcW w:w="567" w:type="dxa"/>
            <w:vAlign w:val="center"/>
          </w:tcPr>
          <w:p w14:paraId="30C31AC4" w14:textId="77777777" w:rsidR="00373206" w:rsidRPr="00E1595C" w:rsidRDefault="00373206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47E691DE" w14:textId="7EEC912D" w:rsidR="00373206" w:rsidRPr="00E1595C" w:rsidRDefault="00605241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السمك فقط</w:t>
            </w:r>
          </w:p>
        </w:tc>
        <w:tc>
          <w:tcPr>
            <w:tcW w:w="566" w:type="dxa"/>
            <w:vAlign w:val="center"/>
          </w:tcPr>
          <w:p w14:paraId="7376C21E" w14:textId="77777777" w:rsidR="00373206" w:rsidRPr="00E1595C" w:rsidRDefault="00373206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2E01FC40" w14:textId="59A99FF2" w:rsidR="00373206" w:rsidRPr="00E1595C" w:rsidRDefault="00605241" w:rsidP="00072C17">
            <w:pPr>
              <w:jc w:val="center"/>
              <w:rPr>
                <w:rFonts w:asciiTheme="minorBidi" w:hAnsiTheme="minorBidi" w:cs="mohammad bold art 1"/>
                <w:i/>
                <w:color w:val="000000" w:themeColor="text1"/>
                <w:sz w:val="28"/>
                <w:szCs w:val="28"/>
              </w:rPr>
            </w:pPr>
            <w:r w:rsidRPr="00D31F7F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highlight w:val="yellow"/>
                <w:rtl/>
              </w:rPr>
              <w:t>الدلافين و نجوم البحر و الأٍسماك</w:t>
            </w:r>
          </w:p>
        </w:tc>
        <w:tc>
          <w:tcPr>
            <w:tcW w:w="311" w:type="dxa"/>
            <w:vAlign w:val="center"/>
          </w:tcPr>
          <w:p w14:paraId="1D36E6C3" w14:textId="77777777" w:rsidR="00373206" w:rsidRPr="00E1595C" w:rsidRDefault="00373206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5E3F9391" w14:textId="5C3A97CD" w:rsidR="00373206" w:rsidRPr="00E1595C" w:rsidRDefault="00605241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نجوم </w:t>
            </w:r>
            <w:r w:rsidR="00451CA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السماء</w:t>
            </w:r>
          </w:p>
        </w:tc>
      </w:tr>
      <w:tr w:rsidR="00296669" w:rsidRPr="00E1595C" w14:paraId="5774EC99" w14:textId="77777777" w:rsidTr="00C50C79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4A800C2D" w14:textId="48EE6B44" w:rsidR="003A1CBA" w:rsidRPr="00E1595C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10</w:t>
            </w:r>
          </w:p>
        </w:tc>
        <w:tc>
          <w:tcPr>
            <w:tcW w:w="9644" w:type="dxa"/>
            <w:gridSpan w:val="7"/>
            <w:shd w:val="clear" w:color="auto" w:fill="F2F2F2" w:themeFill="background1" w:themeFillShade="F2"/>
            <w:vAlign w:val="center"/>
          </w:tcPr>
          <w:p w14:paraId="2D60038C" w14:textId="2A5FBE60" w:rsidR="003A1CBA" w:rsidRPr="00E1595C" w:rsidRDefault="00591C8A" w:rsidP="0027648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تتلوث</w:t>
            </w:r>
            <w:r w:rsidR="00605241"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 مياه البحر بعد :</w:t>
            </w:r>
          </w:p>
        </w:tc>
      </w:tr>
      <w:tr w:rsidR="00296669" w:rsidRPr="00E1595C" w14:paraId="44FEE930" w14:textId="77777777" w:rsidTr="00C50C79">
        <w:trPr>
          <w:jc w:val="center"/>
        </w:trPr>
        <w:tc>
          <w:tcPr>
            <w:tcW w:w="555" w:type="dxa"/>
            <w:vAlign w:val="center"/>
          </w:tcPr>
          <w:p w14:paraId="3BA58226" w14:textId="77777777" w:rsidR="003A1CBA" w:rsidRPr="00E1595C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  <w:vAlign w:val="center"/>
          </w:tcPr>
          <w:p w14:paraId="577EBA1B" w14:textId="346B5817" w:rsidR="003A1CBA" w:rsidRPr="00E1595C" w:rsidRDefault="00605241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الأمطار</w:t>
            </w:r>
          </w:p>
        </w:tc>
        <w:tc>
          <w:tcPr>
            <w:tcW w:w="567" w:type="dxa"/>
            <w:vAlign w:val="center"/>
          </w:tcPr>
          <w:p w14:paraId="33B67088" w14:textId="77777777" w:rsidR="003A1CBA" w:rsidRPr="00E1595C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  <w:vAlign w:val="center"/>
          </w:tcPr>
          <w:p w14:paraId="7907D942" w14:textId="453CBB7F" w:rsidR="003A1CBA" w:rsidRPr="00E1595C" w:rsidRDefault="00605241" w:rsidP="0027648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D31F7F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highlight w:val="yellow"/>
                <w:rtl/>
              </w:rPr>
              <w:t>إلقاء النفايات فيه</w:t>
            </w:r>
          </w:p>
        </w:tc>
        <w:tc>
          <w:tcPr>
            <w:tcW w:w="566" w:type="dxa"/>
            <w:vAlign w:val="center"/>
          </w:tcPr>
          <w:p w14:paraId="3D26C099" w14:textId="77777777" w:rsidR="003A1CBA" w:rsidRPr="00E1595C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  <w:vAlign w:val="center"/>
          </w:tcPr>
          <w:p w14:paraId="12B77EBC" w14:textId="1601FB36" w:rsidR="003A1CBA" w:rsidRPr="00E1595C" w:rsidRDefault="00605241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الصيادين</w:t>
            </w:r>
          </w:p>
        </w:tc>
        <w:tc>
          <w:tcPr>
            <w:tcW w:w="311" w:type="dxa"/>
            <w:vAlign w:val="center"/>
          </w:tcPr>
          <w:p w14:paraId="24859AE9" w14:textId="77777777" w:rsidR="003A1CBA" w:rsidRPr="00E1595C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3494A15B" w14:textId="38D07F3A" w:rsidR="003A1CBA" w:rsidRPr="00E1595C" w:rsidRDefault="00605241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الرحلات</w:t>
            </w:r>
          </w:p>
        </w:tc>
      </w:tr>
      <w:tr w:rsidR="00296669" w:rsidRPr="00E1595C" w14:paraId="437BEFE1" w14:textId="77777777" w:rsidTr="00C50C79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0244BB12" w14:textId="7E0FE5B6" w:rsidR="003A1CBA" w:rsidRPr="00E1595C" w:rsidRDefault="003A1CBA" w:rsidP="00605241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11</w:t>
            </w:r>
          </w:p>
        </w:tc>
        <w:tc>
          <w:tcPr>
            <w:tcW w:w="9644" w:type="dxa"/>
            <w:gridSpan w:val="7"/>
            <w:shd w:val="clear" w:color="auto" w:fill="F2F2F2" w:themeFill="background1" w:themeFillShade="F2"/>
            <w:vAlign w:val="center"/>
          </w:tcPr>
          <w:p w14:paraId="21C952D8" w14:textId="45F1D8C5" w:rsidR="003A1CBA" w:rsidRPr="00E1595C" w:rsidRDefault="00605241" w:rsidP="00605241">
            <w:pPr>
              <w:pStyle w:val="a6"/>
              <w:bidi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يقطنون في أعماق </w:t>
            </w:r>
            <w:proofErr w:type="gramStart"/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البحر :</w:t>
            </w:r>
            <w:proofErr w:type="gramEnd"/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 أي</w:t>
            </w:r>
          </w:p>
        </w:tc>
      </w:tr>
      <w:tr w:rsidR="00296669" w:rsidRPr="00E1595C" w14:paraId="70E0743B" w14:textId="77777777" w:rsidTr="00C50C79">
        <w:trPr>
          <w:jc w:val="center"/>
        </w:trPr>
        <w:tc>
          <w:tcPr>
            <w:tcW w:w="555" w:type="dxa"/>
            <w:vAlign w:val="center"/>
          </w:tcPr>
          <w:p w14:paraId="04AE5931" w14:textId="77777777" w:rsidR="003A1CBA" w:rsidRPr="00E1595C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2FA06719" w14:textId="6A1412D2" w:rsidR="003A1CBA" w:rsidRPr="00E1595C" w:rsidRDefault="00605241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D31F7F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highlight w:val="yellow"/>
                <w:rtl/>
              </w:rPr>
              <w:t>يقيمون</w:t>
            </w:r>
          </w:p>
        </w:tc>
        <w:tc>
          <w:tcPr>
            <w:tcW w:w="567" w:type="dxa"/>
            <w:vAlign w:val="center"/>
          </w:tcPr>
          <w:p w14:paraId="379FE9B2" w14:textId="77777777" w:rsidR="003A1CBA" w:rsidRPr="00E1595C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0CD533AC" w14:textId="4AE803BE" w:rsidR="003A1CBA" w:rsidRPr="00E1595C" w:rsidRDefault="00621B90" w:rsidP="0027648D">
            <w:pPr>
              <w:tabs>
                <w:tab w:val="left" w:pos="332"/>
              </w:tabs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يحلقون</w:t>
            </w:r>
          </w:p>
        </w:tc>
        <w:tc>
          <w:tcPr>
            <w:tcW w:w="566" w:type="dxa"/>
            <w:vAlign w:val="center"/>
          </w:tcPr>
          <w:p w14:paraId="6A2C1770" w14:textId="77777777" w:rsidR="003A1CBA" w:rsidRPr="00E1595C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388C083E" w14:textId="3194E211" w:rsidR="003A1CBA" w:rsidRPr="00E1595C" w:rsidRDefault="00605241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يسافرون</w:t>
            </w:r>
          </w:p>
        </w:tc>
        <w:tc>
          <w:tcPr>
            <w:tcW w:w="311" w:type="dxa"/>
            <w:vAlign w:val="center"/>
          </w:tcPr>
          <w:p w14:paraId="6F250338" w14:textId="77777777" w:rsidR="003A1CBA" w:rsidRPr="00E1595C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79F96D3B" w14:textId="773823F5" w:rsidR="003A1CBA" w:rsidRPr="00E1595C" w:rsidRDefault="00605241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يختفون</w:t>
            </w:r>
          </w:p>
        </w:tc>
      </w:tr>
      <w:tr w:rsidR="00296669" w:rsidRPr="00E1595C" w14:paraId="69801A5A" w14:textId="77777777" w:rsidTr="00C50C79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6DD7E8C0" w14:textId="46CC69BA" w:rsidR="003A1CBA" w:rsidRPr="00E1595C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12</w:t>
            </w:r>
          </w:p>
        </w:tc>
        <w:tc>
          <w:tcPr>
            <w:tcW w:w="9644" w:type="dxa"/>
            <w:gridSpan w:val="7"/>
            <w:shd w:val="clear" w:color="auto" w:fill="F2F2F2" w:themeFill="background1" w:themeFillShade="F2"/>
            <w:vAlign w:val="center"/>
          </w:tcPr>
          <w:p w14:paraId="0F090E8E" w14:textId="5E563F66" w:rsidR="003A1CBA" w:rsidRPr="00E1595C" w:rsidRDefault="00605241" w:rsidP="0027648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لا نستطيع الهجرة , أي :</w:t>
            </w:r>
          </w:p>
        </w:tc>
      </w:tr>
      <w:tr w:rsidR="00296669" w:rsidRPr="00E1595C" w14:paraId="2D03F499" w14:textId="77777777" w:rsidTr="00C50C79">
        <w:trPr>
          <w:jc w:val="center"/>
        </w:trPr>
        <w:tc>
          <w:tcPr>
            <w:tcW w:w="555" w:type="dxa"/>
            <w:vAlign w:val="center"/>
          </w:tcPr>
          <w:p w14:paraId="727FD472" w14:textId="77777777" w:rsidR="003A1CBA" w:rsidRPr="00E1595C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2D060CE1" w14:textId="7FA672E5" w:rsidR="003A1CBA" w:rsidRPr="00E1595C" w:rsidRDefault="00605241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الجلوس</w:t>
            </w:r>
          </w:p>
        </w:tc>
        <w:tc>
          <w:tcPr>
            <w:tcW w:w="567" w:type="dxa"/>
            <w:vAlign w:val="center"/>
          </w:tcPr>
          <w:p w14:paraId="5C28EA21" w14:textId="77777777" w:rsidR="003A1CBA" w:rsidRPr="00E1595C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28AADE63" w14:textId="4965CCD4" w:rsidR="003A1CBA" w:rsidRPr="00E1595C" w:rsidRDefault="00591C8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الطيران</w:t>
            </w:r>
          </w:p>
        </w:tc>
        <w:tc>
          <w:tcPr>
            <w:tcW w:w="566" w:type="dxa"/>
            <w:vAlign w:val="center"/>
          </w:tcPr>
          <w:p w14:paraId="3E22531B" w14:textId="77777777" w:rsidR="003A1CBA" w:rsidRPr="00E1595C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45DB162A" w14:textId="1B74C236" w:rsidR="003A1CBA" w:rsidRPr="00E1595C" w:rsidRDefault="00605241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الانطلاق</w:t>
            </w:r>
          </w:p>
        </w:tc>
        <w:tc>
          <w:tcPr>
            <w:tcW w:w="311" w:type="dxa"/>
            <w:vAlign w:val="center"/>
          </w:tcPr>
          <w:p w14:paraId="00EE1D8E" w14:textId="77777777" w:rsidR="003A1CBA" w:rsidRPr="00E1595C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49F09153" w14:textId="7F2CD0C8" w:rsidR="003A1CBA" w:rsidRPr="00E1595C" w:rsidRDefault="00605241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D31F7F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highlight w:val="yellow"/>
                <w:rtl/>
              </w:rPr>
              <w:t>ترك الوطن</w:t>
            </w:r>
          </w:p>
        </w:tc>
      </w:tr>
      <w:tr w:rsidR="00296669" w:rsidRPr="00E1595C" w14:paraId="4A1CC158" w14:textId="77777777" w:rsidTr="00C50C79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0BCB4F8D" w14:textId="0E372EE3" w:rsidR="003A1CBA" w:rsidRPr="00E1595C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13</w:t>
            </w:r>
          </w:p>
        </w:tc>
        <w:tc>
          <w:tcPr>
            <w:tcW w:w="9644" w:type="dxa"/>
            <w:gridSpan w:val="7"/>
            <w:shd w:val="clear" w:color="auto" w:fill="F2F2F2" w:themeFill="background1" w:themeFillShade="F2"/>
            <w:vAlign w:val="center"/>
          </w:tcPr>
          <w:p w14:paraId="11B79005" w14:textId="77777777" w:rsidR="003A1CBA" w:rsidRPr="00E1595C" w:rsidRDefault="003A1CBA" w:rsidP="0027648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نوع الخط الذي ندرسه في مادة لغتي  :</w:t>
            </w:r>
          </w:p>
        </w:tc>
      </w:tr>
      <w:tr w:rsidR="00296669" w:rsidRPr="00E1595C" w14:paraId="5D447F66" w14:textId="77777777" w:rsidTr="00C50C79">
        <w:trPr>
          <w:jc w:val="center"/>
        </w:trPr>
        <w:tc>
          <w:tcPr>
            <w:tcW w:w="555" w:type="dxa"/>
            <w:vAlign w:val="center"/>
          </w:tcPr>
          <w:p w14:paraId="4C322948" w14:textId="77777777" w:rsidR="003A1CBA" w:rsidRPr="00E1595C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3B66809B" w14:textId="77777777" w:rsidR="003A1CBA" w:rsidRPr="00E1595C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رقعة</w:t>
            </w:r>
          </w:p>
        </w:tc>
        <w:tc>
          <w:tcPr>
            <w:tcW w:w="567" w:type="dxa"/>
            <w:vAlign w:val="center"/>
          </w:tcPr>
          <w:p w14:paraId="66607ECB" w14:textId="77777777" w:rsidR="003A1CBA" w:rsidRPr="00E1595C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1EED0C56" w14:textId="77777777" w:rsidR="003A1CBA" w:rsidRPr="00E1595C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D31F7F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highlight w:val="yellow"/>
                <w:rtl/>
              </w:rPr>
              <w:t>نسخ</w:t>
            </w:r>
          </w:p>
        </w:tc>
        <w:tc>
          <w:tcPr>
            <w:tcW w:w="566" w:type="dxa"/>
            <w:vAlign w:val="center"/>
          </w:tcPr>
          <w:p w14:paraId="06FF09E0" w14:textId="77777777" w:rsidR="003A1CBA" w:rsidRPr="00E1595C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012A868F" w14:textId="77777777" w:rsidR="003A1CBA" w:rsidRPr="00E1595C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كوفي</w:t>
            </w:r>
          </w:p>
        </w:tc>
        <w:tc>
          <w:tcPr>
            <w:tcW w:w="311" w:type="dxa"/>
            <w:vAlign w:val="center"/>
          </w:tcPr>
          <w:p w14:paraId="5778C78E" w14:textId="77777777" w:rsidR="003A1CBA" w:rsidRPr="00E1595C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4F8C87D9" w14:textId="77777777" w:rsidR="003A1CBA" w:rsidRPr="00E1595C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الفارسي</w:t>
            </w:r>
          </w:p>
        </w:tc>
      </w:tr>
      <w:tr w:rsidR="00296669" w:rsidRPr="00E1595C" w14:paraId="004886C4" w14:textId="77777777" w:rsidTr="00C50C79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27D857A7" w14:textId="6BCB75F2" w:rsidR="003A1CBA" w:rsidRPr="00E1595C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14</w:t>
            </w:r>
          </w:p>
        </w:tc>
        <w:tc>
          <w:tcPr>
            <w:tcW w:w="9644" w:type="dxa"/>
            <w:gridSpan w:val="7"/>
            <w:shd w:val="clear" w:color="auto" w:fill="F2F2F2" w:themeFill="background1" w:themeFillShade="F2"/>
            <w:vAlign w:val="center"/>
          </w:tcPr>
          <w:p w14:paraId="31A77537" w14:textId="77777777" w:rsidR="003A1CBA" w:rsidRPr="00E1595C" w:rsidRDefault="003A1CBA" w:rsidP="0027648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من الحروف المرتكزة على السطر :</w:t>
            </w:r>
          </w:p>
        </w:tc>
      </w:tr>
      <w:tr w:rsidR="00296669" w:rsidRPr="00E1595C" w14:paraId="32DE8534" w14:textId="77777777" w:rsidTr="00C50C79">
        <w:trPr>
          <w:jc w:val="center"/>
        </w:trPr>
        <w:tc>
          <w:tcPr>
            <w:tcW w:w="555" w:type="dxa"/>
            <w:vAlign w:val="center"/>
          </w:tcPr>
          <w:p w14:paraId="7966C120" w14:textId="77777777" w:rsidR="003A1CBA" w:rsidRPr="00E1595C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760BE41B" w14:textId="77777777" w:rsidR="003A1CBA" w:rsidRPr="00E1595C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D31F7F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highlight w:val="yellow"/>
                <w:rtl/>
              </w:rPr>
              <w:t>الألف</w:t>
            </w:r>
          </w:p>
        </w:tc>
        <w:tc>
          <w:tcPr>
            <w:tcW w:w="567" w:type="dxa"/>
            <w:vAlign w:val="center"/>
          </w:tcPr>
          <w:p w14:paraId="413AD539" w14:textId="77777777" w:rsidR="003A1CBA" w:rsidRPr="00E1595C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0912B777" w14:textId="77777777" w:rsidR="003A1CBA" w:rsidRPr="00E1595C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النون</w:t>
            </w:r>
          </w:p>
        </w:tc>
        <w:tc>
          <w:tcPr>
            <w:tcW w:w="566" w:type="dxa"/>
            <w:vAlign w:val="center"/>
          </w:tcPr>
          <w:p w14:paraId="2E14F5D9" w14:textId="77777777" w:rsidR="003A1CBA" w:rsidRPr="00E1595C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75284059" w14:textId="77777777" w:rsidR="003A1CBA" w:rsidRPr="00E1595C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الميم</w:t>
            </w:r>
          </w:p>
        </w:tc>
        <w:tc>
          <w:tcPr>
            <w:tcW w:w="311" w:type="dxa"/>
            <w:vAlign w:val="center"/>
          </w:tcPr>
          <w:p w14:paraId="24399137" w14:textId="77777777" w:rsidR="003A1CBA" w:rsidRPr="00E1595C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4F84C09F" w14:textId="77777777" w:rsidR="003A1CBA" w:rsidRPr="00E1595C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الراء</w:t>
            </w:r>
          </w:p>
        </w:tc>
      </w:tr>
      <w:tr w:rsidR="00296669" w:rsidRPr="00E1595C" w14:paraId="36FA5F7B" w14:textId="77777777" w:rsidTr="00C50C79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1DA8F5E2" w14:textId="1E97DB68" w:rsidR="003A1CBA" w:rsidRPr="00E1595C" w:rsidRDefault="003A1CBA" w:rsidP="003A1CBA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15</w:t>
            </w:r>
          </w:p>
        </w:tc>
        <w:tc>
          <w:tcPr>
            <w:tcW w:w="9644" w:type="dxa"/>
            <w:gridSpan w:val="7"/>
            <w:shd w:val="clear" w:color="auto" w:fill="F2F2F2" w:themeFill="background1" w:themeFillShade="F2"/>
            <w:vAlign w:val="center"/>
          </w:tcPr>
          <w:p w14:paraId="75ED9858" w14:textId="510BD20A" w:rsidR="003A1CBA" w:rsidRPr="00E1595C" w:rsidRDefault="007503C7" w:rsidP="0027648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من عناصر</w:t>
            </w:r>
            <w:r w:rsidR="00A5205E"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 كتابة</w:t>
            </w: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605241"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الإعلان</w:t>
            </w:r>
            <w:r w:rsidR="00A5205E"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 :</w:t>
            </w:r>
          </w:p>
        </w:tc>
      </w:tr>
      <w:tr w:rsidR="00296669" w:rsidRPr="00E1595C" w14:paraId="24611CFE" w14:textId="77777777" w:rsidTr="00C50C79">
        <w:trPr>
          <w:jc w:val="center"/>
        </w:trPr>
        <w:tc>
          <w:tcPr>
            <w:tcW w:w="555" w:type="dxa"/>
            <w:vAlign w:val="center"/>
          </w:tcPr>
          <w:p w14:paraId="3E2DC0BC" w14:textId="77777777" w:rsidR="003A1CBA" w:rsidRPr="00E1595C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7C47B7F9" w14:textId="1CD9506D" w:rsidR="003A1CBA" w:rsidRPr="00E1595C" w:rsidRDefault="00A5205E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مندوب الخبر</w:t>
            </w:r>
          </w:p>
        </w:tc>
        <w:tc>
          <w:tcPr>
            <w:tcW w:w="567" w:type="dxa"/>
            <w:vAlign w:val="center"/>
          </w:tcPr>
          <w:p w14:paraId="6669B6D4" w14:textId="77777777" w:rsidR="003A1CBA" w:rsidRPr="00E1595C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0097C819" w14:textId="5D8074C4" w:rsidR="003A1CBA" w:rsidRPr="00E1595C" w:rsidRDefault="00591C8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العمر</w:t>
            </w:r>
          </w:p>
        </w:tc>
        <w:tc>
          <w:tcPr>
            <w:tcW w:w="566" w:type="dxa"/>
            <w:vAlign w:val="center"/>
          </w:tcPr>
          <w:p w14:paraId="59E41BD5" w14:textId="77777777" w:rsidR="003A1CBA" w:rsidRPr="00E1595C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1F0C8F6D" w14:textId="58985BE9" w:rsidR="003A1CBA" w:rsidRPr="00E1595C" w:rsidRDefault="00A5205E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المرسل إليه</w:t>
            </w:r>
          </w:p>
        </w:tc>
        <w:tc>
          <w:tcPr>
            <w:tcW w:w="311" w:type="dxa"/>
            <w:vAlign w:val="center"/>
          </w:tcPr>
          <w:p w14:paraId="3FE70DC2" w14:textId="77777777" w:rsidR="003A1CBA" w:rsidRPr="00E1595C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1E07980E" w14:textId="616ED686" w:rsidR="003A1CBA" w:rsidRPr="00E1595C" w:rsidRDefault="00A5205E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D31F7F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highlight w:val="yellow"/>
                <w:rtl/>
              </w:rPr>
              <w:t>مصدر الإعلان</w:t>
            </w:r>
          </w:p>
        </w:tc>
      </w:tr>
      <w:tr w:rsidR="00296669" w:rsidRPr="00E1595C" w14:paraId="0D80F485" w14:textId="77777777" w:rsidTr="00C50C79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3CA1EFD3" w14:textId="0CBBAC44" w:rsidR="003A1CBA" w:rsidRPr="00E1595C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16</w:t>
            </w:r>
          </w:p>
        </w:tc>
        <w:tc>
          <w:tcPr>
            <w:tcW w:w="9644" w:type="dxa"/>
            <w:gridSpan w:val="7"/>
            <w:shd w:val="clear" w:color="auto" w:fill="F2F2F2" w:themeFill="background1" w:themeFillShade="F2"/>
            <w:vAlign w:val="center"/>
          </w:tcPr>
          <w:p w14:paraId="2B7A4A4B" w14:textId="061A6F84" w:rsidR="003A1CBA" w:rsidRPr="00E1595C" w:rsidRDefault="00491202" w:rsidP="0027648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كلمة ( رؤوس ) رسمت الهمزة على الواو لأن</w:t>
            </w:r>
            <w:r w:rsidR="00451CA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 xml:space="preserve"> حركة الهمزة وما قبلها</w:t>
            </w: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 :</w:t>
            </w:r>
          </w:p>
        </w:tc>
      </w:tr>
      <w:tr w:rsidR="00296669" w:rsidRPr="00E1595C" w14:paraId="390F4B92" w14:textId="77777777" w:rsidTr="00C50C79">
        <w:trPr>
          <w:jc w:val="center"/>
        </w:trPr>
        <w:tc>
          <w:tcPr>
            <w:tcW w:w="555" w:type="dxa"/>
            <w:vAlign w:val="center"/>
          </w:tcPr>
          <w:p w14:paraId="27313A8E" w14:textId="77777777" w:rsidR="003A1CBA" w:rsidRPr="00E1595C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26A021D2" w14:textId="6F3A1DF3" w:rsidR="003A1CBA" w:rsidRPr="00E1595C" w:rsidRDefault="00491202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فتحة </w:t>
            </w:r>
          </w:p>
        </w:tc>
        <w:tc>
          <w:tcPr>
            <w:tcW w:w="567" w:type="dxa"/>
            <w:vAlign w:val="center"/>
          </w:tcPr>
          <w:p w14:paraId="683E2CA9" w14:textId="77777777" w:rsidR="003A1CBA" w:rsidRPr="00E1595C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34443227" w14:textId="75CDB232" w:rsidR="003A1CBA" w:rsidRPr="00E1595C" w:rsidRDefault="00491202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سكون</w:t>
            </w:r>
          </w:p>
        </w:tc>
        <w:tc>
          <w:tcPr>
            <w:tcW w:w="566" w:type="dxa"/>
            <w:vAlign w:val="center"/>
          </w:tcPr>
          <w:p w14:paraId="3744C514" w14:textId="77777777" w:rsidR="003A1CBA" w:rsidRPr="00E1595C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644971F8" w14:textId="791270CE" w:rsidR="003A1CBA" w:rsidRPr="00E1595C" w:rsidRDefault="00491202" w:rsidP="00451CA2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D31F7F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highlight w:val="yellow"/>
                <w:rtl/>
              </w:rPr>
              <w:t>متماثلتان</w:t>
            </w:r>
          </w:p>
        </w:tc>
        <w:tc>
          <w:tcPr>
            <w:tcW w:w="311" w:type="dxa"/>
            <w:vAlign w:val="center"/>
          </w:tcPr>
          <w:p w14:paraId="70A631E6" w14:textId="77777777" w:rsidR="003A1CBA" w:rsidRPr="00E1595C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32D53998" w14:textId="300DDDB7" w:rsidR="003A1CBA" w:rsidRPr="00E1595C" w:rsidRDefault="00451CA2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كسرة</w:t>
            </w:r>
          </w:p>
        </w:tc>
      </w:tr>
      <w:tr w:rsidR="00296669" w:rsidRPr="00E1595C" w14:paraId="4356C582" w14:textId="77777777" w:rsidTr="00C50C79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1AD2E13B" w14:textId="5EA95C32" w:rsidR="003A1CBA" w:rsidRPr="00E1595C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17</w:t>
            </w:r>
          </w:p>
        </w:tc>
        <w:tc>
          <w:tcPr>
            <w:tcW w:w="9644" w:type="dxa"/>
            <w:gridSpan w:val="7"/>
            <w:shd w:val="clear" w:color="auto" w:fill="F2F2F2" w:themeFill="background1" w:themeFillShade="F2"/>
            <w:vAlign w:val="center"/>
          </w:tcPr>
          <w:p w14:paraId="271748F6" w14:textId="17CC83E7" w:rsidR="003A1CBA" w:rsidRPr="00E1595C" w:rsidRDefault="00491202" w:rsidP="0027648D">
            <w:pPr>
              <w:jc w:val="both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الوزن الصرفي لأسلوب التعجب :</w:t>
            </w:r>
          </w:p>
        </w:tc>
      </w:tr>
      <w:tr w:rsidR="00296669" w:rsidRPr="00E1595C" w14:paraId="5AC252CC" w14:textId="77777777" w:rsidTr="00C50C79">
        <w:trPr>
          <w:jc w:val="center"/>
        </w:trPr>
        <w:tc>
          <w:tcPr>
            <w:tcW w:w="555" w:type="dxa"/>
            <w:vAlign w:val="center"/>
          </w:tcPr>
          <w:p w14:paraId="72E3D248" w14:textId="77777777" w:rsidR="003A1CBA" w:rsidRPr="00E1595C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29070DFE" w14:textId="5CE1854E" w:rsidR="003A1CBA" w:rsidRPr="00E1595C" w:rsidRDefault="00491202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له</w:t>
            </w:r>
          </w:p>
        </w:tc>
        <w:tc>
          <w:tcPr>
            <w:tcW w:w="567" w:type="dxa"/>
            <w:vAlign w:val="center"/>
          </w:tcPr>
          <w:p w14:paraId="0EB08A3D" w14:textId="77777777" w:rsidR="003A1CBA" w:rsidRPr="00E1595C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25B40C25" w14:textId="78EAA5A4" w:rsidR="003A1CBA" w:rsidRPr="00E1595C" w:rsidRDefault="00491202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إليه</w:t>
            </w:r>
          </w:p>
        </w:tc>
        <w:tc>
          <w:tcPr>
            <w:tcW w:w="566" w:type="dxa"/>
            <w:vAlign w:val="center"/>
          </w:tcPr>
          <w:p w14:paraId="0742B3F2" w14:textId="77777777" w:rsidR="003A1CBA" w:rsidRPr="00E1595C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24FE0FDA" w14:textId="27440E70" w:rsidR="003A1CBA" w:rsidRPr="00E1595C" w:rsidRDefault="00491202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D31F7F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highlight w:val="yellow"/>
                <w:rtl/>
              </w:rPr>
              <w:t xml:space="preserve">ما </w:t>
            </w:r>
            <w:r w:rsidR="00591C8A" w:rsidRPr="00D31F7F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highlight w:val="yellow"/>
                <w:rtl/>
              </w:rPr>
              <w:t>أ</w:t>
            </w:r>
            <w:r w:rsidRPr="00D31F7F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highlight w:val="yellow"/>
                <w:rtl/>
              </w:rPr>
              <w:t>فعل</w:t>
            </w:r>
            <w:r w:rsidR="00591C8A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11" w:type="dxa"/>
            <w:vAlign w:val="center"/>
          </w:tcPr>
          <w:p w14:paraId="41B2D5DE" w14:textId="77777777" w:rsidR="003A1CBA" w:rsidRPr="00E1595C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04C37DEB" w14:textId="569E6871" w:rsidR="003A1CBA" w:rsidRPr="00E1595C" w:rsidRDefault="00491202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فعيل</w:t>
            </w:r>
          </w:p>
        </w:tc>
      </w:tr>
      <w:tr w:rsidR="00296669" w:rsidRPr="00E1595C" w14:paraId="07290414" w14:textId="77777777" w:rsidTr="00C50C79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6BEF3F50" w14:textId="1EB28A81" w:rsidR="003A1CBA" w:rsidRPr="00E1595C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18</w:t>
            </w:r>
          </w:p>
        </w:tc>
        <w:tc>
          <w:tcPr>
            <w:tcW w:w="9644" w:type="dxa"/>
            <w:gridSpan w:val="7"/>
            <w:shd w:val="clear" w:color="auto" w:fill="F2F2F2" w:themeFill="background1" w:themeFillShade="F2"/>
            <w:vAlign w:val="center"/>
          </w:tcPr>
          <w:p w14:paraId="545CCCC8" w14:textId="7B7DA097" w:rsidR="003A1CBA" w:rsidRPr="00E1595C" w:rsidRDefault="00491202" w:rsidP="0027648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الحرف الذي يناسب الضمة :</w:t>
            </w:r>
          </w:p>
        </w:tc>
      </w:tr>
      <w:tr w:rsidR="00296669" w:rsidRPr="00E1595C" w14:paraId="37B1399B" w14:textId="77777777" w:rsidTr="00C50C79">
        <w:trPr>
          <w:jc w:val="center"/>
        </w:trPr>
        <w:tc>
          <w:tcPr>
            <w:tcW w:w="555" w:type="dxa"/>
            <w:vAlign w:val="center"/>
          </w:tcPr>
          <w:p w14:paraId="4B8E2A90" w14:textId="77777777" w:rsidR="003A1CBA" w:rsidRPr="00E1595C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2803B21A" w14:textId="2B1456FE" w:rsidR="003A1CBA" w:rsidRPr="00E1595C" w:rsidRDefault="00491202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D31F7F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highlight w:val="yellow"/>
                <w:rtl/>
              </w:rPr>
              <w:t>الواو</w:t>
            </w:r>
          </w:p>
        </w:tc>
        <w:tc>
          <w:tcPr>
            <w:tcW w:w="567" w:type="dxa"/>
            <w:vAlign w:val="center"/>
          </w:tcPr>
          <w:p w14:paraId="30D4567B" w14:textId="77777777" w:rsidR="003A1CBA" w:rsidRPr="00E1595C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5D0667A7" w14:textId="78A60731" w:rsidR="003A1CBA" w:rsidRPr="00E1595C" w:rsidRDefault="00491202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النون</w:t>
            </w:r>
          </w:p>
        </w:tc>
        <w:tc>
          <w:tcPr>
            <w:tcW w:w="566" w:type="dxa"/>
            <w:vAlign w:val="center"/>
          </w:tcPr>
          <w:p w14:paraId="59C349A2" w14:textId="77777777" w:rsidR="003A1CBA" w:rsidRPr="00E1595C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33ECAF22" w14:textId="52B59EF0" w:rsidR="003A1CBA" w:rsidRPr="00E1595C" w:rsidRDefault="00491202" w:rsidP="0027648D">
            <w:pPr>
              <w:jc w:val="center"/>
              <w:rPr>
                <w:rFonts w:asciiTheme="minorBidi" w:hAnsiTheme="minorBidi" w:cs="mohammad bold art 1"/>
                <w:i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الألف</w:t>
            </w:r>
          </w:p>
        </w:tc>
        <w:tc>
          <w:tcPr>
            <w:tcW w:w="311" w:type="dxa"/>
            <w:vAlign w:val="center"/>
          </w:tcPr>
          <w:p w14:paraId="1A0778AE" w14:textId="77777777" w:rsidR="003A1CBA" w:rsidRPr="00E1595C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2BAD7012" w14:textId="1DBA41C5" w:rsidR="003A1CBA" w:rsidRPr="00E1595C" w:rsidRDefault="00491202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الياء</w:t>
            </w:r>
          </w:p>
        </w:tc>
      </w:tr>
      <w:tr w:rsidR="00296669" w:rsidRPr="00E1595C" w14:paraId="26C03010" w14:textId="77777777" w:rsidTr="00C50C79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42782E89" w14:textId="7FE8E098" w:rsidR="00176374" w:rsidRPr="00E1595C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19</w:t>
            </w:r>
          </w:p>
        </w:tc>
        <w:tc>
          <w:tcPr>
            <w:tcW w:w="9644" w:type="dxa"/>
            <w:gridSpan w:val="7"/>
            <w:shd w:val="clear" w:color="auto" w:fill="F2F2F2" w:themeFill="background1" w:themeFillShade="F2"/>
            <w:vAlign w:val="center"/>
          </w:tcPr>
          <w:p w14:paraId="179E160A" w14:textId="6A98BC78" w:rsidR="00176374" w:rsidRPr="00E1595C" w:rsidRDefault="00176374" w:rsidP="0027648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عندما أحول جملة ( </w:t>
            </w:r>
            <w:r w:rsidR="00591C8A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الخيل سريع</w:t>
            </w: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 ) إلى أسلوب </w:t>
            </w:r>
            <w:r w:rsidR="00591C8A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تعجب</w:t>
            </w: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 : </w:t>
            </w:r>
          </w:p>
        </w:tc>
      </w:tr>
      <w:tr w:rsidR="00296669" w:rsidRPr="00E1595C" w14:paraId="6E4DC0B0" w14:textId="77777777" w:rsidTr="00C50C79">
        <w:trPr>
          <w:jc w:val="center"/>
        </w:trPr>
        <w:tc>
          <w:tcPr>
            <w:tcW w:w="555" w:type="dxa"/>
            <w:vAlign w:val="center"/>
          </w:tcPr>
          <w:p w14:paraId="360092A8" w14:textId="77777777" w:rsidR="00176374" w:rsidRPr="00E1595C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  <w:vAlign w:val="center"/>
          </w:tcPr>
          <w:p w14:paraId="4F06FD63" w14:textId="77777777" w:rsidR="00176374" w:rsidRPr="00E1595C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الإسراف ممنوع</w:t>
            </w:r>
          </w:p>
        </w:tc>
        <w:tc>
          <w:tcPr>
            <w:tcW w:w="567" w:type="dxa"/>
            <w:vAlign w:val="center"/>
          </w:tcPr>
          <w:p w14:paraId="5A33AE4F" w14:textId="77777777" w:rsidR="00176374" w:rsidRPr="00E1595C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  <w:vAlign w:val="center"/>
          </w:tcPr>
          <w:p w14:paraId="0BB2E365" w14:textId="77777777" w:rsidR="00176374" w:rsidRPr="00E1595C" w:rsidRDefault="00176374" w:rsidP="0027648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   اسرفْ بالماء</w:t>
            </w:r>
          </w:p>
        </w:tc>
        <w:tc>
          <w:tcPr>
            <w:tcW w:w="566" w:type="dxa"/>
            <w:vAlign w:val="center"/>
          </w:tcPr>
          <w:p w14:paraId="68CA533C" w14:textId="77777777" w:rsidR="00176374" w:rsidRPr="00E1595C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  <w:vAlign w:val="center"/>
          </w:tcPr>
          <w:p w14:paraId="34E811D2" w14:textId="537E8E83" w:rsidR="00176374" w:rsidRPr="00E1595C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لماذا بالماء ؟</w:t>
            </w:r>
          </w:p>
        </w:tc>
        <w:tc>
          <w:tcPr>
            <w:tcW w:w="311" w:type="dxa"/>
            <w:vAlign w:val="center"/>
          </w:tcPr>
          <w:p w14:paraId="460063C7" w14:textId="77777777" w:rsidR="00176374" w:rsidRPr="00E1595C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1800B5DE" w14:textId="381CEFA2" w:rsidR="00176374" w:rsidRPr="00E1595C" w:rsidRDefault="00591C8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D31F7F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highlight w:val="yellow"/>
                <w:rtl/>
              </w:rPr>
              <w:t>ما أسرع الخيل</w:t>
            </w:r>
          </w:p>
        </w:tc>
      </w:tr>
      <w:tr w:rsidR="00296669" w:rsidRPr="00E1595C" w14:paraId="18D15D94" w14:textId="77777777" w:rsidTr="00C50C79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37E6253C" w14:textId="71EDDDC0" w:rsidR="00176374" w:rsidRPr="00E1595C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20</w:t>
            </w:r>
          </w:p>
        </w:tc>
        <w:tc>
          <w:tcPr>
            <w:tcW w:w="9644" w:type="dxa"/>
            <w:gridSpan w:val="7"/>
            <w:shd w:val="clear" w:color="auto" w:fill="F2F2F2" w:themeFill="background1" w:themeFillShade="F2"/>
            <w:vAlign w:val="center"/>
          </w:tcPr>
          <w:p w14:paraId="132F4E09" w14:textId="7681F5AA" w:rsidR="00176374" w:rsidRPr="00E1595C" w:rsidRDefault="00491202" w:rsidP="0027648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( يؤجر ) سبب رسم الهمزة على الواو : </w:t>
            </w:r>
          </w:p>
        </w:tc>
      </w:tr>
      <w:tr w:rsidR="00296669" w:rsidRPr="00E1595C" w14:paraId="4C802756" w14:textId="77777777" w:rsidTr="00C50C79">
        <w:trPr>
          <w:jc w:val="center"/>
        </w:trPr>
        <w:tc>
          <w:tcPr>
            <w:tcW w:w="555" w:type="dxa"/>
            <w:vAlign w:val="center"/>
          </w:tcPr>
          <w:p w14:paraId="32FFB3FC" w14:textId="77777777" w:rsidR="00176374" w:rsidRPr="00E1595C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16A88D63" w14:textId="31557874" w:rsidR="00176374" w:rsidRPr="00E1595C" w:rsidRDefault="00491202" w:rsidP="00E1595C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الهمزة مضمومة</w:t>
            </w:r>
          </w:p>
        </w:tc>
        <w:tc>
          <w:tcPr>
            <w:tcW w:w="567" w:type="dxa"/>
            <w:vAlign w:val="center"/>
          </w:tcPr>
          <w:p w14:paraId="5B44C357" w14:textId="77777777" w:rsidR="00176374" w:rsidRPr="00E1595C" w:rsidRDefault="00176374" w:rsidP="00E1595C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7806B92B" w14:textId="47A1FCA3" w:rsidR="00176374" w:rsidRPr="00E1595C" w:rsidRDefault="00491202" w:rsidP="00E1595C">
            <w:pPr>
              <w:tabs>
                <w:tab w:val="left" w:pos="332"/>
              </w:tabs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الهمزة ساكنة </w:t>
            </w:r>
          </w:p>
        </w:tc>
        <w:tc>
          <w:tcPr>
            <w:tcW w:w="566" w:type="dxa"/>
            <w:vAlign w:val="center"/>
          </w:tcPr>
          <w:p w14:paraId="34FA9B49" w14:textId="77777777" w:rsidR="00176374" w:rsidRPr="00E1595C" w:rsidRDefault="00176374" w:rsidP="00E1595C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0D241252" w14:textId="3CEE1C79" w:rsidR="00176374" w:rsidRPr="00E1595C" w:rsidRDefault="00491202" w:rsidP="00E1595C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 الهمزة </w:t>
            </w:r>
            <w:r w:rsidR="00591C8A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مفتوحة</w:t>
            </w: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11" w:type="dxa"/>
            <w:vAlign w:val="center"/>
          </w:tcPr>
          <w:p w14:paraId="3BDF7C40" w14:textId="77777777" w:rsidR="00176374" w:rsidRPr="00E1595C" w:rsidRDefault="00176374" w:rsidP="00E1595C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07AE8064" w14:textId="63D3BA78" w:rsidR="00176374" w:rsidRPr="00E1595C" w:rsidRDefault="00491202" w:rsidP="00E1595C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D31F7F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highlight w:val="yellow"/>
                <w:rtl/>
              </w:rPr>
              <w:t xml:space="preserve">الهمزة </w:t>
            </w:r>
            <w:r w:rsidR="00621B90" w:rsidRPr="00D31F7F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highlight w:val="yellow"/>
                <w:rtl/>
              </w:rPr>
              <w:t>مفتوحة</w:t>
            </w:r>
            <w:r w:rsidRPr="00D31F7F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highlight w:val="yellow"/>
                <w:rtl/>
              </w:rPr>
              <w:t xml:space="preserve"> وماقبلها مضموم</w:t>
            </w:r>
          </w:p>
        </w:tc>
      </w:tr>
      <w:tr w:rsidR="00296669" w:rsidRPr="00E1595C" w14:paraId="1421B3B7" w14:textId="77777777" w:rsidTr="00C50C79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6B71F21F" w14:textId="7839C760" w:rsidR="00176374" w:rsidRPr="00E1595C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lastRenderedPageBreak/>
              <w:t>21</w:t>
            </w:r>
          </w:p>
        </w:tc>
        <w:tc>
          <w:tcPr>
            <w:tcW w:w="9644" w:type="dxa"/>
            <w:gridSpan w:val="7"/>
            <w:shd w:val="clear" w:color="auto" w:fill="F2F2F2" w:themeFill="background1" w:themeFillShade="F2"/>
            <w:vAlign w:val="center"/>
          </w:tcPr>
          <w:p w14:paraId="0D626DF9" w14:textId="29A9386B" w:rsidR="00176374" w:rsidRPr="00E1595C" w:rsidRDefault="00491202" w:rsidP="0027648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سمي جمعا المذكر والمؤنث السالمان بهذا الاسم : </w:t>
            </w:r>
          </w:p>
        </w:tc>
      </w:tr>
      <w:tr w:rsidR="00296669" w:rsidRPr="00E1595C" w14:paraId="21E52826" w14:textId="77777777" w:rsidTr="00C50C79">
        <w:trPr>
          <w:jc w:val="center"/>
        </w:trPr>
        <w:tc>
          <w:tcPr>
            <w:tcW w:w="555" w:type="dxa"/>
            <w:vAlign w:val="center"/>
          </w:tcPr>
          <w:p w14:paraId="6BF8272E" w14:textId="77777777" w:rsidR="00176374" w:rsidRPr="00E1595C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2A03F64A" w14:textId="35AAE0F2" w:rsidR="00176374" w:rsidRPr="00E1595C" w:rsidRDefault="00491202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D31F7F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highlight w:val="yellow"/>
                <w:rtl/>
              </w:rPr>
              <w:t>لعدم تغير صورة مفرده</w:t>
            </w: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 </w:t>
            </w:r>
          </w:p>
        </w:tc>
        <w:tc>
          <w:tcPr>
            <w:tcW w:w="567" w:type="dxa"/>
            <w:vAlign w:val="center"/>
          </w:tcPr>
          <w:p w14:paraId="750C41FB" w14:textId="77777777" w:rsidR="00176374" w:rsidRPr="00E1595C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724C36DD" w14:textId="06CFA7A9" w:rsidR="00176374" w:rsidRPr="00E1595C" w:rsidRDefault="00491202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 لأنه </w:t>
            </w:r>
            <w:r w:rsidR="00591C8A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مفرد</w:t>
            </w:r>
          </w:p>
        </w:tc>
        <w:tc>
          <w:tcPr>
            <w:tcW w:w="566" w:type="dxa"/>
            <w:vAlign w:val="center"/>
          </w:tcPr>
          <w:p w14:paraId="70E19FB6" w14:textId="77777777" w:rsidR="00176374" w:rsidRPr="00E1595C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1AB90AD2" w14:textId="2B03FD30" w:rsidR="00176374" w:rsidRPr="00E1595C" w:rsidRDefault="00591C8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لأنه</w:t>
            </w:r>
            <w:r w:rsidR="00491202"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الحرف</w:t>
            </w:r>
          </w:p>
        </w:tc>
        <w:tc>
          <w:tcPr>
            <w:tcW w:w="311" w:type="dxa"/>
            <w:vAlign w:val="center"/>
          </w:tcPr>
          <w:p w14:paraId="47E0DDF3" w14:textId="77777777" w:rsidR="00176374" w:rsidRPr="00E1595C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18AF8DF1" w14:textId="12475AF6" w:rsidR="00176374" w:rsidRPr="00E1595C" w:rsidRDefault="00491202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لأنه </w:t>
            </w:r>
            <w:r w:rsidR="00591C8A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فعل</w:t>
            </w:r>
          </w:p>
        </w:tc>
      </w:tr>
      <w:tr w:rsidR="00296669" w:rsidRPr="00E1595C" w14:paraId="3516D753" w14:textId="77777777" w:rsidTr="00C50C79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6F420C39" w14:textId="4D5CEEBB" w:rsidR="00176374" w:rsidRPr="00E1595C" w:rsidRDefault="00176374" w:rsidP="00176374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22</w:t>
            </w:r>
          </w:p>
        </w:tc>
        <w:tc>
          <w:tcPr>
            <w:tcW w:w="9644" w:type="dxa"/>
            <w:gridSpan w:val="7"/>
            <w:shd w:val="clear" w:color="auto" w:fill="F2F2F2" w:themeFill="background1" w:themeFillShade="F2"/>
            <w:vAlign w:val="center"/>
          </w:tcPr>
          <w:p w14:paraId="53DBDF6A" w14:textId="3A56587E" w:rsidR="00176374" w:rsidRPr="00E1595C" w:rsidRDefault="00296669" w:rsidP="0027648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معنى معدم في قول الشاعر : كم تشتكي و تقول إنك معدم</w:t>
            </w:r>
            <w:r w:rsidR="00451CA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 xml:space="preserve"> ؟</w:t>
            </w:r>
          </w:p>
        </w:tc>
      </w:tr>
      <w:tr w:rsidR="00296669" w:rsidRPr="00E1595C" w14:paraId="7B293356" w14:textId="77777777" w:rsidTr="00C50C79">
        <w:trPr>
          <w:jc w:val="center"/>
        </w:trPr>
        <w:tc>
          <w:tcPr>
            <w:tcW w:w="555" w:type="dxa"/>
            <w:vAlign w:val="center"/>
          </w:tcPr>
          <w:p w14:paraId="484F619F" w14:textId="77777777" w:rsidR="00176374" w:rsidRPr="00E1595C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2860DBC4" w14:textId="607CEAFD" w:rsidR="00176374" w:rsidRPr="00E1595C" w:rsidRDefault="00296669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D31F7F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highlight w:val="yellow"/>
                <w:rtl/>
              </w:rPr>
              <w:t>فقير</w:t>
            </w:r>
          </w:p>
        </w:tc>
        <w:tc>
          <w:tcPr>
            <w:tcW w:w="567" w:type="dxa"/>
            <w:vAlign w:val="center"/>
          </w:tcPr>
          <w:p w14:paraId="26DBC13A" w14:textId="77777777" w:rsidR="00176374" w:rsidRPr="00E1595C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57908B6F" w14:textId="18E26A63" w:rsidR="00176374" w:rsidRPr="00E1595C" w:rsidRDefault="00296669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حزين</w:t>
            </w:r>
          </w:p>
        </w:tc>
        <w:tc>
          <w:tcPr>
            <w:tcW w:w="566" w:type="dxa"/>
            <w:vAlign w:val="center"/>
          </w:tcPr>
          <w:p w14:paraId="5F421875" w14:textId="77777777" w:rsidR="00176374" w:rsidRPr="00E1595C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05B1395E" w14:textId="73939FD8" w:rsidR="00176374" w:rsidRPr="00E1595C" w:rsidRDefault="00296669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سعيد</w:t>
            </w:r>
          </w:p>
        </w:tc>
        <w:tc>
          <w:tcPr>
            <w:tcW w:w="311" w:type="dxa"/>
            <w:vAlign w:val="center"/>
          </w:tcPr>
          <w:p w14:paraId="7AF27E19" w14:textId="77777777" w:rsidR="00176374" w:rsidRPr="00E1595C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43DC72B4" w14:textId="3A963C32" w:rsidR="00176374" w:rsidRPr="00E1595C" w:rsidRDefault="00296669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متألم</w:t>
            </w:r>
          </w:p>
        </w:tc>
      </w:tr>
      <w:tr w:rsidR="00296669" w:rsidRPr="00E1595C" w14:paraId="7E1EEACD" w14:textId="77777777" w:rsidTr="00C50C79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76A3632C" w14:textId="349B87B6" w:rsidR="00176374" w:rsidRPr="00E1595C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23</w:t>
            </w:r>
          </w:p>
        </w:tc>
        <w:tc>
          <w:tcPr>
            <w:tcW w:w="9644" w:type="dxa"/>
            <w:gridSpan w:val="7"/>
            <w:shd w:val="clear" w:color="auto" w:fill="F2F2F2" w:themeFill="background1" w:themeFillShade="F2"/>
            <w:vAlign w:val="center"/>
          </w:tcPr>
          <w:p w14:paraId="752095C7" w14:textId="5E400D72" w:rsidR="00176374" w:rsidRPr="00E1595C" w:rsidRDefault="00296669" w:rsidP="00296669">
            <w:pPr>
              <w:pStyle w:val="a6"/>
              <w:bidi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يقول </w:t>
            </w:r>
            <w:proofErr w:type="gramStart"/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الشاعر :</w:t>
            </w:r>
            <w:proofErr w:type="gramEnd"/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 والشمس فوقك عسجد يتضرم  . نوع الأسلوب </w:t>
            </w:r>
            <w:proofErr w:type="gramStart"/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اللغوي :</w:t>
            </w:r>
            <w:proofErr w:type="gramEnd"/>
          </w:p>
        </w:tc>
      </w:tr>
      <w:tr w:rsidR="00296669" w:rsidRPr="00E1595C" w14:paraId="76F9C989" w14:textId="77777777" w:rsidTr="00C50C79">
        <w:trPr>
          <w:jc w:val="center"/>
        </w:trPr>
        <w:tc>
          <w:tcPr>
            <w:tcW w:w="555" w:type="dxa"/>
            <w:vAlign w:val="center"/>
          </w:tcPr>
          <w:p w14:paraId="0322AFE4" w14:textId="77777777" w:rsidR="00176374" w:rsidRPr="00E1595C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64C26337" w14:textId="22359A35" w:rsidR="00176374" w:rsidRPr="00E1595C" w:rsidRDefault="00296669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D31F7F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highlight w:val="yellow"/>
                <w:rtl/>
              </w:rPr>
              <w:t>تشبيه</w:t>
            </w:r>
          </w:p>
        </w:tc>
        <w:tc>
          <w:tcPr>
            <w:tcW w:w="567" w:type="dxa"/>
            <w:vAlign w:val="center"/>
          </w:tcPr>
          <w:p w14:paraId="10652754" w14:textId="145CDA72" w:rsidR="00176374" w:rsidRPr="00E1595C" w:rsidRDefault="00EE2818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13A26CAD" w14:textId="71ACC66E" w:rsidR="00176374" w:rsidRPr="00E1595C" w:rsidRDefault="00296669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أمر</w:t>
            </w:r>
          </w:p>
        </w:tc>
        <w:tc>
          <w:tcPr>
            <w:tcW w:w="566" w:type="dxa"/>
            <w:vAlign w:val="center"/>
          </w:tcPr>
          <w:p w14:paraId="592FF44D" w14:textId="0F72FB0C" w:rsidR="00176374" w:rsidRPr="00E1595C" w:rsidRDefault="00EE2818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1FBC0471" w14:textId="53D7CAB5" w:rsidR="00176374" w:rsidRPr="00E1595C" w:rsidRDefault="00296669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نفي</w:t>
            </w:r>
          </w:p>
        </w:tc>
        <w:tc>
          <w:tcPr>
            <w:tcW w:w="311" w:type="dxa"/>
            <w:vAlign w:val="center"/>
          </w:tcPr>
          <w:p w14:paraId="0B032E0F" w14:textId="4915BE7F" w:rsidR="00176374" w:rsidRPr="00E1595C" w:rsidRDefault="00EE2818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140AA21C" w14:textId="4288FA3C" w:rsidR="00176374" w:rsidRPr="00E1595C" w:rsidRDefault="00296669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نهي</w:t>
            </w:r>
          </w:p>
        </w:tc>
      </w:tr>
      <w:tr w:rsidR="00296669" w:rsidRPr="00E1595C" w14:paraId="37F8C45A" w14:textId="77777777" w:rsidTr="00C50C79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67B583E7" w14:textId="0F376E1C" w:rsidR="00176374" w:rsidRPr="00E1595C" w:rsidRDefault="00176374" w:rsidP="00176374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24</w:t>
            </w:r>
          </w:p>
        </w:tc>
        <w:tc>
          <w:tcPr>
            <w:tcW w:w="9644" w:type="dxa"/>
            <w:gridSpan w:val="7"/>
            <w:shd w:val="clear" w:color="auto" w:fill="F2F2F2" w:themeFill="background1" w:themeFillShade="F2"/>
            <w:vAlign w:val="center"/>
          </w:tcPr>
          <w:p w14:paraId="39922DEE" w14:textId="77777777" w:rsidR="00176374" w:rsidRPr="00E1595C" w:rsidRDefault="00176374" w:rsidP="0027648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الفعل الماضي مبني على :</w:t>
            </w:r>
          </w:p>
        </w:tc>
      </w:tr>
      <w:tr w:rsidR="00296669" w:rsidRPr="00E1595C" w14:paraId="422E20F6" w14:textId="77777777" w:rsidTr="00C50C79">
        <w:trPr>
          <w:jc w:val="center"/>
        </w:trPr>
        <w:tc>
          <w:tcPr>
            <w:tcW w:w="555" w:type="dxa"/>
            <w:vAlign w:val="center"/>
          </w:tcPr>
          <w:p w14:paraId="5D916FB5" w14:textId="77777777" w:rsidR="00176374" w:rsidRPr="00E1595C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2F7769BE" w14:textId="77777777" w:rsidR="00176374" w:rsidRPr="00E1595C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D31F7F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highlight w:val="yellow"/>
                <w:rtl/>
              </w:rPr>
              <w:t>الفتحة</w:t>
            </w:r>
          </w:p>
        </w:tc>
        <w:tc>
          <w:tcPr>
            <w:tcW w:w="567" w:type="dxa"/>
            <w:vAlign w:val="center"/>
          </w:tcPr>
          <w:p w14:paraId="13206296" w14:textId="77777777" w:rsidR="00176374" w:rsidRPr="00E1595C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5C72CFAF" w14:textId="77777777" w:rsidR="00176374" w:rsidRPr="00E1595C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الكسرة</w:t>
            </w:r>
          </w:p>
        </w:tc>
        <w:tc>
          <w:tcPr>
            <w:tcW w:w="566" w:type="dxa"/>
            <w:vAlign w:val="center"/>
          </w:tcPr>
          <w:p w14:paraId="3B965972" w14:textId="77777777" w:rsidR="00176374" w:rsidRPr="00E1595C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11F24156" w14:textId="77777777" w:rsidR="00176374" w:rsidRPr="00E1595C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الضمة</w:t>
            </w:r>
          </w:p>
        </w:tc>
        <w:tc>
          <w:tcPr>
            <w:tcW w:w="311" w:type="dxa"/>
            <w:vAlign w:val="center"/>
          </w:tcPr>
          <w:p w14:paraId="15C12855" w14:textId="77777777" w:rsidR="00176374" w:rsidRPr="00E1595C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2E34FF2D" w14:textId="77777777" w:rsidR="00176374" w:rsidRPr="00E1595C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السكون</w:t>
            </w:r>
          </w:p>
        </w:tc>
      </w:tr>
      <w:tr w:rsidR="00296669" w:rsidRPr="00E1595C" w14:paraId="458C3CA5" w14:textId="77777777" w:rsidTr="00C50C79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7EB35F5F" w14:textId="7A7B6088" w:rsidR="00176374" w:rsidRPr="00E1595C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25</w:t>
            </w:r>
          </w:p>
        </w:tc>
        <w:tc>
          <w:tcPr>
            <w:tcW w:w="9644" w:type="dxa"/>
            <w:gridSpan w:val="7"/>
            <w:shd w:val="clear" w:color="auto" w:fill="F2F2F2" w:themeFill="background1" w:themeFillShade="F2"/>
            <w:vAlign w:val="center"/>
          </w:tcPr>
          <w:p w14:paraId="425EAFD4" w14:textId="77777777" w:rsidR="00176374" w:rsidRPr="00E1595C" w:rsidRDefault="00176374" w:rsidP="0027648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الجملة الفعلية تبدأ بـ : </w:t>
            </w:r>
          </w:p>
        </w:tc>
      </w:tr>
      <w:tr w:rsidR="00296669" w:rsidRPr="00E1595C" w14:paraId="3BA6645F" w14:textId="77777777" w:rsidTr="00C50C79">
        <w:trPr>
          <w:jc w:val="center"/>
        </w:trPr>
        <w:tc>
          <w:tcPr>
            <w:tcW w:w="555" w:type="dxa"/>
            <w:vAlign w:val="center"/>
          </w:tcPr>
          <w:p w14:paraId="2FFF5D9C" w14:textId="77777777" w:rsidR="00176374" w:rsidRPr="00E1595C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72B6F113" w14:textId="77777777" w:rsidR="00176374" w:rsidRPr="00E1595C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الاسم</w:t>
            </w:r>
          </w:p>
        </w:tc>
        <w:tc>
          <w:tcPr>
            <w:tcW w:w="567" w:type="dxa"/>
            <w:vAlign w:val="center"/>
          </w:tcPr>
          <w:p w14:paraId="6F4B6A13" w14:textId="77777777" w:rsidR="00176374" w:rsidRPr="00E1595C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3B3144A0" w14:textId="77777777" w:rsidR="00176374" w:rsidRPr="00E1595C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الحرف</w:t>
            </w:r>
          </w:p>
        </w:tc>
        <w:tc>
          <w:tcPr>
            <w:tcW w:w="566" w:type="dxa"/>
            <w:vAlign w:val="center"/>
          </w:tcPr>
          <w:p w14:paraId="6C22935A" w14:textId="77777777" w:rsidR="00176374" w:rsidRPr="00E1595C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057BCCC0" w14:textId="77777777" w:rsidR="00176374" w:rsidRPr="00E1595C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خبر</w:t>
            </w:r>
          </w:p>
        </w:tc>
        <w:tc>
          <w:tcPr>
            <w:tcW w:w="311" w:type="dxa"/>
            <w:vAlign w:val="center"/>
          </w:tcPr>
          <w:p w14:paraId="796A8856" w14:textId="77777777" w:rsidR="00176374" w:rsidRPr="00E1595C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06FD39FD" w14:textId="77777777" w:rsidR="00176374" w:rsidRPr="00E1595C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D31F7F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highlight w:val="yellow"/>
                <w:rtl/>
              </w:rPr>
              <w:t>فعل</w:t>
            </w:r>
          </w:p>
        </w:tc>
      </w:tr>
      <w:tr w:rsidR="00296669" w:rsidRPr="00E1595C" w14:paraId="13EE6047" w14:textId="77777777" w:rsidTr="00C50C79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79655298" w14:textId="30F2D8D0" w:rsidR="00176374" w:rsidRPr="00E1595C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26</w:t>
            </w:r>
          </w:p>
        </w:tc>
        <w:tc>
          <w:tcPr>
            <w:tcW w:w="9644" w:type="dxa"/>
            <w:gridSpan w:val="7"/>
            <w:shd w:val="clear" w:color="auto" w:fill="F2F2F2" w:themeFill="background1" w:themeFillShade="F2"/>
            <w:vAlign w:val="center"/>
          </w:tcPr>
          <w:p w14:paraId="3F1E995D" w14:textId="5CC3455C" w:rsidR="00176374" w:rsidRPr="00E1595C" w:rsidRDefault="00296669" w:rsidP="0027648D">
            <w:pPr>
              <w:jc w:val="both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علامة إعراب المفعول به هي :</w:t>
            </w:r>
          </w:p>
        </w:tc>
      </w:tr>
      <w:tr w:rsidR="00296669" w:rsidRPr="00E1595C" w14:paraId="2F751B56" w14:textId="77777777" w:rsidTr="00C50C79">
        <w:trPr>
          <w:jc w:val="center"/>
        </w:trPr>
        <w:tc>
          <w:tcPr>
            <w:tcW w:w="555" w:type="dxa"/>
            <w:vAlign w:val="center"/>
          </w:tcPr>
          <w:p w14:paraId="3AF02EF4" w14:textId="77777777" w:rsidR="00176374" w:rsidRPr="00E1595C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2B461218" w14:textId="5EACE530" w:rsidR="00176374" w:rsidRPr="00E1595C" w:rsidRDefault="00296669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D31F7F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highlight w:val="yellow"/>
                <w:rtl/>
              </w:rPr>
              <w:t>النصب</w:t>
            </w:r>
          </w:p>
        </w:tc>
        <w:tc>
          <w:tcPr>
            <w:tcW w:w="567" w:type="dxa"/>
            <w:vAlign w:val="center"/>
          </w:tcPr>
          <w:p w14:paraId="3A30F930" w14:textId="77777777" w:rsidR="00176374" w:rsidRPr="00E1595C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03D47172" w14:textId="77CDCCB3" w:rsidR="00176374" w:rsidRPr="00E1595C" w:rsidRDefault="00296669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الجر</w:t>
            </w:r>
          </w:p>
        </w:tc>
        <w:tc>
          <w:tcPr>
            <w:tcW w:w="566" w:type="dxa"/>
            <w:vAlign w:val="center"/>
          </w:tcPr>
          <w:p w14:paraId="0810CF13" w14:textId="77777777" w:rsidR="00176374" w:rsidRPr="00E1595C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07E4C946" w14:textId="4DEAA68E" w:rsidR="00176374" w:rsidRPr="00E1595C" w:rsidRDefault="00296669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الرفع</w:t>
            </w:r>
          </w:p>
        </w:tc>
        <w:tc>
          <w:tcPr>
            <w:tcW w:w="311" w:type="dxa"/>
            <w:vAlign w:val="center"/>
          </w:tcPr>
          <w:p w14:paraId="6F0A2CD6" w14:textId="77777777" w:rsidR="00176374" w:rsidRPr="00E1595C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74670699" w14:textId="63ACE679" w:rsidR="00176374" w:rsidRPr="00E1595C" w:rsidRDefault="00296669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الجزم</w:t>
            </w:r>
          </w:p>
        </w:tc>
      </w:tr>
      <w:tr w:rsidR="00296669" w:rsidRPr="00E1595C" w14:paraId="6E535733" w14:textId="77777777" w:rsidTr="00C50C79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3AA6808B" w14:textId="469D37D3" w:rsidR="00176374" w:rsidRPr="00E1595C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27</w:t>
            </w:r>
          </w:p>
        </w:tc>
        <w:tc>
          <w:tcPr>
            <w:tcW w:w="9644" w:type="dxa"/>
            <w:gridSpan w:val="7"/>
            <w:shd w:val="clear" w:color="auto" w:fill="F2F2F2" w:themeFill="background1" w:themeFillShade="F2"/>
            <w:vAlign w:val="center"/>
          </w:tcPr>
          <w:p w14:paraId="209E2738" w14:textId="1D8DA561" w:rsidR="00176374" w:rsidRPr="00E1595C" w:rsidRDefault="007E18CF" w:rsidP="0027648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المفعول به في الجملة التالية ( يحترم الناس الموظفين) هو </w:t>
            </w:r>
            <w:r w:rsidR="00451CA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:</w:t>
            </w:r>
          </w:p>
        </w:tc>
      </w:tr>
      <w:tr w:rsidR="00296669" w:rsidRPr="00E1595C" w14:paraId="7144F79C" w14:textId="77777777" w:rsidTr="00C50C79">
        <w:trPr>
          <w:jc w:val="center"/>
        </w:trPr>
        <w:tc>
          <w:tcPr>
            <w:tcW w:w="555" w:type="dxa"/>
            <w:vAlign w:val="center"/>
          </w:tcPr>
          <w:p w14:paraId="0E4520CA" w14:textId="77777777" w:rsidR="00176374" w:rsidRPr="00E1595C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0D07902C" w14:textId="6C9F631C" w:rsidR="00176374" w:rsidRPr="00E1595C" w:rsidRDefault="007E18CF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يحترم</w:t>
            </w:r>
          </w:p>
        </w:tc>
        <w:tc>
          <w:tcPr>
            <w:tcW w:w="567" w:type="dxa"/>
            <w:vAlign w:val="center"/>
          </w:tcPr>
          <w:p w14:paraId="76329098" w14:textId="10A1D7CE" w:rsidR="00176374" w:rsidRPr="00E1595C" w:rsidRDefault="00AF3107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0CE2024B" w14:textId="3ED316E4" w:rsidR="00176374" w:rsidRPr="00E1595C" w:rsidRDefault="007E18CF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D31F7F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highlight w:val="yellow"/>
                <w:rtl/>
              </w:rPr>
              <w:t>الموظ</w:t>
            </w:r>
            <w:r w:rsidR="00D31F7F" w:rsidRPr="00D31F7F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highlight w:val="yellow"/>
                <w:rtl/>
              </w:rPr>
              <w:t>في</w:t>
            </w:r>
            <w:r w:rsidRPr="00D31F7F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highlight w:val="yellow"/>
                <w:rtl/>
              </w:rPr>
              <w:t>ن</w:t>
            </w:r>
          </w:p>
        </w:tc>
        <w:tc>
          <w:tcPr>
            <w:tcW w:w="566" w:type="dxa"/>
            <w:vAlign w:val="center"/>
          </w:tcPr>
          <w:p w14:paraId="557EC073" w14:textId="2AC95E4D" w:rsidR="00176374" w:rsidRPr="00E1595C" w:rsidRDefault="00AF3107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7AA9E75F" w14:textId="6CAABA8B" w:rsidR="00176374" w:rsidRPr="00E1595C" w:rsidRDefault="007E18CF" w:rsidP="0027648D">
            <w:pPr>
              <w:jc w:val="center"/>
              <w:rPr>
                <w:rFonts w:asciiTheme="minorBidi" w:hAnsiTheme="minorBidi" w:cs="mohammad bold art 1"/>
                <w:i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الناس</w:t>
            </w:r>
          </w:p>
        </w:tc>
        <w:tc>
          <w:tcPr>
            <w:tcW w:w="311" w:type="dxa"/>
            <w:vAlign w:val="center"/>
          </w:tcPr>
          <w:p w14:paraId="631E216B" w14:textId="2AA89765" w:rsidR="00176374" w:rsidRPr="00E1595C" w:rsidRDefault="00AF3107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15F4F418" w14:textId="51D55C54" w:rsidR="00176374" w:rsidRPr="00E1595C" w:rsidRDefault="007E18CF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عملهم</w:t>
            </w:r>
          </w:p>
        </w:tc>
      </w:tr>
      <w:tr w:rsidR="00296669" w:rsidRPr="00E1595C" w14:paraId="77AF7FFB" w14:textId="77777777" w:rsidTr="00C50C79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552AFFEA" w14:textId="0459EF81" w:rsidR="00176374" w:rsidRPr="00E1595C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28</w:t>
            </w:r>
          </w:p>
        </w:tc>
        <w:tc>
          <w:tcPr>
            <w:tcW w:w="9644" w:type="dxa"/>
            <w:gridSpan w:val="7"/>
            <w:shd w:val="clear" w:color="auto" w:fill="F2F2F2" w:themeFill="background1" w:themeFillShade="F2"/>
            <w:vAlign w:val="center"/>
          </w:tcPr>
          <w:p w14:paraId="6DA896D6" w14:textId="5A306687" w:rsidR="00176374" w:rsidRPr="00E1595C" w:rsidRDefault="007E18CF" w:rsidP="007E18CF">
            <w:pPr>
              <w:pStyle w:val="a6"/>
              <w:bidi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proofErr w:type="gramStart"/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( قابل</w:t>
            </w:r>
            <w:proofErr w:type="gramEnd"/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 أبوك المعلم )عند تحويل الفاعل إلى مفعول به تصبح الجملة :</w:t>
            </w:r>
          </w:p>
        </w:tc>
      </w:tr>
      <w:tr w:rsidR="00296669" w:rsidRPr="00E1595C" w14:paraId="0FBE7C78" w14:textId="77777777" w:rsidTr="00C50C79">
        <w:trPr>
          <w:jc w:val="center"/>
        </w:trPr>
        <w:tc>
          <w:tcPr>
            <w:tcW w:w="555" w:type="dxa"/>
            <w:vAlign w:val="center"/>
          </w:tcPr>
          <w:p w14:paraId="22CDC449" w14:textId="77777777" w:rsidR="00176374" w:rsidRPr="00E1595C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4AEFE0FC" w14:textId="36D6D340" w:rsidR="00176374" w:rsidRPr="00E1595C" w:rsidRDefault="007E18CF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قابل أبوك </w:t>
            </w:r>
          </w:p>
        </w:tc>
        <w:tc>
          <w:tcPr>
            <w:tcW w:w="567" w:type="dxa"/>
            <w:vAlign w:val="center"/>
          </w:tcPr>
          <w:p w14:paraId="6F9713C9" w14:textId="0B51217F" w:rsidR="00176374" w:rsidRPr="00E1595C" w:rsidRDefault="00AF3107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11DF09F9" w14:textId="333F2BDC" w:rsidR="00176374" w:rsidRPr="00E1595C" w:rsidRDefault="007E18CF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D31F7F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highlight w:val="yellow"/>
                <w:rtl/>
              </w:rPr>
              <w:t>قابل المعلم أباك</w:t>
            </w:r>
          </w:p>
        </w:tc>
        <w:tc>
          <w:tcPr>
            <w:tcW w:w="566" w:type="dxa"/>
            <w:vAlign w:val="center"/>
          </w:tcPr>
          <w:p w14:paraId="348E43FD" w14:textId="7246EFC1" w:rsidR="00176374" w:rsidRPr="00E1595C" w:rsidRDefault="00AF3107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50D31308" w14:textId="5D72B063" w:rsidR="00176374" w:rsidRPr="00E1595C" w:rsidRDefault="007E18CF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أبوك قابل </w:t>
            </w:r>
          </w:p>
        </w:tc>
        <w:tc>
          <w:tcPr>
            <w:tcW w:w="311" w:type="dxa"/>
            <w:vAlign w:val="center"/>
          </w:tcPr>
          <w:p w14:paraId="4C8DF6BE" w14:textId="20C4BDE8" w:rsidR="00176374" w:rsidRPr="00E1595C" w:rsidRDefault="00AF3107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7D3FB2E2" w14:textId="13E5AC18" w:rsidR="00176374" w:rsidRPr="00E1595C" w:rsidRDefault="007E18CF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أبوك المعلم </w:t>
            </w:r>
          </w:p>
        </w:tc>
      </w:tr>
      <w:tr w:rsidR="00296669" w:rsidRPr="00E1595C" w14:paraId="64D9BEFA" w14:textId="77777777" w:rsidTr="00C50C79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19B9BE85" w14:textId="01014C8B" w:rsidR="00176374" w:rsidRPr="00E1595C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29</w:t>
            </w:r>
          </w:p>
        </w:tc>
        <w:tc>
          <w:tcPr>
            <w:tcW w:w="9644" w:type="dxa"/>
            <w:gridSpan w:val="7"/>
            <w:shd w:val="clear" w:color="auto" w:fill="F2F2F2" w:themeFill="background1" w:themeFillShade="F2"/>
            <w:vAlign w:val="center"/>
          </w:tcPr>
          <w:p w14:paraId="05CEAD44" w14:textId="49C24460" w:rsidR="00176374" w:rsidRPr="00E1595C" w:rsidRDefault="007E18CF" w:rsidP="0027648D">
            <w:pPr>
              <w:jc w:val="both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لا تشرب ........</w:t>
            </w:r>
          </w:p>
        </w:tc>
      </w:tr>
      <w:tr w:rsidR="00296669" w:rsidRPr="00E1595C" w14:paraId="52D82F8C" w14:textId="77777777" w:rsidTr="00C50C79">
        <w:trPr>
          <w:jc w:val="center"/>
        </w:trPr>
        <w:tc>
          <w:tcPr>
            <w:tcW w:w="555" w:type="dxa"/>
            <w:vAlign w:val="center"/>
          </w:tcPr>
          <w:p w14:paraId="10805C48" w14:textId="77777777" w:rsidR="00176374" w:rsidRPr="00E1595C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2760F95E" w14:textId="1A2FABF4" w:rsidR="00176374" w:rsidRPr="00E1595C" w:rsidRDefault="007E18CF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المنبه</w:t>
            </w:r>
          </w:p>
        </w:tc>
        <w:tc>
          <w:tcPr>
            <w:tcW w:w="567" w:type="dxa"/>
            <w:vAlign w:val="center"/>
          </w:tcPr>
          <w:p w14:paraId="4E4B625D" w14:textId="427EC44D" w:rsidR="00176374" w:rsidRPr="00E1595C" w:rsidRDefault="00AF3107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3D09741C" w14:textId="26197544" w:rsidR="00176374" w:rsidRPr="00E1595C" w:rsidRDefault="007E18CF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D31F7F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highlight w:val="yellow"/>
                <w:rtl/>
              </w:rPr>
              <w:t>المنبهات</w:t>
            </w:r>
            <w:r w:rsidR="00FA0A7E" w:rsidRPr="00D31F7F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highlight w:val="yellow"/>
                <w:rtl/>
              </w:rPr>
              <w:t>ِ</w:t>
            </w:r>
          </w:p>
        </w:tc>
        <w:tc>
          <w:tcPr>
            <w:tcW w:w="566" w:type="dxa"/>
            <w:vAlign w:val="center"/>
          </w:tcPr>
          <w:p w14:paraId="2EB82659" w14:textId="1A5B255E" w:rsidR="00176374" w:rsidRPr="00E1595C" w:rsidRDefault="00AF3107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69A3E571" w14:textId="59C27A10" w:rsidR="00176374" w:rsidRPr="00E1595C" w:rsidRDefault="007E18CF" w:rsidP="007E18CF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المنبها</w:t>
            </w:r>
          </w:p>
        </w:tc>
        <w:tc>
          <w:tcPr>
            <w:tcW w:w="311" w:type="dxa"/>
            <w:vAlign w:val="center"/>
          </w:tcPr>
          <w:p w14:paraId="4FA61A55" w14:textId="36B63A4F" w:rsidR="00176374" w:rsidRPr="00E1595C" w:rsidRDefault="00AF3107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324D1981" w14:textId="581453F4" w:rsidR="00176374" w:rsidRPr="00E1595C" w:rsidRDefault="007E18CF" w:rsidP="007E18CF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المنب</w:t>
            </w:r>
          </w:p>
        </w:tc>
      </w:tr>
      <w:tr w:rsidR="00296669" w:rsidRPr="00E1595C" w14:paraId="540FF447" w14:textId="77777777" w:rsidTr="001D417F">
        <w:trPr>
          <w:jc w:val="center"/>
        </w:trPr>
        <w:tc>
          <w:tcPr>
            <w:tcW w:w="555" w:type="dxa"/>
            <w:vAlign w:val="center"/>
          </w:tcPr>
          <w:p w14:paraId="27177A18" w14:textId="4569075F" w:rsidR="007E18CF" w:rsidRPr="00E1595C" w:rsidRDefault="00AE076D" w:rsidP="00E1595C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30</w:t>
            </w:r>
          </w:p>
        </w:tc>
        <w:tc>
          <w:tcPr>
            <w:tcW w:w="9644" w:type="dxa"/>
            <w:gridSpan w:val="7"/>
          </w:tcPr>
          <w:p w14:paraId="2147A19E" w14:textId="6BCB289D" w:rsidR="00AE076D" w:rsidRPr="00E1595C" w:rsidRDefault="007E18CF" w:rsidP="00AE076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يعالج الطبيب ......</w:t>
            </w:r>
          </w:p>
        </w:tc>
      </w:tr>
      <w:tr w:rsidR="00296669" w:rsidRPr="00E1595C" w14:paraId="2A94B97A" w14:textId="77777777" w:rsidTr="00C50C79">
        <w:trPr>
          <w:jc w:val="center"/>
        </w:trPr>
        <w:tc>
          <w:tcPr>
            <w:tcW w:w="555" w:type="dxa"/>
            <w:vAlign w:val="center"/>
          </w:tcPr>
          <w:p w14:paraId="031B2562" w14:textId="18098D9B" w:rsidR="00AE076D" w:rsidRPr="00E1595C" w:rsidRDefault="00AE076D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4375CF0F" w14:textId="1EE599A6" w:rsidR="00AE076D" w:rsidRPr="00E1595C" w:rsidRDefault="007E18CF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المريضو</w:t>
            </w:r>
          </w:p>
        </w:tc>
        <w:tc>
          <w:tcPr>
            <w:tcW w:w="567" w:type="dxa"/>
            <w:vAlign w:val="center"/>
          </w:tcPr>
          <w:p w14:paraId="19953D9B" w14:textId="59BCDBCD" w:rsidR="00AE076D" w:rsidRPr="00E1595C" w:rsidRDefault="00AE076D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0D6934E9" w14:textId="69443F42" w:rsidR="00AE076D" w:rsidRPr="00E1595C" w:rsidRDefault="007E18CF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المريضا</w:t>
            </w:r>
          </w:p>
        </w:tc>
        <w:tc>
          <w:tcPr>
            <w:tcW w:w="566" w:type="dxa"/>
            <w:vAlign w:val="center"/>
          </w:tcPr>
          <w:p w14:paraId="181F7AB5" w14:textId="2FDD5970" w:rsidR="00AE076D" w:rsidRPr="00E1595C" w:rsidRDefault="00AE076D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0AB31DBE" w14:textId="7EE5FF46" w:rsidR="00AE076D" w:rsidRPr="00E1595C" w:rsidRDefault="007E18CF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</w:t>
            </w:r>
            <w:r w:rsidR="00FA0A7E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طبيب</w:t>
            </w:r>
          </w:p>
        </w:tc>
        <w:tc>
          <w:tcPr>
            <w:tcW w:w="311" w:type="dxa"/>
            <w:vAlign w:val="center"/>
          </w:tcPr>
          <w:p w14:paraId="1488A70A" w14:textId="65C1A1C2" w:rsidR="00AE076D" w:rsidRPr="00E1595C" w:rsidRDefault="00AE076D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597CFA21" w14:textId="36E98D34" w:rsidR="00AE076D" w:rsidRPr="00E1595C" w:rsidRDefault="007E18CF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D31F7F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highlight w:val="yellow"/>
                <w:rtl/>
              </w:rPr>
              <w:t>المريضين</w:t>
            </w:r>
          </w:p>
        </w:tc>
      </w:tr>
      <w:tr w:rsidR="00296669" w:rsidRPr="00E1595C" w14:paraId="2F76E793" w14:textId="77777777" w:rsidTr="00C50C79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4AA4E4DA" w14:textId="4155E07D" w:rsidR="00176374" w:rsidRPr="00E1595C" w:rsidRDefault="00AE076D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31</w:t>
            </w:r>
          </w:p>
        </w:tc>
        <w:tc>
          <w:tcPr>
            <w:tcW w:w="9644" w:type="dxa"/>
            <w:gridSpan w:val="7"/>
            <w:shd w:val="clear" w:color="auto" w:fill="F2F2F2" w:themeFill="background1" w:themeFillShade="F2"/>
            <w:vAlign w:val="center"/>
          </w:tcPr>
          <w:p w14:paraId="32EC549D" w14:textId="1016AFA6" w:rsidR="00176374" w:rsidRPr="00E1595C" w:rsidRDefault="007E18CF" w:rsidP="0027648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من علامات النصب الفرعية :</w:t>
            </w:r>
          </w:p>
        </w:tc>
      </w:tr>
      <w:tr w:rsidR="00296669" w:rsidRPr="00E1595C" w14:paraId="56AE9752" w14:textId="77777777" w:rsidTr="00C50C79">
        <w:trPr>
          <w:jc w:val="center"/>
        </w:trPr>
        <w:tc>
          <w:tcPr>
            <w:tcW w:w="555" w:type="dxa"/>
            <w:vAlign w:val="center"/>
          </w:tcPr>
          <w:p w14:paraId="7F9EB263" w14:textId="77777777" w:rsidR="00176374" w:rsidRPr="00E1595C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062E84D1" w14:textId="7C908389" w:rsidR="00176374" w:rsidRPr="00E1595C" w:rsidRDefault="007E18CF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الضمة</w:t>
            </w:r>
          </w:p>
        </w:tc>
        <w:tc>
          <w:tcPr>
            <w:tcW w:w="567" w:type="dxa"/>
            <w:vAlign w:val="center"/>
          </w:tcPr>
          <w:p w14:paraId="41A9FB5A" w14:textId="143D9C89" w:rsidR="00176374" w:rsidRPr="00E1595C" w:rsidRDefault="00AF3107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311C72BB" w14:textId="7A5822BA" w:rsidR="00176374" w:rsidRPr="00E1595C" w:rsidRDefault="007E18CF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الكسرة</w:t>
            </w:r>
          </w:p>
        </w:tc>
        <w:tc>
          <w:tcPr>
            <w:tcW w:w="566" w:type="dxa"/>
            <w:vAlign w:val="center"/>
          </w:tcPr>
          <w:p w14:paraId="2B6A2AE7" w14:textId="0551B565" w:rsidR="00176374" w:rsidRPr="00E1595C" w:rsidRDefault="00AF3107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22FCB7E3" w14:textId="534259FC" w:rsidR="00176374" w:rsidRPr="00E1595C" w:rsidRDefault="007E18CF" w:rsidP="0027648D">
            <w:pPr>
              <w:jc w:val="center"/>
              <w:rPr>
                <w:rFonts w:asciiTheme="minorBidi" w:hAnsiTheme="minorBidi" w:cs="mohammad bold art 1"/>
                <w:i/>
                <w:color w:val="000000" w:themeColor="text1"/>
                <w:sz w:val="28"/>
                <w:szCs w:val="28"/>
              </w:rPr>
            </w:pPr>
            <w:r w:rsidRPr="00D31F7F">
              <w:rPr>
                <w:rFonts w:asciiTheme="minorBidi" w:hAnsiTheme="minorBidi" w:cs="mohammad bold art 1"/>
                <w:i/>
                <w:color w:val="000000" w:themeColor="text1"/>
                <w:sz w:val="28"/>
                <w:szCs w:val="28"/>
                <w:highlight w:val="yellow"/>
                <w:rtl/>
              </w:rPr>
              <w:t>الألف</w:t>
            </w:r>
          </w:p>
        </w:tc>
        <w:tc>
          <w:tcPr>
            <w:tcW w:w="311" w:type="dxa"/>
            <w:vAlign w:val="center"/>
          </w:tcPr>
          <w:p w14:paraId="54273C61" w14:textId="07E7B80D" w:rsidR="00176374" w:rsidRPr="00E1595C" w:rsidRDefault="00AF3107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004448EF" w14:textId="6F1E6BDD" w:rsidR="00176374" w:rsidRPr="00E1595C" w:rsidRDefault="007E18CF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السكون</w:t>
            </w:r>
          </w:p>
        </w:tc>
      </w:tr>
      <w:tr w:rsidR="00296669" w:rsidRPr="00E1595C" w14:paraId="5C545E56" w14:textId="77777777" w:rsidTr="002200F6">
        <w:trPr>
          <w:jc w:val="center"/>
        </w:trPr>
        <w:tc>
          <w:tcPr>
            <w:tcW w:w="555" w:type="dxa"/>
            <w:vAlign w:val="center"/>
          </w:tcPr>
          <w:p w14:paraId="0E54B722" w14:textId="300E2C37" w:rsidR="00974E95" w:rsidRPr="00E1595C" w:rsidRDefault="00AE076D" w:rsidP="007E18CF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32</w:t>
            </w:r>
          </w:p>
        </w:tc>
        <w:tc>
          <w:tcPr>
            <w:tcW w:w="9644" w:type="dxa"/>
            <w:gridSpan w:val="7"/>
          </w:tcPr>
          <w:p w14:paraId="0F7D7DEB" w14:textId="102ED4AF" w:rsidR="00AE076D" w:rsidRPr="00E1595C" w:rsidRDefault="007E18CF" w:rsidP="00AE076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المفعول به هو:</w:t>
            </w:r>
          </w:p>
        </w:tc>
      </w:tr>
      <w:tr w:rsidR="00296669" w:rsidRPr="00E1595C" w14:paraId="2DA439F4" w14:textId="77777777" w:rsidTr="00C50C79">
        <w:trPr>
          <w:jc w:val="center"/>
        </w:trPr>
        <w:tc>
          <w:tcPr>
            <w:tcW w:w="555" w:type="dxa"/>
            <w:vAlign w:val="center"/>
          </w:tcPr>
          <w:p w14:paraId="2BB3EB66" w14:textId="7315777D" w:rsidR="00AE076D" w:rsidRPr="00E1595C" w:rsidRDefault="00AE076D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305A7FF2" w14:textId="6E650195" w:rsidR="00AE076D" w:rsidRPr="00E1595C" w:rsidRDefault="007E18CF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D31F7F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highlight w:val="yellow"/>
                <w:rtl/>
              </w:rPr>
              <w:t>اسم</w:t>
            </w:r>
          </w:p>
        </w:tc>
        <w:tc>
          <w:tcPr>
            <w:tcW w:w="567" w:type="dxa"/>
            <w:vAlign w:val="center"/>
          </w:tcPr>
          <w:p w14:paraId="1AEB433A" w14:textId="1995FA96" w:rsidR="00AE076D" w:rsidRPr="00E1595C" w:rsidRDefault="00AE076D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4E7ED984" w14:textId="151714A4" w:rsidR="00AE076D" w:rsidRPr="00E1595C" w:rsidRDefault="007E18CF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فعل</w:t>
            </w:r>
            <w:r w:rsidR="00FA0A7E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 xml:space="preserve"> ماض</w:t>
            </w:r>
          </w:p>
        </w:tc>
        <w:tc>
          <w:tcPr>
            <w:tcW w:w="566" w:type="dxa"/>
            <w:vAlign w:val="center"/>
          </w:tcPr>
          <w:p w14:paraId="736B87CC" w14:textId="085C035A" w:rsidR="00AE076D" w:rsidRPr="00E1595C" w:rsidRDefault="00AE076D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7F459E0F" w14:textId="1AB43B75" w:rsidR="00AE076D" w:rsidRPr="00E1595C" w:rsidRDefault="007E18CF" w:rsidP="0027648D">
            <w:pPr>
              <w:jc w:val="center"/>
              <w:rPr>
                <w:rFonts w:asciiTheme="minorBidi" w:hAnsiTheme="minorBidi" w:cs="mohammad bold art 1"/>
                <w:i/>
                <w:color w:val="000000" w:themeColor="text1"/>
                <w:sz w:val="28"/>
                <w:szCs w:val="28"/>
                <w:rtl/>
              </w:rPr>
            </w:pPr>
            <w:r w:rsidRPr="00E1595C">
              <w:rPr>
                <w:rFonts w:asciiTheme="minorBidi" w:hAnsiTheme="minorBidi" w:cs="mohammad bold art 1"/>
                <w:i/>
                <w:color w:val="000000" w:themeColor="text1"/>
                <w:sz w:val="28"/>
                <w:szCs w:val="28"/>
                <w:rtl/>
              </w:rPr>
              <w:t>حرف</w:t>
            </w:r>
          </w:p>
        </w:tc>
        <w:tc>
          <w:tcPr>
            <w:tcW w:w="311" w:type="dxa"/>
            <w:vAlign w:val="center"/>
          </w:tcPr>
          <w:p w14:paraId="2CCD9684" w14:textId="4CF94F6A" w:rsidR="00AE076D" w:rsidRPr="00E1595C" w:rsidRDefault="00AE076D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66142389" w14:textId="0EA0FAF7" w:rsidR="00AE076D" w:rsidRPr="00E1595C" w:rsidRDefault="007E18CF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علامة</w:t>
            </w:r>
          </w:p>
        </w:tc>
      </w:tr>
    </w:tbl>
    <w:p w14:paraId="685E71FF" w14:textId="070BA7CB" w:rsidR="00C50C79" w:rsidRPr="00E1595C" w:rsidRDefault="00C50C79" w:rsidP="00C50C79">
      <w:pPr>
        <w:rPr>
          <w:rFonts w:asciiTheme="minorBidi" w:hAnsiTheme="minorBidi" w:cs="mohammad bold art 1"/>
          <w:noProof w:val="0"/>
          <w:color w:val="000000" w:themeColor="text1"/>
          <w:sz w:val="28"/>
          <w:szCs w:val="28"/>
          <w:u w:val="single"/>
          <w:lang w:eastAsia="en-US"/>
        </w:rPr>
      </w:pPr>
    </w:p>
    <w:p w14:paraId="6AD219D9" w14:textId="11FF80E5" w:rsidR="00AE076D" w:rsidRPr="00E1595C" w:rsidRDefault="00AE076D" w:rsidP="00B324E3">
      <w:pPr>
        <w:rPr>
          <w:rFonts w:asciiTheme="minorBidi" w:hAnsiTheme="minorBidi" w:cs="mohammad bold art 1"/>
          <w:color w:val="000000" w:themeColor="text1"/>
          <w:sz w:val="28"/>
          <w:szCs w:val="28"/>
          <w:u w:val="single"/>
          <w:rtl/>
        </w:rPr>
      </w:pPr>
    </w:p>
    <w:p w14:paraId="7FF098E9" w14:textId="25C43894" w:rsidR="00E1595C" w:rsidRDefault="00E1595C" w:rsidP="00B324E3">
      <w:pPr>
        <w:rPr>
          <w:rFonts w:asciiTheme="minorBidi" w:hAnsiTheme="minorBidi" w:cs="mohammad bold art 1"/>
          <w:color w:val="000000" w:themeColor="text1"/>
          <w:sz w:val="28"/>
          <w:szCs w:val="28"/>
          <w:u w:val="single"/>
          <w:rtl/>
        </w:rPr>
      </w:pPr>
    </w:p>
    <w:p w14:paraId="04E10B71" w14:textId="77777777" w:rsidR="00FA0A7E" w:rsidRDefault="00FA0A7E" w:rsidP="00B324E3">
      <w:pPr>
        <w:rPr>
          <w:rFonts w:asciiTheme="minorBidi" w:hAnsiTheme="minorBidi" w:cs="mohammad bold art 1"/>
          <w:color w:val="000000" w:themeColor="text1"/>
          <w:sz w:val="28"/>
          <w:szCs w:val="28"/>
          <w:u w:val="single"/>
          <w:rtl/>
        </w:rPr>
      </w:pPr>
    </w:p>
    <w:p w14:paraId="0BF7D03E" w14:textId="77777777" w:rsidR="00FA0A7E" w:rsidRDefault="00FA0A7E" w:rsidP="00B324E3">
      <w:pPr>
        <w:rPr>
          <w:rFonts w:asciiTheme="minorBidi" w:hAnsiTheme="minorBidi" w:cs="mohammad bold art 1"/>
          <w:color w:val="000000" w:themeColor="text1"/>
          <w:sz w:val="28"/>
          <w:szCs w:val="28"/>
          <w:u w:val="single"/>
          <w:rtl/>
        </w:rPr>
      </w:pPr>
    </w:p>
    <w:p w14:paraId="3EE0932F" w14:textId="77777777" w:rsidR="00FA0A7E" w:rsidRDefault="00FA0A7E" w:rsidP="00B324E3">
      <w:pPr>
        <w:rPr>
          <w:rFonts w:asciiTheme="minorBidi" w:hAnsiTheme="minorBidi" w:cs="mohammad bold art 1"/>
          <w:color w:val="000000" w:themeColor="text1"/>
          <w:sz w:val="28"/>
          <w:szCs w:val="28"/>
          <w:u w:val="single"/>
          <w:rtl/>
        </w:rPr>
      </w:pPr>
    </w:p>
    <w:p w14:paraId="6291E4EA" w14:textId="77777777" w:rsidR="00451CA2" w:rsidRDefault="00451CA2" w:rsidP="00B324E3">
      <w:pPr>
        <w:rPr>
          <w:rFonts w:asciiTheme="minorBidi" w:hAnsiTheme="minorBidi" w:cs="mohammad bold art 1"/>
          <w:color w:val="000000" w:themeColor="text1"/>
          <w:sz w:val="28"/>
          <w:szCs w:val="28"/>
          <w:u w:val="single"/>
          <w:rtl/>
        </w:rPr>
      </w:pPr>
    </w:p>
    <w:p w14:paraId="530844C3" w14:textId="77777777" w:rsidR="00451CA2" w:rsidRDefault="00451CA2" w:rsidP="00B324E3">
      <w:pPr>
        <w:rPr>
          <w:rFonts w:asciiTheme="minorBidi" w:hAnsiTheme="minorBidi" w:cs="mohammad bold art 1"/>
          <w:color w:val="000000" w:themeColor="text1"/>
          <w:sz w:val="28"/>
          <w:szCs w:val="28"/>
          <w:u w:val="single"/>
          <w:rtl/>
        </w:rPr>
      </w:pPr>
    </w:p>
    <w:p w14:paraId="43C3853B" w14:textId="77777777" w:rsidR="00451CA2" w:rsidRDefault="00451CA2" w:rsidP="00B324E3">
      <w:pPr>
        <w:rPr>
          <w:rFonts w:asciiTheme="minorBidi" w:hAnsiTheme="minorBidi" w:cs="mohammad bold art 1"/>
          <w:color w:val="000000" w:themeColor="text1"/>
          <w:sz w:val="28"/>
          <w:szCs w:val="28"/>
          <w:u w:val="single"/>
          <w:rtl/>
        </w:rPr>
      </w:pPr>
    </w:p>
    <w:p w14:paraId="10E3C657" w14:textId="7F42E120" w:rsidR="00C50C79" w:rsidRPr="00E1595C" w:rsidRDefault="00E1595C" w:rsidP="00B324E3">
      <w:pPr>
        <w:rPr>
          <w:rFonts w:asciiTheme="minorBidi" w:hAnsiTheme="minorBidi" w:cs="mohammad bold art 1"/>
          <w:color w:val="000000" w:themeColor="text1"/>
          <w:sz w:val="28"/>
          <w:szCs w:val="28"/>
          <w:u w:val="single"/>
          <w:rtl/>
        </w:rPr>
      </w:pPr>
      <w:r w:rsidRPr="00E1595C">
        <w:rPr>
          <w:rFonts w:asciiTheme="minorBidi" w:hAnsiTheme="minorBidi" w:cs="mohammad bold art 1"/>
          <w:color w:val="000000" w:themeColor="text1"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D547EB" wp14:editId="097D8E97">
                <wp:simplePos x="0" y="0"/>
                <wp:positionH relativeFrom="column">
                  <wp:posOffset>35560</wp:posOffset>
                </wp:positionH>
                <wp:positionV relativeFrom="paragraph">
                  <wp:posOffset>5715</wp:posOffset>
                </wp:positionV>
                <wp:extent cx="750818" cy="516835"/>
                <wp:effectExtent l="0" t="0" r="11430" b="17145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818" cy="516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34AFDB" w14:textId="7BBF5FA5" w:rsidR="00C50C79" w:rsidRDefault="00BA5E6F" w:rsidP="00C50C79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547EB" id="مربع نص 5" o:spid="_x0000_s1027" type="#_x0000_t202" style="position:absolute;left:0;text-align:left;margin-left:2.8pt;margin-top:.45pt;width:59.1pt;height:40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" fillcolor="white [3201]" strokeweight=".5pt">
                <v:textbox>
                  <w:txbxContent>
                    <w:p w14:paraId="3334AFDB" w14:textId="7BBF5FA5" w:rsidR="00C50C79" w:rsidRDefault="00BA5E6F" w:rsidP="00C50C79"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5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5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C50C79" w:rsidRPr="00E1595C">
        <w:rPr>
          <w:rFonts w:asciiTheme="minorBidi" w:hAnsiTheme="minorBidi" w:cs="mohammad bold art 1"/>
          <w:color w:val="000000" w:themeColor="text1"/>
          <w:sz w:val="28"/>
          <w:szCs w:val="28"/>
          <w:u w:val="single"/>
          <w:rtl/>
        </w:rPr>
        <w:t>السؤال الثاني : ضعي علامة (</w:t>
      </w:r>
      <w:r w:rsidR="00C50C79" w:rsidRPr="00E1595C">
        <w:rPr>
          <w:rFonts w:ascii="Arial" w:hAnsi="Arial" w:cs="Arial" w:hint="cs"/>
          <w:color w:val="000000" w:themeColor="text1"/>
          <w:sz w:val="28"/>
          <w:szCs w:val="28"/>
          <w:u w:val="single"/>
          <w:rtl/>
        </w:rPr>
        <w:t>√</w:t>
      </w:r>
      <w:r w:rsidR="00C50C79" w:rsidRPr="00E1595C">
        <w:rPr>
          <w:rFonts w:asciiTheme="minorBidi" w:hAnsiTheme="minorBidi" w:cs="mohammad bold art 1"/>
          <w:color w:val="000000" w:themeColor="text1"/>
          <w:sz w:val="28"/>
          <w:szCs w:val="28"/>
          <w:u w:val="single"/>
          <w:rtl/>
        </w:rPr>
        <w:t xml:space="preserve">) </w:t>
      </w:r>
      <w:r w:rsidR="00C50C79" w:rsidRPr="00E1595C">
        <w:rPr>
          <w:rFonts w:asciiTheme="minorBidi" w:hAnsiTheme="minorBidi" w:cs="mohammad bold art 1" w:hint="cs"/>
          <w:color w:val="000000" w:themeColor="text1"/>
          <w:sz w:val="28"/>
          <w:szCs w:val="28"/>
          <w:u w:val="single"/>
          <w:rtl/>
        </w:rPr>
        <w:t>أمام</w:t>
      </w:r>
      <w:r w:rsidR="00C50C79" w:rsidRPr="00E1595C">
        <w:rPr>
          <w:rFonts w:asciiTheme="minorBidi" w:hAnsiTheme="minorBidi" w:cs="mohammad bold art 1"/>
          <w:color w:val="000000" w:themeColor="text1"/>
          <w:sz w:val="28"/>
          <w:szCs w:val="28"/>
          <w:u w:val="single"/>
          <w:rtl/>
        </w:rPr>
        <w:t xml:space="preserve"> </w:t>
      </w:r>
      <w:r w:rsidR="00C50C79" w:rsidRPr="00E1595C">
        <w:rPr>
          <w:rFonts w:asciiTheme="minorBidi" w:hAnsiTheme="minorBidi" w:cs="mohammad bold art 1" w:hint="cs"/>
          <w:color w:val="000000" w:themeColor="text1"/>
          <w:sz w:val="28"/>
          <w:szCs w:val="28"/>
          <w:u w:val="single"/>
          <w:rtl/>
        </w:rPr>
        <w:t>العبارة</w:t>
      </w:r>
      <w:r w:rsidR="00C50C79" w:rsidRPr="00E1595C">
        <w:rPr>
          <w:rFonts w:asciiTheme="minorBidi" w:hAnsiTheme="minorBidi" w:cs="mohammad bold art 1"/>
          <w:color w:val="000000" w:themeColor="text1"/>
          <w:sz w:val="28"/>
          <w:szCs w:val="28"/>
          <w:u w:val="single"/>
          <w:rtl/>
        </w:rPr>
        <w:t xml:space="preserve"> </w:t>
      </w:r>
      <w:r w:rsidR="00C50C79" w:rsidRPr="00E1595C">
        <w:rPr>
          <w:rFonts w:asciiTheme="minorBidi" w:hAnsiTheme="minorBidi" w:cs="mohammad bold art 1" w:hint="cs"/>
          <w:color w:val="000000" w:themeColor="text1"/>
          <w:sz w:val="28"/>
          <w:szCs w:val="28"/>
          <w:u w:val="single"/>
          <w:rtl/>
        </w:rPr>
        <w:t>الصحيحة</w:t>
      </w:r>
      <w:r w:rsidR="00C50C79" w:rsidRPr="00E1595C">
        <w:rPr>
          <w:rFonts w:asciiTheme="minorBidi" w:hAnsiTheme="minorBidi" w:cs="mohammad bold art 1"/>
          <w:color w:val="000000" w:themeColor="text1"/>
          <w:sz w:val="28"/>
          <w:szCs w:val="28"/>
          <w:u w:val="single"/>
          <w:rtl/>
        </w:rPr>
        <w:t xml:space="preserve"> </w:t>
      </w:r>
      <w:r w:rsidR="00C50C79" w:rsidRPr="00E1595C">
        <w:rPr>
          <w:rFonts w:asciiTheme="minorBidi" w:hAnsiTheme="minorBidi" w:cs="mohammad bold art 1" w:hint="cs"/>
          <w:color w:val="000000" w:themeColor="text1"/>
          <w:sz w:val="28"/>
          <w:szCs w:val="28"/>
          <w:u w:val="single"/>
          <w:rtl/>
        </w:rPr>
        <w:t>وعلامة</w:t>
      </w:r>
      <w:r w:rsidR="00C50C79" w:rsidRPr="00E1595C">
        <w:rPr>
          <w:rFonts w:asciiTheme="minorBidi" w:hAnsiTheme="minorBidi" w:cs="mohammad bold art 1"/>
          <w:color w:val="000000" w:themeColor="text1"/>
          <w:sz w:val="28"/>
          <w:szCs w:val="28"/>
          <w:u w:val="single"/>
          <w:rtl/>
        </w:rPr>
        <w:t xml:space="preserve"> (</w:t>
      </w:r>
      <w:r w:rsidR="00C50C79" w:rsidRPr="00E1595C">
        <w:rPr>
          <w:rFonts w:asciiTheme="minorBidi" w:hAnsiTheme="minorBidi" w:cs="mohammad bold art 1" w:hint="cs"/>
          <w:color w:val="000000" w:themeColor="text1"/>
          <w:sz w:val="28"/>
          <w:szCs w:val="28"/>
          <w:u w:val="single"/>
          <w:rtl/>
        </w:rPr>
        <w:t>×</w:t>
      </w:r>
      <w:r w:rsidR="00C50C79" w:rsidRPr="00E1595C">
        <w:rPr>
          <w:rFonts w:asciiTheme="minorBidi" w:hAnsiTheme="minorBidi" w:cs="mohammad bold art 1"/>
          <w:color w:val="000000" w:themeColor="text1"/>
          <w:sz w:val="28"/>
          <w:szCs w:val="28"/>
          <w:u w:val="single"/>
          <w:rtl/>
        </w:rPr>
        <w:t xml:space="preserve">) </w:t>
      </w:r>
      <w:r w:rsidR="00C50C79" w:rsidRPr="00E1595C">
        <w:rPr>
          <w:rFonts w:asciiTheme="minorBidi" w:hAnsiTheme="minorBidi" w:cs="mohammad bold art 1" w:hint="cs"/>
          <w:color w:val="000000" w:themeColor="text1"/>
          <w:sz w:val="28"/>
          <w:szCs w:val="28"/>
          <w:u w:val="single"/>
          <w:rtl/>
        </w:rPr>
        <w:t>أمام</w:t>
      </w:r>
      <w:r w:rsidR="00C50C79" w:rsidRPr="00E1595C">
        <w:rPr>
          <w:rFonts w:asciiTheme="minorBidi" w:hAnsiTheme="minorBidi" w:cs="mohammad bold art 1"/>
          <w:color w:val="000000" w:themeColor="text1"/>
          <w:sz w:val="28"/>
          <w:szCs w:val="28"/>
          <w:u w:val="single"/>
          <w:rtl/>
        </w:rPr>
        <w:t xml:space="preserve"> </w:t>
      </w:r>
      <w:r w:rsidR="00C50C79" w:rsidRPr="00E1595C">
        <w:rPr>
          <w:rFonts w:asciiTheme="minorBidi" w:hAnsiTheme="minorBidi" w:cs="mohammad bold art 1" w:hint="cs"/>
          <w:color w:val="000000" w:themeColor="text1"/>
          <w:sz w:val="28"/>
          <w:szCs w:val="28"/>
          <w:u w:val="single"/>
          <w:rtl/>
        </w:rPr>
        <w:t>العبارة</w:t>
      </w:r>
      <w:r w:rsidR="00C50C79" w:rsidRPr="00E1595C">
        <w:rPr>
          <w:rFonts w:asciiTheme="minorBidi" w:hAnsiTheme="minorBidi" w:cs="mohammad bold art 1"/>
          <w:color w:val="000000" w:themeColor="text1"/>
          <w:sz w:val="28"/>
          <w:szCs w:val="28"/>
          <w:u w:val="single"/>
          <w:rtl/>
        </w:rPr>
        <w:t xml:space="preserve"> </w:t>
      </w:r>
      <w:r w:rsidR="00C50C79" w:rsidRPr="00E1595C">
        <w:rPr>
          <w:rFonts w:asciiTheme="minorBidi" w:hAnsiTheme="minorBidi" w:cs="mohammad bold art 1" w:hint="cs"/>
          <w:color w:val="000000" w:themeColor="text1"/>
          <w:sz w:val="28"/>
          <w:szCs w:val="28"/>
          <w:u w:val="single"/>
          <w:rtl/>
        </w:rPr>
        <w:t>الخاطئة</w:t>
      </w:r>
      <w:r w:rsidR="00C50C79" w:rsidRPr="00E1595C">
        <w:rPr>
          <w:rFonts w:asciiTheme="minorBidi" w:hAnsiTheme="minorBidi" w:cs="mohammad bold art 1"/>
          <w:color w:val="000000" w:themeColor="text1"/>
          <w:sz w:val="28"/>
          <w:szCs w:val="28"/>
          <w:u w:val="single"/>
          <w:rtl/>
        </w:rPr>
        <w:t xml:space="preserve"> :</w:t>
      </w:r>
    </w:p>
    <w:p w14:paraId="46EA2010" w14:textId="55ACF618" w:rsidR="00C50C79" w:rsidRPr="00E1595C" w:rsidRDefault="00C50C79" w:rsidP="00C50C79">
      <w:pPr>
        <w:rPr>
          <w:rFonts w:asciiTheme="minorBidi" w:hAnsiTheme="minorBidi" w:cs="mohammad bold art 1"/>
          <w:color w:val="000000" w:themeColor="text1"/>
          <w:sz w:val="28"/>
          <w:szCs w:val="28"/>
          <w:rtl/>
        </w:rPr>
      </w:pPr>
    </w:p>
    <w:tbl>
      <w:tblPr>
        <w:tblStyle w:val="a8"/>
        <w:bidiVisual/>
        <w:tblW w:w="0" w:type="auto"/>
        <w:tblInd w:w="256" w:type="dxa"/>
        <w:tblLook w:val="04A0" w:firstRow="1" w:lastRow="0" w:firstColumn="1" w:lastColumn="0" w:noHBand="0" w:noVBand="1"/>
      </w:tblPr>
      <w:tblGrid>
        <w:gridCol w:w="511"/>
        <w:gridCol w:w="8816"/>
        <w:gridCol w:w="851"/>
      </w:tblGrid>
      <w:tr w:rsidR="00B324E3" w:rsidRPr="00E1595C" w14:paraId="3DAB0B80" w14:textId="77777777" w:rsidTr="007E18CF"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FB055D" w14:textId="3D077AA5" w:rsidR="00C50C79" w:rsidRPr="00E1595C" w:rsidRDefault="00AE076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E1595C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33</w:t>
            </w:r>
          </w:p>
        </w:tc>
        <w:tc>
          <w:tcPr>
            <w:tcW w:w="8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096A11" w14:textId="5A637848" w:rsidR="00C50C79" w:rsidRPr="00E1595C" w:rsidRDefault="00491202" w:rsidP="00491202">
            <w:pPr>
              <w:pStyle w:val="a6"/>
              <w:bidi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للتعجب من </w:t>
            </w:r>
            <w:r w:rsidR="00FA0A7E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جمال الجو</w:t>
            </w: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 </w:t>
            </w:r>
            <w:proofErr w:type="gramStart"/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أقول :</w:t>
            </w:r>
            <w:proofErr w:type="gramEnd"/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 الخيل أسرع  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7119A" w14:textId="354EA8CE" w:rsidR="00C50C79" w:rsidRPr="00E1595C" w:rsidRDefault="00D31F7F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:rsidR="00B324E3" w:rsidRPr="00E1595C" w14:paraId="1E406C86" w14:textId="77777777" w:rsidTr="007E18CF"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E4FD12" w14:textId="0AD7A924" w:rsidR="00C50C79" w:rsidRPr="00E1595C" w:rsidRDefault="00AE076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E1595C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34</w:t>
            </w:r>
          </w:p>
        </w:tc>
        <w:tc>
          <w:tcPr>
            <w:tcW w:w="8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CD97FF" w14:textId="301C0C24" w:rsidR="00C50C79" w:rsidRPr="00E1595C" w:rsidRDefault="00491202" w:rsidP="00491202">
            <w:pPr>
              <w:pStyle w:val="a6"/>
              <w:bidi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الكتابة الصحيحة لضد </w:t>
            </w:r>
            <w:proofErr w:type="gramStart"/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كلمة :</w:t>
            </w:r>
            <w:proofErr w:type="gramEnd"/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 يقدم </w:t>
            </w:r>
            <w:r w:rsidRPr="00E1595C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 xml:space="preserve"> / </w:t>
            </w: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ي</w:t>
            </w:r>
            <w:r w:rsidR="00576CEE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ئ</w:t>
            </w: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خر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CE02A" w14:textId="78AA1004" w:rsidR="00C50C79" w:rsidRPr="00E1595C" w:rsidRDefault="00D31F7F">
            <w:pPr>
              <w:jc w:val="both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:rsidR="00B324E3" w:rsidRPr="00E1595C" w14:paraId="521A1614" w14:textId="77777777" w:rsidTr="007E18CF"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900C2D" w14:textId="3619A109" w:rsidR="00C50C79" w:rsidRPr="00E1595C" w:rsidRDefault="00AE076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E1595C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35</w:t>
            </w:r>
          </w:p>
        </w:tc>
        <w:tc>
          <w:tcPr>
            <w:tcW w:w="8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2FD65E" w14:textId="3A2D13DA" w:rsidR="00C50C79" w:rsidRPr="00E1595C" w:rsidRDefault="00491202" w:rsidP="00491202">
            <w:pPr>
              <w:pStyle w:val="a6"/>
              <w:bidi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proofErr w:type="gramStart"/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( يَ</w:t>
            </w:r>
            <w:proofErr w:type="gramEnd"/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 ءُ مُّ )</w:t>
            </w:r>
            <w:r w:rsidRPr="00E1595C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كتابتها متصلة : يؤم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F9A94" w14:textId="70B4AE03" w:rsidR="00C50C79" w:rsidRPr="00E1595C" w:rsidRDefault="00D31F7F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</w:tr>
      <w:tr w:rsidR="00B324E3" w:rsidRPr="00E1595C" w14:paraId="7DE273BC" w14:textId="77777777" w:rsidTr="007E18CF"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CDCFE9" w14:textId="44F72129" w:rsidR="00C50C79" w:rsidRPr="00E1595C" w:rsidRDefault="00AE076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E1595C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36</w:t>
            </w:r>
          </w:p>
        </w:tc>
        <w:tc>
          <w:tcPr>
            <w:tcW w:w="8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AE04E5" w14:textId="5C638392" w:rsidR="00C50C79" w:rsidRPr="00E1595C" w:rsidRDefault="00491202" w:rsidP="00491202">
            <w:pPr>
              <w:pStyle w:val="a6"/>
              <w:bidi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proofErr w:type="gramStart"/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( المؤمنون</w:t>
            </w:r>
            <w:proofErr w:type="gramEnd"/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 أخوة )</w:t>
            </w:r>
            <w:r w:rsidRPr="00E1595C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كلا الكلمتين في الجملة السابقة جمع مذكر سالم 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EAA93" w14:textId="337C5CE8" w:rsidR="00C50C79" w:rsidRPr="00E1595C" w:rsidRDefault="00D31F7F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:rsidR="00B324E3" w:rsidRPr="00E1595C" w14:paraId="0277063F" w14:textId="77777777" w:rsidTr="007E18CF"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7EE52F" w14:textId="73DB1014" w:rsidR="00C50C79" w:rsidRPr="00E1595C" w:rsidRDefault="00AE076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E1595C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37</w:t>
            </w:r>
          </w:p>
        </w:tc>
        <w:tc>
          <w:tcPr>
            <w:tcW w:w="8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2B3FDF" w14:textId="4F519030" w:rsidR="00C50C79" w:rsidRPr="00E1595C" w:rsidRDefault="00491202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ترحمون ليست جمع مذكر سالم لأنها فعل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E3B56" w14:textId="6DA715D4" w:rsidR="00C50C79" w:rsidRPr="00E1595C" w:rsidRDefault="00D31F7F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</w:tr>
      <w:tr w:rsidR="00B324E3" w:rsidRPr="00E1595C" w14:paraId="68A1D66A" w14:textId="77777777" w:rsidTr="007E18CF"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82E18" w14:textId="5EF01BA7" w:rsidR="00C50C79" w:rsidRPr="00E1595C" w:rsidRDefault="00AE076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E1595C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38</w:t>
            </w:r>
          </w:p>
        </w:tc>
        <w:tc>
          <w:tcPr>
            <w:tcW w:w="8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D25A3" w14:textId="7B34A6D0" w:rsidR="00C50C79" w:rsidRPr="00E1595C" w:rsidRDefault="007E18CF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كل الحروف الهجائية نازلة عن السطر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9ACAA" w14:textId="4CF7C7C3" w:rsidR="00C50C79" w:rsidRPr="00E1595C" w:rsidRDefault="00D268F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:rsidR="00B324E3" w:rsidRPr="00E1595C" w14:paraId="19C1E830" w14:textId="77777777" w:rsidTr="007E18CF"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B867D" w14:textId="6E0F3D49" w:rsidR="00C50C79" w:rsidRPr="00E1595C" w:rsidRDefault="00AE076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E1595C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39</w:t>
            </w:r>
          </w:p>
        </w:tc>
        <w:tc>
          <w:tcPr>
            <w:tcW w:w="8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3250F" w14:textId="3D05C507" w:rsidR="00C50C79" w:rsidRPr="00E1595C" w:rsidRDefault="007E18CF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مرادف ( المترنم ) ( المغرد 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1540A" w14:textId="56837E1D" w:rsidR="00C50C79" w:rsidRPr="00E1595C" w:rsidRDefault="00D268F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</w:tr>
      <w:tr w:rsidR="00B324E3" w:rsidRPr="00E1595C" w14:paraId="1F2E1B40" w14:textId="77777777" w:rsidTr="007E18CF"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54A23" w14:textId="1112D7F1" w:rsidR="00C50C79" w:rsidRPr="00E1595C" w:rsidRDefault="00AE076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E1595C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40</w:t>
            </w:r>
          </w:p>
        </w:tc>
        <w:tc>
          <w:tcPr>
            <w:tcW w:w="8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9EC3E" w14:textId="78F9D082" w:rsidR="00C50C79" w:rsidRPr="00E1595C" w:rsidRDefault="007E18CF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للإعلان نوع واحد فقط و هو : التجاري 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8E3F5" w14:textId="5E146FED" w:rsidR="00C50C79" w:rsidRPr="00E1595C" w:rsidRDefault="00D268F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:rsidR="007E18CF" w:rsidRPr="00E1595C" w14:paraId="75CA82AF" w14:textId="77777777" w:rsidTr="007E18CF"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839A5" w14:textId="3463CA44" w:rsidR="007E18CF" w:rsidRPr="00E1595C" w:rsidRDefault="007E18CF" w:rsidP="007E18CF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E1595C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41</w:t>
            </w:r>
          </w:p>
        </w:tc>
        <w:tc>
          <w:tcPr>
            <w:tcW w:w="8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284F26" w14:textId="6CD56A47" w:rsidR="007E18CF" w:rsidRPr="00E1595C" w:rsidRDefault="007E18CF" w:rsidP="007E18CF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قائل قصيدة أيها الإنسان هو : إيليا أبو ماضي 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14756" w14:textId="6EBF96A9" w:rsidR="007E18CF" w:rsidRPr="00E1595C" w:rsidRDefault="00D268FD" w:rsidP="007E18CF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</w:tr>
      <w:tr w:rsidR="007E18CF" w:rsidRPr="00E1595C" w14:paraId="4BE0FBED" w14:textId="77777777" w:rsidTr="007E18CF"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4689C" w14:textId="7E446E84" w:rsidR="007E18CF" w:rsidRPr="00E1595C" w:rsidRDefault="007E18CF" w:rsidP="007E18CF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E1595C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42</w:t>
            </w:r>
          </w:p>
        </w:tc>
        <w:tc>
          <w:tcPr>
            <w:tcW w:w="8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E1E62" w14:textId="72211B9C" w:rsidR="007E18CF" w:rsidRPr="00E1595C" w:rsidRDefault="007E18CF" w:rsidP="007E18CF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E1595C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المفعول به هو من وقع عليه الفعل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07D3B" w14:textId="73BB83E2" w:rsidR="007E18CF" w:rsidRPr="00E1595C" w:rsidRDefault="00D268FD" w:rsidP="007E18CF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</w:tr>
    </w:tbl>
    <w:p w14:paraId="19D995DE" w14:textId="461A8381" w:rsidR="00974E95" w:rsidRPr="00E1595C" w:rsidRDefault="00974E95" w:rsidP="00974E95">
      <w:pPr>
        <w:rPr>
          <w:rFonts w:asciiTheme="minorBidi" w:hAnsiTheme="minorBidi" w:cs="mohammad bold art 1"/>
          <w:color w:val="000000" w:themeColor="text1"/>
          <w:sz w:val="28"/>
          <w:szCs w:val="28"/>
          <w:u w:val="single"/>
          <w:rtl/>
        </w:rPr>
      </w:pPr>
    </w:p>
    <w:p w14:paraId="42980D92" w14:textId="48E44751" w:rsidR="00BC7EA2" w:rsidRPr="00E1595C" w:rsidRDefault="00BC7EA2" w:rsidP="00BC7EA2">
      <w:pPr>
        <w:rPr>
          <w:rFonts w:asciiTheme="minorBidi" w:hAnsiTheme="minorBidi" w:cs="mohammad bold art 1"/>
          <w:color w:val="000000" w:themeColor="text1"/>
          <w:sz w:val="28"/>
          <w:szCs w:val="28"/>
          <w:u w:val="single"/>
          <w:rtl/>
        </w:rPr>
      </w:pPr>
      <w:r w:rsidRPr="00E1595C">
        <w:rPr>
          <w:rFonts w:asciiTheme="minorBidi" w:hAnsiTheme="minorBidi" w:cs="mohammad bold art 1"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DD3D7D" wp14:editId="6CBC0464">
                <wp:simplePos x="0" y="0"/>
                <wp:positionH relativeFrom="column">
                  <wp:posOffset>222885</wp:posOffset>
                </wp:positionH>
                <wp:positionV relativeFrom="paragraph">
                  <wp:posOffset>8890</wp:posOffset>
                </wp:positionV>
                <wp:extent cx="750818" cy="516835"/>
                <wp:effectExtent l="0" t="0" r="11430" b="17145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818" cy="516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3266B" w14:textId="77C54888" w:rsidR="00BC7EA2" w:rsidRDefault="00BA5E6F" w:rsidP="00BC7EA2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D3D7D" id="مربع نص 2" o:spid="_x0000_s1028" type="#_x0000_t202" style="position:absolute;left:0;text-align:left;margin-left:17.55pt;margin-top:.7pt;width:59.1pt;height:40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" fillcolor="white [3201]" strokeweight=".5pt">
                <v:textbox>
                  <w:txbxContent>
                    <w:p w14:paraId="4E43266B" w14:textId="77C54888" w:rsidR="00BC7EA2" w:rsidRDefault="00BA5E6F" w:rsidP="00BC7EA2"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3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974E95" w:rsidRPr="00E1595C">
        <w:rPr>
          <w:rFonts w:asciiTheme="minorBidi" w:hAnsiTheme="minorBidi" w:cs="mohammad bold art 1" w:hint="cs"/>
          <w:color w:val="000000" w:themeColor="text1"/>
          <w:sz w:val="28"/>
          <w:szCs w:val="28"/>
          <w:u w:val="single"/>
          <w:rtl/>
        </w:rPr>
        <w:t>السؤال الثالث : أجي</w:t>
      </w:r>
      <w:r w:rsidR="00F802AE">
        <w:rPr>
          <w:rFonts w:asciiTheme="minorBidi" w:hAnsiTheme="minorBidi" w:cs="mohammad bold art 1" w:hint="cs"/>
          <w:color w:val="000000" w:themeColor="text1"/>
          <w:sz w:val="28"/>
          <w:szCs w:val="28"/>
          <w:u w:val="single"/>
          <w:rtl/>
        </w:rPr>
        <w:t>بي</w:t>
      </w:r>
      <w:r w:rsidR="00974E95" w:rsidRPr="00E1595C">
        <w:rPr>
          <w:rFonts w:asciiTheme="minorBidi" w:hAnsiTheme="minorBidi" w:cs="mohammad bold art 1" w:hint="cs"/>
          <w:color w:val="000000" w:themeColor="text1"/>
          <w:sz w:val="28"/>
          <w:szCs w:val="28"/>
          <w:u w:val="single"/>
          <w:rtl/>
        </w:rPr>
        <w:t xml:space="preserve"> عن المطلوب فيما يأتي :</w:t>
      </w:r>
      <w:r w:rsidRPr="00E1595C">
        <w:rPr>
          <w:rFonts w:asciiTheme="minorBidi" w:hAnsiTheme="minorBidi" w:cs="mohammad bold art 1" w:hint="cs"/>
          <w:color w:val="000000" w:themeColor="text1"/>
          <w:sz w:val="28"/>
          <w:szCs w:val="28"/>
          <w:u w:val="single"/>
          <w:rtl/>
        </w:rPr>
        <w:t xml:space="preserve">                                          </w:t>
      </w:r>
    </w:p>
    <w:p w14:paraId="6888457E" w14:textId="040157F5" w:rsidR="00974E95" w:rsidRPr="00E1595C" w:rsidRDefault="00BC7EA2" w:rsidP="00BC7EA2">
      <w:pPr>
        <w:rPr>
          <w:rFonts w:asciiTheme="minorBidi" w:hAnsiTheme="minorBidi" w:cs="mohammad bold art 1"/>
          <w:color w:val="000000" w:themeColor="text1"/>
          <w:sz w:val="28"/>
          <w:szCs w:val="28"/>
          <w:u w:val="single"/>
          <w:rtl/>
        </w:rPr>
      </w:pPr>
      <w:r w:rsidRPr="00E1595C">
        <w:rPr>
          <w:rFonts w:asciiTheme="minorBidi" w:hAnsiTheme="minorBidi" w:cs="mohammad bold art 1" w:hint="cs"/>
          <w:color w:val="000000" w:themeColor="text1"/>
          <w:sz w:val="28"/>
          <w:szCs w:val="28"/>
          <w:u w:val="single"/>
          <w:rtl/>
        </w:rPr>
        <w:t xml:space="preserve">                     </w:t>
      </w:r>
    </w:p>
    <w:p w14:paraId="48F5A864" w14:textId="16A56022" w:rsidR="00974E95" w:rsidRPr="00E1595C" w:rsidRDefault="00BC7EA2" w:rsidP="00974E95">
      <w:pPr>
        <w:jc w:val="center"/>
        <w:rPr>
          <w:rFonts w:asciiTheme="minorBidi" w:hAnsiTheme="minorBidi" w:cs="mohammad bold art 1"/>
          <w:color w:val="000000" w:themeColor="text1"/>
          <w:sz w:val="28"/>
          <w:szCs w:val="28"/>
          <w:rtl/>
        </w:rPr>
      </w:pPr>
      <w:r w:rsidRPr="00E1595C">
        <w:rPr>
          <w:rFonts w:asciiTheme="minorBidi" w:hAnsiTheme="minorBidi" w:cs="mohammad bold art 1" w:hint="cs"/>
          <w:color w:val="000000" w:themeColor="text1"/>
          <w:sz w:val="28"/>
          <w:szCs w:val="28"/>
          <w:rtl/>
        </w:rPr>
        <w:t>أ /</w:t>
      </w:r>
      <w:r w:rsidR="00FA0A7E">
        <w:rPr>
          <w:rFonts w:asciiTheme="minorBidi" w:hAnsiTheme="minorBidi" w:cs="mohammad bold art 1" w:hint="cs"/>
          <w:color w:val="000000" w:themeColor="text1"/>
          <w:sz w:val="28"/>
          <w:szCs w:val="28"/>
          <w:rtl/>
        </w:rPr>
        <w:t xml:space="preserve"> اكتبي الجملة التالية بخط النسخ</w:t>
      </w:r>
      <w:r w:rsidRPr="00E1595C">
        <w:rPr>
          <w:rFonts w:asciiTheme="minorBidi" w:hAnsiTheme="minorBidi" w:cs="mohammad bold art 1" w:hint="cs"/>
          <w:color w:val="000000" w:themeColor="text1"/>
          <w:sz w:val="28"/>
          <w:szCs w:val="28"/>
          <w:rtl/>
        </w:rPr>
        <w:t xml:space="preserve"> </w:t>
      </w:r>
      <w:r w:rsidR="00974E95" w:rsidRPr="00E1595C">
        <w:rPr>
          <w:rFonts w:asciiTheme="minorBidi" w:hAnsiTheme="minorBidi" w:cs="mohammad bold art 1" w:hint="cs"/>
          <w:color w:val="000000" w:themeColor="text1"/>
          <w:sz w:val="28"/>
          <w:szCs w:val="28"/>
          <w:rtl/>
        </w:rPr>
        <w:t xml:space="preserve">( </w:t>
      </w:r>
      <w:r w:rsidR="00B054A4">
        <w:rPr>
          <w:rFonts w:asciiTheme="minorBidi" w:hAnsiTheme="minorBidi" w:cs="mohammad bold art 1" w:hint="cs"/>
          <w:b/>
          <w:bCs/>
          <w:color w:val="000000" w:themeColor="text1"/>
          <w:sz w:val="28"/>
          <w:szCs w:val="28"/>
          <w:rtl/>
        </w:rPr>
        <w:t>مَنْ سَارَ عَلَى الَّدرْبِ وَصَل</w:t>
      </w:r>
      <w:r w:rsidR="00974E95" w:rsidRPr="00E1595C">
        <w:rPr>
          <w:rFonts w:asciiTheme="minorBidi" w:hAnsiTheme="minorBidi" w:cs="mohammad bold art 1" w:hint="cs"/>
          <w:color w:val="000000" w:themeColor="text1"/>
          <w:sz w:val="28"/>
          <w:szCs w:val="28"/>
          <w:rtl/>
        </w:rPr>
        <w:t>)</w:t>
      </w:r>
    </w:p>
    <w:p w14:paraId="4EBA3A91" w14:textId="5427B716" w:rsidR="00E1595C" w:rsidRPr="00E1595C" w:rsidRDefault="00D268FD" w:rsidP="00974E95">
      <w:pPr>
        <w:jc w:val="center"/>
        <w:rPr>
          <w:rFonts w:asciiTheme="minorBidi" w:hAnsiTheme="minorBidi" w:cs="mohammad bold art 1"/>
          <w:color w:val="000000" w:themeColor="text1"/>
          <w:sz w:val="28"/>
          <w:szCs w:val="28"/>
          <w:rtl/>
        </w:rPr>
      </w:pPr>
      <w:r w:rsidRPr="00D268FD">
        <w:rPr>
          <w:rFonts w:asciiTheme="minorBidi" w:hAnsiTheme="minorBidi" w:cs="mohammad bold art 1" w:hint="cs"/>
          <w:b/>
          <w:bCs/>
          <w:color w:val="000000" w:themeColor="text1"/>
          <w:sz w:val="28"/>
          <w:szCs w:val="28"/>
          <w:highlight w:val="yellow"/>
          <w:rtl/>
        </w:rPr>
        <w:t>مَنْ سَارَ عَلَى الَّدرْبِ وَصَل</w:t>
      </w:r>
    </w:p>
    <w:p w14:paraId="702315F3" w14:textId="417C95E4" w:rsidR="00BC7EA2" w:rsidRPr="00E1595C" w:rsidRDefault="00BC7EA2" w:rsidP="00BC7EA2">
      <w:pPr>
        <w:jc w:val="center"/>
        <w:rPr>
          <w:rFonts w:asciiTheme="minorBidi" w:hAnsiTheme="minorBidi" w:cs="mohammad bold art 1"/>
          <w:color w:val="000000" w:themeColor="text1"/>
          <w:sz w:val="28"/>
          <w:szCs w:val="28"/>
          <w:rtl/>
        </w:rPr>
      </w:pPr>
      <w:r w:rsidRPr="00E1595C">
        <w:rPr>
          <w:rFonts w:asciiTheme="minorBidi" w:hAnsiTheme="minorBidi" w:cs="mohammad bold art 1" w:hint="cs"/>
          <w:color w:val="000000" w:themeColor="text1"/>
          <w:sz w:val="28"/>
          <w:szCs w:val="28"/>
          <w:u w:val="single"/>
          <w:rtl/>
        </w:rPr>
        <w:t xml:space="preserve">ب / </w:t>
      </w:r>
      <w:r w:rsidR="00FA0A7E">
        <w:rPr>
          <w:rFonts w:asciiTheme="minorBidi" w:hAnsiTheme="minorBidi" w:cs="mohammad bold art 1" w:hint="cs"/>
          <w:color w:val="000000" w:themeColor="text1"/>
          <w:sz w:val="28"/>
          <w:szCs w:val="28"/>
          <w:rtl/>
        </w:rPr>
        <w:t>اكتبي</w:t>
      </w:r>
      <w:r w:rsidRPr="00E1595C">
        <w:rPr>
          <w:rFonts w:asciiTheme="minorBidi" w:hAnsiTheme="minorBidi" w:cs="mohammad bold art 1" w:hint="cs"/>
          <w:color w:val="000000" w:themeColor="text1"/>
          <w:sz w:val="28"/>
          <w:szCs w:val="28"/>
          <w:rtl/>
        </w:rPr>
        <w:t xml:space="preserve"> ما يملى عليك </w:t>
      </w:r>
    </w:p>
    <w:p w14:paraId="65347E1A" w14:textId="0B111343" w:rsidR="00576CEE" w:rsidRPr="00D268FD" w:rsidRDefault="00D268FD" w:rsidP="00576CEE">
      <w:pPr>
        <w:jc w:val="center"/>
        <w:rPr>
          <w:rFonts w:asciiTheme="minorBidi" w:hAnsiTheme="minorBidi" w:cstheme="minorBidi"/>
          <w:b/>
          <w:bCs/>
          <w:color w:val="000000" w:themeColor="text1"/>
          <w:sz w:val="36"/>
          <w:szCs w:val="36"/>
          <w:rtl/>
        </w:rPr>
      </w:pPr>
      <w:r w:rsidRPr="00D268FD">
        <w:rPr>
          <w:rFonts w:asciiTheme="minorBidi" w:hAnsiTheme="minorBidi" w:cstheme="minorBidi" w:hint="cs"/>
          <w:b/>
          <w:bCs/>
          <w:color w:val="000000" w:themeColor="text1"/>
          <w:sz w:val="36"/>
          <w:szCs w:val="36"/>
          <w:highlight w:val="yellow"/>
          <w:rtl/>
        </w:rPr>
        <w:t>قطرات المطر تنهمر بغزارة</w:t>
      </w:r>
    </w:p>
    <w:p w14:paraId="54DA94CE" w14:textId="77777777" w:rsidR="00E1595C" w:rsidRPr="00E1595C" w:rsidRDefault="00E1595C" w:rsidP="00BC7EA2">
      <w:pPr>
        <w:jc w:val="center"/>
        <w:rPr>
          <w:rFonts w:asciiTheme="minorBidi" w:hAnsiTheme="minorBidi" w:cs="mohammad bold art 1"/>
          <w:color w:val="000000" w:themeColor="text1"/>
          <w:sz w:val="28"/>
          <w:szCs w:val="28"/>
          <w:rtl/>
        </w:rPr>
      </w:pPr>
    </w:p>
    <w:p w14:paraId="526AC1A2" w14:textId="638F164E" w:rsidR="00BC7EA2" w:rsidRPr="00E1595C" w:rsidRDefault="00BC7EA2" w:rsidP="00BC7EA2">
      <w:pPr>
        <w:jc w:val="center"/>
        <w:rPr>
          <w:rFonts w:asciiTheme="minorBidi" w:hAnsiTheme="minorBidi" w:cs="mohammad bold art 1"/>
          <w:color w:val="000000" w:themeColor="text1"/>
          <w:sz w:val="28"/>
          <w:szCs w:val="28"/>
          <w:rtl/>
        </w:rPr>
      </w:pPr>
      <w:r w:rsidRPr="00E1595C">
        <w:rPr>
          <w:rFonts w:asciiTheme="minorBidi" w:hAnsiTheme="minorBidi" w:cs="mohammad bold art 1" w:hint="cs"/>
          <w:color w:val="000000" w:themeColor="text1"/>
          <w:sz w:val="28"/>
          <w:szCs w:val="28"/>
          <w:u w:val="single"/>
          <w:rtl/>
        </w:rPr>
        <w:t>جـ /</w:t>
      </w:r>
      <w:r w:rsidRPr="00E1595C">
        <w:rPr>
          <w:rFonts w:asciiTheme="minorBidi" w:hAnsiTheme="minorBidi" w:cs="mohammad bold art 1" w:hint="cs"/>
          <w:color w:val="000000" w:themeColor="text1"/>
          <w:sz w:val="28"/>
          <w:szCs w:val="28"/>
          <w:rtl/>
        </w:rPr>
        <w:t xml:space="preserve"> أعرب</w:t>
      </w:r>
      <w:r w:rsidR="00FA0A7E">
        <w:rPr>
          <w:rFonts w:asciiTheme="minorBidi" w:hAnsiTheme="minorBidi" w:cs="mohammad bold art 1" w:hint="cs"/>
          <w:color w:val="000000" w:themeColor="text1"/>
          <w:sz w:val="28"/>
          <w:szCs w:val="28"/>
          <w:rtl/>
        </w:rPr>
        <w:t>ي</w:t>
      </w:r>
      <w:r w:rsidRPr="00E1595C">
        <w:rPr>
          <w:rFonts w:asciiTheme="minorBidi" w:hAnsiTheme="minorBidi" w:cs="mohammad bold art 1" w:hint="cs"/>
          <w:color w:val="000000" w:themeColor="text1"/>
          <w:sz w:val="28"/>
          <w:szCs w:val="28"/>
          <w:rtl/>
        </w:rPr>
        <w:t xml:space="preserve"> ما تحته خط : </w:t>
      </w:r>
      <w:r w:rsidR="00296669" w:rsidRPr="00E1595C">
        <w:rPr>
          <w:rFonts w:asciiTheme="minorBidi" w:hAnsiTheme="minorBidi" w:cs="mohammad bold art 1" w:hint="cs"/>
          <w:color w:val="000000" w:themeColor="text1"/>
          <w:sz w:val="28"/>
          <w:szCs w:val="28"/>
          <w:rtl/>
        </w:rPr>
        <w:t>رأى الطالبُ</w:t>
      </w:r>
      <w:r w:rsidR="00296669" w:rsidRPr="00E1595C">
        <w:rPr>
          <w:rFonts w:asciiTheme="minorBidi" w:hAnsiTheme="minorBidi" w:cs="mohammad bold art 1" w:hint="cs"/>
          <w:color w:val="000000" w:themeColor="text1"/>
          <w:sz w:val="28"/>
          <w:szCs w:val="28"/>
          <w:u w:val="single"/>
          <w:rtl/>
        </w:rPr>
        <w:t xml:space="preserve"> المعلمين</w:t>
      </w:r>
      <w:r w:rsidRPr="00E1595C">
        <w:rPr>
          <w:rFonts w:asciiTheme="minorBidi" w:hAnsiTheme="minorBidi" w:cs="mohammad bold art 1" w:hint="cs"/>
          <w:color w:val="000000" w:themeColor="text1"/>
          <w:sz w:val="28"/>
          <w:szCs w:val="28"/>
          <w:rtl/>
        </w:rPr>
        <w:t xml:space="preserve"> </w:t>
      </w:r>
    </w:p>
    <w:p w14:paraId="07BF152F" w14:textId="02075F1B" w:rsidR="00576CEE" w:rsidRPr="00D268FD" w:rsidRDefault="00D268FD" w:rsidP="00D268FD">
      <w:pPr>
        <w:jc w:val="center"/>
        <w:rPr>
          <w:rFonts w:asciiTheme="minorBidi" w:hAnsiTheme="minorBidi" w:cstheme="minorBidi"/>
          <w:b/>
          <w:bCs/>
          <w:color w:val="000000" w:themeColor="text1"/>
          <w:sz w:val="32"/>
          <w:szCs w:val="32"/>
          <w:rtl/>
        </w:rPr>
      </w:pPr>
      <w:r w:rsidRPr="00D268FD">
        <w:rPr>
          <w:rFonts w:asciiTheme="minorBidi" w:hAnsiTheme="minorBidi" w:cstheme="minorBidi" w:hint="cs"/>
          <w:b/>
          <w:bCs/>
          <w:color w:val="000000" w:themeColor="text1"/>
          <w:sz w:val="32"/>
          <w:szCs w:val="32"/>
          <w:highlight w:val="yellow"/>
          <w:rtl/>
        </w:rPr>
        <w:t>المعلمين : مفعول به منصوب وعلامة نصبه الياء لأنه جمع مذكر سالم</w:t>
      </w:r>
    </w:p>
    <w:p w14:paraId="55368931" w14:textId="28D1F004" w:rsidR="00BC7EA2" w:rsidRPr="00576CEE" w:rsidRDefault="00BC7EA2" w:rsidP="00B561BE">
      <w:pPr>
        <w:jc w:val="center"/>
        <w:rPr>
          <w:rtl/>
        </w:rPr>
      </w:pPr>
    </w:p>
    <w:p w14:paraId="01041706" w14:textId="77777777" w:rsidR="00FA0A7E" w:rsidRDefault="00FA0A7E" w:rsidP="00621B90">
      <w:pPr>
        <w:rPr>
          <w:rFonts w:asciiTheme="minorBidi" w:hAnsiTheme="minorBidi" w:cs="mohammad bold art 1"/>
          <w:color w:val="000000" w:themeColor="text1"/>
          <w:sz w:val="28"/>
          <w:szCs w:val="28"/>
          <w:rtl/>
        </w:rPr>
      </w:pPr>
    </w:p>
    <w:p w14:paraId="1F2676BA" w14:textId="50CA6EA9" w:rsidR="00BC7EA2" w:rsidRPr="00E1595C" w:rsidRDefault="00E1595C" w:rsidP="00C50C79">
      <w:pPr>
        <w:jc w:val="center"/>
        <w:rPr>
          <w:rFonts w:asciiTheme="minorBidi" w:hAnsiTheme="minorBidi" w:cs="mohammad bold art 1"/>
          <w:color w:val="000000" w:themeColor="text1"/>
          <w:sz w:val="28"/>
          <w:szCs w:val="28"/>
          <w:rtl/>
        </w:rPr>
      </w:pPr>
      <w:r w:rsidRPr="00E1595C">
        <w:rPr>
          <w:rFonts w:asciiTheme="minorBidi" w:hAnsiTheme="minorBidi" w:cs="mohammad bold art 1" w:hint="cs"/>
          <w:color w:val="000000" w:themeColor="text1"/>
          <w:sz w:val="28"/>
          <w:szCs w:val="28"/>
          <w:rtl/>
        </w:rPr>
        <w:t>انتهى</w:t>
      </w:r>
    </w:p>
    <w:p w14:paraId="3A841F8E" w14:textId="77777777" w:rsidR="00FA0A7E" w:rsidRDefault="00BC7EA2" w:rsidP="00BC7EA2">
      <w:pPr>
        <w:jc w:val="right"/>
        <w:rPr>
          <w:rFonts w:asciiTheme="minorBidi" w:hAnsiTheme="minorBidi" w:cs="mohammad bold art 1"/>
          <w:color w:val="000000" w:themeColor="text1"/>
          <w:sz w:val="28"/>
          <w:szCs w:val="28"/>
          <w:rtl/>
        </w:rPr>
      </w:pPr>
      <w:r w:rsidRPr="00E1595C">
        <w:rPr>
          <w:rFonts w:asciiTheme="minorBidi" w:hAnsiTheme="minorBidi" w:cs="mohammad bold art 1" w:hint="cs"/>
          <w:color w:val="000000" w:themeColor="text1"/>
          <w:sz w:val="28"/>
          <w:szCs w:val="28"/>
          <w:rtl/>
        </w:rPr>
        <w:t xml:space="preserve"> </w:t>
      </w:r>
    </w:p>
    <w:p w14:paraId="04B5C795" w14:textId="4FA61893" w:rsidR="00C50C79" w:rsidRPr="00E1595C" w:rsidRDefault="00475281" w:rsidP="00FA0A7E">
      <w:pPr>
        <w:jc w:val="right"/>
        <w:rPr>
          <w:rFonts w:asciiTheme="minorBidi" w:hAnsiTheme="minorBidi" w:cs="mohammad bold art 1"/>
          <w:color w:val="000000" w:themeColor="text1"/>
          <w:sz w:val="28"/>
          <w:szCs w:val="28"/>
          <w:rtl/>
        </w:rPr>
      </w:pPr>
      <w:r w:rsidRPr="00E1595C">
        <w:rPr>
          <w:rFonts w:asciiTheme="minorBidi" w:hAnsiTheme="minorBidi" w:cs="mohammad bold art 1" w:hint="cs"/>
          <w:color w:val="000000" w:themeColor="text1"/>
          <w:sz w:val="28"/>
          <w:szCs w:val="28"/>
          <w:rtl/>
        </w:rPr>
        <w:t xml:space="preserve">دعواتي لك بالتوفيق </w:t>
      </w:r>
      <w:r w:rsidR="00C50C79" w:rsidRPr="00E1595C">
        <w:rPr>
          <w:rFonts w:asciiTheme="minorBidi" w:hAnsiTheme="minorBidi" w:cs="mohammad bold art 1"/>
          <w:color w:val="000000" w:themeColor="text1"/>
          <w:sz w:val="28"/>
          <w:szCs w:val="28"/>
          <w:rtl/>
        </w:rPr>
        <w:t>...</w:t>
      </w:r>
      <w:r w:rsidR="00C50C79" w:rsidRPr="00E1595C">
        <w:rPr>
          <w:rFonts w:ascii="Segoe UI Emoji" w:hAnsi="Segoe UI Emoji" w:cs="Segoe UI Emoji" w:hint="cs"/>
          <w:color w:val="000000" w:themeColor="text1"/>
          <w:sz w:val="28"/>
          <w:szCs w:val="28"/>
          <w:rtl/>
        </w:rPr>
        <w:t>☺</w:t>
      </w:r>
    </w:p>
    <w:p w14:paraId="16AC6DB0" w14:textId="60693700" w:rsidR="00373206" w:rsidRPr="00D438E0" w:rsidRDefault="00C50C79" w:rsidP="00FA0A7E">
      <w:pPr>
        <w:jc w:val="right"/>
        <w:rPr>
          <w:rFonts w:asciiTheme="minorBidi" w:hAnsiTheme="minorBidi" w:cs="mohammad bold art 1"/>
          <w:color w:val="000000" w:themeColor="text1"/>
          <w:sz w:val="28"/>
          <w:szCs w:val="28"/>
          <w:rtl/>
        </w:rPr>
      </w:pPr>
      <w:r w:rsidRPr="00E1595C">
        <w:rPr>
          <w:rFonts w:asciiTheme="minorBidi" w:hAnsiTheme="minorBidi" w:cs="mohammad bold art 1"/>
          <w:color w:val="000000" w:themeColor="text1"/>
          <w:sz w:val="28"/>
          <w:szCs w:val="28"/>
          <w:rtl/>
        </w:rPr>
        <w:t>معلمة المادة: فاطمة الرشيدي</w:t>
      </w:r>
    </w:p>
    <w:sectPr w:rsidR="00373206" w:rsidRPr="00D438E0" w:rsidSect="0035245C">
      <w:headerReference w:type="default" r:id="rId8"/>
      <w:footerReference w:type="default" r:id="rId9"/>
      <w:headerReference w:type="first" r:id="rId10"/>
      <w:footerReference w:type="first" r:id="rId11"/>
      <w:endnotePr>
        <w:numFmt w:val="lowerLetter"/>
      </w:endnotePr>
      <w:pgSz w:w="11906" w:h="16838"/>
      <w:pgMar w:top="426" w:right="566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8C7E24" w14:textId="77777777" w:rsidR="00BA5E6F" w:rsidRDefault="00BA5E6F" w:rsidP="00A92AB4">
      <w:r>
        <w:separator/>
      </w:r>
    </w:p>
  </w:endnote>
  <w:endnote w:type="continuationSeparator" w:id="0">
    <w:p w14:paraId="7F6B3ECB" w14:textId="77777777" w:rsidR="00BA5E6F" w:rsidRDefault="00BA5E6F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4E838F86-DB18-46A4-83E6-D2BCA68C2B68}"/>
    <w:embedBold r:id="rId2" w:fontKey="{684DAC44-D494-43C0-9F34-C09D5DF6DC12}"/>
  </w:font>
  <w:font w:name="AF_Jeddah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68E62C2-6C66-4069-8721-4A60AE5E4F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1F05104-3469-4478-90AB-7D6434FC4583}"/>
    <w:embedItalic r:id="rId5" w:fontKey="{6CD70A97-6D53-46E9-84ED-60F0943463F2}"/>
  </w:font>
  <w:font w:name="mohammad bold art 1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6" w:fontKey="{FEFC6012-CF45-468B-9906-5260D7A0DEBD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E3198A5-247A-48AF-8996-5C4A75D7081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ABA6C211-654B-4780-A420-96FBB0AA57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7E6A8" w14:textId="77777777" w:rsidR="00633846" w:rsidRDefault="00633846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FF60B9C" wp14:editId="21B3EA34">
              <wp:simplePos x="0" y="0"/>
              <wp:positionH relativeFrom="page">
                <wp:posOffset>1690638</wp:posOffset>
              </wp:positionH>
              <wp:positionV relativeFrom="page">
                <wp:posOffset>9982294</wp:posOffset>
              </wp:positionV>
              <wp:extent cx="5574665" cy="341630"/>
              <wp:effectExtent l="0" t="0" r="0" b="127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466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157EDB" w14:textId="77777777" w:rsidR="00633846" w:rsidRPr="00374657" w:rsidRDefault="00633846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 م</w:t>
                          </w:r>
                        </w:p>
                        <w:p w14:paraId="09B054B4" w14:textId="77777777" w:rsidR="00633846" w:rsidRPr="00374657" w:rsidRDefault="00633846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4CAE3942" w14:textId="77777777" w:rsidR="00633846" w:rsidRPr="00374657" w:rsidRDefault="00633846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52D777D6" w14:textId="77777777" w:rsidR="00633846" w:rsidRPr="00374657" w:rsidRDefault="00633846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F60B9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9" type="#_x0000_t202" style="position:absolute;left:0;text-align:left;margin-left:133.1pt;margin-top:786pt;width:438.95pt;height:26.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" filled="f" stroked="f">
              <v:textbox>
                <w:txbxContent>
                  <w:p w14:paraId="2E157EDB" w14:textId="77777777" w:rsidR="00633846" w:rsidRPr="00374657" w:rsidRDefault="00633846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 م</w:t>
                    </w:r>
                  </w:p>
                  <w:p w14:paraId="09B054B4" w14:textId="77777777" w:rsidR="00633846" w:rsidRPr="00374657" w:rsidRDefault="00633846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4CAE3942" w14:textId="77777777" w:rsidR="00633846" w:rsidRPr="00374657" w:rsidRDefault="00633846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52D777D6" w14:textId="77777777" w:rsidR="00633846" w:rsidRPr="00374657" w:rsidRDefault="00633846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861A8B9" wp14:editId="0E2C9D71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1EB6A6" w14:textId="77777777" w:rsidR="00633846" w:rsidRPr="00374657" w:rsidRDefault="00633846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D006CD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8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D006CD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8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1151BF45" w14:textId="77777777" w:rsidR="00633846" w:rsidRPr="00374657" w:rsidRDefault="00633846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61A8B9" id="Text Box 19" o:spid="_x0000_s1030" type="#_x0000_t202" style="position:absolute;left:0;text-align:left;margin-left:2.45pt;margin-top:-8.65pt;width:87pt;height:27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" filled="f" stroked="f">
              <v:textbox>
                <w:txbxContent>
                  <w:p w14:paraId="0C1EB6A6" w14:textId="77777777" w:rsidR="00633846" w:rsidRPr="00374657" w:rsidRDefault="00633846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D006CD">
                      <w:rPr>
                        <w:rFonts w:cs="mohammad bold art 1"/>
                        <w:sz w:val="14"/>
                        <w:szCs w:val="22"/>
                        <w:rtl/>
                      </w:rPr>
                      <w:t>8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D006CD">
                      <w:rPr>
                        <w:rFonts w:cs="mohammad bold art 1"/>
                        <w:sz w:val="14"/>
                        <w:szCs w:val="22"/>
                        <w:rtl/>
                      </w:rPr>
                      <w:t>8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1151BF45" w14:textId="77777777" w:rsidR="00633846" w:rsidRPr="00374657" w:rsidRDefault="00633846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1678031338"/>
      <w:docPartObj>
        <w:docPartGallery w:val="Page Numbers (Bottom of Page)"/>
        <w:docPartUnique/>
      </w:docPartObj>
    </w:sdtPr>
    <w:sdtEndPr/>
    <w:sdtContent>
      <w:p w14:paraId="3FBE01F9" w14:textId="77777777" w:rsidR="003F25FA" w:rsidRDefault="003F25FA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06CD" w:rsidRPr="00D006CD">
          <w:rPr>
            <w:rtl/>
            <w:lang w:val="ar-SA"/>
          </w:rPr>
          <w:t>1</w:t>
        </w:r>
        <w:r>
          <w:fldChar w:fldCharType="end"/>
        </w:r>
      </w:p>
    </w:sdtContent>
  </w:sdt>
  <w:p w14:paraId="775E911C" w14:textId="77777777" w:rsidR="00633846" w:rsidRDefault="00633846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F05794" w14:textId="77777777" w:rsidR="00BA5E6F" w:rsidRDefault="00BA5E6F" w:rsidP="00A92AB4">
      <w:r>
        <w:separator/>
      </w:r>
    </w:p>
  </w:footnote>
  <w:footnote w:type="continuationSeparator" w:id="0">
    <w:p w14:paraId="4A0B262F" w14:textId="77777777" w:rsidR="00BA5E6F" w:rsidRDefault="00BA5E6F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0BC57" w14:textId="77777777" w:rsidR="00633846" w:rsidRDefault="00633846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86D2A85" wp14:editId="6D20E311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511665"/>
              <wp:effectExtent l="20955" t="20955" r="24765" b="2095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82CF32" id="Rectangle 6" o:spid="_x0000_s1026" style="position:absolute;left:0;text-align:left;margin-left:-5.7pt;margin-top:-1.35pt;width:549.15pt;height:748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" strokeweight="3pt">
              <v:stroke linestyle="thinTh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bidiVisual/>
      <w:tblW w:w="10979" w:type="dxa"/>
      <w:tblInd w:w="6" w:type="dxa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27"/>
      <w:gridCol w:w="607"/>
      <w:gridCol w:w="283"/>
      <w:gridCol w:w="425"/>
      <w:gridCol w:w="142"/>
      <w:gridCol w:w="142"/>
      <w:gridCol w:w="709"/>
      <w:gridCol w:w="1551"/>
      <w:gridCol w:w="960"/>
      <w:gridCol w:w="709"/>
      <w:gridCol w:w="1256"/>
      <w:gridCol w:w="1161"/>
      <w:gridCol w:w="1231"/>
    </w:tblGrid>
    <w:tr w:rsidR="00633846" w:rsidRPr="004A5331" w14:paraId="28D80086" w14:textId="77777777" w:rsidTr="00B561BE">
      <w:trPr>
        <w:cantSplit/>
      </w:trPr>
      <w:tc>
        <w:tcPr>
          <w:tcW w:w="2693" w:type="dxa"/>
          <w:gridSpan w:val="4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vAlign w:val="center"/>
        </w:tcPr>
        <w:p w14:paraId="0CF8D839" w14:textId="77777777" w:rsidR="00633846" w:rsidRPr="00B561BE" w:rsidRDefault="00633846" w:rsidP="00816F73">
          <w:pPr>
            <w:pStyle w:val="4"/>
            <w:rPr>
              <w:rFonts w:cs="mohammad bold art 1"/>
              <w:sz w:val="24"/>
              <w:szCs w:val="24"/>
              <w:rtl/>
            </w:rPr>
          </w:pPr>
          <w:r w:rsidRPr="00B561BE">
            <w:rPr>
              <w:rFonts w:cs="mohammad bold art 1" w:hint="cs"/>
              <w:sz w:val="24"/>
              <w:szCs w:val="24"/>
              <w:rtl/>
            </w:rPr>
            <w:t>المملكة العربية السعودية</w:t>
          </w:r>
        </w:p>
        <w:p w14:paraId="418BCADD" w14:textId="77777777" w:rsidR="00633846" w:rsidRPr="00B561BE" w:rsidRDefault="00633846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B561BE">
            <w:rPr>
              <w:rFonts w:cs="mohammad bold art 1" w:hint="cs"/>
              <w:b/>
              <w:bCs/>
              <w:sz w:val="24"/>
              <w:szCs w:val="24"/>
              <w:rtl/>
            </w:rPr>
            <w:t>وزارة التعليم</w:t>
          </w:r>
        </w:p>
        <w:p w14:paraId="2AF2570E" w14:textId="77777777" w:rsidR="00633846" w:rsidRPr="00B561BE" w:rsidRDefault="00633846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B561BE">
            <w:rPr>
              <w:rFonts w:cs="mohammad bold art 1" w:hint="cs"/>
              <w:b/>
              <w:bCs/>
              <w:sz w:val="24"/>
              <w:szCs w:val="24"/>
              <w:rtl/>
            </w:rPr>
            <w:t>الإدارة العامة للتعليم</w:t>
          </w:r>
        </w:p>
        <w:p w14:paraId="2E02749A" w14:textId="77777777" w:rsidR="00633846" w:rsidRPr="00B561BE" w:rsidRDefault="00633846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B561BE">
            <w:rPr>
              <w:rFonts w:cs="mohammad bold art 1" w:hint="cs"/>
              <w:b/>
              <w:bCs/>
              <w:sz w:val="24"/>
              <w:szCs w:val="24"/>
              <w:rtl/>
            </w:rPr>
            <w:t xml:space="preserve"> بالمدينة المنورة</w:t>
          </w:r>
        </w:p>
        <w:p w14:paraId="2F3FFA7C" w14:textId="77777777" w:rsidR="00633846" w:rsidRPr="00B561BE" w:rsidRDefault="00633846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B561BE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14:paraId="447925E9" w14:textId="77777777" w:rsidR="00633846" w:rsidRPr="00B561BE" w:rsidRDefault="00633846" w:rsidP="00816F73">
          <w:pPr>
            <w:jc w:val="center"/>
            <w:rPr>
              <w:rFonts w:cs="mohammad bold art 1"/>
              <w:sz w:val="24"/>
              <w:szCs w:val="24"/>
              <w:rtl/>
            </w:rPr>
          </w:pPr>
          <w:r w:rsidRPr="00B561BE">
            <w:rPr>
              <w:rFonts w:cs="mohammad bold art 1" w:hint="cs"/>
              <w:b/>
              <w:bCs/>
              <w:sz w:val="24"/>
              <w:szCs w:val="24"/>
              <w:rtl/>
            </w:rPr>
            <w:t>ابتدائي * متوسط * ثانوي</w:t>
          </w:r>
          <w:r w:rsidRPr="00B561BE">
            <w:rPr>
              <w:rFonts w:cs="mohammad bold art 1"/>
              <w:sz w:val="24"/>
              <w:szCs w:val="24"/>
              <w:rtl/>
              <w:lang w:eastAsia="en-US"/>
            </w:rPr>
            <w:t xml:space="preserve"> </w:t>
          </w:r>
          <w:r w:rsidRPr="00B561BE">
            <w:rPr>
              <w:rFonts w:cs="mohammad bold art 1"/>
              <w:sz w:val="24"/>
              <w:szCs w:val="24"/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30592" behindDoc="0" locked="0" layoutInCell="1" allowOverlap="1" wp14:anchorId="440B1044" wp14:editId="60A0B5A4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F43F39" w14:textId="77777777" w:rsidR="00633846" w:rsidRDefault="00633846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40B104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1" type="#_x0000_t202" style="position:absolute;left:0;text-align:left;margin-left:423pt;margin-top:-45.15pt;width:125.65pt;height:113.4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">
                    <v:textbox>
                      <w:txbxContent>
                        <w:p w14:paraId="54F43F39" w14:textId="77777777" w:rsidR="00633846" w:rsidRDefault="00633846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969" w:type="dxa"/>
          <w:gridSpan w:val="5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14:paraId="76B044B1" w14:textId="4376E3E8" w:rsidR="00633846" w:rsidRPr="00B561BE" w:rsidRDefault="00633846" w:rsidP="00816F73">
          <w:pPr>
            <w:pStyle w:val="4"/>
            <w:tabs>
              <w:tab w:val="left" w:pos="2541"/>
            </w:tabs>
            <w:rPr>
              <w:rFonts w:cs="mohammad bold art 1"/>
              <w:sz w:val="24"/>
              <w:szCs w:val="24"/>
              <w:rtl/>
            </w:rPr>
          </w:pPr>
          <w:r w:rsidRPr="00B561BE">
            <w:rPr>
              <w:rFonts w:cs="mohammad bold art 1"/>
              <w:sz w:val="24"/>
              <w:szCs w:val="24"/>
              <w:lang w:eastAsia="en-US"/>
            </w:rPr>
            <w:drawing>
              <wp:anchor distT="0" distB="0" distL="114300" distR="114300" simplePos="0" relativeHeight="251683840" behindDoc="1" locked="0" layoutInCell="1" allowOverlap="1" wp14:anchorId="639BCDC3" wp14:editId="10653A42">
                <wp:simplePos x="0" y="0"/>
                <wp:positionH relativeFrom="column">
                  <wp:posOffset>140335</wp:posOffset>
                </wp:positionH>
                <wp:positionV relativeFrom="paragraph">
                  <wp:posOffset>-640715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561BE">
            <w:rPr>
              <w:rFonts w:cs="mohammad bold art 1" w:hint="cs"/>
              <w:sz w:val="24"/>
              <w:szCs w:val="24"/>
              <w:rtl/>
            </w:rPr>
            <w:t>أسئلة اختبار</w:t>
          </w:r>
          <w:r w:rsidR="00373206" w:rsidRPr="00B561BE">
            <w:rPr>
              <w:rFonts w:cs="mohammad bold art 1" w:hint="cs"/>
              <w:sz w:val="24"/>
              <w:szCs w:val="24"/>
              <w:rtl/>
            </w:rPr>
            <w:t xml:space="preserve"> مادة لغة عربية</w:t>
          </w:r>
        </w:p>
        <w:p w14:paraId="63482D77" w14:textId="22F9F604" w:rsidR="00633846" w:rsidRPr="00B561BE" w:rsidRDefault="00633846" w:rsidP="00EB510C">
          <w:pPr>
            <w:jc w:val="center"/>
            <w:rPr>
              <w:rFonts w:cs="mohammad bold art 1"/>
              <w:sz w:val="24"/>
              <w:szCs w:val="24"/>
              <w:rtl/>
            </w:rPr>
          </w:pPr>
          <w:r w:rsidRPr="00B561BE">
            <w:rPr>
              <w:rFonts w:cs="mohammad bold art 1" w:hint="cs"/>
              <w:sz w:val="24"/>
              <w:szCs w:val="24"/>
              <w:rtl/>
            </w:rPr>
            <w:t xml:space="preserve">الفصل الدراسي </w:t>
          </w:r>
          <w:r w:rsidR="00373206" w:rsidRPr="00B561BE">
            <w:rPr>
              <w:rFonts w:cs="mohammad bold art 1" w:hint="cs"/>
              <w:sz w:val="24"/>
              <w:szCs w:val="24"/>
              <w:rtl/>
            </w:rPr>
            <w:t>الثاني</w:t>
          </w:r>
          <w:r w:rsidRPr="00B561BE">
            <w:rPr>
              <w:rFonts w:cs="mohammad bold art 1" w:hint="cs"/>
              <w:sz w:val="24"/>
              <w:szCs w:val="24"/>
              <w:rtl/>
            </w:rPr>
            <w:t xml:space="preserve"> الدور: الأول</w:t>
          </w:r>
        </w:p>
        <w:p w14:paraId="5421A00E" w14:textId="743FBF10" w:rsidR="00633846" w:rsidRPr="00B561BE" w:rsidRDefault="00633846" w:rsidP="00B561BE">
          <w:pPr>
            <w:jc w:val="center"/>
            <w:rPr>
              <w:rFonts w:cs="mohammad bold art 1"/>
              <w:sz w:val="24"/>
              <w:szCs w:val="24"/>
              <w:rtl/>
            </w:rPr>
          </w:pPr>
          <w:r w:rsidRPr="00B561BE">
            <w:rPr>
              <w:rFonts w:cs="mohammad bold art 1" w:hint="cs"/>
              <w:sz w:val="24"/>
              <w:szCs w:val="24"/>
              <w:rtl/>
            </w:rPr>
            <w:t>للعام الدراسي 144</w:t>
          </w:r>
          <w:r w:rsidR="00373206" w:rsidRPr="00B561BE">
            <w:rPr>
              <w:rFonts w:cs="mohammad bold art 1" w:hint="cs"/>
              <w:sz w:val="24"/>
              <w:szCs w:val="24"/>
              <w:rtl/>
            </w:rPr>
            <w:t>3</w:t>
          </w:r>
          <w:r w:rsidRPr="00B561BE">
            <w:rPr>
              <w:rFonts w:cs="mohammad bold art 1" w:hint="cs"/>
              <w:sz w:val="24"/>
              <w:szCs w:val="24"/>
              <w:rtl/>
            </w:rPr>
            <w:t>هـ</w:t>
          </w:r>
        </w:p>
      </w:tc>
      <w:tc>
        <w:tcPr>
          <w:tcW w:w="960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29060EBB" w14:textId="77777777" w:rsidR="00633846" w:rsidRPr="00B561BE" w:rsidRDefault="00633846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B561BE">
            <w:rPr>
              <w:rFonts w:cs="mohammad bold art 1" w:hint="cs"/>
              <w:b/>
              <w:bCs/>
              <w:sz w:val="24"/>
              <w:szCs w:val="24"/>
              <w:rtl/>
            </w:rPr>
            <w:t>رقم السؤال</w:t>
          </w:r>
        </w:p>
      </w:tc>
      <w:tc>
        <w:tcPr>
          <w:tcW w:w="1965" w:type="dxa"/>
          <w:gridSpan w:val="2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686FE702" w14:textId="77777777" w:rsidR="00633846" w:rsidRPr="00B561BE" w:rsidRDefault="00633846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B561BE">
            <w:rPr>
              <w:rFonts w:cs="mohammad bold art 1" w:hint="cs"/>
              <w:b/>
              <w:bCs/>
              <w:sz w:val="24"/>
              <w:szCs w:val="24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27FE3815" w14:textId="77777777" w:rsidR="00633846" w:rsidRPr="00EB510C" w:rsidRDefault="00633846" w:rsidP="00816F73">
          <w:pPr>
            <w:jc w:val="center"/>
            <w:rPr>
              <w:rFonts w:cs="mohammad bold art 1"/>
              <w:b/>
              <w:bCs/>
              <w:sz w:val="16"/>
              <w:szCs w:val="22"/>
              <w:rtl/>
            </w:rPr>
          </w:pPr>
          <w:r w:rsidRPr="00EB510C">
            <w:rPr>
              <w:rFonts w:cs="mohammad bold art 1" w:hint="cs"/>
              <w:b/>
              <w:bCs/>
              <w:sz w:val="16"/>
              <w:szCs w:val="22"/>
              <w:rtl/>
            </w:rPr>
            <w:t>اسم المصحح</w:t>
          </w:r>
        </w:p>
      </w:tc>
      <w:tc>
        <w:tcPr>
          <w:tcW w:w="123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5EBA36DF" w14:textId="77777777" w:rsidR="00633846" w:rsidRPr="00EB510C" w:rsidRDefault="00633846" w:rsidP="00816F73">
          <w:pPr>
            <w:pStyle w:val="1"/>
            <w:jc w:val="center"/>
            <w:rPr>
              <w:rFonts w:cs="mohammad bold art 1"/>
              <w:sz w:val="16"/>
              <w:szCs w:val="22"/>
            </w:rPr>
          </w:pPr>
          <w:r w:rsidRPr="00EB510C">
            <w:rPr>
              <w:rFonts w:cs="mohammad bold art 1" w:hint="cs"/>
              <w:sz w:val="16"/>
              <w:szCs w:val="22"/>
              <w:rtl/>
            </w:rPr>
            <w:t>اسم المراجع</w:t>
          </w:r>
        </w:p>
      </w:tc>
    </w:tr>
    <w:tr w:rsidR="00633846" w:rsidRPr="004A5331" w14:paraId="2ED68F00" w14:textId="77777777" w:rsidTr="00B561BE">
      <w:trPr>
        <w:cantSplit/>
        <w:trHeight w:val="406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0198E3A9" w14:textId="77777777" w:rsidR="00633846" w:rsidRPr="00B561BE" w:rsidRDefault="00633846" w:rsidP="00816F73">
          <w:pPr>
            <w:pStyle w:val="4"/>
            <w:rPr>
              <w:rFonts w:cs="mohammad bold art 1"/>
              <w:sz w:val="24"/>
              <w:szCs w:val="24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616268BD" w14:textId="77777777" w:rsidR="00633846" w:rsidRPr="00B561BE" w:rsidRDefault="00633846" w:rsidP="00816F73">
          <w:pPr>
            <w:pStyle w:val="4"/>
            <w:rPr>
              <w:rFonts w:cs="mohammad bold art 1"/>
              <w:sz w:val="24"/>
              <w:szCs w:val="24"/>
              <w:rtl/>
            </w:rPr>
          </w:pPr>
        </w:p>
      </w:tc>
      <w:tc>
        <w:tcPr>
          <w:tcW w:w="960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17590A28" w14:textId="77777777" w:rsidR="00633846" w:rsidRPr="00B561BE" w:rsidRDefault="00633846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</w:p>
      </w:tc>
      <w:tc>
        <w:tcPr>
          <w:tcW w:w="709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4DE76A43" w14:textId="77777777" w:rsidR="00633846" w:rsidRPr="00B561BE" w:rsidRDefault="00633846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B561BE">
            <w:rPr>
              <w:rFonts w:cs="mohammad bold art 1" w:hint="cs"/>
              <w:b/>
              <w:bCs/>
              <w:sz w:val="24"/>
              <w:szCs w:val="24"/>
              <w:rtl/>
            </w:rPr>
            <w:t>رقماً</w:t>
          </w:r>
        </w:p>
      </w:tc>
      <w:tc>
        <w:tcPr>
          <w:tcW w:w="1256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41E45BFD" w14:textId="77777777" w:rsidR="00633846" w:rsidRPr="00816F73" w:rsidRDefault="0063384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70A9D5F8" w14:textId="77777777" w:rsidR="00633846" w:rsidRPr="00816F73" w:rsidRDefault="0063384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</w:tcPr>
        <w:p w14:paraId="3E827BDC" w14:textId="77777777" w:rsidR="00633846" w:rsidRPr="00816F73" w:rsidRDefault="00633846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33846" w:rsidRPr="004A5331" w14:paraId="1DBA178F" w14:textId="77777777" w:rsidTr="00B561BE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7838B1F0" w14:textId="77777777" w:rsidR="00633846" w:rsidRPr="00B561BE" w:rsidRDefault="00633846" w:rsidP="00816F73">
          <w:pPr>
            <w:pStyle w:val="4"/>
            <w:rPr>
              <w:rFonts w:cs="mohammad bold art 1"/>
              <w:sz w:val="24"/>
              <w:szCs w:val="24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320F3435" w14:textId="77777777" w:rsidR="00633846" w:rsidRPr="00B561BE" w:rsidRDefault="00633846" w:rsidP="00816F73">
          <w:pPr>
            <w:pStyle w:val="4"/>
            <w:rPr>
              <w:rFonts w:cs="mohammad bold art 1"/>
              <w:sz w:val="24"/>
              <w:szCs w:val="24"/>
              <w:rtl/>
            </w:rPr>
          </w:pPr>
        </w:p>
      </w:tc>
      <w:tc>
        <w:tcPr>
          <w:tcW w:w="960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0C529E03" w14:textId="77777777" w:rsidR="00633846" w:rsidRPr="00B561BE" w:rsidRDefault="00633846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B561BE">
            <w:rPr>
              <w:rFonts w:cs="mohammad bold art 1" w:hint="cs"/>
              <w:b/>
              <w:bCs/>
              <w:sz w:val="24"/>
              <w:szCs w:val="24"/>
              <w:rtl/>
            </w:rPr>
            <w:t>الأول</w:t>
          </w:r>
        </w:p>
      </w:tc>
      <w:tc>
        <w:tcPr>
          <w:tcW w:w="709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58849AE0" w14:textId="53F92F9B" w:rsidR="00633846" w:rsidRPr="00B561BE" w:rsidRDefault="00D31F7F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>
            <w:rPr>
              <w:rFonts w:cs="mohammad bold art 1" w:hint="cs"/>
              <w:b/>
              <w:bCs/>
              <w:sz w:val="24"/>
              <w:szCs w:val="24"/>
              <w:rtl/>
            </w:rPr>
            <w:t>32</w:t>
          </w:r>
        </w:p>
      </w:tc>
      <w:tc>
        <w:tcPr>
          <w:tcW w:w="1256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72366FA5" w14:textId="18408EC2" w:rsidR="00633846" w:rsidRPr="00816F73" w:rsidRDefault="00D31F7F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>
            <w:rPr>
              <w:rFonts w:cs="mohammad bold art 1" w:hint="cs"/>
              <w:b/>
              <w:bCs/>
              <w:sz w:val="22"/>
              <w:szCs w:val="22"/>
              <w:rtl/>
            </w:rPr>
            <w:t>اثنان وثلاثون</w:t>
          </w: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2D65F8D7" w14:textId="77777777" w:rsidR="00633846" w:rsidRPr="00816F73" w:rsidRDefault="0063384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</w:tcPr>
        <w:p w14:paraId="3C081929" w14:textId="77777777" w:rsidR="00633846" w:rsidRPr="00816F73" w:rsidRDefault="00633846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33846" w:rsidRPr="004A5331" w14:paraId="22366CB8" w14:textId="77777777" w:rsidTr="00B561BE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  <w:vAlign w:val="center"/>
        </w:tcPr>
        <w:p w14:paraId="07267E60" w14:textId="77777777" w:rsidR="00633846" w:rsidRPr="00B561BE" w:rsidRDefault="00633846" w:rsidP="00816F73">
          <w:pPr>
            <w:pStyle w:val="4"/>
            <w:rPr>
              <w:rFonts w:cs="mohammad bold art 1"/>
              <w:sz w:val="24"/>
              <w:szCs w:val="24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14:paraId="6ACAEFE8" w14:textId="77777777" w:rsidR="00633846" w:rsidRPr="00B561BE" w:rsidRDefault="00633846" w:rsidP="00816F73">
          <w:pPr>
            <w:pStyle w:val="4"/>
            <w:rPr>
              <w:rFonts w:cs="mohammad bold art 1"/>
              <w:sz w:val="24"/>
              <w:szCs w:val="24"/>
              <w:rtl/>
            </w:rPr>
          </w:pPr>
        </w:p>
      </w:tc>
      <w:tc>
        <w:tcPr>
          <w:tcW w:w="960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14:paraId="0662789E" w14:textId="77777777" w:rsidR="00633846" w:rsidRPr="00B561BE" w:rsidRDefault="00633846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B561BE">
            <w:rPr>
              <w:rFonts w:cs="mohammad bold art 1" w:hint="cs"/>
              <w:b/>
              <w:bCs/>
              <w:sz w:val="24"/>
              <w:szCs w:val="24"/>
              <w:rtl/>
            </w:rPr>
            <w:t>الثاني</w:t>
          </w:r>
        </w:p>
      </w:tc>
      <w:tc>
        <w:tcPr>
          <w:tcW w:w="709" w:type="dxa"/>
          <w:tcBorders>
            <w:top w:val="single" w:sz="6" w:space="0" w:color="auto"/>
          </w:tcBorders>
          <w:vAlign w:val="center"/>
        </w:tcPr>
        <w:p w14:paraId="0AB9F714" w14:textId="19A42EA5" w:rsidR="00633846" w:rsidRPr="00B561BE" w:rsidRDefault="00D31F7F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>
            <w:rPr>
              <w:rFonts w:cs="mohammad bold art 1" w:hint="cs"/>
              <w:b/>
              <w:bCs/>
              <w:sz w:val="24"/>
              <w:szCs w:val="24"/>
              <w:rtl/>
            </w:rPr>
            <w:t>5</w:t>
          </w:r>
        </w:p>
      </w:tc>
      <w:tc>
        <w:tcPr>
          <w:tcW w:w="1256" w:type="dxa"/>
          <w:tcBorders>
            <w:top w:val="single" w:sz="6" w:space="0" w:color="auto"/>
          </w:tcBorders>
          <w:vAlign w:val="center"/>
        </w:tcPr>
        <w:p w14:paraId="1B487E27" w14:textId="5048387E" w:rsidR="00633846" w:rsidRPr="00816F73" w:rsidRDefault="00D31F7F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>
            <w:rPr>
              <w:rFonts w:cs="mohammad bold art 1" w:hint="cs"/>
              <w:b/>
              <w:bCs/>
              <w:sz w:val="22"/>
              <w:szCs w:val="22"/>
              <w:rtl/>
            </w:rPr>
            <w:t>خمس درجات</w:t>
          </w: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14:paraId="471C675F" w14:textId="77777777" w:rsidR="00633846" w:rsidRPr="00816F73" w:rsidRDefault="0063384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</w:tcBorders>
          <w:shd w:val="clear" w:color="auto" w:fill="auto"/>
        </w:tcPr>
        <w:p w14:paraId="27B6931C" w14:textId="77777777" w:rsidR="00633846" w:rsidRPr="00816F73" w:rsidRDefault="00633846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33846" w:rsidRPr="004A5331" w14:paraId="1A700E14" w14:textId="77777777" w:rsidTr="00B561BE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CF596A1" w14:textId="77777777" w:rsidR="00633846" w:rsidRPr="00B561BE" w:rsidRDefault="00633846" w:rsidP="00816F73">
          <w:pPr>
            <w:pStyle w:val="4"/>
            <w:rPr>
              <w:rFonts w:cs="mohammad bold art 1"/>
              <w:sz w:val="24"/>
              <w:szCs w:val="24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14:paraId="14A0526B" w14:textId="77777777" w:rsidR="00633846" w:rsidRPr="00B561BE" w:rsidRDefault="00633846" w:rsidP="00816F73">
          <w:pPr>
            <w:pStyle w:val="4"/>
            <w:rPr>
              <w:rFonts w:cs="mohammad bold art 1"/>
              <w:sz w:val="24"/>
              <w:szCs w:val="24"/>
              <w:rtl/>
            </w:rPr>
          </w:pPr>
        </w:p>
      </w:tc>
      <w:tc>
        <w:tcPr>
          <w:tcW w:w="960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14:paraId="658681A0" w14:textId="77777777" w:rsidR="00633846" w:rsidRPr="00B561BE" w:rsidRDefault="00633846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B561BE">
            <w:rPr>
              <w:rFonts w:cs="mohammad bold art 1" w:hint="cs"/>
              <w:b/>
              <w:bCs/>
              <w:sz w:val="24"/>
              <w:szCs w:val="24"/>
              <w:rtl/>
            </w:rPr>
            <w:t>الثالث</w:t>
          </w:r>
        </w:p>
      </w:tc>
      <w:tc>
        <w:tcPr>
          <w:tcW w:w="709" w:type="dxa"/>
          <w:tcBorders>
            <w:bottom w:val="single" w:sz="4" w:space="0" w:color="auto"/>
          </w:tcBorders>
          <w:vAlign w:val="center"/>
        </w:tcPr>
        <w:p w14:paraId="7427BE26" w14:textId="4A9E218B" w:rsidR="00633846" w:rsidRPr="00B561BE" w:rsidRDefault="00D31F7F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>
            <w:rPr>
              <w:rFonts w:cs="mohammad bold art 1" w:hint="cs"/>
              <w:b/>
              <w:bCs/>
              <w:sz w:val="24"/>
              <w:szCs w:val="24"/>
              <w:rtl/>
            </w:rPr>
            <w:t>3</w:t>
          </w:r>
        </w:p>
      </w:tc>
      <w:tc>
        <w:tcPr>
          <w:tcW w:w="1256" w:type="dxa"/>
          <w:tcBorders>
            <w:bottom w:val="single" w:sz="4" w:space="0" w:color="auto"/>
          </w:tcBorders>
          <w:vAlign w:val="center"/>
        </w:tcPr>
        <w:p w14:paraId="33B6AEA4" w14:textId="104C9F83" w:rsidR="00633846" w:rsidRPr="00816F73" w:rsidRDefault="00D31F7F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>
            <w:rPr>
              <w:rFonts w:cs="mohammad bold art 1" w:hint="cs"/>
              <w:b/>
              <w:bCs/>
              <w:sz w:val="22"/>
              <w:szCs w:val="22"/>
              <w:rtl/>
            </w:rPr>
            <w:t>ثلاث درجات</w:t>
          </w:r>
        </w:p>
      </w:tc>
      <w:tc>
        <w:tcPr>
          <w:tcW w:w="1161" w:type="dxa"/>
          <w:vAlign w:val="center"/>
        </w:tcPr>
        <w:p w14:paraId="0256A6B8" w14:textId="77777777" w:rsidR="00633846" w:rsidRPr="00816F73" w:rsidRDefault="0063384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14:paraId="51468BDA" w14:textId="77777777" w:rsidR="00633846" w:rsidRPr="00816F73" w:rsidRDefault="00633846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33846" w:rsidRPr="004A5331" w14:paraId="54784E20" w14:textId="77777777" w:rsidTr="00B561BE">
      <w:trPr>
        <w:cantSplit/>
        <w:trHeight w:val="454"/>
      </w:trPr>
      <w:tc>
        <w:tcPr>
          <w:tcW w:w="3402" w:type="dxa"/>
          <w:gridSpan w:val="7"/>
          <w:tcBorders>
            <w:top w:val="single" w:sz="4" w:space="0" w:color="auto"/>
            <w:left w:val="thinThickLargeGap" w:sz="18" w:space="0" w:color="auto"/>
            <w:right w:val="single" w:sz="4" w:space="0" w:color="auto"/>
          </w:tcBorders>
        </w:tcPr>
        <w:p w14:paraId="57D8E49D" w14:textId="0EFF5A2C" w:rsidR="00633846" w:rsidRPr="00B561BE" w:rsidRDefault="00633846" w:rsidP="00816F73">
          <w:pPr>
            <w:rPr>
              <w:rFonts w:cs="mohammad bold art 1"/>
              <w:sz w:val="24"/>
              <w:szCs w:val="24"/>
              <w:rtl/>
            </w:rPr>
          </w:pPr>
          <w:r w:rsidRPr="00B561BE">
            <w:rPr>
              <w:rFonts w:cs="mohammad bold art 1" w:hint="cs"/>
              <w:b/>
              <w:bCs/>
              <w:sz w:val="24"/>
              <w:szCs w:val="24"/>
              <w:rtl/>
            </w:rPr>
            <w:t>اسم الطالبة: ............................................................................................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14:paraId="36C74296" w14:textId="57973F6E" w:rsidR="00633846" w:rsidRPr="00B561BE" w:rsidRDefault="00633846" w:rsidP="00816F73">
          <w:pPr>
            <w:pStyle w:val="4"/>
            <w:jc w:val="left"/>
            <w:rPr>
              <w:rFonts w:cs="mohammad bold art 1"/>
              <w:sz w:val="24"/>
              <w:szCs w:val="24"/>
            </w:rPr>
          </w:pPr>
          <w:r w:rsidRPr="00B561BE">
            <w:rPr>
              <w:rFonts w:cs="mohammad bold art 1" w:hint="cs"/>
              <w:sz w:val="24"/>
              <w:szCs w:val="24"/>
              <w:rtl/>
            </w:rPr>
            <w:t>ال</w:t>
          </w:r>
          <w:r w:rsidR="00B561BE" w:rsidRPr="00B561BE">
            <w:rPr>
              <w:rFonts w:cs="mohammad bold art 1" w:hint="cs"/>
              <w:sz w:val="24"/>
              <w:szCs w:val="24"/>
              <w:rtl/>
            </w:rPr>
            <w:t>ص</w:t>
          </w:r>
          <w:r w:rsidRPr="00B561BE">
            <w:rPr>
              <w:rFonts w:cs="mohammad bold art 1" w:hint="cs"/>
              <w:sz w:val="24"/>
              <w:szCs w:val="24"/>
              <w:rtl/>
            </w:rPr>
            <w:t xml:space="preserve">ف: </w:t>
          </w:r>
          <w:r w:rsidR="00D438E0">
            <w:rPr>
              <w:rFonts w:cs="mohammad bold art 1" w:hint="cs"/>
              <w:sz w:val="24"/>
              <w:szCs w:val="24"/>
              <w:rtl/>
            </w:rPr>
            <w:t>الخامس</w:t>
          </w:r>
        </w:p>
      </w:tc>
      <w:tc>
        <w:tcPr>
          <w:tcW w:w="960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14:paraId="15524F62" w14:textId="77777777" w:rsidR="00633846" w:rsidRPr="00B561BE" w:rsidRDefault="00633846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B561BE">
            <w:rPr>
              <w:rFonts w:cs="mohammad bold art 1" w:hint="cs"/>
              <w:b/>
              <w:bCs/>
              <w:sz w:val="24"/>
              <w:szCs w:val="24"/>
              <w:rtl/>
            </w:rPr>
            <w:t>الرابع</w:t>
          </w:r>
        </w:p>
      </w:tc>
      <w:tc>
        <w:tcPr>
          <w:tcW w:w="709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11BC22BE" w14:textId="77777777" w:rsidR="00633846" w:rsidRPr="00B561BE" w:rsidRDefault="00633846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</w:p>
      </w:tc>
      <w:tc>
        <w:tcPr>
          <w:tcW w:w="1256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798D9914" w14:textId="77777777" w:rsidR="00633846" w:rsidRPr="00816F73" w:rsidRDefault="0063384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14:paraId="48368E19" w14:textId="77777777" w:rsidR="00633846" w:rsidRPr="00816F73" w:rsidRDefault="0063384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14:paraId="6FF63C68" w14:textId="77777777" w:rsidR="00633846" w:rsidRPr="00816F73" w:rsidRDefault="00633846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33846" w:rsidRPr="004A5331" w14:paraId="12FE7D55" w14:textId="77777777" w:rsidTr="00B561BE">
      <w:trPr>
        <w:cantSplit/>
        <w:trHeight w:val="454"/>
      </w:trPr>
      <w:tc>
        <w:tcPr>
          <w:tcW w:w="3118" w:type="dxa"/>
          <w:gridSpan w:val="5"/>
          <w:tcBorders>
            <w:left w:val="thinThickLargeGap" w:sz="18" w:space="0" w:color="auto"/>
          </w:tcBorders>
        </w:tcPr>
        <w:p w14:paraId="265A14A4" w14:textId="77777777" w:rsidR="00633846" w:rsidRPr="00B561BE" w:rsidRDefault="00633846" w:rsidP="00816F73">
          <w:pPr>
            <w:rPr>
              <w:rFonts w:cs="mohammad bold art 1"/>
              <w:b/>
              <w:bCs/>
              <w:sz w:val="24"/>
              <w:szCs w:val="24"/>
              <w:rtl/>
            </w:rPr>
          </w:pPr>
          <w:r w:rsidRPr="00B561BE">
            <w:rPr>
              <w:rFonts w:cs="mohammad bold art 1" w:hint="cs"/>
              <w:b/>
              <w:bCs/>
              <w:sz w:val="24"/>
              <w:szCs w:val="24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14:paraId="68D6AA72" w14:textId="29603E0E" w:rsidR="00633846" w:rsidRPr="00B561BE" w:rsidRDefault="00633846" w:rsidP="00816F73">
          <w:pPr>
            <w:rPr>
              <w:rFonts w:cs="mohammad bold art 1"/>
              <w:b/>
              <w:bCs/>
              <w:sz w:val="24"/>
              <w:szCs w:val="24"/>
              <w:rtl/>
            </w:rPr>
          </w:pPr>
          <w:r w:rsidRPr="00B561BE">
            <w:rPr>
              <w:rFonts w:cs="mohammad bold art 1" w:hint="cs"/>
              <w:b/>
              <w:bCs/>
              <w:sz w:val="24"/>
              <w:szCs w:val="24"/>
              <w:rtl/>
            </w:rPr>
            <w:t xml:space="preserve">المادة: </w:t>
          </w:r>
          <w:r w:rsidR="00591C8A">
            <w:rPr>
              <w:rFonts w:cs="mohammad bold art 1" w:hint="cs"/>
              <w:b/>
              <w:bCs/>
              <w:sz w:val="24"/>
              <w:szCs w:val="24"/>
              <w:rtl/>
            </w:rPr>
            <w:t>لغة عربية</w:t>
          </w:r>
        </w:p>
      </w:tc>
      <w:tc>
        <w:tcPr>
          <w:tcW w:w="960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0E55D393" w14:textId="77777777" w:rsidR="00633846" w:rsidRPr="00B561BE" w:rsidRDefault="00633846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B561BE">
            <w:rPr>
              <w:rFonts w:cs="mohammad bold art 1" w:hint="cs"/>
              <w:b/>
              <w:bCs/>
              <w:sz w:val="24"/>
              <w:szCs w:val="24"/>
              <w:rtl/>
            </w:rPr>
            <w:t>الخامس</w:t>
          </w:r>
        </w:p>
      </w:tc>
      <w:tc>
        <w:tcPr>
          <w:tcW w:w="709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0DA2610F" w14:textId="77777777" w:rsidR="00633846" w:rsidRPr="00B561BE" w:rsidRDefault="00633846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</w:p>
      </w:tc>
      <w:tc>
        <w:tcPr>
          <w:tcW w:w="1256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297227D6" w14:textId="77777777" w:rsidR="00633846" w:rsidRPr="00816F73" w:rsidRDefault="0063384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1B6EF6BD" w14:textId="77777777" w:rsidR="00633846" w:rsidRPr="00816F73" w:rsidRDefault="0063384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14:paraId="0AFC7AC5" w14:textId="77777777" w:rsidR="00633846" w:rsidRPr="00816F73" w:rsidRDefault="00633846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33846" w:rsidRPr="004A5331" w14:paraId="061D69D5" w14:textId="77777777" w:rsidTr="00B561BE">
      <w:trPr>
        <w:cantSplit/>
        <w:trHeight w:val="454"/>
      </w:trPr>
      <w:tc>
        <w:tcPr>
          <w:tcW w:w="1276" w:type="dxa"/>
          <w:tcBorders>
            <w:left w:val="thinThickLargeGap" w:sz="18" w:space="0" w:color="auto"/>
          </w:tcBorders>
        </w:tcPr>
        <w:p w14:paraId="481AEE56" w14:textId="77777777" w:rsidR="00633846" w:rsidRPr="00B561BE" w:rsidRDefault="00633846" w:rsidP="00816F73">
          <w:pPr>
            <w:rPr>
              <w:rFonts w:cs="mohammad bold art 1"/>
              <w:b/>
              <w:bCs/>
              <w:sz w:val="24"/>
              <w:szCs w:val="24"/>
              <w:rtl/>
            </w:rPr>
          </w:pPr>
          <w:r w:rsidRPr="00B561BE">
            <w:rPr>
              <w:rFonts w:cs="mohammad bold art 1" w:hint="cs"/>
              <w:b/>
              <w:bCs/>
              <w:sz w:val="24"/>
              <w:szCs w:val="24"/>
              <w:rtl/>
            </w:rPr>
            <w:t>اليوم والتاريخ</w:t>
          </w:r>
        </w:p>
      </w:tc>
      <w:tc>
        <w:tcPr>
          <w:tcW w:w="2126" w:type="dxa"/>
          <w:gridSpan w:val="6"/>
          <w:tcBorders>
            <w:right w:val="single" w:sz="4" w:space="0" w:color="auto"/>
          </w:tcBorders>
        </w:tcPr>
        <w:p w14:paraId="4C362585" w14:textId="0F7444BB" w:rsidR="00633846" w:rsidRPr="00B561BE" w:rsidRDefault="00591C8A" w:rsidP="00816F73">
          <w:pPr>
            <w:rPr>
              <w:rFonts w:cs="mohammad bold art 1"/>
              <w:b/>
              <w:bCs/>
              <w:sz w:val="24"/>
              <w:szCs w:val="24"/>
              <w:rtl/>
            </w:rPr>
          </w:pPr>
          <w:r>
            <w:rPr>
              <w:rFonts w:cs="mohammad bold art 1" w:hint="cs"/>
              <w:b/>
              <w:bCs/>
              <w:sz w:val="24"/>
              <w:szCs w:val="24"/>
              <w:rtl/>
            </w:rPr>
            <w:t>الخميس 7/8/1443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14:paraId="544A35B5" w14:textId="1B204408" w:rsidR="00633846" w:rsidRPr="00B561BE" w:rsidRDefault="00633846" w:rsidP="00816F73">
          <w:pPr>
            <w:rPr>
              <w:rFonts w:cs="mohammad bold art 1"/>
              <w:b/>
              <w:bCs/>
              <w:sz w:val="24"/>
              <w:szCs w:val="24"/>
              <w:rtl/>
            </w:rPr>
          </w:pPr>
          <w:r w:rsidRPr="00B561BE">
            <w:rPr>
              <w:rFonts w:cs="mohammad bold art 1" w:hint="cs"/>
              <w:b/>
              <w:bCs/>
              <w:sz w:val="24"/>
              <w:szCs w:val="24"/>
              <w:rtl/>
            </w:rPr>
            <w:t>الزمن :</w:t>
          </w:r>
          <w:r w:rsidR="00591C8A">
            <w:rPr>
              <w:rFonts w:cs="mohammad bold art 1" w:hint="cs"/>
              <w:b/>
              <w:bCs/>
              <w:sz w:val="24"/>
              <w:szCs w:val="24"/>
              <w:rtl/>
            </w:rPr>
            <w:t xml:space="preserve"> ساعتان</w:t>
          </w:r>
        </w:p>
      </w:tc>
      <w:tc>
        <w:tcPr>
          <w:tcW w:w="960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3DFB4B27" w14:textId="77777777" w:rsidR="00633846" w:rsidRPr="00B561BE" w:rsidRDefault="00633846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B561BE">
            <w:rPr>
              <w:rFonts w:cs="mohammad bold art 1" w:hint="cs"/>
              <w:b/>
              <w:bCs/>
              <w:sz w:val="24"/>
              <w:szCs w:val="24"/>
              <w:rtl/>
            </w:rPr>
            <w:t>السادس</w:t>
          </w:r>
        </w:p>
      </w:tc>
      <w:tc>
        <w:tcPr>
          <w:tcW w:w="709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6C7EEE4F" w14:textId="77777777" w:rsidR="00633846" w:rsidRPr="00B561BE" w:rsidRDefault="00633846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</w:p>
      </w:tc>
      <w:tc>
        <w:tcPr>
          <w:tcW w:w="1256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5C89300D" w14:textId="77777777" w:rsidR="00633846" w:rsidRPr="00816F73" w:rsidRDefault="0063384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16055D88" w14:textId="77777777" w:rsidR="00633846" w:rsidRPr="00816F73" w:rsidRDefault="0063384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14:paraId="66E1F914" w14:textId="77777777" w:rsidR="00633846" w:rsidRPr="00816F73" w:rsidRDefault="00633846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33846" w:rsidRPr="004A5331" w14:paraId="18C2CF7E" w14:textId="77777777" w:rsidTr="00B561BE">
      <w:trPr>
        <w:cantSplit/>
        <w:trHeight w:val="588"/>
      </w:trPr>
      <w:tc>
        <w:tcPr>
          <w:tcW w:w="1803" w:type="dxa"/>
          <w:gridSpan w:val="2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shd w:val="clear" w:color="auto" w:fill="auto"/>
          <w:vAlign w:val="center"/>
        </w:tcPr>
        <w:p w14:paraId="3171C3A2" w14:textId="77777777" w:rsidR="00633846" w:rsidRPr="00B561BE" w:rsidRDefault="00633846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B561BE">
            <w:rPr>
              <w:rFonts w:cs="mohammad bold art 1" w:hint="cs"/>
              <w:b/>
              <w:bCs/>
              <w:sz w:val="24"/>
              <w:szCs w:val="24"/>
              <w:rtl/>
            </w:rPr>
            <w:t xml:space="preserve">الدرجة الكلية </w:t>
          </w:r>
        </w:p>
      </w:tc>
      <w:tc>
        <w:tcPr>
          <w:tcW w:w="60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46ADA9E" w14:textId="77777777" w:rsidR="00633846" w:rsidRPr="00B561BE" w:rsidRDefault="00633846" w:rsidP="00816F73">
          <w:pPr>
            <w:pStyle w:val="4"/>
            <w:rPr>
              <w:rFonts w:cs="mohammad bold art 1"/>
              <w:sz w:val="24"/>
              <w:szCs w:val="24"/>
            </w:rPr>
          </w:pPr>
          <w:r w:rsidRPr="00B561BE">
            <w:rPr>
              <w:rFonts w:cs="mohammad bold art 1" w:hint="cs"/>
              <w:sz w:val="24"/>
              <w:szCs w:val="24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4251C527" w14:textId="44C0CA44" w:rsidR="00633846" w:rsidRPr="00B561BE" w:rsidRDefault="00D31F7F" w:rsidP="00816F73">
          <w:pPr>
            <w:pStyle w:val="4"/>
            <w:rPr>
              <w:rFonts w:cs="mohammad bold art 1"/>
              <w:sz w:val="24"/>
              <w:szCs w:val="24"/>
            </w:rPr>
          </w:pPr>
          <w:r>
            <w:rPr>
              <w:rFonts w:cs="mohammad bold art 1" w:hint="cs"/>
              <w:sz w:val="24"/>
              <w:szCs w:val="24"/>
              <w:rtl/>
            </w:rPr>
            <w:t>40</w:t>
          </w: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605366B" w14:textId="77777777" w:rsidR="00633846" w:rsidRPr="00B561BE" w:rsidRDefault="00633846" w:rsidP="00816F73">
          <w:pPr>
            <w:pStyle w:val="4"/>
            <w:rPr>
              <w:rFonts w:cs="mohammad bold art 1"/>
              <w:sz w:val="24"/>
              <w:szCs w:val="24"/>
            </w:rPr>
          </w:pPr>
          <w:r w:rsidRPr="00B561BE">
            <w:rPr>
              <w:rFonts w:cs="mohammad bold art 1" w:hint="cs"/>
              <w:sz w:val="22"/>
              <w:szCs w:val="22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21058B21" w14:textId="4C5208E3" w:rsidR="00633846" w:rsidRPr="00B561BE" w:rsidRDefault="00D31F7F" w:rsidP="00EB510C">
          <w:pPr>
            <w:pStyle w:val="4"/>
            <w:rPr>
              <w:rFonts w:cs="mohammad bold art 1"/>
              <w:sz w:val="24"/>
              <w:szCs w:val="24"/>
            </w:rPr>
          </w:pPr>
          <w:r>
            <w:rPr>
              <w:rFonts w:cs="mohammad bold art 1" w:hint="cs"/>
              <w:sz w:val="24"/>
              <w:szCs w:val="24"/>
              <w:rtl/>
            </w:rPr>
            <w:t>أربعون</w:t>
          </w:r>
        </w:p>
      </w:tc>
      <w:tc>
        <w:tcPr>
          <w:tcW w:w="960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6CB725CF" w14:textId="77777777" w:rsidR="00633846" w:rsidRPr="00B561BE" w:rsidRDefault="00633846" w:rsidP="00816F73">
          <w:pPr>
            <w:rPr>
              <w:rFonts w:cs="mohammad bold art 1"/>
              <w:b/>
              <w:bCs/>
              <w:sz w:val="24"/>
              <w:szCs w:val="24"/>
              <w:rtl/>
            </w:rPr>
          </w:pPr>
          <w:r w:rsidRPr="00B561BE">
            <w:rPr>
              <w:rFonts w:cs="mohammad bold art 1" w:hint="cs"/>
              <w:b/>
              <w:bCs/>
              <w:sz w:val="24"/>
              <w:szCs w:val="24"/>
              <w:rtl/>
            </w:rPr>
            <w:t xml:space="preserve">  </w:t>
          </w:r>
          <w:r w:rsidRPr="00B561BE">
            <w:rPr>
              <w:rFonts w:cs="mohammad bold art 1" w:hint="cs"/>
              <w:b/>
              <w:bCs/>
              <w:sz w:val="22"/>
              <w:szCs w:val="22"/>
              <w:rtl/>
            </w:rPr>
            <w:t>المجموع</w:t>
          </w:r>
        </w:p>
      </w:tc>
      <w:tc>
        <w:tcPr>
          <w:tcW w:w="709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49327893" w14:textId="63975930" w:rsidR="00633846" w:rsidRPr="00B561BE" w:rsidRDefault="00D31F7F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>
            <w:rPr>
              <w:rFonts w:cs="mohammad bold art 1" w:hint="cs"/>
              <w:b/>
              <w:bCs/>
              <w:sz w:val="24"/>
              <w:szCs w:val="24"/>
              <w:rtl/>
            </w:rPr>
            <w:t>40</w:t>
          </w:r>
        </w:p>
      </w:tc>
      <w:tc>
        <w:tcPr>
          <w:tcW w:w="1256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30487B57" w14:textId="50489449" w:rsidR="00633846" w:rsidRPr="00816F73" w:rsidRDefault="00D31F7F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>
            <w:rPr>
              <w:rFonts w:cs="mohammad bold art 1" w:hint="cs"/>
              <w:b/>
              <w:bCs/>
              <w:sz w:val="22"/>
              <w:szCs w:val="22"/>
              <w:rtl/>
            </w:rPr>
            <w:t>أربعون</w:t>
          </w: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67B08D92" w14:textId="77777777" w:rsidR="00633846" w:rsidRPr="00816F73" w:rsidRDefault="0063384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7B34197D" w14:textId="77777777" w:rsidR="00633846" w:rsidRPr="00816F73" w:rsidRDefault="00633846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33846" w:rsidRPr="004A5331" w14:paraId="4EA99030" w14:textId="77777777" w:rsidTr="00B561BE">
      <w:trPr>
        <w:cantSplit/>
        <w:trHeight w:val="210"/>
      </w:trPr>
      <w:tc>
        <w:tcPr>
          <w:tcW w:w="1803" w:type="dxa"/>
          <w:gridSpan w:val="2"/>
          <w:vMerge/>
          <w:tcBorders>
            <w:left w:val="thinThickLargeGap" w:sz="18" w:space="0" w:color="auto"/>
            <w:right w:val="single" w:sz="4" w:space="0" w:color="auto"/>
          </w:tcBorders>
          <w:shd w:val="clear" w:color="auto" w:fill="auto"/>
        </w:tcPr>
        <w:p w14:paraId="049ECAA7" w14:textId="77777777" w:rsidR="00633846" w:rsidRDefault="00633846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607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5AD10CC8" w14:textId="77777777" w:rsidR="00633846" w:rsidRPr="00B141FF" w:rsidRDefault="00633846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20E443A1" w14:textId="7A0B4465" w:rsidR="00633846" w:rsidRPr="00B141FF" w:rsidRDefault="00373206" w:rsidP="00B561BE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4"/>
              <w:szCs w:val="30"/>
              <w:rtl/>
            </w:rPr>
            <w:t>40</w:t>
          </w:r>
        </w:p>
      </w:tc>
      <w:tc>
        <w:tcPr>
          <w:tcW w:w="851" w:type="dxa"/>
          <w:gridSpan w:val="2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70032B56" w14:textId="77777777" w:rsidR="00633846" w:rsidRPr="00B141FF" w:rsidRDefault="00633846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44A276C1" w14:textId="77777777" w:rsidR="00633846" w:rsidRPr="00B141FF" w:rsidRDefault="00633846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960" w:type="dxa"/>
          <w:vMerge/>
          <w:tcBorders>
            <w:left w:val="thinThickLargeGap" w:sz="18" w:space="0" w:color="auto"/>
          </w:tcBorders>
          <w:shd w:val="clear" w:color="auto" w:fill="auto"/>
          <w:vAlign w:val="center"/>
        </w:tcPr>
        <w:p w14:paraId="27B2B556" w14:textId="77777777" w:rsidR="00633846" w:rsidRPr="000F6296" w:rsidRDefault="00633846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709" w:type="dxa"/>
          <w:vMerge/>
          <w:shd w:val="clear" w:color="auto" w:fill="auto"/>
          <w:vAlign w:val="center"/>
        </w:tcPr>
        <w:p w14:paraId="0DE37B50" w14:textId="77777777" w:rsidR="00633846" w:rsidRPr="00DF0CBD" w:rsidRDefault="00633846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56" w:type="dxa"/>
          <w:vMerge/>
          <w:shd w:val="clear" w:color="auto" w:fill="auto"/>
          <w:vAlign w:val="center"/>
        </w:tcPr>
        <w:p w14:paraId="6AFE6215" w14:textId="77777777" w:rsidR="00633846" w:rsidRPr="00DF0CBD" w:rsidRDefault="00633846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shd w:val="clear" w:color="auto" w:fill="auto"/>
        </w:tcPr>
        <w:p w14:paraId="3C05BE68" w14:textId="77777777" w:rsidR="00633846" w:rsidRPr="00DF0CBD" w:rsidRDefault="00633846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shd w:val="clear" w:color="auto" w:fill="auto"/>
        </w:tcPr>
        <w:p w14:paraId="43668282" w14:textId="77777777" w:rsidR="00633846" w:rsidRPr="00DF0CBD" w:rsidRDefault="00633846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14:paraId="5A0D6EE8" w14:textId="01690C70" w:rsidR="00633846" w:rsidRDefault="00633846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6C20A652" wp14:editId="1678BC1D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285779C" w14:textId="354F5B46" w:rsidR="00373206" w:rsidRDefault="00633846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ابنتي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الطالب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ة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وفقك الله استع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ن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بالله ثم ابد</w:t>
                          </w:r>
                          <w:r w:rsidR="00F802AE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ئ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الإجابة</w:t>
                          </w:r>
                        </w:p>
                        <w:p w14:paraId="28A55966" w14:textId="74A90082" w:rsidR="00633846" w:rsidRPr="008A7580" w:rsidRDefault="00633846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20A652" id="مربع نص 14" o:spid="_x0000_s1032" type="#_x0000_t202" style="position:absolute;left:0;text-align:left;margin-left:142.6pt;margin-top:4.5pt;width:228.75pt;height:31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" filled="f" stroked="f" strokeweight=".5pt">
              <v:textbox>
                <w:txbxContent>
                  <w:p w14:paraId="1285779C" w14:textId="354F5B46" w:rsidR="00373206" w:rsidRDefault="00633846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ابنتي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الطالب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ة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وفقك الله استع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ن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بالله ثم ابد</w:t>
                    </w:r>
                    <w:r w:rsidR="00F802AE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ئ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الإجابة</w:t>
                    </w:r>
                  </w:p>
                  <w:p w14:paraId="28A55966" w14:textId="74A90082" w:rsidR="00633846" w:rsidRPr="008A7580" w:rsidRDefault="00633846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B510C"/>
    <w:rsid w:val="00002329"/>
    <w:rsid w:val="00003105"/>
    <w:rsid w:val="00007D32"/>
    <w:rsid w:val="00015274"/>
    <w:rsid w:val="0002613C"/>
    <w:rsid w:val="0002745E"/>
    <w:rsid w:val="0003051A"/>
    <w:rsid w:val="00030D20"/>
    <w:rsid w:val="0003374A"/>
    <w:rsid w:val="00040F43"/>
    <w:rsid w:val="00042922"/>
    <w:rsid w:val="00050179"/>
    <w:rsid w:val="000551DD"/>
    <w:rsid w:val="000552BF"/>
    <w:rsid w:val="00063665"/>
    <w:rsid w:val="00064E4B"/>
    <w:rsid w:val="000661C2"/>
    <w:rsid w:val="00090E3A"/>
    <w:rsid w:val="0009419F"/>
    <w:rsid w:val="000A5203"/>
    <w:rsid w:val="000A7D37"/>
    <w:rsid w:val="000B230D"/>
    <w:rsid w:val="000C0628"/>
    <w:rsid w:val="000C20AA"/>
    <w:rsid w:val="000C740B"/>
    <w:rsid w:val="000C75D8"/>
    <w:rsid w:val="000D1EAE"/>
    <w:rsid w:val="000E5EE7"/>
    <w:rsid w:val="000F6296"/>
    <w:rsid w:val="00105411"/>
    <w:rsid w:val="0010578E"/>
    <w:rsid w:val="0010715B"/>
    <w:rsid w:val="001125F8"/>
    <w:rsid w:val="00112E87"/>
    <w:rsid w:val="00113B51"/>
    <w:rsid w:val="0012109F"/>
    <w:rsid w:val="001225ED"/>
    <w:rsid w:val="00135591"/>
    <w:rsid w:val="001464F8"/>
    <w:rsid w:val="00150C7A"/>
    <w:rsid w:val="001603AE"/>
    <w:rsid w:val="00166734"/>
    <w:rsid w:val="00176374"/>
    <w:rsid w:val="0017777D"/>
    <w:rsid w:val="00177FE5"/>
    <w:rsid w:val="00192289"/>
    <w:rsid w:val="00197444"/>
    <w:rsid w:val="001B602D"/>
    <w:rsid w:val="001B7601"/>
    <w:rsid w:val="001C00FA"/>
    <w:rsid w:val="001C44AD"/>
    <w:rsid w:val="001F7E75"/>
    <w:rsid w:val="00201196"/>
    <w:rsid w:val="00201E7C"/>
    <w:rsid w:val="002065CB"/>
    <w:rsid w:val="002218C7"/>
    <w:rsid w:val="002218FC"/>
    <w:rsid w:val="002250E3"/>
    <w:rsid w:val="00237478"/>
    <w:rsid w:val="002413A2"/>
    <w:rsid w:val="0024538C"/>
    <w:rsid w:val="0026102D"/>
    <w:rsid w:val="00261E7E"/>
    <w:rsid w:val="00281DEC"/>
    <w:rsid w:val="00296669"/>
    <w:rsid w:val="00296D0C"/>
    <w:rsid w:val="002A1481"/>
    <w:rsid w:val="002B4BEE"/>
    <w:rsid w:val="002C2AF1"/>
    <w:rsid w:val="002C329E"/>
    <w:rsid w:val="002D0C01"/>
    <w:rsid w:val="002E1504"/>
    <w:rsid w:val="002E33EF"/>
    <w:rsid w:val="002E60A3"/>
    <w:rsid w:val="002E7545"/>
    <w:rsid w:val="0031049C"/>
    <w:rsid w:val="00312197"/>
    <w:rsid w:val="0031224D"/>
    <w:rsid w:val="00314D26"/>
    <w:rsid w:val="0034305C"/>
    <w:rsid w:val="0035245C"/>
    <w:rsid w:val="00355650"/>
    <w:rsid w:val="00356961"/>
    <w:rsid w:val="00364B02"/>
    <w:rsid w:val="00373206"/>
    <w:rsid w:val="00374657"/>
    <w:rsid w:val="00377B77"/>
    <w:rsid w:val="0038643D"/>
    <w:rsid w:val="003A1CBA"/>
    <w:rsid w:val="003B0BCD"/>
    <w:rsid w:val="003B3A84"/>
    <w:rsid w:val="003D279D"/>
    <w:rsid w:val="003E026B"/>
    <w:rsid w:val="003E4DC8"/>
    <w:rsid w:val="003F25FA"/>
    <w:rsid w:val="003F2F4F"/>
    <w:rsid w:val="003F65B3"/>
    <w:rsid w:val="003F78D5"/>
    <w:rsid w:val="00400AA7"/>
    <w:rsid w:val="00402134"/>
    <w:rsid w:val="00407BA0"/>
    <w:rsid w:val="00433718"/>
    <w:rsid w:val="0044766D"/>
    <w:rsid w:val="00451CA2"/>
    <w:rsid w:val="00452E34"/>
    <w:rsid w:val="00471286"/>
    <w:rsid w:val="00475281"/>
    <w:rsid w:val="00491202"/>
    <w:rsid w:val="00495CE2"/>
    <w:rsid w:val="004A5331"/>
    <w:rsid w:val="004B4718"/>
    <w:rsid w:val="004C056D"/>
    <w:rsid w:val="004F46A9"/>
    <w:rsid w:val="004F5102"/>
    <w:rsid w:val="0050465F"/>
    <w:rsid w:val="00505A5D"/>
    <w:rsid w:val="00510DF0"/>
    <w:rsid w:val="00535BF1"/>
    <w:rsid w:val="00562387"/>
    <w:rsid w:val="0057100C"/>
    <w:rsid w:val="00576CEE"/>
    <w:rsid w:val="00585967"/>
    <w:rsid w:val="00591C8A"/>
    <w:rsid w:val="00591E41"/>
    <w:rsid w:val="005938D0"/>
    <w:rsid w:val="005A6742"/>
    <w:rsid w:val="005B1A09"/>
    <w:rsid w:val="005C2CE2"/>
    <w:rsid w:val="005D037F"/>
    <w:rsid w:val="005D5CE9"/>
    <w:rsid w:val="005E32E8"/>
    <w:rsid w:val="005E5532"/>
    <w:rsid w:val="005E6AF4"/>
    <w:rsid w:val="005F31DA"/>
    <w:rsid w:val="005F73FF"/>
    <w:rsid w:val="00603640"/>
    <w:rsid w:val="00605241"/>
    <w:rsid w:val="00621B90"/>
    <w:rsid w:val="00633846"/>
    <w:rsid w:val="00634990"/>
    <w:rsid w:val="00650B02"/>
    <w:rsid w:val="00653F1B"/>
    <w:rsid w:val="00655957"/>
    <w:rsid w:val="00661D21"/>
    <w:rsid w:val="0067012F"/>
    <w:rsid w:val="00672298"/>
    <w:rsid w:val="0067565F"/>
    <w:rsid w:val="00680D03"/>
    <w:rsid w:val="006A0989"/>
    <w:rsid w:val="006B3DA1"/>
    <w:rsid w:val="006B4367"/>
    <w:rsid w:val="006B5206"/>
    <w:rsid w:val="006C3C31"/>
    <w:rsid w:val="006D04D5"/>
    <w:rsid w:val="006E3825"/>
    <w:rsid w:val="006E6595"/>
    <w:rsid w:val="00742240"/>
    <w:rsid w:val="007503C7"/>
    <w:rsid w:val="00751630"/>
    <w:rsid w:val="00754DE3"/>
    <w:rsid w:val="00760000"/>
    <w:rsid w:val="007625AF"/>
    <w:rsid w:val="0076764A"/>
    <w:rsid w:val="00771A48"/>
    <w:rsid w:val="0078097C"/>
    <w:rsid w:val="007A27B0"/>
    <w:rsid w:val="007B06B5"/>
    <w:rsid w:val="007B59CF"/>
    <w:rsid w:val="007B7645"/>
    <w:rsid w:val="007C73DE"/>
    <w:rsid w:val="007D6D04"/>
    <w:rsid w:val="007E18CF"/>
    <w:rsid w:val="007E3E03"/>
    <w:rsid w:val="007E6BB4"/>
    <w:rsid w:val="00801F50"/>
    <w:rsid w:val="008020F4"/>
    <w:rsid w:val="008153A2"/>
    <w:rsid w:val="00816F73"/>
    <w:rsid w:val="00820CEF"/>
    <w:rsid w:val="0082225F"/>
    <w:rsid w:val="008400BB"/>
    <w:rsid w:val="00853206"/>
    <w:rsid w:val="0086432A"/>
    <w:rsid w:val="0087704E"/>
    <w:rsid w:val="0088547D"/>
    <w:rsid w:val="00887D39"/>
    <w:rsid w:val="008A7580"/>
    <w:rsid w:val="008C44CF"/>
    <w:rsid w:val="008C777F"/>
    <w:rsid w:val="008E009A"/>
    <w:rsid w:val="008E76C6"/>
    <w:rsid w:val="008F1F9B"/>
    <w:rsid w:val="008F6CD3"/>
    <w:rsid w:val="00901A1B"/>
    <w:rsid w:val="009031AF"/>
    <w:rsid w:val="00906C24"/>
    <w:rsid w:val="00912385"/>
    <w:rsid w:val="00917A21"/>
    <w:rsid w:val="009238D8"/>
    <w:rsid w:val="00926D19"/>
    <w:rsid w:val="009310EC"/>
    <w:rsid w:val="009318A7"/>
    <w:rsid w:val="0093753B"/>
    <w:rsid w:val="00944314"/>
    <w:rsid w:val="0095204D"/>
    <w:rsid w:val="00960F39"/>
    <w:rsid w:val="00974E95"/>
    <w:rsid w:val="00977FFD"/>
    <w:rsid w:val="00982434"/>
    <w:rsid w:val="009876BD"/>
    <w:rsid w:val="0099745C"/>
    <w:rsid w:val="009A4D59"/>
    <w:rsid w:val="009B2A18"/>
    <w:rsid w:val="009D3EB8"/>
    <w:rsid w:val="009E7C6B"/>
    <w:rsid w:val="00A07BFB"/>
    <w:rsid w:val="00A168CE"/>
    <w:rsid w:val="00A23BA6"/>
    <w:rsid w:val="00A5205E"/>
    <w:rsid w:val="00A6080C"/>
    <w:rsid w:val="00A62FC8"/>
    <w:rsid w:val="00A90042"/>
    <w:rsid w:val="00A91602"/>
    <w:rsid w:val="00A92AB4"/>
    <w:rsid w:val="00A96FBE"/>
    <w:rsid w:val="00AA717E"/>
    <w:rsid w:val="00AD615E"/>
    <w:rsid w:val="00AE076D"/>
    <w:rsid w:val="00AF3107"/>
    <w:rsid w:val="00AF5EDD"/>
    <w:rsid w:val="00B0116D"/>
    <w:rsid w:val="00B054A4"/>
    <w:rsid w:val="00B05A6C"/>
    <w:rsid w:val="00B06F54"/>
    <w:rsid w:val="00B10F0F"/>
    <w:rsid w:val="00B141FF"/>
    <w:rsid w:val="00B259E5"/>
    <w:rsid w:val="00B30234"/>
    <w:rsid w:val="00B324E3"/>
    <w:rsid w:val="00B46885"/>
    <w:rsid w:val="00B561BE"/>
    <w:rsid w:val="00B60404"/>
    <w:rsid w:val="00B71448"/>
    <w:rsid w:val="00B75CE6"/>
    <w:rsid w:val="00BA5E6F"/>
    <w:rsid w:val="00BC7EA2"/>
    <w:rsid w:val="00BD01B9"/>
    <w:rsid w:val="00BD7364"/>
    <w:rsid w:val="00BF3A4E"/>
    <w:rsid w:val="00C013F8"/>
    <w:rsid w:val="00C24441"/>
    <w:rsid w:val="00C366A8"/>
    <w:rsid w:val="00C40699"/>
    <w:rsid w:val="00C42CC2"/>
    <w:rsid w:val="00C44C00"/>
    <w:rsid w:val="00C45DB9"/>
    <w:rsid w:val="00C46CAF"/>
    <w:rsid w:val="00C50983"/>
    <w:rsid w:val="00C50C79"/>
    <w:rsid w:val="00C62543"/>
    <w:rsid w:val="00C62646"/>
    <w:rsid w:val="00C626A7"/>
    <w:rsid w:val="00CB7830"/>
    <w:rsid w:val="00CC1381"/>
    <w:rsid w:val="00CD0299"/>
    <w:rsid w:val="00CD0505"/>
    <w:rsid w:val="00CF70DF"/>
    <w:rsid w:val="00D006CD"/>
    <w:rsid w:val="00D017BC"/>
    <w:rsid w:val="00D14D29"/>
    <w:rsid w:val="00D268FD"/>
    <w:rsid w:val="00D31F7F"/>
    <w:rsid w:val="00D438E0"/>
    <w:rsid w:val="00D60663"/>
    <w:rsid w:val="00D60D76"/>
    <w:rsid w:val="00D65313"/>
    <w:rsid w:val="00D66D87"/>
    <w:rsid w:val="00D714D2"/>
    <w:rsid w:val="00D76C43"/>
    <w:rsid w:val="00D85A04"/>
    <w:rsid w:val="00D909C6"/>
    <w:rsid w:val="00DB32ED"/>
    <w:rsid w:val="00DB39A7"/>
    <w:rsid w:val="00DB6113"/>
    <w:rsid w:val="00DC2585"/>
    <w:rsid w:val="00DD4B2C"/>
    <w:rsid w:val="00DD6063"/>
    <w:rsid w:val="00DF0CBD"/>
    <w:rsid w:val="00DF7891"/>
    <w:rsid w:val="00E133DB"/>
    <w:rsid w:val="00E14777"/>
    <w:rsid w:val="00E1595C"/>
    <w:rsid w:val="00E17E4F"/>
    <w:rsid w:val="00E32373"/>
    <w:rsid w:val="00E34474"/>
    <w:rsid w:val="00E4728A"/>
    <w:rsid w:val="00E6016B"/>
    <w:rsid w:val="00E658DC"/>
    <w:rsid w:val="00E7039C"/>
    <w:rsid w:val="00E7103E"/>
    <w:rsid w:val="00E86356"/>
    <w:rsid w:val="00EA1F9A"/>
    <w:rsid w:val="00EB1FD7"/>
    <w:rsid w:val="00EB3710"/>
    <w:rsid w:val="00EB4384"/>
    <w:rsid w:val="00EB510C"/>
    <w:rsid w:val="00EC6AB2"/>
    <w:rsid w:val="00ED3CB3"/>
    <w:rsid w:val="00EE2818"/>
    <w:rsid w:val="00EE2A24"/>
    <w:rsid w:val="00F02D6E"/>
    <w:rsid w:val="00F03430"/>
    <w:rsid w:val="00F31B5E"/>
    <w:rsid w:val="00F32266"/>
    <w:rsid w:val="00F3295A"/>
    <w:rsid w:val="00F337FB"/>
    <w:rsid w:val="00F35F4F"/>
    <w:rsid w:val="00F40688"/>
    <w:rsid w:val="00F43BF8"/>
    <w:rsid w:val="00F46282"/>
    <w:rsid w:val="00F61BD1"/>
    <w:rsid w:val="00F64D87"/>
    <w:rsid w:val="00F650D0"/>
    <w:rsid w:val="00F65741"/>
    <w:rsid w:val="00F659A7"/>
    <w:rsid w:val="00F802AE"/>
    <w:rsid w:val="00F923F6"/>
    <w:rsid w:val="00F93A25"/>
    <w:rsid w:val="00FA0A7E"/>
    <w:rsid w:val="00FA26C4"/>
    <w:rsid w:val="00FA708E"/>
    <w:rsid w:val="00FE78F7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6845E6D0"/>
  <w15:docId w15:val="{54C29209-6CC3-4F4B-9E49-0E10451EC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uiPriority w:val="99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paragraph" w:styleId="a6">
    <w:name w:val="Normal (Web)"/>
    <w:basedOn w:val="a"/>
    <w:uiPriority w:val="99"/>
    <w:unhideWhenUsed/>
    <w:rsid w:val="00EB510C"/>
    <w:pPr>
      <w:bidi w:val="0"/>
      <w:spacing w:before="100" w:beforeAutospacing="1" w:after="100" w:afterAutospacing="1"/>
    </w:pPr>
    <w:rPr>
      <w:rFonts w:eastAsiaTheme="minorEastAsia" w:cs="Times New Roman"/>
      <w:noProof w:val="0"/>
      <w:sz w:val="24"/>
      <w:szCs w:val="24"/>
      <w:lang w:eastAsia="en-US"/>
    </w:rPr>
  </w:style>
  <w:style w:type="character" w:styleId="a7">
    <w:name w:val="Strong"/>
    <w:basedOn w:val="a0"/>
    <w:uiPriority w:val="22"/>
    <w:qFormat/>
    <w:rsid w:val="00EB510C"/>
    <w:rPr>
      <w:b/>
      <w:bCs/>
    </w:rPr>
  </w:style>
  <w:style w:type="table" w:styleId="a8">
    <w:name w:val="Table Grid"/>
    <w:basedOn w:val="a1"/>
    <w:uiPriority w:val="59"/>
    <w:rsid w:val="001603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um-q">
    <w:name w:val="num-q"/>
    <w:basedOn w:val="a0"/>
    <w:rsid w:val="00633846"/>
  </w:style>
  <w:style w:type="character" w:customStyle="1" w:styleId="fr-audio">
    <w:name w:val="fr-audio"/>
    <w:basedOn w:val="a0"/>
    <w:rsid w:val="000C75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7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8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cer\Downloads\&#1575;&#1620;&#1587;&#1604;&#1610;&#1620;&#1577;%20&#1576;&#1575;&#1602;&#1610;%20&#1575;&#1604;&#1605;&#1608;&#1575;&#1583;%20(1)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AD5996-3449-46E0-9B0B-8527D00A3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أسلئة باقي المواد (1).dotx</Template>
  <TotalTime>33</TotalTime>
  <Pages>1</Pages>
  <Words>600</Words>
  <Characters>3425</Characters>
  <Application>Microsoft Office Word</Application>
  <DocSecurity>0</DocSecurity>
  <Lines>28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مدارس الخندق الأهلية</vt:lpstr>
    </vt:vector>
  </TitlesOfParts>
  <Company/>
  <LinksUpToDate>false</LinksUpToDate>
  <CharactersWithSpaces>4017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acer</dc:creator>
  <cp:lastModifiedBy>فاطمة ....</cp:lastModifiedBy>
  <cp:revision>15</cp:revision>
  <cp:lastPrinted>2022-02-27T07:26:00Z</cp:lastPrinted>
  <dcterms:created xsi:type="dcterms:W3CDTF">2022-02-23T05:22:00Z</dcterms:created>
  <dcterms:modified xsi:type="dcterms:W3CDTF">2022-03-09T10:00:00Z</dcterms:modified>
</cp:coreProperties>
</file>