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719366" w14:textId="77777777" w:rsidR="009A4D59" w:rsidRPr="00BB1697" w:rsidRDefault="009A4D59" w:rsidP="009A4D59">
      <w:pPr>
        <w:jc w:val="lowKashida"/>
        <w:rPr>
          <w:b/>
          <w:bCs/>
          <w:sz w:val="28"/>
          <w:szCs w:val="28"/>
        </w:rPr>
      </w:pPr>
    </w:p>
    <w:tbl>
      <w:tblPr>
        <w:tblStyle w:val="a6"/>
        <w:tblpPr w:leftFromText="180" w:rightFromText="180" w:vertAnchor="text" w:horzAnchor="margin" w:tblpY="-79"/>
        <w:bidiVisual/>
        <w:tblW w:w="0" w:type="auto"/>
        <w:tblInd w:w="250" w:type="dxa"/>
        <w:tblLook w:val="04A0" w:firstRow="1" w:lastRow="0" w:firstColumn="1" w:lastColumn="0" w:noHBand="0" w:noVBand="1"/>
      </w:tblPr>
      <w:tblGrid>
        <w:gridCol w:w="709"/>
      </w:tblGrid>
      <w:tr w:rsidR="00CB2B02" w:rsidRPr="00BB1697" w14:paraId="4857E9A9" w14:textId="77777777" w:rsidTr="0001294E">
        <w:tc>
          <w:tcPr>
            <w:tcW w:w="709" w:type="dxa"/>
          </w:tcPr>
          <w:p w14:paraId="38379B91" w14:textId="77777777" w:rsidR="00CB2B02" w:rsidRPr="00BB1697" w:rsidRDefault="00CB2B02" w:rsidP="00CB2B02">
            <w:pPr>
              <w:rPr>
                <w:sz w:val="28"/>
                <w:szCs w:val="28"/>
                <w:rtl/>
              </w:rPr>
            </w:pPr>
          </w:p>
        </w:tc>
      </w:tr>
      <w:tr w:rsidR="00CB2B02" w:rsidRPr="00AB3C95" w14:paraId="2BD88E8D" w14:textId="77777777" w:rsidTr="0001294E">
        <w:tc>
          <w:tcPr>
            <w:tcW w:w="709" w:type="dxa"/>
          </w:tcPr>
          <w:p w14:paraId="6FABC605" w14:textId="77777777" w:rsidR="00CB2B02" w:rsidRPr="00AB3C95" w:rsidRDefault="00CB2B02" w:rsidP="00CB2B02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20</w:t>
            </w:r>
          </w:p>
        </w:tc>
      </w:tr>
    </w:tbl>
    <w:p w14:paraId="0E828C9A" w14:textId="77777777" w:rsidR="00CB2B02" w:rsidRPr="00AB3C95" w:rsidRDefault="00796D5E" w:rsidP="00681D50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  <w:r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السؤال الأول </w:t>
      </w:r>
    </w:p>
    <w:p w14:paraId="55783DCB" w14:textId="34C11227" w:rsidR="00681D50" w:rsidRPr="00AB3C95" w:rsidRDefault="00681D50" w:rsidP="00681D50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>ظلل</w:t>
      </w:r>
      <w:r w:rsidR="00C3704B"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>ي</w:t>
      </w: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 xml:space="preserve"> الاختيار الصحيح لكل من الأسئلة التالية في ورقة الإجابة الخارجية المرفقة </w:t>
      </w:r>
    </w:p>
    <w:p w14:paraId="484B3085" w14:textId="6EA88460" w:rsidR="00681D50" w:rsidRPr="00AB3C95" w:rsidRDefault="00B713C9" w:rsidP="002403F0">
      <w:pPr>
        <w:pStyle w:val="a7"/>
        <w:numPr>
          <w:ilvl w:val="0"/>
          <w:numId w:val="1"/>
        </w:numPr>
        <w:spacing w:after="0" w:line="240" w:lineRule="auto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>يدور محرك سيارة 180 دورة في الدقيقة فكم يدور في الثانية؟</w:t>
      </w:r>
      <w:r w:rsidR="007E5506" w:rsidRPr="00AB3C95">
        <w:rPr>
          <w:rFonts w:hint="cs"/>
          <w:sz w:val="28"/>
          <w:szCs w:val="28"/>
          <w:rtl/>
        </w:rPr>
        <w:t xml:space="preserve">       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7E5506" w:rsidRPr="00AB3C95" w14:paraId="5CC2CFF3" w14:textId="77777777" w:rsidTr="0001294E">
        <w:tc>
          <w:tcPr>
            <w:tcW w:w="289" w:type="dxa"/>
            <w:vAlign w:val="center"/>
          </w:tcPr>
          <w:p w14:paraId="079134CA" w14:textId="77777777" w:rsidR="007E5506" w:rsidRPr="00AB3C95" w:rsidRDefault="007E5506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68A2D97C" w14:textId="54311008" w:rsidR="007E5506" w:rsidRPr="00AB3C95" w:rsidRDefault="00B713C9" w:rsidP="00681DBA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3 دورات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A7E5B6A" w14:textId="77777777" w:rsidR="007E5506" w:rsidRPr="00AB3C95" w:rsidRDefault="007E5506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6C85C487" w14:textId="77777777" w:rsidR="007E5506" w:rsidRPr="00AB3C95" w:rsidRDefault="007E5506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62D152C5" w14:textId="7940DBD8" w:rsidR="007E5506" w:rsidRPr="00AB3C95" w:rsidRDefault="00B713C9" w:rsidP="00681DBA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10 دورات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36146C8" w14:textId="77777777" w:rsidR="007E5506" w:rsidRPr="00AB3C95" w:rsidRDefault="007E5506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15E519C3" w14:textId="77777777" w:rsidR="007E5506" w:rsidRPr="00AB3C95" w:rsidRDefault="007E5506" w:rsidP="00681DBA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1119FCAC" w14:textId="483EDE9C" w:rsidR="007E5506" w:rsidRPr="00AB3C95" w:rsidRDefault="00B713C9" w:rsidP="00681DBA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30 دورة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FF1A1E" w14:textId="77777777" w:rsidR="007E5506" w:rsidRPr="00AB3C95" w:rsidRDefault="007E5506" w:rsidP="00681DBA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5199BD40" w14:textId="77777777" w:rsidR="007E5506" w:rsidRPr="00AB3C95" w:rsidRDefault="007E5506" w:rsidP="00681DBA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1FE1D9D" w14:textId="2EEEEB27" w:rsidR="007E5506" w:rsidRPr="00AB3C95" w:rsidRDefault="00B713C9" w:rsidP="007E5506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60 دورة</w:t>
            </w:r>
          </w:p>
        </w:tc>
      </w:tr>
    </w:tbl>
    <w:p w14:paraId="3B2E66D2" w14:textId="2D730F61" w:rsidR="00681D50" w:rsidRPr="00AB3C95" w:rsidRDefault="005D1A7B" w:rsidP="005D1A7B">
      <w:pPr>
        <w:numPr>
          <w:ilvl w:val="0"/>
          <w:numId w:val="1"/>
        </w:numPr>
        <w:tabs>
          <w:tab w:val="clear" w:pos="643"/>
          <w:tab w:val="num" w:pos="565"/>
        </w:tabs>
        <w:spacing w:before="80" w:after="60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>العددان التاليان في النمط التالي 1 ،1 ،2 ،6 ،24 ... هما</w:t>
      </w:r>
      <w:r w:rsidR="006C6D9D"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="00681D50"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  </w:t>
      </w:r>
      <w:r w:rsidR="00681D50"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6C6D9D" w:rsidRPr="00AB3C95" w14:paraId="332B9D04" w14:textId="77777777" w:rsidTr="0001294E">
        <w:tc>
          <w:tcPr>
            <w:tcW w:w="289" w:type="dxa"/>
            <w:vAlign w:val="center"/>
          </w:tcPr>
          <w:p w14:paraId="7E2B48E6" w14:textId="77777777" w:rsidR="006C6D9D" w:rsidRPr="00AB3C95" w:rsidRDefault="006C6D9D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5D988BC0" w14:textId="56FEF05C" w:rsidR="006C6D9D" w:rsidRPr="00AB3C95" w:rsidRDefault="005D1A7B" w:rsidP="00283B83">
            <w:pPr>
              <w:rPr>
                <w:i/>
                <w:sz w:val="28"/>
                <w:szCs w:val="28"/>
              </w:rPr>
            </w:pPr>
            <w:r w:rsidRPr="00661297">
              <w:rPr>
                <w:rFonts w:hint="cs"/>
                <w:i/>
                <w:sz w:val="28"/>
                <w:szCs w:val="28"/>
                <w:highlight w:val="lightGray"/>
                <w:rtl/>
              </w:rPr>
              <w:t>120 و 720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03629AE" w14:textId="77777777" w:rsidR="006C6D9D" w:rsidRPr="00AB3C95" w:rsidRDefault="006C6D9D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8E9C562" w14:textId="77777777" w:rsidR="006C6D9D" w:rsidRPr="00AB3C95" w:rsidRDefault="006C6D9D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3B464440" w14:textId="1918F58D" w:rsidR="006C6D9D" w:rsidRPr="00AB3C95" w:rsidRDefault="005D1A7B" w:rsidP="00283B83">
            <w:pPr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130 و 720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1B52AA3" w14:textId="77777777" w:rsidR="006C6D9D" w:rsidRPr="00AB3C95" w:rsidRDefault="006C6D9D" w:rsidP="00681DBA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6E316B74" w14:textId="77777777" w:rsidR="006C6D9D" w:rsidRPr="00AB3C95" w:rsidRDefault="006C6D9D" w:rsidP="00681DBA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78F442D7" w14:textId="31AD8BBC" w:rsidR="006C6D9D" w:rsidRPr="00AB3C95" w:rsidRDefault="005D1A7B" w:rsidP="00283B83">
            <w:pPr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133 و 766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DB51C21" w14:textId="77777777" w:rsidR="006C6D9D" w:rsidRPr="00AB3C95" w:rsidRDefault="006C6D9D" w:rsidP="00681DBA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3804F8BA" w14:textId="77777777" w:rsidR="006C6D9D" w:rsidRPr="00AB3C95" w:rsidRDefault="006C6D9D" w:rsidP="00681DBA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31C6D023" w14:textId="31FC8202" w:rsidR="006C6D9D" w:rsidRPr="00AB3C95" w:rsidRDefault="005D1A7B" w:rsidP="00283B83">
            <w:pPr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145 و 688</w:t>
            </w:r>
          </w:p>
        </w:tc>
      </w:tr>
    </w:tbl>
    <w:p w14:paraId="70230734" w14:textId="4C553CC6" w:rsidR="009E7E54" w:rsidRPr="00AB3C95" w:rsidRDefault="009E7E54" w:rsidP="0001294E">
      <w:pPr>
        <w:pStyle w:val="a7"/>
        <w:numPr>
          <w:ilvl w:val="0"/>
          <w:numId w:val="1"/>
        </w:numPr>
        <w:rPr>
          <w:rFonts w:asciiTheme="minorBidi" w:hAnsiTheme="minorBidi" w:cstheme="minorBidi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 xml:space="preserve"> </w:t>
      </w:r>
      <w:r w:rsidR="0067202D" w:rsidRPr="00AB3C95">
        <w:rPr>
          <w:rFonts w:asciiTheme="minorBidi" w:hAnsiTheme="minorBidi" w:cstheme="minorBidi"/>
          <w:sz w:val="28"/>
          <w:szCs w:val="28"/>
          <w:rtl/>
        </w:rPr>
        <w:t xml:space="preserve">قيمة العبارة </w:t>
      </w:r>
      <w:r w:rsidR="0067202D" w:rsidRPr="00AB3C95">
        <w:rPr>
          <w:rFonts w:asciiTheme="minorBidi" w:hAnsiTheme="minorBidi" w:cstheme="minorBidi"/>
          <w:sz w:val="28"/>
          <w:szCs w:val="28"/>
          <w:vertAlign w:val="superscript"/>
          <w:rtl/>
        </w:rPr>
        <w:t>2</w:t>
      </w:r>
      <w:r w:rsidR="0067202D" w:rsidRPr="00AB3C95">
        <w:rPr>
          <w:rFonts w:asciiTheme="minorBidi" w:hAnsiTheme="minorBidi" w:cstheme="minorBidi"/>
          <w:sz w:val="28"/>
          <w:szCs w:val="28"/>
          <w:rtl/>
        </w:rPr>
        <w:t>3 تساوي</w:t>
      </w:r>
      <w:r w:rsidR="00E40D59" w:rsidRPr="00AB3C95">
        <w:rPr>
          <w:rFonts w:asciiTheme="minorBidi" w:hAnsiTheme="minorBidi" w:cstheme="minorBidi" w:hint="cs"/>
          <w:sz w:val="28"/>
          <w:szCs w:val="28"/>
          <w:rtl/>
        </w:rPr>
        <w:t>...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0364CECE" w14:textId="77777777" w:rsidTr="0001294E">
        <w:tc>
          <w:tcPr>
            <w:tcW w:w="289" w:type="dxa"/>
            <w:vAlign w:val="center"/>
          </w:tcPr>
          <w:p w14:paraId="0AD8372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23C87DF4" w14:textId="3D9312B2" w:rsidR="009E7E54" w:rsidRPr="00AB3C95" w:rsidRDefault="0067202D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6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D94C89D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2FE11A1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69B36D4D" w14:textId="4E410AA8" w:rsidR="009E7E54" w:rsidRPr="00AB3C95" w:rsidRDefault="0067202D" w:rsidP="009E7E54">
            <w:pPr>
              <w:spacing w:before="80"/>
              <w:jc w:val="center"/>
              <w:rPr>
                <w:rStyle w:val="vocalized"/>
                <w:rFonts w:ascii="Arial" w:hAnsi="Arial" w:hint="cs"/>
                <w:sz w:val="28"/>
                <w:szCs w:val="28"/>
                <w:rtl/>
              </w:rPr>
            </w:pPr>
            <w:r w:rsidRPr="00661297">
              <w:rPr>
                <w:rStyle w:val="vocalized"/>
                <w:rFonts w:ascii="Arial" w:hAnsi="Arial" w:hint="cs"/>
                <w:sz w:val="28"/>
                <w:szCs w:val="28"/>
                <w:highlight w:val="lightGray"/>
                <w:rtl/>
              </w:rPr>
              <w:t>9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375079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5BB1769C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42202C71" w14:textId="3042C0A0" w:rsidR="009E7E54" w:rsidRPr="00AB3C95" w:rsidRDefault="0067202D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755C8DC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610789A5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79386417" w14:textId="0BE47BB1" w:rsidR="009E7E54" w:rsidRPr="00AB3C95" w:rsidRDefault="0067202D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</w:t>
            </w:r>
          </w:p>
        </w:tc>
      </w:tr>
    </w:tbl>
    <w:p w14:paraId="5732B496" w14:textId="70DDF8E7" w:rsidR="009E7E54" w:rsidRPr="00AB3C95" w:rsidRDefault="009E7E54" w:rsidP="002403F0">
      <w:pPr>
        <w:numPr>
          <w:ilvl w:val="0"/>
          <w:numId w:val="1"/>
        </w:numPr>
        <w:tabs>
          <w:tab w:val="clear" w:pos="643"/>
        </w:tabs>
        <w:spacing w:before="80" w:after="60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 </w:t>
      </w:r>
      <w:r w:rsidR="0067202D" w:rsidRPr="00AB3C95">
        <w:rPr>
          <w:rFonts w:asciiTheme="minorBidi" w:hAnsiTheme="minorBidi" w:cstheme="minorBidi" w:hint="cs"/>
          <w:sz w:val="28"/>
          <w:szCs w:val="28"/>
          <w:vertAlign w:val="superscript"/>
          <w:rtl/>
        </w:rPr>
        <w:t>4</w:t>
      </w:r>
      <w:r w:rsidR="0067202D" w:rsidRPr="00AB3C95">
        <w:rPr>
          <w:rFonts w:asciiTheme="minorBidi" w:hAnsiTheme="minorBidi" w:cstheme="minorBidi" w:hint="cs"/>
          <w:sz w:val="28"/>
          <w:szCs w:val="28"/>
          <w:rtl/>
        </w:rPr>
        <w:t>8 بصورة ضرب العامل في نفسه تساوي...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45E0D296" w14:textId="77777777" w:rsidTr="0001294E">
        <w:tc>
          <w:tcPr>
            <w:tcW w:w="289" w:type="dxa"/>
            <w:vAlign w:val="center"/>
          </w:tcPr>
          <w:p w14:paraId="4F46CD3C" w14:textId="77777777" w:rsidR="009E7E54" w:rsidRPr="00AB3C95" w:rsidRDefault="009E7E54" w:rsidP="009E7E54">
            <w:pPr>
              <w:spacing w:before="80"/>
              <w:jc w:val="center"/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6A3C6277" w14:textId="266C63D0" w:rsidR="009E7E54" w:rsidRPr="00AB3C95" w:rsidRDefault="0067202D" w:rsidP="0067202D">
            <w:pPr>
              <w:rPr>
                <w:rFonts w:asciiTheme="minorBidi" w:hAnsiTheme="minorBidi" w:cstheme="minorBidi"/>
                <w:i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theme="minorBidi"/>
                    <w:sz w:val="28"/>
                    <w:szCs w:val="28"/>
                    <w:highlight w:val="lightGray"/>
                  </w:rPr>
                  <m:t>8×8×8×8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99A701C" w14:textId="77777777" w:rsidR="009E7E54" w:rsidRPr="00AB3C95" w:rsidRDefault="009E7E54" w:rsidP="009E7E54">
            <w:pPr>
              <w:spacing w:before="80"/>
              <w:jc w:val="center"/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24CBA5D6" w14:textId="77777777" w:rsidR="009E7E54" w:rsidRPr="00AB3C95" w:rsidRDefault="009E7E54" w:rsidP="009E7E54">
            <w:pPr>
              <w:spacing w:before="80"/>
              <w:jc w:val="center"/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33A5B70B" w14:textId="76E86BFE" w:rsidR="009E7E54" w:rsidRPr="00AB3C95" w:rsidRDefault="0067202D" w:rsidP="0067202D">
            <w:pPr>
              <w:rPr>
                <w:rFonts w:asciiTheme="minorBidi" w:hAnsiTheme="minorBidi" w:cstheme="minorBidi"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theme="minorBidi"/>
                    <w:sz w:val="28"/>
                    <w:szCs w:val="28"/>
                  </w:rPr>
                  <m:t>8+8+8+8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76BF297" w14:textId="77777777" w:rsidR="009E7E54" w:rsidRPr="00AB3C95" w:rsidRDefault="009E7E54" w:rsidP="009E7E54">
            <w:pPr>
              <w:spacing w:before="80"/>
              <w:jc w:val="center"/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034683A5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4334FCED" w14:textId="62E119E2" w:rsidR="009E7E54" w:rsidRPr="00AB3C95" w:rsidRDefault="0067202D" w:rsidP="0067202D">
            <w:pPr>
              <w:rPr>
                <w:rFonts w:asciiTheme="minorBidi" w:hAnsiTheme="minorBidi" w:cstheme="minorBidi"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theme="minorBidi"/>
                    <w:sz w:val="28"/>
                    <w:szCs w:val="28"/>
                  </w:rPr>
                  <m:t>8×4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2D7DB7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rFonts w:asciiTheme="minorBidi" w:hAnsiTheme="minorBidi" w:cstheme="minorBidi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0E0BBDD3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rFonts w:asciiTheme="minorBidi" w:hAnsiTheme="minorBidi" w:cstheme="minorBidi"/>
                <w:sz w:val="28"/>
                <w:szCs w:val="28"/>
                <w:rtl/>
              </w:rPr>
            </w:pPr>
            <w:r w:rsidRPr="00AB3C95">
              <w:rPr>
                <w:rFonts w:asciiTheme="minorBidi" w:hAnsiTheme="minorBidi" w:cstheme="minorBidi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737E0DB5" w14:textId="4A7998E3" w:rsidR="009E7E54" w:rsidRPr="00AB3C95" w:rsidRDefault="0067202D" w:rsidP="0067202D">
            <w:pPr>
              <w:rPr>
                <w:rFonts w:asciiTheme="minorBidi" w:hAnsiTheme="minorBidi" w:cstheme="minorBidi"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 w:cstheme="minorBidi"/>
                    <w:sz w:val="28"/>
                    <w:szCs w:val="28"/>
                  </w:rPr>
                  <m:t>8+4</m:t>
                </m:r>
              </m:oMath>
            </m:oMathPara>
          </w:p>
        </w:tc>
      </w:tr>
    </w:tbl>
    <w:p w14:paraId="3DFB5D46" w14:textId="3675231F" w:rsidR="009E7E54" w:rsidRPr="00AB3C95" w:rsidRDefault="009E7E54" w:rsidP="0001294E">
      <w:pPr>
        <w:pStyle w:val="a7"/>
        <w:numPr>
          <w:ilvl w:val="0"/>
          <w:numId w:val="1"/>
        </w:numPr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/>
          <w:sz w:val="28"/>
          <w:szCs w:val="28"/>
          <w:rtl/>
        </w:rPr>
        <w:t xml:space="preserve"> 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6+</m:t>
        </m:r>
        <m:r>
          <w:rPr>
            <w:rFonts w:ascii="Cambria Math" w:hAnsi="Cambria Math" w:cstheme="minorBidi"/>
            <w:sz w:val="28"/>
            <w:szCs w:val="28"/>
          </w:rPr>
          <m:t>(3-12)</m:t>
        </m:r>
      </m:oMath>
      <w:r w:rsidR="00E40D59" w:rsidRPr="00AB3C95">
        <w:rPr>
          <w:rFonts w:asciiTheme="minorBidi" w:hAnsiTheme="minorBidi" w:cstheme="minorBidi"/>
          <w:sz w:val="28"/>
          <w:szCs w:val="28"/>
          <w:rtl/>
        </w:rPr>
        <w:t xml:space="preserve">  </w:t>
      </w:r>
      <w:r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="00625AA7" w:rsidRPr="00AB3C95">
        <w:rPr>
          <w:rFonts w:asciiTheme="minorBidi" w:hAnsiTheme="minorBidi" w:cstheme="minorBidi"/>
          <w:sz w:val="28"/>
          <w:szCs w:val="28"/>
          <w:rtl/>
        </w:rPr>
        <w:t>تساوي</w:t>
      </w:r>
      <w:r w:rsidR="00E40D59" w:rsidRPr="00AB3C95">
        <w:rPr>
          <w:rFonts w:asciiTheme="minorBidi" w:hAnsiTheme="minorBidi" w:cstheme="minorBidi" w:hint="cs"/>
          <w:sz w:val="28"/>
          <w:szCs w:val="28"/>
          <w:rtl/>
        </w:rPr>
        <w:t>...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109941DA" w14:textId="77777777" w:rsidTr="0001294E">
        <w:tc>
          <w:tcPr>
            <w:tcW w:w="289" w:type="dxa"/>
            <w:vAlign w:val="center"/>
          </w:tcPr>
          <w:p w14:paraId="6F3612EE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08811FC3" w14:textId="1AD3B4CD" w:rsidR="009E7E54" w:rsidRPr="00AB3C95" w:rsidRDefault="00625AA7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14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CAC338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554100DB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39CAAA59" w14:textId="46CBCBC1" w:rsidR="009E7E54" w:rsidRPr="00AB3C95" w:rsidRDefault="00625AA7" w:rsidP="009E7E54">
            <w:pPr>
              <w:spacing w:before="80"/>
              <w:jc w:val="center"/>
              <w:rPr>
                <w:rStyle w:val="vocalized"/>
                <w:rFonts w:ascii="Arial" w:hAnsi="Arial" w:hint="cs"/>
                <w:sz w:val="28"/>
                <w:szCs w:val="28"/>
                <w:rtl/>
              </w:rPr>
            </w:pPr>
            <w:r w:rsidRPr="00661297">
              <w:rPr>
                <w:rStyle w:val="vocalized"/>
                <w:rFonts w:ascii="Arial" w:hAnsi="Arial" w:hint="cs"/>
                <w:sz w:val="28"/>
                <w:szCs w:val="28"/>
                <w:highlight w:val="lightGray"/>
                <w:rtl/>
              </w:rPr>
              <w:t>15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EF5FB8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2DBFA37E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2BEFE1C1" w14:textId="13547632" w:rsidR="009E7E54" w:rsidRPr="00AB3C95" w:rsidRDefault="00625AA7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3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B47FCF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2397E1BF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4BC230C" w14:textId="2A470FCB" w:rsidR="009E7E54" w:rsidRPr="00AB3C95" w:rsidRDefault="00625AA7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7</w:t>
            </w:r>
          </w:p>
        </w:tc>
      </w:tr>
    </w:tbl>
    <w:p w14:paraId="6DA54C84" w14:textId="27741980" w:rsidR="009E7E54" w:rsidRPr="00AB3C95" w:rsidRDefault="009E7E54" w:rsidP="00176E6D">
      <w:pPr>
        <w:numPr>
          <w:ilvl w:val="0"/>
          <w:numId w:val="1"/>
        </w:numPr>
        <w:spacing w:before="80" w:after="60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6+4×3</m:t>
        </m:r>
      </m:oMath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w:r w:rsidR="00625AA7"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w:r w:rsidR="00625AA7" w:rsidRPr="00AB3C95">
        <w:rPr>
          <w:rFonts w:asciiTheme="minorBidi" w:hAnsiTheme="minorBidi" w:cstheme="minorBidi"/>
          <w:sz w:val="28"/>
          <w:szCs w:val="28"/>
          <w:rtl/>
        </w:rPr>
        <w:t>عبارة عددية ولإيجاد قيمتها  نستعمل ...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7E6A1238" w14:textId="77777777" w:rsidTr="0001294E">
        <w:tc>
          <w:tcPr>
            <w:tcW w:w="289" w:type="dxa"/>
            <w:vAlign w:val="center"/>
          </w:tcPr>
          <w:p w14:paraId="797559A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25FDB663" w14:textId="1B69938D" w:rsidR="009E7E54" w:rsidRPr="00AB3C95" w:rsidRDefault="00625AA7" w:rsidP="009E7E54">
            <w:pPr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 xml:space="preserve">التناسب 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14AAF89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93CDDC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2F141DCA" w14:textId="3C4E4F2E" w:rsidR="009E7E54" w:rsidRPr="00AB3C95" w:rsidRDefault="00625AA7" w:rsidP="009E7E54">
            <w:pPr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المعدل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1C79EC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522334AC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2BA89868" w14:textId="7A651EFC" w:rsidR="009E7E54" w:rsidRPr="00661297" w:rsidRDefault="00625AA7" w:rsidP="009E7E54">
            <w:pPr>
              <w:rPr>
                <w:sz w:val="28"/>
                <w:szCs w:val="28"/>
                <w:highlight w:val="lightGray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ترتيب العمليات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DEB9329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517993BD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40259FA3" w14:textId="2972CCC6" w:rsidR="009E7E54" w:rsidRPr="00AB3C95" w:rsidRDefault="00625AA7" w:rsidP="009E7E54">
            <w:pPr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القوى والأسس</w:t>
            </w:r>
          </w:p>
        </w:tc>
      </w:tr>
    </w:tbl>
    <w:p w14:paraId="1AEFDE07" w14:textId="0DFB066A" w:rsidR="009E7E54" w:rsidRPr="00AB3C95" w:rsidRDefault="00625AA7" w:rsidP="0001294E">
      <w:pPr>
        <w:pStyle w:val="a7"/>
        <w:numPr>
          <w:ilvl w:val="0"/>
          <w:numId w:val="1"/>
        </w:numPr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 xml:space="preserve">ضرب عدد في </w:t>
      </w:r>
      <w:r w:rsidR="00203CD9" w:rsidRPr="00AB3C95">
        <w:rPr>
          <w:rFonts w:hint="cs"/>
          <w:sz w:val="28"/>
          <w:szCs w:val="28"/>
          <w:rtl/>
        </w:rPr>
        <w:t>5</w:t>
      </w:r>
      <w:r w:rsidRPr="00AB3C95">
        <w:rPr>
          <w:rFonts w:hint="cs"/>
          <w:sz w:val="28"/>
          <w:szCs w:val="28"/>
          <w:rtl/>
        </w:rPr>
        <w:t xml:space="preserve"> ثم أضيف الى ناتج الضرب 4 ، فكان الناتج </w:t>
      </w:r>
      <w:r w:rsidR="00203CD9" w:rsidRPr="00AB3C95">
        <w:rPr>
          <w:rFonts w:hint="cs"/>
          <w:sz w:val="28"/>
          <w:szCs w:val="28"/>
          <w:rtl/>
        </w:rPr>
        <w:t>24</w:t>
      </w:r>
      <w:r w:rsidRPr="00AB3C95">
        <w:rPr>
          <w:rFonts w:hint="cs"/>
          <w:sz w:val="28"/>
          <w:szCs w:val="28"/>
          <w:rtl/>
        </w:rPr>
        <w:t xml:space="preserve"> ، فما العدد ..</w:t>
      </w:r>
      <w:r w:rsidR="009E7E54" w:rsidRPr="00AB3C95">
        <w:rPr>
          <w:rFonts w:hint="cs"/>
          <w:sz w:val="28"/>
          <w:szCs w:val="28"/>
          <w:rtl/>
        </w:rPr>
        <w:t xml:space="preserve">      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4A7663D" w14:textId="77777777" w:rsidTr="00176E6D">
        <w:tc>
          <w:tcPr>
            <w:tcW w:w="289" w:type="dxa"/>
            <w:vAlign w:val="center"/>
          </w:tcPr>
          <w:p w14:paraId="7F2563D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5874433D" w14:textId="442C2355" w:rsidR="009E7E54" w:rsidRPr="00AB3C95" w:rsidRDefault="00203CD9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4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F44590B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C18EBA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63169FF8" w14:textId="6C5456B5" w:rsidR="009E7E54" w:rsidRPr="00AB3C95" w:rsidRDefault="00203CD9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6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603CF9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0B41017F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57E32CFE" w14:textId="7A8F4DFE" w:rsidR="009E7E54" w:rsidRPr="00AB3C95" w:rsidRDefault="00203CD9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20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141ED88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19424B68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F5395D2" w14:textId="66B00D38" w:rsidR="009E7E54" w:rsidRPr="00AB3C95" w:rsidRDefault="00203CD9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24</w:t>
            </w:r>
          </w:p>
        </w:tc>
      </w:tr>
    </w:tbl>
    <w:tbl>
      <w:tblPr>
        <w:tblStyle w:val="a6"/>
        <w:tblpPr w:leftFromText="180" w:rightFromText="180" w:vertAnchor="text" w:horzAnchor="margin" w:tblpY="729"/>
        <w:bidiVisual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0F481E" w:rsidRPr="00AB3C95" w14:paraId="3865014C" w14:textId="77777777" w:rsidTr="00176E6D">
        <w:tc>
          <w:tcPr>
            <w:tcW w:w="289" w:type="dxa"/>
            <w:vAlign w:val="center"/>
          </w:tcPr>
          <w:p w14:paraId="2411C59F" w14:textId="77777777" w:rsidR="000F481E" w:rsidRPr="00AB3C95" w:rsidRDefault="000F481E" w:rsidP="00176E6D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58D73383" w14:textId="77777777" w:rsidR="000F481E" w:rsidRPr="00AB3C95" w:rsidRDefault="000F481E" w:rsidP="00176E6D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14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2DFFEC2" w14:textId="77777777" w:rsidR="000F481E" w:rsidRPr="00AB3C95" w:rsidRDefault="000F481E" w:rsidP="00176E6D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63D2DF7" w14:textId="77777777" w:rsidR="000F481E" w:rsidRPr="00AB3C95" w:rsidRDefault="000F481E" w:rsidP="00176E6D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2419669A" w14:textId="77777777" w:rsidR="000F481E" w:rsidRPr="00AB3C95" w:rsidRDefault="000F481E" w:rsidP="00176E6D">
            <w:pPr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6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D81DDCF" w14:textId="77777777" w:rsidR="000F481E" w:rsidRPr="00AB3C95" w:rsidRDefault="000F481E" w:rsidP="00176E6D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7A27536B" w14:textId="77777777" w:rsidR="000F481E" w:rsidRPr="00AB3C95" w:rsidRDefault="000F481E" w:rsidP="00176E6D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51B82E6D" w14:textId="77777777" w:rsidR="000F481E" w:rsidRPr="00AB3C95" w:rsidRDefault="000F481E" w:rsidP="00176E6D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1D9DD7F" w14:textId="77777777" w:rsidR="000F481E" w:rsidRPr="00AB3C95" w:rsidRDefault="000F481E" w:rsidP="00176E6D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3E131911" w14:textId="77777777" w:rsidR="000F481E" w:rsidRPr="00AB3C95" w:rsidRDefault="000F481E" w:rsidP="00176E6D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7DB58966" w14:textId="77777777" w:rsidR="000F481E" w:rsidRPr="00AB3C95" w:rsidRDefault="000F481E" w:rsidP="00176E6D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4</w:t>
            </w:r>
          </w:p>
        </w:tc>
      </w:tr>
    </w:tbl>
    <w:p w14:paraId="050A20E8" w14:textId="3AC531DF" w:rsidR="009E7E54" w:rsidRPr="00AB3C95" w:rsidRDefault="00203CD9" w:rsidP="00176E6D">
      <w:pPr>
        <w:numPr>
          <w:ilvl w:val="0"/>
          <w:numId w:val="1"/>
        </w:numPr>
        <w:spacing w:before="80" w:after="60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/>
          <w:sz w:val="28"/>
          <w:szCs w:val="28"/>
          <w:rtl/>
        </w:rPr>
        <w:t xml:space="preserve">قيمة </w:t>
      </w:r>
      <m:oMath>
        <m:r>
          <w:rPr>
            <w:rFonts w:ascii="Cambria Math" w:hAnsi="Cambria Math" w:cstheme="minorBidi"/>
            <w:sz w:val="28"/>
            <w:szCs w:val="28"/>
          </w:rPr>
          <m:t>4-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س</m:t>
        </m:r>
      </m:oMath>
      <w:r w:rsidRPr="00AB3C95">
        <w:rPr>
          <w:rFonts w:asciiTheme="minorBidi" w:hAnsiTheme="minorBidi" w:cstheme="minorBidi"/>
          <w:sz w:val="28"/>
          <w:szCs w:val="28"/>
          <w:rtl/>
        </w:rPr>
        <w:t xml:space="preserve"> إذا كانت </w:t>
      </w:r>
      <m:oMath>
        <m:r>
          <w:rPr>
            <w:rFonts w:ascii="Cambria Math" w:hAnsi="Cambria Math" w:cstheme="minorBidi"/>
            <w:sz w:val="28"/>
            <w:szCs w:val="28"/>
          </w:rPr>
          <m:t>10=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س</m:t>
        </m:r>
      </m:oMath>
    </w:p>
    <w:p w14:paraId="1689BAE1" w14:textId="77777777" w:rsidR="00176E6D" w:rsidRPr="00AB3C95" w:rsidRDefault="00176E6D" w:rsidP="00176E6D">
      <w:pPr>
        <w:pStyle w:val="a7"/>
        <w:ind w:left="643"/>
        <w:rPr>
          <w:rFonts w:asciiTheme="minorBidi" w:hAnsiTheme="minorBidi" w:cstheme="minorBidi"/>
          <w:sz w:val="28"/>
          <w:szCs w:val="28"/>
        </w:rPr>
      </w:pPr>
    </w:p>
    <w:p w14:paraId="07B7BB28" w14:textId="77777777" w:rsidR="00176E6D" w:rsidRPr="00AB3C95" w:rsidRDefault="00176E6D" w:rsidP="00E40D59">
      <w:pPr>
        <w:rPr>
          <w:rFonts w:asciiTheme="minorBidi" w:hAnsiTheme="minorBidi" w:cstheme="minorBidi"/>
          <w:sz w:val="28"/>
          <w:szCs w:val="28"/>
          <w:rtl/>
        </w:rPr>
      </w:pPr>
    </w:p>
    <w:p w14:paraId="63682BC0" w14:textId="716951D3" w:rsidR="009E7E54" w:rsidRPr="00AB3C95" w:rsidRDefault="00203CD9" w:rsidP="00176E6D">
      <w:pPr>
        <w:pStyle w:val="a7"/>
        <w:numPr>
          <w:ilvl w:val="0"/>
          <w:numId w:val="28"/>
        </w:numPr>
        <w:ind w:left="708" w:hanging="425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/>
          <w:sz w:val="28"/>
          <w:szCs w:val="28"/>
          <w:rtl/>
        </w:rPr>
        <w:lastRenderedPageBreak/>
        <w:t xml:space="preserve">حل المعادلة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13=7+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ب</m:t>
        </m:r>
      </m:oMath>
      <w:r w:rsidRPr="00AB3C95">
        <w:rPr>
          <w:rFonts w:asciiTheme="minorBidi" w:hAnsiTheme="minorBidi" w:cstheme="minorBidi"/>
          <w:sz w:val="28"/>
          <w:szCs w:val="28"/>
          <w:rtl/>
        </w:rPr>
        <w:t xml:space="preserve">   ذهنياً تساوي ...</w:t>
      </w:r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3198A7B" w14:textId="77777777" w:rsidTr="00176E6D">
        <w:tc>
          <w:tcPr>
            <w:tcW w:w="289" w:type="dxa"/>
            <w:vAlign w:val="center"/>
          </w:tcPr>
          <w:p w14:paraId="2E635FB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355B7F5E" w14:textId="23CF46D8" w:rsidR="009E7E54" w:rsidRPr="00AB3C95" w:rsidRDefault="00203CD9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232001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233AE62D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259D0213" w14:textId="61DD9E37" w:rsidR="009E7E54" w:rsidRPr="00AB3C95" w:rsidRDefault="00203CD9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20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3654F7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0A59943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5BF578CE" w14:textId="0E0B8457" w:rsidR="009E7E54" w:rsidRPr="00AB3C95" w:rsidRDefault="00203CD9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661297">
              <w:rPr>
                <w:rStyle w:val="vocalized"/>
                <w:rFonts w:hint="cs"/>
                <w:sz w:val="28"/>
                <w:szCs w:val="28"/>
                <w:highlight w:val="lightGray"/>
                <w:rtl/>
              </w:rPr>
              <w:t>6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3284C07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6BF99689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6110F87C" w14:textId="6AE0C7B5" w:rsidR="009E7E54" w:rsidRPr="00AB3C95" w:rsidRDefault="00203CD9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8</w:t>
            </w:r>
          </w:p>
        </w:tc>
      </w:tr>
    </w:tbl>
    <w:tbl>
      <w:tblPr>
        <w:tblStyle w:val="a6"/>
        <w:tblpPr w:leftFromText="180" w:rightFromText="180" w:vertAnchor="text" w:horzAnchor="margin" w:tblpY="965"/>
        <w:bidiVisual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AC0A73" w:rsidRPr="00AB3C95" w14:paraId="7B06DC78" w14:textId="77777777" w:rsidTr="00AC0A73">
        <w:tc>
          <w:tcPr>
            <w:tcW w:w="289" w:type="dxa"/>
            <w:vAlign w:val="center"/>
          </w:tcPr>
          <w:p w14:paraId="23603418" w14:textId="77777777" w:rsidR="00AC0A73" w:rsidRPr="00AB3C95" w:rsidRDefault="00AC0A73" w:rsidP="00AC0A73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3CBB4E04" w14:textId="77777777" w:rsidR="00AC0A73" w:rsidRPr="00AB3C95" w:rsidRDefault="00AC0A73" w:rsidP="00AC0A73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15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8ACCC5C" w14:textId="77777777" w:rsidR="00AC0A73" w:rsidRPr="00AB3C95" w:rsidRDefault="00AC0A73" w:rsidP="00AC0A73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1828EE9E" w14:textId="77777777" w:rsidR="00AC0A73" w:rsidRPr="00AB3C95" w:rsidRDefault="00AC0A73" w:rsidP="00AC0A73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7556ED5A" w14:textId="77777777" w:rsidR="00AC0A73" w:rsidRPr="00AB3C95" w:rsidRDefault="00AC0A73" w:rsidP="00AC0A73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40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2DC7A40" w14:textId="77777777" w:rsidR="00AC0A73" w:rsidRPr="00AB3C95" w:rsidRDefault="00AC0A73" w:rsidP="00AC0A73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7F4AB9F2" w14:textId="77777777" w:rsidR="00AC0A73" w:rsidRPr="00AB3C95" w:rsidRDefault="00AC0A73" w:rsidP="00AC0A73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70CC6ACD" w14:textId="77777777" w:rsidR="00AC0A73" w:rsidRPr="00AB3C95" w:rsidRDefault="00AC0A73" w:rsidP="00AC0A73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D2A3E45" w14:textId="77777777" w:rsidR="00AC0A73" w:rsidRPr="00AB3C95" w:rsidRDefault="00AC0A73" w:rsidP="00AC0A73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08A3CA64" w14:textId="77777777" w:rsidR="00AC0A73" w:rsidRPr="00AB3C95" w:rsidRDefault="00AC0A73" w:rsidP="00AC0A73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0E981268" w14:textId="77777777" w:rsidR="00AC0A73" w:rsidRPr="00AB3C95" w:rsidRDefault="00AC0A73" w:rsidP="00AC0A73">
            <w:pPr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54</w:t>
            </w:r>
          </w:p>
        </w:tc>
      </w:tr>
    </w:tbl>
    <w:p w14:paraId="26763FC5" w14:textId="3BABA5D6" w:rsidR="009E7E54" w:rsidRPr="00AB3C95" w:rsidRDefault="006F32B0" w:rsidP="00E83370">
      <w:pPr>
        <w:numPr>
          <w:ilvl w:val="0"/>
          <w:numId w:val="28"/>
        </w:numPr>
        <w:spacing w:before="80" w:after="60"/>
        <w:ind w:left="567" w:hanging="426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</w:t>
      </w:r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 </w:t>
      </w:r>
      <w:r w:rsidR="00203CD9" w:rsidRPr="00AB3C95">
        <w:rPr>
          <w:rFonts w:asciiTheme="minorBidi" w:hAnsiTheme="minorBidi" w:cstheme="minorBidi" w:hint="cs"/>
          <w:sz w:val="28"/>
          <w:szCs w:val="28"/>
          <w:rtl/>
        </w:rPr>
        <w:t xml:space="preserve">حل المعادلة </w:t>
      </w:r>
      <m:oMath>
        <m:r>
          <w:rPr>
            <w:rFonts w:ascii="Cambria Math" w:hAnsi="Cambria Math" w:cstheme="minorBidi"/>
            <w:sz w:val="28"/>
            <w:szCs w:val="28"/>
          </w:rPr>
          <m:t>6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  <m:f>
          <m:fPr>
            <m:ctrlPr>
              <w:rPr>
                <w:rFonts w:ascii="Cambria Math" w:hAnsi="Cambria Math" w:cstheme="min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sz w:val="28"/>
                <w:szCs w:val="28"/>
                <w:rtl/>
              </w:rPr>
              <m:t>د</m:t>
            </m:r>
          </m:num>
          <m:den>
            <m:r>
              <w:rPr>
                <w:rFonts w:ascii="Cambria Math" w:hAnsi="Cambria Math" w:cstheme="minorBidi"/>
                <w:sz w:val="28"/>
                <w:szCs w:val="28"/>
              </w:rPr>
              <m:t>9</m:t>
            </m:r>
          </m:den>
        </m:f>
      </m:oMath>
      <w:r w:rsidR="00B3547E" w:rsidRPr="00AB3C95">
        <w:rPr>
          <w:rFonts w:asciiTheme="minorBidi" w:hAnsiTheme="minorBidi" w:cstheme="minorBidi" w:hint="cs"/>
          <w:sz w:val="28"/>
          <w:szCs w:val="28"/>
          <w:rtl/>
        </w:rPr>
        <w:t xml:space="preserve"> ذهنياً تساوي...</w:t>
      </w:r>
    </w:p>
    <w:p w14:paraId="4F65DF7A" w14:textId="0B941FC4" w:rsidR="009E7E54" w:rsidRPr="00AB3C95" w:rsidRDefault="00B3547E" w:rsidP="00E83370">
      <w:pPr>
        <w:pStyle w:val="a7"/>
        <w:numPr>
          <w:ilvl w:val="0"/>
          <w:numId w:val="28"/>
        </w:numPr>
        <w:ind w:left="850" w:hanging="720"/>
        <w:rPr>
          <w:rFonts w:ascii="Arial Black" w:hAnsi="Arial Black" w:cs="mohammad bold art 1"/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2+3=3+2</m:t>
        </m:r>
      </m:oMath>
      <w:r w:rsidR="009E7E54" w:rsidRPr="00AB3C95">
        <w:rPr>
          <w:rFonts w:hint="cs"/>
          <w:sz w:val="28"/>
          <w:szCs w:val="28"/>
          <w:rtl/>
        </w:rPr>
        <w:t xml:space="preserve">   </w:t>
      </w:r>
      <w:r w:rsidRPr="00AB3C95">
        <w:rPr>
          <w:rFonts w:ascii="Arial Black" w:hAnsi="Arial Black" w:cs="mohammad bold art 1" w:hint="cs"/>
          <w:sz w:val="28"/>
          <w:szCs w:val="28"/>
          <w:rtl/>
        </w:rPr>
        <w:t>تسمى بخاصية ...</w:t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4E10D1B0" w14:textId="77777777" w:rsidTr="00E83370">
        <w:tc>
          <w:tcPr>
            <w:tcW w:w="289" w:type="dxa"/>
            <w:vAlign w:val="center"/>
          </w:tcPr>
          <w:p w14:paraId="123B3592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0482EB3F" w14:textId="05149AA5" w:rsidR="009E7E54" w:rsidRPr="00AB3C95" w:rsidRDefault="00B3547E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التجميع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D87951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457099C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0BC961FC" w14:textId="027D6F88" w:rsidR="009E7E54" w:rsidRPr="00AB3C95" w:rsidRDefault="00B3547E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661297">
              <w:rPr>
                <w:rStyle w:val="vocalized"/>
                <w:rFonts w:ascii="Arial" w:hAnsi="Arial" w:hint="cs"/>
                <w:sz w:val="28"/>
                <w:szCs w:val="28"/>
                <w:highlight w:val="lightGray"/>
                <w:rtl/>
              </w:rPr>
              <w:t>الإبدال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7C0B479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46D85B13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752ACEED" w14:textId="3EAE6562" w:rsidR="009E7E54" w:rsidRPr="00AB3C95" w:rsidRDefault="00B3547E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العنصر المحايد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65150F0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789ABDF5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637657BD" w14:textId="597A9AAF" w:rsidR="009E7E54" w:rsidRPr="00AB3C95" w:rsidRDefault="00B3547E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غير ذلك</w:t>
            </w:r>
          </w:p>
        </w:tc>
      </w:tr>
    </w:tbl>
    <w:p w14:paraId="7232F180" w14:textId="51AAD218" w:rsidR="009E7E54" w:rsidRPr="00AB3C95" w:rsidRDefault="00B3547E" w:rsidP="00AC0A73">
      <w:pPr>
        <w:numPr>
          <w:ilvl w:val="0"/>
          <w:numId w:val="28"/>
        </w:numPr>
        <w:tabs>
          <w:tab w:val="left" w:pos="283"/>
        </w:tabs>
        <w:spacing w:before="80" w:after="60"/>
        <w:ind w:left="708" w:hanging="56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/>
          <w:sz w:val="28"/>
          <w:szCs w:val="28"/>
          <w:rtl/>
        </w:rPr>
        <w:t xml:space="preserve">أي عبارة مما يأتي يمكن كتابتها على الصورة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(8+9)6</m:t>
        </m:r>
      </m:oMath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 </w:t>
      </w:r>
      <w:r w:rsidR="00AC0A73"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2A3AC87B" w14:textId="77777777" w:rsidTr="00AC0A73">
        <w:tc>
          <w:tcPr>
            <w:tcW w:w="289" w:type="dxa"/>
            <w:vAlign w:val="center"/>
          </w:tcPr>
          <w:p w14:paraId="2767BCC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51C0F853" w14:textId="280C5442" w:rsidR="009E7E54" w:rsidRPr="00AB3C95" w:rsidRDefault="00B3547E" w:rsidP="00B3547E">
            <w:pPr>
              <w:rPr>
                <w:i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9×8+6×8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3037B8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67A752D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19221019" w14:textId="503AACD9" w:rsidR="009E7E54" w:rsidRPr="00AB3C95" w:rsidRDefault="00B3547E" w:rsidP="00B3547E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8×6+9×6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AD04A9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3C9CBC9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5F9BA473" w14:textId="6DEA1889" w:rsidR="009E7E54" w:rsidRPr="00AB3C95" w:rsidRDefault="00B3547E" w:rsidP="00B3547E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8×6×9×6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100C616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45BC32ED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5FFA8E87" w14:textId="73C77476" w:rsidR="009E7E54" w:rsidRPr="00AB3C95" w:rsidRDefault="00B3547E" w:rsidP="00517127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8+6×9+6</m:t>
                </m:r>
              </m:oMath>
            </m:oMathPara>
          </w:p>
        </w:tc>
      </w:tr>
    </w:tbl>
    <w:p w14:paraId="05D8E21C" w14:textId="5492845B" w:rsidR="009E7E54" w:rsidRPr="00AB3C95" w:rsidRDefault="00517127" w:rsidP="00AC0A73">
      <w:pPr>
        <w:pStyle w:val="a7"/>
        <w:numPr>
          <w:ilvl w:val="0"/>
          <w:numId w:val="28"/>
        </w:numPr>
        <w:ind w:left="708" w:hanging="567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/>
          <w:sz w:val="28"/>
          <w:szCs w:val="28"/>
          <w:rtl/>
        </w:rPr>
        <w:t xml:space="preserve">تسمى مجموعة قيم المدخلات </w:t>
      </w:r>
      <w:r w:rsidR="006F21D3" w:rsidRPr="00AB3C95">
        <w:rPr>
          <w:rFonts w:asciiTheme="minorBidi" w:hAnsiTheme="minorBidi" w:cstheme="minorBidi" w:hint="cs"/>
          <w:sz w:val="28"/>
          <w:szCs w:val="28"/>
          <w:rtl/>
        </w:rPr>
        <w:t>بـ ...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31F3F07E" w14:textId="77777777" w:rsidTr="00AC0A73">
        <w:trPr>
          <w:jc w:val="center"/>
        </w:trPr>
        <w:tc>
          <w:tcPr>
            <w:tcW w:w="289" w:type="dxa"/>
            <w:vAlign w:val="center"/>
          </w:tcPr>
          <w:p w14:paraId="6C670DF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488F5C46" w14:textId="43C894E2" w:rsidR="009E7E54" w:rsidRPr="00AB3C95" w:rsidRDefault="00517127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المدى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ED3D56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5FAEA07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494DE897" w14:textId="01048995" w:rsidR="009E7E54" w:rsidRPr="00AB3C95" w:rsidRDefault="00517127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الدالة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CE0C50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65F31453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395FA73E" w14:textId="261EC6B0" w:rsidR="009E7E54" w:rsidRPr="00AB3C95" w:rsidRDefault="00517127" w:rsidP="009E7E54">
            <w:pPr>
              <w:spacing w:before="80"/>
              <w:jc w:val="center"/>
              <w:rPr>
                <w:rStyle w:val="vocalized"/>
                <w:rFonts w:hint="cs"/>
                <w:sz w:val="28"/>
                <w:szCs w:val="28"/>
                <w:rtl/>
              </w:rPr>
            </w:pPr>
            <w:r w:rsidRPr="00661297">
              <w:rPr>
                <w:rStyle w:val="vocalized"/>
                <w:rFonts w:hint="cs"/>
                <w:sz w:val="28"/>
                <w:szCs w:val="28"/>
                <w:highlight w:val="lightGray"/>
                <w:rtl/>
              </w:rPr>
              <w:t>المجال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59FCF5D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7EE2F474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63C905E4" w14:textId="27FBFFB7" w:rsidR="009E7E54" w:rsidRPr="00AB3C95" w:rsidRDefault="00517127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قاعدة الدالة</w:t>
            </w:r>
          </w:p>
        </w:tc>
      </w:tr>
    </w:tbl>
    <w:p w14:paraId="3AB85A00" w14:textId="243D5601" w:rsidR="006F32B0" w:rsidRPr="00AB3C95" w:rsidRDefault="00517127" w:rsidP="00AC0A73">
      <w:pPr>
        <w:numPr>
          <w:ilvl w:val="0"/>
          <w:numId w:val="28"/>
        </w:numPr>
        <w:spacing w:before="80" w:after="60"/>
        <w:ind w:left="567" w:hanging="426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>العدد الصحيح</w:t>
      </w:r>
      <w:r w:rsidR="00AC0A73" w:rsidRPr="00AB3C95">
        <w:rPr>
          <w:rFonts w:asciiTheme="minorBidi" w:hAnsiTheme="minorBidi" w:cstheme="minorBidi" w:hint="cs"/>
          <w:sz w:val="28"/>
          <w:szCs w:val="28"/>
          <w:rtl/>
        </w:rPr>
        <w:t xml:space="preserve"> الذي يمثل عن خسارة 5 ريالات ...</w:t>
      </w:r>
    </w:p>
    <w:tbl>
      <w:tblPr>
        <w:tblStyle w:val="a6"/>
        <w:bidiVisual/>
        <w:tblW w:w="0" w:type="auto"/>
        <w:jc w:val="center"/>
        <w:tblInd w:w="19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2F7CDDC" w14:textId="77777777" w:rsidTr="00A019A3">
        <w:trPr>
          <w:jc w:val="center"/>
        </w:trPr>
        <w:tc>
          <w:tcPr>
            <w:tcW w:w="289" w:type="dxa"/>
            <w:vAlign w:val="center"/>
          </w:tcPr>
          <w:p w14:paraId="7F8452B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1265DD72" w14:textId="028DB518" w:rsidR="009E7E54" w:rsidRPr="00AB3C95" w:rsidRDefault="00517127" w:rsidP="00517127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8ED234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6C6F0B7E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7B18E385" w14:textId="09962323" w:rsidR="009E7E54" w:rsidRPr="00AB3C95" w:rsidRDefault="00517127" w:rsidP="00517127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5-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4DD642D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C58B364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31E6E124" w14:textId="5FCEAB70" w:rsidR="009E7E54" w:rsidRPr="00AB3C95" w:rsidRDefault="00517127" w:rsidP="00517127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25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157E571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2409DED8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29B6C031" w14:textId="046CBD57" w:rsidR="009E7E54" w:rsidRPr="00AB3C95" w:rsidRDefault="00517127" w:rsidP="00517127">
            <w:pPr>
              <w:jc w:val="center"/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25-</m:t>
                </m:r>
              </m:oMath>
            </m:oMathPara>
          </w:p>
        </w:tc>
      </w:tr>
    </w:tbl>
    <w:p w14:paraId="64ECD7E2" w14:textId="06EACA3D" w:rsidR="009E7E54" w:rsidRPr="00AB3C95" w:rsidRDefault="00517127" w:rsidP="00AC0A73">
      <w:pPr>
        <w:pStyle w:val="a7"/>
        <w:numPr>
          <w:ilvl w:val="0"/>
          <w:numId w:val="28"/>
        </w:numPr>
        <w:ind w:left="850" w:hanging="720"/>
        <w:rPr>
          <w:rFonts w:asciiTheme="minorBidi" w:hAnsiTheme="minorBidi" w:cstheme="minorBidi"/>
          <w:sz w:val="28"/>
          <w:szCs w:val="28"/>
        </w:rPr>
      </w:pPr>
      <m:oMath>
        <m:r>
          <w:rPr>
            <w:rFonts w:ascii="Cambria Math" w:hAnsi="Cambria Math" w:cstheme="minorBidi"/>
            <w:sz w:val="28"/>
            <w:szCs w:val="28"/>
          </w:rPr>
          <m:t>2-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|7-|</m:t>
        </m:r>
      </m:oMath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    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58037681" w14:textId="77777777" w:rsidTr="00AC0A73">
        <w:trPr>
          <w:jc w:val="center"/>
        </w:trPr>
        <w:tc>
          <w:tcPr>
            <w:tcW w:w="289" w:type="dxa"/>
            <w:vAlign w:val="center"/>
          </w:tcPr>
          <w:p w14:paraId="6D22EAE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6F9B0FD6" w14:textId="69CFB124" w:rsidR="009E7E54" w:rsidRPr="00AB3C95" w:rsidRDefault="00517127" w:rsidP="00517127">
            <w:pPr>
              <w:spacing w:before="80"/>
              <w:jc w:val="center"/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9-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ABB764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4B4A30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50DE662F" w14:textId="5FCB8F5D" w:rsidR="009E7E54" w:rsidRPr="00AB3C95" w:rsidRDefault="00517127" w:rsidP="009E7E54">
            <w:pPr>
              <w:spacing w:before="80"/>
              <w:jc w:val="center"/>
              <w:rPr>
                <w:rStyle w:val="vocalized"/>
                <w:rFonts w:ascii="Arial" w:hAnsi="Arial" w:hint="cs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F02E69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2D5661E4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65F632AE" w14:textId="1F47C219" w:rsidR="009E7E54" w:rsidRPr="00AB3C95" w:rsidRDefault="00517127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14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10328A9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613BA100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479C7363" w14:textId="1EEDEE5C" w:rsidR="009E7E54" w:rsidRPr="00AB3C95" w:rsidRDefault="00517127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7</w:t>
            </w:r>
          </w:p>
        </w:tc>
      </w:tr>
    </w:tbl>
    <w:p w14:paraId="6FDB430D" w14:textId="60ADD897" w:rsidR="009E7E54" w:rsidRPr="00AB3C95" w:rsidRDefault="00517127" w:rsidP="00AC0A73">
      <w:pPr>
        <w:numPr>
          <w:ilvl w:val="0"/>
          <w:numId w:val="28"/>
        </w:numPr>
        <w:spacing w:before="80" w:after="60"/>
        <w:ind w:left="708" w:hanging="567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/>
          <w:sz w:val="28"/>
          <w:szCs w:val="28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F5E1CA" wp14:editId="09D26392">
                <wp:simplePos x="0" y="0"/>
                <wp:positionH relativeFrom="column">
                  <wp:posOffset>5002530</wp:posOffset>
                </wp:positionH>
                <wp:positionV relativeFrom="paragraph">
                  <wp:posOffset>29844</wp:posOffset>
                </wp:positionV>
                <wp:extent cx="295275" cy="314325"/>
                <wp:effectExtent l="0" t="0" r="28575" b="28575"/>
                <wp:wrapNone/>
                <wp:docPr id="7" name="شكل بيضاوي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3143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شكل بيضاوي 7" o:spid="_x0000_s1026" style="position:absolute;left:0;text-align:left;margin-left:393.9pt;margin-top:2.35pt;width:23.25pt;height:24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" fillcolor="#5b9bd5 [3204]" strokecolor="#1f4d78 [1604]" strokeweight="1pt">
                <v:stroke joinstyle="miter"/>
              </v:oval>
            </w:pict>
          </mc:Fallback>
        </mc:AlternateContent>
      </w:r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قارن بين </w:t>
      </w:r>
      <m:oMath>
        <m:r>
          <w:rPr>
            <w:rFonts w:ascii="Cambria Math" w:hAnsi="Cambria Math" w:cstheme="minorBidi"/>
            <w:sz w:val="28"/>
            <w:szCs w:val="28"/>
          </w:rPr>
          <m:t>4-</m:t>
        </m:r>
      </m:oMath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      </w:t>
      </w:r>
      <m:oMath>
        <m:r>
          <w:rPr>
            <w:rFonts w:ascii="Cambria Math" w:hAnsi="Cambria Math" w:cstheme="minorBidi"/>
            <w:sz w:val="28"/>
            <w:szCs w:val="28"/>
          </w:rPr>
          <m:t>6-</m:t>
        </m:r>
      </m:oMath>
    </w:p>
    <w:p w14:paraId="5631D167" w14:textId="0F714033" w:rsidR="009E7E54" w:rsidRPr="00AB3C95" w:rsidRDefault="009E7E54" w:rsidP="009E7E54">
      <w:pPr>
        <w:tabs>
          <w:tab w:val="left" w:pos="7271"/>
        </w:tabs>
        <w:spacing w:before="80" w:after="60"/>
        <w:rPr>
          <w:rFonts w:ascii="Traditional Arabic" w:hAnsi="Traditional Arabic" w:cs="AL-Mohanad"/>
          <w:b/>
          <w:bCs/>
          <w:sz w:val="28"/>
          <w:szCs w:val="28"/>
          <w:rtl/>
        </w:rPr>
      </w:pP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36CC4B8D" w14:textId="77777777" w:rsidTr="00A019A3">
        <w:trPr>
          <w:jc w:val="center"/>
        </w:trPr>
        <w:tc>
          <w:tcPr>
            <w:tcW w:w="289" w:type="dxa"/>
            <w:vAlign w:val="center"/>
          </w:tcPr>
          <w:p w14:paraId="503B2E1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096401C0" w14:textId="225FEDD7" w:rsidR="009E7E54" w:rsidRPr="00661297" w:rsidRDefault="00A14B69" w:rsidP="00A14B69">
            <w:pPr>
              <w:rPr>
                <w:rFonts w:hint="cs"/>
                <w:i/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&gt;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CA3CA9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12A0B4C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3A44755C" w14:textId="62EF8E43" w:rsidR="009E7E54" w:rsidRPr="00AB3C95" w:rsidRDefault="00A14B69" w:rsidP="00A14B69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F572B4D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7E2523DA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71DD5E33" w14:textId="64CA1D24" w:rsidR="009E7E54" w:rsidRPr="00AB3C95" w:rsidRDefault="00A14B69" w:rsidP="00A14B69">
            <w:pPr>
              <w:jc w:val="center"/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&lt;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473BC0B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7701D306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C099600" w14:textId="06AB857A" w:rsidR="009E7E54" w:rsidRPr="00AB3C95" w:rsidRDefault="00A14B69" w:rsidP="00A14B69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غير ذلك</w:t>
            </w:r>
          </w:p>
        </w:tc>
      </w:tr>
    </w:tbl>
    <w:p w14:paraId="6A1C898B" w14:textId="601758EF" w:rsidR="009E7E54" w:rsidRPr="00AB3C95" w:rsidRDefault="00A14B69" w:rsidP="00AC0A73">
      <w:pPr>
        <w:pStyle w:val="a7"/>
        <w:numPr>
          <w:ilvl w:val="0"/>
          <w:numId w:val="28"/>
        </w:numPr>
        <w:ind w:left="708" w:hanging="567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 xml:space="preserve">تقع النقطة 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(</m:t>
        </m:r>
        <m:r>
          <w:rPr>
            <w:rFonts w:ascii="Cambria Math" w:hAnsi="Cambria Math"/>
            <w:sz w:val="28"/>
            <w:szCs w:val="28"/>
          </w:rPr>
          <m:t xml:space="preserve">2 </m:t>
        </m:r>
        <m:r>
          <m:rPr>
            <m:sty m:val="p"/>
          </m:rPr>
          <w:rPr>
            <w:rFonts w:ascii="Cambria Math" w:hAnsi="Cambria Math"/>
            <w:sz w:val="28"/>
            <w:szCs w:val="28"/>
            <w:rtl/>
          </w:rPr>
          <m:t>،</m:t>
        </m:r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 1)</m:t>
        </m:r>
      </m:oMath>
      <w:r w:rsidR="009E7E54" w:rsidRPr="00AB3C95">
        <w:rPr>
          <w:rFonts w:hint="cs"/>
          <w:sz w:val="28"/>
          <w:szCs w:val="28"/>
          <w:rtl/>
        </w:rPr>
        <w:t xml:space="preserve"> </w:t>
      </w:r>
      <w:r w:rsidRPr="00AB3C95">
        <w:rPr>
          <w:rFonts w:hint="cs"/>
          <w:sz w:val="28"/>
          <w:szCs w:val="28"/>
          <w:rtl/>
        </w:rPr>
        <w:t>في الربع ...</w:t>
      </w:r>
      <w:r w:rsidR="009E7E54" w:rsidRPr="00AB3C95">
        <w:rPr>
          <w:rFonts w:hint="cs"/>
          <w:sz w:val="28"/>
          <w:szCs w:val="28"/>
          <w:rtl/>
        </w:rPr>
        <w:t xml:space="preserve">      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14225076" w14:textId="77777777" w:rsidTr="00A019A3">
        <w:trPr>
          <w:jc w:val="center"/>
        </w:trPr>
        <w:tc>
          <w:tcPr>
            <w:tcW w:w="289" w:type="dxa"/>
            <w:vAlign w:val="center"/>
          </w:tcPr>
          <w:p w14:paraId="63D58DB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12AA4E65" w14:textId="7767DEA0" w:rsidR="009E7E54" w:rsidRPr="00AB3C95" w:rsidRDefault="00A14B69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الأول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A8E32E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2C43F3A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45E733CC" w14:textId="66D4AABE" w:rsidR="009E7E54" w:rsidRPr="00AB3C95" w:rsidRDefault="00A14B69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الثاني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1BAE2B0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09976204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0F97F265" w14:textId="07A71637" w:rsidR="009E7E54" w:rsidRPr="00AB3C95" w:rsidRDefault="00A14B69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الثالث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33AD658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133DDD04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47549D46" w14:textId="300BF1A1" w:rsidR="009E7E54" w:rsidRPr="00AB3C95" w:rsidRDefault="00A14B69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الرابع</w:t>
            </w:r>
          </w:p>
        </w:tc>
      </w:tr>
    </w:tbl>
    <w:p w14:paraId="0683B96B" w14:textId="57CEFB4C" w:rsidR="00672B5C" w:rsidRPr="00AB3C95" w:rsidRDefault="009E7E54" w:rsidP="00AC0A73">
      <w:pPr>
        <w:pStyle w:val="a7"/>
        <w:numPr>
          <w:ilvl w:val="0"/>
          <w:numId w:val="28"/>
        </w:numPr>
        <w:tabs>
          <w:tab w:val="left" w:pos="2367"/>
          <w:tab w:val="right" w:pos="6558"/>
        </w:tabs>
        <w:ind w:left="708" w:hanging="56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5</m:t>
        </m:r>
        <m:r>
          <w:rPr>
            <w:rFonts w:ascii="Cambria Math" w:hAnsi="Cambria Math" w:cstheme="minorBidi"/>
            <w:sz w:val="28"/>
            <w:szCs w:val="28"/>
          </w:rPr>
          <m:t>+(3-)</m:t>
        </m:r>
      </m:oMath>
      <w:r w:rsidR="000A3F92" w:rsidRPr="00AB3C95">
        <w:rPr>
          <w:rFonts w:asciiTheme="minorBidi" w:hAnsiTheme="minorBidi" w:cstheme="minorBidi"/>
          <w:sz w:val="28"/>
          <w:szCs w:val="28"/>
          <w:rtl/>
        </w:rPr>
        <w:t xml:space="preserve"> تساوي ...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61BB923" w14:textId="77777777" w:rsidTr="00A019A3">
        <w:trPr>
          <w:jc w:val="center"/>
        </w:trPr>
        <w:tc>
          <w:tcPr>
            <w:tcW w:w="289" w:type="dxa"/>
            <w:vAlign w:val="center"/>
          </w:tcPr>
          <w:p w14:paraId="077E9BA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1F251E65" w14:textId="13B7232D" w:rsidR="009E7E54" w:rsidRPr="00AB3C95" w:rsidRDefault="000A3F92" w:rsidP="000A3F92">
            <w:pPr>
              <w:rPr>
                <w:i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8-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E0BD74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574F207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119DC60F" w14:textId="20C2431F" w:rsidR="009E7E54" w:rsidRPr="00AB3C95" w:rsidRDefault="000A3F92" w:rsidP="000A3F92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15-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CC3E9D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2EEC661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0D3D5906" w14:textId="2878F26E" w:rsidR="009E7E54" w:rsidRPr="00AB3C95" w:rsidRDefault="000A3F92" w:rsidP="000A3F92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58CF03C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0AE8D1FE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20CCA67C" w14:textId="32DAEB25" w:rsidR="009E7E54" w:rsidRPr="00661297" w:rsidRDefault="000A3F92" w:rsidP="000A3F92">
            <w:pPr>
              <w:rPr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2</m:t>
                </m:r>
              </m:oMath>
            </m:oMathPara>
          </w:p>
        </w:tc>
      </w:tr>
    </w:tbl>
    <w:p w14:paraId="306EC893" w14:textId="087C1FBF" w:rsidR="009E7E54" w:rsidRPr="00AB3C95" w:rsidRDefault="00661297" w:rsidP="00176E6D">
      <w:pPr>
        <w:pStyle w:val="a7"/>
        <w:numPr>
          <w:ilvl w:val="0"/>
          <w:numId w:val="28"/>
        </w:numPr>
        <w:tabs>
          <w:tab w:val="num" w:pos="567"/>
        </w:tabs>
        <w:ind w:left="425" w:hanging="284"/>
        <w:jc w:val="both"/>
        <w:rPr>
          <w:rFonts w:ascii="Arial Black" w:hAnsi="Arial Black" w:cs="mohammad bold art 1"/>
          <w:sz w:val="28"/>
          <w:szCs w:val="28"/>
        </w:rPr>
      </w:pPr>
      <m:oMath>
        <m:d>
          <m:dPr>
            <m:ctrlPr>
              <w:rPr>
                <w:rFonts w:ascii="Cambria Math" w:hAnsi="Cambria Math"/>
                <w:sz w:val="28"/>
                <w:szCs w:val="28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6-</m:t>
            </m:r>
            <m:ctrlPr>
              <w:rPr>
                <w:rFonts w:ascii="Cambria Math" w:hAnsi="Cambria Math"/>
                <w:i/>
                <w:sz w:val="28"/>
                <w:szCs w:val="28"/>
              </w:rPr>
            </m:ctrlPr>
          </m:e>
        </m:d>
        <m:r>
          <w:rPr>
            <w:rFonts w:ascii="Cambria Math" w:hAnsi="Cambria Math"/>
            <w:sz w:val="28"/>
            <w:szCs w:val="28"/>
          </w:rPr>
          <m:t>+8-</m:t>
        </m:r>
      </m:oMath>
      <w:r w:rsidR="000A3F92" w:rsidRPr="00AB3C95">
        <w:rPr>
          <w:rFonts w:hint="cs"/>
          <w:sz w:val="28"/>
          <w:szCs w:val="28"/>
          <w:rtl/>
        </w:rPr>
        <w:t xml:space="preserve">  تساوي ...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02B5CB39" w14:textId="77777777" w:rsidTr="00A019A3">
        <w:trPr>
          <w:jc w:val="center"/>
        </w:trPr>
        <w:tc>
          <w:tcPr>
            <w:tcW w:w="289" w:type="dxa"/>
            <w:vAlign w:val="center"/>
          </w:tcPr>
          <w:p w14:paraId="251175D6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29E262B1" w14:textId="7C6B8F9B" w:rsidR="009E7E54" w:rsidRPr="00661297" w:rsidRDefault="000A3F92" w:rsidP="000A3F92">
            <w:pPr>
              <w:spacing w:before="80"/>
              <w:jc w:val="center"/>
              <w:rPr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14-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CF0F2D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2A2354B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53E367D2" w14:textId="12616993" w:rsidR="009E7E54" w:rsidRPr="00AB3C95" w:rsidRDefault="000A3F92" w:rsidP="000A3F92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2-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612BA9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278CB10F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5B715880" w14:textId="3E1BD83C" w:rsidR="009E7E54" w:rsidRPr="00AB3C95" w:rsidRDefault="000A3F92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65D0E5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5AFC6318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F7265BD" w14:textId="0496BE1C" w:rsidR="009E7E54" w:rsidRPr="00AB3C95" w:rsidRDefault="000A3F92" w:rsidP="000A3F92">
            <w:pPr>
              <w:jc w:val="center"/>
              <w:rPr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14</m:t>
                </m:r>
              </m:oMath>
            </m:oMathPara>
          </w:p>
        </w:tc>
      </w:tr>
    </w:tbl>
    <w:p w14:paraId="2511D676" w14:textId="5E7D02D9" w:rsidR="009E7E54" w:rsidRPr="00AB3C95" w:rsidRDefault="009E7E54" w:rsidP="00AC0A73">
      <w:pPr>
        <w:numPr>
          <w:ilvl w:val="0"/>
          <w:numId w:val="28"/>
        </w:numPr>
        <w:spacing w:before="80" w:after="60"/>
        <w:ind w:left="708" w:hanging="567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m:oMath>
        <m:d>
          <m:dPr>
            <m:ctrlPr>
              <w:rPr>
                <w:rFonts w:ascii="Cambria Math" w:hAnsi="Cambria Math" w:cstheme="minorBidi"/>
                <w:b/>
                <w:bCs/>
                <w:sz w:val="28"/>
                <w:szCs w:val="28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 w:val="28"/>
                <w:szCs w:val="28"/>
              </w:rPr>
              <m:t>2-</m:t>
            </m:r>
            <m:ctrlPr>
              <w:rPr>
                <w:rFonts w:ascii="Cambria Math" w:hAnsi="Cambria Math" w:cstheme="minorBidi"/>
                <w:sz w:val="28"/>
                <w:szCs w:val="28"/>
              </w:rPr>
            </m:ctrlPr>
          </m:e>
        </m:d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-1</m:t>
        </m:r>
      </m:oMath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w:r w:rsidR="000A3F92"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تساوي ...</w:t>
      </w: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26A70FEF" w14:textId="77777777" w:rsidTr="00A019A3">
        <w:trPr>
          <w:jc w:val="center"/>
        </w:trPr>
        <w:tc>
          <w:tcPr>
            <w:tcW w:w="289" w:type="dxa"/>
            <w:vAlign w:val="center"/>
          </w:tcPr>
          <w:p w14:paraId="385D3BC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6BCAB24E" w14:textId="72C79B44" w:rsidR="009E7E54" w:rsidRPr="00AB3C95" w:rsidRDefault="007C2F5C" w:rsidP="007C2F5C">
            <w:pPr>
              <w:rPr>
                <w:i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A274DF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30E6479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0D55E778" w14:textId="680079B3" w:rsidR="009E7E54" w:rsidRPr="00661297" w:rsidRDefault="007C2F5C" w:rsidP="007C2F5C">
            <w:pPr>
              <w:rPr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3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39D981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FE1B993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51990DD9" w14:textId="25B271F8" w:rsidR="009E7E54" w:rsidRPr="00AB3C95" w:rsidRDefault="007C2F5C" w:rsidP="007C2F5C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7B528AD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7BE675CC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5342042D" w14:textId="26A2A94B" w:rsidR="009E7E54" w:rsidRPr="00AB3C95" w:rsidRDefault="007C2F5C" w:rsidP="007C2F5C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3-</m:t>
                </m:r>
              </m:oMath>
            </m:oMathPara>
          </w:p>
        </w:tc>
      </w:tr>
    </w:tbl>
    <w:p w14:paraId="56D68364" w14:textId="2833B76C" w:rsidR="0052663B" w:rsidRPr="00AB3C95" w:rsidRDefault="007C2F5C" w:rsidP="0052663B">
      <w:pPr>
        <w:pStyle w:val="a7"/>
        <w:numPr>
          <w:ilvl w:val="0"/>
          <w:numId w:val="30"/>
        </w:numPr>
        <w:spacing w:before="80" w:after="60"/>
        <w:ind w:left="708" w:hanging="567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/>
          <w:sz w:val="28"/>
          <w:szCs w:val="28"/>
          <w:rtl/>
        </w:rPr>
        <w:t xml:space="preserve">إذا كانت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5=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ب</m:t>
        </m:r>
      </m:oMath>
      <w:r w:rsidRPr="00AB3C95">
        <w:rPr>
          <w:rFonts w:asciiTheme="minorBidi" w:hAnsiTheme="minorBidi" w:cstheme="minorBidi"/>
          <w:sz w:val="28"/>
          <w:szCs w:val="28"/>
          <w:rtl/>
        </w:rPr>
        <w:t xml:space="preserve"> فإن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10-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ب</m:t>
        </m:r>
      </m:oMath>
      <w:r w:rsidRPr="00AB3C95">
        <w:rPr>
          <w:rFonts w:asciiTheme="minorBidi" w:hAnsiTheme="minorBidi" w:cstheme="minorBidi"/>
          <w:sz w:val="28"/>
          <w:szCs w:val="28"/>
          <w:rtl/>
        </w:rPr>
        <w:t xml:space="preserve"> تساوي..</w:t>
      </w:r>
    </w:p>
    <w:p w14:paraId="32B34048" w14:textId="77777777" w:rsidR="0052663B" w:rsidRPr="00AB3C95" w:rsidRDefault="0052663B" w:rsidP="0052663B">
      <w:pPr>
        <w:pStyle w:val="a7"/>
        <w:spacing w:before="80" w:after="60"/>
        <w:ind w:left="708"/>
        <w:rPr>
          <w:rFonts w:asciiTheme="minorBidi" w:hAnsiTheme="minorBidi" w:cstheme="minorBidi"/>
          <w:sz w:val="28"/>
          <w:szCs w:val="28"/>
          <w:rtl/>
        </w:rPr>
      </w:pPr>
    </w:p>
    <w:tbl>
      <w:tblPr>
        <w:tblStyle w:val="a6"/>
        <w:tblpPr w:leftFromText="180" w:rightFromText="180" w:vertAnchor="text" w:horzAnchor="margin" w:tblpXSpec="center" w:tblpY="77"/>
        <w:bidiVisual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52663B" w:rsidRPr="00AB3C95" w14:paraId="01C6536A" w14:textId="77777777" w:rsidTr="0052663B">
        <w:tc>
          <w:tcPr>
            <w:tcW w:w="289" w:type="dxa"/>
            <w:vAlign w:val="center"/>
          </w:tcPr>
          <w:p w14:paraId="25B7009A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789EDFFF" w14:textId="77777777" w:rsidR="0052663B" w:rsidRPr="00AB3C95" w:rsidRDefault="0052663B" w:rsidP="0052663B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15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204217E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38588CE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64DE4338" w14:textId="77777777" w:rsidR="0052663B" w:rsidRPr="00AB3C95" w:rsidRDefault="0052663B" w:rsidP="0052663B">
            <w:pPr>
              <w:jc w:val="center"/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10-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DC599D4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60AB35BA" w14:textId="77777777" w:rsidR="0052663B" w:rsidRPr="00AB3C95" w:rsidRDefault="0052663B" w:rsidP="0052663B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23390700" w14:textId="77777777" w:rsidR="0052663B" w:rsidRPr="00AB3C95" w:rsidRDefault="0052663B" w:rsidP="0052663B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50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DCE4A17" w14:textId="77777777" w:rsidR="0052663B" w:rsidRPr="00AB3C95" w:rsidRDefault="0052663B" w:rsidP="0052663B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4DFD2BF2" w14:textId="77777777" w:rsidR="0052663B" w:rsidRPr="00AB3C95" w:rsidRDefault="0052663B" w:rsidP="0052663B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048BC9B8" w14:textId="77777777" w:rsidR="0052663B" w:rsidRPr="00661297" w:rsidRDefault="0052663B" w:rsidP="0052663B">
            <w:pPr>
              <w:rPr>
                <w:i/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5-</m:t>
                </m:r>
              </m:oMath>
            </m:oMathPara>
          </w:p>
        </w:tc>
      </w:tr>
    </w:tbl>
    <w:p w14:paraId="21B5CF18" w14:textId="77777777" w:rsidR="0052663B" w:rsidRPr="00AB3C95" w:rsidRDefault="0052663B" w:rsidP="0052663B">
      <w:pPr>
        <w:pStyle w:val="a7"/>
        <w:spacing w:before="80" w:after="60"/>
        <w:ind w:left="708"/>
        <w:rPr>
          <w:rFonts w:asciiTheme="minorBidi" w:hAnsiTheme="minorBidi" w:cstheme="minorBidi"/>
          <w:sz w:val="28"/>
          <w:szCs w:val="28"/>
        </w:rPr>
      </w:pPr>
    </w:p>
    <w:p w14:paraId="5399C9CB" w14:textId="22767023" w:rsidR="009E7E54" w:rsidRPr="00AB3C95" w:rsidRDefault="00661297" w:rsidP="005D1A7B">
      <w:pPr>
        <w:pStyle w:val="a7"/>
        <w:numPr>
          <w:ilvl w:val="0"/>
          <w:numId w:val="30"/>
        </w:numPr>
        <w:ind w:left="567"/>
        <w:rPr>
          <w:rFonts w:asciiTheme="minorBidi" w:hAnsiTheme="minorBidi" w:cstheme="minorBidi"/>
          <w:sz w:val="28"/>
          <w:szCs w:val="28"/>
        </w:rPr>
      </w:pPr>
      <m:oMath>
        <m:d>
          <m:dPr>
            <m:ctrlPr>
              <w:rPr>
                <w:rFonts w:ascii="Cambria Math" w:hAnsi="Cambria Math" w:cstheme="minorBidi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theme="minorBidi"/>
                <w:sz w:val="28"/>
                <w:szCs w:val="28"/>
              </w:rPr>
              <m:t>2-</m:t>
            </m:r>
          </m:e>
        </m:d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×9</m:t>
        </m:r>
      </m:oMath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="007C2F5C" w:rsidRPr="00AB3C95">
        <w:rPr>
          <w:rFonts w:asciiTheme="minorBidi" w:hAnsiTheme="minorBidi" w:cstheme="minorBidi"/>
          <w:sz w:val="28"/>
          <w:szCs w:val="28"/>
          <w:rtl/>
        </w:rPr>
        <w:t xml:space="preserve"> يساوي ...</w:t>
      </w:r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   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06EC6E49" w14:textId="77777777" w:rsidTr="002A0F27">
        <w:trPr>
          <w:jc w:val="center"/>
        </w:trPr>
        <w:tc>
          <w:tcPr>
            <w:tcW w:w="289" w:type="dxa"/>
            <w:vAlign w:val="center"/>
          </w:tcPr>
          <w:p w14:paraId="4DDF5766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0C28B80E" w14:textId="3E23818C" w:rsidR="009E7E54" w:rsidRPr="00AB3C95" w:rsidRDefault="007C2F5C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7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12995F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036A733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25D26942" w14:textId="22F2506B" w:rsidR="009E7E54" w:rsidRPr="00661297" w:rsidRDefault="007C2F5C" w:rsidP="007C2F5C">
            <w:pPr>
              <w:spacing w:before="80"/>
              <w:jc w:val="center"/>
              <w:rPr>
                <w:rStyle w:val="vocalized"/>
                <w:rFonts w:ascii="Arial" w:hAnsi="Arial" w:hint="cs"/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  <w:highlight w:val="lightGray"/>
                  </w:rPr>
                  <m:t>18-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41CDAE0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2058B4F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19BE1790" w14:textId="4503DB1C" w:rsidR="009E7E54" w:rsidRPr="00AB3C95" w:rsidRDefault="007C2F5C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18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9ABC31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47326537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7361B868" w14:textId="3FF98A87" w:rsidR="009E7E54" w:rsidRPr="00AB3C95" w:rsidRDefault="007C2F5C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3</w:t>
            </w:r>
          </w:p>
        </w:tc>
      </w:tr>
    </w:tbl>
    <w:p w14:paraId="62EA2B1C" w14:textId="1D415B0B" w:rsidR="009E7E54" w:rsidRPr="00AB3C95" w:rsidRDefault="009E7E54" w:rsidP="005D1A7B">
      <w:pPr>
        <w:numPr>
          <w:ilvl w:val="0"/>
          <w:numId w:val="30"/>
        </w:numPr>
        <w:spacing w:before="80" w:after="60"/>
        <w:ind w:left="708" w:hanging="567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m:oMath>
        <m:d>
          <m:dPr>
            <m:ctrlPr>
              <w:rPr>
                <w:rFonts w:ascii="Cambria Math" w:hAnsi="Cambria Math" w:cstheme="minorBidi"/>
                <w:b/>
                <w:bCs/>
                <w:sz w:val="28"/>
                <w:szCs w:val="28"/>
              </w:rPr>
            </m:ctrlPr>
          </m:dPr>
          <m:e>
            <m:r>
              <w:rPr>
                <w:rFonts w:ascii="Cambria Math" w:hAnsi="Cambria Math" w:cstheme="minorBidi"/>
                <w:sz w:val="28"/>
                <w:szCs w:val="28"/>
              </w:rPr>
              <m:t>9-</m:t>
            </m:r>
            <m:ctrlPr>
              <w:rPr>
                <w:rFonts w:ascii="Cambria Math" w:hAnsi="Cambria Math" w:cstheme="minorBidi"/>
                <w:i/>
                <w:sz w:val="28"/>
                <w:szCs w:val="28"/>
              </w:rPr>
            </m:ctrlPr>
          </m:e>
        </m:d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×11-</m:t>
        </m:r>
      </m:oMath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481AE652" w14:textId="77777777" w:rsidTr="002A0F27">
        <w:trPr>
          <w:jc w:val="center"/>
        </w:trPr>
        <w:tc>
          <w:tcPr>
            <w:tcW w:w="289" w:type="dxa"/>
            <w:vAlign w:val="center"/>
          </w:tcPr>
          <w:p w14:paraId="4C84BA4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1AEBC962" w14:textId="021F9004" w:rsidR="009E7E54" w:rsidRPr="00AB3C95" w:rsidRDefault="007C2F5C" w:rsidP="007C2F5C">
            <w:pPr>
              <w:rPr>
                <w:i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20-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2996AE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32A7D406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6B7DC06B" w14:textId="5B97DB0A" w:rsidR="009E7E54" w:rsidRPr="00AB3C95" w:rsidRDefault="006B5D65" w:rsidP="006B5D65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24BCBB2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40D24B33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5E9BADB4" w14:textId="5FFD35FA" w:rsidR="009E7E54" w:rsidRPr="00661297" w:rsidRDefault="006B5D65" w:rsidP="006B5D65">
            <w:pPr>
              <w:rPr>
                <w:i/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99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563CBD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30902E88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2655E40F" w14:textId="551C856C" w:rsidR="009E7E54" w:rsidRPr="00AB3C95" w:rsidRDefault="006B5D65" w:rsidP="006B5D65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99-</m:t>
                </m:r>
              </m:oMath>
            </m:oMathPara>
          </w:p>
        </w:tc>
      </w:tr>
    </w:tbl>
    <w:p w14:paraId="215A8B31" w14:textId="0F871DEE" w:rsidR="009E7E54" w:rsidRPr="00AB3C95" w:rsidRDefault="00661297" w:rsidP="005D1A7B">
      <w:pPr>
        <w:pStyle w:val="a7"/>
        <w:numPr>
          <w:ilvl w:val="0"/>
          <w:numId w:val="30"/>
        </w:numPr>
        <w:ind w:left="425" w:hanging="284"/>
        <w:rPr>
          <w:rFonts w:asciiTheme="minorBidi" w:hAnsiTheme="minorBidi" w:cstheme="minorBidi"/>
          <w:sz w:val="28"/>
          <w:szCs w:val="28"/>
        </w:rPr>
      </w:pPr>
      <m:oMath>
        <m:d>
          <m:dPr>
            <m:ctrlPr>
              <w:rPr>
                <w:rFonts w:ascii="Cambria Math" w:hAnsi="Cambria Math" w:cstheme="minorBidi"/>
                <w:sz w:val="28"/>
                <w:szCs w:val="28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 w:val="28"/>
                <w:szCs w:val="28"/>
              </w:rPr>
              <m:t>10-</m:t>
            </m:r>
            <m:ctrlPr>
              <w:rPr>
                <w:rFonts w:ascii="Cambria Math" w:hAnsi="Cambria Math" w:cstheme="minorBidi"/>
                <w:i/>
                <w:sz w:val="28"/>
                <w:szCs w:val="28"/>
              </w:rPr>
            </m:ctrlPr>
          </m:e>
        </m:d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÷80</m:t>
        </m:r>
      </m:oMath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 </w:t>
      </w:r>
      <w:r w:rsidR="006B5D65" w:rsidRPr="00AB3C95">
        <w:rPr>
          <w:rFonts w:asciiTheme="minorBidi" w:hAnsiTheme="minorBidi" w:cstheme="minorBidi"/>
          <w:sz w:val="28"/>
          <w:szCs w:val="28"/>
          <w:rtl/>
        </w:rPr>
        <w:t>تساوي ...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2DA9BADE" w14:textId="77777777" w:rsidTr="002A0F27">
        <w:trPr>
          <w:jc w:val="center"/>
        </w:trPr>
        <w:tc>
          <w:tcPr>
            <w:tcW w:w="289" w:type="dxa"/>
            <w:vAlign w:val="center"/>
          </w:tcPr>
          <w:p w14:paraId="299A90C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29B1AC37" w14:textId="030957F1" w:rsidR="009E7E54" w:rsidRPr="00AB3C95" w:rsidRDefault="006B5D65" w:rsidP="006B5D65">
            <w:pPr>
              <w:spacing w:before="80"/>
              <w:jc w:val="center"/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70-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028861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4DADA8A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1A2AF4C5" w14:textId="53A3AACC" w:rsidR="009E7E54" w:rsidRPr="00AB3C95" w:rsidRDefault="006B5D65" w:rsidP="006B5D65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70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CFCD99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0B34869F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791D3289" w14:textId="5D13AEE3" w:rsidR="009E7E54" w:rsidRPr="00AB3C95" w:rsidRDefault="006B5D65" w:rsidP="006B5D65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8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028BB7C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65AD7ED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4BE8664F" w14:textId="0A082C6B" w:rsidR="009E7E54" w:rsidRPr="00661297" w:rsidRDefault="006B5D65" w:rsidP="006B5D65">
            <w:pPr>
              <w:jc w:val="center"/>
              <w:rPr>
                <w:rFonts w:hint="cs"/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8-</m:t>
                </m:r>
              </m:oMath>
            </m:oMathPara>
          </w:p>
        </w:tc>
      </w:tr>
    </w:tbl>
    <w:p w14:paraId="72EFFC3A" w14:textId="562C9B0F" w:rsidR="009E7E54" w:rsidRPr="00AB3C95" w:rsidRDefault="003C6AB7" w:rsidP="005D1A7B">
      <w:pPr>
        <w:numPr>
          <w:ilvl w:val="0"/>
          <w:numId w:val="30"/>
        </w:numPr>
        <w:spacing w:before="80" w:after="60"/>
        <w:ind w:left="708" w:hanging="56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تكتب </w:t>
      </w:r>
      <w:r w:rsidR="006B5D65" w:rsidRPr="00AB3C95">
        <w:rPr>
          <w:rFonts w:asciiTheme="minorBidi" w:hAnsiTheme="minorBidi" w:cstheme="minorBidi" w:hint="cs"/>
          <w:sz w:val="28"/>
          <w:szCs w:val="28"/>
          <w:rtl/>
        </w:rPr>
        <w:t xml:space="preserve">العبارة (عدد إزداد بمقدار ثمانية ) 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>بصورة جبرية</w:t>
      </w:r>
      <w:r w:rsidR="009E7E54"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02EDB47" w14:textId="77777777" w:rsidTr="0032714C">
        <w:trPr>
          <w:jc w:val="center"/>
        </w:trPr>
        <w:tc>
          <w:tcPr>
            <w:tcW w:w="289" w:type="dxa"/>
            <w:vAlign w:val="center"/>
          </w:tcPr>
          <w:p w14:paraId="7BAC2B70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170B56F5" w14:textId="1AAFD27B" w:rsidR="009E7E54" w:rsidRPr="00AB3C95" w:rsidRDefault="006B5D65" w:rsidP="006B5D65">
            <w:pPr>
              <w:rPr>
                <w:i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2+8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913C4CE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671D77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0863FF1F" w14:textId="58C6AA02" w:rsidR="009E7E54" w:rsidRPr="00AB3C95" w:rsidRDefault="003C6AB7" w:rsidP="003C6AB7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8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F3F0AB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08B3978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6828778C" w14:textId="4487DCA8" w:rsidR="009E7E54" w:rsidRPr="00661297" w:rsidRDefault="003C6AB7" w:rsidP="003C6AB7">
            <w:pPr>
              <w:rPr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8+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37F3695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725DF494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97CB4C0" w14:textId="5878BFD6" w:rsidR="009E7E54" w:rsidRPr="00AB3C95" w:rsidRDefault="003C6AB7" w:rsidP="003C6AB7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8+2</m:t>
                </m:r>
              </m:oMath>
            </m:oMathPara>
          </w:p>
        </w:tc>
      </w:tr>
    </w:tbl>
    <w:p w14:paraId="71135041" w14:textId="4CAC4D2A" w:rsidR="009E7E54" w:rsidRPr="00AB3C95" w:rsidRDefault="003C6AB7" w:rsidP="005D1A7B">
      <w:pPr>
        <w:pStyle w:val="a7"/>
        <w:numPr>
          <w:ilvl w:val="0"/>
          <w:numId w:val="30"/>
        </w:numPr>
        <w:ind w:left="850" w:hanging="709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 xml:space="preserve">تكتب العبارة ( سبعة امثال الكتب يساوي أربعة عشر ) بصورة معادلة </w:t>
      </w:r>
      <w:r w:rsidR="009E7E54" w:rsidRPr="00AB3C95">
        <w:rPr>
          <w:rFonts w:hint="cs"/>
          <w:sz w:val="28"/>
          <w:szCs w:val="28"/>
          <w:rtl/>
        </w:rPr>
        <w:t xml:space="preserve">     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2C150C11" w14:textId="77777777" w:rsidTr="00B30C78">
        <w:trPr>
          <w:jc w:val="center"/>
        </w:trPr>
        <w:tc>
          <w:tcPr>
            <w:tcW w:w="289" w:type="dxa"/>
            <w:vAlign w:val="center"/>
          </w:tcPr>
          <w:p w14:paraId="0CFAB87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09836D00" w14:textId="6A02D402" w:rsidR="009E7E54" w:rsidRPr="00661297" w:rsidRDefault="003C6AB7" w:rsidP="003C6AB7">
            <w:pPr>
              <w:spacing w:before="80"/>
              <w:jc w:val="center"/>
              <w:rPr>
                <w:i/>
                <w:sz w:val="28"/>
                <w:szCs w:val="28"/>
                <w:highlight w:val="lightGray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14=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ك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7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1F93C3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2187F20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775DE863" w14:textId="59BAFDD0" w:rsidR="009E7E54" w:rsidRPr="00AB3C95" w:rsidRDefault="003C6AB7" w:rsidP="003C6AB7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7=</m:t>
                </m:r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  <w:rtl/>
                  </w:rPr>
                  <m:t>ك</m:t>
                </m:r>
                <m: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1</m:t>
                </m:r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4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8A90DFB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88A454E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2B918320" w14:textId="4AAA8677" w:rsidR="009E7E54" w:rsidRPr="00AB3C95" w:rsidRDefault="003C6AB7" w:rsidP="003C6AB7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</w:rPr>
                  <m:t>14+7=</m:t>
                </m:r>
                <m:r>
                  <m:rPr>
                    <m:sty m:val="p"/>
                  </m:rPr>
                  <w:rPr>
                    <w:rStyle w:val="vocalized"/>
                    <w:rFonts w:ascii="Cambria Math" w:hAnsi="Cambria Math"/>
                    <w:sz w:val="28"/>
                    <w:szCs w:val="28"/>
                    <w:rtl/>
                  </w:rPr>
                  <m:t>ك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8602889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6BFFD54D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50A6DA64" w14:textId="7FB027D9" w:rsidR="009E7E54" w:rsidRPr="00AB3C95" w:rsidRDefault="003C6AB7" w:rsidP="003C6AB7">
            <w:pPr>
              <w:jc w:val="center"/>
              <w:rPr>
                <w:sz w:val="28"/>
                <w:szCs w:val="28"/>
              </w:rPr>
            </w:pPr>
            <m:oMathPara>
              <m:oMath>
                <m:r>
                  <w:rPr>
                    <w:rFonts w:ascii="Cambria Math" w:hAnsi="Cambria Math"/>
                    <w:sz w:val="28"/>
                    <w:szCs w:val="28"/>
                  </w:rPr>
                  <m:t>7=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14+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ك</m:t>
                </m:r>
              </m:oMath>
            </m:oMathPara>
          </w:p>
        </w:tc>
      </w:tr>
    </w:tbl>
    <w:p w14:paraId="0F5505FF" w14:textId="061CF702" w:rsidR="009E7E54" w:rsidRPr="00AB3C95" w:rsidRDefault="009E7E54" w:rsidP="005D1A7B">
      <w:pPr>
        <w:numPr>
          <w:ilvl w:val="0"/>
          <w:numId w:val="30"/>
        </w:numPr>
        <w:tabs>
          <w:tab w:val="left" w:pos="141"/>
        </w:tabs>
        <w:spacing w:before="80" w:after="60"/>
        <w:ind w:left="850" w:hanging="709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 </w:t>
      </w:r>
      <w:r w:rsidR="0005090C" w:rsidRPr="00AB3C95">
        <w:rPr>
          <w:rFonts w:asciiTheme="minorBidi" w:hAnsiTheme="minorBidi" w:cstheme="minorBidi"/>
          <w:sz w:val="28"/>
          <w:szCs w:val="28"/>
          <w:rtl/>
        </w:rPr>
        <w:t xml:space="preserve">حل المعادلة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4-=2-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س</m:t>
        </m:r>
      </m:oMath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807750C" w14:textId="77777777" w:rsidTr="00B30C78">
        <w:trPr>
          <w:jc w:val="center"/>
        </w:trPr>
        <w:tc>
          <w:tcPr>
            <w:tcW w:w="289" w:type="dxa"/>
            <w:vAlign w:val="center"/>
          </w:tcPr>
          <w:p w14:paraId="4BD3AFF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1311CC7B" w14:textId="563D2285" w:rsidR="009E7E54" w:rsidRPr="00AB3C95" w:rsidRDefault="0005090C" w:rsidP="0005090C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6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DE3DF0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64FADCF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06FB6266" w14:textId="026221C9" w:rsidR="009E7E54" w:rsidRPr="00AB3C95" w:rsidRDefault="0005090C" w:rsidP="0005090C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4FA89C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4A850710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6C6CD43D" w14:textId="604B808F" w:rsidR="009E7E54" w:rsidRPr="00AB3C95" w:rsidRDefault="0005090C" w:rsidP="0005090C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4-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61729C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61AAE726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7472828E" w14:textId="1D29457C" w:rsidR="009E7E54" w:rsidRPr="00661297" w:rsidRDefault="0005090C" w:rsidP="0005090C">
            <w:pPr>
              <w:rPr>
                <w:i/>
                <w:sz w:val="28"/>
                <w:szCs w:val="28"/>
                <w:highlight w:val="lightGray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2-</m:t>
                </m:r>
              </m:oMath>
            </m:oMathPara>
          </w:p>
        </w:tc>
      </w:tr>
    </w:tbl>
    <w:p w14:paraId="58CA8EBE" w14:textId="1915CCC3" w:rsidR="009E7E54" w:rsidRPr="00AB3C95" w:rsidRDefault="009E7E54" w:rsidP="005D1A7B">
      <w:pPr>
        <w:numPr>
          <w:ilvl w:val="0"/>
          <w:numId w:val="30"/>
        </w:numPr>
        <w:spacing w:before="80" w:after="60"/>
        <w:ind w:left="708" w:hanging="567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 </w:t>
      </w:r>
      <w:r w:rsidR="0005090C" w:rsidRPr="00AB3C95">
        <w:rPr>
          <w:rFonts w:asciiTheme="minorBidi" w:hAnsiTheme="minorBidi" w:cstheme="minorBidi"/>
          <w:sz w:val="28"/>
          <w:szCs w:val="28"/>
          <w:rtl/>
        </w:rPr>
        <w:t xml:space="preserve">حل المعادلة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6=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  <w:rtl/>
          </w:rPr>
          <m:t>س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2</m:t>
        </m:r>
      </m:oMath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48ABB0B6" w14:textId="77777777" w:rsidTr="0032714C">
        <w:trPr>
          <w:jc w:val="center"/>
        </w:trPr>
        <w:tc>
          <w:tcPr>
            <w:tcW w:w="289" w:type="dxa"/>
            <w:vAlign w:val="center"/>
          </w:tcPr>
          <w:p w14:paraId="6DD2FCC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5238D58E" w14:textId="2690CEAF" w:rsidR="009E7E54" w:rsidRPr="00AB3C95" w:rsidRDefault="0005090C" w:rsidP="0005090C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2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965924F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8AAC5D9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4A751E47" w14:textId="1C55DEED" w:rsidR="009E7E54" w:rsidRPr="00661297" w:rsidRDefault="0005090C" w:rsidP="0005090C">
            <w:pPr>
              <w:jc w:val="center"/>
              <w:rPr>
                <w:sz w:val="28"/>
                <w:szCs w:val="28"/>
                <w:highlight w:val="lightGray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3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A175ACB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D02DEC9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322991F9" w14:textId="6B1573A8" w:rsidR="009E7E54" w:rsidRPr="00AB3C95" w:rsidRDefault="0005090C" w:rsidP="0005090C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3-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FD1C5D6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2D9F8E6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5D275318" w14:textId="009691D3" w:rsidR="009E7E54" w:rsidRPr="00AB3C95" w:rsidRDefault="0005090C" w:rsidP="0005090C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2-</m:t>
                </m:r>
              </m:oMath>
            </m:oMathPara>
          </w:p>
        </w:tc>
      </w:tr>
    </w:tbl>
    <w:p w14:paraId="60BEEA34" w14:textId="43FE14BD" w:rsidR="009E7E54" w:rsidRPr="00AB3C95" w:rsidRDefault="0005090C" w:rsidP="005D1A7B">
      <w:pPr>
        <w:pStyle w:val="a7"/>
        <w:numPr>
          <w:ilvl w:val="0"/>
          <w:numId w:val="30"/>
        </w:numPr>
        <w:ind w:left="708" w:hanging="567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>المسافة</w:t>
      </w:r>
      <w:r w:rsidR="003447FB" w:rsidRPr="00AB3C95">
        <w:rPr>
          <w:rFonts w:hint="cs"/>
          <w:sz w:val="28"/>
          <w:szCs w:val="28"/>
          <w:rtl/>
        </w:rPr>
        <w:t xml:space="preserve"> حول شكل هندسي تسمى</w:t>
      </w:r>
      <w:r w:rsidR="00704DE5" w:rsidRPr="00AB3C95">
        <w:rPr>
          <w:rFonts w:hint="cs"/>
          <w:sz w:val="28"/>
          <w:szCs w:val="28"/>
          <w:rtl/>
        </w:rPr>
        <w:t xml:space="preserve"> ..</w:t>
      </w:r>
      <w:r w:rsidR="009E7E54" w:rsidRPr="00AB3C95">
        <w:rPr>
          <w:rFonts w:hint="cs"/>
          <w:sz w:val="28"/>
          <w:szCs w:val="28"/>
          <w:rtl/>
        </w:rPr>
        <w:t xml:space="preserve">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32175103" w14:textId="77777777" w:rsidTr="00BA49BF">
        <w:trPr>
          <w:jc w:val="center"/>
        </w:trPr>
        <w:tc>
          <w:tcPr>
            <w:tcW w:w="289" w:type="dxa"/>
            <w:vAlign w:val="center"/>
          </w:tcPr>
          <w:p w14:paraId="172BB84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0348C759" w14:textId="21E5E198" w:rsidR="009E7E54" w:rsidRPr="00AB3C95" w:rsidRDefault="00704DE5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مساحة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A144F1E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182BE4B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66F19DB6" w14:textId="0B0C5106" w:rsidR="009E7E54" w:rsidRPr="00661297" w:rsidRDefault="00704DE5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661297">
              <w:rPr>
                <w:rStyle w:val="vocalized"/>
                <w:rFonts w:ascii="Arial" w:hAnsi="Arial" w:hint="cs"/>
                <w:sz w:val="28"/>
                <w:szCs w:val="28"/>
                <w:highlight w:val="lightGray"/>
                <w:rtl/>
              </w:rPr>
              <w:t>محيط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E3C448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491DE115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1A50CE01" w14:textId="22D8FD10" w:rsidR="009E7E54" w:rsidRPr="00AB3C95" w:rsidRDefault="00704DE5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العرض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8FBBB01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5C41E982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67A7F964" w14:textId="79711D09" w:rsidR="009E7E54" w:rsidRPr="00AB3C95" w:rsidRDefault="00704DE5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الطول</w:t>
            </w:r>
          </w:p>
        </w:tc>
      </w:tr>
    </w:tbl>
    <w:p w14:paraId="66BCBDBD" w14:textId="2E4BD7D1" w:rsidR="00654C27" w:rsidRPr="00AB3C95" w:rsidRDefault="00654C27" w:rsidP="005D1A7B">
      <w:pPr>
        <w:pStyle w:val="a7"/>
        <w:numPr>
          <w:ilvl w:val="0"/>
          <w:numId w:val="30"/>
        </w:numPr>
        <w:tabs>
          <w:tab w:val="left" w:pos="141"/>
        </w:tabs>
        <w:spacing w:before="80" w:after="60"/>
        <w:ind w:left="708" w:hanging="567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 </w:t>
      </w:r>
      <w:r w:rsidR="00704DE5" w:rsidRPr="00AB3C95">
        <w:rPr>
          <w:rFonts w:asciiTheme="minorBidi" w:hAnsiTheme="minorBidi" w:cstheme="minorBidi" w:hint="cs"/>
          <w:sz w:val="28"/>
          <w:szCs w:val="28"/>
          <w:rtl/>
        </w:rPr>
        <w:t xml:space="preserve">مساحة المستطيل المقابل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</m:oMath>
      <w:r w:rsidR="00704DE5" w:rsidRPr="00AB3C95">
        <w:rPr>
          <w:rFonts w:asciiTheme="minorBidi" w:hAnsiTheme="minorBidi" w:cstheme="minorBidi" w:hint="cs"/>
          <w:sz w:val="28"/>
          <w:szCs w:val="28"/>
          <w:rtl/>
        </w:rPr>
        <w:t xml:space="preserve"> .....</w:t>
      </w:r>
      <w:r w:rsidRPr="00AB3C95">
        <w:rPr>
          <w:rFonts w:hint="cs"/>
          <w:sz w:val="28"/>
          <w:szCs w:val="28"/>
          <w:rtl/>
        </w:rPr>
        <w:t>سم</w:t>
      </w:r>
      <w:r w:rsidRPr="00AB3C95">
        <w:rPr>
          <w:rFonts w:hint="cs"/>
          <w:sz w:val="28"/>
          <w:szCs w:val="28"/>
          <w:vertAlign w:val="superscript"/>
          <w:rtl/>
        </w:rPr>
        <w:t>2</w:t>
      </w:r>
    </w:p>
    <w:p w14:paraId="7D0CBB41" w14:textId="65B6E128" w:rsidR="009E7E54" w:rsidRPr="00AB3C95" w:rsidRDefault="00654C27" w:rsidP="00F205B9">
      <w:pPr>
        <w:tabs>
          <w:tab w:val="left" w:pos="4698"/>
        </w:tabs>
        <w:spacing w:before="80" w:after="60"/>
        <w:ind w:left="643"/>
        <w:rPr>
          <w:rFonts w:ascii="Traditional Arabic" w:hAnsi="Traditional Arabic" w:cs="AL-Mohanad"/>
          <w:b/>
          <w:bCs/>
          <w:sz w:val="28"/>
          <w:szCs w:val="28"/>
        </w:rPr>
      </w:pPr>
      <w:r w:rsidRPr="00AB3C95">
        <w:rPr>
          <w:rFonts w:ascii="Calibri" w:eastAsia="Calibri" w:hAnsi="Calibri" w:cs="Arial"/>
          <w:sz w:val="28"/>
          <w:szCs w:val="28"/>
          <w:lang w:eastAsia="en-US"/>
        </w:rPr>
        <w:drawing>
          <wp:anchor distT="0" distB="0" distL="114300" distR="114300" simplePos="0" relativeHeight="251660288" behindDoc="0" locked="0" layoutInCell="1" allowOverlap="1" wp14:anchorId="77047431" wp14:editId="6C856D46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733550" cy="704850"/>
            <wp:effectExtent l="0" t="0" r="0" b="0"/>
            <wp:wrapSquare wrapText="bothSides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115" t="50990" r="29561" b="33045"/>
                    <a:stretch/>
                  </pic:blipFill>
                  <pic:spPr bwMode="auto">
                    <a:xfrm>
                      <a:off x="0" y="0"/>
                      <a:ext cx="1733550" cy="704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33E89C57" w14:textId="77777777" w:rsidR="00F205B9" w:rsidRPr="00AB3C95" w:rsidRDefault="00F205B9" w:rsidP="00F205B9">
      <w:pPr>
        <w:tabs>
          <w:tab w:val="left" w:pos="4698"/>
        </w:tabs>
        <w:spacing w:before="80" w:after="60"/>
        <w:ind w:left="643"/>
        <w:rPr>
          <w:rFonts w:ascii="Traditional Arabic" w:hAnsi="Traditional Arabic" w:cs="AL-Mohanad"/>
          <w:b/>
          <w:bCs/>
          <w:sz w:val="28"/>
          <w:szCs w:val="28"/>
        </w:rPr>
      </w:pPr>
    </w:p>
    <w:tbl>
      <w:tblPr>
        <w:tblStyle w:val="a6"/>
        <w:tblpPr w:leftFromText="180" w:rightFromText="180" w:vertAnchor="text" w:horzAnchor="margin" w:tblpXSpec="center" w:tblpY="110"/>
        <w:bidiVisual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F205B9" w:rsidRPr="00AB3C95" w14:paraId="01AB83D6" w14:textId="77777777" w:rsidTr="00F205B9">
        <w:tc>
          <w:tcPr>
            <w:tcW w:w="289" w:type="dxa"/>
            <w:vAlign w:val="center"/>
          </w:tcPr>
          <w:p w14:paraId="572C7D7C" w14:textId="77777777" w:rsidR="00F205B9" w:rsidRPr="00AB3C95" w:rsidRDefault="00F205B9" w:rsidP="00F205B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60D6D3D7" w14:textId="77777777" w:rsidR="00F205B9" w:rsidRPr="00661297" w:rsidRDefault="00F205B9" w:rsidP="00F205B9">
            <w:pPr>
              <w:jc w:val="center"/>
              <w:rPr>
                <w:i/>
                <w:sz w:val="28"/>
                <w:szCs w:val="28"/>
              </w:rPr>
            </w:pPr>
            <w:r w:rsidRPr="00661297">
              <w:rPr>
                <w:rFonts w:hint="cs"/>
                <w:i/>
                <w:sz w:val="28"/>
                <w:szCs w:val="28"/>
                <w:highlight w:val="lightGray"/>
                <w:rtl/>
              </w:rPr>
              <w:t>20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89B81F" w14:textId="77777777" w:rsidR="00F205B9" w:rsidRPr="00AB3C95" w:rsidRDefault="00F205B9" w:rsidP="00F205B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3A694F02" w14:textId="77777777" w:rsidR="00F205B9" w:rsidRPr="00AB3C95" w:rsidRDefault="00F205B9" w:rsidP="00F205B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7508E015" w14:textId="77777777" w:rsidR="00F205B9" w:rsidRPr="00AB3C95" w:rsidRDefault="00F205B9" w:rsidP="00F205B9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33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0897618" w14:textId="77777777" w:rsidR="00F205B9" w:rsidRPr="00AB3C95" w:rsidRDefault="00F205B9" w:rsidP="00F205B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64846948" w14:textId="77777777" w:rsidR="00F205B9" w:rsidRPr="00AB3C95" w:rsidRDefault="00F205B9" w:rsidP="00F205B9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46C7E505" w14:textId="77777777" w:rsidR="00F205B9" w:rsidRPr="00AB3C95" w:rsidRDefault="00F205B9" w:rsidP="00F205B9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18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DA9BFF0" w14:textId="77777777" w:rsidR="00F205B9" w:rsidRPr="00AB3C95" w:rsidRDefault="00F205B9" w:rsidP="00F205B9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74355332" w14:textId="77777777" w:rsidR="00F205B9" w:rsidRPr="00AB3C95" w:rsidRDefault="00F205B9" w:rsidP="00F205B9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3CC58C7E" w14:textId="77777777" w:rsidR="00F205B9" w:rsidRPr="00AB3C95" w:rsidRDefault="00F205B9" w:rsidP="00F205B9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14</w:t>
            </w:r>
          </w:p>
        </w:tc>
      </w:tr>
    </w:tbl>
    <w:p w14:paraId="2E83BD86" w14:textId="1D872C61" w:rsidR="009E7E54" w:rsidRPr="00AB3C95" w:rsidRDefault="00654C27" w:rsidP="005D1A7B">
      <w:pPr>
        <w:pStyle w:val="a7"/>
        <w:numPr>
          <w:ilvl w:val="0"/>
          <w:numId w:val="30"/>
        </w:numPr>
        <w:ind w:left="708" w:hanging="567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>تكتب النسبة 4 أمتار</w:t>
      </w:r>
      <w:r w:rsidR="005D1A7B" w:rsidRPr="00AB3C95">
        <w:rPr>
          <w:rFonts w:hint="cs"/>
          <w:sz w:val="28"/>
          <w:szCs w:val="28"/>
          <w:rtl/>
        </w:rPr>
        <w:t xml:space="preserve"> إلى</w:t>
      </w:r>
      <w:r w:rsidRPr="00AB3C95">
        <w:rPr>
          <w:rFonts w:hint="cs"/>
          <w:sz w:val="28"/>
          <w:szCs w:val="28"/>
          <w:rtl/>
        </w:rPr>
        <w:t xml:space="preserve"> </w:t>
      </w:r>
      <w:r w:rsidR="00FA52C0" w:rsidRPr="00AB3C95">
        <w:rPr>
          <w:rFonts w:hint="cs"/>
          <w:sz w:val="28"/>
          <w:szCs w:val="28"/>
          <w:rtl/>
        </w:rPr>
        <w:t>12 أمتار على شكل كسر في ابسط صورة ...</w:t>
      </w:r>
      <w:r w:rsidR="009E7E54" w:rsidRPr="00AB3C95">
        <w:rPr>
          <w:rFonts w:hint="cs"/>
          <w:sz w:val="28"/>
          <w:szCs w:val="28"/>
          <w:rtl/>
        </w:rPr>
        <w:t xml:space="preserve">        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2E0EB1E1" w14:textId="77777777" w:rsidTr="00BA49BF">
        <w:trPr>
          <w:jc w:val="center"/>
        </w:trPr>
        <w:tc>
          <w:tcPr>
            <w:tcW w:w="289" w:type="dxa"/>
            <w:vAlign w:val="center"/>
          </w:tcPr>
          <w:p w14:paraId="0F0A8FE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233E682E" w14:textId="01727EB0" w:rsidR="009E7E54" w:rsidRPr="00AB3C95" w:rsidRDefault="00661297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2F847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35F92484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31FAB5A5" w14:textId="2CA23693" w:rsidR="009E7E54" w:rsidRPr="00AB3C95" w:rsidRDefault="00661297" w:rsidP="009E7E54">
            <w:pPr>
              <w:spacing w:before="80"/>
              <w:jc w:val="center"/>
              <w:rPr>
                <w:rStyle w:val="vocalized"/>
                <w:rFonts w:ascii="Arial" w:hAnsi="Arial"/>
                <w:i/>
                <w:sz w:val="28"/>
                <w:szCs w:val="28"/>
                <w:rtl/>
              </w:rPr>
            </w:pPr>
            <m:oMathPara>
              <m:oMath>
                <m:f>
                  <m:fPr>
                    <m:ctrlPr>
                      <w:rPr>
                        <w:rStyle w:val="vocalized"/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Style w:val="vocalized"/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Style w:val="vocalized"/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A173EA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68CC547A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01D1C03D" w14:textId="4729ED7B" w:rsidR="009E7E54" w:rsidRPr="00AB3C95" w:rsidRDefault="00661297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Style w:val="vocalized"/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Style w:val="vocalized"/>
                        <w:rFonts w:ascii="Cambria Math" w:hAnsi="Cambria Math"/>
                        <w:sz w:val="28"/>
                        <w:szCs w:val="28"/>
                      </w:rPr>
                      <m:t>3</m:t>
                    </m:r>
                  </m:num>
                  <m:den>
                    <m:r>
                      <w:rPr>
                        <w:rStyle w:val="vocalized"/>
                        <w:rFonts w:ascii="Cambria Math" w:hAnsi="Cambria Math"/>
                        <w:sz w:val="28"/>
                        <w:szCs w:val="28"/>
                      </w:rPr>
                      <m:t>4</m:t>
                    </m:r>
                  </m:den>
                </m:f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6C8978F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386B3A05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049D9FF8" w14:textId="25A21243" w:rsidR="009E7E54" w:rsidRPr="00661297" w:rsidRDefault="00661297" w:rsidP="009E7E54">
            <w:pPr>
              <w:jc w:val="center"/>
              <w:rPr>
                <w:sz w:val="28"/>
                <w:szCs w:val="28"/>
                <w:highlight w:val="lightGray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  <w:highlight w:val="lightGray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highlight w:val="lightGray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highlight w:val="lightGray"/>
                      </w:rPr>
                      <m:t>3</m:t>
                    </m:r>
                  </m:den>
                </m:f>
              </m:oMath>
            </m:oMathPara>
          </w:p>
        </w:tc>
      </w:tr>
    </w:tbl>
    <w:p w14:paraId="541ACD4A" w14:textId="15984EDC" w:rsidR="009E7E54" w:rsidRPr="00AB3C95" w:rsidRDefault="009E7E54" w:rsidP="005D1A7B">
      <w:pPr>
        <w:numPr>
          <w:ilvl w:val="0"/>
          <w:numId w:val="30"/>
        </w:numPr>
        <w:spacing w:before="80" w:after="60"/>
        <w:ind w:left="708" w:hanging="56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/>
          <w:b/>
          <w:bCs/>
          <w:sz w:val="28"/>
          <w:szCs w:val="28"/>
          <w:rtl/>
        </w:rPr>
        <w:t xml:space="preserve"> </w:t>
      </w:r>
      <w:r w:rsidR="00FA52C0" w:rsidRPr="00AB3C95">
        <w:rPr>
          <w:rFonts w:asciiTheme="minorBidi" w:hAnsiTheme="minorBidi" w:cstheme="minorBidi" w:hint="cs"/>
          <w:sz w:val="28"/>
          <w:szCs w:val="28"/>
          <w:rtl/>
        </w:rPr>
        <w:t xml:space="preserve">معدل الوحدة لـ </w:t>
      </w:r>
      <w:r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="00FA52C0" w:rsidRPr="00AB3C95">
        <w:rPr>
          <w:rFonts w:asciiTheme="minorBidi" w:hAnsiTheme="minorBidi" w:cstheme="minorBidi" w:hint="cs"/>
          <w:sz w:val="28"/>
          <w:szCs w:val="28"/>
          <w:rtl/>
        </w:rPr>
        <w:t>300 ريال لكل 6 ساعات هو ...</w:t>
      </w: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665C27E3" w14:textId="77777777" w:rsidTr="00BA49BF">
        <w:trPr>
          <w:jc w:val="center"/>
        </w:trPr>
        <w:tc>
          <w:tcPr>
            <w:tcW w:w="289" w:type="dxa"/>
            <w:vAlign w:val="center"/>
          </w:tcPr>
          <w:p w14:paraId="23427A35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4857136D" w14:textId="5E0DCBFD" w:rsidR="009E7E54" w:rsidRPr="00AB3C95" w:rsidRDefault="00FA52C0" w:rsidP="00FA52C0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300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F91241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0E21C0D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3FEF22EA" w14:textId="0FFE9BC6" w:rsidR="009E7E54" w:rsidRPr="00AB3C95" w:rsidRDefault="00FA52C0" w:rsidP="00FA52C0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60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41B30B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3227CD4B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3BFB8BAA" w14:textId="35AAC6FC" w:rsidR="009E7E54" w:rsidRPr="00661297" w:rsidRDefault="00FA52C0" w:rsidP="00FA52C0">
            <w:pPr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50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C29D54B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2BE8849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233C012" w14:textId="73A07308" w:rsidR="009E7E54" w:rsidRPr="00AB3C95" w:rsidRDefault="00FA52C0" w:rsidP="00FA52C0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5</w:t>
            </w:r>
          </w:p>
        </w:tc>
      </w:tr>
    </w:tbl>
    <w:p w14:paraId="721BB147" w14:textId="4F39C846" w:rsidR="009E7E54" w:rsidRPr="00AB3C95" w:rsidRDefault="00C4035C" w:rsidP="00BD4E4F">
      <w:pPr>
        <w:pStyle w:val="a7"/>
        <w:numPr>
          <w:ilvl w:val="0"/>
          <w:numId w:val="31"/>
        </w:numPr>
        <w:ind w:left="708" w:hanging="567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>اكملي ما يأتي:  36 ياردة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</m:oMath>
      <w:r w:rsidRPr="00AB3C95">
        <w:rPr>
          <w:rFonts w:hint="cs"/>
          <w:sz w:val="28"/>
          <w:szCs w:val="28"/>
          <w:rtl/>
        </w:rPr>
        <w:t xml:space="preserve"> .....قدم</w:t>
      </w:r>
      <w:r w:rsidR="009E7E54" w:rsidRPr="00AB3C95">
        <w:rPr>
          <w:rFonts w:hint="cs"/>
          <w:sz w:val="28"/>
          <w:szCs w:val="28"/>
          <w:rtl/>
        </w:rPr>
        <w:t xml:space="preserve">     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3754F933" w14:textId="77777777" w:rsidTr="005F7DF1">
        <w:trPr>
          <w:jc w:val="center"/>
        </w:trPr>
        <w:tc>
          <w:tcPr>
            <w:tcW w:w="289" w:type="dxa"/>
            <w:vAlign w:val="center"/>
          </w:tcPr>
          <w:p w14:paraId="2B6CEEE6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0D15BC02" w14:textId="10C92A35" w:rsidR="009E7E54" w:rsidRPr="00AB3C95" w:rsidRDefault="00C4035C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12 قدم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5DA5306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3AFCCCA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3A5069C1" w14:textId="1064DABF" w:rsidR="009E7E54" w:rsidRPr="00AB3C95" w:rsidRDefault="00C4035C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36 قدم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9F5DB1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27E1FFBB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241C79A2" w14:textId="08287A4D" w:rsidR="009E7E54" w:rsidRPr="00661297" w:rsidRDefault="00C4035C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661297">
              <w:rPr>
                <w:rStyle w:val="vocalized"/>
                <w:rFonts w:hint="cs"/>
                <w:sz w:val="28"/>
                <w:szCs w:val="28"/>
                <w:highlight w:val="lightGray"/>
                <w:rtl/>
              </w:rPr>
              <w:t>108</w:t>
            </w:r>
            <w:r w:rsidRPr="00661297">
              <w:rPr>
                <w:rStyle w:val="vocalized"/>
                <w:rFonts w:hint="cs"/>
                <w:sz w:val="28"/>
                <w:szCs w:val="28"/>
                <w:rtl/>
              </w:rPr>
              <w:t xml:space="preserve"> </w:t>
            </w:r>
            <w:r w:rsidRPr="00661297">
              <w:rPr>
                <w:rStyle w:val="vocalized"/>
                <w:rFonts w:hint="cs"/>
                <w:sz w:val="28"/>
                <w:szCs w:val="28"/>
                <w:highlight w:val="lightGray"/>
                <w:rtl/>
              </w:rPr>
              <w:t>قدماً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3730760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1EEEF1AD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4FBA40CE" w14:textId="13E89632" w:rsidR="009E7E54" w:rsidRPr="00AB3C95" w:rsidRDefault="00C4035C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100 قدماً</w:t>
            </w:r>
          </w:p>
        </w:tc>
      </w:tr>
    </w:tbl>
    <w:p w14:paraId="4F46D298" w14:textId="19F48025" w:rsidR="009E7E54" w:rsidRPr="00AB3C95" w:rsidRDefault="00C4035C" w:rsidP="00BD4E4F">
      <w:pPr>
        <w:pStyle w:val="a7"/>
        <w:numPr>
          <w:ilvl w:val="0"/>
          <w:numId w:val="31"/>
        </w:numPr>
        <w:spacing w:before="80" w:after="60"/>
        <w:ind w:left="708" w:hanging="567"/>
        <w:rPr>
          <w:rFonts w:ascii="Traditional Arabic" w:hAnsi="Traditional Arabic" w:cs="AL-Mohanad"/>
          <w:sz w:val="28"/>
          <w:szCs w:val="28"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>أكملي مايأتي:</w:t>
      </w:r>
      <w:r w:rsidR="004B34F2" w:rsidRPr="00AB3C95">
        <w:rPr>
          <w:rFonts w:asciiTheme="minorBidi" w:hAnsiTheme="minorBidi" w:cstheme="minorBidi" w:hint="cs"/>
          <w:sz w:val="28"/>
          <w:szCs w:val="28"/>
          <w:rtl/>
        </w:rPr>
        <w:t>1200</w:t>
      </w:r>
      <w:r w:rsidR="006F21D3" w:rsidRPr="00AB3C95">
        <w:rPr>
          <w:rFonts w:asciiTheme="minorBidi" w:hAnsiTheme="minorBidi" w:cstheme="minorBidi" w:hint="cs"/>
          <w:sz w:val="28"/>
          <w:szCs w:val="28"/>
          <w:rtl/>
        </w:rPr>
        <w:t>0</w:t>
      </w:r>
      <w:r w:rsidR="004B34F2" w:rsidRPr="00AB3C95">
        <w:rPr>
          <w:rFonts w:asciiTheme="minorBidi" w:hAnsiTheme="minorBidi" w:cstheme="minorBidi" w:hint="cs"/>
          <w:sz w:val="28"/>
          <w:szCs w:val="28"/>
          <w:rtl/>
        </w:rPr>
        <w:t>رطل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</m:oMath>
      <w:r w:rsidR="009E7E54" w:rsidRPr="00AB3C95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..... </w:t>
      </w:r>
      <w:r w:rsidR="004B34F2" w:rsidRPr="00AB3C95">
        <w:rPr>
          <w:rFonts w:asciiTheme="minorBidi" w:hAnsiTheme="minorBidi" w:cstheme="minorBidi" w:hint="cs"/>
          <w:sz w:val="28"/>
          <w:szCs w:val="28"/>
          <w:rtl/>
        </w:rPr>
        <w:t>طن</w:t>
      </w:r>
      <w:r w:rsidR="009E7E54" w:rsidRPr="00AB3C95">
        <w:rPr>
          <w:rFonts w:ascii="Traditional Arabic" w:hAnsi="Traditional Arabic" w:cs="AL-Mohanad"/>
          <w:sz w:val="28"/>
          <w:szCs w:val="28"/>
          <w:rtl/>
        </w:rPr>
        <w:tab/>
      </w:r>
    </w:p>
    <w:tbl>
      <w:tblPr>
        <w:tblStyle w:val="a6"/>
        <w:tblpPr w:leftFromText="180" w:rightFromText="180" w:vertAnchor="text" w:horzAnchor="margin" w:tblpXSpec="center" w:tblpY="163"/>
        <w:bidiVisual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52663B" w:rsidRPr="00AB3C95" w14:paraId="7B84FB43" w14:textId="77777777" w:rsidTr="0052663B">
        <w:tc>
          <w:tcPr>
            <w:tcW w:w="289" w:type="dxa"/>
            <w:vAlign w:val="center"/>
          </w:tcPr>
          <w:p w14:paraId="21EEDD64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63B0034B" w14:textId="77777777" w:rsidR="0052663B" w:rsidRPr="00AB3C95" w:rsidRDefault="0052663B" w:rsidP="0052663B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2400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27B3666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7BE2E54E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4A83E416" w14:textId="77777777" w:rsidR="0052663B" w:rsidRPr="00AB3C95" w:rsidRDefault="0052663B" w:rsidP="0052663B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12000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0D1F87C" w14:textId="77777777" w:rsidR="0052663B" w:rsidRPr="00AB3C95" w:rsidRDefault="0052663B" w:rsidP="0052663B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52367461" w14:textId="77777777" w:rsidR="0052663B" w:rsidRPr="00AB3C95" w:rsidRDefault="0052663B" w:rsidP="0052663B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0E1B8415" w14:textId="77777777" w:rsidR="0052663B" w:rsidRPr="00AB3C95" w:rsidRDefault="0052663B" w:rsidP="0052663B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24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0A6E11C" w14:textId="77777777" w:rsidR="0052663B" w:rsidRPr="00AB3C95" w:rsidRDefault="0052663B" w:rsidP="0052663B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2D16D3F4" w14:textId="77777777" w:rsidR="0052663B" w:rsidRPr="00AB3C95" w:rsidRDefault="0052663B" w:rsidP="0052663B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5FCDF6E1" w14:textId="77777777" w:rsidR="0052663B" w:rsidRPr="00AB3C95" w:rsidRDefault="0052663B" w:rsidP="0052663B">
            <w:pPr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6</w:t>
            </w:r>
          </w:p>
        </w:tc>
      </w:tr>
    </w:tbl>
    <w:p w14:paraId="00C90090" w14:textId="77777777" w:rsidR="0052663B" w:rsidRPr="00AB3C95" w:rsidRDefault="0052663B" w:rsidP="0052663B">
      <w:pPr>
        <w:pStyle w:val="a7"/>
        <w:spacing w:before="80" w:after="60"/>
        <w:ind w:left="708"/>
        <w:rPr>
          <w:rFonts w:ascii="Traditional Arabic" w:hAnsi="Traditional Arabic" w:cs="AL-Mohanad"/>
          <w:sz w:val="28"/>
          <w:szCs w:val="28"/>
          <w:rtl/>
        </w:rPr>
      </w:pPr>
    </w:p>
    <w:p w14:paraId="71742797" w14:textId="31337FA7" w:rsidR="009E7E54" w:rsidRPr="00AB3C95" w:rsidRDefault="004B34F2" w:rsidP="00BD4E4F">
      <w:pPr>
        <w:pStyle w:val="a7"/>
        <w:numPr>
          <w:ilvl w:val="0"/>
          <w:numId w:val="31"/>
        </w:numPr>
        <w:ind w:left="708" w:hanging="567"/>
        <w:rPr>
          <w:rFonts w:ascii="Arial Black" w:hAnsi="Arial Black" w:cs="mohammad bold art 1"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lastRenderedPageBreak/>
        <w:t>الوحدة الأساسية للسعة هي ...</w:t>
      </w:r>
      <w:r w:rsidR="009E7E54" w:rsidRPr="00AB3C95">
        <w:rPr>
          <w:rFonts w:hint="cs"/>
          <w:sz w:val="28"/>
          <w:szCs w:val="28"/>
          <w:rtl/>
        </w:rPr>
        <w:t xml:space="preserve">  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2735E7EB" w14:textId="77777777" w:rsidTr="0032714C">
        <w:trPr>
          <w:jc w:val="center"/>
        </w:trPr>
        <w:tc>
          <w:tcPr>
            <w:tcW w:w="289" w:type="dxa"/>
            <w:vAlign w:val="center"/>
          </w:tcPr>
          <w:p w14:paraId="101FBBE0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2C774922" w14:textId="329DD21D" w:rsidR="009E7E54" w:rsidRPr="00AB3C95" w:rsidRDefault="004B34F2" w:rsidP="009E7E54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اللتر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73D5F23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0877ADFD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725A8884" w14:textId="6B925DE0" w:rsidR="009E7E54" w:rsidRPr="00AB3C95" w:rsidRDefault="004B34F2" w:rsidP="009E7E54">
            <w:pPr>
              <w:spacing w:before="80"/>
              <w:jc w:val="center"/>
              <w:rPr>
                <w:rStyle w:val="vocalized"/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Style w:val="vocalized"/>
                <w:rFonts w:ascii="Arial" w:hAnsi="Arial" w:hint="cs"/>
                <w:sz w:val="28"/>
                <w:szCs w:val="28"/>
                <w:rtl/>
              </w:rPr>
              <w:t>المتر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6342658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69AFB124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142BB49B" w14:textId="6928552E" w:rsidR="009E7E54" w:rsidRPr="00AB3C95" w:rsidRDefault="004B34F2" w:rsidP="009E7E54">
            <w:pPr>
              <w:spacing w:before="80"/>
              <w:jc w:val="center"/>
              <w:rPr>
                <w:rStyle w:val="vocalized"/>
                <w:sz w:val="28"/>
                <w:szCs w:val="28"/>
              </w:rPr>
            </w:pPr>
            <w:r w:rsidRPr="00AB3C95">
              <w:rPr>
                <w:rStyle w:val="vocalized"/>
                <w:rFonts w:hint="cs"/>
                <w:sz w:val="28"/>
                <w:szCs w:val="28"/>
                <w:rtl/>
              </w:rPr>
              <w:t>الكيلوجرام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BBC61D1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35018204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15E5AD4C" w14:textId="4B58BAD3" w:rsidR="009E7E54" w:rsidRPr="00AB3C95" w:rsidRDefault="004B34F2" w:rsidP="009E7E54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جرام</w:t>
            </w:r>
          </w:p>
        </w:tc>
      </w:tr>
    </w:tbl>
    <w:p w14:paraId="223A7771" w14:textId="0EEE0F25" w:rsidR="009E7E54" w:rsidRPr="00AB3C95" w:rsidRDefault="00015F6E" w:rsidP="00BD4E4F">
      <w:pPr>
        <w:numPr>
          <w:ilvl w:val="0"/>
          <w:numId w:val="31"/>
        </w:numPr>
        <w:spacing w:before="80" w:after="60"/>
        <w:ind w:left="708" w:hanging="56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أكملي مايأتي: </w:t>
      </w:r>
      <m:oMath>
        <m:r>
          <w:rPr>
            <w:rFonts w:ascii="Cambria Math" w:hAnsi="Cambria Math" w:cstheme="minorBidi"/>
            <w:sz w:val="28"/>
            <w:szCs w:val="28"/>
          </w:rPr>
          <m:t>25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,4</m:t>
        </m:r>
      </m:oMath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جم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</m:oMath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.....كجم</w:t>
      </w:r>
      <w:r w:rsidR="009E7E54"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Ind w:w="3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9E7E54" w:rsidRPr="00AB3C95" w14:paraId="18996918" w14:textId="77777777" w:rsidTr="00D14A95">
        <w:trPr>
          <w:jc w:val="center"/>
        </w:trPr>
        <w:tc>
          <w:tcPr>
            <w:tcW w:w="289" w:type="dxa"/>
            <w:vAlign w:val="center"/>
          </w:tcPr>
          <w:p w14:paraId="3804E492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2EC1898F" w14:textId="438D1648" w:rsidR="009E7E54" w:rsidRPr="00AB3C95" w:rsidRDefault="00015F6E" w:rsidP="00015F6E">
            <w:pPr>
              <w:rPr>
                <w:i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2,054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1C70897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5BA17A4C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5CDD8F99" w14:textId="1CB1AC03" w:rsidR="009E7E54" w:rsidRPr="00AB3C95" w:rsidRDefault="00015F6E" w:rsidP="00015F6E">
            <w:pPr>
              <w:rPr>
                <w:i/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25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40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ADAC031" w14:textId="77777777" w:rsidR="009E7E54" w:rsidRPr="00AB3C95" w:rsidRDefault="009E7E54" w:rsidP="009E7E54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750BE8F2" w14:textId="77777777" w:rsidR="009E7E54" w:rsidRPr="00AB3C95" w:rsidRDefault="009E7E54" w:rsidP="009E7E54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64F48140" w14:textId="5DF7377B" w:rsidR="009E7E54" w:rsidRPr="00AB3C95" w:rsidRDefault="00015F6E" w:rsidP="00015F6E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2,54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30F5F7A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4FCE7C06" w14:textId="77777777" w:rsidR="009E7E54" w:rsidRPr="00AB3C95" w:rsidRDefault="009E7E54" w:rsidP="009E7E54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3F78CE91" w14:textId="126A13C2" w:rsidR="009E7E54" w:rsidRPr="00AB3C95" w:rsidRDefault="00015F6E" w:rsidP="00015F6E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0,0254</m:t>
                </m:r>
              </m:oMath>
            </m:oMathPara>
          </w:p>
        </w:tc>
      </w:tr>
    </w:tbl>
    <w:p w14:paraId="68857C53" w14:textId="4DF91C8D" w:rsidR="00EB4419" w:rsidRPr="00AB3C95" w:rsidRDefault="00015F6E" w:rsidP="00BD4E4F">
      <w:pPr>
        <w:pStyle w:val="a7"/>
        <w:numPr>
          <w:ilvl w:val="0"/>
          <w:numId w:val="31"/>
        </w:numPr>
        <w:spacing w:before="80" w:after="60"/>
        <w:ind w:left="708" w:hanging="56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أكملي </w:t>
      </w:r>
      <w:proofErr w:type="spellStart"/>
      <w:r w:rsidRPr="00AB3C95">
        <w:rPr>
          <w:rFonts w:asciiTheme="minorBidi" w:hAnsiTheme="minorBidi" w:cstheme="minorBidi" w:hint="cs"/>
          <w:sz w:val="28"/>
          <w:szCs w:val="28"/>
          <w:rtl/>
        </w:rPr>
        <w:t>مايأتي</w:t>
      </w:r>
      <w:proofErr w:type="spellEnd"/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: </w:t>
      </w:r>
      <m:oMath>
        <m:r>
          <w:rPr>
            <w:rFonts w:ascii="Cambria Math" w:hAnsi="Cambria Math" w:cstheme="minorBidi"/>
            <w:sz w:val="28"/>
            <w:szCs w:val="28"/>
          </w:rPr>
          <m:t>3</m:t>
        </m:r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,7</m:t>
        </m:r>
      </m:oMath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م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</m:oMath>
      <w:r w:rsidRPr="00AB3C95">
        <w:rPr>
          <w:rFonts w:asciiTheme="minorBidi" w:hAnsiTheme="minorBidi" w:cstheme="minorBidi" w:hint="cs"/>
          <w:sz w:val="28"/>
          <w:szCs w:val="28"/>
          <w:rtl/>
        </w:rPr>
        <w:t>..... سم</w:t>
      </w:r>
      <w:r w:rsidR="00EB4419"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EB4419" w:rsidRPr="00AB3C95" w14:paraId="004C7809" w14:textId="77777777" w:rsidTr="00D14A95">
        <w:trPr>
          <w:jc w:val="center"/>
        </w:trPr>
        <w:tc>
          <w:tcPr>
            <w:tcW w:w="289" w:type="dxa"/>
            <w:vAlign w:val="center"/>
          </w:tcPr>
          <w:p w14:paraId="63FF6473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57BD89FC" w14:textId="0E7188EA" w:rsidR="00EB4419" w:rsidRPr="00AB3C95" w:rsidRDefault="00015F6E" w:rsidP="00015F6E">
            <w:pPr>
              <w:jc w:val="center"/>
              <w:rPr>
                <w:i/>
                <w:sz w:val="28"/>
                <w:szCs w:val="28"/>
              </w:rPr>
            </w:pPr>
            <w:r w:rsidRPr="00AB3C95">
              <w:rPr>
                <w:rFonts w:hint="cs"/>
                <w:i/>
                <w:sz w:val="28"/>
                <w:szCs w:val="28"/>
                <w:rtl/>
              </w:rPr>
              <w:t>37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D636C34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0A3AD0B3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0D651349" w14:textId="349E3A6C" w:rsidR="00EB4419" w:rsidRPr="00AB3C95" w:rsidRDefault="00015F6E" w:rsidP="00B713C9">
            <w:pPr>
              <w:rPr>
                <w:rFonts w:hint="cs"/>
                <w:sz w:val="28"/>
                <w:szCs w:val="28"/>
                <w:rtl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370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79A18A18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453BABDC" w14:textId="77777777" w:rsidR="00EB4419" w:rsidRPr="00AB3C95" w:rsidRDefault="00EB4419" w:rsidP="00B713C9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1D3CFB8E" w14:textId="39EC92F3" w:rsidR="00EB4419" w:rsidRPr="00AB3C95" w:rsidRDefault="00015F6E" w:rsidP="00015F6E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0,37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478B27E3" w14:textId="77777777" w:rsidR="00EB4419" w:rsidRPr="00AB3C95" w:rsidRDefault="00EB4419" w:rsidP="00B713C9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40861D3C" w14:textId="77777777" w:rsidR="00EB4419" w:rsidRPr="00AB3C95" w:rsidRDefault="00EB4419" w:rsidP="00B713C9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741C649B" w14:textId="5AFB3C6A" w:rsidR="00EB4419" w:rsidRPr="00AB3C95" w:rsidRDefault="0033717C" w:rsidP="0033717C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0,037</m:t>
                </m:r>
              </m:oMath>
            </m:oMathPara>
          </w:p>
        </w:tc>
      </w:tr>
    </w:tbl>
    <w:p w14:paraId="51D3D796" w14:textId="49969162" w:rsidR="00EB4419" w:rsidRPr="00AB3C95" w:rsidRDefault="00092F6A" w:rsidP="00BD4E4F">
      <w:pPr>
        <w:pStyle w:val="a7"/>
        <w:numPr>
          <w:ilvl w:val="0"/>
          <w:numId w:val="31"/>
        </w:numPr>
        <w:tabs>
          <w:tab w:val="left" w:pos="141"/>
        </w:tabs>
        <w:spacing w:before="80" w:after="60"/>
        <w:ind w:left="567" w:hanging="426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>حل التناسب التالي :</w:t>
      </w:r>
      <m:oMath>
        <m:f>
          <m:fPr>
            <m:ctrlPr>
              <w:rPr>
                <w:rFonts w:ascii="Cambria Math" w:hAnsi="Cambria Math" w:cstheme="minorBidi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sz w:val="28"/>
                <w:szCs w:val="28"/>
                <w:rtl/>
              </w:rPr>
              <m:t>س</m:t>
            </m:r>
          </m:num>
          <m:den>
            <m:r>
              <w:rPr>
                <w:rFonts w:ascii="Cambria Math" w:hAnsi="Cambria Math" w:cstheme="minorBidi"/>
                <w:sz w:val="28"/>
                <w:szCs w:val="28"/>
              </w:rPr>
              <m:t>8</m:t>
            </m:r>
          </m:den>
        </m:f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  <m:f>
          <m:fPr>
            <m:ctrlPr>
              <w:rPr>
                <w:rFonts w:ascii="Cambria Math" w:hAnsi="Cambria Math" w:cstheme="minorBidi"/>
                <w:sz w:val="28"/>
                <w:szCs w:val="28"/>
              </w:rPr>
            </m:ctrlPr>
          </m:fPr>
          <m:num>
            <m:r>
              <w:rPr>
                <w:rFonts w:ascii="Cambria Math" w:hAnsi="Cambria Math" w:cstheme="minorBidi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Cambria Math" w:cstheme="minorBidi"/>
                <w:sz w:val="28"/>
                <w:szCs w:val="28"/>
              </w:rPr>
              <m:t>4</m:t>
            </m:r>
          </m:den>
        </m:f>
      </m:oMath>
      <w:r w:rsidR="00EB4419" w:rsidRPr="00AB3C95">
        <w:rPr>
          <w:rFonts w:asciiTheme="minorBidi" w:hAnsiTheme="minorBidi" w:cstheme="minorBidi"/>
          <w:sz w:val="28"/>
          <w:szCs w:val="28"/>
          <w:rtl/>
        </w:rPr>
        <w:t xml:space="preserve">  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>هو ...</w:t>
      </w:r>
      <w:r w:rsidR="00EB4419" w:rsidRPr="00AB3C95">
        <w:rPr>
          <w:rFonts w:ascii="Traditional Arabic" w:hAnsi="Traditional Arabic" w:cs="AL-Mohanad" w:hint="cs"/>
          <w:sz w:val="28"/>
          <w:szCs w:val="28"/>
          <w:rtl/>
        </w:rPr>
        <w:t xml:space="preserve">               </w:t>
      </w:r>
      <w:r w:rsidR="00EB4419" w:rsidRPr="00AB3C95">
        <w:rPr>
          <w:rFonts w:ascii="Traditional Arabic" w:hAnsi="Traditional Arabic" w:cs="AL-Mohanad"/>
          <w:sz w:val="28"/>
          <w:szCs w:val="28"/>
          <w:rtl/>
        </w:rPr>
        <w:tab/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EB4419" w:rsidRPr="00AB3C95" w14:paraId="1B7D640B" w14:textId="77777777" w:rsidTr="00D14A95">
        <w:trPr>
          <w:jc w:val="center"/>
        </w:trPr>
        <w:tc>
          <w:tcPr>
            <w:tcW w:w="289" w:type="dxa"/>
            <w:vAlign w:val="center"/>
          </w:tcPr>
          <w:p w14:paraId="4702795F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</w:tcPr>
          <w:p w14:paraId="44F71039" w14:textId="54D6158F" w:rsidR="00EB4419" w:rsidRPr="00AB3C95" w:rsidRDefault="00092F6A" w:rsidP="00092F6A">
            <w:pPr>
              <w:rPr>
                <w:i/>
                <w:sz w:val="28"/>
                <w:szCs w:val="2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6=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553624F6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1934CB6F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</w:tcPr>
          <w:p w14:paraId="196D218A" w14:textId="31982A3E" w:rsidR="00EB4419" w:rsidRPr="00AB3C95" w:rsidRDefault="00092F6A" w:rsidP="00092F6A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</w:rPr>
                  <m:t>4=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highlight w:val="lightGray"/>
                    <w:rtl/>
                  </w:rPr>
                  <m:t>س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AAC782A" w14:textId="77777777" w:rsidR="00EB4419" w:rsidRPr="00AB3C95" w:rsidRDefault="00EB4419" w:rsidP="00B713C9">
            <w:pPr>
              <w:spacing w:before="80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158A8C3F" w14:textId="77777777" w:rsidR="00EB4419" w:rsidRPr="00AB3C95" w:rsidRDefault="00EB4419" w:rsidP="00B713C9">
            <w:pPr>
              <w:spacing w:before="80"/>
              <w:ind w:left="-72"/>
              <w:jc w:val="center"/>
              <w:rPr>
                <w:rFonts w:ascii="Arial" w:hAnsi="Arial"/>
                <w:color w:val="000000" w:themeColor="text1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</w:tcPr>
          <w:p w14:paraId="7F330E12" w14:textId="2DD4CA65" w:rsidR="00EB4419" w:rsidRPr="00AB3C95" w:rsidRDefault="00380CE6" w:rsidP="00380CE6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7=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64AFC9CA" w14:textId="77777777" w:rsidR="00EB4419" w:rsidRPr="00AB3C95" w:rsidRDefault="00EB4419" w:rsidP="00B713C9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46DD30F6" w14:textId="77777777" w:rsidR="00EB4419" w:rsidRPr="00AB3C95" w:rsidRDefault="00EB4419" w:rsidP="00B713C9">
            <w:pPr>
              <w:spacing w:before="80"/>
              <w:jc w:val="center"/>
              <w:rPr>
                <w:rStyle w:val="vocalized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 w:themeColor="text1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2EAC1A65" w14:textId="4678DBB5" w:rsidR="00EB4419" w:rsidRPr="00AB3C95" w:rsidRDefault="00380CE6" w:rsidP="00380CE6">
            <w:pPr>
              <w:rPr>
                <w:sz w:val="28"/>
                <w:szCs w:val="28"/>
                <w:rtl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2=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rtl/>
                  </w:rPr>
                  <m:t>س</m:t>
                </m:r>
              </m:oMath>
            </m:oMathPara>
          </w:p>
        </w:tc>
      </w:tr>
    </w:tbl>
    <w:p w14:paraId="5E76FA3F" w14:textId="276379A0" w:rsidR="00DE6460" w:rsidRPr="00AB3C95" w:rsidRDefault="00DE6460" w:rsidP="00BD4E4F">
      <w:pPr>
        <w:pStyle w:val="a7"/>
        <w:numPr>
          <w:ilvl w:val="0"/>
          <w:numId w:val="31"/>
        </w:numPr>
        <w:ind w:left="708" w:hanging="567"/>
        <w:jc w:val="lowKashida"/>
        <w:rPr>
          <w:sz w:val="28"/>
          <w:szCs w:val="28"/>
          <w:rtl/>
        </w:rPr>
      </w:pPr>
      <w:proofErr w:type="spellStart"/>
      <w:r w:rsidRPr="00AB3C95">
        <w:rPr>
          <w:rFonts w:hint="cs"/>
          <w:sz w:val="28"/>
          <w:szCs w:val="28"/>
          <w:rtl/>
        </w:rPr>
        <w:t>ماعامل</w:t>
      </w:r>
      <w:proofErr w:type="spellEnd"/>
      <w:r w:rsidRPr="00AB3C95">
        <w:rPr>
          <w:rFonts w:hint="cs"/>
          <w:sz w:val="28"/>
          <w:szCs w:val="28"/>
          <w:rtl/>
        </w:rPr>
        <w:t xml:space="preserve"> المقياس في نموذج مركب شراعي إذا كان المقياس 1سم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</m:oMath>
      <w:r w:rsidRPr="00AB3C95">
        <w:rPr>
          <w:rFonts w:hint="cs"/>
          <w:sz w:val="28"/>
          <w:szCs w:val="28"/>
          <w:rtl/>
        </w:rPr>
        <w:t xml:space="preserve"> 2متر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DE6460" w:rsidRPr="00AB3C95" w14:paraId="43D4C466" w14:textId="77777777" w:rsidTr="00D14A95">
        <w:trPr>
          <w:jc w:val="center"/>
        </w:trPr>
        <w:tc>
          <w:tcPr>
            <w:tcW w:w="289" w:type="dxa"/>
            <w:vAlign w:val="center"/>
          </w:tcPr>
          <w:p w14:paraId="7F363017" w14:textId="77777777" w:rsidR="00DE6460" w:rsidRPr="00AB3C95" w:rsidRDefault="00DE6460" w:rsidP="00DE6460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5CDFDBAA" w14:textId="448935F4" w:rsidR="00DE6460" w:rsidRPr="00AB3C95" w:rsidRDefault="00661297" w:rsidP="00DE6460">
            <w:pPr>
              <w:spacing w:before="80"/>
              <w:jc w:val="center"/>
              <w:rPr>
                <w:sz w:val="28"/>
                <w:szCs w:val="28"/>
                <w:rtl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  <w:highlight w:val="lightGray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  <w:highlight w:val="lightGray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  <w:highlight w:val="lightGray"/>
                      </w:rPr>
                      <m:t>200</m:t>
                    </m:r>
                  </m:den>
                </m:f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2FAE599" w14:textId="77777777" w:rsidR="00DE6460" w:rsidRPr="00AB3C95" w:rsidRDefault="00DE6460" w:rsidP="00DE6460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3E46D415" w14:textId="77777777" w:rsidR="00DE6460" w:rsidRPr="00AB3C95" w:rsidRDefault="00DE6460" w:rsidP="00DE6460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3E42F7A1" w14:textId="333783BD" w:rsidR="00DE6460" w:rsidRPr="00AB3C95" w:rsidRDefault="00661297" w:rsidP="00DE6460">
            <w:pPr>
              <w:spacing w:before="80"/>
              <w:jc w:val="center"/>
              <w:rPr>
                <w:rFonts w:ascii="Arial" w:hAnsi="Arial"/>
                <w:sz w:val="28"/>
                <w:szCs w:val="28"/>
                <w:rtl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20</m:t>
                    </m:r>
                  </m:den>
                </m:f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A22B8B3" w14:textId="77777777" w:rsidR="00DE6460" w:rsidRPr="00AB3C95" w:rsidRDefault="00DE6460" w:rsidP="00DE6460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1114835F" w14:textId="77777777" w:rsidR="00DE6460" w:rsidRPr="00AB3C95" w:rsidRDefault="00DE6460" w:rsidP="00DE6460">
            <w:pPr>
              <w:spacing w:before="80"/>
              <w:ind w:left="-72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5B008CE8" w14:textId="7729E3C0" w:rsidR="00DE6460" w:rsidRPr="00AB3C95" w:rsidRDefault="00661297" w:rsidP="00DE6460">
            <w:pPr>
              <w:spacing w:before="80"/>
              <w:jc w:val="center"/>
              <w:rPr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,002</m:t>
                    </m:r>
                  </m:den>
                </m:f>
              </m:oMath>
            </m:oMathPara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3F2A7F5E" w14:textId="77777777" w:rsidR="00DE6460" w:rsidRPr="00AB3C95" w:rsidRDefault="00DE6460" w:rsidP="00DE6460">
            <w:pPr>
              <w:spacing w:before="80"/>
              <w:jc w:val="center"/>
              <w:rPr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5C64FFE1" w14:textId="77777777" w:rsidR="00DE6460" w:rsidRPr="00AB3C95" w:rsidRDefault="00DE6460" w:rsidP="00DE6460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29B94690" w14:textId="7FDB44EE" w:rsidR="00DE6460" w:rsidRPr="00AB3C95" w:rsidRDefault="00661297" w:rsidP="00DE6460">
            <w:pPr>
              <w:jc w:val="center"/>
              <w:rPr>
                <w:sz w:val="28"/>
                <w:szCs w:val="28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den>
                </m:f>
              </m:oMath>
            </m:oMathPara>
          </w:p>
        </w:tc>
      </w:tr>
    </w:tbl>
    <w:p w14:paraId="0A56C7DF" w14:textId="207DF9A2" w:rsidR="005F7DF1" w:rsidRPr="00AB3C95" w:rsidRDefault="00152B55" w:rsidP="00BD4E4F">
      <w:pPr>
        <w:pStyle w:val="a7"/>
        <w:numPr>
          <w:ilvl w:val="0"/>
          <w:numId w:val="31"/>
        </w:numPr>
        <w:ind w:left="708" w:hanging="567"/>
        <w:jc w:val="lowKashida"/>
        <w:rPr>
          <w:sz w:val="28"/>
          <w:szCs w:val="28"/>
          <w:rtl/>
        </w:rPr>
      </w:pPr>
      <w:r w:rsidRPr="00AB3C95">
        <w:rPr>
          <w:rFonts w:hint="cs"/>
          <w:sz w:val="28"/>
          <w:szCs w:val="28"/>
          <w:rtl/>
        </w:rPr>
        <w:t xml:space="preserve">يكتب الكسر </w:t>
      </w:r>
      <w:proofErr w:type="spellStart"/>
      <w:r w:rsidRPr="00AB3C95">
        <w:rPr>
          <w:rFonts w:hint="cs"/>
          <w:sz w:val="28"/>
          <w:szCs w:val="28"/>
          <w:rtl/>
        </w:rPr>
        <w:t>الإعتيادي</w:t>
      </w:r>
      <w:proofErr w:type="spellEnd"/>
      <w:r w:rsidRPr="00AB3C95">
        <w:rPr>
          <w:rFonts w:hint="cs"/>
          <w:sz w:val="28"/>
          <w:szCs w:val="28"/>
          <w:rtl/>
        </w:rPr>
        <w:t xml:space="preserve"> </w:t>
      </w:r>
      <m:oMath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5</m:t>
            </m:r>
          </m:den>
        </m:f>
      </m:oMath>
      <w:r w:rsidRPr="00AB3C95">
        <w:rPr>
          <w:rFonts w:hint="cs"/>
          <w:sz w:val="28"/>
          <w:szCs w:val="28"/>
          <w:rtl/>
        </w:rPr>
        <w:t xml:space="preserve">  في صورة نسبة مئوية ...</w:t>
      </w:r>
    </w:p>
    <w:tbl>
      <w:tblPr>
        <w:tblStyle w:val="a6"/>
        <w:bidiVisual/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9"/>
        <w:gridCol w:w="2114"/>
        <w:gridCol w:w="238"/>
        <w:gridCol w:w="364"/>
        <w:gridCol w:w="2099"/>
        <w:gridCol w:w="238"/>
        <w:gridCol w:w="266"/>
        <w:gridCol w:w="2058"/>
        <w:gridCol w:w="238"/>
        <w:gridCol w:w="280"/>
        <w:gridCol w:w="2218"/>
      </w:tblGrid>
      <w:tr w:rsidR="00152B55" w:rsidRPr="00AB3C95" w14:paraId="158C69DF" w14:textId="77777777" w:rsidTr="00D14A95">
        <w:trPr>
          <w:jc w:val="center"/>
        </w:trPr>
        <w:tc>
          <w:tcPr>
            <w:tcW w:w="289" w:type="dxa"/>
            <w:vAlign w:val="center"/>
          </w:tcPr>
          <w:p w14:paraId="6AA44C44" w14:textId="77777777" w:rsidR="00152B55" w:rsidRPr="00AB3C95" w:rsidRDefault="00152B55" w:rsidP="00152B55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أ</w:t>
            </w:r>
          </w:p>
        </w:tc>
        <w:tc>
          <w:tcPr>
            <w:tcW w:w="2114" w:type="dxa"/>
            <w:vAlign w:val="center"/>
          </w:tcPr>
          <w:p w14:paraId="3C0EB634" w14:textId="46C65BB0" w:rsidR="00152B55" w:rsidRPr="00AB3C95" w:rsidRDefault="00152B55" w:rsidP="00152B55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20</w:t>
            </w:r>
            <w:r w:rsidRPr="00AB3C95">
              <w:rPr>
                <w:rFonts w:cs="Al-Mothnna" w:hint="cs"/>
                <w:sz w:val="28"/>
                <w:szCs w:val="28"/>
                <w:rtl/>
              </w:rPr>
              <w:t>%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1B70C49B" w14:textId="77777777" w:rsidR="00152B55" w:rsidRPr="00AB3C95" w:rsidRDefault="00152B55" w:rsidP="00152B55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</w:p>
        </w:tc>
        <w:tc>
          <w:tcPr>
            <w:tcW w:w="364" w:type="dxa"/>
            <w:vAlign w:val="center"/>
          </w:tcPr>
          <w:p w14:paraId="50332E5F" w14:textId="77777777" w:rsidR="00152B55" w:rsidRPr="00AB3C95" w:rsidRDefault="00152B55" w:rsidP="00152B55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ب</w:t>
            </w:r>
          </w:p>
        </w:tc>
        <w:tc>
          <w:tcPr>
            <w:tcW w:w="2099" w:type="dxa"/>
            <w:vAlign w:val="center"/>
          </w:tcPr>
          <w:p w14:paraId="5686D7F7" w14:textId="48A1A109" w:rsidR="00152B55" w:rsidRPr="00AB3C95" w:rsidRDefault="00152B55" w:rsidP="00152B55">
            <w:pPr>
              <w:spacing w:before="80"/>
              <w:jc w:val="center"/>
              <w:rPr>
                <w:rFonts w:ascii="Arial" w:hAnsi="Arial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sz w:val="28"/>
                <w:szCs w:val="28"/>
                <w:rtl/>
              </w:rPr>
              <w:t>40</w:t>
            </w:r>
            <w:r w:rsidRPr="00AB3C95">
              <w:rPr>
                <w:rFonts w:ascii="Arial" w:hAnsi="Arial" w:cs="Al-Mothnna" w:hint="cs"/>
                <w:sz w:val="28"/>
                <w:szCs w:val="28"/>
                <w:rtl/>
              </w:rPr>
              <w:t>%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0E17F653" w14:textId="77777777" w:rsidR="00152B55" w:rsidRPr="00AB3C95" w:rsidRDefault="00152B55" w:rsidP="00152B55">
            <w:pPr>
              <w:spacing w:before="80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</w:p>
        </w:tc>
        <w:tc>
          <w:tcPr>
            <w:tcW w:w="266" w:type="dxa"/>
            <w:vAlign w:val="center"/>
          </w:tcPr>
          <w:p w14:paraId="48518E97" w14:textId="77777777" w:rsidR="00152B55" w:rsidRPr="00AB3C95" w:rsidRDefault="00152B55" w:rsidP="00152B55">
            <w:pPr>
              <w:spacing w:before="80"/>
              <w:ind w:left="-72"/>
              <w:jc w:val="center"/>
              <w:rPr>
                <w:rFonts w:ascii="Arial" w:hAnsi="Arial"/>
                <w:color w:val="000000"/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ج</w:t>
            </w:r>
          </w:p>
        </w:tc>
        <w:tc>
          <w:tcPr>
            <w:tcW w:w="2058" w:type="dxa"/>
            <w:vAlign w:val="center"/>
          </w:tcPr>
          <w:p w14:paraId="7BD818C9" w14:textId="4EB72B05" w:rsidR="00152B55" w:rsidRPr="00AB3C95" w:rsidRDefault="00152B55" w:rsidP="00152B55">
            <w:pPr>
              <w:spacing w:before="80"/>
              <w:jc w:val="center"/>
              <w:rPr>
                <w:sz w:val="28"/>
                <w:szCs w:val="28"/>
              </w:rPr>
            </w:pPr>
            <w:r w:rsidRPr="00661297">
              <w:rPr>
                <w:rFonts w:hint="cs"/>
                <w:sz w:val="28"/>
                <w:szCs w:val="28"/>
                <w:highlight w:val="lightGray"/>
                <w:rtl/>
              </w:rPr>
              <w:t>60</w:t>
            </w:r>
            <w:r w:rsidRPr="00AB3C95">
              <w:rPr>
                <w:rFonts w:cs="Al-Mothnna" w:hint="cs"/>
                <w:sz w:val="28"/>
                <w:szCs w:val="28"/>
                <w:rtl/>
              </w:rPr>
              <w:t>%</w:t>
            </w:r>
          </w:p>
        </w:tc>
        <w:tc>
          <w:tcPr>
            <w:tcW w:w="238" w:type="dxa"/>
            <w:tcBorders>
              <w:top w:val="nil"/>
              <w:bottom w:val="nil"/>
            </w:tcBorders>
            <w:vAlign w:val="center"/>
          </w:tcPr>
          <w:p w14:paraId="2C3BC05F" w14:textId="77777777" w:rsidR="00152B55" w:rsidRPr="00AB3C95" w:rsidRDefault="00152B55" w:rsidP="00152B55">
            <w:pPr>
              <w:spacing w:before="80"/>
              <w:jc w:val="center"/>
              <w:rPr>
                <w:sz w:val="28"/>
                <w:szCs w:val="28"/>
                <w:rtl/>
              </w:rPr>
            </w:pPr>
          </w:p>
        </w:tc>
        <w:tc>
          <w:tcPr>
            <w:tcW w:w="280" w:type="dxa"/>
            <w:vAlign w:val="center"/>
          </w:tcPr>
          <w:p w14:paraId="0B4FBED4" w14:textId="77777777" w:rsidR="00152B55" w:rsidRPr="00AB3C95" w:rsidRDefault="00152B55" w:rsidP="00152B55">
            <w:pPr>
              <w:spacing w:before="80"/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ascii="Arial" w:hAnsi="Arial" w:hint="cs"/>
                <w:color w:val="000000"/>
                <w:sz w:val="28"/>
                <w:szCs w:val="28"/>
                <w:rtl/>
              </w:rPr>
              <w:t>د</w:t>
            </w:r>
          </w:p>
        </w:tc>
        <w:tc>
          <w:tcPr>
            <w:tcW w:w="2218" w:type="dxa"/>
          </w:tcPr>
          <w:p w14:paraId="0D5874FB" w14:textId="337EFF5B" w:rsidR="00152B55" w:rsidRPr="00AB3C95" w:rsidRDefault="00152B55" w:rsidP="00152B55">
            <w:pPr>
              <w:jc w:val="center"/>
              <w:rPr>
                <w:sz w:val="28"/>
                <w:szCs w:val="28"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80</w:t>
            </w:r>
            <w:r w:rsidRPr="00AB3C95">
              <w:rPr>
                <w:rFonts w:cs="Al-Mothnna" w:hint="cs"/>
                <w:sz w:val="28"/>
                <w:szCs w:val="28"/>
                <w:rtl/>
              </w:rPr>
              <w:t>%</w:t>
            </w:r>
          </w:p>
        </w:tc>
      </w:tr>
    </w:tbl>
    <w:p w14:paraId="1FAD3C22" w14:textId="77777777" w:rsidR="005F7DF1" w:rsidRPr="00AB3C95" w:rsidRDefault="005F7DF1" w:rsidP="009763DF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tblpPr w:leftFromText="180" w:rightFromText="180" w:vertAnchor="text" w:horzAnchor="margin" w:tblpY="61"/>
        <w:bidiVisual/>
        <w:tblW w:w="0" w:type="auto"/>
        <w:tblInd w:w="250" w:type="dxa"/>
        <w:tblLook w:val="04A0" w:firstRow="1" w:lastRow="0" w:firstColumn="1" w:lastColumn="0" w:noHBand="0" w:noVBand="1"/>
      </w:tblPr>
      <w:tblGrid>
        <w:gridCol w:w="709"/>
      </w:tblGrid>
      <w:tr w:rsidR="00CB2B02" w:rsidRPr="00AB3C95" w14:paraId="24D1BF82" w14:textId="77777777" w:rsidTr="00D14A95">
        <w:tc>
          <w:tcPr>
            <w:tcW w:w="709" w:type="dxa"/>
          </w:tcPr>
          <w:p w14:paraId="7D1B8BDE" w14:textId="77777777" w:rsidR="00CB2B02" w:rsidRPr="00AB3C95" w:rsidRDefault="00CB2B02" w:rsidP="00CB2B02">
            <w:pPr>
              <w:rPr>
                <w:sz w:val="28"/>
                <w:szCs w:val="28"/>
                <w:rtl/>
              </w:rPr>
            </w:pPr>
          </w:p>
        </w:tc>
      </w:tr>
      <w:tr w:rsidR="00CB2B02" w:rsidRPr="00AB3C95" w14:paraId="01D42741" w14:textId="77777777" w:rsidTr="00D14A95">
        <w:tc>
          <w:tcPr>
            <w:tcW w:w="709" w:type="dxa"/>
          </w:tcPr>
          <w:p w14:paraId="1DAC9B72" w14:textId="77777777" w:rsidR="00CB2B02" w:rsidRPr="00AB3C95" w:rsidRDefault="00CB2B02" w:rsidP="00CB2B02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4</w:t>
            </w:r>
          </w:p>
        </w:tc>
      </w:tr>
    </w:tbl>
    <w:p w14:paraId="23B7B9CD" w14:textId="77777777" w:rsidR="00CB2B02" w:rsidRPr="00AB3C95" w:rsidRDefault="00796D5E" w:rsidP="009763DF">
      <w:pPr>
        <w:jc w:val="lowKashida"/>
        <w:rPr>
          <w:b/>
          <w:bCs/>
          <w:sz w:val="28"/>
          <w:szCs w:val="28"/>
          <w:rtl/>
        </w:rPr>
      </w:pPr>
      <w:r w:rsidRPr="00AB3C95">
        <w:rPr>
          <w:rFonts w:hint="cs"/>
          <w:b/>
          <w:bCs/>
          <w:sz w:val="28"/>
          <w:szCs w:val="28"/>
          <w:rtl/>
        </w:rPr>
        <w:t xml:space="preserve">السؤال الثاني </w:t>
      </w:r>
    </w:p>
    <w:p w14:paraId="1EF85BF7" w14:textId="7E5C0B84" w:rsidR="00796D5E" w:rsidRPr="00AB3C95" w:rsidRDefault="00796D5E" w:rsidP="00152B55">
      <w:pPr>
        <w:jc w:val="lowKashida"/>
        <w:rPr>
          <w:b/>
          <w:bCs/>
          <w:sz w:val="28"/>
          <w:szCs w:val="28"/>
          <w:rtl/>
        </w:rPr>
      </w:pPr>
      <w:r w:rsidRPr="00AB3C95">
        <w:rPr>
          <w:rFonts w:cs="mohammad bold art 1" w:hint="cs"/>
          <w:b/>
          <w:bCs/>
          <w:sz w:val="28"/>
          <w:szCs w:val="28"/>
          <w:rtl/>
        </w:rPr>
        <w:t>ضع</w:t>
      </w:r>
      <w:r w:rsidR="00C3704B" w:rsidRPr="00AB3C95">
        <w:rPr>
          <w:rFonts w:cs="mohammad bold art 1" w:hint="cs"/>
          <w:b/>
          <w:bCs/>
          <w:sz w:val="28"/>
          <w:szCs w:val="28"/>
          <w:rtl/>
        </w:rPr>
        <w:t>ي</w:t>
      </w:r>
      <w:r w:rsidRPr="00AB3C95">
        <w:rPr>
          <w:rFonts w:cs="mohammad bold art 1" w:hint="cs"/>
          <w:b/>
          <w:bCs/>
          <w:sz w:val="28"/>
          <w:szCs w:val="28"/>
          <w:rtl/>
        </w:rPr>
        <w:t xml:space="preserve"> علامة</w:t>
      </w:r>
      <w:r w:rsidRPr="00AB3C95">
        <w:rPr>
          <w:rFonts w:hint="cs"/>
          <w:b/>
          <w:bCs/>
          <w:sz w:val="28"/>
          <w:szCs w:val="28"/>
          <w:rtl/>
        </w:rPr>
        <w:t xml:space="preserve"> </w:t>
      </w:r>
      <w:r w:rsidR="00152B55" w:rsidRPr="00AB3C95">
        <w:rPr>
          <w:rFonts w:cs="Al-KsorZulfiMath" w:hint="eastAsia"/>
          <w:b/>
          <w:bCs/>
          <w:sz w:val="28"/>
          <w:szCs w:val="28"/>
        </w:rPr>
        <w:sym w:font="Wingdings 2" w:char="F050"/>
      </w:r>
      <w:r w:rsidR="00345152" w:rsidRPr="00AB3C95">
        <w:rPr>
          <w:rFonts w:cs="mohammad bold art 1" w:hint="cs"/>
          <w:sz w:val="28"/>
          <w:szCs w:val="28"/>
          <w:rtl/>
        </w:rPr>
        <w:t>أمام العبارة الصحيحة</w:t>
      </w:r>
      <w:r w:rsidR="00345152" w:rsidRPr="00AB3C95">
        <w:rPr>
          <w:rFonts w:cs="AF_Aseer" w:hint="cs"/>
          <w:sz w:val="28"/>
          <w:szCs w:val="28"/>
          <w:rtl/>
        </w:rPr>
        <w:t xml:space="preserve">  </w:t>
      </w:r>
      <w:r w:rsidR="00345152" w:rsidRPr="00AB3C95">
        <w:rPr>
          <w:rFonts w:cs="mohammad bold art 1" w:hint="cs"/>
          <w:sz w:val="28"/>
          <w:szCs w:val="28"/>
          <w:rtl/>
        </w:rPr>
        <w:t>وعلامة</w:t>
      </w:r>
      <w:r w:rsidR="00345152" w:rsidRPr="00AB3C95">
        <w:rPr>
          <w:rFonts w:cs="AF_Aseer" w:hint="cs"/>
          <w:sz w:val="28"/>
          <w:szCs w:val="28"/>
          <w:rtl/>
        </w:rPr>
        <w:t xml:space="preserve">  </w:t>
      </w:r>
      <w:r w:rsidR="00152B55" w:rsidRPr="00AB3C95">
        <w:rPr>
          <w:rFonts w:cs="Al-KsorZulfiMath" w:hint="eastAsia"/>
          <w:b/>
          <w:bCs/>
          <w:sz w:val="28"/>
          <w:szCs w:val="28"/>
        </w:rPr>
        <w:sym w:font="Wingdings 2" w:char="F04F"/>
      </w:r>
      <w:r w:rsidR="00345152" w:rsidRPr="00AB3C95">
        <w:rPr>
          <w:rFonts w:cs="AF_Aseer" w:hint="cs"/>
          <w:sz w:val="28"/>
          <w:szCs w:val="28"/>
          <w:rtl/>
        </w:rPr>
        <w:t xml:space="preserve">  </w:t>
      </w:r>
      <w:r w:rsidR="00345152" w:rsidRPr="00AB3C95">
        <w:rPr>
          <w:rFonts w:cs="mohammad bold art 1" w:hint="cs"/>
          <w:sz w:val="28"/>
          <w:szCs w:val="28"/>
          <w:rtl/>
        </w:rPr>
        <w:t>أمام  العبارة الخاطئة</w:t>
      </w:r>
      <w:r w:rsidR="00345152" w:rsidRPr="00AB3C95">
        <w:rPr>
          <w:rFonts w:cs="AF_Aseer" w:hint="cs"/>
          <w:sz w:val="28"/>
          <w:szCs w:val="28"/>
          <w:rtl/>
        </w:rPr>
        <w:t xml:space="preserve">  </w:t>
      </w:r>
    </w:p>
    <w:p w14:paraId="38ECC3F6" w14:textId="77777777" w:rsidR="0012579F" w:rsidRPr="00AB3C95" w:rsidRDefault="0012579F" w:rsidP="00AD4B54">
      <w:pPr>
        <w:jc w:val="lowKashida"/>
        <w:rPr>
          <w:b/>
          <w:bCs/>
          <w:sz w:val="28"/>
          <w:szCs w:val="28"/>
          <w:rtl/>
        </w:rPr>
      </w:pPr>
      <w:r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  ب</w:t>
      </w:r>
      <w:r w:rsidR="00AD4B54"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>تظليل</w:t>
      </w:r>
      <w:r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 رقم 1 أو 2 </w:t>
      </w:r>
      <w:r w:rsidRPr="00AB3C95">
        <w:rPr>
          <w:rFonts w:ascii="Traditional Arabic" w:hAnsi="Traditional Arabic" w:cs="AL-Mohanad"/>
          <w:b/>
          <w:bCs/>
          <w:sz w:val="28"/>
          <w:szCs w:val="28"/>
          <w:rtl/>
        </w:rPr>
        <w:t>في ورقة الإجابة الخارجية المرفقة</w:t>
      </w:r>
    </w:p>
    <w:tbl>
      <w:tblPr>
        <w:bidiVisual/>
        <w:tblW w:w="0" w:type="auto"/>
        <w:tblInd w:w="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0"/>
        <w:gridCol w:w="8221"/>
        <w:gridCol w:w="709"/>
        <w:gridCol w:w="709"/>
      </w:tblGrid>
      <w:tr w:rsidR="0012579F" w:rsidRPr="00AB3C95" w14:paraId="116EF2C6" w14:textId="77777777" w:rsidTr="001A5B80">
        <w:trPr>
          <w:trHeight w:val="643"/>
        </w:trPr>
        <w:tc>
          <w:tcPr>
            <w:tcW w:w="780" w:type="dxa"/>
            <w:shd w:val="clear" w:color="auto" w:fill="A6A6A6"/>
          </w:tcPr>
          <w:p w14:paraId="6E2674CE" w14:textId="77777777" w:rsidR="0012579F" w:rsidRPr="00AB3C95" w:rsidRDefault="0012579F" w:rsidP="00283B83">
            <w:pPr>
              <w:jc w:val="center"/>
              <w:rPr>
                <w:rFonts w:cs="AF_Aseer"/>
                <w:sz w:val="28"/>
                <w:szCs w:val="28"/>
                <w:rtl/>
              </w:rPr>
            </w:pPr>
          </w:p>
        </w:tc>
        <w:tc>
          <w:tcPr>
            <w:tcW w:w="8221" w:type="dxa"/>
            <w:shd w:val="clear" w:color="auto" w:fill="A6A6A6"/>
          </w:tcPr>
          <w:p w14:paraId="545BE4C4" w14:textId="77777777" w:rsidR="0012579F" w:rsidRPr="00AB3C95" w:rsidRDefault="0012579F" w:rsidP="00283B83">
            <w:pPr>
              <w:jc w:val="center"/>
              <w:rPr>
                <w:rFonts w:cs="AF_Aseer"/>
                <w:sz w:val="28"/>
                <w:szCs w:val="28"/>
                <w:rtl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العـــــــــــــــــــــــــــــــــبـــــــــــارة</w:t>
            </w:r>
          </w:p>
        </w:tc>
        <w:tc>
          <w:tcPr>
            <w:tcW w:w="709" w:type="dxa"/>
          </w:tcPr>
          <w:p w14:paraId="64641CA0" w14:textId="54F87F07" w:rsidR="0012579F" w:rsidRPr="00AB3C95" w:rsidRDefault="001769E1" w:rsidP="00283B83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AB3C95">
              <w:rPr>
                <w:rFonts w:cs="Al-KsorZulfiMath" w:hint="eastAsia"/>
                <w:b/>
                <w:bCs/>
                <w:sz w:val="28"/>
                <w:szCs w:val="28"/>
              </w:rPr>
              <w:sym w:font="Wingdings 2" w:char="F050"/>
            </w:r>
          </w:p>
        </w:tc>
        <w:tc>
          <w:tcPr>
            <w:tcW w:w="709" w:type="dxa"/>
          </w:tcPr>
          <w:p w14:paraId="6FAB15C4" w14:textId="6C1F724C" w:rsidR="0012579F" w:rsidRPr="00AB3C95" w:rsidRDefault="001769E1" w:rsidP="00283B83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AB3C95">
              <w:rPr>
                <w:rFonts w:cs="Al-KsorZulfiMath" w:hint="eastAsia"/>
                <w:b/>
                <w:bCs/>
                <w:sz w:val="28"/>
                <w:szCs w:val="28"/>
              </w:rPr>
              <w:sym w:font="Wingdings 2" w:char="F04F"/>
            </w:r>
          </w:p>
        </w:tc>
      </w:tr>
      <w:tr w:rsidR="0012579F" w:rsidRPr="00AB3C95" w14:paraId="4208FBAF" w14:textId="77777777" w:rsidTr="00E40D59">
        <w:trPr>
          <w:trHeight w:val="422"/>
        </w:trPr>
        <w:tc>
          <w:tcPr>
            <w:tcW w:w="780" w:type="dxa"/>
          </w:tcPr>
          <w:p w14:paraId="68643F10" w14:textId="7F643436" w:rsidR="0012579F" w:rsidRPr="00AB3C95" w:rsidRDefault="002F12AA" w:rsidP="005C5BF9">
            <w:pPr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41</w:t>
            </w:r>
          </w:p>
        </w:tc>
        <w:tc>
          <w:tcPr>
            <w:tcW w:w="8221" w:type="dxa"/>
          </w:tcPr>
          <w:p w14:paraId="68D43E4C" w14:textId="0C4BAB12" w:rsidR="00491472" w:rsidRPr="00AB3C95" w:rsidRDefault="001769E1" w:rsidP="00283B83">
            <w:pPr>
              <w:rPr>
                <w:rFonts w:cs="AF_Aseer"/>
                <w:sz w:val="28"/>
                <w:szCs w:val="28"/>
                <w:rtl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العامل المتكرر في عملية الضرب يسمى الأساس</w:t>
            </w:r>
          </w:p>
        </w:tc>
        <w:tc>
          <w:tcPr>
            <w:tcW w:w="709" w:type="dxa"/>
          </w:tcPr>
          <w:p w14:paraId="3166E29F" w14:textId="7AF7DCFD" w:rsidR="0012579F" w:rsidRPr="00AB3C95" w:rsidRDefault="00661297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50"/>
            </w:r>
          </w:p>
        </w:tc>
        <w:tc>
          <w:tcPr>
            <w:tcW w:w="709" w:type="dxa"/>
          </w:tcPr>
          <w:p w14:paraId="5310AEA6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</w:tr>
      <w:tr w:rsidR="0012579F" w:rsidRPr="00AB3C95" w14:paraId="5CF2B1B7" w14:textId="77777777" w:rsidTr="00E40D59">
        <w:trPr>
          <w:trHeight w:val="415"/>
        </w:trPr>
        <w:tc>
          <w:tcPr>
            <w:tcW w:w="780" w:type="dxa"/>
          </w:tcPr>
          <w:p w14:paraId="6DAC3932" w14:textId="04A15AEC" w:rsidR="0012579F" w:rsidRPr="00AB3C95" w:rsidRDefault="002F12AA" w:rsidP="005C5BF9">
            <w:pPr>
              <w:jc w:val="center"/>
              <w:rPr>
                <w:rFonts w:cs="AF_Aseer"/>
                <w:sz w:val="28"/>
                <w:szCs w:val="28"/>
                <w:rtl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42</w:t>
            </w:r>
          </w:p>
        </w:tc>
        <w:tc>
          <w:tcPr>
            <w:tcW w:w="8221" w:type="dxa"/>
          </w:tcPr>
          <w:p w14:paraId="29EE33BF" w14:textId="76424167" w:rsidR="00491472" w:rsidRPr="00AB3C95" w:rsidRDefault="00992107" w:rsidP="00992107">
            <w:pPr>
              <w:rPr>
                <w:rFonts w:cs="AF_Aseer"/>
                <w:sz w:val="28"/>
                <w:szCs w:val="28"/>
                <w:rtl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 xml:space="preserve">ناتج </w:t>
            </w:r>
            <m:oMath>
              <m:r>
                <w:rPr>
                  <w:rFonts w:ascii="Cambria Math" w:hAnsi="Cambria Math" w:cs="AF_Aseer"/>
                  <w:sz w:val="28"/>
                  <w:szCs w:val="28"/>
                </w:rPr>
                <m:t>3=4</m:t>
              </m:r>
              <m:r>
                <m:rPr>
                  <m:sty m:val="p"/>
                </m:rPr>
                <w:rPr>
                  <w:rFonts w:ascii="Cambria Math" w:hAnsi="Cambria Math" w:cs="AF_Aseer"/>
                  <w:sz w:val="28"/>
                  <w:szCs w:val="28"/>
                </w:rPr>
                <m:t>÷12-</m:t>
              </m:r>
            </m:oMath>
          </w:p>
        </w:tc>
        <w:tc>
          <w:tcPr>
            <w:tcW w:w="709" w:type="dxa"/>
          </w:tcPr>
          <w:p w14:paraId="3243EC25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  <w:tc>
          <w:tcPr>
            <w:tcW w:w="709" w:type="dxa"/>
          </w:tcPr>
          <w:p w14:paraId="72C72566" w14:textId="11E5DB96" w:rsidR="0012579F" w:rsidRPr="00AB3C95" w:rsidRDefault="00661297" w:rsidP="005C5BF9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4F"/>
            </w:r>
          </w:p>
        </w:tc>
      </w:tr>
      <w:tr w:rsidR="0012579F" w:rsidRPr="00AB3C95" w14:paraId="4ECDE824" w14:textId="77777777" w:rsidTr="00E40D59">
        <w:trPr>
          <w:trHeight w:val="407"/>
        </w:trPr>
        <w:tc>
          <w:tcPr>
            <w:tcW w:w="780" w:type="dxa"/>
          </w:tcPr>
          <w:p w14:paraId="65989677" w14:textId="06947BE5" w:rsidR="0012579F" w:rsidRPr="00AB3C95" w:rsidRDefault="002F12AA" w:rsidP="005C5BF9">
            <w:pPr>
              <w:tabs>
                <w:tab w:val="left" w:pos="2917"/>
              </w:tabs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43</w:t>
            </w:r>
          </w:p>
        </w:tc>
        <w:tc>
          <w:tcPr>
            <w:tcW w:w="8221" w:type="dxa"/>
          </w:tcPr>
          <w:p w14:paraId="29D13D08" w14:textId="3CEA5E99" w:rsidR="0012579F" w:rsidRPr="00AB3C95" w:rsidRDefault="001769E1" w:rsidP="00283B83">
            <w:pPr>
              <w:tabs>
                <w:tab w:val="left" w:pos="2917"/>
              </w:tabs>
              <w:rPr>
                <w:rFonts w:cs="AF_Aseer"/>
                <w:sz w:val="28"/>
                <w:szCs w:val="28"/>
              </w:rPr>
            </w:pPr>
            <w:r w:rsidRPr="00AB3C95">
              <w:rPr>
                <w:rFonts w:cs="mohammad bold art 1" w:hint="cs"/>
                <w:sz w:val="28"/>
                <w:szCs w:val="28"/>
                <w:rtl/>
              </w:rPr>
              <w:t>إذا اضفت العدد نفسة الى طرفي المعادلة فإن طرفيها يبقيان متساويين</w:t>
            </w:r>
          </w:p>
        </w:tc>
        <w:tc>
          <w:tcPr>
            <w:tcW w:w="709" w:type="dxa"/>
          </w:tcPr>
          <w:p w14:paraId="5B1F21AA" w14:textId="3A25BEC4" w:rsidR="0012579F" w:rsidRPr="00AB3C95" w:rsidRDefault="00661297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50"/>
            </w:r>
          </w:p>
        </w:tc>
        <w:tc>
          <w:tcPr>
            <w:tcW w:w="709" w:type="dxa"/>
          </w:tcPr>
          <w:p w14:paraId="545B54B8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</w:tr>
      <w:tr w:rsidR="0012579F" w:rsidRPr="00AB3C95" w14:paraId="572C7FAE" w14:textId="77777777" w:rsidTr="00E40D59">
        <w:trPr>
          <w:trHeight w:val="426"/>
        </w:trPr>
        <w:tc>
          <w:tcPr>
            <w:tcW w:w="780" w:type="dxa"/>
          </w:tcPr>
          <w:p w14:paraId="4C4F89FD" w14:textId="0961C08F" w:rsidR="0012579F" w:rsidRPr="00AB3C95" w:rsidRDefault="005C5BF9" w:rsidP="005C5BF9">
            <w:pPr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</w:t>
            </w:r>
            <w:r w:rsidR="002F12AA" w:rsidRPr="00AB3C95">
              <w:rPr>
                <w:rFonts w:cs="AF_Aseer" w:hint="cs"/>
                <w:sz w:val="28"/>
                <w:szCs w:val="28"/>
                <w:rtl/>
              </w:rPr>
              <w:t>4</w:t>
            </w:r>
          </w:p>
        </w:tc>
        <w:tc>
          <w:tcPr>
            <w:tcW w:w="8221" w:type="dxa"/>
          </w:tcPr>
          <w:p w14:paraId="226D91BE" w14:textId="4EEBBBF0" w:rsidR="0012579F" w:rsidRPr="00AB3C95" w:rsidRDefault="001769E1" w:rsidP="00283B83">
            <w:pPr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المعادلات ذات الخطوتين يستعمل لحلها عمليتان مختلفتان</w:t>
            </w:r>
          </w:p>
        </w:tc>
        <w:tc>
          <w:tcPr>
            <w:tcW w:w="709" w:type="dxa"/>
          </w:tcPr>
          <w:p w14:paraId="607CEFE7" w14:textId="551444A9" w:rsidR="0012579F" w:rsidRPr="00AB3C95" w:rsidRDefault="00661297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50"/>
            </w:r>
          </w:p>
        </w:tc>
        <w:tc>
          <w:tcPr>
            <w:tcW w:w="709" w:type="dxa"/>
          </w:tcPr>
          <w:p w14:paraId="340C4E81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</w:tr>
      <w:tr w:rsidR="0012579F" w:rsidRPr="00AB3C95" w14:paraId="369B7CEA" w14:textId="77777777" w:rsidTr="008003E7">
        <w:trPr>
          <w:trHeight w:val="478"/>
        </w:trPr>
        <w:tc>
          <w:tcPr>
            <w:tcW w:w="780" w:type="dxa"/>
          </w:tcPr>
          <w:p w14:paraId="612B27BA" w14:textId="0624E28E" w:rsidR="0012579F" w:rsidRPr="00AB3C95" w:rsidRDefault="002F12AA" w:rsidP="005C5BF9">
            <w:pPr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</w:t>
            </w:r>
            <w:r w:rsidR="005C5BF9" w:rsidRPr="00AB3C95">
              <w:rPr>
                <w:rFonts w:cs="AF_Aseer" w:hint="cs"/>
                <w:sz w:val="28"/>
                <w:szCs w:val="28"/>
                <w:rtl/>
              </w:rPr>
              <w:t>5</w:t>
            </w:r>
          </w:p>
        </w:tc>
        <w:tc>
          <w:tcPr>
            <w:tcW w:w="8221" w:type="dxa"/>
          </w:tcPr>
          <w:p w14:paraId="4F9FEB87" w14:textId="36485F64" w:rsidR="0012579F" w:rsidRPr="00AB3C95" w:rsidRDefault="00080061" w:rsidP="00283B83">
            <w:pPr>
              <w:rPr>
                <w:rFonts w:cs="AF_Aseer"/>
                <w:sz w:val="28"/>
                <w:szCs w:val="28"/>
                <w:rtl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 xml:space="preserve">تسمى النقطة التي يتقاطع فيها خطا الأعداد </w:t>
            </w:r>
            <w:r w:rsidR="0092522B" w:rsidRPr="00AB3C95">
              <w:rPr>
                <w:rFonts w:cs="AF_Aseer" w:hint="cs"/>
                <w:sz w:val="28"/>
                <w:szCs w:val="28"/>
                <w:rtl/>
              </w:rPr>
              <w:t>ارباعاً</w:t>
            </w:r>
          </w:p>
        </w:tc>
        <w:tc>
          <w:tcPr>
            <w:tcW w:w="709" w:type="dxa"/>
          </w:tcPr>
          <w:p w14:paraId="451B7588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  <w:tc>
          <w:tcPr>
            <w:tcW w:w="709" w:type="dxa"/>
          </w:tcPr>
          <w:p w14:paraId="4978B3EE" w14:textId="059AF0F9" w:rsidR="0012579F" w:rsidRPr="00AB3C95" w:rsidRDefault="00661297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4F"/>
            </w:r>
          </w:p>
        </w:tc>
      </w:tr>
      <w:tr w:rsidR="0012579F" w:rsidRPr="00AB3C95" w14:paraId="144C4942" w14:textId="77777777" w:rsidTr="008003E7">
        <w:trPr>
          <w:trHeight w:val="556"/>
        </w:trPr>
        <w:tc>
          <w:tcPr>
            <w:tcW w:w="780" w:type="dxa"/>
          </w:tcPr>
          <w:p w14:paraId="0613F37B" w14:textId="2AAA38D1" w:rsidR="0012579F" w:rsidRPr="00AB3C95" w:rsidRDefault="002F12AA" w:rsidP="005C5BF9">
            <w:pPr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46</w:t>
            </w:r>
          </w:p>
        </w:tc>
        <w:tc>
          <w:tcPr>
            <w:tcW w:w="8221" w:type="dxa"/>
          </w:tcPr>
          <w:p w14:paraId="46705A53" w14:textId="66F42C36" w:rsidR="0012579F" w:rsidRPr="00AB3C95" w:rsidRDefault="001769E1" w:rsidP="00283B83">
            <w:pPr>
              <w:rPr>
                <w:rFonts w:cs="AF_Aseer"/>
                <w:sz w:val="28"/>
                <w:szCs w:val="28"/>
              </w:rPr>
            </w:pPr>
            <w:r w:rsidRPr="00AB3C95">
              <w:rPr>
                <w:rFonts w:cs="mohammad bold art 1" w:hint="cs"/>
                <w:sz w:val="28"/>
                <w:szCs w:val="28"/>
                <w:rtl/>
              </w:rPr>
              <w:t xml:space="preserve">حل المعادلة </w:t>
            </w:r>
            <m:oMath>
              <m:r>
                <m:rPr>
                  <m:sty m:val="p"/>
                </m:rPr>
                <w:rPr>
                  <w:rFonts w:ascii="Cambria Math" w:hAnsi="Cambria Math" w:cs="mohammad bold art 1"/>
                  <w:sz w:val="28"/>
                  <w:szCs w:val="28"/>
                </w:rPr>
                <m:t>14=</m:t>
              </m:r>
              <m:r>
                <m:rPr>
                  <m:sty m:val="p"/>
                </m:rPr>
                <w:rPr>
                  <w:rFonts w:ascii="Cambria Math" w:hAnsi="Cambria Math" w:cs="mohammad bold art 1"/>
                  <w:sz w:val="28"/>
                  <w:szCs w:val="28"/>
                  <w:rtl/>
                </w:rPr>
                <m:t>س</m:t>
              </m:r>
              <m:r>
                <m:rPr>
                  <m:sty m:val="p"/>
                </m:rPr>
                <w:rPr>
                  <w:rFonts w:ascii="Cambria Math" w:hAnsi="Cambria Math" w:cs="mohammad bold art 1"/>
                  <w:sz w:val="28"/>
                  <w:szCs w:val="28"/>
                </w:rPr>
                <m:t>7</m:t>
              </m:r>
            </m:oMath>
            <w:r w:rsidRPr="00AB3C95">
              <w:rPr>
                <w:rFonts w:cs="mohammad bold art 1" w:hint="cs"/>
                <w:sz w:val="28"/>
                <w:szCs w:val="28"/>
                <w:rtl/>
              </w:rPr>
              <w:t xml:space="preserve"> هو </w:t>
            </w:r>
            <m:oMath>
              <m:r>
                <m:rPr>
                  <m:sty m:val="p"/>
                </m:rPr>
                <w:rPr>
                  <w:rFonts w:ascii="Cambria Math" w:hAnsi="Cambria Math" w:cs="mohammad bold art 1"/>
                  <w:sz w:val="28"/>
                  <w:szCs w:val="28"/>
                </w:rPr>
                <m:t>2-</m:t>
              </m:r>
            </m:oMath>
          </w:p>
        </w:tc>
        <w:tc>
          <w:tcPr>
            <w:tcW w:w="709" w:type="dxa"/>
          </w:tcPr>
          <w:p w14:paraId="5F45F52C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  <w:tc>
          <w:tcPr>
            <w:tcW w:w="709" w:type="dxa"/>
          </w:tcPr>
          <w:p w14:paraId="19DB7CB7" w14:textId="241B3150" w:rsidR="0012579F" w:rsidRPr="00AB3C95" w:rsidRDefault="00661297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4F"/>
            </w:r>
          </w:p>
        </w:tc>
      </w:tr>
      <w:tr w:rsidR="0012579F" w:rsidRPr="00AB3C95" w14:paraId="41DEC364" w14:textId="77777777" w:rsidTr="008003E7">
        <w:trPr>
          <w:trHeight w:val="564"/>
        </w:trPr>
        <w:tc>
          <w:tcPr>
            <w:tcW w:w="780" w:type="dxa"/>
          </w:tcPr>
          <w:p w14:paraId="4DA3151C" w14:textId="7AAFD238" w:rsidR="0012579F" w:rsidRPr="00AB3C95" w:rsidRDefault="002F12AA" w:rsidP="005C5BF9">
            <w:pPr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47</w:t>
            </w:r>
          </w:p>
        </w:tc>
        <w:tc>
          <w:tcPr>
            <w:tcW w:w="8221" w:type="dxa"/>
          </w:tcPr>
          <w:p w14:paraId="046DAC7E" w14:textId="4B2313E9" w:rsidR="0012579F" w:rsidRPr="00AB3C95" w:rsidRDefault="001769E1" w:rsidP="00283B83">
            <w:pPr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 xml:space="preserve">تكتب النسبة المئوية لـ 20 </w:t>
            </w:r>
            <w:r w:rsidRPr="00AB3C95">
              <w:rPr>
                <w:rFonts w:cs="Al-Mothnna" w:hint="cs"/>
                <w:sz w:val="28"/>
                <w:szCs w:val="28"/>
                <w:rtl/>
              </w:rPr>
              <w:t>%</w:t>
            </w:r>
            <w:r w:rsidRPr="00AB3C95">
              <w:rPr>
                <w:rFonts w:cs="AF_Aseer" w:hint="cs"/>
                <w:sz w:val="28"/>
                <w:szCs w:val="28"/>
                <w:rtl/>
              </w:rPr>
              <w:t xml:space="preserve"> على صورة كسر اعتيادي </w:t>
            </w:r>
            <w:r w:rsidR="002F4EA8" w:rsidRPr="00AB3C95">
              <w:rPr>
                <w:rFonts w:cs="AF_Aseer" w:hint="cs"/>
                <w:sz w:val="28"/>
                <w:szCs w:val="28"/>
                <w:rtl/>
              </w:rPr>
              <w:t xml:space="preserve">في ابسط صورة </w:t>
            </w:r>
            <m:oMath>
              <m:f>
                <m:fPr>
                  <m:ctrlPr>
                    <w:rPr>
                      <w:rFonts w:ascii="Cambria Math" w:hAnsi="Cambria Math" w:cs="AF_Aseer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 w:cs="AF_Aseer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mbria Math" w:hAnsi="Cambria Math" w:cs="AF_Aseer"/>
                      <w:sz w:val="28"/>
                      <w:szCs w:val="28"/>
                    </w:rPr>
                    <m:t>20</m:t>
                  </m:r>
                </m:den>
              </m:f>
            </m:oMath>
          </w:p>
        </w:tc>
        <w:tc>
          <w:tcPr>
            <w:tcW w:w="709" w:type="dxa"/>
          </w:tcPr>
          <w:p w14:paraId="7E7EFEAA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  <w:tc>
          <w:tcPr>
            <w:tcW w:w="709" w:type="dxa"/>
          </w:tcPr>
          <w:p w14:paraId="68FCB5FE" w14:textId="423F8E06" w:rsidR="0012579F" w:rsidRPr="00AB3C95" w:rsidRDefault="00661297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4F"/>
            </w:r>
          </w:p>
        </w:tc>
      </w:tr>
      <w:tr w:rsidR="0012579F" w:rsidRPr="00AB3C95" w14:paraId="2A4C588A" w14:textId="77777777" w:rsidTr="001A5B80">
        <w:trPr>
          <w:trHeight w:val="643"/>
        </w:trPr>
        <w:tc>
          <w:tcPr>
            <w:tcW w:w="780" w:type="dxa"/>
          </w:tcPr>
          <w:p w14:paraId="19FA9F4F" w14:textId="6C6DDE48" w:rsidR="0012579F" w:rsidRPr="00AB3C95" w:rsidRDefault="002F12AA" w:rsidP="005C5BF9">
            <w:pPr>
              <w:tabs>
                <w:tab w:val="left" w:pos="2917"/>
              </w:tabs>
              <w:jc w:val="center"/>
              <w:rPr>
                <w:rFonts w:cs="AF_Aseer"/>
                <w:sz w:val="28"/>
                <w:szCs w:val="28"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48</w:t>
            </w:r>
          </w:p>
        </w:tc>
        <w:tc>
          <w:tcPr>
            <w:tcW w:w="8221" w:type="dxa"/>
          </w:tcPr>
          <w:p w14:paraId="3EBE5438" w14:textId="46C1854F" w:rsidR="0012579F" w:rsidRPr="00AB3C95" w:rsidRDefault="002F4EA8" w:rsidP="00283B83">
            <w:pPr>
              <w:tabs>
                <w:tab w:val="left" w:pos="2917"/>
              </w:tabs>
              <w:rPr>
                <w:rFonts w:cs="AF_Aseer"/>
                <w:sz w:val="28"/>
                <w:szCs w:val="28"/>
                <w:rtl/>
              </w:rPr>
            </w:pPr>
            <w:r w:rsidRPr="00AB3C95">
              <w:rPr>
                <w:rFonts w:cs="AF_Aseer" w:hint="cs"/>
                <w:sz w:val="28"/>
                <w:szCs w:val="28"/>
                <w:rtl/>
              </w:rPr>
              <w:t>مجموع أي عدد ونظيره الجمعي يساوي صفر</w:t>
            </w:r>
          </w:p>
        </w:tc>
        <w:tc>
          <w:tcPr>
            <w:tcW w:w="709" w:type="dxa"/>
          </w:tcPr>
          <w:p w14:paraId="26B1BCDD" w14:textId="01D16BE8" w:rsidR="0012579F" w:rsidRPr="00AB3C95" w:rsidRDefault="003859D5" w:rsidP="00283B83">
            <w:pPr>
              <w:jc w:val="right"/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sym w:font="Wingdings 2" w:char="F050"/>
            </w:r>
          </w:p>
        </w:tc>
        <w:tc>
          <w:tcPr>
            <w:tcW w:w="709" w:type="dxa"/>
          </w:tcPr>
          <w:p w14:paraId="0BA73FEF" w14:textId="77777777" w:rsidR="0012579F" w:rsidRPr="00AB3C95" w:rsidRDefault="0012579F" w:rsidP="00283B83">
            <w:pPr>
              <w:jc w:val="right"/>
              <w:rPr>
                <w:sz w:val="28"/>
                <w:szCs w:val="28"/>
                <w:rtl/>
              </w:rPr>
            </w:pPr>
          </w:p>
        </w:tc>
      </w:tr>
    </w:tbl>
    <w:p w14:paraId="249B176D" w14:textId="77777777" w:rsidR="00344A59" w:rsidRPr="00AB3C95" w:rsidRDefault="00344A59" w:rsidP="009763DF">
      <w:pPr>
        <w:jc w:val="lowKashida"/>
        <w:rPr>
          <w:b/>
          <w:bCs/>
          <w:sz w:val="28"/>
          <w:szCs w:val="28"/>
          <w:rtl/>
        </w:rPr>
      </w:pPr>
    </w:p>
    <w:p w14:paraId="1BDE73AD" w14:textId="77777777" w:rsidR="00BB1697" w:rsidRPr="00AB3C95" w:rsidRDefault="00BB1697" w:rsidP="009763DF">
      <w:pPr>
        <w:jc w:val="lowKashida"/>
        <w:rPr>
          <w:b/>
          <w:bCs/>
          <w:sz w:val="28"/>
          <w:szCs w:val="28"/>
          <w:rtl/>
        </w:rPr>
      </w:pPr>
    </w:p>
    <w:p w14:paraId="400873B0" w14:textId="77777777" w:rsidR="00BB1697" w:rsidRPr="00AB3C95" w:rsidRDefault="00BB1697" w:rsidP="009763DF">
      <w:pPr>
        <w:jc w:val="lowKashida"/>
        <w:rPr>
          <w:b/>
          <w:bCs/>
          <w:sz w:val="28"/>
          <w:szCs w:val="28"/>
          <w:rtl/>
        </w:rPr>
      </w:pPr>
    </w:p>
    <w:p w14:paraId="37A83E43" w14:textId="77777777" w:rsidR="0052663B" w:rsidRPr="00AB3C95" w:rsidRDefault="0052663B" w:rsidP="009763DF">
      <w:pPr>
        <w:jc w:val="lowKashida"/>
        <w:rPr>
          <w:b/>
          <w:bCs/>
          <w:sz w:val="28"/>
          <w:szCs w:val="28"/>
          <w:rtl/>
        </w:rPr>
      </w:pPr>
    </w:p>
    <w:p w14:paraId="4C697305" w14:textId="77777777" w:rsidR="0052663B" w:rsidRPr="00AB3C95" w:rsidRDefault="0052663B" w:rsidP="009763DF">
      <w:pPr>
        <w:jc w:val="lowKashida"/>
        <w:rPr>
          <w:b/>
          <w:bCs/>
          <w:sz w:val="28"/>
          <w:szCs w:val="28"/>
          <w:rtl/>
        </w:rPr>
      </w:pPr>
    </w:p>
    <w:p w14:paraId="79900AD2" w14:textId="07854578" w:rsidR="00CB2B02" w:rsidRPr="00AB3C95" w:rsidRDefault="00344A59" w:rsidP="00344A59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  <w:r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>السؤال الثالث</w:t>
      </w:r>
      <w:r w:rsidR="0052663B"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 :</w:t>
      </w:r>
    </w:p>
    <w:tbl>
      <w:tblPr>
        <w:tblStyle w:val="a6"/>
        <w:tblpPr w:leftFromText="180" w:rightFromText="180" w:vertAnchor="text" w:horzAnchor="margin" w:tblpY="128"/>
        <w:bidiVisual/>
        <w:tblW w:w="0" w:type="auto"/>
        <w:tblLook w:val="04A0" w:firstRow="1" w:lastRow="0" w:firstColumn="1" w:lastColumn="0" w:noHBand="0" w:noVBand="1"/>
      </w:tblPr>
      <w:tblGrid>
        <w:gridCol w:w="959"/>
      </w:tblGrid>
      <w:tr w:rsidR="008003E7" w:rsidRPr="00AB3C95" w14:paraId="6655006F" w14:textId="77777777" w:rsidTr="008003E7">
        <w:tc>
          <w:tcPr>
            <w:tcW w:w="959" w:type="dxa"/>
          </w:tcPr>
          <w:p w14:paraId="0CD87033" w14:textId="77777777" w:rsidR="008003E7" w:rsidRPr="00AB3C95" w:rsidRDefault="008003E7" w:rsidP="008003E7">
            <w:pPr>
              <w:rPr>
                <w:sz w:val="28"/>
                <w:szCs w:val="28"/>
                <w:rtl/>
              </w:rPr>
            </w:pPr>
          </w:p>
        </w:tc>
      </w:tr>
      <w:tr w:rsidR="008003E7" w:rsidRPr="00AB3C95" w14:paraId="7177CBB3" w14:textId="77777777" w:rsidTr="008003E7">
        <w:tc>
          <w:tcPr>
            <w:tcW w:w="959" w:type="dxa"/>
          </w:tcPr>
          <w:p w14:paraId="65FE8D18" w14:textId="77777777" w:rsidR="008003E7" w:rsidRPr="00AB3C95" w:rsidRDefault="008003E7" w:rsidP="008003E7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3</w:t>
            </w:r>
          </w:p>
        </w:tc>
      </w:tr>
    </w:tbl>
    <w:p w14:paraId="2E5B146A" w14:textId="77777777" w:rsidR="00344A59" w:rsidRPr="00AB3C95" w:rsidRDefault="00344A59" w:rsidP="00344A59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</w:p>
    <w:p w14:paraId="09CB4FB1" w14:textId="7FF100A7" w:rsidR="00184E59" w:rsidRPr="00AB3C95" w:rsidRDefault="00B61C9D" w:rsidP="00E17CB7">
      <w:pPr>
        <w:pStyle w:val="a7"/>
        <w:numPr>
          <w:ilvl w:val="0"/>
          <w:numId w:val="33"/>
        </w:numPr>
        <w:rPr>
          <w:rFonts w:ascii="Traditional Arabic" w:hAnsi="Traditional Arabic" w:cs="AL-Mohanad"/>
          <w:sz w:val="28"/>
          <w:szCs w:val="28"/>
        </w:rPr>
      </w:pPr>
      <w:r w:rsidRPr="00AB3C95">
        <w:rPr>
          <w:rFonts w:ascii="Traditional Arabic" w:hAnsi="Traditional Arabic" w:cs="AL-Mohanad" w:hint="cs"/>
          <w:sz w:val="28"/>
          <w:szCs w:val="28"/>
          <w:rtl/>
        </w:rPr>
        <w:t xml:space="preserve">اكتبي الزوج المرتب الذي يقابل </w:t>
      </w:r>
      <w:proofErr w:type="spellStart"/>
      <w:r w:rsidRPr="00AB3C95">
        <w:rPr>
          <w:rFonts w:ascii="Traditional Arabic" w:hAnsi="Traditional Arabic" w:cs="AL-Mohanad" w:hint="cs"/>
          <w:sz w:val="28"/>
          <w:szCs w:val="28"/>
          <w:rtl/>
        </w:rPr>
        <w:t>النقطه</w:t>
      </w:r>
      <w:proofErr w:type="spellEnd"/>
      <w:r w:rsidRPr="00AB3C95">
        <w:rPr>
          <w:rFonts w:ascii="Traditional Arabic" w:hAnsi="Traditional Arabic" w:cs="AL-Mohanad" w:hint="cs"/>
          <w:sz w:val="28"/>
          <w:szCs w:val="28"/>
          <w:rtl/>
        </w:rPr>
        <w:t xml:space="preserve"> هـ </w:t>
      </w:r>
    </w:p>
    <w:p w14:paraId="6381DEBF" w14:textId="74266774" w:rsidR="00184E59" w:rsidRPr="00AB3C95" w:rsidRDefault="00184E59" w:rsidP="003859D5">
      <w:pPr>
        <w:pStyle w:val="a7"/>
        <w:rPr>
          <w:rFonts w:ascii="Traditional Arabic" w:hAnsi="Traditional Arabic" w:cs="AL-Mohanad"/>
          <w:sz w:val="28"/>
          <w:szCs w:val="28"/>
          <w:rtl/>
        </w:rPr>
      </w:pPr>
      <w:r w:rsidRPr="00AB3C95">
        <w:rPr>
          <w:rFonts w:ascii="Traditional Arabic" w:hAnsi="Traditional Arabic" w:cs="AL-Mohanad" w:hint="cs"/>
          <w:sz w:val="28"/>
          <w:szCs w:val="28"/>
          <w:rtl/>
        </w:rPr>
        <w:t>هـ</w:t>
      </w:r>
      <w:r w:rsidRPr="003859D5">
        <w:rPr>
          <w:rFonts w:ascii="Traditional Arabic" w:hAnsi="Traditional Arabic" w:cs="AL-Mohanad" w:hint="cs"/>
          <w:sz w:val="28"/>
          <w:szCs w:val="28"/>
          <w:rtl/>
        </w:rPr>
        <w:t>(</w:t>
      </w:r>
      <w:r w:rsidR="003859D5" w:rsidRPr="003859D5">
        <w:rPr>
          <w:rFonts w:ascii="Traditional Arabic" w:hAnsi="Traditional Arabic" w:cs="AL-Mohanad" w:hint="cs"/>
          <w:color w:val="00B0F0"/>
          <w:sz w:val="28"/>
          <w:szCs w:val="28"/>
          <w:rtl/>
        </w:rPr>
        <w:t>-4</w:t>
      </w:r>
      <w:r w:rsidRPr="003859D5">
        <w:rPr>
          <w:rFonts w:ascii="Traditional Arabic" w:hAnsi="Traditional Arabic" w:cs="AL-Mohanad" w:hint="cs"/>
          <w:color w:val="00B0F0"/>
          <w:sz w:val="28"/>
          <w:szCs w:val="28"/>
          <w:rtl/>
        </w:rPr>
        <w:t>،</w:t>
      </w:r>
      <w:r w:rsidR="003859D5" w:rsidRPr="003859D5">
        <w:rPr>
          <w:rFonts w:ascii="Traditional Arabic" w:hAnsi="Traditional Arabic" w:cs="AL-Mohanad" w:hint="cs"/>
          <w:color w:val="00B0F0"/>
          <w:sz w:val="28"/>
          <w:szCs w:val="28"/>
          <w:rtl/>
        </w:rPr>
        <w:t>1</w:t>
      </w:r>
      <w:r w:rsidRPr="003859D5">
        <w:rPr>
          <w:rFonts w:ascii="Traditional Arabic" w:hAnsi="Traditional Arabic" w:cs="AL-Mohanad" w:hint="cs"/>
          <w:sz w:val="28"/>
          <w:szCs w:val="28"/>
          <w:rtl/>
        </w:rPr>
        <w:t>.)</w:t>
      </w:r>
      <w:r w:rsidRPr="00AB3C95">
        <w:rPr>
          <w:rFonts w:ascii="Traditional Arabic" w:hAnsi="Traditional Arabic" w:cs="AL-Mohanad" w:hint="cs"/>
          <w:sz w:val="28"/>
          <w:szCs w:val="28"/>
          <w:rtl/>
        </w:rPr>
        <w:t xml:space="preserve"> تقع في الربع </w:t>
      </w:r>
      <w:r w:rsidR="003859D5" w:rsidRPr="003859D5">
        <w:rPr>
          <w:rFonts w:ascii="Traditional Arabic" w:hAnsi="Traditional Arabic" w:cs="AL-Mohanad" w:hint="cs"/>
          <w:color w:val="00B0F0"/>
          <w:sz w:val="28"/>
          <w:szCs w:val="28"/>
          <w:rtl/>
        </w:rPr>
        <w:t>الثاني</w:t>
      </w:r>
    </w:p>
    <w:p w14:paraId="1A053401" w14:textId="77777777" w:rsidR="00BB1697" w:rsidRPr="00AB3C95" w:rsidRDefault="00BB1697" w:rsidP="00184E59">
      <w:pPr>
        <w:pStyle w:val="a7"/>
        <w:rPr>
          <w:rFonts w:ascii="Traditional Arabic" w:hAnsi="Traditional Arabic" w:cs="AL-Mohanad"/>
          <w:sz w:val="28"/>
          <w:szCs w:val="28"/>
          <w:rtl/>
        </w:rPr>
      </w:pPr>
    </w:p>
    <w:p w14:paraId="478B2A13" w14:textId="0780ACB3" w:rsidR="003811D2" w:rsidRPr="00AB3C95" w:rsidRDefault="00184E59" w:rsidP="00184E59">
      <w:pPr>
        <w:pStyle w:val="a7"/>
        <w:jc w:val="right"/>
        <w:rPr>
          <w:b/>
          <w:bCs/>
          <w:sz w:val="28"/>
          <w:szCs w:val="28"/>
          <w:rtl/>
        </w:rPr>
      </w:pPr>
      <w:r w:rsidRPr="00AB3C95">
        <w:rPr>
          <w:noProof/>
          <w:sz w:val="28"/>
          <w:szCs w:val="28"/>
        </w:rPr>
        <w:drawing>
          <wp:inline distT="0" distB="0" distL="0" distR="0" wp14:anchorId="63F81B13" wp14:editId="04EF4A6B">
            <wp:extent cx="2559763" cy="1828800"/>
            <wp:effectExtent l="0" t="0" r="0" b="0"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23891" t="53410" r="64124" b="22545"/>
                    <a:stretch/>
                  </pic:blipFill>
                  <pic:spPr bwMode="auto">
                    <a:xfrm>
                      <a:off x="0" y="0"/>
                      <a:ext cx="2993865" cy="2138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D9E9A7" w14:textId="77777777" w:rsidR="000C7D72" w:rsidRPr="00AB3C95" w:rsidRDefault="000C7D72" w:rsidP="003811D2">
      <w:pPr>
        <w:pStyle w:val="a7"/>
        <w:jc w:val="lowKashida"/>
        <w:rPr>
          <w:b/>
          <w:bCs/>
          <w:sz w:val="28"/>
          <w:szCs w:val="28"/>
          <w:rtl/>
        </w:rPr>
      </w:pPr>
    </w:p>
    <w:p w14:paraId="02E581D7" w14:textId="77777777" w:rsidR="003811D2" w:rsidRPr="00AB3C95" w:rsidRDefault="003811D2" w:rsidP="003811D2">
      <w:pPr>
        <w:pStyle w:val="a7"/>
        <w:jc w:val="lowKashida"/>
        <w:rPr>
          <w:b/>
          <w:bCs/>
          <w:sz w:val="28"/>
          <w:szCs w:val="28"/>
          <w:rtl/>
        </w:rPr>
      </w:pPr>
    </w:p>
    <w:p w14:paraId="66651895" w14:textId="181B0CDA" w:rsidR="00184E59" w:rsidRPr="00AB3C95" w:rsidRDefault="00184E59" w:rsidP="00E17CB7">
      <w:pPr>
        <w:pStyle w:val="a7"/>
        <w:numPr>
          <w:ilvl w:val="0"/>
          <w:numId w:val="33"/>
        </w:numPr>
        <w:jc w:val="lowKashida"/>
        <w:rPr>
          <w:b/>
          <w:bCs/>
          <w:sz w:val="28"/>
          <w:szCs w:val="28"/>
        </w:rPr>
      </w:pPr>
      <w:r w:rsidRPr="00AB3C95">
        <w:rPr>
          <w:rFonts w:hint="cs"/>
          <w:sz w:val="28"/>
          <w:szCs w:val="28"/>
          <w:rtl/>
        </w:rPr>
        <w:t>حلي المعادلة التالية وتحققي من صحة الحل :</w:t>
      </w:r>
    </w:p>
    <w:p w14:paraId="39B2C43C" w14:textId="3FB7D2FD" w:rsidR="003811D2" w:rsidRPr="00AB3C95" w:rsidRDefault="00184E59" w:rsidP="00184E59">
      <w:pPr>
        <w:pStyle w:val="a7"/>
        <w:jc w:val="center"/>
        <w:rPr>
          <w:b/>
          <w:bCs/>
          <w:sz w:val="28"/>
          <w:szCs w:val="28"/>
          <w:rtl/>
        </w:rPr>
      </w:pPr>
      <m:oMathPara>
        <m:oMathParaPr>
          <m:jc m:val="center"/>
        </m:oMathParaPr>
        <m:oMath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7=1+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  <w:rtl/>
            </w:rPr>
            <m:t>س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3</m:t>
          </m:r>
        </m:oMath>
      </m:oMathPara>
    </w:p>
    <w:tbl>
      <w:tblPr>
        <w:tblStyle w:val="a6"/>
        <w:bidiVisual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12"/>
      </w:tblGrid>
      <w:tr w:rsidR="00184E59" w:rsidRPr="00AB3C95" w14:paraId="5A455821" w14:textId="77777777" w:rsidTr="0052663B">
        <w:trPr>
          <w:trHeight w:val="690"/>
        </w:trPr>
        <w:tc>
          <w:tcPr>
            <w:tcW w:w="4811" w:type="dxa"/>
          </w:tcPr>
          <w:p w14:paraId="26568472" w14:textId="23435E7A" w:rsidR="00184E59" w:rsidRPr="00AB3C95" w:rsidRDefault="00184E59" w:rsidP="00990CD7">
            <w:pPr>
              <w:pStyle w:val="a7"/>
              <w:ind w:left="0"/>
              <w:jc w:val="lowKashida"/>
              <w:rPr>
                <w:sz w:val="28"/>
                <w:szCs w:val="28"/>
                <w:u w:val="single"/>
                <w:rtl/>
              </w:rPr>
            </w:pPr>
            <w:r w:rsidRPr="00AB3C95">
              <w:rPr>
                <w:rFonts w:hint="cs"/>
                <w:sz w:val="28"/>
                <w:szCs w:val="28"/>
                <w:u w:val="single"/>
                <w:rtl/>
              </w:rPr>
              <w:t>الحل</w:t>
            </w:r>
          </w:p>
          <w:p w14:paraId="436800C6" w14:textId="77777777" w:rsidR="00184E59" w:rsidRPr="003859D5" w:rsidRDefault="003859D5" w:rsidP="00990CD7">
            <w:pPr>
              <w:pStyle w:val="a7"/>
              <w:ind w:left="0"/>
              <w:jc w:val="lowKashida"/>
              <w:rPr>
                <w:rFonts w:hint="cs"/>
                <w:color w:val="00B0F0"/>
                <w:sz w:val="28"/>
                <w:szCs w:val="28"/>
                <w:u w:val="single"/>
                <w:rtl/>
              </w:rPr>
            </w:pPr>
            <w:r w:rsidRPr="003859D5">
              <w:rPr>
                <w:rFonts w:hint="cs"/>
                <w:color w:val="00B0F0"/>
                <w:sz w:val="28"/>
                <w:szCs w:val="28"/>
                <w:u w:val="single"/>
                <w:rtl/>
              </w:rPr>
              <w:t>3س=7-1</w:t>
            </w:r>
          </w:p>
          <w:p w14:paraId="30F1213F" w14:textId="77777777" w:rsidR="003859D5" w:rsidRPr="003859D5" w:rsidRDefault="003859D5" w:rsidP="00990CD7">
            <w:pPr>
              <w:pStyle w:val="a7"/>
              <w:ind w:left="0"/>
              <w:jc w:val="lowKashida"/>
              <w:rPr>
                <w:rFonts w:hint="cs"/>
                <w:color w:val="00B0F0"/>
                <w:sz w:val="28"/>
                <w:szCs w:val="28"/>
                <w:u w:val="single"/>
                <w:rtl/>
              </w:rPr>
            </w:pPr>
            <w:r w:rsidRPr="003859D5">
              <w:rPr>
                <w:rFonts w:hint="cs"/>
                <w:color w:val="00B0F0"/>
                <w:sz w:val="28"/>
                <w:szCs w:val="28"/>
                <w:u w:val="single"/>
                <w:rtl/>
              </w:rPr>
              <w:t>3س=6</w:t>
            </w:r>
          </w:p>
          <w:p w14:paraId="52410400" w14:textId="1D9D3969" w:rsidR="003859D5" w:rsidRDefault="003859D5" w:rsidP="00990CD7">
            <w:pPr>
              <w:pStyle w:val="a7"/>
              <w:ind w:left="0"/>
              <w:jc w:val="lowKashida"/>
              <w:rPr>
                <w:rFonts w:hint="cs"/>
                <w:color w:val="00B0F0"/>
                <w:sz w:val="28"/>
                <w:szCs w:val="28"/>
                <w:u w:val="single"/>
                <w:rtl/>
              </w:rPr>
            </w:pPr>
            <w:r w:rsidRPr="003859D5">
              <w:rPr>
                <w:rFonts w:hint="cs"/>
                <w:color w:val="00B0F0"/>
                <w:sz w:val="28"/>
                <w:szCs w:val="28"/>
                <w:u w:val="single"/>
                <w:rtl/>
              </w:rPr>
              <w:t>س=2</w:t>
            </w:r>
          </w:p>
          <w:p w14:paraId="7592DDF8" w14:textId="77777777" w:rsidR="003859D5" w:rsidRDefault="003859D5" w:rsidP="00990CD7">
            <w:pPr>
              <w:pStyle w:val="a7"/>
              <w:ind w:left="0"/>
              <w:jc w:val="lowKashida"/>
              <w:rPr>
                <w:rFonts w:hint="cs"/>
                <w:color w:val="00B0F0"/>
                <w:sz w:val="28"/>
                <w:szCs w:val="28"/>
                <w:u w:val="single"/>
                <w:rtl/>
              </w:rPr>
            </w:pPr>
          </w:p>
          <w:p w14:paraId="1E5A67C2" w14:textId="0D4B5047" w:rsidR="003859D5" w:rsidRDefault="003859D5" w:rsidP="00990CD7">
            <w:pPr>
              <w:pStyle w:val="a7"/>
              <w:ind w:left="0"/>
              <w:jc w:val="lowKashida"/>
              <w:rPr>
                <w:rFonts w:hint="cs"/>
                <w:color w:val="00B0F0"/>
                <w:sz w:val="28"/>
                <w:szCs w:val="28"/>
                <w:u w:val="single"/>
                <w:rtl/>
              </w:rPr>
            </w:pPr>
            <w:r>
              <w:rPr>
                <w:rFonts w:hint="cs"/>
                <w:color w:val="00B0F0"/>
                <w:sz w:val="28"/>
                <w:szCs w:val="28"/>
                <w:u w:val="single"/>
                <w:rtl/>
              </w:rPr>
              <w:t>التحقق:</w:t>
            </w:r>
          </w:p>
          <w:p w14:paraId="1D535C42" w14:textId="220706C0" w:rsidR="003859D5" w:rsidRPr="003859D5" w:rsidRDefault="003859D5" w:rsidP="00990CD7">
            <w:pPr>
              <w:pStyle w:val="a7"/>
              <w:ind w:left="0"/>
              <w:jc w:val="lowKashida"/>
              <w:rPr>
                <w:color w:val="00B0F0"/>
                <w:sz w:val="28"/>
                <w:szCs w:val="28"/>
                <w:u w:val="single"/>
                <w:rtl/>
              </w:rPr>
            </w:pPr>
            <w:r>
              <w:rPr>
                <w:rFonts w:hint="cs"/>
                <w:color w:val="00B0F0"/>
                <w:sz w:val="28"/>
                <w:szCs w:val="28"/>
                <w:u w:val="single"/>
                <w:rtl/>
              </w:rPr>
              <w:t>3×2+1=6+1=7</w:t>
            </w:r>
          </w:p>
          <w:p w14:paraId="029AC520" w14:textId="77777777" w:rsidR="00184E59" w:rsidRDefault="00184E59" w:rsidP="003859D5">
            <w:pPr>
              <w:pStyle w:val="a7"/>
              <w:ind w:left="0"/>
              <w:jc w:val="lowKashida"/>
              <w:rPr>
                <w:rFonts w:hint="cs"/>
                <w:sz w:val="28"/>
                <w:szCs w:val="28"/>
                <w:u w:val="single"/>
                <w:rtl/>
              </w:rPr>
            </w:pPr>
          </w:p>
          <w:p w14:paraId="06891A25" w14:textId="77777777" w:rsidR="003859D5" w:rsidRDefault="003859D5" w:rsidP="003859D5">
            <w:pPr>
              <w:pStyle w:val="a7"/>
              <w:ind w:left="0"/>
              <w:jc w:val="lowKashida"/>
              <w:rPr>
                <w:rFonts w:hint="cs"/>
                <w:sz w:val="28"/>
                <w:szCs w:val="28"/>
                <w:rtl/>
              </w:rPr>
            </w:pPr>
          </w:p>
          <w:p w14:paraId="2230C0FA" w14:textId="77777777" w:rsidR="003859D5" w:rsidRPr="00AB3C95" w:rsidRDefault="003859D5" w:rsidP="003859D5">
            <w:pPr>
              <w:pStyle w:val="a7"/>
              <w:ind w:left="0"/>
              <w:jc w:val="lowKashida"/>
              <w:rPr>
                <w:sz w:val="28"/>
                <w:szCs w:val="28"/>
                <w:rtl/>
              </w:rPr>
            </w:pPr>
          </w:p>
        </w:tc>
        <w:tc>
          <w:tcPr>
            <w:tcW w:w="4812" w:type="dxa"/>
          </w:tcPr>
          <w:p w14:paraId="6023D8E9" w14:textId="1EC6C192" w:rsidR="00184E59" w:rsidRPr="00AB3C95" w:rsidRDefault="00184E59" w:rsidP="00990CD7">
            <w:pPr>
              <w:pStyle w:val="a7"/>
              <w:ind w:left="0"/>
              <w:jc w:val="lowKashida"/>
              <w:rPr>
                <w:sz w:val="28"/>
                <w:szCs w:val="28"/>
                <w:u w:val="single"/>
                <w:rtl/>
              </w:rPr>
            </w:pPr>
          </w:p>
        </w:tc>
      </w:tr>
    </w:tbl>
    <w:p w14:paraId="1A1F154E" w14:textId="3EF44037" w:rsidR="00417715" w:rsidRPr="00AB3C95" w:rsidRDefault="00184E59" w:rsidP="00990CD7">
      <w:pPr>
        <w:pStyle w:val="a7"/>
        <w:jc w:val="lowKashida"/>
        <w:rPr>
          <w:sz w:val="28"/>
          <w:szCs w:val="28"/>
          <w:rtl/>
        </w:rPr>
      </w:pPr>
      <w:r w:rsidRPr="00AB3C95">
        <w:rPr>
          <w:rFonts w:hint="cs"/>
          <w:sz w:val="28"/>
          <w:szCs w:val="28"/>
          <w:rtl/>
        </w:rPr>
        <w:t xml:space="preserve">              </w:t>
      </w:r>
    </w:p>
    <w:p w14:paraId="12D96C1F" w14:textId="2B2B074E" w:rsidR="00417715" w:rsidRPr="00AB3C95" w:rsidRDefault="00417715" w:rsidP="00E17CB7">
      <w:pPr>
        <w:pStyle w:val="a7"/>
        <w:numPr>
          <w:ilvl w:val="0"/>
          <w:numId w:val="34"/>
        </w:numPr>
        <w:jc w:val="lowKashida"/>
        <w:rPr>
          <w:sz w:val="28"/>
          <w:szCs w:val="28"/>
          <w:rtl/>
        </w:rPr>
      </w:pPr>
      <w:r w:rsidRPr="00AB3C95">
        <w:rPr>
          <w:rFonts w:hint="cs"/>
          <w:b/>
          <w:bCs/>
          <w:sz w:val="28"/>
          <w:szCs w:val="28"/>
          <w:rtl/>
        </w:rPr>
        <w:t xml:space="preserve">  </w:t>
      </w:r>
      <w:r w:rsidR="00184E59" w:rsidRPr="00AB3C95">
        <w:rPr>
          <w:rFonts w:hint="cs"/>
          <w:sz w:val="28"/>
          <w:szCs w:val="28"/>
          <w:rtl/>
        </w:rPr>
        <w:t>أوجدي محيط المستطيل الذي طوله 4</w:t>
      </w:r>
      <w:r w:rsidR="00D309F0" w:rsidRPr="00AB3C95">
        <w:rPr>
          <w:rFonts w:hint="cs"/>
          <w:sz w:val="28"/>
          <w:szCs w:val="28"/>
          <w:rtl/>
        </w:rPr>
        <w:t xml:space="preserve"> سم وعرضة 3 سم ؟ مع ذكر القانون</w:t>
      </w:r>
    </w:p>
    <w:p w14:paraId="2ED11DD2" w14:textId="1A167F1A" w:rsidR="00184E59" w:rsidRDefault="003859D5" w:rsidP="00417715">
      <w:pPr>
        <w:jc w:val="lowKashida"/>
        <w:rPr>
          <w:rFonts w:hint="cs"/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الحل:</w:t>
      </w:r>
    </w:p>
    <w:p w14:paraId="6696E7A2" w14:textId="1D38B8F3" w:rsidR="003859D5" w:rsidRPr="003859D5" w:rsidRDefault="003859D5" w:rsidP="003859D5">
      <w:pPr>
        <w:rPr>
          <w:rFonts w:hint="cs"/>
          <w:b/>
          <w:bCs/>
          <w:color w:val="00B0F0"/>
          <w:sz w:val="28"/>
          <w:szCs w:val="28"/>
          <w:rtl/>
        </w:rPr>
      </w:pPr>
      <w:r w:rsidRPr="003859D5">
        <w:rPr>
          <w:rFonts w:hint="cs"/>
          <w:b/>
          <w:bCs/>
          <w:color w:val="00B0F0"/>
          <w:sz w:val="28"/>
          <w:szCs w:val="28"/>
          <w:rtl/>
        </w:rPr>
        <w:t>مح=2ل+2ع</w:t>
      </w:r>
    </w:p>
    <w:p w14:paraId="38833944" w14:textId="644D29A1" w:rsidR="003859D5" w:rsidRPr="003859D5" w:rsidRDefault="003859D5" w:rsidP="003859D5">
      <w:pPr>
        <w:rPr>
          <w:rFonts w:hint="cs"/>
          <w:b/>
          <w:bCs/>
          <w:color w:val="00B0F0"/>
          <w:sz w:val="28"/>
          <w:szCs w:val="28"/>
          <w:rtl/>
        </w:rPr>
      </w:pPr>
      <w:r w:rsidRPr="003859D5">
        <w:rPr>
          <w:rFonts w:hint="cs"/>
          <w:b/>
          <w:bCs/>
          <w:color w:val="00B0F0"/>
          <w:sz w:val="28"/>
          <w:szCs w:val="28"/>
          <w:rtl/>
        </w:rPr>
        <w:t xml:space="preserve">   =2×4+2×3</w:t>
      </w:r>
    </w:p>
    <w:p w14:paraId="241C148D" w14:textId="484F93B5" w:rsidR="003859D5" w:rsidRPr="003859D5" w:rsidRDefault="003859D5" w:rsidP="003859D5">
      <w:pPr>
        <w:rPr>
          <w:rFonts w:hint="cs"/>
          <w:b/>
          <w:bCs/>
          <w:color w:val="00B0F0"/>
          <w:sz w:val="28"/>
          <w:szCs w:val="28"/>
          <w:rtl/>
        </w:rPr>
      </w:pPr>
      <w:r w:rsidRPr="003859D5">
        <w:rPr>
          <w:rFonts w:hint="cs"/>
          <w:b/>
          <w:bCs/>
          <w:color w:val="00B0F0"/>
          <w:sz w:val="28"/>
          <w:szCs w:val="28"/>
          <w:rtl/>
        </w:rPr>
        <w:t xml:space="preserve">   =8+6</w:t>
      </w:r>
    </w:p>
    <w:p w14:paraId="7F42FF78" w14:textId="2FE25CFF" w:rsidR="003859D5" w:rsidRPr="003859D5" w:rsidRDefault="003859D5" w:rsidP="003859D5">
      <w:pPr>
        <w:rPr>
          <w:rFonts w:hint="cs"/>
          <w:b/>
          <w:bCs/>
          <w:color w:val="00B0F0"/>
          <w:sz w:val="28"/>
          <w:szCs w:val="28"/>
          <w:rtl/>
        </w:rPr>
      </w:pPr>
      <w:r w:rsidRPr="003859D5">
        <w:rPr>
          <w:rFonts w:hint="cs"/>
          <w:b/>
          <w:bCs/>
          <w:color w:val="00B0F0"/>
          <w:sz w:val="28"/>
          <w:szCs w:val="28"/>
          <w:rtl/>
        </w:rPr>
        <w:t xml:space="preserve">   =14</w:t>
      </w:r>
    </w:p>
    <w:p w14:paraId="46412192" w14:textId="77777777" w:rsidR="003859D5" w:rsidRDefault="003859D5" w:rsidP="00417715">
      <w:pPr>
        <w:jc w:val="lowKashida"/>
        <w:rPr>
          <w:rFonts w:hint="cs"/>
          <w:b/>
          <w:bCs/>
          <w:sz w:val="28"/>
          <w:szCs w:val="28"/>
          <w:rtl/>
        </w:rPr>
      </w:pPr>
    </w:p>
    <w:p w14:paraId="4BB1B136" w14:textId="77777777" w:rsidR="003859D5" w:rsidRPr="00AB3C95" w:rsidRDefault="003859D5" w:rsidP="00417715">
      <w:pPr>
        <w:jc w:val="lowKashida"/>
        <w:rPr>
          <w:b/>
          <w:bCs/>
          <w:sz w:val="28"/>
          <w:szCs w:val="28"/>
          <w:rtl/>
        </w:rPr>
      </w:pPr>
    </w:p>
    <w:p w14:paraId="45CB3F6D" w14:textId="77777777" w:rsidR="00BB1697" w:rsidRPr="00AB3C95" w:rsidRDefault="00BB1697" w:rsidP="00417715">
      <w:pPr>
        <w:jc w:val="lowKashida"/>
        <w:rPr>
          <w:b/>
          <w:bCs/>
          <w:sz w:val="28"/>
          <w:szCs w:val="28"/>
          <w:rtl/>
        </w:rPr>
      </w:pPr>
    </w:p>
    <w:p w14:paraId="214D021B" w14:textId="77777777" w:rsidR="00BB1697" w:rsidRPr="00AB3C95" w:rsidRDefault="00BB1697" w:rsidP="00417715">
      <w:pPr>
        <w:jc w:val="lowKashida"/>
        <w:rPr>
          <w:b/>
          <w:bCs/>
          <w:sz w:val="28"/>
          <w:szCs w:val="28"/>
          <w:rtl/>
        </w:rPr>
      </w:pPr>
    </w:p>
    <w:p w14:paraId="1506908D" w14:textId="77777777" w:rsidR="00BB1697" w:rsidRPr="00AB3C95" w:rsidRDefault="00BB1697" w:rsidP="00417715">
      <w:pPr>
        <w:jc w:val="lowKashida"/>
        <w:rPr>
          <w:b/>
          <w:bCs/>
          <w:sz w:val="28"/>
          <w:szCs w:val="28"/>
          <w:rtl/>
        </w:rPr>
      </w:pPr>
    </w:p>
    <w:p w14:paraId="37E420CE" w14:textId="77777777" w:rsidR="00BB1697" w:rsidRPr="00AB3C95" w:rsidRDefault="00BB1697" w:rsidP="00417715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tblpPr w:leftFromText="180" w:rightFromText="180" w:vertAnchor="text" w:horzAnchor="margin" w:tblpY="-1"/>
        <w:bidiVisual/>
        <w:tblW w:w="0" w:type="auto"/>
        <w:tblLook w:val="04A0" w:firstRow="1" w:lastRow="0" w:firstColumn="1" w:lastColumn="0" w:noHBand="0" w:noVBand="1"/>
      </w:tblPr>
      <w:tblGrid>
        <w:gridCol w:w="959"/>
      </w:tblGrid>
      <w:tr w:rsidR="00BB1697" w:rsidRPr="00AB3C95" w14:paraId="14080E60" w14:textId="77777777" w:rsidTr="00BB1697">
        <w:tc>
          <w:tcPr>
            <w:tcW w:w="959" w:type="dxa"/>
          </w:tcPr>
          <w:p w14:paraId="4E865F6F" w14:textId="77777777" w:rsidR="00BB1697" w:rsidRPr="00AB3C95" w:rsidRDefault="00BB1697" w:rsidP="00BB1697">
            <w:pPr>
              <w:rPr>
                <w:sz w:val="28"/>
                <w:szCs w:val="28"/>
                <w:rtl/>
              </w:rPr>
            </w:pPr>
          </w:p>
        </w:tc>
      </w:tr>
      <w:tr w:rsidR="00BB1697" w:rsidRPr="00AB3C95" w14:paraId="1BA9DEA8" w14:textId="77777777" w:rsidTr="00BB1697">
        <w:tc>
          <w:tcPr>
            <w:tcW w:w="959" w:type="dxa"/>
          </w:tcPr>
          <w:p w14:paraId="141C45AE" w14:textId="77777777" w:rsidR="00BB1697" w:rsidRPr="00AB3C95" w:rsidRDefault="00BB1697" w:rsidP="00BB1697">
            <w:pPr>
              <w:jc w:val="center"/>
              <w:rPr>
                <w:sz w:val="28"/>
                <w:szCs w:val="28"/>
                <w:rtl/>
              </w:rPr>
            </w:pPr>
            <w:r w:rsidRPr="00AB3C95">
              <w:rPr>
                <w:rFonts w:hint="cs"/>
                <w:sz w:val="28"/>
                <w:szCs w:val="28"/>
                <w:rtl/>
              </w:rPr>
              <w:t>3</w:t>
            </w:r>
          </w:p>
        </w:tc>
      </w:tr>
    </w:tbl>
    <w:p w14:paraId="08E0273E" w14:textId="16953D88" w:rsidR="00444016" w:rsidRPr="00AB3C95" w:rsidRDefault="000C7D72" w:rsidP="000C7D72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  <w:r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>السؤال الرابع</w:t>
      </w:r>
      <w:r w:rsidR="00A269FB" w:rsidRPr="00AB3C95"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: </w:t>
      </w:r>
    </w:p>
    <w:p w14:paraId="3AE261D9" w14:textId="77777777" w:rsidR="000C7D72" w:rsidRPr="00AB3C95" w:rsidRDefault="000C7D72" w:rsidP="000C7D72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</w:p>
    <w:p w14:paraId="19D0868B" w14:textId="136181AE" w:rsidR="000C7D72" w:rsidRPr="00AB3C95" w:rsidRDefault="00E17CB7" w:rsidP="00A95D48">
      <w:pPr>
        <w:pStyle w:val="a7"/>
        <w:numPr>
          <w:ilvl w:val="0"/>
          <w:numId w:val="35"/>
        </w:numPr>
        <w:rPr>
          <w:rFonts w:ascii="Traditional Arabic" w:hAnsi="Traditional Arabic" w:cs="AL-Mohanad"/>
          <w:sz w:val="28"/>
          <w:szCs w:val="28"/>
        </w:rPr>
      </w:pPr>
      <w:r w:rsidRPr="00AB3C95">
        <w:rPr>
          <w:rFonts w:ascii="Traditional Arabic" w:hAnsi="Traditional Arabic" w:cs="AL-Mohanad" w:hint="cs"/>
          <w:sz w:val="28"/>
          <w:szCs w:val="28"/>
          <w:rtl/>
        </w:rPr>
        <w:t xml:space="preserve"> </w:t>
      </w:r>
      <w:r w:rsidR="00AE054D" w:rsidRPr="00AB3C95">
        <w:rPr>
          <w:rFonts w:ascii="Traditional Arabic" w:hAnsi="Traditional Arabic" w:cs="AL-Mohanad" w:hint="cs"/>
          <w:sz w:val="28"/>
          <w:szCs w:val="28"/>
          <w:rtl/>
        </w:rPr>
        <w:t xml:space="preserve">مثلي المعادلة </w:t>
      </w:r>
      <m:oMath>
        <m:r>
          <m:rPr>
            <m:sty m:val="p"/>
          </m:rPr>
          <w:rPr>
            <w:rFonts w:ascii="Cambria Math" w:hAnsi="Cambria Math" w:cs="AL-Mohanad"/>
            <w:sz w:val="28"/>
            <w:szCs w:val="28"/>
          </w:rPr>
          <m:t>1+</m:t>
        </m:r>
        <m:r>
          <m:rPr>
            <m:sty m:val="p"/>
          </m:rPr>
          <w:rPr>
            <w:rFonts w:ascii="Cambria Math" w:hAnsi="Cambria Math" w:cs="AL-Mohanad"/>
            <w:sz w:val="28"/>
            <w:szCs w:val="28"/>
            <w:rtl/>
          </w:rPr>
          <m:t>س=ص</m:t>
        </m:r>
      </m:oMath>
      <w:r w:rsidR="00AE054D" w:rsidRPr="00AB3C95">
        <w:rPr>
          <w:rFonts w:ascii="Traditional Arabic" w:hAnsi="Traditional Arabic" w:cs="AL-Mohanad" w:hint="cs"/>
          <w:sz w:val="28"/>
          <w:szCs w:val="28"/>
          <w:rtl/>
        </w:rPr>
        <w:t xml:space="preserve"> بيانياً</w:t>
      </w:r>
    </w:p>
    <w:tbl>
      <w:tblPr>
        <w:tblStyle w:val="a6"/>
        <w:bidiVisual/>
        <w:tblW w:w="0" w:type="auto"/>
        <w:tblInd w:w="720" w:type="dxa"/>
        <w:tblLook w:val="04A0" w:firstRow="1" w:lastRow="0" w:firstColumn="1" w:lastColumn="0" w:noHBand="0" w:noVBand="1"/>
      </w:tblPr>
      <w:tblGrid>
        <w:gridCol w:w="4979"/>
        <w:gridCol w:w="5290"/>
      </w:tblGrid>
      <w:tr w:rsidR="00770E40" w:rsidRPr="00AB3C95" w14:paraId="4E970398" w14:textId="77777777" w:rsidTr="00770E40"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</w:tcPr>
          <w:p w14:paraId="44BB5323" w14:textId="77777777" w:rsidR="00770E40" w:rsidRPr="00AB3C95" w:rsidRDefault="00770E40" w:rsidP="00AE054D">
            <w:pPr>
              <w:pStyle w:val="a7"/>
              <w:ind w:left="0"/>
              <w:rPr>
                <w:rFonts w:ascii="Traditional Arabic" w:hAnsi="Traditional Arabic" w:cs="AL-Mohanad"/>
                <w:b/>
                <w:bCs/>
                <w:sz w:val="28"/>
                <w:szCs w:val="28"/>
                <w:rtl/>
              </w:rPr>
            </w:pPr>
          </w:p>
          <w:tbl>
            <w:tblPr>
              <w:tblStyle w:val="a6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710"/>
              <w:gridCol w:w="1276"/>
              <w:gridCol w:w="797"/>
              <w:gridCol w:w="1212"/>
            </w:tblGrid>
            <w:tr w:rsidR="00770E40" w:rsidRPr="00AB3C95" w14:paraId="7B8E4179" w14:textId="77777777" w:rsidTr="00E76C5B">
              <w:trPr>
                <w:trHeight w:val="568"/>
              </w:trPr>
              <w:tc>
                <w:tcPr>
                  <w:tcW w:w="710" w:type="dxa"/>
                </w:tcPr>
                <w:p w14:paraId="61713BE2" w14:textId="77777777" w:rsidR="00770E40" w:rsidRPr="00AB3C95" w:rsidRDefault="00770E40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sz w:val="28"/>
                      <w:szCs w:val="28"/>
                      <w:rtl/>
                    </w:rPr>
                  </w:pPr>
                  <w:r w:rsidRPr="00AB3C95">
                    <w:rPr>
                      <w:rFonts w:ascii="Traditional Arabic" w:hAnsi="Traditional Arabic" w:cs="AL-Mohanad" w:hint="cs"/>
                      <w:b/>
                      <w:bCs/>
                      <w:sz w:val="28"/>
                      <w:szCs w:val="28"/>
                      <w:rtl/>
                    </w:rPr>
                    <w:t>س</w:t>
                  </w:r>
                </w:p>
              </w:tc>
              <w:tc>
                <w:tcPr>
                  <w:tcW w:w="1276" w:type="dxa"/>
                </w:tcPr>
                <w:p w14:paraId="501330FB" w14:textId="77777777" w:rsidR="00770E40" w:rsidRPr="00AB3C95" w:rsidRDefault="00770E40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sz w:val="28"/>
                      <w:szCs w:val="28"/>
                      <w:rtl/>
                    </w:rPr>
                  </w:pPr>
                  <m:oMathPara>
                    <m:oMath>
                      <m:r>
                        <w:rPr>
                          <w:rFonts w:ascii="Cambria Math" w:hAnsi="Cambria Math" w:cs="AL-Mohanad"/>
                          <w:sz w:val="28"/>
                          <w:szCs w:val="28"/>
                        </w:rPr>
                        <m:t>1+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cs="AL-Mohanad"/>
                          <w:sz w:val="28"/>
                          <w:szCs w:val="28"/>
                          <w:rtl/>
                        </w:rPr>
                        <m:t>س</m:t>
                      </m:r>
                    </m:oMath>
                  </m:oMathPara>
                </w:p>
              </w:tc>
              <w:tc>
                <w:tcPr>
                  <w:tcW w:w="797" w:type="dxa"/>
                </w:tcPr>
                <w:p w14:paraId="0B4AEBE6" w14:textId="77777777" w:rsidR="00770E40" w:rsidRPr="00AB3C95" w:rsidRDefault="00770E40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sz w:val="28"/>
                      <w:szCs w:val="28"/>
                      <w:rtl/>
                    </w:rPr>
                  </w:pPr>
                  <w:r w:rsidRPr="00AB3C95">
                    <w:rPr>
                      <w:rFonts w:ascii="Traditional Arabic" w:hAnsi="Traditional Arabic" w:cs="AL-Mohanad" w:hint="cs"/>
                      <w:b/>
                      <w:bCs/>
                      <w:sz w:val="28"/>
                      <w:szCs w:val="28"/>
                      <w:rtl/>
                    </w:rPr>
                    <w:t>ص</w:t>
                  </w:r>
                </w:p>
              </w:tc>
              <w:tc>
                <w:tcPr>
                  <w:tcW w:w="1212" w:type="dxa"/>
                </w:tcPr>
                <w:p w14:paraId="54487A72" w14:textId="77777777" w:rsidR="00770E40" w:rsidRPr="00AB3C95" w:rsidRDefault="00770E40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sz w:val="28"/>
                      <w:szCs w:val="28"/>
                      <w:rtl/>
                    </w:rPr>
                  </w:pPr>
                  <m:oMathPara>
                    <m:oMath>
                      <m:r>
                        <m:rPr>
                          <m:sty m:val="b"/>
                        </m:rPr>
                        <w:rPr>
                          <w:rFonts w:ascii="Cambria Math" w:hAnsi="Cambria Math" w:cs="AL-Mohanad"/>
                          <w:sz w:val="28"/>
                          <w:szCs w:val="28"/>
                        </w:rPr>
                        <m:t>(</m:t>
                      </m:r>
                      <m:r>
                        <m:rPr>
                          <m:sty m:val="b"/>
                        </m:rPr>
                        <w:rPr>
                          <w:rFonts w:ascii="Cambria Math" w:hAnsi="Cambria Math" w:cs="AL-Mohanad"/>
                          <w:sz w:val="28"/>
                          <w:szCs w:val="28"/>
                          <w:rtl/>
                        </w:rPr>
                        <m:t>س،ص</m:t>
                      </m:r>
                      <m:r>
                        <m:rPr>
                          <m:sty m:val="b"/>
                        </m:rPr>
                        <w:rPr>
                          <w:rFonts w:ascii="Cambria Math" w:hAnsi="Cambria Math" w:cs="AL-Mohanad"/>
                          <w:sz w:val="28"/>
                          <w:szCs w:val="28"/>
                        </w:rPr>
                        <m:t>)</m:t>
                      </m:r>
                    </m:oMath>
                  </m:oMathPara>
                </w:p>
              </w:tc>
            </w:tr>
            <w:tr w:rsidR="00770E40" w:rsidRPr="00AB3C95" w14:paraId="6FA7331A" w14:textId="77777777" w:rsidTr="00E76C5B">
              <w:trPr>
                <w:trHeight w:val="568"/>
              </w:trPr>
              <w:tc>
                <w:tcPr>
                  <w:tcW w:w="710" w:type="dxa"/>
                </w:tcPr>
                <w:p w14:paraId="1B72CBE6" w14:textId="77777777" w:rsidR="00770E40" w:rsidRPr="00AB3C95" w:rsidRDefault="00770E40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sz w:val="28"/>
                      <w:szCs w:val="28"/>
                      <w:rtl/>
                    </w:rPr>
                  </w:pPr>
                  <w:r w:rsidRPr="00AB3C95">
                    <w:rPr>
                      <w:rFonts w:ascii="Traditional Arabic" w:hAnsi="Traditional Arabic" w:cs="AL-Mohanad" w:hint="cs"/>
                      <w:b/>
                      <w:bCs/>
                      <w:sz w:val="28"/>
                      <w:szCs w:val="28"/>
                      <w:rtl/>
                    </w:rPr>
                    <w:t>1</w:t>
                  </w:r>
                </w:p>
              </w:tc>
              <w:tc>
                <w:tcPr>
                  <w:tcW w:w="1276" w:type="dxa"/>
                </w:tcPr>
                <w:p w14:paraId="1E0503A9" w14:textId="027DEFAE" w:rsidR="00770E40" w:rsidRPr="003859D5" w:rsidRDefault="003859D5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color w:val="00B0F0"/>
                      <w:sz w:val="28"/>
                      <w:szCs w:val="28"/>
                      <w:rtl/>
                    </w:rPr>
                  </w:pPr>
                  <w:r w:rsidRPr="003859D5">
                    <w:rPr>
                      <w:rFonts w:ascii="Traditional Arabic" w:hAnsi="Traditional Arabic" w:cs="AL-Mohanad" w:hint="cs"/>
                      <w:b/>
                      <w:bCs/>
                      <w:color w:val="00B0F0"/>
                      <w:sz w:val="28"/>
                      <w:szCs w:val="28"/>
                      <w:rtl/>
                    </w:rPr>
                    <w:t>1+1</w:t>
                  </w:r>
                </w:p>
              </w:tc>
              <w:tc>
                <w:tcPr>
                  <w:tcW w:w="797" w:type="dxa"/>
                </w:tcPr>
                <w:p w14:paraId="416A1A59" w14:textId="7856ADB9" w:rsidR="00770E40" w:rsidRPr="003859D5" w:rsidRDefault="003859D5" w:rsidP="00E76C5B">
                  <w:pPr>
                    <w:pStyle w:val="a7"/>
                    <w:ind w:left="0"/>
                    <w:jc w:val="both"/>
                    <w:rPr>
                      <w:rFonts w:ascii="Traditional Arabic" w:hAnsi="Traditional Arabic" w:cs="AL-Mohanad"/>
                      <w:b/>
                      <w:bCs/>
                      <w:color w:val="00B0F0"/>
                      <w:sz w:val="28"/>
                      <w:szCs w:val="28"/>
                      <w:rtl/>
                    </w:rPr>
                  </w:pPr>
                  <w:r w:rsidRPr="003859D5">
                    <w:rPr>
                      <w:rFonts w:ascii="Traditional Arabic" w:hAnsi="Traditional Arabic" w:cs="AL-Mohanad" w:hint="cs"/>
                      <w:b/>
                      <w:bCs/>
                      <w:color w:val="00B0F0"/>
                      <w:sz w:val="28"/>
                      <w:szCs w:val="28"/>
                      <w:rtl/>
                    </w:rPr>
                    <w:t>2</w:t>
                  </w:r>
                </w:p>
              </w:tc>
              <w:tc>
                <w:tcPr>
                  <w:tcW w:w="1212" w:type="dxa"/>
                </w:tcPr>
                <w:p w14:paraId="1E81ABC4" w14:textId="0E3EF943" w:rsidR="00770E40" w:rsidRPr="003859D5" w:rsidRDefault="003859D5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color w:val="00B0F0"/>
                      <w:sz w:val="28"/>
                      <w:szCs w:val="28"/>
                      <w:rtl/>
                    </w:rPr>
                  </w:pPr>
                  <w:r w:rsidRPr="003859D5">
                    <w:rPr>
                      <w:rFonts w:ascii="Traditional Arabic" w:hAnsi="Traditional Arabic" w:cs="AL-Mohanad" w:hint="cs"/>
                      <w:b/>
                      <w:bCs/>
                      <w:color w:val="00B0F0"/>
                      <w:sz w:val="28"/>
                      <w:szCs w:val="28"/>
                      <w:rtl/>
                    </w:rPr>
                    <w:t>(2،1)</w:t>
                  </w:r>
                </w:p>
              </w:tc>
            </w:tr>
            <w:tr w:rsidR="00770E40" w:rsidRPr="00AB3C95" w14:paraId="470E6C68" w14:textId="77777777" w:rsidTr="00E76C5B">
              <w:trPr>
                <w:trHeight w:val="568"/>
              </w:trPr>
              <w:tc>
                <w:tcPr>
                  <w:tcW w:w="710" w:type="dxa"/>
                </w:tcPr>
                <w:p w14:paraId="7C604F6C" w14:textId="77777777" w:rsidR="00770E40" w:rsidRPr="00AB3C95" w:rsidRDefault="00770E40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sz w:val="28"/>
                      <w:szCs w:val="28"/>
                      <w:rtl/>
                    </w:rPr>
                  </w:pPr>
                  <w:r w:rsidRPr="00AB3C95">
                    <w:rPr>
                      <w:rFonts w:ascii="Traditional Arabic" w:hAnsi="Traditional Arabic" w:cs="AL-Mohanad" w:hint="cs"/>
                      <w:b/>
                      <w:bCs/>
                      <w:sz w:val="28"/>
                      <w:szCs w:val="28"/>
                      <w:rtl/>
                    </w:rPr>
                    <w:t>2</w:t>
                  </w:r>
                </w:p>
              </w:tc>
              <w:tc>
                <w:tcPr>
                  <w:tcW w:w="1276" w:type="dxa"/>
                </w:tcPr>
                <w:p w14:paraId="15D3E07E" w14:textId="34609591" w:rsidR="00770E40" w:rsidRPr="003859D5" w:rsidRDefault="003859D5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color w:val="00B0F0"/>
                      <w:sz w:val="28"/>
                      <w:szCs w:val="28"/>
                      <w:rtl/>
                    </w:rPr>
                  </w:pPr>
                  <w:r w:rsidRPr="003859D5">
                    <w:rPr>
                      <w:rFonts w:ascii="Traditional Arabic" w:hAnsi="Traditional Arabic" w:cs="AL-Mohanad" w:hint="cs"/>
                      <w:b/>
                      <w:bCs/>
                      <w:color w:val="00B0F0"/>
                      <w:sz w:val="28"/>
                      <w:szCs w:val="28"/>
                      <w:rtl/>
                    </w:rPr>
                    <w:t>2+1</w:t>
                  </w:r>
                </w:p>
              </w:tc>
              <w:tc>
                <w:tcPr>
                  <w:tcW w:w="797" w:type="dxa"/>
                </w:tcPr>
                <w:p w14:paraId="7C57F7CB" w14:textId="30537F14" w:rsidR="00770E40" w:rsidRPr="003859D5" w:rsidRDefault="003859D5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color w:val="00B0F0"/>
                      <w:sz w:val="28"/>
                      <w:szCs w:val="28"/>
                      <w:rtl/>
                    </w:rPr>
                  </w:pPr>
                  <w:r w:rsidRPr="003859D5">
                    <w:rPr>
                      <w:rFonts w:ascii="Traditional Arabic" w:hAnsi="Traditional Arabic" w:cs="AL-Mohanad" w:hint="cs"/>
                      <w:b/>
                      <w:bCs/>
                      <w:color w:val="00B0F0"/>
                      <w:sz w:val="28"/>
                      <w:szCs w:val="28"/>
                      <w:rtl/>
                    </w:rPr>
                    <w:t>3</w:t>
                  </w:r>
                </w:p>
              </w:tc>
              <w:tc>
                <w:tcPr>
                  <w:tcW w:w="1212" w:type="dxa"/>
                </w:tcPr>
                <w:p w14:paraId="55CA2586" w14:textId="3113858B" w:rsidR="00770E40" w:rsidRPr="003859D5" w:rsidRDefault="003859D5" w:rsidP="00E76C5B">
                  <w:pPr>
                    <w:pStyle w:val="a7"/>
                    <w:ind w:left="0"/>
                    <w:rPr>
                      <w:rFonts w:ascii="Traditional Arabic" w:hAnsi="Traditional Arabic" w:cs="AL-Mohanad"/>
                      <w:b/>
                      <w:bCs/>
                      <w:color w:val="00B0F0"/>
                      <w:sz w:val="28"/>
                      <w:szCs w:val="28"/>
                      <w:rtl/>
                    </w:rPr>
                  </w:pPr>
                  <w:r w:rsidRPr="003859D5">
                    <w:rPr>
                      <w:rFonts w:ascii="Traditional Arabic" w:hAnsi="Traditional Arabic" w:cs="AL-Mohanad" w:hint="cs"/>
                      <w:b/>
                      <w:bCs/>
                      <w:color w:val="00B0F0"/>
                      <w:sz w:val="28"/>
                      <w:szCs w:val="28"/>
                      <w:rtl/>
                    </w:rPr>
                    <w:t>(3،2)</w:t>
                  </w:r>
                </w:p>
              </w:tc>
            </w:tr>
          </w:tbl>
          <w:p w14:paraId="4E8A96B5" w14:textId="7584029D" w:rsidR="00770E40" w:rsidRPr="00AB3C95" w:rsidRDefault="00770E40" w:rsidP="00AE054D">
            <w:pPr>
              <w:pStyle w:val="a7"/>
              <w:ind w:left="0"/>
              <w:rPr>
                <w:rFonts w:ascii="Traditional Arabic" w:hAnsi="Traditional Arabic" w:cs="AL-Mohanad"/>
                <w:b/>
                <w:bCs/>
                <w:sz w:val="28"/>
                <w:szCs w:val="28"/>
                <w:rtl/>
              </w:rPr>
            </w:pPr>
          </w:p>
          <w:p w14:paraId="250DF6DA" w14:textId="77777777" w:rsidR="00770E40" w:rsidRPr="00AB3C95" w:rsidRDefault="00770E40" w:rsidP="00770E40">
            <w:pPr>
              <w:rPr>
                <w:sz w:val="28"/>
                <w:szCs w:val="28"/>
                <w:rtl/>
                <w:lang w:eastAsia="en-US"/>
              </w:rPr>
            </w:pPr>
          </w:p>
          <w:p w14:paraId="19C1B897" w14:textId="77777777" w:rsidR="00770E40" w:rsidRPr="00AB3C95" w:rsidRDefault="00770E40" w:rsidP="00CB2B02">
            <w:pPr>
              <w:jc w:val="center"/>
              <w:rPr>
                <w:sz w:val="28"/>
                <w:szCs w:val="28"/>
                <w:rtl/>
                <w:lang w:eastAsia="en-US"/>
              </w:rPr>
            </w:pPr>
          </w:p>
          <w:p w14:paraId="37D32BA8" w14:textId="77777777" w:rsidR="00770E40" w:rsidRPr="00AB3C95" w:rsidRDefault="00770E40" w:rsidP="00770E40">
            <w:pPr>
              <w:jc w:val="right"/>
              <w:rPr>
                <w:sz w:val="28"/>
                <w:szCs w:val="28"/>
                <w:rtl/>
                <w:lang w:eastAsia="en-US"/>
              </w:rPr>
            </w:pPr>
          </w:p>
          <w:p w14:paraId="64652DE7" w14:textId="23C3BF5F" w:rsidR="00770E40" w:rsidRPr="00AB3C95" w:rsidRDefault="00770E40" w:rsidP="00770E40">
            <w:pPr>
              <w:rPr>
                <w:sz w:val="28"/>
                <w:szCs w:val="28"/>
                <w:rtl/>
                <w:lang w:eastAsia="en-US"/>
              </w:rPr>
            </w:pPr>
          </w:p>
        </w:tc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14:paraId="35C48109" w14:textId="302865C5" w:rsidR="00770E40" w:rsidRPr="00AB3C95" w:rsidRDefault="003859D5" w:rsidP="00AE054D">
            <w:pPr>
              <w:pStyle w:val="a7"/>
              <w:ind w:left="0"/>
              <w:rPr>
                <w:rFonts w:ascii="Traditional Arabic" w:hAnsi="Traditional Arabic" w:cs="AL-Mohanad"/>
                <w:b/>
                <w:bCs/>
                <w:sz w:val="28"/>
                <w:szCs w:val="28"/>
                <w:rtl/>
              </w:rPr>
            </w:pPr>
            <w:r>
              <w:rPr>
                <w:rFonts w:ascii="Traditional Arabic" w:hAnsi="Traditional Arabic" w:cs="AL-Mohanad"/>
                <w:b/>
                <w:b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8D4FB94" wp14:editId="09AD0B5F">
                      <wp:simplePos x="0" y="0"/>
                      <wp:positionH relativeFrom="column">
                        <wp:posOffset>716915</wp:posOffset>
                      </wp:positionH>
                      <wp:positionV relativeFrom="paragraph">
                        <wp:posOffset>220980</wp:posOffset>
                      </wp:positionV>
                      <wp:extent cx="2209800" cy="1647825"/>
                      <wp:effectExtent l="38100" t="38100" r="57150" b="47625"/>
                      <wp:wrapNone/>
                      <wp:docPr id="5" name="رابط كسهم مستقيم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209800" cy="1647825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رابط كسهم مستقيم 5" o:spid="_x0000_s1026" type="#_x0000_t32" style="position:absolute;left:0;text-align:left;margin-left:56.45pt;margin-top:17.4pt;width:174pt;height:129.7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" strokecolor="#5b9bd5 [3204]" strokeweight=".5pt">
                      <v:stroke startarrow="open" endarrow="open" joinstyle="miter"/>
                    </v:shape>
                  </w:pict>
                </mc:Fallback>
              </mc:AlternateContent>
            </w:r>
            <w:r w:rsidR="00770E40" w:rsidRPr="00AB3C95">
              <w:rPr>
                <w:rFonts w:ascii="Traditional Arabic" w:hAnsi="Traditional Arabic" w:cs="AL-Mohanad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285A4B64" wp14:editId="5A549850">
                  <wp:extent cx="2723515" cy="2381250"/>
                  <wp:effectExtent l="0" t="0" r="635" b="0"/>
                  <wp:docPr id="17" name="صورة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sharpenSoften amount="100000"/>
                                    </a14:imgEffect>
                                    <a14:imgEffect>
                                      <a14:brightnessContrast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3515" cy="2381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D924CDC" w14:textId="50163A84" w:rsidR="000C7D72" w:rsidRPr="00AB3C95" w:rsidRDefault="00770E40" w:rsidP="00A95D48">
      <w:pPr>
        <w:pStyle w:val="a7"/>
        <w:numPr>
          <w:ilvl w:val="0"/>
          <w:numId w:val="35"/>
        </w:numPr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>اكملي الجدول وحددي المجال والمدى</w:t>
      </w:r>
    </w:p>
    <w:p w14:paraId="4B8A5F8A" w14:textId="77777777" w:rsidR="00770E40" w:rsidRPr="00AB3C95" w:rsidRDefault="00770E40" w:rsidP="00770E40">
      <w:pPr>
        <w:pStyle w:val="a7"/>
        <w:rPr>
          <w:rFonts w:asciiTheme="minorBidi" w:hAnsiTheme="minorBidi" w:cstheme="minorBidi"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73"/>
        <w:gridCol w:w="1134"/>
        <w:gridCol w:w="850"/>
      </w:tblGrid>
      <w:tr w:rsidR="00770E40" w:rsidRPr="00AB3C95" w14:paraId="004BEE5E" w14:textId="77777777" w:rsidTr="00770E40">
        <w:trPr>
          <w:jc w:val="center"/>
        </w:trPr>
        <w:tc>
          <w:tcPr>
            <w:tcW w:w="673" w:type="dxa"/>
          </w:tcPr>
          <w:p w14:paraId="0BBB8B10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س</w:t>
            </w:r>
          </w:p>
        </w:tc>
        <w:tc>
          <w:tcPr>
            <w:tcW w:w="1134" w:type="dxa"/>
          </w:tcPr>
          <w:p w14:paraId="34D295F7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5س</w:t>
            </w:r>
          </w:p>
        </w:tc>
        <w:tc>
          <w:tcPr>
            <w:tcW w:w="850" w:type="dxa"/>
          </w:tcPr>
          <w:p w14:paraId="0DD00491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ص</w:t>
            </w:r>
          </w:p>
        </w:tc>
      </w:tr>
      <w:tr w:rsidR="00770E40" w:rsidRPr="00AB3C95" w14:paraId="2136A9DB" w14:textId="77777777" w:rsidTr="00770E40">
        <w:trPr>
          <w:jc w:val="center"/>
        </w:trPr>
        <w:tc>
          <w:tcPr>
            <w:tcW w:w="673" w:type="dxa"/>
          </w:tcPr>
          <w:p w14:paraId="7C044EC2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1</w:t>
            </w:r>
          </w:p>
        </w:tc>
        <w:tc>
          <w:tcPr>
            <w:tcW w:w="1134" w:type="dxa"/>
          </w:tcPr>
          <w:p w14:paraId="4C4E54AD" w14:textId="4E99F5A8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5×1</w:t>
            </w:r>
          </w:p>
        </w:tc>
        <w:tc>
          <w:tcPr>
            <w:tcW w:w="850" w:type="dxa"/>
          </w:tcPr>
          <w:p w14:paraId="74133DCC" w14:textId="1F331617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5</w:t>
            </w:r>
          </w:p>
        </w:tc>
      </w:tr>
      <w:tr w:rsidR="00770E40" w:rsidRPr="00AB3C95" w14:paraId="4CFC6609" w14:textId="77777777" w:rsidTr="00770E40">
        <w:trPr>
          <w:jc w:val="center"/>
        </w:trPr>
        <w:tc>
          <w:tcPr>
            <w:tcW w:w="673" w:type="dxa"/>
          </w:tcPr>
          <w:p w14:paraId="491EFBDE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2</w:t>
            </w:r>
          </w:p>
        </w:tc>
        <w:tc>
          <w:tcPr>
            <w:tcW w:w="1134" w:type="dxa"/>
          </w:tcPr>
          <w:p w14:paraId="44B14E29" w14:textId="03720613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5×2</w:t>
            </w:r>
          </w:p>
        </w:tc>
        <w:tc>
          <w:tcPr>
            <w:tcW w:w="850" w:type="dxa"/>
          </w:tcPr>
          <w:p w14:paraId="611064EB" w14:textId="05E343E8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10</w:t>
            </w:r>
          </w:p>
        </w:tc>
      </w:tr>
      <w:tr w:rsidR="00770E40" w:rsidRPr="00AB3C95" w14:paraId="21C4EAEB" w14:textId="77777777" w:rsidTr="00770E40">
        <w:trPr>
          <w:jc w:val="center"/>
        </w:trPr>
        <w:tc>
          <w:tcPr>
            <w:tcW w:w="673" w:type="dxa"/>
          </w:tcPr>
          <w:p w14:paraId="09E338DF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3</w:t>
            </w:r>
          </w:p>
        </w:tc>
        <w:tc>
          <w:tcPr>
            <w:tcW w:w="1134" w:type="dxa"/>
          </w:tcPr>
          <w:p w14:paraId="6D096F11" w14:textId="485FCACA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5×3</w:t>
            </w:r>
          </w:p>
        </w:tc>
        <w:tc>
          <w:tcPr>
            <w:tcW w:w="850" w:type="dxa"/>
          </w:tcPr>
          <w:p w14:paraId="1DF6D7E3" w14:textId="7AB0BCB2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15</w:t>
            </w:r>
          </w:p>
        </w:tc>
      </w:tr>
      <w:tr w:rsidR="00770E40" w:rsidRPr="00AB3C95" w14:paraId="1A90B288" w14:textId="77777777" w:rsidTr="00770E40">
        <w:trPr>
          <w:jc w:val="center"/>
        </w:trPr>
        <w:tc>
          <w:tcPr>
            <w:tcW w:w="673" w:type="dxa"/>
          </w:tcPr>
          <w:p w14:paraId="1A750FD7" w14:textId="77777777" w:rsidR="00770E40" w:rsidRPr="00AB3C95" w:rsidRDefault="00770E40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 w:rsidRPr="00AB3C95"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4</w:t>
            </w:r>
          </w:p>
        </w:tc>
        <w:tc>
          <w:tcPr>
            <w:tcW w:w="1134" w:type="dxa"/>
          </w:tcPr>
          <w:p w14:paraId="17ED761D" w14:textId="1DF37097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5×4</w:t>
            </w:r>
          </w:p>
        </w:tc>
        <w:tc>
          <w:tcPr>
            <w:tcW w:w="850" w:type="dxa"/>
          </w:tcPr>
          <w:p w14:paraId="0BD8E332" w14:textId="6943F950" w:rsidR="00770E40" w:rsidRPr="00AB3C95" w:rsidRDefault="003859D5" w:rsidP="00E76C5B">
            <w:pPr>
              <w:rPr>
                <w:rFonts w:ascii="Verdana" w:hAnsi="Verdana"/>
                <w:color w:val="444444"/>
                <w:sz w:val="28"/>
                <w:szCs w:val="28"/>
                <w:rtl/>
              </w:rPr>
            </w:pPr>
            <w:r>
              <w:rPr>
                <w:rFonts w:ascii="Verdana" w:hAnsi="Verdana" w:hint="cs"/>
                <w:color w:val="444444"/>
                <w:sz w:val="28"/>
                <w:szCs w:val="28"/>
                <w:rtl/>
              </w:rPr>
              <w:t>20</w:t>
            </w:r>
          </w:p>
        </w:tc>
      </w:tr>
    </w:tbl>
    <w:p w14:paraId="04A8FED0" w14:textId="77777777" w:rsidR="00CB2B02" w:rsidRPr="00AB3C95" w:rsidRDefault="00CB2B02" w:rsidP="00770E40">
      <w:pPr>
        <w:rPr>
          <w:rFonts w:asciiTheme="minorBidi" w:hAnsiTheme="minorBidi" w:cstheme="minorBidi"/>
          <w:sz w:val="28"/>
          <w:szCs w:val="28"/>
          <w:rtl/>
        </w:rPr>
      </w:pPr>
    </w:p>
    <w:p w14:paraId="472C5B68" w14:textId="07F8D30C" w:rsidR="00770E40" w:rsidRPr="00AB3C95" w:rsidRDefault="00770E40" w:rsidP="003859D5">
      <w:pPr>
        <w:pStyle w:val="a7"/>
        <w:rPr>
          <w:rFonts w:asciiTheme="minorBidi" w:hAnsiTheme="minorBidi" w:cstheme="minorBidi"/>
          <w:sz w:val="28"/>
          <w:szCs w:val="28"/>
          <w:rtl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>المجال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</m:oMath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</w:t>
      </w:r>
      <w:r w:rsidRPr="00AB3C95">
        <w:rPr>
          <w:rFonts w:asciiTheme="minorBidi" w:hAnsiTheme="minorBidi" w:cstheme="minorBidi"/>
          <w:sz w:val="28"/>
          <w:szCs w:val="28"/>
        </w:rPr>
        <w:t xml:space="preserve"> }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 </w:t>
      </w:r>
      <w:r w:rsidR="003859D5" w:rsidRPr="003859D5">
        <w:rPr>
          <w:rFonts w:asciiTheme="minorBidi" w:hAnsiTheme="minorBidi" w:cstheme="minorBidi" w:hint="cs"/>
          <w:color w:val="0070C0"/>
          <w:sz w:val="28"/>
          <w:szCs w:val="28"/>
          <w:rtl/>
        </w:rPr>
        <w:t>4،3،2،1</w:t>
      </w: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  </w:t>
      </w:r>
      <w:r w:rsidRPr="00AB3C95">
        <w:rPr>
          <w:rFonts w:asciiTheme="minorBidi" w:hAnsiTheme="minorBidi" w:cstheme="minorBidi"/>
          <w:sz w:val="28"/>
          <w:szCs w:val="28"/>
        </w:rPr>
        <w:t>{</w:t>
      </w:r>
    </w:p>
    <w:p w14:paraId="5FC5BA2A" w14:textId="79F6CB55" w:rsidR="00770E40" w:rsidRPr="00AB3C95" w:rsidRDefault="00770E40" w:rsidP="003859D5">
      <w:pPr>
        <w:pStyle w:val="a7"/>
        <w:rPr>
          <w:rFonts w:asciiTheme="minorBidi" w:hAnsiTheme="minorBidi" w:cstheme="minorBidi"/>
          <w:sz w:val="28"/>
          <w:szCs w:val="28"/>
        </w:rPr>
      </w:pPr>
      <w:r w:rsidRPr="00AB3C95">
        <w:rPr>
          <w:rFonts w:asciiTheme="minorBidi" w:hAnsiTheme="minorBidi" w:cstheme="minorBidi" w:hint="cs"/>
          <w:sz w:val="28"/>
          <w:szCs w:val="28"/>
          <w:rtl/>
        </w:rPr>
        <w:t xml:space="preserve">المدى </w:t>
      </w:r>
      <m:oMath>
        <m:r>
          <m:rPr>
            <m:sty m:val="p"/>
          </m:rPr>
          <w:rPr>
            <w:rFonts w:ascii="Cambria Math" w:hAnsi="Cambria Math" w:cstheme="minorBidi"/>
            <w:sz w:val="28"/>
            <w:szCs w:val="28"/>
          </w:rPr>
          <m:t>=</m:t>
        </m:r>
      </m:oMath>
      <w:r w:rsidR="00CB2B02" w:rsidRPr="00AB3C95">
        <w:rPr>
          <w:rFonts w:asciiTheme="minorBidi" w:hAnsiTheme="minorBidi" w:cstheme="minorBidi" w:hint="cs"/>
          <w:sz w:val="28"/>
          <w:szCs w:val="28"/>
          <w:rtl/>
        </w:rPr>
        <w:t xml:space="preserve"> </w:t>
      </w:r>
      <w:r w:rsidR="00CB2B02" w:rsidRPr="00AB3C95">
        <w:rPr>
          <w:rFonts w:asciiTheme="minorBidi" w:hAnsiTheme="minorBidi" w:cstheme="minorBidi"/>
          <w:sz w:val="28"/>
          <w:szCs w:val="28"/>
        </w:rPr>
        <w:t>}</w:t>
      </w:r>
      <w:r w:rsidR="003859D5" w:rsidRPr="003859D5">
        <w:rPr>
          <w:rFonts w:asciiTheme="minorBidi" w:hAnsiTheme="minorBidi" w:cstheme="minorBidi" w:hint="cs"/>
          <w:color w:val="0070C0"/>
          <w:sz w:val="28"/>
          <w:szCs w:val="28"/>
          <w:rtl/>
        </w:rPr>
        <w:t>20،15،10،5</w:t>
      </w:r>
      <w:r w:rsidR="00CB2B02" w:rsidRPr="003859D5">
        <w:rPr>
          <w:rFonts w:asciiTheme="minorBidi" w:hAnsiTheme="minorBidi" w:cstheme="minorBidi" w:hint="cs"/>
          <w:color w:val="0070C0"/>
          <w:sz w:val="28"/>
          <w:szCs w:val="28"/>
          <w:rtl/>
        </w:rPr>
        <w:t xml:space="preserve"> </w:t>
      </w:r>
      <w:r w:rsidR="00CB2B02" w:rsidRPr="00AB3C95">
        <w:rPr>
          <w:rFonts w:asciiTheme="minorBidi" w:hAnsiTheme="minorBidi" w:cstheme="minorBidi"/>
          <w:sz w:val="28"/>
          <w:szCs w:val="28"/>
        </w:rPr>
        <w:t>{</w:t>
      </w:r>
    </w:p>
    <w:p w14:paraId="11736192" w14:textId="77777777" w:rsidR="00A9365C" w:rsidRPr="00AB3C95" w:rsidRDefault="00A9365C" w:rsidP="000C7D72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</w:p>
    <w:p w14:paraId="62441DC5" w14:textId="5D2030B4" w:rsidR="00CB2B02" w:rsidRPr="00AB3C95" w:rsidRDefault="000C7D72" w:rsidP="00A95D48">
      <w:pPr>
        <w:pStyle w:val="a7"/>
        <w:numPr>
          <w:ilvl w:val="0"/>
          <w:numId w:val="36"/>
        </w:numPr>
        <w:rPr>
          <w:rFonts w:ascii="Traditional Arabic" w:hAnsi="Traditional Arabic" w:cs="AL-Mohanad"/>
          <w:sz w:val="28"/>
          <w:szCs w:val="28"/>
          <w:rtl/>
        </w:rPr>
      </w:pPr>
      <w:r w:rsidRPr="00AB3C95">
        <w:rPr>
          <w:rFonts w:ascii="Traditional Arabic" w:hAnsi="Traditional Arabic" w:cs="AL-Mohanad" w:hint="cs"/>
          <w:sz w:val="28"/>
          <w:szCs w:val="28"/>
          <w:rtl/>
        </w:rPr>
        <w:t xml:space="preserve"> </w:t>
      </w:r>
      <w:r w:rsidR="00CB2B02" w:rsidRPr="00AB3C95">
        <w:rPr>
          <w:rFonts w:ascii="Traditional Arabic" w:hAnsi="Traditional Arabic" w:cs="AL-Mohanad" w:hint="cs"/>
          <w:sz w:val="28"/>
          <w:szCs w:val="28"/>
          <w:rtl/>
        </w:rPr>
        <w:t>استخدمي خاصية التوزيع لحل :</w:t>
      </w:r>
    </w:p>
    <w:p w14:paraId="1272EB85" w14:textId="0CD69D01" w:rsidR="000C7D72" w:rsidRPr="00AB3C95" w:rsidRDefault="00661297" w:rsidP="00CB2B02">
      <w:pPr>
        <w:jc w:val="center"/>
        <w:rPr>
          <w:rFonts w:ascii="Traditional Arabic" w:hAnsi="Traditional Arabic" w:cs="AL-Mohanad"/>
          <w:b/>
          <w:bCs/>
          <w:sz w:val="28"/>
          <w:szCs w:val="28"/>
          <w:rtl/>
        </w:rPr>
      </w:pPr>
      <m:oMathPara>
        <m:oMath>
          <m:d>
            <m:dPr>
              <m:ctrlPr>
                <w:rPr>
                  <w:rFonts w:ascii="Cambria Math" w:hAnsi="Cambria Math" w:cs="AL-Mohanad"/>
                  <w:b/>
                  <w:bCs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="AL-Mohanad"/>
                  <w:sz w:val="28"/>
                  <w:szCs w:val="28"/>
                </w:rPr>
                <m:t>2+3</m:t>
              </m:r>
              <m:ctrlPr>
                <w:rPr>
                  <w:rFonts w:ascii="Cambria Math" w:hAnsi="Cambria Math" w:cs="AL-Mohanad"/>
                  <w:i/>
                  <w:sz w:val="28"/>
                  <w:szCs w:val="28"/>
                </w:rPr>
              </m:ctrlPr>
            </m:e>
          </m:d>
          <m:r>
            <w:rPr>
              <w:rFonts w:ascii="Cambria Math" w:hAnsi="Cambria Math" w:cs="AL-Mohanad"/>
              <w:sz w:val="28"/>
              <w:szCs w:val="28"/>
            </w:rPr>
            <m:t>5</m:t>
          </m:r>
        </m:oMath>
      </m:oMathPara>
    </w:p>
    <w:p w14:paraId="5DC1F9BF" w14:textId="77777777" w:rsidR="00A77F5A" w:rsidRPr="00AB3C95" w:rsidRDefault="00A77F5A" w:rsidP="000C7D72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</w:p>
    <w:p w14:paraId="75970992" w14:textId="100B1E1B" w:rsidR="00A77F5A" w:rsidRPr="00AB3C95" w:rsidRDefault="003D1CF9" w:rsidP="000C7D72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  <w:r>
        <w:rPr>
          <w:rFonts w:ascii="Traditional Arabic" w:hAnsi="Traditional Arabic" w:cs="AL-Mohanad" w:hint="cs"/>
          <w:b/>
          <w:bCs/>
          <w:sz w:val="28"/>
          <w:szCs w:val="28"/>
          <w:rtl/>
        </w:rPr>
        <w:t>الحل</w:t>
      </w:r>
    </w:p>
    <w:p w14:paraId="3E57298A" w14:textId="65949453" w:rsidR="00A77F5A" w:rsidRPr="003D1CF9" w:rsidRDefault="003D1CF9" w:rsidP="000C7D72">
      <w:pPr>
        <w:rPr>
          <w:rFonts w:ascii="Traditional Arabic" w:hAnsi="Traditional Arabic" w:cs="AL-Mohanad" w:hint="cs"/>
          <w:b/>
          <w:bCs/>
          <w:color w:val="0070C0"/>
          <w:sz w:val="28"/>
          <w:szCs w:val="28"/>
          <w:rtl/>
        </w:rPr>
      </w:pPr>
      <w:r>
        <w:rPr>
          <w:rFonts w:ascii="Traditional Arabic" w:hAnsi="Traditional Arabic" w:cs="AL-Mohanad" w:hint="cs"/>
          <w:b/>
          <w:bCs/>
          <w:sz w:val="28"/>
          <w:szCs w:val="28"/>
          <w:rtl/>
        </w:rPr>
        <w:t xml:space="preserve"> </w:t>
      </w:r>
      <w:r w:rsidRPr="003D1CF9">
        <w:rPr>
          <w:rFonts w:ascii="Traditional Arabic" w:hAnsi="Traditional Arabic" w:cs="AL-Mohanad" w:hint="cs"/>
          <w:b/>
          <w:bCs/>
          <w:color w:val="0070C0"/>
          <w:sz w:val="28"/>
          <w:szCs w:val="28"/>
          <w:rtl/>
        </w:rPr>
        <w:t>= 5×3+5×2</w:t>
      </w:r>
    </w:p>
    <w:p w14:paraId="29CB0D9A" w14:textId="5F31FE3E" w:rsidR="003D1CF9" w:rsidRPr="003D1CF9" w:rsidRDefault="003D1CF9" w:rsidP="000C7D72">
      <w:pPr>
        <w:rPr>
          <w:rFonts w:ascii="Traditional Arabic" w:hAnsi="Traditional Arabic" w:cs="AL-Mohanad" w:hint="cs"/>
          <w:b/>
          <w:bCs/>
          <w:color w:val="0070C0"/>
          <w:sz w:val="28"/>
          <w:szCs w:val="28"/>
          <w:rtl/>
        </w:rPr>
      </w:pPr>
      <w:r w:rsidRPr="003D1CF9">
        <w:rPr>
          <w:rFonts w:ascii="Traditional Arabic" w:hAnsi="Traditional Arabic" w:cs="AL-Mohanad" w:hint="cs"/>
          <w:b/>
          <w:bCs/>
          <w:color w:val="0070C0"/>
          <w:sz w:val="28"/>
          <w:szCs w:val="28"/>
          <w:rtl/>
        </w:rPr>
        <w:t>=15+10</w:t>
      </w:r>
    </w:p>
    <w:p w14:paraId="3686748C" w14:textId="1BF37322" w:rsidR="003D1CF9" w:rsidRPr="00AB3C95" w:rsidRDefault="003D1CF9" w:rsidP="000C7D72">
      <w:pPr>
        <w:rPr>
          <w:rFonts w:ascii="Traditional Arabic" w:hAnsi="Traditional Arabic" w:cs="AL-Mohanad" w:hint="cs"/>
          <w:b/>
          <w:bCs/>
          <w:sz w:val="28"/>
          <w:szCs w:val="28"/>
          <w:rtl/>
        </w:rPr>
      </w:pPr>
      <w:r w:rsidRPr="003D1CF9">
        <w:rPr>
          <w:rFonts w:ascii="Traditional Arabic" w:hAnsi="Traditional Arabic" w:cs="AL-Mohanad" w:hint="cs"/>
          <w:b/>
          <w:bCs/>
          <w:color w:val="0070C0"/>
          <w:sz w:val="28"/>
          <w:szCs w:val="28"/>
          <w:rtl/>
        </w:rPr>
        <w:t>=25</w:t>
      </w:r>
    </w:p>
    <w:p w14:paraId="51DC6C9D" w14:textId="0DFAA557" w:rsidR="00C34AD9" w:rsidRPr="00AB3C95" w:rsidRDefault="00C34AD9" w:rsidP="00BB3286">
      <w:pPr>
        <w:rPr>
          <w:rFonts w:ascii="Traditional Arabic" w:hAnsi="Traditional Arabic" w:cs="AL-Mohanad"/>
          <w:b/>
          <w:bCs/>
          <w:sz w:val="28"/>
          <w:szCs w:val="28"/>
          <w:rtl/>
        </w:rPr>
      </w:pPr>
    </w:p>
    <w:p w14:paraId="423372B4" w14:textId="6E1FDFB2" w:rsidR="00BB1697" w:rsidRPr="00AB3C95" w:rsidRDefault="00BB1697" w:rsidP="003D1CF9">
      <w:pPr>
        <w:tabs>
          <w:tab w:val="left" w:pos="4308"/>
        </w:tabs>
        <w:rPr>
          <w:rFonts w:ascii="Traditional Arabic" w:hAnsi="Traditional Arabic" w:cs="AL-Mohanad"/>
          <w:b/>
          <w:bCs/>
          <w:sz w:val="28"/>
          <w:szCs w:val="28"/>
          <w:rtl/>
        </w:rPr>
      </w:pPr>
      <w:bookmarkStart w:id="0" w:name="_GoBack"/>
      <w:bookmarkEnd w:id="0"/>
    </w:p>
    <w:p w14:paraId="48783BA8" w14:textId="77777777" w:rsidR="000C7D72" w:rsidRPr="00AB3C95" w:rsidRDefault="00BD52D0" w:rsidP="006F21D3">
      <w:pPr>
        <w:jc w:val="right"/>
        <w:rPr>
          <w:b/>
          <w:bCs/>
          <w:sz w:val="28"/>
          <w:szCs w:val="28"/>
          <w:rtl/>
        </w:rPr>
      </w:pPr>
      <w:r w:rsidRPr="00AB3C95">
        <w:rPr>
          <w:rFonts w:hint="cs"/>
          <w:b/>
          <w:bCs/>
          <w:sz w:val="28"/>
          <w:szCs w:val="28"/>
          <w:rtl/>
        </w:rPr>
        <w:t>انتهت الأسئلة ،،،تمنياتي بالتوفيق</w:t>
      </w:r>
    </w:p>
    <w:p w14:paraId="56BD9D22" w14:textId="575C60CE" w:rsidR="006F21D3" w:rsidRPr="00BB1697" w:rsidRDefault="006F21D3" w:rsidP="006F21D3">
      <w:pPr>
        <w:jc w:val="right"/>
        <w:rPr>
          <w:b/>
          <w:bCs/>
          <w:sz w:val="28"/>
          <w:szCs w:val="28"/>
          <w:rtl/>
        </w:rPr>
      </w:pPr>
      <w:r w:rsidRPr="00AB3C95">
        <w:rPr>
          <w:rFonts w:hint="cs"/>
          <w:b/>
          <w:bCs/>
          <w:sz w:val="28"/>
          <w:szCs w:val="28"/>
          <w:rtl/>
        </w:rPr>
        <w:t>معلمة المادة/مشاعل الحربي</w:t>
      </w:r>
    </w:p>
    <w:sectPr w:rsidR="006F21D3" w:rsidRPr="00BB1697" w:rsidSect="0035245C">
      <w:headerReference w:type="default" r:id="rId13"/>
      <w:footerReference w:type="default" r:id="rId14"/>
      <w:headerReference w:type="first" r:id="rId15"/>
      <w:footerReference w:type="first" r:id="rId16"/>
      <w:endnotePr>
        <w:numFmt w:val="lowerLetter"/>
      </w:endnotePr>
      <w:pgSz w:w="11906" w:h="16838"/>
      <w:pgMar w:top="426" w:right="566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599111" w14:textId="77777777" w:rsidR="00844E6D" w:rsidRDefault="00844E6D" w:rsidP="00A92AB4">
      <w:r>
        <w:separator/>
      </w:r>
    </w:p>
  </w:endnote>
  <w:endnote w:type="continuationSeparator" w:id="0">
    <w:p w14:paraId="456E2EFA" w14:textId="77777777" w:rsidR="00844E6D" w:rsidRDefault="00844E6D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  <w:embedRegular r:id="rId1" w:fontKey="{7D50C564-7B9D-4608-AEC9-DD0FCD064838}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2" w:fontKey="{2196581A-60CB-4000-BF02-74B349A5816F}"/>
    <w:embedBold r:id="rId3" w:fontKey="{9C2D093B-DDF0-4D9A-BAEA-A1578E463961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4" w:fontKey="{3733D9E4-2227-4D36-B5C0-30610DF69D19}"/>
    <w:embedBold r:id="rId5" w:fontKey="{BB2218A9-5657-4524-9D4A-BEE4149FBE3A}"/>
    <w:embedItalic r:id="rId6" w:fontKey="{0B5E375C-84D8-4969-88AB-6931944D599E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F_Jeddah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1FB6E379-0A7B-497E-BA17-26A4CE9757B4}"/>
  </w:font>
  <w:font w:name="AL-Mohanad">
    <w:altName w:val="Arial"/>
    <w:charset w:val="B2"/>
    <w:family w:val="auto"/>
    <w:pitch w:val="variable"/>
    <w:sig w:usb0="00002001" w:usb1="00000000" w:usb2="00000000" w:usb3="00000000" w:csb0="00000040" w:csb1="00000000"/>
  </w:font>
  <w:font w:name="mohammad bold art 1">
    <w:altName w:val="Arial"/>
    <w:charset w:val="B2"/>
    <w:family w:val="auto"/>
    <w:pitch w:val="variable"/>
    <w:sig w:usb0="00002001" w:usb1="00000000" w:usb2="00000000" w:usb3="00000000" w:csb0="0000004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  <w:embedRegular r:id="rId8" w:fontKey="{A1576974-317F-456A-A425-1490BCBAB5F5}"/>
    <w:embedBold r:id="rId9" w:fontKey="{20181037-18E6-4455-B298-540E4F1560A9}"/>
    <w:embedItalic r:id="rId10" w:fontKey="{5B673E83-D93C-4738-A5F5-B5F3161AD1F8}"/>
  </w:font>
  <w:font w:name="Al-Mothnna"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11" w:fontKey="{A0221B59-8226-41D2-A2C8-323A0AEAB513}"/>
  </w:font>
  <w:font w:name="Al-KsorZulfiMath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12" w:fontKey="{F1F2D7B1-EF89-4A79-AF46-073BCCC808A4}"/>
  </w:font>
  <w:font w:name="AF_Aseer">
    <w:altName w:val="Arial"/>
    <w:charset w:val="B2"/>
    <w:family w:val="auto"/>
    <w:pitch w:val="variable"/>
    <w:sig w:usb0="00002001" w:usb1="00000000" w:usb2="00000000" w:usb3="00000000" w:csb0="0000004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13" w:fontKey="{9C3F7389-C4DD-45E4-ACDC-91F80E0FBD7B}"/>
  </w:font>
  <w:font w:name="AL-Mateen">
    <w:charset w:val="B2"/>
    <w:family w:val="auto"/>
    <w:pitch w:val="variable"/>
    <w:sig w:usb0="00002001" w:usb1="00000000" w:usb2="00000000" w:usb3="00000000" w:csb0="00000040" w:csb1="00000000"/>
    <w:embedBold r:id="rId14" w:fontKey="{A41B4BCA-8F33-477F-A612-D26A5B369923}"/>
  </w:font>
  <w:font w:name="AL-Mohanad Bold">
    <w:charset w:val="B2"/>
    <w:family w:val="auto"/>
    <w:pitch w:val="variable"/>
    <w:sig w:usb0="00002001" w:usb1="00000000" w:usb2="00000000" w:usb3="00000000" w:csb0="00000040" w:csb1="00000000"/>
    <w:embedRegular r:id="rId15" w:fontKey="{448645D4-0BA9-40DF-B3FE-DEBF1D34D94B}"/>
    <w:embedBold r:id="rId16" w:fontKey="{DD252DFB-EBE1-44E7-A86D-7EAB70CAE138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  <w:embedRegular r:id="rId17" w:fontKey="{C7460EF8-4040-44CA-AF4F-F57FAC76CB9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EC01A8" w14:textId="77777777" w:rsidR="00661297" w:rsidRDefault="00661297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D9B1A18" wp14:editId="1244C77D">
              <wp:simplePos x="0" y="0"/>
              <wp:positionH relativeFrom="page">
                <wp:posOffset>2291410</wp:posOffset>
              </wp:positionH>
              <wp:positionV relativeFrom="page">
                <wp:posOffset>9977755</wp:posOffset>
              </wp:positionV>
              <wp:extent cx="5084496" cy="351917"/>
              <wp:effectExtent l="0" t="0" r="0" b="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4496" cy="35191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30FCF4" w14:textId="3757DDA1" w:rsidR="00661297" w:rsidRPr="00A22239" w:rsidRDefault="00661297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رقم النموذج : </w:t>
                          </w:r>
                          <w:r w:rsidRPr="00A22239">
                            <w:rPr>
                              <w:rFonts w:cs="mohammad bold art 1"/>
                              <w:b/>
                            </w:rPr>
                            <w:t>KH-P028-F11A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رقم الإصدار :    0/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1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تاريخ الإصدار :  01/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/20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19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م</w:t>
                          </w:r>
                        </w:p>
                        <w:p w14:paraId="2E651534" w14:textId="77777777" w:rsidR="00661297" w:rsidRPr="00A22239" w:rsidRDefault="00661297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76EB2967" w14:textId="77777777" w:rsidR="00661297" w:rsidRPr="00A22239" w:rsidRDefault="00661297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36A0597E" w14:textId="77777777" w:rsidR="00661297" w:rsidRPr="00A22239" w:rsidRDefault="00661297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180.45pt;margin-top:785.65pt;width:400.35pt;height:27.7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UZTtQ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" filled="f" stroked="f">
              <v:textbox>
                <w:txbxContent>
                  <w:p w14:paraId="6C30FCF4" w14:textId="3757DDA1" w:rsidR="0052663B" w:rsidRPr="00A22239" w:rsidRDefault="0052663B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رقم النموذج : </w:t>
                    </w:r>
                    <w:r w:rsidRPr="00A22239">
                      <w:rPr>
                        <w:rFonts w:cs="mohammad bold art 1"/>
                        <w:b/>
                      </w:rPr>
                      <w:t>KH-P028-F11A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رقم الإصدار :    0/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 xml:space="preserve"> 1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تاريخ الإصدار :  01/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/20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19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م</w:t>
                    </w:r>
                  </w:p>
                  <w:p w14:paraId="2E651534" w14:textId="77777777" w:rsidR="0052663B" w:rsidRPr="00A22239" w:rsidRDefault="0052663B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76EB2967" w14:textId="77777777" w:rsidR="0052663B" w:rsidRPr="00A22239" w:rsidRDefault="0052663B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36A0597E" w14:textId="77777777" w:rsidR="0052663B" w:rsidRPr="00A22239" w:rsidRDefault="0052663B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3A5C5CC" wp14:editId="39A21693">
              <wp:simplePos x="0" y="0"/>
              <wp:positionH relativeFrom="column">
                <wp:posOffset>31115</wp:posOffset>
              </wp:positionH>
              <wp:positionV relativeFrom="paragraph">
                <wp:posOffset>-109855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B2439B" w14:textId="77777777" w:rsidR="00661297" w:rsidRPr="00374657" w:rsidRDefault="00661297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D1CF9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6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D1CF9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6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14:paraId="32D877E3" w14:textId="77777777" w:rsidR="00661297" w:rsidRPr="00374657" w:rsidRDefault="00661297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7" type="#_x0000_t202" style="position:absolute;left:0;text-align:left;margin-left:2.45pt;margin-top:-8.65pt;width:87pt;height:2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" filled="f" stroked="f">
              <v:textbox>
                <w:txbxContent>
                  <w:p w14:paraId="55B2439B" w14:textId="77777777" w:rsidR="00661297" w:rsidRPr="00374657" w:rsidRDefault="00661297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D1CF9">
                      <w:rPr>
                        <w:rFonts w:cs="mohammad bold art 1"/>
                        <w:sz w:val="14"/>
                        <w:szCs w:val="22"/>
                        <w:rtl/>
                      </w:rPr>
                      <w:t>6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D1CF9">
                      <w:rPr>
                        <w:rFonts w:cs="mohammad bold art 1"/>
                        <w:sz w:val="14"/>
                        <w:szCs w:val="22"/>
                        <w:rtl/>
                      </w:rPr>
                      <w:t>6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14:paraId="32D877E3" w14:textId="77777777" w:rsidR="00661297" w:rsidRPr="00374657" w:rsidRDefault="00661297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74A6F4" w14:textId="520A23EF" w:rsidR="00661297" w:rsidRDefault="00661297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F1463FB" wp14:editId="70CD88EF">
              <wp:simplePos x="0" y="0"/>
              <wp:positionH relativeFrom="column">
                <wp:posOffset>-168910</wp:posOffset>
              </wp:positionH>
              <wp:positionV relativeFrom="paragraph">
                <wp:posOffset>-100330</wp:posOffset>
              </wp:positionV>
              <wp:extent cx="1104900" cy="352425"/>
              <wp:effectExtent l="0" t="0" r="0" b="952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5272FE" w14:textId="77777777" w:rsidR="00661297" w:rsidRPr="00374657" w:rsidRDefault="00661297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6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14:paraId="4C1262F3" w14:textId="77777777" w:rsidR="00661297" w:rsidRPr="00374657" w:rsidRDefault="00661297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0" type="#_x0000_t202" style="position:absolute;left:0;text-align:left;margin-left:-13.3pt;margin-top:-7.9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i7ctg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" filled="f" stroked="f">
              <v:textbox>
                <w:txbxContent>
                  <w:p w14:paraId="4E5272FE" w14:textId="77777777" w:rsidR="00661297" w:rsidRPr="00374657" w:rsidRDefault="00661297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>
                      <w:rPr>
                        <w:rFonts w:cs="mohammad bold art 1"/>
                        <w:sz w:val="14"/>
                        <w:szCs w:val="22"/>
                        <w:rtl/>
                      </w:rPr>
                      <w:t>6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14:paraId="4C1262F3" w14:textId="77777777" w:rsidR="00661297" w:rsidRPr="00374657" w:rsidRDefault="00661297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87E729F" wp14:editId="6A117105">
              <wp:simplePos x="0" y="0"/>
              <wp:positionH relativeFrom="page">
                <wp:posOffset>2308555</wp:posOffset>
              </wp:positionH>
              <wp:positionV relativeFrom="page">
                <wp:posOffset>10189845</wp:posOffset>
              </wp:positionV>
              <wp:extent cx="5084496" cy="341630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4496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16CD00" w14:textId="3604C338" w:rsidR="00661297" w:rsidRPr="00A22239" w:rsidRDefault="00661297" w:rsidP="00C013F8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رقم النموذج : </w:t>
                          </w:r>
                          <w:r w:rsidRPr="00A22239">
                            <w:rPr>
                              <w:rFonts w:cs="mohammad bold art 1"/>
                              <w:b/>
                            </w:rPr>
                            <w:t>KH-P028-F11A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رقم الإصدار :    0/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1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تاريخ الإصدار :  01/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/201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م</w:t>
                          </w:r>
                        </w:p>
                        <w:p w14:paraId="56C326EE" w14:textId="77777777" w:rsidR="00661297" w:rsidRPr="00A22239" w:rsidRDefault="00661297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17B95F91" w14:textId="77777777" w:rsidR="00661297" w:rsidRPr="00A22239" w:rsidRDefault="00661297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3D93EEC1" w14:textId="77777777" w:rsidR="00661297" w:rsidRPr="00A22239" w:rsidRDefault="00661297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_x0000_s1031" type="#_x0000_t202" style="position:absolute;left:0;text-align:left;margin-left:181.8pt;margin-top:802.35pt;width:400.35pt;height:26.9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" filled="f" stroked="f">
              <v:textbox>
                <w:txbxContent>
                  <w:p w14:paraId="0516CD00" w14:textId="3604C338" w:rsidR="0052663B" w:rsidRPr="00A22239" w:rsidRDefault="0052663B" w:rsidP="00C013F8">
                    <w:pPr>
                      <w:rPr>
                        <w:rFonts w:cs="mohammad bold art 1"/>
                        <w:b/>
                        <w:rtl/>
                      </w:rPr>
                    </w:pP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رقم النموذج : </w:t>
                    </w:r>
                    <w:r w:rsidRPr="00A22239">
                      <w:rPr>
                        <w:rFonts w:cs="mohammad bold art 1"/>
                        <w:b/>
                      </w:rPr>
                      <w:t>KH-P028-F11A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رقم الإصدار :    0/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 xml:space="preserve"> 1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تاريخ الإصدار :  01/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/201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م</w:t>
                    </w:r>
                  </w:p>
                  <w:p w14:paraId="56C326EE" w14:textId="77777777" w:rsidR="0052663B" w:rsidRPr="00A22239" w:rsidRDefault="0052663B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17B95F91" w14:textId="77777777" w:rsidR="0052663B" w:rsidRPr="00A22239" w:rsidRDefault="0052663B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3D93EEC1" w14:textId="77777777" w:rsidR="0052663B" w:rsidRPr="00A22239" w:rsidRDefault="0052663B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CFFF884" wp14:editId="22ED9D9F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56AE6FF" w14:textId="77777777" w:rsidR="00661297" w:rsidRPr="00021D6D" w:rsidRDefault="00661297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Pr="00661297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Pr="00661297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6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4" o:spid="_x0000_s1032" type="#_x0000_t202" style="position:absolute;left:0;text-align:left;margin-left:21pt;margin-top:793.35pt;width:127.3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" filled="f" stroked="f" strokeweight=".5pt">
              <v:path arrowok="t"/>
              <v:textbox>
                <w:txbxContent>
                  <w:p w14:paraId="356AE6FF" w14:textId="77777777" w:rsidR="00661297" w:rsidRPr="00021D6D" w:rsidRDefault="00661297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Pr="00661297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Pr="00661297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6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B2603F" w14:textId="77777777" w:rsidR="00844E6D" w:rsidRDefault="00844E6D" w:rsidP="00A92AB4">
      <w:r>
        <w:separator/>
      </w:r>
    </w:p>
  </w:footnote>
  <w:footnote w:type="continuationSeparator" w:id="0">
    <w:p w14:paraId="5AEE3EF0" w14:textId="77777777" w:rsidR="00844E6D" w:rsidRDefault="00844E6D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3A1568" w14:textId="77777777" w:rsidR="00661297" w:rsidRDefault="00661297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1C9EDB" wp14:editId="290706C2">
              <wp:simplePos x="0" y="0"/>
              <wp:positionH relativeFrom="column">
                <wp:posOffset>-72390</wp:posOffset>
              </wp:positionH>
              <wp:positionV relativeFrom="paragraph">
                <wp:posOffset>-17145</wp:posOffset>
              </wp:positionV>
              <wp:extent cx="6974205" cy="9511665"/>
              <wp:effectExtent l="20955" t="20955" r="24765" b="20955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74205" cy="9511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rect w14:anchorId="15BEE680" id="Rectangle 6" o:spid="_x0000_s1026" style="position:absolute;left:0;text-align:left;margin-left:-5.7pt;margin-top:-1.35pt;width:549.15pt;height:748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" strokeweight="3pt">
              <v:stroke linestyle="thinTh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979" w:type="dxa"/>
      <w:tblInd w:w="6" w:type="dxa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276"/>
      <w:gridCol w:w="567"/>
      <w:gridCol w:w="567"/>
      <w:gridCol w:w="283"/>
      <w:gridCol w:w="425"/>
      <w:gridCol w:w="142"/>
      <w:gridCol w:w="142"/>
      <w:gridCol w:w="709"/>
      <w:gridCol w:w="1551"/>
      <w:gridCol w:w="781"/>
      <w:gridCol w:w="647"/>
      <w:gridCol w:w="1497"/>
      <w:gridCol w:w="1161"/>
      <w:gridCol w:w="1231"/>
    </w:tblGrid>
    <w:tr w:rsidR="00661297" w:rsidRPr="004A5331" w14:paraId="6C03D922" w14:textId="77777777" w:rsidTr="00681DBA">
      <w:trPr>
        <w:cantSplit/>
      </w:trPr>
      <w:tc>
        <w:tcPr>
          <w:tcW w:w="2693" w:type="dxa"/>
          <w:gridSpan w:val="4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vAlign w:val="center"/>
        </w:tcPr>
        <w:p w14:paraId="7EB30D49" w14:textId="77777777" w:rsidR="00661297" w:rsidRPr="00CB7830" w:rsidRDefault="00661297" w:rsidP="00816F73">
          <w:pPr>
            <w:pStyle w:val="4"/>
            <w:rPr>
              <w:rFonts w:cs="mohammad bold art 1"/>
              <w:sz w:val="18"/>
              <w:szCs w:val="24"/>
              <w:rtl/>
            </w:rPr>
          </w:pPr>
          <w:r w:rsidRPr="00CB7830">
            <w:rPr>
              <w:rFonts w:cs="mohammad bold art 1" w:hint="cs"/>
              <w:sz w:val="16"/>
              <w:szCs w:val="22"/>
              <w:rtl/>
            </w:rPr>
            <w:t>المملكة العربية السعودية</w:t>
          </w:r>
        </w:p>
        <w:p w14:paraId="3611B39D" w14:textId="77777777" w:rsidR="00661297" w:rsidRPr="00CB7830" w:rsidRDefault="00661297" w:rsidP="00816F73">
          <w:pPr>
            <w:jc w:val="center"/>
            <w:rPr>
              <w:rFonts w:cs="mohammad bold art 1"/>
              <w:b/>
              <w:bCs/>
              <w:sz w:val="16"/>
              <w:szCs w:val="16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وزارة التعليم</w:t>
          </w:r>
        </w:p>
        <w:p w14:paraId="60245EE2" w14:textId="77777777" w:rsidR="00661297" w:rsidRPr="00CB7830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الإدارة العامة للتعليم</w:t>
          </w:r>
        </w:p>
        <w:p w14:paraId="6E58DD90" w14:textId="77777777" w:rsidR="00661297" w:rsidRPr="00CB7830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14:paraId="6238D8DE" w14:textId="77777777" w:rsidR="00661297" w:rsidRPr="00CB7830" w:rsidRDefault="00661297" w:rsidP="00816F73">
          <w:pPr>
            <w:jc w:val="center"/>
            <w:rPr>
              <w:rFonts w:cs="mohammad bold art 1"/>
              <w:b/>
              <w:bCs/>
              <w:sz w:val="24"/>
              <w:szCs w:val="24"/>
              <w:rtl/>
            </w:rPr>
          </w:pPr>
          <w:r w:rsidRPr="00CB7830">
            <w:rPr>
              <w:rFonts w:cs="mohammad bold art 1" w:hint="cs"/>
              <w:b/>
              <w:bCs/>
              <w:sz w:val="24"/>
              <w:szCs w:val="24"/>
              <w:rtl/>
            </w:rPr>
            <w:t>مدارس الخندق الأهلية</w:t>
          </w:r>
        </w:p>
        <w:p w14:paraId="39E4AAB8" w14:textId="77777777" w:rsidR="00661297" w:rsidRDefault="00661297" w:rsidP="00816F73">
          <w:pPr>
            <w:jc w:val="center"/>
            <w:rPr>
              <w:sz w:val="22"/>
              <w:szCs w:val="22"/>
              <w:rtl/>
              <w:lang w:eastAsia="en-US"/>
            </w:rPr>
          </w:pPr>
          <w:r w:rsidRPr="00CB7830">
            <w:rPr>
              <w:rFonts w:cs="mohammad bold art 1" w:hint="cs"/>
              <w:b/>
              <w:bCs/>
              <w:sz w:val="16"/>
              <w:szCs w:val="16"/>
              <w:rtl/>
            </w:rPr>
            <w:t>ابتدائي * متوسط * ثانوي</w:t>
          </w:r>
          <w:r w:rsidRPr="00CB7830">
            <w:rPr>
              <w:sz w:val="22"/>
              <w:szCs w:val="22"/>
              <w:rtl/>
              <w:lang w:eastAsia="en-US"/>
            </w:rPr>
            <w:t xml:space="preserve"> </w:t>
          </w:r>
        </w:p>
        <w:p w14:paraId="1476282B" w14:textId="77777777" w:rsidR="00661297" w:rsidRPr="006920BA" w:rsidRDefault="00661297" w:rsidP="00816F73">
          <w:pPr>
            <w:jc w:val="center"/>
            <w:rPr>
              <w:b/>
              <w:bCs/>
              <w:sz w:val="24"/>
              <w:szCs w:val="24"/>
              <w:rtl/>
            </w:rPr>
          </w:pPr>
          <w:r w:rsidRPr="006920BA">
            <w:rPr>
              <w:b/>
              <w:bCs/>
              <w:sz w:val="24"/>
              <w:szCs w:val="24"/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1A48DBCC" wp14:editId="7824E524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2F80D1F" w14:textId="77777777" w:rsidR="00661297" w:rsidRDefault="00661297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8" type="#_x0000_t202" style="position:absolute;left:0;text-align:left;margin-left:423pt;margin-top:-45.15pt;width:125.65pt;height:11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">
                    <v:textbox>
                      <w:txbxContent>
                        <w:p w14:paraId="72F80D1F" w14:textId="77777777" w:rsidR="0052663B" w:rsidRDefault="0052663B" w:rsidP="00816F73"/>
                      </w:txbxContent>
                    </v:textbox>
                  </v:shape>
                </w:pict>
              </mc:Fallback>
            </mc:AlternateContent>
          </w:r>
          <w:r w:rsidRPr="006920BA">
            <w:rPr>
              <w:rFonts w:hint="cs"/>
              <w:b/>
              <w:bCs/>
              <w:sz w:val="24"/>
              <w:szCs w:val="24"/>
              <w:rtl/>
              <w:lang w:eastAsia="en-US"/>
            </w:rPr>
            <w:t>بنين - بنات</w:t>
          </w:r>
        </w:p>
      </w:tc>
      <w:tc>
        <w:tcPr>
          <w:tcW w:w="2969" w:type="dxa"/>
          <w:gridSpan w:val="5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14:paraId="13EFAC80" w14:textId="77777777" w:rsidR="00661297" w:rsidRDefault="00661297" w:rsidP="00816F73">
          <w:pPr>
            <w:pStyle w:val="4"/>
            <w:tabs>
              <w:tab w:val="left" w:pos="2541"/>
            </w:tabs>
            <w:rPr>
              <w:rFonts w:cs="AL-Mateen"/>
              <w:sz w:val="28"/>
              <w:szCs w:val="34"/>
              <w:rtl/>
            </w:rPr>
          </w:pPr>
          <w:r>
            <w:rPr>
              <w:lang w:eastAsia="en-US"/>
            </w:rPr>
            <w:drawing>
              <wp:anchor distT="0" distB="0" distL="114300" distR="114300" simplePos="0" relativeHeight="251670528" behindDoc="1" locked="0" layoutInCell="1" allowOverlap="1" wp14:anchorId="3A779395" wp14:editId="18659E90">
                <wp:simplePos x="0" y="0"/>
                <wp:positionH relativeFrom="column">
                  <wp:posOffset>236855</wp:posOffset>
                </wp:positionH>
                <wp:positionV relativeFrom="paragraph">
                  <wp:posOffset>-569595</wp:posOffset>
                </wp:positionV>
                <wp:extent cx="1415415" cy="630555"/>
                <wp:effectExtent l="0" t="0" r="0" b="0"/>
                <wp:wrapNone/>
                <wp:docPr id="19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L-Mateen" w:hint="cs"/>
              <w:sz w:val="28"/>
              <w:szCs w:val="34"/>
              <w:rtl/>
            </w:rPr>
            <w:t>أسئلة اختبار</w:t>
          </w:r>
        </w:p>
        <w:p w14:paraId="6CB96AC9" w14:textId="2BEA3EDD" w:rsidR="00661297" w:rsidRDefault="00661297" w:rsidP="0082648A">
          <w:pPr>
            <w:jc w:val="center"/>
            <w:rPr>
              <w:rFonts w:cs="mohammad bold art 1"/>
              <w:rtl/>
            </w:rPr>
          </w:pPr>
          <w:r w:rsidRPr="0067565F">
            <w:rPr>
              <w:rFonts w:cs="mohammad bold art 1" w:hint="cs"/>
              <w:rtl/>
            </w:rPr>
            <w:t xml:space="preserve">الفصل الدراسي </w:t>
          </w:r>
          <w:r>
            <w:rPr>
              <w:rFonts w:cs="mohammad bold art 1" w:hint="cs"/>
              <w:rtl/>
            </w:rPr>
            <w:t xml:space="preserve">الأول - </w:t>
          </w:r>
          <w:r w:rsidRPr="0067565F">
            <w:rPr>
              <w:rFonts w:cs="mohammad bold art 1" w:hint="cs"/>
              <w:rtl/>
            </w:rPr>
            <w:t xml:space="preserve"> </w:t>
          </w:r>
          <w:r>
            <w:rPr>
              <w:rFonts w:cs="mohammad bold art 1" w:hint="cs"/>
              <w:rtl/>
            </w:rPr>
            <w:t>الدور: الأول</w:t>
          </w:r>
        </w:p>
        <w:p w14:paraId="20429B61" w14:textId="77777777" w:rsidR="00661297" w:rsidRDefault="00661297" w:rsidP="006F353F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>للعام الدراسي 1441</w:t>
          </w:r>
        </w:p>
        <w:p w14:paraId="364FA38B" w14:textId="77777777" w:rsidR="00661297" w:rsidRPr="0067565F" w:rsidRDefault="00661297" w:rsidP="00816F73">
          <w:pPr>
            <w:jc w:val="center"/>
            <w:rPr>
              <w:rFonts w:cs="mohammad bold art 1"/>
              <w:rtl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14:paraId="2841D407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006FE3CB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5F828EA7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اسم المصحح</w:t>
          </w:r>
        </w:p>
      </w:tc>
      <w:tc>
        <w:tcPr>
          <w:tcW w:w="123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2EA78771" w14:textId="77777777" w:rsidR="00661297" w:rsidRPr="00816F73" w:rsidRDefault="00661297" w:rsidP="00816F73">
          <w:pPr>
            <w:pStyle w:val="1"/>
            <w:jc w:val="center"/>
            <w:rPr>
              <w:rFonts w:cs="mohammad bold art 1"/>
              <w:sz w:val="22"/>
              <w:szCs w:val="22"/>
            </w:rPr>
          </w:pPr>
          <w:r w:rsidRPr="00816F73">
            <w:rPr>
              <w:rFonts w:cs="mohammad bold art 1" w:hint="cs"/>
              <w:sz w:val="22"/>
              <w:szCs w:val="22"/>
              <w:rtl/>
            </w:rPr>
            <w:t>اسم المراجع</w:t>
          </w:r>
        </w:p>
      </w:tc>
    </w:tr>
    <w:tr w:rsidR="00661297" w:rsidRPr="004A5331" w14:paraId="06E63CAB" w14:textId="77777777" w:rsidTr="00681DBA">
      <w:trPr>
        <w:cantSplit/>
        <w:trHeight w:val="406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14:paraId="6AADDA72" w14:textId="77777777" w:rsidR="00661297" w:rsidRPr="00FF44B1" w:rsidRDefault="00661297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14:paraId="2AA2333D" w14:textId="77777777" w:rsidR="00661297" w:rsidRPr="00FF44B1" w:rsidRDefault="00661297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14:paraId="2B946D40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14:paraId="782FEBAA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14:paraId="6170DA88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14:paraId="417C8453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</w:tcPr>
        <w:p w14:paraId="60ED33B9" w14:textId="77777777" w:rsidR="00661297" w:rsidRPr="00816F73" w:rsidRDefault="00661297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648DFC91" w14:textId="77777777" w:rsidTr="00681DBA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14:paraId="49B21448" w14:textId="77777777" w:rsidR="00661297" w:rsidRPr="00FF44B1" w:rsidRDefault="00661297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14:paraId="4FC0F5C8" w14:textId="77777777" w:rsidR="00661297" w:rsidRPr="00FF44B1" w:rsidRDefault="00661297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38A1DB83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346F12F9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2437A0E4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05241AC8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</w:tcPr>
        <w:p w14:paraId="552416DD" w14:textId="77777777" w:rsidR="00661297" w:rsidRPr="00816F73" w:rsidRDefault="00661297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1355A109" w14:textId="77777777" w:rsidTr="00681DBA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  <w:vAlign w:val="center"/>
        </w:tcPr>
        <w:p w14:paraId="361F302D" w14:textId="77777777" w:rsidR="00661297" w:rsidRPr="00FF44B1" w:rsidRDefault="00661297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14:paraId="6587FE98" w14:textId="77777777" w:rsidR="00661297" w:rsidRPr="00FF44B1" w:rsidRDefault="00661297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14:paraId="2D3EFBAA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14:paraId="6449788E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14:paraId="71A2CA95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14:paraId="0D429EA8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single" w:sz="6" w:space="0" w:color="auto"/>
          </w:tcBorders>
          <w:shd w:val="clear" w:color="auto" w:fill="auto"/>
        </w:tcPr>
        <w:p w14:paraId="4FCD557E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544B1B20" w14:textId="77777777" w:rsidTr="00681DBA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0F9D13" w14:textId="77777777" w:rsidR="00661297" w:rsidRPr="004A5331" w:rsidRDefault="00661297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14:paraId="0D09D4B2" w14:textId="77777777" w:rsidR="00661297" w:rsidRPr="004A5331" w:rsidRDefault="00661297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14:paraId="4D316EA1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14:paraId="7C6DF8A4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14:paraId="21E8A9D6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Align w:val="center"/>
        </w:tcPr>
        <w:p w14:paraId="75C82CC3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shd w:val="clear" w:color="auto" w:fill="auto"/>
        </w:tcPr>
        <w:p w14:paraId="1B6A339F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7D2DE637" w14:textId="77777777" w:rsidTr="00681DBA">
      <w:trPr>
        <w:cantSplit/>
        <w:trHeight w:val="454"/>
      </w:trPr>
      <w:tc>
        <w:tcPr>
          <w:tcW w:w="3402" w:type="dxa"/>
          <w:gridSpan w:val="7"/>
          <w:tcBorders>
            <w:top w:val="single" w:sz="4" w:space="0" w:color="auto"/>
            <w:left w:val="thinThickLargeGap" w:sz="18" w:space="0" w:color="auto"/>
            <w:right w:val="single" w:sz="4" w:space="0" w:color="auto"/>
          </w:tcBorders>
        </w:tcPr>
        <w:p w14:paraId="605C7596" w14:textId="19F3F756" w:rsidR="00661297" w:rsidRPr="00CB7830" w:rsidRDefault="00661297" w:rsidP="00816F73">
          <w:pPr>
            <w:rPr>
              <w:rFonts w:cs="AL-Mohanad Bold"/>
              <w:sz w:val="4"/>
              <w:szCs w:val="8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 xml:space="preserve">اسم الطالبة: </w:t>
          </w:r>
          <w:r>
            <w:rPr>
              <w:rFonts w:cs="AL-Mohanad Bold" w:hint="cs"/>
              <w:b/>
              <w:bCs/>
              <w:sz w:val="4"/>
              <w:szCs w:val="8"/>
              <w:rtl/>
            </w:rPr>
            <w:t>................................................................................................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14:paraId="5617E8F6" w14:textId="60BD3F17" w:rsidR="00661297" w:rsidRPr="0082648A" w:rsidRDefault="00661297" w:rsidP="0082648A">
          <w:pPr>
            <w:pStyle w:val="4"/>
            <w:jc w:val="left"/>
            <w:rPr>
              <w:rFonts w:cs="AL-Mohanad Bold"/>
              <w:sz w:val="24"/>
              <w:szCs w:val="24"/>
            </w:rPr>
          </w:pPr>
          <w:r>
            <w:rPr>
              <w:rFonts w:cs="AL-Mohanad Bold" w:hint="cs"/>
              <w:sz w:val="18"/>
              <w:szCs w:val="24"/>
              <w:rtl/>
            </w:rPr>
            <w:t>الصف:</w:t>
          </w:r>
          <w:r>
            <w:rPr>
              <w:rFonts w:cs="AL-Mohanad Bold" w:hint="cs"/>
              <w:sz w:val="26"/>
              <w:szCs w:val="32"/>
              <w:rtl/>
            </w:rPr>
            <w:t xml:space="preserve"> الاول </w:t>
          </w:r>
          <w:r w:rsidRPr="00EB4419">
            <w:rPr>
              <w:rFonts w:cs="AL-Mohanad Bold" w:hint="cs"/>
              <w:sz w:val="24"/>
              <w:szCs w:val="24"/>
              <w:rtl/>
            </w:rPr>
            <w:t>متوسط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14:paraId="6E510DAA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36862CF7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5477E376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</w:tcPr>
        <w:p w14:paraId="165DF6A5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shd w:val="clear" w:color="auto" w:fill="auto"/>
        </w:tcPr>
        <w:p w14:paraId="2DCBC413" w14:textId="77777777" w:rsidR="00661297" w:rsidRPr="00816F73" w:rsidRDefault="00661297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6D31A97C" w14:textId="77777777" w:rsidTr="00681DBA">
      <w:trPr>
        <w:cantSplit/>
        <w:trHeight w:val="454"/>
      </w:trPr>
      <w:tc>
        <w:tcPr>
          <w:tcW w:w="3118" w:type="dxa"/>
          <w:gridSpan w:val="5"/>
          <w:tcBorders>
            <w:left w:val="thinThickLargeGap" w:sz="18" w:space="0" w:color="auto"/>
          </w:tcBorders>
        </w:tcPr>
        <w:p w14:paraId="64E5B999" w14:textId="77777777" w:rsidR="00661297" w:rsidRPr="004A5331" w:rsidRDefault="00661297" w:rsidP="00816F73">
          <w:pPr>
            <w:rPr>
              <w:rFonts w:cs="AL-Mohanad Bold"/>
              <w:b/>
              <w:bCs/>
              <w:sz w:val="26"/>
              <w:szCs w:val="32"/>
              <w:rtl/>
            </w:rPr>
          </w:pPr>
          <w:r w:rsidRPr="00816F73">
            <w:rPr>
              <w:rFonts w:cs="AL-Mohanad Bold" w:hint="cs"/>
              <w:b/>
              <w:bCs/>
              <w:szCs w:val="26"/>
              <w:rtl/>
            </w:rPr>
            <w:t>رقم الجلوس:</w:t>
          </w:r>
        </w:p>
      </w:tc>
      <w:tc>
        <w:tcPr>
          <w:tcW w:w="2544" w:type="dxa"/>
          <w:gridSpan w:val="4"/>
          <w:tcBorders>
            <w:right w:val="thinThickLargeGap" w:sz="18" w:space="0" w:color="auto"/>
          </w:tcBorders>
        </w:tcPr>
        <w:p w14:paraId="5C0E18E4" w14:textId="77777777" w:rsidR="00661297" w:rsidRPr="00EC6AB2" w:rsidRDefault="00661297" w:rsidP="00816F73">
          <w:pPr>
            <w:rPr>
              <w:rFonts w:cs="AL-Mohanad Bold"/>
              <w:b/>
              <w:bCs/>
              <w:sz w:val="22"/>
              <w:szCs w:val="28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المادة: </w:t>
          </w:r>
          <w:r>
            <w:rPr>
              <w:rFonts w:cs="AL-Mohanad Bold" w:hint="cs"/>
              <w:b/>
              <w:bCs/>
              <w:sz w:val="22"/>
              <w:szCs w:val="28"/>
              <w:rtl/>
            </w:rPr>
            <w:t>رياضيات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14:paraId="23DDDBC4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1144A820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11F296C4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14:paraId="228E8717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14:paraId="50E14570" w14:textId="77777777" w:rsidR="00661297" w:rsidRPr="00816F73" w:rsidRDefault="00661297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27FB1DE4" w14:textId="77777777" w:rsidTr="00681DBA">
      <w:trPr>
        <w:cantSplit/>
        <w:trHeight w:val="454"/>
      </w:trPr>
      <w:tc>
        <w:tcPr>
          <w:tcW w:w="1276" w:type="dxa"/>
          <w:tcBorders>
            <w:left w:val="thinThickLargeGap" w:sz="18" w:space="0" w:color="auto"/>
          </w:tcBorders>
        </w:tcPr>
        <w:p w14:paraId="253FE50C" w14:textId="77777777" w:rsidR="00661297" w:rsidRPr="00F93A25" w:rsidRDefault="00661297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>اليوم والتاريخ</w:t>
          </w:r>
        </w:p>
      </w:tc>
      <w:tc>
        <w:tcPr>
          <w:tcW w:w="2126" w:type="dxa"/>
          <w:gridSpan w:val="6"/>
          <w:tcBorders>
            <w:right w:val="single" w:sz="4" w:space="0" w:color="auto"/>
          </w:tcBorders>
        </w:tcPr>
        <w:p w14:paraId="1F42BF86" w14:textId="3D6F73F9" w:rsidR="00661297" w:rsidRPr="00F93A25" w:rsidRDefault="00661297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>الأحد  3 /  5 /1441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</w:tcPr>
        <w:p w14:paraId="5EBA3A11" w14:textId="77777777" w:rsidR="00661297" w:rsidRPr="00F93A25" w:rsidRDefault="00661297" w:rsidP="00816F73">
          <w:pPr>
            <w:rPr>
              <w:rFonts w:cs="AL-Mohanad Bold"/>
              <w:b/>
              <w:bCs/>
              <w:szCs w:val="26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الزمن : ساعتان ونصف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14:paraId="29527578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5B714785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23D1ABBC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14:paraId="3DB60CC9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14:paraId="0C154B6C" w14:textId="77777777" w:rsidR="00661297" w:rsidRPr="00816F73" w:rsidRDefault="00661297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661297" w:rsidRPr="004A5331" w14:paraId="66D76888" w14:textId="77777777" w:rsidTr="00681DBA">
      <w:trPr>
        <w:cantSplit/>
        <w:trHeight w:val="211"/>
      </w:trPr>
      <w:tc>
        <w:tcPr>
          <w:tcW w:w="1843" w:type="dxa"/>
          <w:gridSpan w:val="2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shd w:val="clear" w:color="auto" w:fill="auto"/>
          <w:vAlign w:val="center"/>
        </w:tcPr>
        <w:p w14:paraId="67B67B62" w14:textId="77777777" w:rsidR="00661297" w:rsidRPr="004A5331" w:rsidRDefault="00661297" w:rsidP="00816F73">
          <w:pPr>
            <w:jc w:val="center"/>
            <w:rPr>
              <w:rFonts w:cs="AL-Mohanad Bold"/>
              <w:b/>
              <w:bCs/>
              <w:sz w:val="26"/>
              <w:szCs w:val="32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5EA84A59" w14:textId="77777777" w:rsidR="00661297" w:rsidRPr="00B141FF" w:rsidRDefault="00661297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رقمًا</w:t>
          </w:r>
        </w:p>
      </w:tc>
      <w:tc>
        <w:tcPr>
          <w:tcW w:w="850" w:type="dxa"/>
          <w:gridSpan w:val="3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14:paraId="793919D0" w14:textId="77777777" w:rsidR="00661297" w:rsidRPr="00B141FF" w:rsidRDefault="00661297" w:rsidP="00816F73">
          <w:pPr>
            <w:pStyle w:val="4"/>
            <w:rPr>
              <w:rFonts w:cs="AL-Mohanad Bold"/>
              <w:sz w:val="26"/>
              <w:szCs w:val="32"/>
            </w:rPr>
          </w:pPr>
        </w:p>
      </w:tc>
      <w:tc>
        <w:tcPr>
          <w:tcW w:w="851" w:type="dxa"/>
          <w:gridSpan w:val="2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1EA02678" w14:textId="77777777" w:rsidR="00661297" w:rsidRPr="00B141FF" w:rsidRDefault="00661297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كتابة</w:t>
          </w:r>
        </w:p>
      </w:tc>
      <w:tc>
        <w:tcPr>
          <w:tcW w:w="1551" w:type="dxa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14:paraId="00F07E46" w14:textId="77777777" w:rsidR="00661297" w:rsidRPr="00B141FF" w:rsidRDefault="00661297" w:rsidP="00816F73">
          <w:pPr>
            <w:pStyle w:val="4"/>
            <w:rPr>
              <w:rFonts w:cs="AL-Mohanad Bold"/>
              <w:sz w:val="24"/>
              <w:szCs w:val="30"/>
            </w:rPr>
          </w:pPr>
          <w:r>
            <w:rPr>
              <w:rFonts w:cs="AL-Mohanad Bold" w:hint="cs"/>
              <w:sz w:val="2"/>
              <w:szCs w:val="4"/>
              <w:rtl/>
            </w:rPr>
            <w:t>0000000000000000000000000000000000000000000000000000000000</w:t>
          </w: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14:paraId="2528EB25" w14:textId="77777777" w:rsidR="00661297" w:rsidRPr="00816F73" w:rsidRDefault="00661297" w:rsidP="00816F73">
          <w:pPr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 </w:t>
          </w:r>
          <w:r w:rsidRPr="00816F73">
            <w:rPr>
              <w:rFonts w:cs="mohammad bold art 1" w:hint="cs"/>
              <w:b/>
              <w:bCs/>
              <w:sz w:val="16"/>
              <w:szCs w:val="16"/>
              <w:rtl/>
            </w:rPr>
            <w:t>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14:paraId="2DD1A843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14:paraId="5F30CBB2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14:paraId="6E035A71" w14:textId="77777777" w:rsidR="00661297" w:rsidRPr="00816F73" w:rsidRDefault="00661297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14:paraId="11B1A36E" w14:textId="5419984D" w:rsidR="00661297" w:rsidRPr="00816F73" w:rsidRDefault="00661297" w:rsidP="00816F73">
          <w:pPr>
            <w:rPr>
              <w:rFonts w:cs="mohammad bold art 1"/>
              <w:b/>
              <w:bCs/>
              <w:sz w:val="22"/>
              <w:szCs w:val="22"/>
            </w:rPr>
          </w:pPr>
          <w:r>
            <w:rPr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54144" behindDoc="0" locked="0" layoutInCell="1" allowOverlap="1" wp14:anchorId="0D80AF37" wp14:editId="279BDDF0">
                    <wp:simplePos x="0" y="0"/>
                    <wp:positionH relativeFrom="column">
                      <wp:posOffset>-76200</wp:posOffset>
                    </wp:positionH>
                    <wp:positionV relativeFrom="paragraph">
                      <wp:posOffset>554990</wp:posOffset>
                    </wp:positionV>
                    <wp:extent cx="6985000" cy="6629400"/>
                    <wp:effectExtent l="19050" t="19050" r="25400" b="19050"/>
                    <wp:wrapNone/>
                    <wp:docPr id="6" name="Rectangle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985000" cy="66294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44450" cmpd="dbl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id="Rectangle 5" o:spid="_x0000_s1026" style="position:absolute;left:0;text-align:left;margin-left:-6pt;margin-top:43.7pt;width:550pt;height:52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" strokeweight="3.5pt">
                    <v:stroke linestyle="thinThin"/>
                  </v:rect>
                </w:pict>
              </mc:Fallback>
            </mc:AlternateContent>
          </w:r>
        </w:p>
      </w:tc>
    </w:tr>
    <w:tr w:rsidR="00661297" w:rsidRPr="004A5331" w14:paraId="40E667FC" w14:textId="77777777" w:rsidTr="00681DBA">
      <w:trPr>
        <w:cantSplit/>
        <w:trHeight w:val="210"/>
      </w:trPr>
      <w:tc>
        <w:tcPr>
          <w:tcW w:w="1843" w:type="dxa"/>
          <w:gridSpan w:val="2"/>
          <w:vMerge/>
          <w:tcBorders>
            <w:left w:val="thinThickLargeGap" w:sz="18" w:space="0" w:color="auto"/>
            <w:right w:val="single" w:sz="4" w:space="0" w:color="auto"/>
          </w:tcBorders>
          <w:shd w:val="clear" w:color="auto" w:fill="auto"/>
        </w:tcPr>
        <w:p w14:paraId="70D224BC" w14:textId="77777777" w:rsidR="00661297" w:rsidRDefault="00661297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48D83FC0" w14:textId="77777777" w:rsidR="00661297" w:rsidRPr="00B141FF" w:rsidRDefault="00661297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3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14:paraId="2B12818B" w14:textId="40BDBE90" w:rsidR="00661297" w:rsidRPr="00B141FF" w:rsidRDefault="00661297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  <w:r>
            <w:rPr>
              <w:rFonts w:cs="AL-Mohanad Bold" w:hint="cs"/>
              <w:sz w:val="24"/>
              <w:szCs w:val="30"/>
              <w:rtl/>
            </w:rPr>
            <w:t xml:space="preserve">   30</w:t>
          </w:r>
        </w:p>
      </w:tc>
      <w:tc>
        <w:tcPr>
          <w:tcW w:w="851" w:type="dxa"/>
          <w:gridSpan w:val="2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00006E58" w14:textId="77777777" w:rsidR="00661297" w:rsidRPr="00B141FF" w:rsidRDefault="00661297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vMerge/>
          <w:tcBorders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14:paraId="2B95C5F7" w14:textId="77777777" w:rsidR="00661297" w:rsidRPr="00B141FF" w:rsidRDefault="00661297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</w:tcBorders>
          <w:shd w:val="clear" w:color="auto" w:fill="auto"/>
          <w:vAlign w:val="center"/>
        </w:tcPr>
        <w:p w14:paraId="2BD85DB7" w14:textId="77777777" w:rsidR="00661297" w:rsidRPr="000F6296" w:rsidRDefault="00661297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shd w:val="clear" w:color="auto" w:fill="auto"/>
          <w:vAlign w:val="center"/>
        </w:tcPr>
        <w:p w14:paraId="268FF399" w14:textId="77777777" w:rsidR="00661297" w:rsidRPr="00DF0CBD" w:rsidRDefault="00661297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shd w:val="clear" w:color="auto" w:fill="auto"/>
          <w:vAlign w:val="center"/>
        </w:tcPr>
        <w:p w14:paraId="7B80FE4F" w14:textId="77777777" w:rsidR="00661297" w:rsidRPr="00DF0CBD" w:rsidRDefault="00661297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shd w:val="clear" w:color="auto" w:fill="auto"/>
        </w:tcPr>
        <w:p w14:paraId="1EA912B7" w14:textId="77777777" w:rsidR="00661297" w:rsidRPr="00DF0CBD" w:rsidRDefault="00661297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231" w:type="dxa"/>
          <w:vMerge/>
          <w:shd w:val="clear" w:color="auto" w:fill="auto"/>
        </w:tcPr>
        <w:p w14:paraId="573FAD41" w14:textId="77777777" w:rsidR="00661297" w:rsidRPr="00DF0CBD" w:rsidRDefault="00661297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14:paraId="6230126D" w14:textId="4F28322C" w:rsidR="00661297" w:rsidRDefault="00661297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B1AFE66" wp14:editId="159E6467">
              <wp:simplePos x="0" y="0"/>
              <wp:positionH relativeFrom="column">
                <wp:posOffset>1811020</wp:posOffset>
              </wp:positionH>
              <wp:positionV relativeFrom="paragraph">
                <wp:posOffset>57150</wp:posOffset>
              </wp:positionV>
              <wp:extent cx="2905125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05125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AF179A" w14:textId="64216E86" w:rsidR="00661297" w:rsidRPr="008A7580" w:rsidRDefault="00661297" w:rsidP="00681D50">
                          <w:pPr>
                            <w:rPr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ابنتي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الطالب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ة 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وفقك الله استع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يني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بالله ثم ابد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ئي</w:t>
                          </w: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الإجابة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مربع نص 14" o:spid="_x0000_s1029" type="#_x0000_t202" style="position:absolute;left:0;text-align:left;margin-left:142.6pt;margin-top:4.5pt;width:228.7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" filled="f" stroked="f" strokeweight=".5pt">
              <v:textbox>
                <w:txbxContent>
                  <w:p w14:paraId="24AF179A" w14:textId="64216E86" w:rsidR="0052663B" w:rsidRPr="008A7580" w:rsidRDefault="0052663B" w:rsidP="00681D50">
                    <w:pPr>
                      <w:rPr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</w:pP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ابنتي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الطالب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ة 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وفقك الله استع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يني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بالله ثم ابد</w:t>
                    </w:r>
                    <w:r w:rsidR="006C7EBA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ئ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ي</w:t>
                    </w: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الإجابة </w:t>
                    </w:r>
                  </w:p>
                </w:txbxContent>
              </v:textbox>
            </v:shape>
          </w:pict>
        </mc:Fallback>
      </mc:AlternateContent>
    </w:r>
    <w:r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71ED8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">
    <w:nsid w:val="104F677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">
    <w:nsid w:val="1DBD1C5C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">
    <w:nsid w:val="1EB82BC8"/>
    <w:multiLevelType w:val="hybridMultilevel"/>
    <w:tmpl w:val="27565636"/>
    <w:lvl w:ilvl="0" w:tplc="A63A72B6">
      <w:start w:val="1"/>
      <w:numFmt w:val="arabicAlpha"/>
      <w:lvlText w:val="%1)"/>
      <w:lvlJc w:val="left"/>
      <w:pPr>
        <w:ind w:left="14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23A662F6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5">
    <w:nsid w:val="2C9931A2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6">
    <w:nsid w:val="2CC374D1"/>
    <w:multiLevelType w:val="hybridMultilevel"/>
    <w:tmpl w:val="393E4728"/>
    <w:lvl w:ilvl="0" w:tplc="CEEE350A">
      <w:start w:val="5"/>
      <w:numFmt w:val="arabicAlpha"/>
      <w:lvlText w:val="%1)"/>
      <w:lvlJc w:val="left"/>
      <w:pPr>
        <w:ind w:left="106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20226DB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8">
    <w:nsid w:val="32EA7AF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9">
    <w:nsid w:val="36F814B4"/>
    <w:multiLevelType w:val="hybridMultilevel"/>
    <w:tmpl w:val="2D185582"/>
    <w:lvl w:ilvl="0" w:tplc="DF288914">
      <w:start w:val="5"/>
      <w:numFmt w:val="arabicAlpha"/>
      <w:lvlText w:val="%1)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CBB0033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1">
    <w:nsid w:val="3D8B3350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2">
    <w:nsid w:val="3D9134D4"/>
    <w:multiLevelType w:val="hybridMultilevel"/>
    <w:tmpl w:val="579C682C"/>
    <w:lvl w:ilvl="0" w:tplc="738891E4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FF5817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4">
    <w:nsid w:val="423F215E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5">
    <w:nsid w:val="42B83E98"/>
    <w:multiLevelType w:val="hybridMultilevel"/>
    <w:tmpl w:val="75C0B91C"/>
    <w:lvl w:ilvl="0" w:tplc="8B48F180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2C1FFA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7">
    <w:nsid w:val="45A80D3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8">
    <w:nsid w:val="49A46012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9">
    <w:nsid w:val="54A75381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55E15FF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1">
    <w:nsid w:val="56F716F3"/>
    <w:multiLevelType w:val="hybridMultilevel"/>
    <w:tmpl w:val="FD624BD0"/>
    <w:lvl w:ilvl="0" w:tplc="F072D5A6">
      <w:start w:val="25"/>
      <w:numFmt w:val="decimal"/>
      <w:lvlText w:val="%1)"/>
      <w:lvlJc w:val="left"/>
      <w:pPr>
        <w:ind w:left="643" w:hanging="360"/>
      </w:pPr>
      <w:rPr>
        <w:rFonts w:ascii="Times New Roman" w:hAnsi="Times New Roman" w:cs="Traditional Arabic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2">
    <w:nsid w:val="5B0D520D"/>
    <w:multiLevelType w:val="hybridMultilevel"/>
    <w:tmpl w:val="7484520A"/>
    <w:lvl w:ilvl="0" w:tplc="BB16CE40">
      <w:start w:val="49"/>
      <w:numFmt w:val="decimal"/>
      <w:lvlText w:val="%1)"/>
      <w:lvlJc w:val="left"/>
      <w:pPr>
        <w:ind w:left="825" w:hanging="465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2C64ED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4">
    <w:nsid w:val="5BB27EEC"/>
    <w:multiLevelType w:val="hybridMultilevel"/>
    <w:tmpl w:val="C7B2A5FA"/>
    <w:lvl w:ilvl="0" w:tplc="E074697C">
      <w:start w:val="1"/>
      <w:numFmt w:val="arabicAlpha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E71AA1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6">
    <w:nsid w:val="62285D0D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7">
    <w:nsid w:val="6E0750D3"/>
    <w:multiLevelType w:val="hybridMultilevel"/>
    <w:tmpl w:val="EF66B886"/>
    <w:lvl w:ilvl="0" w:tplc="7BC805A0">
      <w:start w:val="6"/>
      <w:numFmt w:val="decimal"/>
      <w:lvlText w:val="%1)"/>
      <w:lvlJc w:val="left"/>
      <w:pPr>
        <w:ind w:left="643" w:hanging="360"/>
      </w:pPr>
      <w:rPr>
        <w:rFonts w:ascii="Arial Black" w:hAnsi="Arial Black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8">
    <w:nsid w:val="6FE900BB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9">
    <w:nsid w:val="7074558D"/>
    <w:multiLevelType w:val="hybridMultilevel"/>
    <w:tmpl w:val="B49EA6CC"/>
    <w:lvl w:ilvl="0" w:tplc="DD549460">
      <w:start w:val="9"/>
      <w:numFmt w:val="decimal"/>
      <w:lvlText w:val="%1)"/>
      <w:lvlJc w:val="left"/>
      <w:pPr>
        <w:ind w:left="10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0">
    <w:nsid w:val="74AA0071"/>
    <w:multiLevelType w:val="hybridMultilevel"/>
    <w:tmpl w:val="43D6FA5A"/>
    <w:lvl w:ilvl="0" w:tplc="4204F324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1">
    <w:nsid w:val="75AD4E7D"/>
    <w:multiLevelType w:val="hybridMultilevel"/>
    <w:tmpl w:val="DD267D10"/>
    <w:lvl w:ilvl="0" w:tplc="387A328C">
      <w:start w:val="21"/>
      <w:numFmt w:val="decimal"/>
      <w:lvlText w:val="%1)"/>
      <w:lvlJc w:val="left"/>
      <w:pPr>
        <w:ind w:left="1143" w:hanging="435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76C47CD7"/>
    <w:multiLevelType w:val="hybridMultilevel"/>
    <w:tmpl w:val="B2A88A1C"/>
    <w:lvl w:ilvl="0" w:tplc="FFEA47A6">
      <w:start w:val="33"/>
      <w:numFmt w:val="decimal"/>
      <w:lvlText w:val="%1)"/>
      <w:lvlJc w:val="left"/>
      <w:pPr>
        <w:ind w:left="531" w:hanging="390"/>
      </w:pPr>
      <w:rPr>
        <w:rFonts w:ascii="Calibri" w:hAnsi="Calibri" w:cs="Arial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77A702B6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4">
    <w:nsid w:val="79503F27"/>
    <w:multiLevelType w:val="hybridMultilevel"/>
    <w:tmpl w:val="1354018E"/>
    <w:lvl w:ilvl="0" w:tplc="DB48FC6A">
      <w:start w:val="1"/>
      <w:numFmt w:val="arabicAlpha"/>
      <w:lvlText w:val="%1)"/>
      <w:lvlJc w:val="left"/>
      <w:pPr>
        <w:ind w:left="11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5">
    <w:nsid w:val="7F7E626E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num w:numId="1">
    <w:abstractNumId w:val="30"/>
  </w:num>
  <w:num w:numId="2">
    <w:abstractNumId w:val="27"/>
  </w:num>
  <w:num w:numId="3">
    <w:abstractNumId w:val="15"/>
  </w:num>
  <w:num w:numId="4">
    <w:abstractNumId w:val="12"/>
  </w:num>
  <w:num w:numId="5">
    <w:abstractNumId w:val="28"/>
  </w:num>
  <w:num w:numId="6">
    <w:abstractNumId w:val="4"/>
  </w:num>
  <w:num w:numId="7">
    <w:abstractNumId w:val="16"/>
  </w:num>
  <w:num w:numId="8">
    <w:abstractNumId w:val="35"/>
  </w:num>
  <w:num w:numId="9">
    <w:abstractNumId w:val="26"/>
  </w:num>
  <w:num w:numId="10">
    <w:abstractNumId w:val="1"/>
  </w:num>
  <w:num w:numId="11">
    <w:abstractNumId w:val="0"/>
  </w:num>
  <w:num w:numId="12">
    <w:abstractNumId w:val="33"/>
  </w:num>
  <w:num w:numId="13">
    <w:abstractNumId w:val="5"/>
  </w:num>
  <w:num w:numId="14">
    <w:abstractNumId w:val="18"/>
  </w:num>
  <w:num w:numId="15">
    <w:abstractNumId w:val="20"/>
  </w:num>
  <w:num w:numId="16">
    <w:abstractNumId w:val="25"/>
  </w:num>
  <w:num w:numId="17">
    <w:abstractNumId w:val="14"/>
  </w:num>
  <w:num w:numId="18">
    <w:abstractNumId w:val="19"/>
  </w:num>
  <w:num w:numId="19">
    <w:abstractNumId w:val="8"/>
  </w:num>
  <w:num w:numId="20">
    <w:abstractNumId w:val="10"/>
  </w:num>
  <w:num w:numId="21">
    <w:abstractNumId w:val="13"/>
  </w:num>
  <w:num w:numId="22">
    <w:abstractNumId w:val="11"/>
  </w:num>
  <w:num w:numId="23">
    <w:abstractNumId w:val="17"/>
  </w:num>
  <w:num w:numId="24">
    <w:abstractNumId w:val="7"/>
  </w:num>
  <w:num w:numId="25">
    <w:abstractNumId w:val="21"/>
  </w:num>
  <w:num w:numId="26">
    <w:abstractNumId w:val="23"/>
  </w:num>
  <w:num w:numId="27">
    <w:abstractNumId w:val="2"/>
  </w:num>
  <w:num w:numId="28">
    <w:abstractNumId w:val="29"/>
  </w:num>
  <w:num w:numId="29">
    <w:abstractNumId w:val="22"/>
  </w:num>
  <w:num w:numId="30">
    <w:abstractNumId w:val="31"/>
  </w:num>
  <w:num w:numId="31">
    <w:abstractNumId w:val="32"/>
  </w:num>
  <w:num w:numId="32">
    <w:abstractNumId w:val="34"/>
  </w:num>
  <w:num w:numId="33">
    <w:abstractNumId w:val="24"/>
  </w:num>
  <w:num w:numId="34">
    <w:abstractNumId w:val="6"/>
  </w:num>
  <w:num w:numId="35">
    <w:abstractNumId w:val="3"/>
  </w:num>
  <w:num w:numId="36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4D"/>
    <w:rsid w:val="00002329"/>
    <w:rsid w:val="00003105"/>
    <w:rsid w:val="00007D32"/>
    <w:rsid w:val="0001294E"/>
    <w:rsid w:val="00015274"/>
    <w:rsid w:val="00015F6E"/>
    <w:rsid w:val="0002745E"/>
    <w:rsid w:val="0003051A"/>
    <w:rsid w:val="00030D20"/>
    <w:rsid w:val="0003374A"/>
    <w:rsid w:val="00040F43"/>
    <w:rsid w:val="00042922"/>
    <w:rsid w:val="00050179"/>
    <w:rsid w:val="0005090C"/>
    <w:rsid w:val="000552BF"/>
    <w:rsid w:val="0005665B"/>
    <w:rsid w:val="00063665"/>
    <w:rsid w:val="00064E4B"/>
    <w:rsid w:val="000661C2"/>
    <w:rsid w:val="000729B4"/>
    <w:rsid w:val="00080061"/>
    <w:rsid w:val="00083473"/>
    <w:rsid w:val="00091B63"/>
    <w:rsid w:val="00092F6A"/>
    <w:rsid w:val="0009419F"/>
    <w:rsid w:val="00096FBE"/>
    <w:rsid w:val="000A3F92"/>
    <w:rsid w:val="000A5225"/>
    <w:rsid w:val="000C0628"/>
    <w:rsid w:val="000C20AA"/>
    <w:rsid w:val="000C515D"/>
    <w:rsid w:val="000C740B"/>
    <w:rsid w:val="000C7D72"/>
    <w:rsid w:val="000D1EAE"/>
    <w:rsid w:val="000F481E"/>
    <w:rsid w:val="000F4A16"/>
    <w:rsid w:val="000F6296"/>
    <w:rsid w:val="000F7421"/>
    <w:rsid w:val="00105411"/>
    <w:rsid w:val="0010578E"/>
    <w:rsid w:val="0010715B"/>
    <w:rsid w:val="001125F8"/>
    <w:rsid w:val="00113B51"/>
    <w:rsid w:val="0012109F"/>
    <w:rsid w:val="001225ED"/>
    <w:rsid w:val="0012579F"/>
    <w:rsid w:val="00135591"/>
    <w:rsid w:val="001464F8"/>
    <w:rsid w:val="00150C7A"/>
    <w:rsid w:val="00152B55"/>
    <w:rsid w:val="001552DC"/>
    <w:rsid w:val="001769E1"/>
    <w:rsid w:val="00176E6D"/>
    <w:rsid w:val="0017777D"/>
    <w:rsid w:val="00177FE5"/>
    <w:rsid w:val="00184E59"/>
    <w:rsid w:val="00192289"/>
    <w:rsid w:val="00197444"/>
    <w:rsid w:val="001A5B80"/>
    <w:rsid w:val="001A7474"/>
    <w:rsid w:val="001B602D"/>
    <w:rsid w:val="001B7601"/>
    <w:rsid w:val="001C00FA"/>
    <w:rsid w:val="001C3247"/>
    <w:rsid w:val="001C44AD"/>
    <w:rsid w:val="001D2326"/>
    <w:rsid w:val="001D5258"/>
    <w:rsid w:val="001F71E0"/>
    <w:rsid w:val="001F7E75"/>
    <w:rsid w:val="00201196"/>
    <w:rsid w:val="00201E7C"/>
    <w:rsid w:val="00203CD9"/>
    <w:rsid w:val="002065CB"/>
    <w:rsid w:val="00212526"/>
    <w:rsid w:val="002218C7"/>
    <w:rsid w:val="002218FC"/>
    <w:rsid w:val="00224275"/>
    <w:rsid w:val="002250E3"/>
    <w:rsid w:val="002256D5"/>
    <w:rsid w:val="00230612"/>
    <w:rsid w:val="00237478"/>
    <w:rsid w:val="002403F0"/>
    <w:rsid w:val="002410E1"/>
    <w:rsid w:val="002413A2"/>
    <w:rsid w:val="0024538C"/>
    <w:rsid w:val="00283B83"/>
    <w:rsid w:val="00296D0C"/>
    <w:rsid w:val="002A0F27"/>
    <w:rsid w:val="002A1481"/>
    <w:rsid w:val="002A2667"/>
    <w:rsid w:val="002A7F6E"/>
    <w:rsid w:val="002B4BEE"/>
    <w:rsid w:val="002C329E"/>
    <w:rsid w:val="002E1504"/>
    <w:rsid w:val="002E33EF"/>
    <w:rsid w:val="002E60A3"/>
    <w:rsid w:val="002F12AA"/>
    <w:rsid w:val="002F4EA8"/>
    <w:rsid w:val="0031049C"/>
    <w:rsid w:val="00312197"/>
    <w:rsid w:val="00316D8E"/>
    <w:rsid w:val="0032714C"/>
    <w:rsid w:val="003351EF"/>
    <w:rsid w:val="0033717C"/>
    <w:rsid w:val="0034305C"/>
    <w:rsid w:val="003447FB"/>
    <w:rsid w:val="00344A59"/>
    <w:rsid w:val="00345152"/>
    <w:rsid w:val="003503BF"/>
    <w:rsid w:val="0035245C"/>
    <w:rsid w:val="00355650"/>
    <w:rsid w:val="00356961"/>
    <w:rsid w:val="00361A5A"/>
    <w:rsid w:val="0036278C"/>
    <w:rsid w:val="00364B02"/>
    <w:rsid w:val="00374657"/>
    <w:rsid w:val="00377B77"/>
    <w:rsid w:val="00380CE6"/>
    <w:rsid w:val="003811D2"/>
    <w:rsid w:val="003859D5"/>
    <w:rsid w:val="0038643D"/>
    <w:rsid w:val="003A5CE8"/>
    <w:rsid w:val="003B0BCD"/>
    <w:rsid w:val="003B3A84"/>
    <w:rsid w:val="003B50A4"/>
    <w:rsid w:val="003B7D52"/>
    <w:rsid w:val="003C0180"/>
    <w:rsid w:val="003C6AB7"/>
    <w:rsid w:val="003D1CF9"/>
    <w:rsid w:val="003D279D"/>
    <w:rsid w:val="003E026B"/>
    <w:rsid w:val="003F0A72"/>
    <w:rsid w:val="003F2F4F"/>
    <w:rsid w:val="003F42C5"/>
    <w:rsid w:val="003F65B3"/>
    <w:rsid w:val="003F78D5"/>
    <w:rsid w:val="00400AA7"/>
    <w:rsid w:val="00402134"/>
    <w:rsid w:val="00407BA0"/>
    <w:rsid w:val="00417715"/>
    <w:rsid w:val="00433718"/>
    <w:rsid w:val="004358EB"/>
    <w:rsid w:val="00436581"/>
    <w:rsid w:val="00444016"/>
    <w:rsid w:val="0044766D"/>
    <w:rsid w:val="00447973"/>
    <w:rsid w:val="00452E34"/>
    <w:rsid w:val="00464104"/>
    <w:rsid w:val="004652CA"/>
    <w:rsid w:val="00471286"/>
    <w:rsid w:val="0047435B"/>
    <w:rsid w:val="00491472"/>
    <w:rsid w:val="00491BDF"/>
    <w:rsid w:val="0049471B"/>
    <w:rsid w:val="00495CE2"/>
    <w:rsid w:val="004A5331"/>
    <w:rsid w:val="004B34F2"/>
    <w:rsid w:val="004B4718"/>
    <w:rsid w:val="004C056D"/>
    <w:rsid w:val="004D384B"/>
    <w:rsid w:val="004E33A2"/>
    <w:rsid w:val="004F43DE"/>
    <w:rsid w:val="004F46A9"/>
    <w:rsid w:val="004F5102"/>
    <w:rsid w:val="0050465F"/>
    <w:rsid w:val="00505A5D"/>
    <w:rsid w:val="00510DF0"/>
    <w:rsid w:val="00517127"/>
    <w:rsid w:val="0052663B"/>
    <w:rsid w:val="005322BB"/>
    <w:rsid w:val="00546F9B"/>
    <w:rsid w:val="00554CC1"/>
    <w:rsid w:val="00562387"/>
    <w:rsid w:val="0057100C"/>
    <w:rsid w:val="00585967"/>
    <w:rsid w:val="00591E41"/>
    <w:rsid w:val="005938D0"/>
    <w:rsid w:val="005A6742"/>
    <w:rsid w:val="005B1A09"/>
    <w:rsid w:val="005B3567"/>
    <w:rsid w:val="005C2CE2"/>
    <w:rsid w:val="005C5BF9"/>
    <w:rsid w:val="005D037F"/>
    <w:rsid w:val="005D1A7B"/>
    <w:rsid w:val="005D5CE9"/>
    <w:rsid w:val="005E32E8"/>
    <w:rsid w:val="005E5532"/>
    <w:rsid w:val="005F0ACE"/>
    <w:rsid w:val="005F31DA"/>
    <w:rsid w:val="005F73FF"/>
    <w:rsid w:val="005F7DF1"/>
    <w:rsid w:val="00603640"/>
    <w:rsid w:val="00610651"/>
    <w:rsid w:val="00625AA7"/>
    <w:rsid w:val="00641E25"/>
    <w:rsid w:val="00646B47"/>
    <w:rsid w:val="00650B02"/>
    <w:rsid w:val="00653F1B"/>
    <w:rsid w:val="00654C27"/>
    <w:rsid w:val="00655957"/>
    <w:rsid w:val="00661297"/>
    <w:rsid w:val="00661D21"/>
    <w:rsid w:val="0067012F"/>
    <w:rsid w:val="0067202D"/>
    <w:rsid w:val="00672298"/>
    <w:rsid w:val="00672B5C"/>
    <w:rsid w:val="0067565F"/>
    <w:rsid w:val="00680D03"/>
    <w:rsid w:val="00681D50"/>
    <w:rsid w:val="00681DBA"/>
    <w:rsid w:val="006920BA"/>
    <w:rsid w:val="006A3AB0"/>
    <w:rsid w:val="006B1ED4"/>
    <w:rsid w:val="006B3DA1"/>
    <w:rsid w:val="006B4367"/>
    <w:rsid w:val="006B5D65"/>
    <w:rsid w:val="006C3C31"/>
    <w:rsid w:val="006C57AA"/>
    <w:rsid w:val="006C6D9D"/>
    <w:rsid w:val="006C764A"/>
    <w:rsid w:val="006C7EBA"/>
    <w:rsid w:val="006D04D5"/>
    <w:rsid w:val="006D250C"/>
    <w:rsid w:val="006D30EB"/>
    <w:rsid w:val="006E3825"/>
    <w:rsid w:val="006E3F82"/>
    <w:rsid w:val="006E6595"/>
    <w:rsid w:val="006F21D3"/>
    <w:rsid w:val="006F32B0"/>
    <w:rsid w:val="006F353F"/>
    <w:rsid w:val="006F5AA5"/>
    <w:rsid w:val="00704DE5"/>
    <w:rsid w:val="00705B94"/>
    <w:rsid w:val="007138AE"/>
    <w:rsid w:val="007226AA"/>
    <w:rsid w:val="00722E3B"/>
    <w:rsid w:val="00742240"/>
    <w:rsid w:val="007434B3"/>
    <w:rsid w:val="00754DE3"/>
    <w:rsid w:val="00760000"/>
    <w:rsid w:val="007625AF"/>
    <w:rsid w:val="0076764A"/>
    <w:rsid w:val="00770E40"/>
    <w:rsid w:val="0078097C"/>
    <w:rsid w:val="00796D5E"/>
    <w:rsid w:val="00797ECE"/>
    <w:rsid w:val="007A0DF3"/>
    <w:rsid w:val="007A27B0"/>
    <w:rsid w:val="007A7007"/>
    <w:rsid w:val="007B06B5"/>
    <w:rsid w:val="007B59CF"/>
    <w:rsid w:val="007B7645"/>
    <w:rsid w:val="007C2F5C"/>
    <w:rsid w:val="007C419D"/>
    <w:rsid w:val="007C73DE"/>
    <w:rsid w:val="007D6D04"/>
    <w:rsid w:val="007E15CE"/>
    <w:rsid w:val="007E3E03"/>
    <w:rsid w:val="007E5506"/>
    <w:rsid w:val="007E6BB4"/>
    <w:rsid w:val="008003E7"/>
    <w:rsid w:val="00801F50"/>
    <w:rsid w:val="008020F4"/>
    <w:rsid w:val="008033D6"/>
    <w:rsid w:val="008144AE"/>
    <w:rsid w:val="008153A2"/>
    <w:rsid w:val="00816F73"/>
    <w:rsid w:val="00820CEF"/>
    <w:rsid w:val="0082225F"/>
    <w:rsid w:val="0082648A"/>
    <w:rsid w:val="0083335D"/>
    <w:rsid w:val="00844E6D"/>
    <w:rsid w:val="00853206"/>
    <w:rsid w:val="0086432A"/>
    <w:rsid w:val="0087704E"/>
    <w:rsid w:val="0088547D"/>
    <w:rsid w:val="00887D39"/>
    <w:rsid w:val="008A7580"/>
    <w:rsid w:val="008C05EA"/>
    <w:rsid w:val="008C44CF"/>
    <w:rsid w:val="008C777F"/>
    <w:rsid w:val="008D2B98"/>
    <w:rsid w:val="008E009A"/>
    <w:rsid w:val="008E76C6"/>
    <w:rsid w:val="008F1F9B"/>
    <w:rsid w:val="008F6CD3"/>
    <w:rsid w:val="00901A1B"/>
    <w:rsid w:val="009031AF"/>
    <w:rsid w:val="00906C24"/>
    <w:rsid w:val="00912385"/>
    <w:rsid w:val="00917A21"/>
    <w:rsid w:val="009238D8"/>
    <w:rsid w:val="0092522B"/>
    <w:rsid w:val="009310EC"/>
    <w:rsid w:val="009318A7"/>
    <w:rsid w:val="0093753B"/>
    <w:rsid w:val="00944314"/>
    <w:rsid w:val="0095204D"/>
    <w:rsid w:val="00960F39"/>
    <w:rsid w:val="00964E6A"/>
    <w:rsid w:val="009756F3"/>
    <w:rsid w:val="009763DF"/>
    <w:rsid w:val="00977FFD"/>
    <w:rsid w:val="00982434"/>
    <w:rsid w:val="009876BD"/>
    <w:rsid w:val="00990CD7"/>
    <w:rsid w:val="00992107"/>
    <w:rsid w:val="00992C9D"/>
    <w:rsid w:val="0099745C"/>
    <w:rsid w:val="009A4D59"/>
    <w:rsid w:val="009A5B1A"/>
    <w:rsid w:val="009B115A"/>
    <w:rsid w:val="009B2A18"/>
    <w:rsid w:val="009C3242"/>
    <w:rsid w:val="009D3EB8"/>
    <w:rsid w:val="009E6963"/>
    <w:rsid w:val="009E7C6B"/>
    <w:rsid w:val="009E7E54"/>
    <w:rsid w:val="009F53EB"/>
    <w:rsid w:val="00A019A3"/>
    <w:rsid w:val="00A07BFB"/>
    <w:rsid w:val="00A11502"/>
    <w:rsid w:val="00A14B69"/>
    <w:rsid w:val="00A168CE"/>
    <w:rsid w:val="00A22239"/>
    <w:rsid w:val="00A23BA6"/>
    <w:rsid w:val="00A269FB"/>
    <w:rsid w:val="00A36975"/>
    <w:rsid w:val="00A6080C"/>
    <w:rsid w:val="00A62FC8"/>
    <w:rsid w:val="00A64E0C"/>
    <w:rsid w:val="00A77F5A"/>
    <w:rsid w:val="00A90042"/>
    <w:rsid w:val="00A91602"/>
    <w:rsid w:val="00A92AB4"/>
    <w:rsid w:val="00A9365C"/>
    <w:rsid w:val="00A95D48"/>
    <w:rsid w:val="00A95F69"/>
    <w:rsid w:val="00A96FBE"/>
    <w:rsid w:val="00AA717E"/>
    <w:rsid w:val="00AB3C95"/>
    <w:rsid w:val="00AC0A73"/>
    <w:rsid w:val="00AD4B54"/>
    <w:rsid w:val="00AD615E"/>
    <w:rsid w:val="00AE054D"/>
    <w:rsid w:val="00B06F54"/>
    <w:rsid w:val="00B10F0F"/>
    <w:rsid w:val="00B141FF"/>
    <w:rsid w:val="00B15226"/>
    <w:rsid w:val="00B259E5"/>
    <w:rsid w:val="00B30234"/>
    <w:rsid w:val="00B30C78"/>
    <w:rsid w:val="00B3547E"/>
    <w:rsid w:val="00B46885"/>
    <w:rsid w:val="00B53C2D"/>
    <w:rsid w:val="00B545EC"/>
    <w:rsid w:val="00B60404"/>
    <w:rsid w:val="00B61C9D"/>
    <w:rsid w:val="00B65B31"/>
    <w:rsid w:val="00B713C9"/>
    <w:rsid w:val="00B71448"/>
    <w:rsid w:val="00B75CE6"/>
    <w:rsid w:val="00BA49BF"/>
    <w:rsid w:val="00BB1697"/>
    <w:rsid w:val="00BB3286"/>
    <w:rsid w:val="00BD01B9"/>
    <w:rsid w:val="00BD4E4F"/>
    <w:rsid w:val="00BD52D0"/>
    <w:rsid w:val="00BD7364"/>
    <w:rsid w:val="00BF3A4E"/>
    <w:rsid w:val="00BF73E2"/>
    <w:rsid w:val="00C013F8"/>
    <w:rsid w:val="00C16D86"/>
    <w:rsid w:val="00C17A8E"/>
    <w:rsid w:val="00C21714"/>
    <w:rsid w:val="00C34AD9"/>
    <w:rsid w:val="00C366A8"/>
    <w:rsid w:val="00C3704B"/>
    <w:rsid w:val="00C4035C"/>
    <w:rsid w:val="00C40699"/>
    <w:rsid w:val="00C43571"/>
    <w:rsid w:val="00C44C00"/>
    <w:rsid w:val="00C45DB9"/>
    <w:rsid w:val="00C50983"/>
    <w:rsid w:val="00C5110A"/>
    <w:rsid w:val="00C52080"/>
    <w:rsid w:val="00C62543"/>
    <w:rsid w:val="00C62646"/>
    <w:rsid w:val="00C626A7"/>
    <w:rsid w:val="00C67A07"/>
    <w:rsid w:val="00CB036C"/>
    <w:rsid w:val="00CB2B02"/>
    <w:rsid w:val="00CB7830"/>
    <w:rsid w:val="00CC1381"/>
    <w:rsid w:val="00CD0299"/>
    <w:rsid w:val="00CE05C3"/>
    <w:rsid w:val="00CF70DF"/>
    <w:rsid w:val="00D01A50"/>
    <w:rsid w:val="00D14A95"/>
    <w:rsid w:val="00D14D29"/>
    <w:rsid w:val="00D309F0"/>
    <w:rsid w:val="00D34111"/>
    <w:rsid w:val="00D54102"/>
    <w:rsid w:val="00D60663"/>
    <w:rsid w:val="00D60D76"/>
    <w:rsid w:val="00D65313"/>
    <w:rsid w:val="00D709B2"/>
    <w:rsid w:val="00D714D2"/>
    <w:rsid w:val="00D76C43"/>
    <w:rsid w:val="00D85A04"/>
    <w:rsid w:val="00D86878"/>
    <w:rsid w:val="00D87239"/>
    <w:rsid w:val="00D909C6"/>
    <w:rsid w:val="00D92082"/>
    <w:rsid w:val="00DB32ED"/>
    <w:rsid w:val="00DB6113"/>
    <w:rsid w:val="00DC2585"/>
    <w:rsid w:val="00DE19FC"/>
    <w:rsid w:val="00DE6460"/>
    <w:rsid w:val="00DF0CBD"/>
    <w:rsid w:val="00DF7891"/>
    <w:rsid w:val="00E00A50"/>
    <w:rsid w:val="00E133DB"/>
    <w:rsid w:val="00E14777"/>
    <w:rsid w:val="00E17CB7"/>
    <w:rsid w:val="00E17E4F"/>
    <w:rsid w:val="00E32373"/>
    <w:rsid w:val="00E34474"/>
    <w:rsid w:val="00E40D59"/>
    <w:rsid w:val="00E6016B"/>
    <w:rsid w:val="00E658DC"/>
    <w:rsid w:val="00E679A5"/>
    <w:rsid w:val="00E7039C"/>
    <w:rsid w:val="00E76C5B"/>
    <w:rsid w:val="00E83370"/>
    <w:rsid w:val="00E86356"/>
    <w:rsid w:val="00EA1F9A"/>
    <w:rsid w:val="00EA2381"/>
    <w:rsid w:val="00EB1FD7"/>
    <w:rsid w:val="00EB3710"/>
    <w:rsid w:val="00EB4384"/>
    <w:rsid w:val="00EB4419"/>
    <w:rsid w:val="00EB6649"/>
    <w:rsid w:val="00EC2765"/>
    <w:rsid w:val="00EC594D"/>
    <w:rsid w:val="00EC640D"/>
    <w:rsid w:val="00EC6AB2"/>
    <w:rsid w:val="00ED3CB3"/>
    <w:rsid w:val="00EE2A24"/>
    <w:rsid w:val="00F02D6E"/>
    <w:rsid w:val="00F03430"/>
    <w:rsid w:val="00F205B9"/>
    <w:rsid w:val="00F31B5E"/>
    <w:rsid w:val="00F32266"/>
    <w:rsid w:val="00F3295A"/>
    <w:rsid w:val="00F337FB"/>
    <w:rsid w:val="00F35F4F"/>
    <w:rsid w:val="00F40688"/>
    <w:rsid w:val="00F43BF8"/>
    <w:rsid w:val="00F46282"/>
    <w:rsid w:val="00F467CE"/>
    <w:rsid w:val="00F61BD1"/>
    <w:rsid w:val="00F64D87"/>
    <w:rsid w:val="00F650D0"/>
    <w:rsid w:val="00F65741"/>
    <w:rsid w:val="00F659A7"/>
    <w:rsid w:val="00F76D61"/>
    <w:rsid w:val="00F923F6"/>
    <w:rsid w:val="00F93A25"/>
    <w:rsid w:val="00FA26C4"/>
    <w:rsid w:val="00FA52C0"/>
    <w:rsid w:val="00FA708E"/>
    <w:rsid w:val="00FD6E28"/>
    <w:rsid w:val="00FE78F7"/>
    <w:rsid w:val="00FF4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4D610A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uiPriority w:val="99"/>
    <w:rsid w:val="00A92AB4"/>
    <w:rPr>
      <w:noProof/>
      <w:lang w:eastAsia="ar-SA"/>
    </w:rPr>
  </w:style>
  <w:style w:type="paragraph" w:styleId="a5">
    <w:name w:val="Balloon Text"/>
    <w:basedOn w:val="a"/>
    <w:link w:val="Char1"/>
    <w:uiPriority w:val="99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uiPriority w:val="99"/>
    <w:rsid w:val="00742240"/>
    <w:rPr>
      <w:rFonts w:ascii="Tahoma" w:hAnsi="Tahoma" w:cs="Tahoma"/>
      <w:noProof/>
      <w:sz w:val="16"/>
      <w:szCs w:val="16"/>
      <w:lang w:eastAsia="ar-SA"/>
    </w:rPr>
  </w:style>
  <w:style w:type="character" w:customStyle="1" w:styleId="Char10">
    <w:name w:val="تذييل الصفحة Char1"/>
    <w:uiPriority w:val="99"/>
    <w:rsid w:val="00681D50"/>
    <w:rPr>
      <w:rFonts w:ascii="Calibri" w:eastAsia="Calibri" w:hAnsi="Calibri" w:cs="Arial"/>
    </w:rPr>
  </w:style>
  <w:style w:type="table" w:styleId="a6">
    <w:name w:val="Table Grid"/>
    <w:basedOn w:val="a1"/>
    <w:uiPriority w:val="59"/>
    <w:rsid w:val="00681D50"/>
    <w:rPr>
      <w:rFonts w:ascii="Calibri" w:eastAsia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81D50"/>
    <w:pPr>
      <w:spacing w:after="200" w:line="276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681D50"/>
    <w:pP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character" w:customStyle="1" w:styleId="vocalized">
    <w:name w:val="vocalized"/>
    <w:basedOn w:val="a0"/>
    <w:rsid w:val="00681D50"/>
  </w:style>
  <w:style w:type="character" w:styleId="a9">
    <w:name w:val="Placeholder Text"/>
    <w:basedOn w:val="a0"/>
    <w:uiPriority w:val="99"/>
    <w:semiHidden/>
    <w:rsid w:val="00796D5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uiPriority w:val="99"/>
    <w:rsid w:val="00A92AB4"/>
    <w:rPr>
      <w:noProof/>
      <w:lang w:eastAsia="ar-SA"/>
    </w:rPr>
  </w:style>
  <w:style w:type="paragraph" w:styleId="a5">
    <w:name w:val="Balloon Text"/>
    <w:basedOn w:val="a"/>
    <w:link w:val="Char1"/>
    <w:uiPriority w:val="99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uiPriority w:val="99"/>
    <w:rsid w:val="00742240"/>
    <w:rPr>
      <w:rFonts w:ascii="Tahoma" w:hAnsi="Tahoma" w:cs="Tahoma"/>
      <w:noProof/>
      <w:sz w:val="16"/>
      <w:szCs w:val="16"/>
      <w:lang w:eastAsia="ar-SA"/>
    </w:rPr>
  </w:style>
  <w:style w:type="character" w:customStyle="1" w:styleId="Char10">
    <w:name w:val="تذييل الصفحة Char1"/>
    <w:uiPriority w:val="99"/>
    <w:rsid w:val="00681D50"/>
    <w:rPr>
      <w:rFonts w:ascii="Calibri" w:eastAsia="Calibri" w:hAnsi="Calibri" w:cs="Arial"/>
    </w:rPr>
  </w:style>
  <w:style w:type="table" w:styleId="a6">
    <w:name w:val="Table Grid"/>
    <w:basedOn w:val="a1"/>
    <w:uiPriority w:val="59"/>
    <w:rsid w:val="00681D50"/>
    <w:rPr>
      <w:rFonts w:ascii="Calibri" w:eastAsia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81D50"/>
    <w:pPr>
      <w:spacing w:after="200" w:line="276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681D50"/>
    <w:pP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character" w:customStyle="1" w:styleId="vocalized">
    <w:name w:val="vocalized"/>
    <w:basedOn w:val="a0"/>
    <w:rsid w:val="00681D50"/>
  </w:style>
  <w:style w:type="character" w:styleId="a9">
    <w:name w:val="Placeholder Text"/>
    <w:basedOn w:val="a0"/>
    <w:uiPriority w:val="99"/>
    <w:semiHidden/>
    <w:rsid w:val="00796D5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07/relationships/hdphoto" Target="media/hdphoto1.wdp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-Belal\Desktop\KH-P028-F11A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8EE12-AB47-4753-9515-BA10A1CD2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KH-P028-F11A</Template>
  <TotalTime>2474</TotalTime>
  <Pages>6</Pages>
  <Words>619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مدارس الخندق الأهلية</vt:lpstr>
    </vt:vector>
  </TitlesOfParts>
  <Company>Mohamed Khaled ibrahim</Company>
  <LinksUpToDate>false</LinksUpToDate>
  <CharactersWithSpaces>4143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M-Belal</dc:creator>
  <cp:lastModifiedBy>DELL</cp:lastModifiedBy>
  <cp:revision>43</cp:revision>
  <cp:lastPrinted>2019-12-14T13:19:00Z</cp:lastPrinted>
  <dcterms:created xsi:type="dcterms:W3CDTF">2018-12-24T07:16:00Z</dcterms:created>
  <dcterms:modified xsi:type="dcterms:W3CDTF">2019-12-30T09:28:00Z</dcterms:modified>
</cp:coreProperties>
</file>