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21" w:rsidRPr="00487151" w:rsidRDefault="00CB21A7">
      <w:pPr>
        <w:rPr>
          <w:rFonts w:ascii="Arial" w:hAnsi="Arial" w:cs="Arial"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1B825D" wp14:editId="0265141D">
                <wp:simplePos x="0" y="0"/>
                <wp:positionH relativeFrom="column">
                  <wp:posOffset>-1988</wp:posOffset>
                </wp:positionH>
                <wp:positionV relativeFrom="paragraph">
                  <wp:posOffset>-6985</wp:posOffset>
                </wp:positionV>
                <wp:extent cx="616585" cy="815009"/>
                <wp:effectExtent l="0" t="0" r="12065" b="23495"/>
                <wp:wrapNone/>
                <wp:docPr id="75" name="مستطيل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815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Default="00E616C4" w:rsidP="00CB21A7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75" o:spid="_x0000_s1026" style="position:absolute;left:0;text-align:left;margin-left:-.15pt;margin-top:-.55pt;width:48.55pt;height:6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">
                <v:textbox>
                  <w:txbxContent>
                    <w:p w:rsidR="00E616C4" w:rsidRDefault="00E616C4" w:rsidP="00CB21A7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46D59" w:rsidRDefault="00C46D59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0573F3" wp14:editId="0C3DE249">
                <wp:simplePos x="0" y="0"/>
                <wp:positionH relativeFrom="column">
                  <wp:posOffset>2457</wp:posOffset>
                </wp:positionH>
                <wp:positionV relativeFrom="paragraph">
                  <wp:posOffset>199390</wp:posOffset>
                </wp:positionV>
                <wp:extent cx="616585" cy="10795"/>
                <wp:effectExtent l="0" t="0" r="12065" b="27305"/>
                <wp:wrapNone/>
                <wp:docPr id="77" name="رابط كسهم مستقيم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7" o:spid="_x0000_s1026" type="#_x0000_t32" style="position:absolute;left:0;text-align:left;margin-left:.2pt;margin-top:15.7pt;width:48.55pt;height:.8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"/>
            </w:pict>
          </mc:Fallback>
        </mc:AlternateConten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 xml:space="preserve">السؤال </w:t>
      </w:r>
      <w:proofErr w:type="gramStart"/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>الأول :</w:t>
      </w:r>
      <w:proofErr w:type="gramEnd"/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 xml:space="preserve"> 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ظلل الاختيار الصحيح في ورقة الإجابة الخارجية لكل فقرة مما يلي:</w:t>
      </w:r>
    </w:p>
    <w:p w:rsidR="00CB21A7" w:rsidRPr="00487151" w:rsidRDefault="00CB21A7" w:rsidP="00CB21A7">
      <w:pPr>
        <w:numPr>
          <w:ilvl w:val="0"/>
          <w:numId w:val="2"/>
        </w:num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عندما يكون</w:t>
      </w:r>
      <w:r w:rsidR="00862D8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62D89" w:rsidRPr="00487151">
        <w:rPr>
          <w:rFonts w:ascii="Arial" w:hAnsi="Arial" w:cs="Arial"/>
          <w:b/>
          <w:bCs/>
          <w:sz w:val="28"/>
          <w:szCs w:val="28"/>
        </w:rPr>
        <w:t>K</w:t>
      </w:r>
      <w:r w:rsidR="00862D89" w:rsidRPr="00487151">
        <w:rPr>
          <w:rFonts w:ascii="Arial" w:hAnsi="Arial" w:cs="Arial"/>
          <w:b/>
          <w:bCs/>
          <w:sz w:val="28"/>
          <w:szCs w:val="28"/>
          <w:vertAlign w:val="subscript"/>
        </w:rPr>
        <w:t>sp</w:t>
      </w:r>
      <w:r w:rsidR="00862D89" w:rsidRPr="00487151">
        <w:rPr>
          <w:rFonts w:ascii="Arial" w:hAnsi="Arial" w:cs="Arial"/>
          <w:b/>
          <w:bCs/>
          <w:sz w:val="28"/>
          <w:szCs w:val="28"/>
        </w:rPr>
        <w:t xml:space="preserve"> &gt; Q</w:t>
      </w:r>
      <w:r w:rsidR="00862D89" w:rsidRPr="00487151">
        <w:rPr>
          <w:rFonts w:ascii="Arial" w:hAnsi="Arial" w:cs="Arial"/>
          <w:b/>
          <w:bCs/>
          <w:sz w:val="28"/>
          <w:szCs w:val="28"/>
          <w:vertAlign w:val="subscript"/>
        </w:rPr>
        <w:t>sp</w:t>
      </w:r>
      <w:r w:rsidR="00862D89" w:rsidRPr="00487151">
        <w:rPr>
          <w:rFonts w:ascii="Arial" w:hAnsi="Arial" w:cs="Arial"/>
          <w:b/>
          <w:bCs/>
          <w:sz w:val="28"/>
          <w:szCs w:val="28"/>
          <w:vertAlign w:val="subscript"/>
          <w:rtl/>
        </w:rPr>
        <w:t xml:space="preserve">  </w:t>
      </w:r>
      <w:r w:rsidR="00862D89" w:rsidRPr="00487151">
        <w:rPr>
          <w:rFonts w:ascii="Arial" w:hAnsi="Arial" w:cs="Arial"/>
          <w:b/>
          <w:bCs/>
          <w:sz w:val="28"/>
          <w:szCs w:val="28"/>
          <w:rtl/>
        </w:rPr>
        <w:t>فإن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336"/>
        <w:gridCol w:w="1916"/>
        <w:gridCol w:w="240"/>
        <w:gridCol w:w="395"/>
        <w:gridCol w:w="1765"/>
        <w:gridCol w:w="240"/>
        <w:gridCol w:w="352"/>
        <w:gridCol w:w="1896"/>
      </w:tblGrid>
      <w:tr w:rsidR="00CB21A7" w:rsidRPr="00487151" w:rsidTr="00862D89">
        <w:tc>
          <w:tcPr>
            <w:tcW w:w="406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862D89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المحلول مشبع</w:t>
            </w:r>
          </w:p>
          <w:p w:rsidR="00862D89" w:rsidRPr="00487151" w:rsidRDefault="00862D89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ويتكون راسب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16" w:type="dxa"/>
            <w:shd w:val="clear" w:color="auto" w:fill="auto"/>
          </w:tcPr>
          <w:p w:rsidR="00CB21A7" w:rsidRPr="00487151" w:rsidRDefault="00862D89" w:rsidP="00862D89">
            <w:pPr>
              <w:spacing w:line="240" w:lineRule="atLeast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المحلول غير مشبع ولا يتكون راسب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CB21A7" w:rsidRPr="00487151" w:rsidRDefault="00862D89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المحلول  مشبع ولا يتكون راسب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CB21A7" w:rsidRPr="00487151" w:rsidRDefault="00862D89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المحلول غير مشبع ويتكون راسب </w:t>
            </w:r>
          </w:p>
        </w:tc>
      </w:tr>
    </w:tbl>
    <w:p w:rsidR="00091559" w:rsidRPr="00487151" w:rsidRDefault="00CB21A7" w:rsidP="00091559">
      <w:pPr>
        <w:spacing w:line="288" w:lineRule="auto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2-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تزداد سرعة تدفق وانتشار الغاز بزيادة..............</w:t>
      </w:r>
    </w:p>
    <w:tbl>
      <w:tblPr>
        <w:bidiVisual/>
        <w:tblW w:w="9467" w:type="dxa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"/>
        <w:gridCol w:w="1680"/>
        <w:gridCol w:w="240"/>
        <w:gridCol w:w="336"/>
        <w:gridCol w:w="1916"/>
        <w:gridCol w:w="240"/>
        <w:gridCol w:w="480"/>
        <w:gridCol w:w="1680"/>
        <w:gridCol w:w="240"/>
        <w:gridCol w:w="352"/>
        <w:gridCol w:w="1896"/>
      </w:tblGrid>
      <w:tr w:rsidR="00091559" w:rsidRPr="00487151" w:rsidTr="00091559">
        <w:tc>
          <w:tcPr>
            <w:tcW w:w="407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درجة الحرارة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1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الكتلة المولية للغاز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كثافة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الغاز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كتلة الغاز</w:t>
            </w:r>
          </w:p>
        </w:tc>
      </w:tr>
    </w:tbl>
    <w:p w:rsidR="00CB21A7" w:rsidRPr="00487151" w:rsidRDefault="00CB21A7" w:rsidP="00CB21A7">
      <w:pPr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FE1ED5" w:rsidRPr="00487151" w:rsidRDefault="00CB21A7" w:rsidP="00345C4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3- </w:t>
      </w:r>
      <w:r w:rsidR="00FE1ED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كل مما يلي يصنف على أنه مواد صلبة بلورية </w:t>
      </w:r>
      <w:r w:rsidR="00FE1ED5" w:rsidRPr="00487151">
        <w:rPr>
          <w:rFonts w:ascii="Arial" w:hAnsi="Arial" w:cs="Arial"/>
          <w:b/>
          <w:bCs/>
          <w:sz w:val="28"/>
          <w:szCs w:val="28"/>
          <w:u w:val="single"/>
          <w:rtl/>
        </w:rPr>
        <w:t>ماعدا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 ......</w:t>
      </w:r>
      <w:r w:rsidR="00FE1ED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FE1ED5" w:rsidRPr="00487151" w:rsidTr="00FE1ED5">
        <w:tc>
          <w:tcPr>
            <w:tcW w:w="406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السكر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2138FD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الألماس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ملح الطعام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FE1ED5" w:rsidRPr="00487151" w:rsidRDefault="002138FD" w:rsidP="002138FD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البلاستيك </w:t>
            </w:r>
          </w:p>
        </w:tc>
      </w:tr>
    </w:tbl>
    <w:p w:rsidR="00091559" w:rsidRPr="00487151" w:rsidRDefault="00CB21A7" w:rsidP="00922F62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922F62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4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 xml:space="preserve">- </w:t>
      </w:r>
      <w:r w:rsidR="00735EB5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ما كمية الحرارة المنطلقة م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ن تكثف </w:t>
      </w:r>
      <w:r w:rsidR="00091559" w:rsidRPr="00487151">
        <w:rPr>
          <w:rFonts w:ascii="Arial" w:hAnsi="Arial" w:cs="Arial"/>
          <w:b/>
          <w:bCs/>
          <w:sz w:val="28"/>
          <w:szCs w:val="28"/>
          <w:lang w:bidi="ar-EG"/>
        </w:rPr>
        <w:t>170 g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من غاز الأمونيا </w:t>
      </w:r>
      <w:r w:rsidR="00091559" w:rsidRPr="00487151">
        <w:rPr>
          <w:rFonts w:ascii="Arial" w:hAnsi="Arial" w:cs="Arial"/>
          <w:b/>
          <w:bCs/>
          <w:sz w:val="28"/>
          <w:szCs w:val="28"/>
          <w:lang w:bidi="ar-EG"/>
        </w:rPr>
        <w:t>NH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922F62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؟</w:t>
      </w:r>
    </w:p>
    <w:p w:rsidR="00091559" w:rsidRPr="00487151" w:rsidRDefault="00091559" w:rsidP="00091559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</w:t>
      </w:r>
      <w:r w:rsidR="00922F62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(حرارة تبخر الأمونيا = </w:t>
      </w:r>
      <w:r w:rsidR="00922F62" w:rsidRPr="00487151">
        <w:rPr>
          <w:rFonts w:ascii="Arial" w:hAnsi="Arial" w:cs="Arial"/>
          <w:b/>
          <w:bCs/>
          <w:sz w:val="28"/>
          <w:szCs w:val="28"/>
          <w:lang w:bidi="ar-EG"/>
        </w:rPr>
        <w:t>23.3 kJ/mol</w:t>
      </w:r>
      <w:r w:rsidR="00922F62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) </w:t>
      </w:r>
      <w:r w:rsidR="00922F62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922F62">
        <w:rPr>
          <w:rFonts w:ascii="Arial" w:hAnsi="Arial" w:cs="Arial" w:hint="cs"/>
          <w:b/>
          <w:bCs/>
          <w:sz w:val="28"/>
          <w:szCs w:val="28"/>
          <w:rtl/>
          <w:lang w:bidi="ar-EG"/>
        </w:rPr>
        <w:t>و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الكتل المولية للعناصر هي (</w:t>
      </w:r>
      <w:r w:rsidR="00735EB5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mol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/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N = 14 , H = 1  g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)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091559" w:rsidRPr="00487151" w:rsidTr="00091559">
        <w:tc>
          <w:tcPr>
            <w:tcW w:w="40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أ         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 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-2.33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233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340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2.33 KJ</w:t>
            </w:r>
          </w:p>
        </w:tc>
      </w:tr>
    </w:tbl>
    <w:p w:rsidR="00FE1ED5" w:rsidRPr="00487151" w:rsidRDefault="00CB21A7" w:rsidP="00FE1ED5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5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المركب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C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5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COOH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 يسمى في نظام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IUPAC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FE1ED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1812"/>
        <w:gridCol w:w="240"/>
        <w:gridCol w:w="478"/>
        <w:gridCol w:w="1774"/>
        <w:gridCol w:w="240"/>
        <w:gridCol w:w="480"/>
        <w:gridCol w:w="1680"/>
        <w:gridCol w:w="240"/>
        <w:gridCol w:w="352"/>
        <w:gridCol w:w="1896"/>
      </w:tblGrid>
      <w:tr w:rsidR="00FE1ED5" w:rsidRPr="00487151" w:rsidTr="002138FD">
        <w:trPr>
          <w:trHeight w:val="347"/>
        </w:trPr>
        <w:tc>
          <w:tcPr>
            <w:tcW w:w="274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812" w:type="dxa"/>
            <w:shd w:val="clear" w:color="auto" w:fill="auto"/>
          </w:tcPr>
          <w:p w:rsidR="00FE1ED5" w:rsidRPr="00487151" w:rsidRDefault="00FE1ED5" w:rsidP="002138FD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حمض </w:t>
            </w:r>
            <w:r w:rsidR="002138FD" w:rsidRPr="00487151">
              <w:rPr>
                <w:rFonts w:ascii="Arial" w:hAnsi="Arial" w:cs="Arial"/>
                <w:sz w:val="28"/>
                <w:szCs w:val="28"/>
                <w:rtl/>
              </w:rPr>
              <w:t>بروبانويك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FE1ED5" w:rsidRPr="00487151" w:rsidRDefault="002138FD" w:rsidP="002138FD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بروبانول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2138FD" w:rsidP="002138FD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حمض ميثانويك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إيثانول</w:t>
            </w:r>
          </w:p>
        </w:tc>
      </w:tr>
    </w:tbl>
    <w:p w:rsidR="00CB21A7" w:rsidRPr="00487151" w:rsidRDefault="00CB21A7" w:rsidP="00FE1ED5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98424A" w:rsidRPr="00487151" w:rsidRDefault="00CB21A7" w:rsidP="0098424A">
      <w:pPr>
        <w:spacing w:line="288" w:lineRule="auto"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6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98424A" w:rsidRPr="00487151">
        <w:rPr>
          <w:rFonts w:ascii="Arial" w:hAnsi="Arial" w:cs="Arial"/>
          <w:b/>
          <w:bCs/>
          <w:sz w:val="28"/>
          <w:szCs w:val="28"/>
          <w:rtl/>
        </w:rPr>
        <w:t xml:space="preserve">مادة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>متفاعلة</w:t>
      </w:r>
      <w:r w:rsidR="00487151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98424A" w:rsidRPr="00487151">
        <w:rPr>
          <w:rFonts w:ascii="Arial" w:hAnsi="Arial" w:cs="Arial"/>
          <w:b/>
          <w:bCs/>
          <w:sz w:val="28"/>
          <w:szCs w:val="28"/>
        </w:rPr>
        <w:t>A</w:t>
      </w:r>
      <w:r w:rsidR="0098424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تغير تركيزها من </w:t>
      </w:r>
      <w:r w:rsidR="0098424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1M</w:t>
      </w:r>
      <w:r w:rsidR="00487151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إ</w:t>
      </w:r>
      <w:r w:rsidR="0098424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لى  </w:t>
      </w:r>
      <w:r w:rsidR="0098424A" w:rsidRPr="00487151">
        <w:rPr>
          <w:rFonts w:ascii="Arial" w:hAnsi="Arial" w:cs="Arial"/>
          <w:b/>
          <w:bCs/>
          <w:sz w:val="28"/>
          <w:szCs w:val="28"/>
          <w:lang w:bidi="ar-EG"/>
        </w:rPr>
        <w:t>0.5M</w:t>
      </w:r>
      <w:r w:rsidR="0098424A" w:rsidRPr="00487151">
        <w:rPr>
          <w:rFonts w:ascii="Arial" w:hAnsi="Arial" w:cs="Arial"/>
          <w:b/>
          <w:bCs/>
          <w:sz w:val="28"/>
          <w:szCs w:val="28"/>
          <w:rtl/>
        </w:rPr>
        <w:t xml:space="preserve">  في ثانيتين</w:t>
      </w:r>
      <w:r w:rsidR="00487151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98424A" w:rsidRPr="00487151">
        <w:rPr>
          <w:rFonts w:ascii="Arial" w:hAnsi="Arial" w:cs="Arial"/>
          <w:b/>
          <w:bCs/>
          <w:sz w:val="28"/>
          <w:szCs w:val="28"/>
          <w:rtl/>
        </w:rPr>
        <w:t>.  فيكون متوسط سرعة التفاعل في هذه الفترة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"/>
        <w:gridCol w:w="1692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98424A" w:rsidRPr="00487151" w:rsidTr="00091559">
        <w:tc>
          <w:tcPr>
            <w:tcW w:w="394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92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0.50 M</w:t>
            </w:r>
            <w:r w:rsidR="00AE2A2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/ s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1.5 M / s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0.25 M /s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8424A" w:rsidRPr="00487151" w:rsidRDefault="0098424A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8424A" w:rsidRPr="00487151" w:rsidRDefault="0098424A" w:rsidP="00091559">
            <w:pPr>
              <w:tabs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0.05 M / s</w:t>
            </w:r>
          </w:p>
        </w:tc>
      </w:tr>
    </w:tbl>
    <w:p w:rsidR="00091559" w:rsidRPr="00487151" w:rsidRDefault="00091559" w:rsidP="00091559">
      <w:pPr>
        <w:spacing w:line="18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091559" w:rsidRPr="00487151" w:rsidRDefault="00091559" w:rsidP="00922F62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7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- </w:t>
      </w:r>
      <w:r w:rsidR="00922F62">
        <w:rPr>
          <w:rFonts w:ascii="Arial" w:hAnsi="Arial" w:cs="Arial"/>
          <w:b/>
          <w:bCs/>
          <w:sz w:val="28"/>
          <w:szCs w:val="28"/>
          <w:rtl/>
          <w:lang w:bidi="ar-EG"/>
        </w:rPr>
        <w:t>تفاعل المادة مع الأكسجين و</w:t>
      </w:r>
      <w:r w:rsidR="00922F62">
        <w:rPr>
          <w:rFonts w:ascii="Arial" w:hAnsi="Arial" w:cs="Arial" w:hint="cs"/>
          <w:b/>
          <w:bCs/>
          <w:sz w:val="28"/>
          <w:szCs w:val="28"/>
          <w:rtl/>
          <w:lang w:bidi="ar-EG"/>
        </w:rPr>
        <w:t>ي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نتج من ذلك طاقة يسمى  تفاعل...................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091559" w:rsidRPr="00487151" w:rsidTr="00091559">
        <w:tc>
          <w:tcPr>
            <w:tcW w:w="40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التعادل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الاحتراق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الاختزال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الإضافة</w:t>
            </w:r>
          </w:p>
        </w:tc>
      </w:tr>
    </w:tbl>
    <w:p w:rsidR="00A661C3" w:rsidRPr="00487151" w:rsidRDefault="00A661C3" w:rsidP="00A661C3">
      <w:pPr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705157" wp14:editId="32ED31CD">
                <wp:simplePos x="0" y="0"/>
                <wp:positionH relativeFrom="column">
                  <wp:posOffset>2422912</wp:posOffset>
                </wp:positionH>
                <wp:positionV relativeFrom="paragraph">
                  <wp:posOffset>99198</wp:posOffset>
                </wp:positionV>
                <wp:extent cx="469265" cy="1"/>
                <wp:effectExtent l="0" t="76200" r="26035" b="95250"/>
                <wp:wrapNone/>
                <wp:docPr id="63" name="رابط كسهم مستقيم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3" o:spid="_x0000_s1026" type="#_x0000_t32" style="position:absolute;left:0;text-align:left;margin-left:190.8pt;margin-top:7.8pt;width:36.95pt;height:0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">
                <v:stroke endarrow="block"/>
              </v:shape>
            </w:pict>
          </mc:Fallback>
        </mc:AlternateContent>
      </w:r>
      <w:r w:rsidR="00CB21A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C4BFB" wp14:editId="171BB31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9" name="مستطيل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9" o:spid="_x0000_s1027" style="position:absolute;left:0;text-align:left;margin-left:915.3pt;margin-top:31.3pt;width:78pt;height:2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NRq3Ll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CB21A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2BAE6" wp14:editId="0FB8C3D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8" name="مستطيل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8" o:spid="_x0000_s1028" style="position:absolute;left:0;text-align:left;margin-left:915.3pt;margin-top:31.3pt;width:78pt;height:2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ezzFK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8-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ما ناتج إجراء تفاعل إستبدال في الألكان :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+ Cl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            </w:t>
      </w:r>
      <w:r w:rsidRPr="00487151">
        <w:rPr>
          <w:rFonts w:ascii="Arial" w:hAnsi="Arial" w:cs="Arial"/>
          <w:sz w:val="28"/>
          <w:szCs w:val="28"/>
          <w:lang w:bidi="ar-EG"/>
        </w:rPr>
        <w:t>…………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  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؟</w:t>
      </w:r>
    </w:p>
    <w:tbl>
      <w:tblPr>
        <w:bidiVisual/>
        <w:tblW w:w="949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1734"/>
        <w:gridCol w:w="283"/>
        <w:gridCol w:w="463"/>
        <w:gridCol w:w="1672"/>
        <w:gridCol w:w="274"/>
        <w:gridCol w:w="445"/>
        <w:gridCol w:w="1671"/>
        <w:gridCol w:w="411"/>
        <w:gridCol w:w="311"/>
        <w:gridCol w:w="1843"/>
      </w:tblGrid>
      <w:tr w:rsidR="00A661C3" w:rsidRPr="00487151" w:rsidTr="001E15E8">
        <w:tc>
          <w:tcPr>
            <w:tcW w:w="39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734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Cl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</w:t>
            </w:r>
          </w:p>
        </w:tc>
        <w:tc>
          <w:tcPr>
            <w:tcW w:w="463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72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</w:p>
        </w:tc>
        <w:tc>
          <w:tcPr>
            <w:tcW w:w="274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45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71" w:type="dxa"/>
            <w:shd w:val="clear" w:color="auto" w:fill="auto"/>
          </w:tcPr>
          <w:p w:rsidR="00A661C3" w:rsidRPr="00487151" w:rsidRDefault="00A661C3" w:rsidP="002138FD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r w:rsidR="002138FD">
              <w:rPr>
                <w:rFonts w:ascii="Arial" w:hAnsi="Arial" w:cs="Arial"/>
                <w:sz w:val="28"/>
                <w:szCs w:val="28"/>
                <w:lang w:bidi="ar-EG"/>
              </w:rPr>
              <w:t>OH</w:t>
            </w:r>
          </w:p>
        </w:tc>
        <w:tc>
          <w:tcPr>
            <w:tcW w:w="411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43" w:type="dxa"/>
            <w:shd w:val="clear" w:color="auto" w:fill="auto"/>
          </w:tcPr>
          <w:p w:rsidR="00A661C3" w:rsidRPr="00487151" w:rsidRDefault="00A661C3" w:rsidP="002138FD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r w:rsidR="002138FD">
              <w:rPr>
                <w:rFonts w:ascii="Arial" w:hAnsi="Arial" w:cs="Arial"/>
                <w:sz w:val="28"/>
                <w:szCs w:val="28"/>
                <w:lang w:bidi="ar-EG"/>
              </w:rPr>
              <w:t>Cl</w:t>
            </w:r>
          </w:p>
        </w:tc>
      </w:tr>
    </w:tbl>
    <w:p w:rsidR="00091559" w:rsidRPr="00487151" w:rsidRDefault="00FC7509" w:rsidP="00D46181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9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- </w:t>
      </w:r>
      <w:r w:rsidR="00D46181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وحدة البناء في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بولي بروبلين ( </w:t>
      </w:r>
      <w:r w:rsidR="00091559" w:rsidRPr="00487151">
        <w:rPr>
          <w:rFonts w:ascii="Arial" w:hAnsi="Arial" w:cs="Arial"/>
          <w:b/>
          <w:bCs/>
          <w:sz w:val="28"/>
          <w:szCs w:val="28"/>
          <w:lang w:bidi="ar-EG"/>
        </w:rPr>
        <w:t>PP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) هي</w:t>
      </w:r>
      <w:r w:rsidR="00091559" w:rsidRPr="00487151">
        <w:rPr>
          <w:rFonts w:ascii="Arial" w:hAnsi="Arial" w:cs="Arial"/>
          <w:sz w:val="28"/>
          <w:szCs w:val="28"/>
          <w:rtl/>
          <w:lang w:bidi="ar-EG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.....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091559" w:rsidRPr="00487151" w:rsidTr="00091559">
        <w:tc>
          <w:tcPr>
            <w:tcW w:w="40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2138FD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بروبين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AE2A21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rtl/>
                <w:lang w:bidi="ar-EG"/>
              </w:rPr>
              <w:t>ا</w:t>
            </w:r>
            <w:r w:rsidR="00091559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يثين</w:t>
            </w:r>
            <w:r w:rsidR="00091559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2138FD" w:rsidP="002138FD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ستايرين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eastAsia="en-US"/>
              </w:rPr>
              <w:t xml:space="preserve"> </w:t>
            </w:r>
            <w:r w:rsidR="00EE2308" w:rsidRPr="00487151">
              <w:rPr>
                <w:rFonts w:ascii="Arial" w:hAnsi="Arial" w:cs="Arial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3E41CF" wp14:editId="756F8434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326224</wp:posOffset>
                      </wp:positionV>
                      <wp:extent cx="2085975" cy="323850"/>
                      <wp:effectExtent l="0" t="0" r="28575" b="19050"/>
                      <wp:wrapNone/>
                      <wp:docPr id="67" name="مربع نص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6C4" w:rsidRPr="006D6717" w:rsidRDefault="00E616C4" w:rsidP="00CB21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D671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انتقل إلى الصفحة التالية لإكمال الحل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67" o:spid="_x0000_s1029" type="#_x0000_t202" style="position:absolute;left:0;text-align:left;margin-left:38.65pt;margin-top:25.7pt;width:164.2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" strokeweight="1pt">
                      <v:textbox>
                        <w:txbxContent>
                          <w:p w:rsidR="00287534" w:rsidRPr="006D6717" w:rsidRDefault="00287534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091559" w:rsidRPr="00487151" w:rsidRDefault="002138FD" w:rsidP="002138FD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كلوريد الفنيل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eastAsia="en-US"/>
              </w:rPr>
              <w:t xml:space="preserve"> </w:t>
            </w:r>
          </w:p>
        </w:tc>
      </w:tr>
    </w:tbl>
    <w:p w:rsidR="00A661C3" w:rsidRPr="00487151" w:rsidRDefault="00CB21A7" w:rsidP="00C46D59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91576" wp14:editId="6C0946A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5" name="مستطيل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5" o:spid="_x0000_s1030" style="position:absolute;left:0;text-align:left;margin-left:915.3pt;margin-top:31.3pt;width:78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IUjBH1GAgAA&#10;ZA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487151">
        <w:rPr>
          <w:rFonts w:ascii="Arial" w:hAnsi="Arial" w:cs="Arial" w:hint="cs"/>
          <w:noProof w:val="0"/>
          <w:sz w:val="28"/>
          <w:szCs w:val="28"/>
          <w:rtl/>
          <w:lang w:eastAsia="en-US"/>
        </w:rPr>
        <w:t>1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0</w:t>
      </w:r>
      <w:r w:rsidR="00FE1ED5" w:rsidRPr="00487151">
        <w:rPr>
          <w:rFonts w:ascii="Arial" w:hAnsi="Arial" w:cs="Arial"/>
          <w:sz w:val="28"/>
          <w:szCs w:val="28"/>
          <w:rtl/>
        </w:rPr>
        <w:t xml:space="preserve"> - </w:t>
      </w:r>
      <w:r w:rsidR="00A661C3" w:rsidRPr="00487151">
        <w:rPr>
          <w:rFonts w:ascii="Arial" w:hAnsi="Arial" w:cs="Arial"/>
          <w:b/>
          <w:bCs/>
          <w:sz w:val="28"/>
          <w:szCs w:val="28"/>
          <w:rtl/>
        </w:rPr>
        <w:t xml:space="preserve">يطلق تفاعل طارد للحرارة طاقة مقدارها 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20.92 kJ</w:t>
      </w:r>
      <w:r w:rsidR="00A661C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.  ما مقدار الطاقة بوحدة </w:t>
      </w:r>
      <w:r w:rsidR="00A661C3" w:rsidRPr="00487151">
        <w:rPr>
          <w:rFonts w:ascii="Arial" w:hAnsi="Arial" w:cs="Arial"/>
          <w:b/>
          <w:bCs/>
          <w:sz w:val="28"/>
          <w:szCs w:val="28"/>
          <w:lang w:bidi="ar-EG"/>
        </w:rPr>
        <w:t>kcal</w:t>
      </w:r>
      <w:r w:rsidR="00A661C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478"/>
        <w:gridCol w:w="1774"/>
        <w:gridCol w:w="240"/>
        <w:gridCol w:w="395"/>
        <w:gridCol w:w="1843"/>
        <w:gridCol w:w="278"/>
        <w:gridCol w:w="236"/>
        <w:gridCol w:w="1800"/>
      </w:tblGrid>
      <w:tr w:rsidR="00A661C3" w:rsidRPr="00487151" w:rsidTr="001E15E8">
        <w:tc>
          <w:tcPr>
            <w:tcW w:w="406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3 kcal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4 kcal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843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5 kcal</w:t>
            </w: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6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A661C3" w:rsidRPr="00487151" w:rsidRDefault="00A661C3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6 kcal</w:t>
            </w:r>
          </w:p>
        </w:tc>
      </w:tr>
    </w:tbl>
    <w:p w:rsidR="00A661C3" w:rsidRPr="00487151" w:rsidRDefault="00A661C3" w:rsidP="00A661C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017DC4" wp14:editId="1242B5F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3" name="مستطيل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A661C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3" o:spid="_x0000_s1031" style="position:absolute;left:0;text-align:left;margin-left:915.3pt;margin-top:31.3pt;width:78pt;height:27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UXRQIAAGQ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fLyVF0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287534" w:rsidRPr="006E28A4" w:rsidRDefault="00287534" w:rsidP="00A661C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975F54" w:rsidRPr="00487151" w:rsidRDefault="00975F54" w:rsidP="00A661C3">
      <w:pPr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11-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أي من المواد الصلبة البلورية الآتية قابلة للطرق والسحب ؟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  </w: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3C7DE1" wp14:editId="46B6057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8" name="مستطيل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975F54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8" o:spid="_x0000_s1032" style="position:absolute;left:0;text-align:left;margin-left:915.3pt;margin-top:31.3pt;width:78pt;height:27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r5XQy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287534" w:rsidRPr="006E28A4" w:rsidRDefault="00287534" w:rsidP="00975F54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395"/>
        <w:gridCol w:w="1765"/>
        <w:gridCol w:w="240"/>
        <w:gridCol w:w="352"/>
        <w:gridCol w:w="1800"/>
      </w:tblGrid>
      <w:tr w:rsidR="00975F54" w:rsidRPr="00487151" w:rsidTr="001B1F5A">
        <w:tc>
          <w:tcPr>
            <w:tcW w:w="406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الجزيئية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الأيونية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975F54" w:rsidRPr="00487151" w:rsidRDefault="001B1F5A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التساهمية الشبكي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1B1F5A" w:rsidP="001B1F5A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الفلزية </w:t>
            </w:r>
          </w:p>
        </w:tc>
      </w:tr>
    </w:tbl>
    <w:p w:rsidR="00CB21A7" w:rsidRPr="00487151" w:rsidRDefault="00CB21A7" w:rsidP="00CB21A7">
      <w:pPr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6F53C0" wp14:editId="09ECCED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4" name="مستطيل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4" o:spid="_x0000_s1033" style="position:absolute;left:0;text-align:left;margin-left:915.3pt;margin-top:31.3pt;width:78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KnUd7U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A661C3" w:rsidRPr="00487151" w:rsidRDefault="00CB21A7" w:rsidP="00A661C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>12-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A661C3" w:rsidRPr="00487151">
        <w:rPr>
          <w:rFonts w:ascii="Arial" w:hAnsi="Arial" w:cs="Arial"/>
          <w:b/>
          <w:bCs/>
          <w:sz w:val="28"/>
          <w:szCs w:val="28"/>
          <w:rtl/>
        </w:rPr>
        <w:t xml:space="preserve">المركب 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CH</w:t>
      </w:r>
      <w:r w:rsidR="00A661C3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CH</w:t>
      </w:r>
      <w:r w:rsidR="00A661C3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COCH</w:t>
      </w:r>
      <w:r w:rsidR="00A661C3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CH</w:t>
      </w:r>
      <w:r w:rsidR="00A661C3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A661C3" w:rsidRPr="00487151">
        <w:rPr>
          <w:rFonts w:ascii="Arial" w:hAnsi="Arial" w:cs="Arial"/>
          <w:b/>
          <w:bCs/>
          <w:sz w:val="28"/>
          <w:szCs w:val="28"/>
          <w:rtl/>
        </w:rPr>
        <w:t xml:space="preserve"> يسمى في نظام </w:t>
      </w:r>
      <w:r w:rsidR="00A661C3" w:rsidRPr="00487151">
        <w:rPr>
          <w:rFonts w:ascii="Arial" w:hAnsi="Arial" w:cs="Arial"/>
          <w:b/>
          <w:bCs/>
          <w:sz w:val="28"/>
          <w:szCs w:val="28"/>
        </w:rPr>
        <w:t>IUPAC</w:t>
      </w:r>
      <w:r w:rsidR="00A661C3" w:rsidRPr="00487151">
        <w:rPr>
          <w:rFonts w:ascii="Arial" w:hAnsi="Arial" w:cs="Arial"/>
          <w:b/>
          <w:bCs/>
          <w:sz w:val="28"/>
          <w:szCs w:val="28"/>
          <w:rtl/>
        </w:rPr>
        <w:t>.....</w:t>
      </w:r>
      <w:r w:rsidR="00A661C3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1830"/>
        <w:gridCol w:w="240"/>
        <w:gridCol w:w="571"/>
        <w:gridCol w:w="1677"/>
        <w:gridCol w:w="240"/>
        <w:gridCol w:w="381"/>
        <w:gridCol w:w="1773"/>
        <w:gridCol w:w="240"/>
        <w:gridCol w:w="352"/>
        <w:gridCol w:w="1888"/>
      </w:tblGrid>
      <w:tr w:rsidR="00A661C3" w:rsidRPr="00487151" w:rsidTr="001E15E8">
        <w:tc>
          <w:tcPr>
            <w:tcW w:w="274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 </w:t>
            </w:r>
          </w:p>
        </w:tc>
        <w:tc>
          <w:tcPr>
            <w:tcW w:w="1830" w:type="dxa"/>
            <w:shd w:val="clear" w:color="auto" w:fill="auto"/>
          </w:tcPr>
          <w:p w:rsidR="00A661C3" w:rsidRPr="00487151" w:rsidRDefault="00A661C3" w:rsidP="001B1F5A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 xml:space="preserve"> -</w:t>
            </w:r>
            <w:r w:rsidR="00AE2A2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3</w:t>
            </w:r>
            <w:r w:rsidR="001B1F5A"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بيوتانون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1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77" w:type="dxa"/>
            <w:shd w:val="clear" w:color="auto" w:fill="auto"/>
          </w:tcPr>
          <w:p w:rsidR="00A661C3" w:rsidRPr="00487151" w:rsidRDefault="00A661C3" w:rsidP="001B1F5A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- </w:t>
            </w:r>
            <w:r w:rsidR="001B1F5A" w:rsidRPr="00487151">
              <w:rPr>
                <w:rFonts w:ascii="Arial" w:hAnsi="Arial" w:cs="Arial"/>
                <w:sz w:val="28"/>
                <w:szCs w:val="28"/>
                <w:rtl/>
              </w:rPr>
              <w:t xml:space="preserve">بنتانون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81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73" w:type="dxa"/>
            <w:shd w:val="clear" w:color="auto" w:fill="auto"/>
          </w:tcPr>
          <w:p w:rsidR="00A661C3" w:rsidRPr="00487151" w:rsidRDefault="00A661C3" w:rsidP="001E15E8">
            <w:pPr>
              <w:tabs>
                <w:tab w:val="left" w:pos="208"/>
                <w:tab w:val="center" w:pos="729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ثنائي إيثيل كيتون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88" w:type="dxa"/>
            <w:shd w:val="clear" w:color="auto" w:fill="auto"/>
          </w:tcPr>
          <w:p w:rsidR="00A661C3" w:rsidRPr="00487151" w:rsidRDefault="00AE2A21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  <w:t>- 3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proofErr w:type="spellStart"/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بنتانول</w:t>
            </w:r>
            <w:proofErr w:type="spellEnd"/>
          </w:p>
        </w:tc>
      </w:tr>
    </w:tbl>
    <w:p w:rsidR="00922F62" w:rsidRDefault="00922F62" w:rsidP="00091559">
      <w:pPr>
        <w:spacing w:line="240" w:lineRule="atLeast"/>
        <w:contextualSpacing/>
        <w:rPr>
          <w:rFonts w:ascii="Arial" w:hAnsi="Arial" w:cs="Arial"/>
          <w:noProof w:val="0"/>
          <w:sz w:val="28"/>
          <w:szCs w:val="28"/>
          <w:rtl/>
          <w:lang w:eastAsia="en-US"/>
        </w:rPr>
      </w:pPr>
    </w:p>
    <w:p w:rsidR="00091559" w:rsidRPr="00487151" w:rsidRDefault="00CB21A7" w:rsidP="00091559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 xml:space="preserve">13 </w:t>
      </w:r>
      <w:r w:rsidR="007947BA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احسب ذوبانية كربونات النحاس 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>CuCO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 . إذا علمت أن </w:t>
      </w:r>
      <w:r w:rsidR="00922F62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>K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>sp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 xml:space="preserve"> = 2.5 x 10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perscript"/>
        </w:rPr>
        <w:t>-10</w:t>
      </w:r>
    </w:p>
    <w:tbl>
      <w:tblPr>
        <w:bidiVisual/>
        <w:tblW w:w="9781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976"/>
        <w:gridCol w:w="240"/>
        <w:gridCol w:w="336"/>
        <w:gridCol w:w="1843"/>
        <w:gridCol w:w="283"/>
        <w:gridCol w:w="425"/>
        <w:gridCol w:w="1843"/>
        <w:gridCol w:w="284"/>
        <w:gridCol w:w="283"/>
        <w:gridCol w:w="1985"/>
      </w:tblGrid>
      <w:tr w:rsidR="00091559" w:rsidRPr="00487151" w:rsidTr="00922F62">
        <w:tc>
          <w:tcPr>
            <w:tcW w:w="283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97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M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2.2 x10</w:t>
            </w:r>
            <w:r w:rsidR="00922F6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</w:t>
            </w:r>
            <w:r w:rsid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843" w:type="dxa"/>
            <w:shd w:val="clear" w:color="auto" w:fill="auto"/>
          </w:tcPr>
          <w:p w:rsidR="00091559" w:rsidRPr="00487151" w:rsidRDefault="00091559" w:rsidP="00735EB5">
            <w:pPr>
              <w:spacing w:line="240" w:lineRule="atLeast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M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2.5 x10</w:t>
            </w:r>
            <w:r w:rsidR="00922F6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</w:t>
            </w:r>
            <w:r w:rsidR="00922F62"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5</w:t>
            </w:r>
          </w:p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091559" w:rsidRPr="00487151" w:rsidRDefault="00091559" w:rsidP="00091559">
            <w:pPr>
              <w:tabs>
                <w:tab w:val="center" w:pos="132"/>
              </w:tabs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ab/>
              <w:t>ج</w:t>
            </w:r>
          </w:p>
        </w:tc>
        <w:tc>
          <w:tcPr>
            <w:tcW w:w="1843" w:type="dxa"/>
            <w:shd w:val="clear" w:color="auto" w:fill="auto"/>
          </w:tcPr>
          <w:p w:rsidR="00091559" w:rsidRPr="00487151" w:rsidRDefault="00091559" w:rsidP="00735EB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M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1.6 x 10</w:t>
            </w:r>
            <w:r w:rsidR="00922F6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</w:t>
            </w:r>
            <w:r w:rsid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83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5" w:type="dxa"/>
            <w:shd w:val="clear" w:color="auto" w:fill="auto"/>
          </w:tcPr>
          <w:p w:rsidR="00091559" w:rsidRPr="00487151" w:rsidRDefault="00091559" w:rsidP="00735EB5">
            <w:pPr>
              <w:spacing w:line="240" w:lineRule="atLeast"/>
              <w:contextualSpacing/>
              <w:jc w:val="center"/>
              <w:rPr>
                <w:rFonts w:ascii="Arial" w:hAnsi="Arial" w:cs="Arial"/>
                <w:sz w:val="28"/>
                <w:szCs w:val="28"/>
                <w:rtl/>
                <w:lang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M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</w:rPr>
              <w:t>2.6 x 10</w:t>
            </w:r>
            <w:r w:rsidR="00922F6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</w:t>
            </w:r>
            <w:r w:rsidRPr="00922F62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bidi="ar-EG"/>
              </w:rPr>
              <w:t>18</w:t>
            </w:r>
          </w:p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</w:tr>
    </w:tbl>
    <w:p w:rsidR="00CB21A7" w:rsidRPr="00487151" w:rsidRDefault="00CB21A7" w:rsidP="00091559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14-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ما سبب تشابه الكيتونات مع الألدهيدات في كثير من خواصهما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CB21A7" w:rsidRPr="00487151" w:rsidTr="00862D89">
        <w:tc>
          <w:tcPr>
            <w:tcW w:w="406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لأنهما مركبات عضوية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لتقارب الكتل الجزيئية لكل منهما                         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لتساوي عدد ذرات الكربون في كل منهما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لوجود مجموعة الكربونيل القطبية في كل منهما</w:t>
            </w:r>
          </w:p>
        </w:tc>
      </w:tr>
    </w:tbl>
    <w:p w:rsidR="00091559" w:rsidRPr="00487151" w:rsidRDefault="00CB21A7" w:rsidP="00091559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15-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من الشكل التالي </w:t>
      </w:r>
      <w:r w:rsidR="00AE2A21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 w:rsidR="00AE2A21">
        <w:rPr>
          <w:rFonts w:ascii="Arial" w:hAnsi="Arial" w:cs="Arial"/>
          <w:b/>
          <w:bCs/>
          <w:sz w:val="28"/>
          <w:szCs w:val="28"/>
          <w:rtl/>
        </w:rPr>
        <w:t xml:space="preserve">المتفاعلات هي </w:t>
      </w:r>
      <w:r w:rsidR="00AE2A21">
        <w:rPr>
          <w:rFonts w:ascii="Arial" w:hAnsi="Arial" w:cs="Arial" w:hint="cs"/>
          <w:b/>
          <w:bCs/>
          <w:sz w:val="28"/>
          <w:szCs w:val="28"/>
          <w:rtl/>
        </w:rPr>
        <w:t>......</w:t>
      </w:r>
    </w:p>
    <w:p w:rsidR="00091559" w:rsidRPr="00487151" w:rsidRDefault="00091559" w:rsidP="00091559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sz w:val="28"/>
          <w:szCs w:val="28"/>
          <w:lang w:eastAsia="en-US"/>
        </w:rPr>
        <w:drawing>
          <wp:inline distT="0" distB="0" distL="0" distR="0" wp14:anchorId="5CC7924D" wp14:editId="6F447467">
            <wp:extent cx="2474844" cy="1351721"/>
            <wp:effectExtent l="0" t="0" r="1905" b="1270"/>
            <wp:docPr id="5" name="صورة 5" descr="الوصف: تغير التركيز بالزم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الوصف: تغير التركيز بالزمن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99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"/>
        <w:gridCol w:w="1810"/>
        <w:gridCol w:w="241"/>
        <w:gridCol w:w="476"/>
        <w:gridCol w:w="1776"/>
        <w:gridCol w:w="240"/>
        <w:gridCol w:w="480"/>
        <w:gridCol w:w="1679"/>
        <w:gridCol w:w="240"/>
        <w:gridCol w:w="352"/>
        <w:gridCol w:w="1799"/>
      </w:tblGrid>
      <w:tr w:rsidR="00091559" w:rsidRPr="00487151" w:rsidTr="00091559">
        <w:tc>
          <w:tcPr>
            <w:tcW w:w="277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81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A</w:t>
            </w:r>
            <w:r w:rsidR="00735EB5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فقط</w:t>
            </w:r>
          </w:p>
        </w:tc>
        <w:tc>
          <w:tcPr>
            <w:tcW w:w="241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B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فقط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79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C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فقط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799" w:type="dxa"/>
            <w:shd w:val="clear" w:color="auto" w:fill="auto"/>
          </w:tcPr>
          <w:p w:rsidR="00091559" w:rsidRPr="00487151" w:rsidRDefault="00091559" w:rsidP="00091559">
            <w:pPr>
              <w:tabs>
                <w:tab w:val="left" w:pos="196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B , C</w:t>
            </w:r>
          </w:p>
        </w:tc>
      </w:tr>
    </w:tbl>
    <w:p w:rsidR="00FE1ED5" w:rsidRPr="00487151" w:rsidRDefault="00CB21A7" w:rsidP="00FE1ED5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16-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>تعتبر المنظفات الصناعية مثالاً واضحاً لمواد تعرف باسم ....</w:t>
      </w:r>
      <w:r w:rsidR="00FE1ED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96"/>
      </w:tblGrid>
      <w:tr w:rsidR="00FE1ED5" w:rsidRPr="00487151" w:rsidTr="00FE1ED5">
        <w:tc>
          <w:tcPr>
            <w:tcW w:w="406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عوامل محفزة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عوامل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مثبطة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عوامل خافضة للتوتر السطحي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FE1ED5" w:rsidRPr="00487151" w:rsidRDefault="00FE1ED5" w:rsidP="00FE1ED5">
            <w:pPr>
              <w:tabs>
                <w:tab w:val="left" w:pos="661"/>
                <w:tab w:val="center" w:pos="840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عوامل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تزيد التوتر السطحي</w:t>
            </w:r>
          </w:p>
        </w:tc>
      </w:tr>
    </w:tbl>
    <w:p w:rsidR="00D46181" w:rsidRPr="00487151" w:rsidRDefault="00CB21A7" w:rsidP="00D46181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28ADB" wp14:editId="1E05BBB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2" name="مستطي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2" o:spid="_x0000_s1034" style="position:absolute;left:0;text-align:left;margin-left:915.3pt;margin-top:31.3pt;width:78pt;height:2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z1fYc0UCAABk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345C4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17</w:t>
      </w:r>
      <w:r w:rsidR="00EE2308" w:rsidRPr="00487151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D46181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احسب الضغط الجزئي لأحد غازين محصورين في وعاء , إذا علمت أن الضغط الكلي </w:t>
      </w:r>
      <w:r w:rsidR="00D46181" w:rsidRPr="00487151">
        <w:rPr>
          <w:rFonts w:ascii="Arial" w:hAnsi="Arial" w:cs="Arial"/>
          <w:b/>
          <w:bCs/>
          <w:sz w:val="28"/>
          <w:szCs w:val="28"/>
          <w:lang w:bidi="ar-EG"/>
        </w:rPr>
        <w:t>1.20</w:t>
      </w:r>
      <w:r w:rsidR="00AE2A21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="00D46181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atm </w:t>
      </w:r>
    </w:p>
    <w:p w:rsidR="00D46181" w:rsidRPr="00487151" w:rsidRDefault="00D46181" w:rsidP="00D46181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والضغط الجزئي لأحدهما هو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0.75</w:t>
      </w:r>
      <w:r w:rsidR="00AE2A21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atm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D46181" w:rsidRPr="00487151" w:rsidTr="00D46181">
        <w:tc>
          <w:tcPr>
            <w:tcW w:w="406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1.95 atm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 xml:space="preserve">0.45 atm 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   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0.90 atm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D46181" w:rsidRPr="00487151" w:rsidRDefault="00D46181" w:rsidP="00D46181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1.6 atm</w:t>
            </w:r>
          </w:p>
        </w:tc>
      </w:tr>
    </w:tbl>
    <w:p w:rsidR="00975F54" w:rsidRPr="00487151" w:rsidRDefault="00CB21A7" w:rsidP="00287534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18</w:t>
      </w:r>
      <w:r w:rsidR="00345C47" w:rsidRPr="00487151">
        <w:rPr>
          <w:rFonts w:ascii="Arial" w:hAnsi="Arial" w:cs="Arial"/>
          <w:b/>
          <w:bCs/>
          <w:sz w:val="28"/>
          <w:szCs w:val="28"/>
          <w:rtl/>
        </w:rPr>
        <w:t>-</w:t>
      </w:r>
      <w:r w:rsidR="00975F54" w:rsidRPr="00487151">
        <w:rPr>
          <w:rFonts w:ascii="Arial" w:hAnsi="Arial" w:cs="Arial"/>
          <w:b/>
          <w:bCs/>
          <w:sz w:val="28"/>
          <w:szCs w:val="28"/>
          <w:rtl/>
        </w:rPr>
        <w:t xml:space="preserve"> المركب </w:t>
      </w:r>
      <w:r w:rsidR="00975F54" w:rsidRPr="00487151">
        <w:rPr>
          <w:rFonts w:ascii="Arial" w:hAnsi="Arial" w:cs="Arial"/>
          <w:b/>
          <w:bCs/>
          <w:sz w:val="28"/>
          <w:szCs w:val="28"/>
        </w:rPr>
        <w:t>CH</w:t>
      </w:r>
      <w:r w:rsidR="00975F54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975F54" w:rsidRPr="00487151">
        <w:rPr>
          <w:rFonts w:ascii="Arial" w:hAnsi="Arial" w:cs="Arial"/>
          <w:b/>
          <w:bCs/>
          <w:sz w:val="28"/>
          <w:szCs w:val="28"/>
        </w:rPr>
        <w:t>CH</w:t>
      </w:r>
      <w:r w:rsidR="00287534">
        <w:rPr>
          <w:rFonts w:ascii="Arial" w:hAnsi="Arial" w:cs="Arial"/>
          <w:b/>
          <w:bCs/>
          <w:sz w:val="28"/>
          <w:szCs w:val="28"/>
        </w:rPr>
        <w:t>Cl</w:t>
      </w:r>
      <w:r w:rsidR="00975F54" w:rsidRPr="00487151">
        <w:rPr>
          <w:rFonts w:ascii="Arial" w:hAnsi="Arial" w:cs="Arial"/>
          <w:b/>
          <w:bCs/>
          <w:sz w:val="28"/>
          <w:szCs w:val="28"/>
        </w:rPr>
        <w:t>CHClCH</w:t>
      </w:r>
      <w:r w:rsidR="00975F54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975F54" w:rsidRPr="00487151">
        <w:rPr>
          <w:rFonts w:ascii="Arial" w:hAnsi="Arial" w:cs="Arial"/>
          <w:b/>
          <w:bCs/>
          <w:sz w:val="28"/>
          <w:szCs w:val="28"/>
          <w:rtl/>
        </w:rPr>
        <w:t xml:space="preserve"> يسمى في نظام </w:t>
      </w:r>
      <w:r w:rsidR="00975F54" w:rsidRPr="00487151">
        <w:rPr>
          <w:rFonts w:ascii="Arial" w:hAnsi="Arial" w:cs="Arial"/>
          <w:b/>
          <w:bCs/>
          <w:sz w:val="28"/>
          <w:szCs w:val="28"/>
        </w:rPr>
        <w:t>IUPAC</w:t>
      </w:r>
      <w:r w:rsidR="00975F54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975F54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"/>
        <w:gridCol w:w="1809"/>
        <w:gridCol w:w="240"/>
        <w:gridCol w:w="478"/>
        <w:gridCol w:w="1774"/>
        <w:gridCol w:w="240"/>
        <w:gridCol w:w="480"/>
        <w:gridCol w:w="1680"/>
        <w:gridCol w:w="240"/>
        <w:gridCol w:w="352"/>
        <w:gridCol w:w="1800"/>
      </w:tblGrid>
      <w:tr w:rsidR="00975F54" w:rsidRPr="00487151" w:rsidTr="001E15E8">
        <w:tc>
          <w:tcPr>
            <w:tcW w:w="277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809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-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كلورو بيوتان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975F54" w:rsidRPr="00487151" w:rsidRDefault="00975F54" w:rsidP="00287534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 xml:space="preserve"> -</w:t>
            </w:r>
            <w:r w:rsidR="00332657">
              <w:rPr>
                <w:rFonts w:ascii="Arial" w:hAnsi="Arial" w:cs="Arial"/>
                <w:sz w:val="28"/>
                <w:szCs w:val="28"/>
                <w:lang w:bidi="ar-EG"/>
              </w:rPr>
              <w:t xml:space="preserve"> </w:t>
            </w:r>
            <w:r w:rsidR="00287534">
              <w:rPr>
                <w:rFonts w:ascii="Arial" w:hAnsi="Arial" w:cs="Arial"/>
                <w:sz w:val="28"/>
                <w:szCs w:val="28"/>
                <w:lang w:bidi="ar-EG"/>
              </w:rPr>
              <w:t>3,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2</w:t>
            </w:r>
            <w:r w:rsidR="00287534"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 xml:space="preserve">ثنائي 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كلورو بيوتان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4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كلورو بنتان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975F54" w:rsidP="001E15E8">
            <w:pPr>
              <w:tabs>
                <w:tab w:val="left" w:pos="526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 xml:space="preserve"> -2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كلورو بنتان</w:t>
            </w:r>
          </w:p>
        </w:tc>
      </w:tr>
    </w:tbl>
    <w:p w:rsidR="00893A2E" w:rsidRPr="00487151" w:rsidRDefault="00CB21A7" w:rsidP="00893A2E">
      <w:pPr>
        <w:spacing w:line="24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19-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893A2E" w:rsidRPr="00487151">
        <w:rPr>
          <w:rFonts w:ascii="Arial" w:hAnsi="Arial" w:cs="Arial"/>
          <w:sz w:val="28"/>
          <w:szCs w:val="28"/>
          <w:rtl/>
        </w:rPr>
        <w:t>أي</w:t>
      </w:r>
      <w:r w:rsidR="00893A2E" w:rsidRPr="00487151">
        <w:rPr>
          <w:rFonts w:ascii="Arial" w:hAnsi="Arial" w:cs="Arial"/>
          <w:b/>
          <w:bCs/>
          <w:sz w:val="28"/>
          <w:szCs w:val="28"/>
          <w:rtl/>
        </w:rPr>
        <w:t xml:space="preserve"> الجزيئات التالية يحتوي بين جزيئاته على قوى تشتت أقوى؟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893A2E" w:rsidRPr="00487151" w:rsidTr="00AE2A21">
        <w:tc>
          <w:tcPr>
            <w:tcW w:w="406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  <w:t>F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Cl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 w:bidi="ar-EG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Br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 w:bidi="ar-EG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893A2E" w:rsidRPr="00487151" w:rsidRDefault="00893A2E" w:rsidP="00AE2A21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I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 w:bidi="ar-EG"/>
              </w:rPr>
              <w:t>2</w:t>
            </w:r>
          </w:p>
        </w:tc>
      </w:tr>
    </w:tbl>
    <w:p w:rsidR="00487151" w:rsidRPr="00487151" w:rsidRDefault="00CB21A7" w:rsidP="00893A2E">
      <w:pPr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20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87151" w:rsidRPr="00487151">
        <w:rPr>
          <w:rFonts w:ascii="Arial" w:hAnsi="Arial" w:cs="Arial"/>
          <w:b/>
          <w:bCs/>
          <w:sz w:val="28"/>
          <w:szCs w:val="28"/>
          <w:rtl/>
        </w:rPr>
        <w:t>ناتج ضرب تراكيز الأيونات الناتجة عن ذوبان ملح شحيح الذوبان في الماء يعبر عنه ...............</w:t>
      </w:r>
      <w:r w:rsidR="00487151" w:rsidRPr="00487151">
        <w:rPr>
          <w:rFonts w:ascii="Arial" w:hAnsi="Arial" w:cs="Arial"/>
          <w:b/>
          <w:bCs/>
          <w:sz w:val="28"/>
          <w:szCs w:val="28"/>
          <w:vertAlign w:val="superscript"/>
          <w:rtl/>
        </w:rPr>
        <w:t xml:space="preserve">                                                                                                                  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1812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487151" w:rsidRPr="00487151" w:rsidTr="00487151">
        <w:trPr>
          <w:trHeight w:val="213"/>
        </w:trPr>
        <w:tc>
          <w:tcPr>
            <w:tcW w:w="272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814" w:type="dxa"/>
            <w:shd w:val="clear" w:color="auto" w:fill="auto"/>
          </w:tcPr>
          <w:p w:rsidR="00487151" w:rsidRPr="00487151" w:rsidRDefault="001B1F5A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ثابت حاصل الذائبية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ثابت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تأين الحمض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سرعة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التفاعل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487151" w:rsidRPr="00487151" w:rsidRDefault="001B1F5A" w:rsidP="001B1F5A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ثابت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سرعة التفاعل </w:t>
            </w:r>
          </w:p>
        </w:tc>
      </w:tr>
    </w:tbl>
    <w:p w:rsidR="0098424A" w:rsidRPr="00487151" w:rsidRDefault="00A661C3" w:rsidP="00487151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6C91D6" wp14:editId="4723694D">
                <wp:simplePos x="0" y="0"/>
                <wp:positionH relativeFrom="column">
                  <wp:posOffset>2426335</wp:posOffset>
                </wp:positionH>
                <wp:positionV relativeFrom="paragraph">
                  <wp:posOffset>91440</wp:posOffset>
                </wp:positionV>
                <wp:extent cx="2085975" cy="323850"/>
                <wp:effectExtent l="0" t="0" r="28575" b="19050"/>
                <wp:wrapNone/>
                <wp:docPr id="60" name="مربع ن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D6717" w:rsidRDefault="00E616C4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0" o:spid="_x0000_s1035" type="#_x0000_t202" style="position:absolute;left:0;text-align:left;margin-left:191.05pt;margin-top:7.2pt;width:164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" strokeweight="1pt">
                <v:textbox>
                  <w:txbxContent>
                    <w:p w:rsidR="00287534" w:rsidRPr="006D6717" w:rsidRDefault="00287534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D6717">
                        <w:rPr>
                          <w:rFonts w:hint="cs"/>
                          <w:b/>
                          <w:bCs/>
                          <w:rtl/>
                        </w:rPr>
                        <w:t>انتقل إلى الصفحة التالية لإكمال الحل</w:t>
                      </w:r>
                    </w:p>
                  </w:txbxContent>
                </v:textbox>
              </v:shape>
            </w:pict>
          </mc:Fallback>
        </mc:AlternateContent>
      </w:r>
    </w:p>
    <w:p w:rsidR="00487151" w:rsidRPr="00487151" w:rsidRDefault="00487151" w:rsidP="0098424A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345C47" w:rsidRPr="00487151" w:rsidRDefault="0098424A" w:rsidP="00800E69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lastRenderedPageBreak/>
        <w:t>21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C61586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800E69">
        <w:rPr>
          <w:rFonts w:ascii="Arial" w:hAnsi="Arial" w:cs="Arial" w:hint="cs"/>
          <w:b/>
          <w:bCs/>
          <w:sz w:val="28"/>
          <w:szCs w:val="28"/>
          <w:rtl/>
        </w:rPr>
        <w:t>ي</w:t>
      </w:r>
      <w:r w:rsidR="00345C47" w:rsidRPr="00487151">
        <w:rPr>
          <w:rFonts w:ascii="Arial" w:hAnsi="Arial" w:cs="Arial"/>
          <w:b/>
          <w:bCs/>
          <w:sz w:val="28"/>
          <w:szCs w:val="28"/>
          <w:rtl/>
        </w:rPr>
        <w:t xml:space="preserve">صل </w:t>
      </w:r>
      <w:r w:rsidR="00800E69">
        <w:rPr>
          <w:rFonts w:ascii="Arial" w:hAnsi="Arial" w:cs="Arial" w:hint="cs"/>
          <w:b/>
          <w:bCs/>
          <w:sz w:val="28"/>
          <w:szCs w:val="28"/>
          <w:rtl/>
        </w:rPr>
        <w:t xml:space="preserve">النظام </w:t>
      </w:r>
      <w:r w:rsidR="00800E69">
        <w:rPr>
          <w:rFonts w:ascii="Arial" w:hAnsi="Arial" w:cs="Arial"/>
          <w:b/>
          <w:bCs/>
          <w:sz w:val="28"/>
          <w:szCs w:val="28"/>
          <w:rtl/>
        </w:rPr>
        <w:t xml:space="preserve">إلى حالة الاتزان </w:t>
      </w:r>
      <w:r w:rsidR="00800E69">
        <w:rPr>
          <w:rFonts w:ascii="Arial" w:hAnsi="Arial" w:cs="Arial" w:hint="cs"/>
          <w:b/>
          <w:bCs/>
          <w:sz w:val="28"/>
          <w:szCs w:val="28"/>
          <w:rtl/>
        </w:rPr>
        <w:t>عندما ..........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"/>
        <w:gridCol w:w="1814"/>
        <w:gridCol w:w="240"/>
        <w:gridCol w:w="336"/>
        <w:gridCol w:w="2268"/>
        <w:gridCol w:w="283"/>
        <w:gridCol w:w="284"/>
        <w:gridCol w:w="1701"/>
        <w:gridCol w:w="283"/>
        <w:gridCol w:w="426"/>
        <w:gridCol w:w="1559"/>
      </w:tblGrid>
      <w:tr w:rsidR="00345C47" w:rsidRPr="00487151" w:rsidTr="00800E69">
        <w:tc>
          <w:tcPr>
            <w:tcW w:w="272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814" w:type="dxa"/>
            <w:shd w:val="clear" w:color="auto" w:fill="auto"/>
          </w:tcPr>
          <w:p w:rsidR="00345C47" w:rsidRPr="00487151" w:rsidRDefault="007423E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 xml:space="preserve">تتساوى </w:t>
            </w:r>
            <w:r w:rsidR="00345C47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تر</w:t>
            </w:r>
            <w:r w:rsidR="00800E69"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ا</w:t>
            </w:r>
            <w:r w:rsidR="00800E69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كيز المتفاعلات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مع</w:t>
            </w:r>
            <w:r w:rsidR="00800E69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</w:t>
            </w:r>
            <w:r w:rsidR="00345C47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تر</w:t>
            </w:r>
            <w:r w:rsidR="00800E69"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ا</w:t>
            </w:r>
            <w:r w:rsidR="00345C47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كيز النواتج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268" w:type="dxa"/>
            <w:shd w:val="clear" w:color="auto" w:fill="auto"/>
          </w:tcPr>
          <w:p w:rsidR="00345C47" w:rsidRPr="00487151" w:rsidRDefault="007423E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 xml:space="preserve">تتساوى </w:t>
            </w:r>
            <w:r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سرعة التفاعل الأمامي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EG"/>
              </w:rPr>
              <w:t>مع</w:t>
            </w:r>
            <w:r w:rsidR="00345C47"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 سرعة التفاعل العكسي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84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01" w:type="dxa"/>
            <w:shd w:val="clear" w:color="auto" w:fill="auto"/>
          </w:tcPr>
          <w:p w:rsidR="00345C47" w:rsidRPr="00487151" w:rsidRDefault="007423E3" w:rsidP="00800E6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تكون </w:t>
            </w:r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سرعة تكو</w:t>
            </w:r>
            <w:r w:rsidR="00C54EC4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ّ</w:t>
            </w:r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ن النواتج </w:t>
            </w:r>
            <w:proofErr w:type="spellStart"/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أكبرمن</w:t>
            </w:r>
            <w:proofErr w:type="spellEnd"/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سرعة تكو</w:t>
            </w:r>
            <w:r w:rsidR="00C54EC4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ّ</w:t>
            </w:r>
            <w:r w:rsidR="00800E69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ن المتفاعلات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559" w:type="dxa"/>
            <w:shd w:val="clear" w:color="auto" w:fill="auto"/>
          </w:tcPr>
          <w:p w:rsidR="00345C47" w:rsidRPr="00487151" w:rsidRDefault="00800E69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="00345C47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تقل تراكيز النواتج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وتزداد تراكيز المتفاعلات</w:t>
            </w:r>
          </w:p>
        </w:tc>
      </w:tr>
    </w:tbl>
    <w:p w:rsidR="0098424A" w:rsidRPr="00487151" w:rsidRDefault="0098424A" w:rsidP="00345C4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893A2E" w:rsidRPr="00487151" w:rsidRDefault="00CB21A7" w:rsidP="00893A2E">
      <w:pPr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785478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22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-</w:t>
      </w:r>
      <w:r w:rsidR="00893A2E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93A2E" w:rsidRPr="00487151">
        <w:rPr>
          <w:rFonts w:ascii="Arial" w:hAnsi="Arial" w:cs="Arial"/>
          <w:b/>
          <w:bCs/>
          <w:sz w:val="28"/>
          <w:szCs w:val="28"/>
          <w:rtl/>
        </w:rPr>
        <w:t>درجة الحرارة التي تتحول عندها المادة السائلة إلى م</w:t>
      </w:r>
      <w:r w:rsidR="00893A2E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ادة صلبة تسمى 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893A2E" w:rsidRPr="00487151" w:rsidTr="00AE2A21">
        <w:tc>
          <w:tcPr>
            <w:tcW w:w="406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درجة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التجمد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درجة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الغليان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C54EC4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درجة </w:t>
            </w:r>
            <w:proofErr w:type="spell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</w:t>
            </w:r>
            <w:r w:rsidR="00C54EC4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إ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نصهار</w:t>
            </w:r>
            <w:proofErr w:type="spellEnd"/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893A2E" w:rsidRPr="00487151" w:rsidRDefault="00893A2E" w:rsidP="00AE2A21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درجة التكثف</w:t>
            </w:r>
          </w:p>
        </w:tc>
      </w:tr>
    </w:tbl>
    <w:p w:rsidR="00332657" w:rsidRPr="00487151" w:rsidRDefault="00CB21A7" w:rsidP="00332657">
      <w:pPr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23</w:t>
      </w:r>
      <w:r w:rsidR="00332657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332657" w:rsidRPr="00332657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المركب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CH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CONH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 يسمى في نظام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IUPAC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33265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7BF10FB" wp14:editId="27FB64B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0" name="مستطيل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33265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0" o:spid="_x0000_s1036" style="position:absolute;left:0;text-align:left;margin-left:915.3pt;margin-top:31.3pt;width:78pt;height:27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+kLYb0UCAABl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332657" w:rsidRPr="006E28A4" w:rsidRDefault="00332657" w:rsidP="0033265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332657" w:rsidRPr="00487151">
        <w:rPr>
          <w:rFonts w:ascii="Arial" w:hAnsi="Arial" w:cs="Arial"/>
          <w:sz w:val="28"/>
          <w:szCs w:val="28"/>
          <w:rtl/>
        </w:rPr>
        <w:t>..........................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32657" w:rsidRPr="00487151" w:rsidTr="00785478">
        <w:tc>
          <w:tcPr>
            <w:tcW w:w="406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أسيتالدهيد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أسيتاميد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إيثيل أمين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32657" w:rsidRPr="00487151" w:rsidRDefault="00332657" w:rsidP="0078547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إيثان أميد</w:t>
            </w:r>
          </w:p>
        </w:tc>
      </w:tr>
    </w:tbl>
    <w:p w:rsidR="00332657" w:rsidRPr="00487151" w:rsidRDefault="00332657" w:rsidP="00332657">
      <w:pPr>
        <w:contextualSpacing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>24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-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التغير في المحتوى الحراري المرافق لتكوين مول واحد لمركب من عناصره في حالتها القياسية يسمى حرارة......</w:t>
      </w:r>
    </w:p>
    <w:tbl>
      <w:tblPr>
        <w:bidiVisual/>
        <w:tblW w:w="954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976"/>
        <w:gridCol w:w="240"/>
        <w:gridCol w:w="572"/>
        <w:gridCol w:w="1680"/>
        <w:gridCol w:w="240"/>
        <w:gridCol w:w="395"/>
        <w:gridCol w:w="1765"/>
        <w:gridCol w:w="240"/>
        <w:gridCol w:w="352"/>
        <w:gridCol w:w="1800"/>
      </w:tblGrid>
      <w:tr w:rsidR="00332657" w:rsidRPr="00487151" w:rsidTr="00785478">
        <w:trPr>
          <w:trHeight w:val="213"/>
        </w:trPr>
        <w:tc>
          <w:tcPr>
            <w:tcW w:w="283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976" w:type="dxa"/>
            <w:shd w:val="clear" w:color="auto" w:fill="auto"/>
          </w:tcPr>
          <w:p w:rsidR="00332657" w:rsidRPr="00487151" w:rsidRDefault="00C54EC4" w:rsidP="00C54EC4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spellStart"/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الإ</w:t>
            </w:r>
            <w:r w:rsidR="00332657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نصهار</w:t>
            </w:r>
            <w:proofErr w:type="spellEnd"/>
            <w:r w:rsidR="00332657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المولارية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التبخر المولارية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التكوين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القياسية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32657" w:rsidRPr="00487151" w:rsidRDefault="00C54EC4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إ</w:t>
            </w:r>
            <w:r w:rsidR="00332657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حتراق القياسية</w:t>
            </w:r>
          </w:p>
        </w:tc>
      </w:tr>
    </w:tbl>
    <w:p w:rsidR="00091559" w:rsidRPr="00487151" w:rsidRDefault="00CB21A7" w:rsidP="00091559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25-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كل مما يلي يحدث له تسامي في درجة حرارة الغرفة </w:t>
      </w:r>
      <w:r w:rsidR="00091559" w:rsidRPr="00487151">
        <w:rPr>
          <w:rFonts w:ascii="Arial" w:hAnsi="Arial" w:cs="Arial"/>
          <w:b/>
          <w:bCs/>
          <w:sz w:val="28"/>
          <w:szCs w:val="28"/>
          <w:u w:val="single"/>
          <w:rtl/>
        </w:rPr>
        <w:t>ماعدا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.....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465"/>
        <w:gridCol w:w="283"/>
        <w:gridCol w:w="284"/>
        <w:gridCol w:w="2126"/>
        <w:gridCol w:w="278"/>
        <w:gridCol w:w="431"/>
        <w:gridCol w:w="1605"/>
      </w:tblGrid>
      <w:tr w:rsidR="00091559" w:rsidRPr="00487151" w:rsidTr="001E15E8">
        <w:trPr>
          <w:trHeight w:val="350"/>
        </w:trPr>
        <w:tc>
          <w:tcPr>
            <w:tcW w:w="40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1E15E8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</w:t>
            </w:r>
            <w:r w:rsidR="00091559" w:rsidRPr="00487151">
              <w:rPr>
                <w:rFonts w:ascii="Arial" w:hAnsi="Arial" w:cs="Arial"/>
                <w:sz w:val="28"/>
                <w:szCs w:val="28"/>
                <w:rtl/>
              </w:rPr>
              <w:t xml:space="preserve">حتراق الفحم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465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الجليد الجاف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84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26" w:type="dxa"/>
            <w:shd w:val="clear" w:color="auto" w:fill="auto"/>
          </w:tcPr>
          <w:p w:rsidR="00091559" w:rsidRPr="00487151" w:rsidRDefault="00091559" w:rsidP="00091559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كرات العث(النفثالين)</w:t>
            </w:r>
          </w:p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31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605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اليود الصلب</w:t>
            </w:r>
          </w:p>
        </w:tc>
      </w:tr>
    </w:tbl>
    <w:p w:rsidR="00332657" w:rsidRPr="00487151" w:rsidRDefault="00CB21A7" w:rsidP="00332657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BC0EB" wp14:editId="6914D7C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8" name="مستطي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8" o:spid="_x0000_s1037" style="position:absolute;left:0;text-align:left;margin-left:915.3pt;margin-top:31.3pt;width:78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PhQrut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26- </w: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A7CAE8" wp14:editId="432014A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7" name="مستطيل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7" o:spid="_x0000_s1038" style="position:absolute;left:0;text-align:left;margin-left:915.3pt;margin-top:31.3pt;width:78pt;height:27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B5K87J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33265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إذا كانت الحرارة النوعية للمادة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A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 أكبر من الحرارة النوعية للمادة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B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 xml:space="preserve"> فإن ........</w:t>
      </w:r>
    </w:p>
    <w:tbl>
      <w:tblPr>
        <w:bidiVisual/>
        <w:tblW w:w="940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838"/>
        <w:gridCol w:w="236"/>
        <w:gridCol w:w="478"/>
        <w:gridCol w:w="1774"/>
        <w:gridCol w:w="240"/>
        <w:gridCol w:w="254"/>
        <w:gridCol w:w="1906"/>
        <w:gridCol w:w="240"/>
        <w:gridCol w:w="352"/>
        <w:gridCol w:w="1800"/>
      </w:tblGrid>
      <w:tr w:rsidR="00332657" w:rsidRPr="00487151" w:rsidTr="00993BDC">
        <w:tc>
          <w:tcPr>
            <w:tcW w:w="283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838" w:type="dxa"/>
            <w:shd w:val="clear" w:color="auto" w:fill="auto"/>
          </w:tcPr>
          <w:p w:rsidR="00332657" w:rsidRPr="00487151" w:rsidRDefault="00332657" w:rsidP="00993BDC">
            <w:pPr>
              <w:spacing w:line="288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المادة </w:t>
            </w:r>
            <w:r w:rsidRPr="00487151">
              <w:rPr>
                <w:rFonts w:ascii="Arial" w:hAnsi="Arial" w:cs="Arial"/>
                <w:sz w:val="28"/>
                <w:szCs w:val="28"/>
              </w:rPr>
              <w:t>A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تمتص </w:t>
            </w:r>
            <w:r w:rsidR="007423E3">
              <w:rPr>
                <w:rFonts w:ascii="Arial" w:hAnsi="Arial" w:cs="Arial" w:hint="cs"/>
                <w:sz w:val="28"/>
                <w:szCs w:val="28"/>
                <w:rtl/>
              </w:rPr>
              <w:t>ال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طاقة أسرع </w:t>
            </w:r>
            <w:r w:rsidR="00993BDC">
              <w:rPr>
                <w:rFonts w:ascii="Arial" w:hAnsi="Arial" w:cs="Arial" w:hint="cs"/>
                <w:sz w:val="28"/>
                <w:szCs w:val="28"/>
                <w:rtl/>
              </w:rPr>
              <w:t>وت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فقد الطاقة أبطأ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332657" w:rsidRPr="00487151" w:rsidRDefault="00332657" w:rsidP="00993BDC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المادة </w:t>
            </w:r>
            <w:r w:rsidRPr="00487151">
              <w:rPr>
                <w:rFonts w:ascii="Arial" w:hAnsi="Arial" w:cs="Arial"/>
                <w:sz w:val="28"/>
                <w:szCs w:val="28"/>
              </w:rPr>
              <w:t>A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تمتص </w:t>
            </w:r>
            <w:r w:rsidR="007423E3">
              <w:rPr>
                <w:rFonts w:ascii="Arial" w:hAnsi="Arial" w:cs="Arial" w:hint="cs"/>
                <w:sz w:val="28"/>
                <w:szCs w:val="28"/>
                <w:rtl/>
              </w:rPr>
              <w:t>ال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طاقة أبطأ وتفقد الطاقة أبطأ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54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06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المادة </w:t>
            </w:r>
            <w:r w:rsidRPr="00487151">
              <w:rPr>
                <w:rFonts w:ascii="Arial" w:hAnsi="Arial" w:cs="Arial"/>
                <w:sz w:val="28"/>
                <w:szCs w:val="28"/>
              </w:rPr>
              <w:t>A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تمتص </w:t>
            </w:r>
            <w:r w:rsidR="007423E3">
              <w:rPr>
                <w:rFonts w:ascii="Arial" w:hAnsi="Arial" w:cs="Arial" w:hint="cs"/>
                <w:sz w:val="28"/>
                <w:szCs w:val="28"/>
                <w:rtl/>
              </w:rPr>
              <w:t>ال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طاقة أسرع وتفقد الطاقة أسرع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32657" w:rsidRPr="00487151" w:rsidRDefault="00332657" w:rsidP="00993BDC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المادة </w:t>
            </w:r>
            <w:r w:rsidRPr="00487151">
              <w:rPr>
                <w:rFonts w:ascii="Arial" w:hAnsi="Arial" w:cs="Arial"/>
                <w:sz w:val="28"/>
                <w:szCs w:val="28"/>
              </w:rPr>
              <w:t>A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تمتص </w:t>
            </w:r>
            <w:r w:rsidR="007423E3">
              <w:rPr>
                <w:rFonts w:ascii="Arial" w:hAnsi="Arial" w:cs="Arial" w:hint="cs"/>
                <w:sz w:val="28"/>
                <w:szCs w:val="28"/>
                <w:rtl/>
              </w:rPr>
              <w:t>ال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طاقة أبطأ وتفقد الطاقة أسرع</w:t>
            </w:r>
          </w:p>
        </w:tc>
      </w:tr>
    </w:tbl>
    <w:p w:rsidR="00332657" w:rsidRPr="00332657" w:rsidRDefault="00332657" w:rsidP="00332657">
      <w:pPr>
        <w:spacing w:line="24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D46181" w:rsidRPr="00487151" w:rsidRDefault="00332657" w:rsidP="0033265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27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D46181" w:rsidRPr="00487151">
        <w:rPr>
          <w:rFonts w:ascii="Arial" w:hAnsi="Arial" w:cs="Arial"/>
          <w:b/>
          <w:bCs/>
          <w:sz w:val="28"/>
          <w:szCs w:val="28"/>
          <w:rtl/>
        </w:rPr>
        <w:t xml:space="preserve"> إذا علمت أن حرارة احتراق الميثان </w:t>
      </w:r>
      <w:r w:rsidR="00D46181" w:rsidRPr="00487151">
        <w:rPr>
          <w:rFonts w:ascii="Arial" w:hAnsi="Arial" w:cs="Arial"/>
          <w:b/>
          <w:bCs/>
          <w:sz w:val="28"/>
          <w:szCs w:val="28"/>
        </w:rPr>
        <w:t>CH</w:t>
      </w:r>
      <w:r w:rsidR="00D46181" w:rsidRPr="00487151">
        <w:rPr>
          <w:rFonts w:ascii="Arial" w:hAnsi="Arial" w:cs="Arial"/>
          <w:b/>
          <w:bCs/>
          <w:sz w:val="28"/>
          <w:szCs w:val="28"/>
          <w:vertAlign w:val="subscript"/>
        </w:rPr>
        <w:t>4</w:t>
      </w:r>
      <w:r w:rsidR="00D46181" w:rsidRPr="00487151">
        <w:rPr>
          <w:rFonts w:ascii="Arial" w:hAnsi="Arial" w:cs="Arial"/>
          <w:b/>
          <w:bCs/>
          <w:sz w:val="28"/>
          <w:szCs w:val="28"/>
          <w:rtl/>
        </w:rPr>
        <w:t xml:space="preserve"> تساوي </w:t>
      </w:r>
      <w:r w:rsidR="00D46181" w:rsidRPr="00487151">
        <w:rPr>
          <w:rFonts w:ascii="Arial" w:hAnsi="Arial" w:cs="Arial"/>
          <w:b/>
          <w:bCs/>
          <w:sz w:val="28"/>
          <w:szCs w:val="28"/>
        </w:rPr>
        <w:t>891 KJ/mol</w:t>
      </w:r>
      <w:r w:rsidR="00D46181" w:rsidRPr="00487151">
        <w:rPr>
          <w:rFonts w:ascii="Arial" w:hAnsi="Arial" w:cs="Arial"/>
          <w:b/>
          <w:bCs/>
          <w:sz w:val="28"/>
          <w:szCs w:val="28"/>
          <w:rtl/>
        </w:rPr>
        <w:t xml:space="preserve"> -  ,</w:t>
      </w:r>
    </w:p>
    <w:p w:rsidR="00D46181" w:rsidRPr="00487151" w:rsidRDefault="00D46181" w:rsidP="007423E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     فتكون كمية الحرارة الناتجة من احتراق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8 g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منه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 =.........   الكتل المولية </w:t>
      </w:r>
      <w:proofErr w:type="gramStart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(  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>mol</w:t>
      </w:r>
      <w:proofErr w:type="gramEnd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/ </w:t>
      </w:r>
      <w:r w:rsidR="007423E3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>C = 12 , H = 1 g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)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96"/>
      </w:tblGrid>
      <w:tr w:rsidR="00D46181" w:rsidRPr="00487151" w:rsidTr="00D46181">
        <w:tc>
          <w:tcPr>
            <w:tcW w:w="406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  <w:t>891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D46181" w:rsidRPr="00487151" w:rsidRDefault="001B1F5A" w:rsidP="001B1F5A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222.7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1B1F5A" w:rsidRPr="00487151" w:rsidRDefault="001B1F5A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445.5 KJ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D46181" w:rsidRPr="00487151" w:rsidRDefault="00D46181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111.3 KJ</w:t>
            </w:r>
          </w:p>
        </w:tc>
      </w:tr>
    </w:tbl>
    <w:p w:rsidR="00FE1ED5" w:rsidRPr="00487151" w:rsidRDefault="00D46181" w:rsidP="00800E69">
      <w:pPr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CCB838" wp14:editId="52C3FC4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1" name="مستطيل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D4618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1" o:spid="_x0000_s1039" style="position:absolute;left:0;text-align:left;margin-left:915.3pt;margin-top:31.3pt;width:78pt;height:27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Mmqtft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D4618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108C9C" wp14:editId="2CEEFC5D">
                <wp:simplePos x="0" y="0"/>
                <wp:positionH relativeFrom="column">
                  <wp:posOffset>2054722</wp:posOffset>
                </wp:positionH>
                <wp:positionV relativeFrom="paragraph">
                  <wp:posOffset>113002</wp:posOffset>
                </wp:positionV>
                <wp:extent cx="469265" cy="0"/>
                <wp:effectExtent l="0" t="76200" r="26035" b="95250"/>
                <wp:wrapNone/>
                <wp:docPr id="71" name="رابط كسهم مستقيم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71" o:spid="_x0000_s1026" type="#_x0000_t32" style="position:absolute;left:0;text-align:left;margin-left:161.8pt;margin-top:8.9pt;width:36.9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">
                <v:stroke endarrow="block"/>
              </v:shape>
            </w:pict>
          </mc:Fallback>
        </mc:AlternateContent>
      </w:r>
      <w:r w:rsidR="0009155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28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تفاعل تحول الكحول إلى ألكين </w:t>
      </w:r>
      <w:r w:rsidR="00DA6FA6">
        <w:rPr>
          <w:rFonts w:ascii="Arial" w:hAnsi="Arial" w:cs="Arial" w:hint="cs"/>
          <w:b/>
          <w:bCs/>
          <w:sz w:val="28"/>
          <w:szCs w:val="28"/>
          <w:rtl/>
        </w:rPr>
        <w:t xml:space="preserve">في المعادلة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>:</w:t>
      </w:r>
      <w:r w:rsidR="00DA6FA6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FE1ED5"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C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5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 xml:space="preserve">OH            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CH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=CH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 xml:space="preserve"> + H</w:t>
      </w:r>
      <w:r w:rsidR="00FE1ED5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1ED5" w:rsidRPr="00487151">
        <w:rPr>
          <w:rFonts w:ascii="Arial" w:hAnsi="Arial" w:cs="Arial"/>
          <w:b/>
          <w:bCs/>
          <w:sz w:val="28"/>
          <w:szCs w:val="28"/>
        </w:rPr>
        <w:t>O</w:t>
      </w:r>
      <w:r w:rsidR="00FE1ED5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</w:t>
      </w:r>
      <w:r w:rsidR="00DA6FA6">
        <w:rPr>
          <w:rFonts w:ascii="Arial" w:hAnsi="Arial" w:cs="Arial"/>
          <w:b/>
          <w:bCs/>
          <w:sz w:val="28"/>
          <w:szCs w:val="28"/>
          <w:rtl/>
        </w:rPr>
        <w:t>يسمى تفاعل .</w:t>
      </w:r>
      <w:r w:rsidR="00DA6FA6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FE1ED5" w:rsidRPr="00487151" w:rsidTr="00FE1ED5">
        <w:tc>
          <w:tcPr>
            <w:tcW w:w="406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أكسدة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إستبدال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4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إضافة</w:t>
            </w:r>
            <w:proofErr w:type="gramEnd"/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FE1ED5" w:rsidRPr="00487151" w:rsidRDefault="00FE1ED5" w:rsidP="00FE1ED5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FE1ED5" w:rsidRPr="00487151" w:rsidRDefault="00FE1ED5" w:rsidP="00FE1ED5">
            <w:pPr>
              <w:tabs>
                <w:tab w:val="left" w:pos="300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حذف</w:t>
            </w:r>
          </w:p>
        </w:tc>
      </w:tr>
    </w:tbl>
    <w:p w:rsidR="00091559" w:rsidRPr="00487151" w:rsidRDefault="00FE1ED5" w:rsidP="00530C15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98C8B9" wp14:editId="4A59401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0" name="مستطيل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FE1ED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70" o:spid="_x0000_s1040" style="position:absolute;left:0;text-align:left;margin-left:915.3pt;margin-top:31.3pt;width:78pt;height:27pt;rotation:-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J2kIbZ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FE1ED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29- </w:t>
      </w:r>
      <w:r w:rsidR="00530C15">
        <w:rPr>
          <w:rFonts w:ascii="Arial" w:hAnsi="Arial" w:cs="Arial"/>
          <w:b/>
          <w:bCs/>
          <w:sz w:val="28"/>
          <w:szCs w:val="28"/>
          <w:rtl/>
        </w:rPr>
        <w:t xml:space="preserve">أي </w:t>
      </w:r>
      <w:r w:rsidR="001E15E8" w:rsidRPr="00487151">
        <w:rPr>
          <w:rFonts w:ascii="Arial" w:hAnsi="Arial" w:cs="Arial"/>
          <w:b/>
          <w:bCs/>
          <w:sz w:val="28"/>
          <w:szCs w:val="28"/>
          <w:rtl/>
        </w:rPr>
        <w:t xml:space="preserve">العلاقات الآتية يكافئ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حرارة التبخر المولارية </w:t>
      </w:r>
      <w:r w:rsidR="00091559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87B537" wp14:editId="5A3FF1D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6" name="مستطيل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09155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6" o:spid="_x0000_s1041" style="position:absolute;left:0;text-align:left;margin-left:915.3pt;margin-top:31.3pt;width:78pt;height:27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EpEZ/9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091559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>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091559" w:rsidRPr="00487151" w:rsidTr="00091559">
        <w:tc>
          <w:tcPr>
            <w:tcW w:w="40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∆H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cond</w:t>
            </w:r>
            <w:r w:rsidR="001B1F5A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-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1B1F5A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∆H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cond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∆H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fus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-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091559" w:rsidRPr="00487151" w:rsidRDefault="00091559" w:rsidP="00091559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∆H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fus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rtl/>
              </w:rPr>
              <w:tab/>
            </w:r>
          </w:p>
        </w:tc>
      </w:tr>
    </w:tbl>
    <w:p w:rsidR="00487151" w:rsidRPr="00487151" w:rsidRDefault="00CB21A7" w:rsidP="00487151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30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 xml:space="preserve">- </w:t>
      </w:r>
      <w:r w:rsidR="00487151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يستخدم................لقياس الضغط </w:t>
      </w:r>
      <w:proofErr w:type="gramStart"/>
      <w:r w:rsidR="00487151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الجوي</w:t>
      </w:r>
      <w:r w:rsidR="00216824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87151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</w:t>
      </w:r>
      <w:proofErr w:type="gramEnd"/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96"/>
      </w:tblGrid>
      <w:tr w:rsidR="00487151" w:rsidRPr="00487151" w:rsidTr="00487151">
        <w:tc>
          <w:tcPr>
            <w:tcW w:w="406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المانومتر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الترمومتر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البارومتر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487151" w:rsidRPr="00487151" w:rsidRDefault="00487151" w:rsidP="0048715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المسعر</w:t>
            </w:r>
          </w:p>
        </w:tc>
      </w:tr>
    </w:tbl>
    <w:p w:rsidR="00EE2308" w:rsidRPr="00487151" w:rsidRDefault="00CB21A7" w:rsidP="00975F54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31</w:t>
      </w:r>
      <w:r w:rsidR="00EE2308"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-</w:t>
      </w:r>
      <w:r w:rsidR="00EE2308" w:rsidRPr="00487151">
        <w:rPr>
          <w:rFonts w:ascii="Arial" w:hAnsi="Arial" w:cs="Arial"/>
          <w:sz w:val="28"/>
          <w:szCs w:val="28"/>
          <w:rtl/>
          <w:lang w:bidi="ar-EG"/>
        </w:rPr>
        <w:t xml:space="preserve">  أي </w:t>
      </w:r>
      <w:r w:rsidR="00EE2308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التغيرات التالية ماصة للحرارة ؟ </w:t>
      </w:r>
    </w:p>
    <w:tbl>
      <w:tblPr>
        <w:bidiVisual/>
        <w:tblW w:w="9466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96"/>
      </w:tblGrid>
      <w:tr w:rsidR="00EE2308" w:rsidRPr="00487151" w:rsidTr="001E15E8">
        <w:tc>
          <w:tcPr>
            <w:tcW w:w="406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التكاثف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التجمد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الترسب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EE2308" w:rsidRPr="00487151" w:rsidRDefault="00993BDC" w:rsidP="00993BDC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spellStart"/>
            <w:r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إنص</w:t>
            </w:r>
            <w:r w:rsidR="00EE2308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هار</w:t>
            </w:r>
            <w:proofErr w:type="spellEnd"/>
          </w:p>
        </w:tc>
      </w:tr>
    </w:tbl>
    <w:p w:rsidR="00A661C3" w:rsidRPr="00487151" w:rsidRDefault="00CB21A7" w:rsidP="00216824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32-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A661C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بلمرة تحدث عندما تحتوي المونومرات على مجموعتين وظيفيتين على الأقل وتنتج بفقد جزئ صغير مثل  </w:t>
      </w:r>
    </w:p>
    <w:p w:rsidR="00A661C3" w:rsidRPr="00487151" w:rsidRDefault="00A661C3" w:rsidP="00A661C3">
      <w:pPr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الماء ..............                                 </w: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E6A061" wp14:editId="78A37F1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7" name="مستطي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A661C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7" o:spid="_x0000_s1042" style="position:absolute;left:0;text-align:left;margin-left:915.3pt;margin-top:31.3pt;width:78pt;height:27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DSpOPV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A661C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A661C3" w:rsidRPr="00487151" w:rsidTr="001E15E8">
        <w:tc>
          <w:tcPr>
            <w:tcW w:w="406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بلمرة بالتكاثف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بلمرة بالإضافة          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بلمرة بالأكسدة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A661C3" w:rsidRPr="00487151" w:rsidRDefault="00A661C3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A661C3" w:rsidRPr="00487151" w:rsidRDefault="00A661C3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 xml:space="preserve">بلمرة بالإختزال     </w:t>
            </w:r>
          </w:p>
        </w:tc>
      </w:tr>
    </w:tbl>
    <w:p w:rsidR="00DA6FA6" w:rsidRPr="00487151" w:rsidRDefault="00893A2E" w:rsidP="00DA6FA6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33</w:t>
      </w:r>
      <w:r w:rsidR="00DA6FA6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-</w:t>
      </w:r>
      <w:r w:rsidR="00DA6FA6" w:rsidRPr="00DA6FA6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A6FA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الاسم الشائع للإيثانال هو.....</w:t>
      </w:r>
      <w:r w:rsidR="00DA6FA6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891148" wp14:editId="6268D56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7" name="مستطي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7" o:spid="_x0000_s1043" style="position:absolute;left:0;text-align:left;margin-left:915.3pt;margin-top:31.3pt;width:78pt;height:27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ECflh1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DA6FA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336"/>
        <w:gridCol w:w="1916"/>
        <w:gridCol w:w="240"/>
        <w:gridCol w:w="395"/>
        <w:gridCol w:w="1765"/>
        <w:gridCol w:w="240"/>
        <w:gridCol w:w="352"/>
        <w:gridCol w:w="1800"/>
      </w:tblGrid>
      <w:tr w:rsidR="00DA6FA6" w:rsidRPr="00487151" w:rsidTr="00C46D59">
        <w:tc>
          <w:tcPr>
            <w:tcW w:w="406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فورمالدهيد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16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أسيتون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أسيتالدهيد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DA6FA6" w:rsidRPr="00487151" w:rsidRDefault="00DA6FA6" w:rsidP="00C46D59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أسيتاميد</w:t>
            </w:r>
          </w:p>
        </w:tc>
      </w:tr>
    </w:tbl>
    <w:p w:rsidR="00530C15" w:rsidRPr="00487151" w:rsidRDefault="00DA6FA6" w:rsidP="00065B4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8AD2E44" wp14:editId="56D4C81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6" name="مستطيل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6" o:spid="_x0000_s1044" style="position:absolute;left:0;text-align:left;margin-left:915.3pt;margin-top:31.3pt;width:78pt;height:27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ANUqdB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785478" w:rsidRPr="006E28A4" w:rsidRDefault="00785478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0DB91B" wp14:editId="75831FF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5" name="مستطي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5" o:spid="_x0000_s1046" style="position:absolute;left:0;text-align:left;margin-left:915.3pt;margin-top:31.3pt;width:78pt;height:27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DFfCWx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287534" w:rsidRPr="006E28A4" w:rsidRDefault="00287534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6E3ACB" wp14:editId="19D2658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4" name="مستطيل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4" o:spid="_x0000_s1047" style="position:absolute;left:0;text-align:left;margin-left:915.3pt;margin-top:31.3pt;width:78pt;height:27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JPi0E9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8D8F1C" wp14:editId="4CB7FF4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3" name="مستطيل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DA6FA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3" o:spid="_x0000_s1048" style="position:absolute;left:0;text-align:left;margin-left:915.3pt;margin-top:31.3pt;width:78pt;height:27pt;rotation:-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Dj067o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287534" w:rsidRPr="006E28A4" w:rsidRDefault="00287534" w:rsidP="00DA6FA6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065B43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34</w:t>
      </w:r>
      <w:r w:rsidR="00530C15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-</w:t>
      </w:r>
      <w:r w:rsidR="00530C15" w:rsidRPr="00487151">
        <w:rPr>
          <w:rFonts w:ascii="Arial" w:hAnsi="Arial" w:cs="Arial"/>
          <w:sz w:val="28"/>
          <w:szCs w:val="28"/>
          <w:rtl/>
        </w:rPr>
        <w:t xml:space="preserve"> </w:t>
      </w:r>
      <w:r w:rsidR="00530C15" w:rsidRPr="00487151">
        <w:rPr>
          <w:rFonts w:ascii="Arial" w:hAnsi="Arial" w:cs="Arial"/>
          <w:b/>
          <w:bCs/>
          <w:sz w:val="28"/>
          <w:szCs w:val="28"/>
          <w:rtl/>
        </w:rPr>
        <w:t xml:space="preserve">كمية الحرارة اللازمة لرفع درجة حرارة </w:t>
      </w:r>
      <w:r w:rsidR="00530C15" w:rsidRPr="00487151">
        <w:rPr>
          <w:rFonts w:ascii="Arial" w:hAnsi="Arial" w:cs="Arial"/>
          <w:b/>
          <w:bCs/>
          <w:sz w:val="28"/>
          <w:szCs w:val="28"/>
        </w:rPr>
        <w:t>1</w:t>
      </w:r>
      <w:r w:rsidR="00785478">
        <w:rPr>
          <w:rFonts w:ascii="Arial" w:hAnsi="Arial" w:cs="Arial"/>
          <w:b/>
          <w:bCs/>
          <w:sz w:val="28"/>
          <w:szCs w:val="28"/>
        </w:rPr>
        <w:t>K</w:t>
      </w:r>
      <w:r w:rsidR="00530C15" w:rsidRPr="00487151">
        <w:rPr>
          <w:rFonts w:ascii="Arial" w:hAnsi="Arial" w:cs="Arial"/>
          <w:b/>
          <w:bCs/>
          <w:sz w:val="28"/>
          <w:szCs w:val="28"/>
        </w:rPr>
        <w:t>g</w:t>
      </w:r>
      <w:r w:rsidR="00530C15" w:rsidRPr="00487151">
        <w:rPr>
          <w:rFonts w:ascii="Arial" w:hAnsi="Arial" w:cs="Arial"/>
          <w:b/>
          <w:bCs/>
          <w:sz w:val="28"/>
          <w:szCs w:val="28"/>
          <w:rtl/>
        </w:rPr>
        <w:t xml:space="preserve"> من الماء </w:t>
      </w:r>
      <w:r w:rsidR="00530C15" w:rsidRPr="00487151">
        <w:rPr>
          <w:rFonts w:ascii="Arial" w:hAnsi="Arial" w:cs="Arial"/>
          <w:b/>
          <w:bCs/>
          <w:sz w:val="28"/>
          <w:szCs w:val="28"/>
        </w:rPr>
        <w:t>1°C</w:t>
      </w:r>
      <w:r w:rsidR="00530C15" w:rsidRPr="00487151">
        <w:rPr>
          <w:rFonts w:ascii="Arial" w:hAnsi="Arial" w:cs="Arial"/>
          <w:b/>
          <w:bCs/>
          <w:sz w:val="28"/>
          <w:szCs w:val="28"/>
          <w:rtl/>
        </w:rPr>
        <w:t xml:space="preserve"> ..............</w:t>
      </w:r>
    </w:p>
    <w:tbl>
      <w:tblPr>
        <w:bidiVisual/>
        <w:tblW w:w="9639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844"/>
        <w:gridCol w:w="283"/>
        <w:gridCol w:w="567"/>
        <w:gridCol w:w="1701"/>
        <w:gridCol w:w="284"/>
        <w:gridCol w:w="425"/>
        <w:gridCol w:w="1701"/>
        <w:gridCol w:w="419"/>
        <w:gridCol w:w="311"/>
        <w:gridCol w:w="1680"/>
      </w:tblGrid>
      <w:tr w:rsidR="00530C15" w:rsidRPr="00487151" w:rsidTr="00785478">
        <w:tc>
          <w:tcPr>
            <w:tcW w:w="424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844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السعر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01" w:type="dxa"/>
            <w:shd w:val="clear" w:color="auto" w:fill="auto"/>
          </w:tcPr>
          <w:p w:rsidR="00530C15" w:rsidRPr="00487151" w:rsidRDefault="001B1F5A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السعر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الغذائي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425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01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الجول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680" w:type="dxa"/>
            <w:shd w:val="clear" w:color="auto" w:fill="auto"/>
          </w:tcPr>
          <w:p w:rsidR="00530C15" w:rsidRPr="00487151" w:rsidRDefault="001B1F5A" w:rsidP="001B1F5A">
            <w:pPr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الحرارة النوعية </w:t>
            </w:r>
          </w:p>
        </w:tc>
      </w:tr>
    </w:tbl>
    <w:p w:rsidR="00065B43" w:rsidRDefault="00065B43" w:rsidP="007423E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F6749F" wp14:editId="19E4D653">
                <wp:simplePos x="0" y="0"/>
                <wp:positionH relativeFrom="column">
                  <wp:posOffset>2585085</wp:posOffset>
                </wp:positionH>
                <wp:positionV relativeFrom="paragraph">
                  <wp:posOffset>15240</wp:posOffset>
                </wp:positionV>
                <wp:extent cx="2085975" cy="323850"/>
                <wp:effectExtent l="0" t="0" r="28575" b="19050"/>
                <wp:wrapNone/>
                <wp:docPr id="54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D6717" w:rsidRDefault="00E616C4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4" o:spid="_x0000_s1048" type="#_x0000_t202" style="position:absolute;left:0;text-align:left;margin-left:203.55pt;margin-top:1.2pt;width:164.2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" strokeweight="1pt">
                <v:textbox>
                  <w:txbxContent>
                    <w:p w:rsidR="00785478" w:rsidRPr="006D6717" w:rsidRDefault="00785478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D6717">
                        <w:rPr>
                          <w:rFonts w:hint="cs"/>
                          <w:b/>
                          <w:bCs/>
                          <w:rtl/>
                        </w:rPr>
                        <w:t>انتقل إلى الصفحة التالية لإكمال الحل</w:t>
                      </w:r>
                    </w:p>
                  </w:txbxContent>
                </v:textbox>
              </v:shape>
            </w:pict>
          </mc:Fallback>
        </mc:AlternateContent>
      </w:r>
    </w:p>
    <w:p w:rsidR="00975F54" w:rsidRPr="00487151" w:rsidRDefault="00065B43" w:rsidP="00530C15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lastRenderedPageBreak/>
        <w:t>35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- </w:t>
      </w:r>
      <w:r w:rsidR="00975F54" w:rsidRPr="00487151">
        <w:rPr>
          <w:rFonts w:ascii="Arial" w:hAnsi="Arial" w:cs="Arial"/>
          <w:b/>
          <w:bCs/>
          <w:sz w:val="28"/>
          <w:szCs w:val="28"/>
          <w:rtl/>
        </w:rPr>
        <w:t>أي العبارات الآتية ( التي تصف مفهوم النظام ) صحيحة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395"/>
        <w:gridCol w:w="1765"/>
        <w:gridCol w:w="240"/>
        <w:gridCol w:w="352"/>
        <w:gridCol w:w="1800"/>
      </w:tblGrid>
      <w:tr w:rsidR="00975F54" w:rsidRPr="00487151" w:rsidTr="001E15E8">
        <w:trPr>
          <w:trHeight w:val="518"/>
        </w:trPr>
        <w:tc>
          <w:tcPr>
            <w:tcW w:w="406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الكون + النظام = المحيط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النظام + المحيط = الكون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الكون + المحيط = النظام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خطوات التجربة</w:t>
            </w:r>
          </w:p>
        </w:tc>
      </w:tr>
    </w:tbl>
    <w:p w:rsidR="00CB21A7" w:rsidRPr="00487151" w:rsidRDefault="00CB21A7" w:rsidP="00975F54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EE2308" w:rsidRPr="00487151" w:rsidRDefault="00CB21A7" w:rsidP="00975F54">
      <w:pPr>
        <w:contextualSpacing/>
        <w:rPr>
          <w:rFonts w:ascii="Arial" w:hAnsi="Arial" w:cs="Arial"/>
          <w:b/>
          <w:bCs/>
          <w:sz w:val="28"/>
          <w:szCs w:val="28"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36</w:t>
      </w:r>
      <w:r w:rsidR="00975F54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EE2308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EE2308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أي مما يلي يصنف من الأمينات الأليفاتية الثانوية ؟</w:t>
      </w:r>
    </w:p>
    <w:tbl>
      <w:tblPr>
        <w:bidiVisual/>
        <w:tblW w:w="9749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692"/>
        <w:gridCol w:w="240"/>
        <w:gridCol w:w="478"/>
        <w:gridCol w:w="1774"/>
        <w:gridCol w:w="240"/>
        <w:gridCol w:w="395"/>
        <w:gridCol w:w="1765"/>
        <w:gridCol w:w="240"/>
        <w:gridCol w:w="405"/>
        <w:gridCol w:w="2126"/>
      </w:tblGrid>
      <w:tr w:rsidR="00EE2308" w:rsidRPr="00487151" w:rsidTr="001E15E8">
        <w:tc>
          <w:tcPr>
            <w:tcW w:w="394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92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NH</w:t>
            </w:r>
            <w:r w:rsidR="001E15E8"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="001E15E8"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78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NH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CONH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05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126" w:type="dxa"/>
            <w:shd w:val="clear" w:color="auto" w:fill="auto"/>
          </w:tcPr>
          <w:p w:rsidR="00EE2308" w:rsidRPr="00487151" w:rsidRDefault="00EE2308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CH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)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lang w:bidi="ar-EG"/>
              </w:rPr>
              <w:t>3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N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)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  <w:rtl/>
                <w:lang w:bidi="ar-EG"/>
              </w:rPr>
              <w:tab/>
            </w:r>
          </w:p>
        </w:tc>
      </w:tr>
    </w:tbl>
    <w:p w:rsidR="00A661C3" w:rsidRPr="00487151" w:rsidRDefault="00A661C3" w:rsidP="00345C4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345C47" w:rsidRPr="00487151" w:rsidRDefault="00A661C3" w:rsidP="00345C47">
      <w:pPr>
        <w:spacing w:line="288" w:lineRule="auto"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37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="00345C47" w:rsidRPr="00487151">
        <w:rPr>
          <w:rFonts w:ascii="Arial" w:hAnsi="Arial" w:cs="Arial"/>
          <w:b/>
          <w:bCs/>
          <w:sz w:val="28"/>
          <w:szCs w:val="28"/>
          <w:rtl/>
        </w:rPr>
        <w:t xml:space="preserve">ما أثر زيادة الضغط على التفاعل المتزن :       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>CH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4 (g)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 xml:space="preserve"> + 2H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>S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 xml:space="preserve"> (g)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 xml:space="preserve">      =   CS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 xml:space="preserve"> + 4H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345C47" w:rsidRPr="00487151">
        <w:rPr>
          <w:rFonts w:ascii="Arial" w:hAnsi="Arial" w:cs="Arial"/>
          <w:b/>
          <w:bCs/>
          <w:sz w:val="28"/>
          <w:szCs w:val="28"/>
        </w:rPr>
        <w:t xml:space="preserve"> </w:t>
      </w:r>
      <w:r w:rsidR="00345C47" w:rsidRPr="00487151">
        <w:rPr>
          <w:rFonts w:ascii="Arial" w:hAnsi="Arial" w:cs="Arial"/>
          <w:b/>
          <w:bCs/>
          <w:sz w:val="28"/>
          <w:szCs w:val="28"/>
          <w:vertAlign w:val="subscript"/>
        </w:rPr>
        <w:t>(g)</w:t>
      </w:r>
      <w:r w:rsidR="00345C47" w:rsidRPr="00487151">
        <w:rPr>
          <w:rFonts w:ascii="Arial" w:hAnsi="Arial" w:cs="Arial"/>
          <w:b/>
          <w:bCs/>
          <w:sz w:val="28"/>
          <w:szCs w:val="28"/>
          <w:rtl/>
        </w:rPr>
        <w:t xml:space="preserve">     ؟</w:t>
      </w:r>
    </w:p>
    <w:tbl>
      <w:tblPr>
        <w:bidiVisual/>
        <w:tblW w:w="9923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842"/>
        <w:gridCol w:w="515"/>
        <w:gridCol w:w="336"/>
        <w:gridCol w:w="1984"/>
        <w:gridCol w:w="426"/>
        <w:gridCol w:w="283"/>
        <w:gridCol w:w="1701"/>
        <w:gridCol w:w="278"/>
        <w:gridCol w:w="289"/>
        <w:gridCol w:w="1985"/>
      </w:tblGrid>
      <w:tr w:rsidR="00345C47" w:rsidRPr="00487151" w:rsidTr="000144E6">
        <w:tc>
          <w:tcPr>
            <w:tcW w:w="284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842" w:type="dxa"/>
            <w:shd w:val="clear" w:color="auto" w:fill="auto"/>
          </w:tcPr>
          <w:p w:rsidR="001B1F5A" w:rsidRDefault="00345C47" w:rsidP="001B1F5A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يزداد</w:t>
            </w:r>
            <w:r w:rsidR="001B1F5A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="001B1F5A"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ت</w:t>
            </w:r>
            <w:r w:rsidR="001B1F5A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ركيز </w:t>
            </w:r>
          </w:p>
          <w:p w:rsidR="00345C47" w:rsidRPr="00487151" w:rsidRDefault="001B1F5A" w:rsidP="001B1F5A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CS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="000144E6" w:rsidRPr="00487151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84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ينشط التفاعل الأمامي</w:t>
            </w:r>
          </w:p>
        </w:tc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</w:p>
        </w:tc>
        <w:tc>
          <w:tcPr>
            <w:tcW w:w="283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01" w:type="dxa"/>
            <w:shd w:val="clear" w:color="auto" w:fill="auto"/>
          </w:tcPr>
          <w:p w:rsidR="00345C47" w:rsidRPr="00487151" w:rsidRDefault="00345C47" w:rsidP="001B1F5A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يزداد</w:t>
            </w:r>
            <w:r w:rsidR="000144E6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  <w:r w:rsidR="001B1F5A" w:rsidRPr="00487151">
              <w:rPr>
                <w:rFonts w:ascii="Arial" w:hAnsi="Arial" w:cs="Arial"/>
                <w:sz w:val="28"/>
                <w:szCs w:val="28"/>
                <w:rtl/>
              </w:rPr>
              <w:t xml:space="preserve">تركيز </w:t>
            </w:r>
            <w:r w:rsidR="001B1F5A" w:rsidRPr="00487151">
              <w:rPr>
                <w:rFonts w:ascii="Arial" w:hAnsi="Arial" w:cs="Arial"/>
                <w:sz w:val="28"/>
                <w:szCs w:val="28"/>
              </w:rPr>
              <w:t>CH</w:t>
            </w:r>
            <w:r w:rsidR="001B1F5A"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89" w:type="dxa"/>
            <w:shd w:val="clear" w:color="auto" w:fill="auto"/>
          </w:tcPr>
          <w:p w:rsidR="00345C47" w:rsidRPr="00487151" w:rsidRDefault="00345C47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5" w:type="dxa"/>
            <w:shd w:val="clear" w:color="auto" w:fill="auto"/>
          </w:tcPr>
          <w:p w:rsidR="00345C47" w:rsidRPr="00487151" w:rsidRDefault="00345C47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لا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يتأثر موضع الاتزان</w:t>
            </w:r>
          </w:p>
        </w:tc>
      </w:tr>
    </w:tbl>
    <w:p w:rsidR="00065B43" w:rsidRDefault="00065B43" w:rsidP="00332657">
      <w:pPr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332657" w:rsidRPr="00487151" w:rsidRDefault="00065B43" w:rsidP="00332657">
      <w:pPr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38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33265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إضافة الهيدروجين إلى ذرات الكربون التي تكون بينها روابط ثنائية أو ثلاثية تسمى تفاعل.........</w:t>
      </w:r>
      <w:r w:rsidR="0033265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3F7BA1" wp14:editId="3F768D8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9" name="مستطيل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33265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59" o:spid="_x0000_s1049" style="position:absolute;left:0;text-align:left;margin-left:915.3pt;margin-top:31.3pt;width:78pt;height:27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1ZRwIAAGU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D/hP1Z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332657" w:rsidRPr="006E28A4" w:rsidRDefault="00332657" w:rsidP="0033265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332657" w:rsidRPr="00487151" w:rsidTr="00785478">
        <w:tc>
          <w:tcPr>
            <w:tcW w:w="406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هيدرة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510939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أكسدة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هلجنة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32657" w:rsidRPr="00487151" w:rsidRDefault="00510939" w:rsidP="00510939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هدرجة </w:t>
            </w:r>
          </w:p>
        </w:tc>
      </w:tr>
    </w:tbl>
    <w:p w:rsidR="00065B43" w:rsidRDefault="00CB21A7" w:rsidP="00065B4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A09D2B" wp14:editId="13BA36C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9" name="مستطيل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9" o:spid="_x0000_s1050" style="position:absolute;left:0;text-align:left;margin-left:915.3pt;margin-top:31.3pt;width:78pt;height:27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GktyZB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332657" w:rsidRPr="00487151" w:rsidRDefault="00065B43" w:rsidP="0033265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39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33265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ثابت الاتزان للتفاعل التالي  : 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>CaCO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>3 (s)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 xml:space="preserve">  =  CaO 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>(s)</w:t>
      </w:r>
      <w:r w:rsidR="00332657" w:rsidRPr="00487151">
        <w:rPr>
          <w:rFonts w:ascii="Arial" w:hAnsi="Arial" w:cs="Arial"/>
          <w:b/>
          <w:bCs/>
          <w:sz w:val="28"/>
          <w:szCs w:val="28"/>
        </w:rPr>
        <w:t xml:space="preserve"> +  CO</w:t>
      </w:r>
      <w:r w:rsidR="00332657" w:rsidRPr="00487151">
        <w:rPr>
          <w:rFonts w:ascii="Arial" w:hAnsi="Arial" w:cs="Arial"/>
          <w:b/>
          <w:bCs/>
          <w:sz w:val="28"/>
          <w:szCs w:val="28"/>
          <w:vertAlign w:val="subscript"/>
        </w:rPr>
        <w:t xml:space="preserve">2 (g) </w:t>
      </w:r>
      <w:r w:rsidR="00332657"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     </w:t>
      </w:r>
    </w:p>
    <w:tbl>
      <w:tblPr>
        <w:bidiVisual/>
        <w:tblW w:w="9923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551"/>
        <w:gridCol w:w="284"/>
        <w:gridCol w:w="425"/>
        <w:gridCol w:w="1491"/>
        <w:gridCol w:w="352"/>
        <w:gridCol w:w="368"/>
        <w:gridCol w:w="1680"/>
        <w:gridCol w:w="240"/>
        <w:gridCol w:w="352"/>
        <w:gridCol w:w="1896"/>
      </w:tblGrid>
      <w:tr w:rsidR="00332657" w:rsidRPr="00487151" w:rsidTr="00785478">
        <w:tc>
          <w:tcPr>
            <w:tcW w:w="284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2551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[</w:t>
            </w:r>
            <w:r w:rsidRPr="00487151">
              <w:rPr>
                <w:rFonts w:ascii="Arial" w:hAnsi="Arial" w:cs="Arial"/>
                <w:sz w:val="28"/>
                <w:szCs w:val="28"/>
              </w:rPr>
              <w:t>CaO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 xml:space="preserve"> (s)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 xml:space="preserve"> [</w:t>
            </w:r>
            <w:r w:rsidRPr="00487151">
              <w:rPr>
                <w:rFonts w:ascii="Arial" w:hAnsi="Arial" w:cs="Arial"/>
                <w:sz w:val="28"/>
                <w:szCs w:val="28"/>
              </w:rPr>
              <w:t>CaCO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3(s)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491" w:type="dxa"/>
            <w:shd w:val="clear" w:color="auto" w:fill="auto"/>
          </w:tcPr>
          <w:p w:rsidR="00332657" w:rsidRPr="00487151" w:rsidRDefault="00332657" w:rsidP="00785478">
            <w:pPr>
              <w:tabs>
                <w:tab w:val="left" w:pos="499"/>
                <w:tab w:val="center" w:pos="73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[</w:t>
            </w:r>
            <w:r w:rsidRPr="00487151">
              <w:rPr>
                <w:rFonts w:ascii="Arial" w:hAnsi="Arial" w:cs="Arial"/>
                <w:sz w:val="28"/>
                <w:szCs w:val="28"/>
              </w:rPr>
              <w:t>CaO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 xml:space="preserve"> (s)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352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68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[</w:t>
            </w:r>
            <w:r w:rsidRPr="00487151">
              <w:rPr>
                <w:rFonts w:ascii="Arial" w:hAnsi="Arial" w:cs="Arial"/>
                <w:sz w:val="28"/>
                <w:szCs w:val="28"/>
              </w:rPr>
              <w:t>CO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2(g)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96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lang w:bidi="ar-EG"/>
              </w:rPr>
              <w:t>[</w:t>
            </w:r>
            <w:r w:rsidRPr="00487151">
              <w:rPr>
                <w:rFonts w:ascii="Arial" w:hAnsi="Arial" w:cs="Arial"/>
                <w:sz w:val="28"/>
                <w:szCs w:val="28"/>
              </w:rPr>
              <w:t>CaCO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3(s)</w:t>
            </w:r>
            <w:r w:rsidRPr="00487151">
              <w:rPr>
                <w:rFonts w:ascii="Arial" w:hAnsi="Arial" w:cs="Arial"/>
                <w:sz w:val="28"/>
                <w:szCs w:val="28"/>
              </w:rPr>
              <w:t>]</w:t>
            </w:r>
          </w:p>
        </w:tc>
      </w:tr>
    </w:tbl>
    <w:p w:rsidR="004C41F5" w:rsidRDefault="004C41F5" w:rsidP="0078547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530C15" w:rsidRPr="00487151" w:rsidRDefault="00785478" w:rsidP="0078547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40</w:t>
      </w:r>
      <w:r w:rsidR="00530C1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530C1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530C15" w:rsidRPr="00487151">
        <w:rPr>
          <w:rFonts w:ascii="Arial" w:hAnsi="Arial" w:cs="Arial"/>
          <w:b/>
          <w:bCs/>
          <w:sz w:val="28"/>
          <w:szCs w:val="28"/>
          <w:rtl/>
        </w:rPr>
        <w:t>مجموعة من الذرات فترة بقائها معاً قصيرة جداً قد ينتج عنها النواتج أو قد تعود إلى المتفاعلات.</w:t>
      </w:r>
      <w:r w:rsidR="00530C15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...............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530C15" w:rsidRPr="00487151" w:rsidTr="00785478">
        <w:tc>
          <w:tcPr>
            <w:tcW w:w="406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المحفزات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المثبطات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المعقد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المنشط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530C15" w:rsidRPr="00487151" w:rsidRDefault="00530C15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530C15" w:rsidRPr="00487151" w:rsidRDefault="00530C15" w:rsidP="0078547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طاقة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التنشيط</w:t>
            </w:r>
          </w:p>
        </w:tc>
      </w:tr>
    </w:tbl>
    <w:p w:rsidR="00975F54" w:rsidRPr="00487151" w:rsidRDefault="00975F54" w:rsidP="00975F54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>4</w:t>
      </w:r>
      <w:r w:rsidRPr="00487151">
        <w:rPr>
          <w:rFonts w:ascii="Arial" w:hAnsi="Arial" w:cs="Arial"/>
          <w:sz w:val="28"/>
          <w:szCs w:val="28"/>
          <w:rtl/>
        </w:rPr>
        <w:t xml:space="preserve">1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-</w:t>
      </w:r>
      <w:r w:rsidRPr="00487151">
        <w:rPr>
          <w:rFonts w:ascii="Arial" w:hAnsi="Arial" w:cs="Arial"/>
          <w:sz w:val="28"/>
          <w:szCs w:val="28"/>
          <w:rtl/>
        </w:rPr>
        <w:t xml:space="preserve"> أي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المركبات الآتية أعلي درجة غليان و كثافة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975F54" w:rsidRPr="00487151" w:rsidTr="001E15E8">
        <w:tc>
          <w:tcPr>
            <w:tcW w:w="406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C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</w:rPr>
              <w:t>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5</w:t>
            </w:r>
            <w:r w:rsidRPr="00487151">
              <w:rPr>
                <w:rFonts w:ascii="Arial" w:hAnsi="Arial" w:cs="Arial"/>
                <w:sz w:val="28"/>
                <w:szCs w:val="28"/>
              </w:rPr>
              <w:t>Cl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C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</w:rPr>
              <w:t>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5</w:t>
            </w:r>
            <w:r w:rsidRPr="0048715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C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</w:rPr>
              <w:t>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5</w:t>
            </w:r>
            <w:r w:rsidRPr="00487151">
              <w:rPr>
                <w:rFonts w:ascii="Arial" w:hAnsi="Arial" w:cs="Arial"/>
                <w:sz w:val="28"/>
                <w:szCs w:val="28"/>
              </w:rPr>
              <w:t>Br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</w:rPr>
              <w:t>C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sz w:val="28"/>
                <w:szCs w:val="28"/>
              </w:rPr>
              <w:t>H</w:t>
            </w:r>
            <w:r w:rsidRPr="00487151">
              <w:rPr>
                <w:rFonts w:ascii="Arial" w:hAnsi="Arial" w:cs="Arial"/>
                <w:sz w:val="28"/>
                <w:szCs w:val="28"/>
                <w:vertAlign w:val="subscript"/>
              </w:rPr>
              <w:t>5</w:t>
            </w:r>
            <w:r w:rsidRPr="00487151">
              <w:rPr>
                <w:rFonts w:ascii="Arial" w:hAnsi="Arial" w:cs="Arial"/>
                <w:sz w:val="28"/>
                <w:szCs w:val="28"/>
              </w:rPr>
              <w:t>F</w:t>
            </w:r>
          </w:p>
        </w:tc>
      </w:tr>
    </w:tbl>
    <w:p w:rsidR="00216824" w:rsidRDefault="00216824" w:rsidP="00DA6FA6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</w:pPr>
    </w:p>
    <w:p w:rsidR="00DA6FA6" w:rsidRPr="00487151" w:rsidRDefault="00DA6FA6" w:rsidP="00DA6FA6">
      <w:pPr>
        <w:spacing w:line="288" w:lineRule="auto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5D8C39" wp14:editId="47D94711">
                <wp:simplePos x="0" y="0"/>
                <wp:positionH relativeFrom="column">
                  <wp:posOffset>4267310</wp:posOffset>
                </wp:positionH>
                <wp:positionV relativeFrom="paragraph">
                  <wp:posOffset>121230</wp:posOffset>
                </wp:positionV>
                <wp:extent cx="469265" cy="0"/>
                <wp:effectExtent l="0" t="76200" r="26035" b="95250"/>
                <wp:wrapNone/>
                <wp:docPr id="52" name="رابط كسهم مستقي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52" o:spid="_x0000_s1026" type="#_x0000_t32" style="position:absolute;left:0;text-align:left;margin-left:336pt;margin-top:9.55pt;width:36.95pt;height:0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">
                <v:stroke endarrow="block"/>
              </v:shape>
            </w:pict>
          </mc:Fallback>
        </mc:AlternateContent>
      </w:r>
      <w:r w:rsidRPr="00487151">
        <w:rPr>
          <w:rFonts w:ascii="Arial" w:hAnsi="Arial" w:cs="Arial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84A393" wp14:editId="6B841731">
                <wp:simplePos x="0" y="0"/>
                <wp:positionH relativeFrom="column">
                  <wp:posOffset>2680335</wp:posOffset>
                </wp:positionH>
                <wp:positionV relativeFrom="paragraph">
                  <wp:posOffset>118745</wp:posOffset>
                </wp:positionV>
                <wp:extent cx="466725" cy="0"/>
                <wp:effectExtent l="0" t="76200" r="28575" b="95250"/>
                <wp:wrapNone/>
                <wp:docPr id="51" name="رابط كسهم مستقيم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51" o:spid="_x0000_s1026" type="#_x0000_t32" style="position:absolute;left:0;text-align:left;margin-left:211.05pt;margin-top:9.35pt;width:36.7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">
                <v:stroke endarrow="block"/>
              </v:shape>
            </w:pict>
          </mc:Fallback>
        </mc:AlternateContent>
      </w:r>
      <w:r w:rsidR="00CB21A7"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65E0E8" wp14:editId="1F71FBA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5" name="مستطيل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5" o:spid="_x0000_s1051" style="position:absolute;left:0;text-align:left;margin-left:915.3pt;margin-top:31.3pt;width:78pt;height:27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Cgqq5r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42</w:t>
      </w:r>
      <w:r w:rsidR="00EE2308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proofErr w:type="gramStart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Pr="00487151">
        <w:rPr>
          <w:rFonts w:ascii="Arial" w:hAnsi="Arial" w:cs="Arial"/>
          <w:sz w:val="28"/>
          <w:szCs w:val="28"/>
          <w:rtl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التفاعل</w:t>
      </w:r>
      <w:proofErr w:type="gramEnd"/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:</w:t>
      </w:r>
      <w:r w:rsidRPr="00487151">
        <w:rPr>
          <w:rFonts w:ascii="Arial" w:hAnsi="Arial" w:cs="Arial"/>
          <w:sz w:val="28"/>
          <w:szCs w:val="28"/>
          <w:rtl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Pr="00487151">
        <w:rPr>
          <w:rFonts w:ascii="Arial" w:hAnsi="Arial" w:cs="Arial"/>
          <w:b/>
          <w:bCs/>
          <w:sz w:val="28"/>
          <w:szCs w:val="28"/>
        </w:rPr>
        <w:t>COOH                 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>
        <w:rPr>
          <w:rFonts w:ascii="Arial" w:hAnsi="Arial" w:cs="Arial"/>
          <w:b/>
          <w:bCs/>
          <w:sz w:val="28"/>
          <w:szCs w:val="28"/>
        </w:rPr>
        <w:t xml:space="preserve">CHO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Pr="00487151">
        <w:rPr>
          <w:rFonts w:ascii="Arial" w:hAnsi="Arial" w:cs="Arial"/>
          <w:b/>
          <w:bCs/>
          <w:sz w:val="28"/>
          <w:szCs w:val="28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>
        <w:rPr>
          <w:rFonts w:ascii="Arial" w:hAnsi="Arial" w:cs="Arial"/>
          <w:b/>
          <w:bCs/>
          <w:sz w:val="28"/>
          <w:szCs w:val="28"/>
        </w:rPr>
        <w:t xml:space="preserve">OH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</w:t>
      </w:r>
      <w:r w:rsidRPr="00487151">
        <w:rPr>
          <w:rFonts w:ascii="Arial" w:hAnsi="Arial" w:cs="Arial"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يصنف على أنه تفاعل.....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480"/>
        <w:gridCol w:w="1680"/>
        <w:gridCol w:w="240"/>
        <w:gridCol w:w="352"/>
        <w:gridCol w:w="1800"/>
      </w:tblGrid>
      <w:tr w:rsidR="00DA6FA6" w:rsidRPr="00487151" w:rsidTr="00C46D59">
        <w:tc>
          <w:tcPr>
            <w:tcW w:w="406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6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اختزال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أكسدة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إضافة</w:t>
            </w:r>
            <w:proofErr w:type="gramEnd"/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DA6FA6" w:rsidRPr="00487151" w:rsidRDefault="00DA6FA6" w:rsidP="00C46D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حذف</w:t>
            </w:r>
          </w:p>
        </w:tc>
      </w:tr>
    </w:tbl>
    <w:p w:rsidR="004C41F5" w:rsidRDefault="004C41F5" w:rsidP="004026A2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CB21A7" w:rsidRPr="00487151" w:rsidRDefault="004C41F5" w:rsidP="004026A2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43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4026A2">
        <w:rPr>
          <w:rFonts w:ascii="Arial" w:hAnsi="Arial" w:cs="Arial" w:hint="cs"/>
          <w:b/>
          <w:bCs/>
          <w:sz w:val="28"/>
          <w:szCs w:val="28"/>
          <w:rtl/>
          <w:lang w:bidi="ar-EG"/>
        </w:rPr>
        <w:t>أي العناصر التالية يتفاعل مع الماء أسرع</w:t>
      </w:r>
      <w:r w:rsidR="00065B43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"/>
        <w:gridCol w:w="1963"/>
        <w:gridCol w:w="245"/>
        <w:gridCol w:w="416"/>
        <w:gridCol w:w="1680"/>
        <w:gridCol w:w="240"/>
        <w:gridCol w:w="395"/>
        <w:gridCol w:w="1765"/>
        <w:gridCol w:w="240"/>
        <w:gridCol w:w="352"/>
        <w:gridCol w:w="1800"/>
      </w:tblGrid>
      <w:tr w:rsidR="00CB21A7" w:rsidRPr="00487151" w:rsidTr="00862D89">
        <w:tc>
          <w:tcPr>
            <w:tcW w:w="274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0D237C" wp14:editId="2217394B">
                      <wp:simplePos x="0" y="0"/>
                      <wp:positionH relativeFrom="column">
                        <wp:posOffset>11624310</wp:posOffset>
                      </wp:positionH>
                      <wp:positionV relativeFrom="paragraph">
                        <wp:posOffset>397510</wp:posOffset>
                      </wp:positionV>
                      <wp:extent cx="990600" cy="342900"/>
                      <wp:effectExtent l="13335" t="6985" r="5715" b="12065"/>
                      <wp:wrapNone/>
                      <wp:docPr id="44" name="مستطيل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90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6C4" w:rsidRPr="006E28A4" w:rsidRDefault="00E616C4" w:rsidP="00CB21A7">
                                  <w:pPr>
                                    <w:rPr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</w:rPr>
                                  </w:pPr>
                                  <w:r w:rsidRPr="006E28A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  <w:rtl/>
                                    </w:rPr>
                                    <w:t>1أ )   5 درجات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4" o:spid="_x0000_s1052" style="position:absolute;left:0;text-align:left;margin-left:915.3pt;margin-top:31.3pt;width:78pt;height:27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N5H8WFGAgAA&#10;ZQQAAA4AAAAAAAAAAAAAAAAALgIAAGRycy9lMm9Eb2MueG1sUEsBAi0AFAAGAAgAAAAhACdtwpLd&#10;AAAADAEAAA8AAAAAAAAAAAAAAAAAoAQAAGRycy9kb3ducmV2LnhtbFBLBQYAAAAABAAEAPMAAACq&#10;BQAAAAA=&#10;">
                      <v:textbox style="layout-flow:vertical;mso-layout-flow-alt:bottom-to-top">
                        <w:txbxContent>
                          <w:p w:rsidR="00287534" w:rsidRPr="006E28A4" w:rsidRDefault="0028753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963" w:type="dxa"/>
            <w:shd w:val="clear" w:color="auto" w:fill="auto"/>
          </w:tcPr>
          <w:p w:rsidR="00CB21A7" w:rsidRPr="00487151" w:rsidRDefault="004026A2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proofErr w:type="spellStart"/>
            <w:r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Pb</w:t>
            </w:r>
            <w:proofErr w:type="spellEnd"/>
          </w:p>
        </w:tc>
        <w:tc>
          <w:tcPr>
            <w:tcW w:w="245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16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CB21A7" w:rsidRPr="00487151" w:rsidRDefault="004026A2" w:rsidP="004026A2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bidi="ar-EG"/>
              </w:rPr>
              <w:t>Cu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CB21A7" w:rsidRPr="00487151" w:rsidRDefault="004026A2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Au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CB21A7" w:rsidRPr="00487151" w:rsidRDefault="004026A2" w:rsidP="00862D89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/>
                <w:sz w:val="28"/>
                <w:szCs w:val="28"/>
                <w:lang w:bidi="ar-EG"/>
              </w:rPr>
              <w:t>Na</w:t>
            </w:r>
          </w:p>
        </w:tc>
      </w:tr>
    </w:tbl>
    <w:p w:rsidR="000144E6" w:rsidRPr="00487151" w:rsidRDefault="004C41F5" w:rsidP="004C41F5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44-</w:t>
      </w:r>
      <w:r w:rsidR="000144E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proofErr w:type="gramStart"/>
      <w:r w:rsidR="000144E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ال</w:t>
      </w:r>
      <w:r w:rsidR="000144E6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سبب</w:t>
      </w:r>
      <w:proofErr w:type="gramEnd"/>
      <w:r w:rsidR="000144E6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في </w:t>
      </w:r>
      <w:r w:rsidR="000144E6" w:rsidRPr="00487151">
        <w:rPr>
          <w:rFonts w:ascii="Arial" w:hAnsi="Arial" w:cs="Arial"/>
          <w:sz w:val="28"/>
          <w:szCs w:val="28"/>
          <w:rtl/>
          <w:lang w:bidi="ar-EG"/>
        </w:rPr>
        <w:t>إ</w:t>
      </w:r>
      <w:r w:rsidR="00216824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همال تركيز المادة السائلة </w:t>
      </w:r>
      <w:r w:rsidR="00216824">
        <w:rPr>
          <w:rFonts w:ascii="Arial" w:hAnsi="Arial" w:cs="Arial" w:hint="cs"/>
          <w:b/>
          <w:bCs/>
          <w:sz w:val="28"/>
          <w:szCs w:val="28"/>
          <w:rtl/>
          <w:lang w:bidi="ar-EG"/>
        </w:rPr>
        <w:t>عند كتابة</w:t>
      </w:r>
      <w:r w:rsidR="000144E6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تعبير ثابت الاتزان لتفاعل</w:t>
      </w:r>
      <w:r w:rsidR="000144E6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متزن يرجع إلى أن المادة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 السائلة.......</w:t>
      </w:r>
      <w:r w:rsidR="00216824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    </w:t>
      </w:r>
    </w:p>
    <w:tbl>
      <w:tblPr>
        <w:bidiVisual/>
        <w:tblW w:w="940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701"/>
        <w:gridCol w:w="284"/>
        <w:gridCol w:w="567"/>
        <w:gridCol w:w="1774"/>
        <w:gridCol w:w="240"/>
        <w:gridCol w:w="480"/>
        <w:gridCol w:w="1680"/>
        <w:gridCol w:w="240"/>
        <w:gridCol w:w="405"/>
        <w:gridCol w:w="1747"/>
      </w:tblGrid>
      <w:tr w:rsidR="000144E6" w:rsidRPr="00487151" w:rsidTr="00D46181">
        <w:tc>
          <w:tcPr>
            <w:tcW w:w="283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</w:t>
            </w:r>
          </w:p>
          <w:p w:rsidR="000144E6" w:rsidRPr="00487151" w:rsidRDefault="000144E6" w:rsidP="00D46181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</w:t>
            </w:r>
          </w:p>
        </w:tc>
        <w:tc>
          <w:tcPr>
            <w:tcW w:w="1701" w:type="dxa"/>
            <w:shd w:val="clear" w:color="auto" w:fill="auto"/>
          </w:tcPr>
          <w:p w:rsidR="000144E6" w:rsidRPr="00487151" w:rsidRDefault="000144E6" w:rsidP="00D46181">
            <w:pPr>
              <w:tabs>
                <w:tab w:val="center" w:pos="732"/>
                <w:tab w:val="left" w:pos="1464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تركيزها هو كثافتها قيمة ثابتة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مادة غير نقية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تركيزها متغير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05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747" w:type="dxa"/>
            <w:shd w:val="clear" w:color="auto" w:fill="auto"/>
          </w:tcPr>
          <w:p w:rsidR="000144E6" w:rsidRPr="00487151" w:rsidRDefault="000144E6" w:rsidP="00D46181">
            <w:pPr>
              <w:tabs>
                <w:tab w:val="left" w:pos="526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bidi="ar-EG"/>
              </w:rPr>
              <w:t>لا تدخل في الإتزان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893A2E" w:rsidRPr="00487151" w:rsidRDefault="00CB21A7" w:rsidP="00893A2E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C7A157" wp14:editId="0185412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1" name="مستطيل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1" o:spid="_x0000_s1053" style="position:absolute;left:0;text-align:left;margin-left:915.3pt;margin-top:31.3pt;width:78pt;height:27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Q0wV4EUCAABl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45-</w:t>
      </w:r>
      <w:r w:rsidR="00893A2E" w:rsidRPr="00893A2E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893A2E" w:rsidRPr="00487151">
        <w:rPr>
          <w:rFonts w:ascii="Arial" w:hAnsi="Arial" w:cs="Arial"/>
          <w:b/>
          <w:bCs/>
          <w:sz w:val="28"/>
          <w:szCs w:val="28"/>
          <w:rtl/>
        </w:rPr>
        <w:t>مقياس لمقاومة السائل للإنتشار والتدفق</w:t>
      </w:r>
      <w:r w:rsidR="00893A2E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............... 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80"/>
        <w:gridCol w:w="240"/>
        <w:gridCol w:w="572"/>
        <w:gridCol w:w="1680"/>
        <w:gridCol w:w="240"/>
        <w:gridCol w:w="395"/>
        <w:gridCol w:w="1765"/>
        <w:gridCol w:w="240"/>
        <w:gridCol w:w="263"/>
        <w:gridCol w:w="1889"/>
      </w:tblGrid>
      <w:tr w:rsidR="00893A2E" w:rsidRPr="00487151" w:rsidTr="00B05625">
        <w:tc>
          <w:tcPr>
            <w:tcW w:w="406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الميوعة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التوتر</w:t>
            </w:r>
            <w:proofErr w:type="gramEnd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السطحي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893A2E" w:rsidRPr="00487151" w:rsidRDefault="00510939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اللزوجة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63" w:type="dxa"/>
            <w:shd w:val="clear" w:color="auto" w:fill="auto"/>
          </w:tcPr>
          <w:p w:rsidR="00893A2E" w:rsidRPr="00487151" w:rsidRDefault="00893A2E" w:rsidP="00AE2A2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89" w:type="dxa"/>
            <w:shd w:val="clear" w:color="auto" w:fill="auto"/>
          </w:tcPr>
          <w:p w:rsidR="00893A2E" w:rsidRPr="00487151" w:rsidRDefault="00510939" w:rsidP="00510939">
            <w:pPr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proofErr w:type="gramStart"/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</w:t>
            </w: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خاصية</w:t>
            </w:r>
            <w:proofErr w:type="gramEnd"/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الشعرية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</w:p>
        </w:tc>
      </w:tr>
    </w:tbl>
    <w:p w:rsidR="00091559" w:rsidRPr="00487151" w:rsidRDefault="00CB21A7" w:rsidP="004C41F5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472CEC" wp14:editId="7093329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40" name="مستطي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0" o:spid="_x0000_s1054" style="position:absolute;left:0;text-align:left;margin-left:915.3pt;margin-top:31.3pt;width:78pt;height:27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4026A2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>46</w:t>
      </w:r>
      <w:r w:rsidR="00A661C3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-</w:t>
      </w:r>
      <w:r w:rsidR="00091559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>في</w:t>
      </w:r>
      <w:proofErr w:type="gramEnd"/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التفاعل الانعكاسي : 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>N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 xml:space="preserve"> + 3H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="00091559" w:rsidRPr="00487151">
        <w:rPr>
          <w:rFonts w:ascii="Arial" w:hAnsi="Arial" w:cs="Arial"/>
          <w:b/>
          <w:bCs/>
          <w:sz w:val="28"/>
          <w:szCs w:val="28"/>
        </w:rPr>
        <w:t xml:space="preserve">  =  2NH</w:t>
      </w:r>
      <w:r w:rsidR="00091559" w:rsidRPr="00487151">
        <w:rPr>
          <w:rFonts w:ascii="Arial" w:hAnsi="Arial" w:cs="Arial"/>
          <w:b/>
          <w:bCs/>
          <w:sz w:val="28"/>
          <w:szCs w:val="28"/>
          <w:vertAlign w:val="subscript"/>
        </w:rPr>
        <w:t xml:space="preserve">3 (g)                       </w:t>
      </w:r>
      <w:r w:rsidR="00091559" w:rsidRPr="00487151">
        <w:rPr>
          <w:rFonts w:ascii="Arial" w:hAnsi="Arial" w:cs="Arial"/>
          <w:b/>
          <w:bCs/>
          <w:sz w:val="28"/>
          <w:szCs w:val="28"/>
          <w:rtl/>
        </w:rPr>
        <w:t xml:space="preserve"> يكون ............</w:t>
      </w:r>
    </w:p>
    <w:tbl>
      <w:tblPr>
        <w:bidiVisual/>
        <w:tblW w:w="9749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969"/>
        <w:gridCol w:w="425"/>
        <w:gridCol w:w="425"/>
        <w:gridCol w:w="4536"/>
      </w:tblGrid>
      <w:tr w:rsidR="00091559" w:rsidRPr="00487151" w:rsidTr="00091559">
        <w:trPr>
          <w:trHeight w:val="504"/>
        </w:trPr>
        <w:tc>
          <w:tcPr>
            <w:tcW w:w="394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 </w:t>
            </w:r>
          </w:p>
        </w:tc>
        <w:tc>
          <w:tcPr>
            <w:tcW w:w="3969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التفاعل الأمامي هو تحلل الأمونيا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    </w:t>
            </w:r>
          </w:p>
        </w:tc>
        <w:tc>
          <w:tcPr>
            <w:tcW w:w="425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53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التفاعل العكسي هو تكون الأمونيا</w:t>
            </w:r>
          </w:p>
        </w:tc>
      </w:tr>
      <w:tr w:rsidR="00091559" w:rsidRPr="00487151" w:rsidTr="00091559">
        <w:trPr>
          <w:trHeight w:val="542"/>
        </w:trPr>
        <w:tc>
          <w:tcPr>
            <w:tcW w:w="394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F5F4CCD" wp14:editId="5611FD75">
                      <wp:simplePos x="0" y="0"/>
                      <wp:positionH relativeFrom="column">
                        <wp:posOffset>11624310</wp:posOffset>
                      </wp:positionH>
                      <wp:positionV relativeFrom="paragraph">
                        <wp:posOffset>397510</wp:posOffset>
                      </wp:positionV>
                      <wp:extent cx="990600" cy="342900"/>
                      <wp:effectExtent l="13335" t="6985" r="5715" b="12065"/>
                      <wp:wrapNone/>
                      <wp:docPr id="66" name="مستطيل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90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6C4" w:rsidRPr="006E28A4" w:rsidRDefault="00E616C4" w:rsidP="00091559">
                                  <w:pPr>
                                    <w:rPr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</w:rPr>
                                  </w:pPr>
                                  <w:r w:rsidRPr="006E28A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  <w:rtl/>
                                    </w:rPr>
                                    <w:t>1أ )   5 درجات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6" o:spid="_x0000_s1055" style="position:absolute;left:0;text-align:left;margin-left:915.3pt;margin-top:31.3pt;width:78pt;height:27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DiYoyARwIA&#10;AGUEAAAOAAAAAAAAAAAAAAAAAC4CAABkcnMvZTJvRG9jLnhtbFBLAQItABQABgAIAAAAIQAnbcKS&#10;3QAAAAwBAAAPAAAAAAAAAAAAAAAAAKEEAABkcnMvZG93bnJldi54bWxQSwUGAAAAAAQABADzAAAA&#10;qwUAAAAA&#10;">
                      <v:textbox style="layout-flow:vertical;mso-layout-flow-alt:bottom-to-top">
                        <w:txbxContent>
                          <w:p w:rsidR="00287534" w:rsidRPr="006E28A4" w:rsidRDefault="00287534" w:rsidP="00091559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ج </w:t>
            </w:r>
          </w:p>
        </w:tc>
        <w:tc>
          <w:tcPr>
            <w:tcW w:w="3969" w:type="dxa"/>
            <w:shd w:val="clear" w:color="auto" w:fill="auto"/>
          </w:tcPr>
          <w:p w:rsidR="00091559" w:rsidRPr="001A791C" w:rsidRDefault="00091559" w:rsidP="001A791C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التفاعل العكسي هو تكون الأمونيا </w:t>
            </w:r>
            <w:r w:rsidR="001A791C">
              <w:rPr>
                <w:rFonts w:ascii="Arial" w:hAnsi="Arial" w:cs="Arial" w:hint="cs"/>
                <w:sz w:val="28"/>
                <w:szCs w:val="28"/>
                <w:rtl/>
              </w:rPr>
              <w:t xml:space="preserve">         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        </w:t>
            </w:r>
            <w:r w:rsidR="00216824">
              <w:rPr>
                <w:rFonts w:ascii="Arial" w:hAnsi="Arial" w:cs="Arial" w:hint="cs"/>
                <w:sz w:val="28"/>
                <w:szCs w:val="28"/>
                <w:rtl/>
              </w:rPr>
              <w:t xml:space="preserve">      </w:t>
            </w:r>
            <w:r w:rsidR="001A791C">
              <w:rPr>
                <w:rFonts w:ascii="Arial" w:hAnsi="Arial" w:cs="Arial" w:hint="cs"/>
                <w:sz w:val="28"/>
                <w:szCs w:val="28"/>
                <w:rtl/>
              </w:rPr>
              <w:t xml:space="preserve">                            وا</w:t>
            </w:r>
            <w:r w:rsidRPr="00487151">
              <w:rPr>
                <w:rFonts w:ascii="Arial" w:hAnsi="Arial" w:cs="Arial"/>
                <w:sz w:val="28"/>
                <w:szCs w:val="28"/>
                <w:rtl/>
              </w:rPr>
              <w:t>لتفاعل الأمامي هو تحلل الأموني</w:t>
            </w:r>
            <w:r w:rsidR="001A791C">
              <w:rPr>
                <w:rFonts w:ascii="Arial" w:hAnsi="Arial" w:cs="Arial" w:hint="cs"/>
                <w:sz w:val="28"/>
                <w:szCs w:val="28"/>
                <w:rtl/>
              </w:rPr>
              <w:t>ا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   </w:t>
            </w:r>
          </w:p>
        </w:tc>
        <w:tc>
          <w:tcPr>
            <w:tcW w:w="425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4536" w:type="dxa"/>
            <w:shd w:val="clear" w:color="auto" w:fill="auto"/>
          </w:tcPr>
          <w:p w:rsidR="00091559" w:rsidRPr="00487151" w:rsidRDefault="00091559" w:rsidP="00091559">
            <w:pPr>
              <w:spacing w:line="288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   التفاعل العكسي هو تحلل الأمونيا </w:t>
            </w:r>
          </w:p>
          <w:p w:rsidR="00091559" w:rsidRPr="00487151" w:rsidRDefault="00216824" w:rsidP="00216824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6559C7C" wp14:editId="7D611D21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232410</wp:posOffset>
                      </wp:positionV>
                      <wp:extent cx="2085975" cy="323850"/>
                      <wp:effectExtent l="0" t="0" r="28575" b="19050"/>
                      <wp:wrapNone/>
                      <wp:docPr id="43" name="مربع نص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6C4" w:rsidRPr="006D6717" w:rsidRDefault="00E616C4" w:rsidP="00CB21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D671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انتقل إلى الصفحة التالية لإكمال الحل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3" o:spid="_x0000_s1056" type="#_x0000_t202" style="position:absolute;left:0;text-align:left;margin-left:161.8pt;margin-top:18.3pt;width:164.2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" strokeweight="1pt">
                      <v:textbox>
                        <w:txbxContent>
                          <w:p w:rsidR="00287534" w:rsidRPr="006D6717" w:rsidRDefault="00287534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091559" w:rsidRPr="00487151">
              <w:rPr>
                <w:rFonts w:ascii="Arial" w:hAnsi="Arial" w:cs="Arial"/>
                <w:sz w:val="28"/>
                <w:szCs w:val="28"/>
                <w:rtl/>
              </w:rPr>
              <w:t>والتفاعل الأمامي هو تكون الأمونيا</w:t>
            </w:r>
          </w:p>
        </w:tc>
      </w:tr>
    </w:tbl>
    <w:p w:rsidR="00216824" w:rsidRDefault="00216824" w:rsidP="00EE2308">
      <w:pPr>
        <w:spacing w:line="18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EE2308" w:rsidRPr="00487151" w:rsidRDefault="00CB21A7" w:rsidP="00216824">
      <w:pPr>
        <w:spacing w:line="18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5C1FB8" wp14:editId="6639916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9" name="مستطيل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9" o:spid="_x0000_s1057" style="position:absolute;left:0;text-align:left;margin-left:915.3pt;margin-top:31.3pt;width:78pt;height:27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Gj5Wr1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332657" w:rsidRPr="00487151" w:rsidRDefault="00EE2308" w:rsidP="00332657">
      <w:pPr>
        <w:spacing w:line="24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lastRenderedPageBreak/>
        <w:t>47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="00332657" w:rsidRPr="00487151">
        <w:rPr>
          <w:rFonts w:ascii="Arial" w:hAnsi="Arial" w:cs="Arial"/>
          <w:b/>
          <w:bCs/>
          <w:sz w:val="28"/>
          <w:szCs w:val="28"/>
          <w:rtl/>
        </w:rPr>
        <w:t>تحول المادة من حالة إلى أخرى مصحوباً بانطلاق طاقة يسمى</w:t>
      </w:r>
      <w:r w:rsidR="0033265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.................</w:t>
      </w:r>
    </w:p>
    <w:tbl>
      <w:tblPr>
        <w:bidiVisual/>
        <w:tblW w:w="9639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3"/>
        <w:gridCol w:w="283"/>
        <w:gridCol w:w="426"/>
        <w:gridCol w:w="1774"/>
        <w:gridCol w:w="240"/>
        <w:gridCol w:w="395"/>
        <w:gridCol w:w="1765"/>
        <w:gridCol w:w="240"/>
        <w:gridCol w:w="308"/>
        <w:gridCol w:w="1940"/>
      </w:tblGrid>
      <w:tr w:rsidR="00332657" w:rsidRPr="00487151" w:rsidTr="00785478">
        <w:tc>
          <w:tcPr>
            <w:tcW w:w="42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843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تفاعلات ماصة للحرارة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774" w:type="dxa"/>
            <w:shd w:val="clear" w:color="auto" w:fill="auto"/>
          </w:tcPr>
          <w:p w:rsidR="00332657" w:rsidRPr="00487151" w:rsidRDefault="00510939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 xml:space="preserve">تغيرات </w:t>
            </w:r>
            <w:r w:rsidR="00332657" w:rsidRPr="00487151">
              <w:rPr>
                <w:rFonts w:ascii="Arial" w:hAnsi="Arial" w:cs="Arial"/>
                <w:sz w:val="28"/>
                <w:szCs w:val="28"/>
                <w:rtl/>
              </w:rPr>
              <w:t>طاردة للحرارة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9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765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تغيرات ماصة للحرارة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08" w:type="dxa"/>
            <w:shd w:val="clear" w:color="auto" w:fill="auto"/>
          </w:tcPr>
          <w:p w:rsidR="00332657" w:rsidRPr="00487151" w:rsidRDefault="00332657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40" w:type="dxa"/>
            <w:shd w:val="clear" w:color="auto" w:fill="auto"/>
          </w:tcPr>
          <w:p w:rsidR="00332657" w:rsidRPr="00487151" w:rsidRDefault="00510939" w:rsidP="0078547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تفاعلات</w:t>
            </w:r>
            <w:r w:rsidR="00332657" w:rsidRPr="00487151">
              <w:rPr>
                <w:rFonts w:ascii="Arial" w:hAnsi="Arial" w:cs="Arial"/>
                <w:sz w:val="28"/>
                <w:szCs w:val="28"/>
                <w:rtl/>
              </w:rPr>
              <w:t xml:space="preserve"> طاردة للحرارة</w:t>
            </w:r>
          </w:p>
        </w:tc>
      </w:tr>
    </w:tbl>
    <w:p w:rsidR="00EE2308" w:rsidRPr="00487151" w:rsidRDefault="00CB21A7" w:rsidP="00065B43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1912EE" wp14:editId="58F7F6B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8" name="مستطيل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8" o:spid="_x0000_s1058" style="position:absolute;left:0;text-align:left;margin-left:915.3pt;margin-top:31.3pt;width:78pt;height:27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W3RgIAAGU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BYUBbd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065B43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48</w:t>
      </w:r>
      <w:r w:rsidR="00EE2308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EA5B54" w:rsidRPr="00EA5B54">
        <w:rPr>
          <w:rFonts w:ascii="Arial" w:hAnsi="Arial" w:cs="Arial"/>
          <w:b/>
          <w:bCs/>
          <w:rtl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  <w:rtl/>
        </w:rPr>
        <w:t>ما الأشكال التي يوجد عليها الكربون عند</w:t>
      </w:r>
      <w:r w:rsidR="00EA5B54" w:rsidRPr="00EA5B54">
        <w:rPr>
          <w:rFonts w:ascii="Arial" w:hAnsi="Arial" w:cs="Arial"/>
          <w:b/>
          <w:bCs/>
          <w:sz w:val="28"/>
          <w:szCs w:val="28"/>
        </w:rPr>
        <w:t>6000 ºC</w:t>
      </w:r>
      <w:r w:rsidR="00510939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  <w:rtl/>
        </w:rPr>
        <w:t xml:space="preserve"> و</w:t>
      </w:r>
      <w:r w:rsidR="00EA5B54" w:rsidRPr="00EA5B54">
        <w:rPr>
          <w:rFonts w:ascii="Arial" w:hAnsi="Arial" w:cs="Arial"/>
          <w:b/>
          <w:bCs/>
          <w:sz w:val="28"/>
          <w:szCs w:val="28"/>
        </w:rPr>
        <w:t>10</w:t>
      </w:r>
      <w:r w:rsidR="00EA5B54" w:rsidRPr="00EA5B54">
        <w:rPr>
          <w:rFonts w:ascii="Arial" w:hAnsi="Arial" w:cs="Arial"/>
          <w:b/>
          <w:bCs/>
          <w:sz w:val="28"/>
          <w:szCs w:val="28"/>
          <w:vertAlign w:val="superscript"/>
        </w:rPr>
        <w:t>5</w:t>
      </w:r>
      <w:r w:rsidR="00510939">
        <w:rPr>
          <w:rFonts w:ascii="Arial" w:hAnsi="Arial" w:cs="Arial"/>
          <w:b/>
          <w:bCs/>
          <w:sz w:val="28"/>
          <w:szCs w:val="28"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</w:rPr>
        <w:t>atm</w:t>
      </w:r>
      <w:r w:rsidR="00510939">
        <w:rPr>
          <w:rFonts w:ascii="Arial" w:hAnsi="Arial" w:cs="Arial"/>
          <w:b/>
          <w:bCs/>
          <w:sz w:val="28"/>
          <w:szCs w:val="28"/>
        </w:rPr>
        <w:t xml:space="preserve"> </w:t>
      </w:r>
      <w:r w:rsidR="00EA5B54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EA5B54" w:rsidRPr="00EA5B54">
        <w:rPr>
          <w:rFonts w:ascii="Arial" w:hAnsi="Arial" w:cs="Arial"/>
          <w:b/>
          <w:bCs/>
          <w:sz w:val="28"/>
          <w:szCs w:val="28"/>
          <w:rtl/>
        </w:rPr>
        <w:t>؟</w:t>
      </w:r>
      <w:r w:rsidR="00EA5B54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</w:p>
    <w:p w:rsidR="00EE2308" w:rsidRPr="00487151" w:rsidRDefault="00EE2308" w:rsidP="00EE2308">
      <w:pPr>
        <w:rPr>
          <w:rFonts w:ascii="Arial" w:hAnsi="Arial" w:cs="Arial"/>
          <w:sz w:val="28"/>
          <w:szCs w:val="28"/>
          <w:lang w:bidi="ar-EG"/>
        </w:rPr>
      </w:pPr>
      <w:r w:rsidRPr="00487151">
        <w:rPr>
          <w:rFonts w:ascii="Arial" w:hAnsi="Arial" w:cs="Arial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037C69" wp14:editId="01C8BA0A">
                <wp:simplePos x="0" y="0"/>
                <wp:positionH relativeFrom="column">
                  <wp:posOffset>3546033</wp:posOffset>
                </wp:positionH>
                <wp:positionV relativeFrom="paragraph">
                  <wp:posOffset>64577</wp:posOffset>
                </wp:positionV>
                <wp:extent cx="2783205" cy="1530267"/>
                <wp:effectExtent l="0" t="0" r="17145" b="13335"/>
                <wp:wrapNone/>
                <wp:docPr id="56" name="مربع ن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1530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Default="00E616C4" w:rsidP="00EE2308">
                            <w:r>
                              <w:rPr>
                                <w:rFonts w:ascii="Calibri" w:hAnsi="Calibri" w:cs="Arial"/>
                                <w:lang w:eastAsia="en-US"/>
                              </w:rPr>
                              <w:drawing>
                                <wp:inline distT="0" distB="0" distL="0" distR="0" wp14:anchorId="3020B501" wp14:editId="71CCBB35">
                                  <wp:extent cx="2584450" cy="1301750"/>
                                  <wp:effectExtent l="0" t="0" r="6350" b="0"/>
                                  <wp:docPr id="28" name="صورة 28" descr="الوصف: Description: مخطط الحالة الفيزيائي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الوصف: Description: مخطط الحالة الفيزيائي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450" cy="130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6" o:spid="_x0000_s1059" type="#_x0000_t202" style="position:absolute;left:0;text-align:left;margin-left:279.2pt;margin-top:5.1pt;width:219.15pt;height:120.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">
                <v:textbox>
                  <w:txbxContent>
                    <w:p w:rsidR="00922F62" w:rsidRDefault="00922F62" w:rsidP="00EE2308">
                      <w:r>
                        <w:rPr>
                          <w:rFonts w:ascii="Calibri" w:hAnsi="Calibri" w:cs="Arial"/>
                          <w:lang w:eastAsia="en-US"/>
                        </w:rPr>
                        <w:drawing>
                          <wp:inline distT="0" distB="0" distL="0" distR="0" wp14:anchorId="3020B501" wp14:editId="71CCBB35">
                            <wp:extent cx="2584450" cy="1301750"/>
                            <wp:effectExtent l="0" t="0" r="6350" b="0"/>
                            <wp:docPr id="28" name="صورة 28" descr="الوصف: Description: مخطط الحالة الفيزيائي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الوصف: Description: مخطط الحالة الفيزيائي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450" cy="130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2308" w:rsidRPr="00487151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EE2308" w:rsidRPr="00487151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EE2308" w:rsidRPr="00487151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 </w:t>
      </w:r>
    </w:p>
    <w:p w:rsidR="00EE2308" w:rsidRPr="00487151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p w:rsidR="00EA5B54" w:rsidRDefault="00EE2308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 </w:t>
      </w:r>
    </w:p>
    <w:p w:rsidR="00EA5B54" w:rsidRDefault="00EA5B54" w:rsidP="00EE2308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"/>
        <w:gridCol w:w="1809"/>
        <w:gridCol w:w="241"/>
        <w:gridCol w:w="572"/>
        <w:gridCol w:w="1680"/>
        <w:gridCol w:w="240"/>
        <w:gridCol w:w="480"/>
        <w:gridCol w:w="1680"/>
        <w:gridCol w:w="240"/>
        <w:gridCol w:w="352"/>
        <w:gridCol w:w="1799"/>
      </w:tblGrid>
      <w:tr w:rsidR="00EE2308" w:rsidRPr="00487151" w:rsidTr="00EA5B54">
        <w:tc>
          <w:tcPr>
            <w:tcW w:w="277" w:type="dxa"/>
            <w:shd w:val="clear" w:color="auto" w:fill="auto"/>
          </w:tcPr>
          <w:p w:rsidR="00EE2308" w:rsidRPr="00487151" w:rsidRDefault="001A791C" w:rsidP="00EA5B54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  <w:r w:rsidR="00EE2308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</w:t>
            </w:r>
          </w:p>
        </w:tc>
        <w:tc>
          <w:tcPr>
            <w:tcW w:w="1809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جرافيت</w:t>
            </w:r>
          </w:p>
        </w:tc>
        <w:tc>
          <w:tcPr>
            <w:tcW w:w="241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72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tabs>
                <w:tab w:val="left" w:pos="138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بخار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ألماس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EE2308" w:rsidRPr="00487151" w:rsidRDefault="00EE2308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799" w:type="dxa"/>
            <w:shd w:val="clear" w:color="auto" w:fill="auto"/>
          </w:tcPr>
          <w:p w:rsidR="00EE2308" w:rsidRPr="00487151" w:rsidRDefault="00EE2308" w:rsidP="001E15E8">
            <w:pPr>
              <w:tabs>
                <w:tab w:val="left" w:pos="196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سائل</w:t>
            </w:r>
          </w:p>
        </w:tc>
      </w:tr>
    </w:tbl>
    <w:p w:rsidR="00975F54" w:rsidRPr="00487151" w:rsidRDefault="00CB21A7" w:rsidP="00975F54">
      <w:pPr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49</w:t>
      </w:r>
      <w:r w:rsidR="00EE2308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-</w:t>
      </w:r>
      <w:r w:rsidR="00975F54" w:rsidRPr="00487151">
        <w:rPr>
          <w:rFonts w:ascii="Arial" w:hAnsi="Arial" w:cs="Arial"/>
          <w:b/>
          <w:bCs/>
          <w:sz w:val="28"/>
          <w:szCs w:val="28"/>
          <w:rtl/>
        </w:rPr>
        <w:t xml:space="preserve"> ما سبب وجود الماء في حالة سائلة و هي مكونة من غازات ؟</w:t>
      </w:r>
    </w:p>
    <w:tbl>
      <w:tblPr>
        <w:bidiVisual/>
        <w:tblW w:w="9370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701"/>
        <w:gridCol w:w="283"/>
        <w:gridCol w:w="567"/>
        <w:gridCol w:w="1843"/>
        <w:gridCol w:w="274"/>
        <w:gridCol w:w="293"/>
        <w:gridCol w:w="1623"/>
        <w:gridCol w:w="240"/>
        <w:gridCol w:w="352"/>
        <w:gridCol w:w="1800"/>
      </w:tblGrid>
      <w:tr w:rsidR="00975F54" w:rsidRPr="00487151" w:rsidTr="001E15E8">
        <w:tc>
          <w:tcPr>
            <w:tcW w:w="394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 أ   </w:t>
            </w:r>
          </w:p>
        </w:tc>
        <w:tc>
          <w:tcPr>
            <w:tcW w:w="1701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زيادة الكتلة الجزيئية للماء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843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وجود روابط هيدروجينية بين جزيئات الماء</w:t>
            </w:r>
          </w:p>
        </w:tc>
        <w:tc>
          <w:tcPr>
            <w:tcW w:w="274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3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23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sz w:val="28"/>
                <w:szCs w:val="28"/>
                <w:rtl/>
              </w:rPr>
              <w:t>قوة الروابط في جزئ الماء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975F54" w:rsidRPr="00487151" w:rsidRDefault="00975F54" w:rsidP="001E15E8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975F54" w:rsidRPr="00487151" w:rsidRDefault="00975F54" w:rsidP="001E15E8">
            <w:pPr>
              <w:tabs>
                <w:tab w:val="left" w:pos="248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التوتر السطحي العالي للماء</w:t>
            </w:r>
          </w:p>
        </w:tc>
      </w:tr>
    </w:tbl>
    <w:p w:rsidR="003B0CE3" w:rsidRDefault="00CB21A7" w:rsidP="003B0CE3">
      <w:pPr>
        <w:spacing w:line="240" w:lineRule="atLeast"/>
        <w:contextualSpacing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785478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1ED280" wp14:editId="617E526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32" name="مستطيل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2" o:spid="_x0000_s1060" style="position:absolute;left:0;text-align:left;margin-left:915.3pt;margin-top:31.3pt;width:78pt;height:27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ldRgIAAGU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p w:rsidR="000144E6" w:rsidRPr="00487151" w:rsidRDefault="003B0CE3" w:rsidP="003B0CE3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50 </w:t>
      </w:r>
      <w:r w:rsidR="00EE2308" w:rsidRPr="00785478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-</w:t>
      </w:r>
      <w:r w:rsidR="00EE2308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0144E6" w:rsidRPr="00487151">
        <w:rPr>
          <w:rFonts w:ascii="Arial" w:hAnsi="Arial" w:cs="Arial"/>
          <w:b/>
          <w:bCs/>
          <w:sz w:val="28"/>
          <w:szCs w:val="28"/>
          <w:rtl/>
        </w:rPr>
        <w:t>في التفاعل المتزن :</w:t>
      </w:r>
      <w:r w:rsidRPr="003B0CE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754149">
        <w:rPr>
          <w:rFonts w:ascii="Arial" w:hAnsi="Arial" w:cs="Arial"/>
          <w:b/>
          <w:bCs/>
          <w:sz w:val="28"/>
          <w:szCs w:val="28"/>
        </w:rPr>
        <w:t>COCl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</w:rPr>
        <w:t>2(g)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754149">
        <w:rPr>
          <w:rFonts w:ascii="Arial" w:hAnsi="Arial" w:cs="Arial"/>
          <w:b/>
          <w:bCs/>
          <w:sz w:val="28"/>
          <w:szCs w:val="28"/>
        </w:rPr>
        <w:t xml:space="preserve">    = 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754149">
        <w:rPr>
          <w:rFonts w:ascii="Arial" w:hAnsi="Arial" w:cs="Arial"/>
          <w:b/>
          <w:bCs/>
          <w:sz w:val="28"/>
          <w:szCs w:val="28"/>
        </w:rPr>
        <w:t xml:space="preserve">  CO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</w:rPr>
        <w:t>(g)</w:t>
      </w:r>
      <w:r w:rsidRPr="00754149">
        <w:rPr>
          <w:rFonts w:ascii="Arial" w:hAnsi="Arial" w:cs="Arial"/>
          <w:b/>
          <w:bCs/>
          <w:sz w:val="28"/>
          <w:szCs w:val="28"/>
        </w:rPr>
        <w:t xml:space="preserve"> + Cl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</w:rPr>
        <w:t>2(g)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   </w:t>
      </w:r>
      <w:r w:rsidRPr="00754149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 xml:space="preserve">ماذا يحدث عند </w:t>
      </w:r>
      <w:r w:rsidRPr="00754149">
        <w:rPr>
          <w:rFonts w:ascii="Arial" w:hAnsi="Arial" w:cs="Arial" w:hint="cs"/>
          <w:b/>
          <w:bCs/>
          <w:sz w:val="28"/>
          <w:szCs w:val="28"/>
          <w:rtl/>
        </w:rPr>
        <w:t>ازالة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754149">
        <w:rPr>
          <w:rFonts w:ascii="Arial" w:hAnsi="Arial" w:cs="Arial"/>
          <w:b/>
          <w:bCs/>
          <w:sz w:val="28"/>
          <w:szCs w:val="28"/>
        </w:rPr>
        <w:t>Cl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754149">
        <w:rPr>
          <w:rFonts w:ascii="Arial" w:hAnsi="Arial" w:cs="Arial"/>
          <w:b/>
          <w:bCs/>
          <w:sz w:val="28"/>
          <w:szCs w:val="28"/>
          <w:vertAlign w:val="subscript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vertAlign w:val="subscript"/>
          <w:rtl/>
        </w:rPr>
        <w:t xml:space="preserve">  </w:t>
      </w:r>
      <w:r w:rsidRPr="00754149">
        <w:rPr>
          <w:rFonts w:ascii="Arial" w:hAnsi="Arial" w:cs="Arial"/>
          <w:b/>
          <w:bCs/>
          <w:sz w:val="28"/>
          <w:szCs w:val="28"/>
          <w:rtl/>
        </w:rPr>
        <w:t>؟</w:t>
      </w:r>
      <w:r w:rsidR="000144E6" w:rsidRPr="00487151">
        <w:rPr>
          <w:rFonts w:ascii="Arial" w:hAnsi="Arial" w:cs="Arial"/>
          <w:b/>
          <w:bCs/>
          <w:sz w:val="28"/>
          <w:szCs w:val="28"/>
          <w:rtl/>
        </w:rPr>
        <w:t xml:space="preserve">    </w:t>
      </w:r>
    </w:p>
    <w:tbl>
      <w:tblPr>
        <w:bidiVisual/>
        <w:tblW w:w="9685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76"/>
        <w:gridCol w:w="240"/>
        <w:gridCol w:w="336"/>
        <w:gridCol w:w="1984"/>
        <w:gridCol w:w="284"/>
        <w:gridCol w:w="368"/>
        <w:gridCol w:w="1680"/>
        <w:gridCol w:w="240"/>
        <w:gridCol w:w="352"/>
        <w:gridCol w:w="1800"/>
      </w:tblGrid>
      <w:tr w:rsidR="000144E6" w:rsidRPr="00487151" w:rsidTr="00D46181">
        <w:tc>
          <w:tcPr>
            <w:tcW w:w="425" w:type="dxa"/>
            <w:shd w:val="clear" w:color="auto" w:fill="auto"/>
          </w:tcPr>
          <w:p w:rsidR="000144E6" w:rsidRPr="00487151" w:rsidRDefault="000144E6" w:rsidP="001A791C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487151">
              <w:rPr>
                <w:rFonts w:ascii="Arial" w:hAnsi="Arial" w:cs="Arial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AC4E025" wp14:editId="5DD7B40C">
                      <wp:simplePos x="0" y="0"/>
                      <wp:positionH relativeFrom="column">
                        <wp:posOffset>11624310</wp:posOffset>
                      </wp:positionH>
                      <wp:positionV relativeFrom="paragraph">
                        <wp:posOffset>397510</wp:posOffset>
                      </wp:positionV>
                      <wp:extent cx="990600" cy="342900"/>
                      <wp:effectExtent l="13335" t="6985" r="5715" b="12065"/>
                      <wp:wrapNone/>
                      <wp:docPr id="42" name="مستطيل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90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6C4" w:rsidRPr="006E28A4" w:rsidRDefault="00E616C4" w:rsidP="000144E6">
                                  <w:pPr>
                                    <w:rPr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</w:rPr>
                                  </w:pPr>
                                  <w:r w:rsidRPr="006E28A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3"/>
                                      <w:szCs w:val="23"/>
                                      <w:rtl/>
                                    </w:rPr>
                                    <w:t>1أ )   5 درجات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2" o:spid="_x0000_s1061" style="position:absolute;left:0;text-align:left;margin-left:915.3pt;margin-top:31.3pt;width:78pt;height:27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e1RwIAAGU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AI0ze1RwIA&#10;AGUEAAAOAAAAAAAAAAAAAAAAAC4CAABkcnMvZTJvRG9jLnhtbFBLAQItABQABgAIAAAAIQAnbcKS&#10;3QAAAAwBAAAPAAAAAAAAAAAAAAAAAKEEAABkcnMvZG93bnJldi54bWxQSwUGAAAAAAQABADzAAAA&#10;qwUAAAAA&#10;">
                      <v:textbox style="layout-flow:vertical;mso-layout-flow-alt:bottom-to-top">
                        <w:txbxContent>
                          <w:p w:rsidR="00287534" w:rsidRPr="006E28A4" w:rsidRDefault="00287534" w:rsidP="000144E6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 xml:space="preserve">أ   </w:t>
            </w:r>
          </w:p>
        </w:tc>
        <w:tc>
          <w:tcPr>
            <w:tcW w:w="1976" w:type="dxa"/>
            <w:shd w:val="clear" w:color="auto" w:fill="auto"/>
          </w:tcPr>
          <w:p w:rsidR="000144E6" w:rsidRPr="00487151" w:rsidRDefault="000144E6" w:rsidP="00D46181">
            <w:pPr>
              <w:tabs>
                <w:tab w:val="left" w:pos="432"/>
                <w:tab w:val="center" w:pos="73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إزاحة الاتزان لليمين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6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1984" w:type="dxa"/>
            <w:shd w:val="clear" w:color="auto" w:fill="auto"/>
          </w:tcPr>
          <w:p w:rsidR="000144E6" w:rsidRPr="00487151" w:rsidRDefault="003B0CE3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ينشط التفاعل العكسي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68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680" w:type="dxa"/>
            <w:shd w:val="clear" w:color="auto" w:fill="auto"/>
          </w:tcPr>
          <w:p w:rsidR="000144E6" w:rsidRPr="00487151" w:rsidRDefault="000144E6" w:rsidP="003B0CE3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>يزداد تركيز</w:t>
            </w:r>
            <w:r w:rsidR="003B0CE3"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COCl</w:t>
            </w:r>
            <w:r w:rsidR="003B0CE3" w:rsidRPr="003B0CE3">
              <w:rPr>
                <w:rFonts w:ascii="Arial" w:hAnsi="Arial" w:cs="Arial"/>
                <w:noProof w:val="0"/>
                <w:sz w:val="28"/>
                <w:szCs w:val="28"/>
                <w:vertAlign w:val="subscript"/>
                <w:lang w:eastAsia="en-US" w:bidi="ar-EG"/>
              </w:rPr>
              <w:t>2</w:t>
            </w: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bottom w:val="nil"/>
            </w:tcBorders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52" w:type="dxa"/>
            <w:shd w:val="clear" w:color="auto" w:fill="auto"/>
          </w:tcPr>
          <w:p w:rsidR="000144E6" w:rsidRPr="00487151" w:rsidRDefault="000144E6" w:rsidP="00D46181">
            <w:pPr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800" w:type="dxa"/>
            <w:shd w:val="clear" w:color="auto" w:fill="auto"/>
          </w:tcPr>
          <w:p w:rsidR="003B0CE3" w:rsidRDefault="003B0CE3" w:rsidP="003B0CE3">
            <w:pPr>
              <w:tabs>
                <w:tab w:val="left" w:pos="248"/>
                <w:tab w:val="left" w:pos="470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>يقل</w:t>
            </w:r>
          </w:p>
          <w:p w:rsidR="000144E6" w:rsidRPr="00487151" w:rsidRDefault="003B0CE3" w:rsidP="003B0CE3">
            <w:pPr>
              <w:tabs>
                <w:tab w:val="left" w:pos="248"/>
                <w:tab w:val="left" w:pos="470"/>
                <w:tab w:val="center" w:pos="792"/>
              </w:tabs>
              <w:spacing w:line="288" w:lineRule="auto"/>
              <w:jc w:val="center"/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 w:bidi="ar-EG"/>
              </w:rPr>
              <w:t xml:space="preserve"> تر</w:t>
            </w:r>
            <w:r w:rsidR="000144E6" w:rsidRPr="00487151">
              <w:rPr>
                <w:rFonts w:ascii="Arial" w:hAnsi="Arial" w:cs="Arial"/>
                <w:noProof w:val="0"/>
                <w:sz w:val="28"/>
                <w:szCs w:val="28"/>
                <w:rtl/>
                <w:lang w:eastAsia="en-US" w:bidi="ar-EG"/>
              </w:rPr>
              <w:t xml:space="preserve">كيز </w:t>
            </w:r>
            <w:r>
              <w:rPr>
                <w:rFonts w:ascii="Arial" w:hAnsi="Arial" w:cs="Arial"/>
                <w:noProof w:val="0"/>
                <w:sz w:val="28"/>
                <w:szCs w:val="28"/>
                <w:lang w:eastAsia="en-US" w:bidi="ar-EG"/>
              </w:rPr>
              <w:t>CO</w:t>
            </w:r>
          </w:p>
        </w:tc>
      </w:tr>
    </w:tbl>
    <w:p w:rsidR="004026A2" w:rsidRDefault="00DD55ED" w:rsidP="003B0CE3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851C99" wp14:editId="49A6FEE3">
                <wp:simplePos x="0" y="0"/>
                <wp:positionH relativeFrom="column">
                  <wp:posOffset>28492</wp:posOffset>
                </wp:positionH>
                <wp:positionV relativeFrom="paragraph">
                  <wp:posOffset>71120</wp:posOffset>
                </wp:positionV>
                <wp:extent cx="616585" cy="834887"/>
                <wp:effectExtent l="0" t="0" r="12065" b="22860"/>
                <wp:wrapNone/>
                <wp:docPr id="30" name="مستطيل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834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Default="00E616C4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</w:p>
                          <w:p w:rsidR="00E616C4" w:rsidRPr="008F26D1" w:rsidRDefault="00E616C4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0" o:spid="_x0000_s1062" style="position:absolute;left:0;text-align:left;margin-left:2.25pt;margin-top:5.6pt;width:48.55pt;height:6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">
                <v:textbox>
                  <w:txbxContent>
                    <w:p w:rsidR="00E616C4" w:rsidRDefault="00E616C4" w:rsidP="00CB21A7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</w:pPr>
                    </w:p>
                    <w:p w:rsidR="00E616C4" w:rsidRPr="008F26D1" w:rsidRDefault="00E616C4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0CE3" w:rsidRDefault="003B0CE3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</w:pP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7B8F40" wp14:editId="24337793">
                <wp:simplePos x="0" y="0"/>
                <wp:positionH relativeFrom="column">
                  <wp:posOffset>29541</wp:posOffset>
                </wp:positionH>
                <wp:positionV relativeFrom="paragraph">
                  <wp:posOffset>1270</wp:posOffset>
                </wp:positionV>
                <wp:extent cx="616585" cy="10795"/>
                <wp:effectExtent l="0" t="0" r="12065" b="27305"/>
                <wp:wrapNone/>
                <wp:docPr id="31" name="رابط كسهم مستقي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31" o:spid="_x0000_s1026" type="#_x0000_t32" style="position:absolute;left:0;text-align:left;margin-left:2.35pt;margin-top:.1pt;width:48.55pt;height:.8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"/>
            </w:pict>
          </mc:Fallback>
        </mc:AlternateContent>
      </w:r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>السؤال الثاني: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ظلل الاختيار ( </w:t>
      </w:r>
      <w:proofErr w:type="gramStart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صح</w:t>
      </w:r>
      <w:proofErr w:type="gramEnd"/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) عندما تكون الإجابة صحيحة </w:t>
      </w:r>
    </w:p>
    <w:p w:rsidR="00CB21A7" w:rsidRPr="004026A2" w:rsidRDefault="00CB21A7" w:rsidP="004026A2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               وظلل الاختيار ( خطأ ) عندما تكون الإجابة خاطئة:</w:t>
      </w:r>
      <w:r w:rsidRPr="00487151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25B609" wp14:editId="2BC567D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29" name="مستطيل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9" o:spid="_x0000_s1063" style="position:absolute;left:0;text-align:left;margin-left:915.3pt;margin-top:31.3pt;width:78pt;height:27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9074"/>
        <w:gridCol w:w="709"/>
        <w:gridCol w:w="675"/>
      </w:tblGrid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م</w:t>
            </w:r>
          </w:p>
        </w:tc>
        <w:tc>
          <w:tcPr>
            <w:tcW w:w="908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العبارة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9085" w:type="dxa"/>
            <w:shd w:val="clear" w:color="auto" w:fill="auto"/>
          </w:tcPr>
          <w:p w:rsidR="00CB21A7" w:rsidRPr="003B0CE3" w:rsidRDefault="00F84218" w:rsidP="003B0CE3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من التطبيقات ا</w:t>
            </w:r>
            <w:r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لماصة للحرارة الكمادات الباردة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التي يستخدم فيها تأين نترات الأمونيوم </w:t>
            </w:r>
            <w:r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 xml:space="preserve">    </w:t>
            </w:r>
            <w:r w:rsidR="003B0CE3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 xml:space="preserve">  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>NH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vertAlign w:val="subscript"/>
                <w:lang w:eastAsia="en-US" w:bidi="ar-EG"/>
              </w:rPr>
              <w:t>4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>NO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vertAlign w:val="subscript"/>
                <w:lang w:eastAsia="en-US" w:bidi="ar-EG"/>
              </w:rPr>
              <w:t>3</w:t>
            </w:r>
            <w:r w:rsidR="003B0CE3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   .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F84218" w:rsidP="00F63152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تع</w:t>
            </w:r>
            <w:r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مل المحفزات على زيادة سرعة التفاعل وزيادة طاقة التنشيط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3</w:t>
            </w:r>
          </w:p>
        </w:tc>
        <w:tc>
          <w:tcPr>
            <w:tcW w:w="9085" w:type="dxa"/>
            <w:shd w:val="clear" w:color="auto" w:fill="auto"/>
          </w:tcPr>
          <w:p w:rsidR="00F63152" w:rsidRPr="004026A2" w:rsidRDefault="00F63152" w:rsidP="00F63152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عند خفض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درجة حرارة التفاعل 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المتزن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2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4 (g)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+ 55.3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K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J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=  2NO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2 (g)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1A791C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CB21A7"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يظهر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المركب </w:t>
            </w:r>
          </w:p>
          <w:p w:rsidR="00CB21A7" w:rsidRPr="004026A2" w:rsidRDefault="00F63152" w:rsidP="00F63152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البني المحمر</w:t>
            </w:r>
          </w:p>
          <w:p w:rsidR="00CB21A7" w:rsidRPr="004026A2" w:rsidRDefault="00CB21A7" w:rsidP="00862D89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 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         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</w:t>
            </w:r>
            <w:r w:rsidR="00F63152"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   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بني محمر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              </w:t>
            </w:r>
            <w:r w:rsidR="00F63152"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عديم الل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ون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510939" w:rsidP="0051093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يستخدم هكسانول حلقي في صناعة المبيدات الحشرية .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510939" w:rsidP="0051093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الصيغة العامة للإسترات هي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 xml:space="preserve">ROR </w:t>
            </w: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F84218" w:rsidP="00F84218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الباكلايت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أول بوليمر صناعي تم تحضيره ويتميز باللمعان .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7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510939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يحتوي </w:t>
            </w: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غاز كلوريد الهيدروجين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HCl</w:t>
            </w: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قوى ثنائية القطب</w:t>
            </w: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بين جزيئاته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8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F84218" w:rsidP="00F84218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 w:rsidRPr="004026A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ندما يكون ثابت الاتزان 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>K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eq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لتفاعل أقل من واحد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فإن تركيز النواتج أكبر من تركيز </w:t>
            </w:r>
            <w:proofErr w:type="gramStart"/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المتفاعلات </w:t>
            </w: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.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="00CB21A7" w:rsidRPr="00487151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9</w:t>
            </w:r>
          </w:p>
        </w:tc>
        <w:tc>
          <w:tcPr>
            <w:tcW w:w="9085" w:type="dxa"/>
            <w:shd w:val="clear" w:color="auto" w:fill="auto"/>
          </w:tcPr>
          <w:p w:rsidR="00CB21A7" w:rsidRPr="004026A2" w:rsidRDefault="00F63152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026A2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تعرف قوى الترابط بين الجسيمات المتماثلة باسم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C46D59"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قوى </w:t>
            </w:r>
            <w:proofErr w:type="gramStart"/>
            <w:r w:rsidR="00C46D59"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</w:t>
            </w:r>
            <w:r w:rsidR="00C46D59"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ماسك 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.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CB21A7" w:rsidRPr="00487151" w:rsidTr="00F63152">
        <w:tc>
          <w:tcPr>
            <w:tcW w:w="520" w:type="dxa"/>
            <w:shd w:val="clear" w:color="auto" w:fill="auto"/>
          </w:tcPr>
          <w:p w:rsidR="00CB21A7" w:rsidRPr="00487151" w:rsidRDefault="001E54FE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60</w:t>
            </w:r>
            <w:bookmarkStart w:id="0" w:name="_GoBack"/>
            <w:bookmarkEnd w:id="0"/>
          </w:p>
        </w:tc>
        <w:tc>
          <w:tcPr>
            <w:tcW w:w="9085" w:type="dxa"/>
            <w:shd w:val="clear" w:color="auto" w:fill="auto"/>
          </w:tcPr>
          <w:p w:rsidR="00CB21A7" w:rsidRPr="004026A2" w:rsidRDefault="00510939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</w:pP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الرتبة الكلية لت</w:t>
            </w:r>
            <w:r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فاعل معادلة </w:t>
            </w:r>
            <w:proofErr w:type="gramStart"/>
            <w:r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>سرعته  :</w:t>
            </w:r>
            <w:proofErr w:type="gramEnd"/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>R = k [A]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vertAlign w:val="superscript"/>
                <w:lang w:eastAsia="en-US" w:bidi="ar-EG"/>
              </w:rPr>
              <w:t>2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 w:bidi="ar-EG"/>
              </w:rPr>
              <w:t xml:space="preserve"> [B]</w:t>
            </w:r>
            <w:r w:rsidRPr="004026A2">
              <w:rPr>
                <w:rFonts w:ascii="Arial" w:hAnsi="Arial" w:cs="Arial"/>
                <w:b/>
                <w:bCs/>
                <w:noProof w:val="0"/>
                <w:sz w:val="28"/>
                <w:szCs w:val="28"/>
                <w:vertAlign w:val="superscript"/>
                <w:lang w:eastAsia="en-US" w:bidi="ar-EG"/>
              </w:rPr>
              <w:t>2</w:t>
            </w:r>
            <w:r w:rsidRPr="004026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  <w:r w:rsidRPr="004026A2">
              <w:rPr>
                <w:rFonts w:ascii="Arial" w:hAnsi="Arial" w:cs="Arial" w:hint="cs"/>
                <w:b/>
                <w:bCs/>
                <w:noProof w:val="0"/>
                <w:sz w:val="28"/>
                <w:szCs w:val="28"/>
                <w:rtl/>
                <w:lang w:eastAsia="en-US" w:bidi="ar-EG"/>
              </w:rPr>
              <w:t xml:space="preserve">  هي الرتبة الثانية  .</w:t>
            </w:r>
            <w:r w:rsidR="00A661C3" w:rsidRPr="004026A2"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5EBFBD" wp14:editId="58EE5F05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217170</wp:posOffset>
                      </wp:positionV>
                      <wp:extent cx="2085975" cy="323850"/>
                      <wp:effectExtent l="0" t="0" r="28575" b="19050"/>
                      <wp:wrapNone/>
                      <wp:docPr id="27" name="مربع نص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6C4" w:rsidRPr="006D6717" w:rsidRDefault="00E616C4" w:rsidP="00CB21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D671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انتقل إلى الصفحة التالية لإكمال الحل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" o:spid="_x0000_s1064" type="#_x0000_t202" style="position:absolute;left:0;text-align:left;margin-left:112.1pt;margin-top:17.1pt;width:164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" strokeweight="1pt">
                      <v:textbox>
                        <w:txbxContent>
                          <w:p w:rsidR="00287534" w:rsidRPr="006D6717" w:rsidRDefault="00287534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CB21A7" w:rsidRPr="00487151" w:rsidRDefault="00CB21A7" w:rsidP="00862D89">
            <w:pPr>
              <w:spacing w:line="288" w:lineRule="auto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</w:tbl>
    <w:p w:rsidR="003B0CE3" w:rsidRPr="00487151" w:rsidRDefault="003B0CE3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</w:pP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761C4D" wp14:editId="62288253">
                <wp:simplePos x="0" y="0"/>
                <wp:positionH relativeFrom="column">
                  <wp:posOffset>-10795</wp:posOffset>
                </wp:positionH>
                <wp:positionV relativeFrom="paragraph">
                  <wp:posOffset>-137160</wp:posOffset>
                </wp:positionV>
                <wp:extent cx="616585" cy="848360"/>
                <wp:effectExtent l="8255" t="5715" r="13335" b="12700"/>
                <wp:wrapNone/>
                <wp:docPr id="26" name="مستطيل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Default="00E616C4" w:rsidP="00CB21A7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616C4" w:rsidRPr="008F26D1" w:rsidRDefault="00E616C4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6" o:spid="_x0000_s1065" style="position:absolute;left:0;text-align:left;margin-left:-.85pt;margin-top:-10.8pt;width:48.55pt;height:6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">
                <v:textbox>
                  <w:txbxContent>
                    <w:p w:rsidR="00287534" w:rsidRDefault="00287534" w:rsidP="00CB21A7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287534" w:rsidRPr="008F26D1" w:rsidRDefault="00287534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C8783" wp14:editId="2C8792D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25" name="مستطي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E28A4" w:rsidRDefault="00E616C4" w:rsidP="00CB21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5" o:spid="_x0000_s1066" style="position:absolute;left:0;text-align:left;margin-left:915.3pt;margin-top:31.3pt;width:78pt;height:27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">
                <v:textbox style="layout-flow:vertical;mso-layout-flow-alt:bottom-to-top">
                  <w:txbxContent>
                    <w:p w:rsidR="00287534" w:rsidRPr="006E28A4" w:rsidRDefault="00287534" w:rsidP="00CB21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Pr="00487151">
        <w:rPr>
          <w:rFonts w:ascii="Arial" w:hAnsi="Arial" w:cs="Arial"/>
          <w:b/>
          <w:bCs/>
          <w:noProof w:val="0"/>
          <w:sz w:val="28"/>
          <w:szCs w:val="28"/>
          <w:u w:val="single"/>
          <w:rtl/>
          <w:lang w:eastAsia="en-US"/>
        </w:rPr>
        <w:t>السؤال الثالث :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(أ) علل لمايأتي :</w:t>
      </w:r>
    </w:p>
    <w:p w:rsidR="00CB21A7" w:rsidRPr="00487151" w:rsidRDefault="00CB21A7" w:rsidP="00A81D19">
      <w:pPr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1A262A" wp14:editId="4E36F917">
                <wp:simplePos x="0" y="0"/>
                <wp:positionH relativeFrom="column">
                  <wp:posOffset>-10795</wp:posOffset>
                </wp:positionH>
                <wp:positionV relativeFrom="paragraph">
                  <wp:posOffset>72970</wp:posOffset>
                </wp:positionV>
                <wp:extent cx="616585" cy="0"/>
                <wp:effectExtent l="0" t="0" r="12065" b="19050"/>
                <wp:wrapNone/>
                <wp:docPr id="24" name="رابط كسهم مستقي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4" o:spid="_x0000_s1026" type="#_x0000_t32" style="position:absolute;left:0;text-align:left;margin-left:-.85pt;margin-top:5.75pt;width:48.5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"/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  <w:rtl/>
        </w:rPr>
        <w:t>1-</w:t>
      </w:r>
      <w:r w:rsidR="00A81D19" w:rsidRPr="00487151">
        <w:rPr>
          <w:rFonts w:ascii="Arial" w:hAnsi="Arial" w:cs="Arial"/>
          <w:b/>
          <w:bCs/>
          <w:sz w:val="28"/>
          <w:szCs w:val="28"/>
          <w:rtl/>
        </w:rPr>
        <w:t xml:space="preserve"> الغازات قابلة للإنضغاط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. </w:t>
      </w:r>
    </w:p>
    <w:p w:rsidR="00CB21A7" w:rsidRPr="00487151" w:rsidRDefault="00CB21A7" w:rsidP="00CB21A7">
      <w:pPr>
        <w:rPr>
          <w:rFonts w:ascii="Arial" w:hAnsi="Arial" w:cs="Arial"/>
          <w:sz w:val="28"/>
          <w:szCs w:val="28"/>
          <w:rtl/>
        </w:rPr>
      </w:pPr>
      <w:r w:rsidRPr="00487151">
        <w:rPr>
          <w:rFonts w:ascii="Arial" w:hAnsi="Arial" w:cs="Arial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</w:t>
      </w:r>
      <w:r w:rsidR="00487151" w:rsidRPr="00487151">
        <w:rPr>
          <w:rFonts w:ascii="Arial" w:hAnsi="Arial" w:cs="Arial"/>
          <w:sz w:val="28"/>
          <w:szCs w:val="28"/>
          <w:rtl/>
        </w:rPr>
        <w:t>...............................</w:t>
      </w:r>
      <w:r w:rsidRPr="00487151">
        <w:rPr>
          <w:rFonts w:ascii="Arial" w:hAnsi="Arial" w:cs="Arial"/>
          <w:sz w:val="28"/>
          <w:szCs w:val="28"/>
          <w:rtl/>
        </w:rPr>
        <w:t>........................................</w:t>
      </w:r>
      <w:r w:rsidR="00487151" w:rsidRPr="00487151">
        <w:rPr>
          <w:rFonts w:ascii="Arial" w:hAnsi="Arial" w:cs="Arial"/>
          <w:sz w:val="28"/>
          <w:szCs w:val="28"/>
          <w:rtl/>
        </w:rPr>
        <w:t>...</w:t>
      </w:r>
      <w:r w:rsidRPr="00487151">
        <w:rPr>
          <w:rFonts w:ascii="Arial" w:hAnsi="Arial" w:cs="Arial"/>
          <w:sz w:val="28"/>
          <w:szCs w:val="28"/>
          <w:rtl/>
        </w:rPr>
        <w:t>.</w:t>
      </w:r>
    </w:p>
    <w:p w:rsidR="00CB21A7" w:rsidRPr="00487151" w:rsidRDefault="00CB21A7" w:rsidP="00A81D19">
      <w:pPr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>2-</w:t>
      </w:r>
      <w:r w:rsidR="00A81D19" w:rsidRPr="00487151">
        <w:rPr>
          <w:rFonts w:ascii="Arial" w:hAnsi="Arial" w:cs="Arial"/>
          <w:b/>
          <w:bCs/>
          <w:sz w:val="28"/>
          <w:szCs w:val="28"/>
          <w:rtl/>
        </w:rPr>
        <w:t xml:space="preserve"> تمتزج الكحولات تماماً مع الماء .              </w:t>
      </w:r>
      <w:r w:rsidR="00A81D19" w:rsidRPr="00487151">
        <w:rPr>
          <w:rFonts w:ascii="Arial" w:hAnsi="Arial" w:cs="Arial"/>
          <w:sz w:val="28"/>
          <w:szCs w:val="28"/>
          <w:rtl/>
        </w:rPr>
        <w:t xml:space="preserve">                                    </w:t>
      </w:r>
    </w:p>
    <w:p w:rsidR="00CB21A7" w:rsidRPr="00487151" w:rsidRDefault="00CB21A7" w:rsidP="00CB21A7">
      <w:pPr>
        <w:rPr>
          <w:rFonts w:ascii="Arial" w:hAnsi="Arial" w:cs="Arial"/>
          <w:sz w:val="28"/>
          <w:szCs w:val="28"/>
          <w:rtl/>
        </w:rPr>
      </w:pPr>
      <w:r w:rsidRPr="00487151">
        <w:rPr>
          <w:rFonts w:ascii="Arial" w:hAnsi="Arial" w:cs="Arial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B21A7" w:rsidRPr="00487151" w:rsidRDefault="00A81D19" w:rsidP="00D607C3">
      <w:pPr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3- تضاف كبريتات الصوديوم </w:t>
      </w:r>
      <w:r w:rsidRPr="00487151">
        <w:rPr>
          <w:rFonts w:ascii="Arial" w:hAnsi="Arial" w:cs="Arial"/>
          <w:sz w:val="28"/>
          <w:szCs w:val="28"/>
          <w:rtl/>
          <w:lang w:bidi="ar-EG"/>
        </w:rPr>
        <w:t>إ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لى كبريتات الباريوم في خليط يشربه المرضى عند أخذ الأشعة السينية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>.</w:t>
      </w:r>
    </w:p>
    <w:p w:rsidR="00CB21A7" w:rsidRPr="00487151" w:rsidRDefault="00CB21A7" w:rsidP="00A81D19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....................................................................................................................................................................................................................................................................................4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4026A2">
        <w:rPr>
          <w:rFonts w:ascii="Arial" w:hAnsi="Arial" w:cs="Arial" w:hint="cs"/>
          <w:b/>
          <w:bCs/>
          <w:sz w:val="28"/>
          <w:szCs w:val="28"/>
          <w:rtl/>
        </w:rPr>
        <w:t xml:space="preserve">تصدأ برادة الحديد أسرع من صدأ قطعة حديد لها نفس الكتلة </w:t>
      </w:r>
      <w:r w:rsidR="00A81D19" w:rsidRPr="00487151">
        <w:rPr>
          <w:rFonts w:ascii="Arial" w:hAnsi="Arial" w:cs="Arial"/>
          <w:b/>
          <w:bCs/>
          <w:sz w:val="28"/>
          <w:szCs w:val="28"/>
          <w:rtl/>
        </w:rPr>
        <w:t xml:space="preserve"> .  </w:t>
      </w:r>
      <w:r w:rsidRPr="00487151">
        <w:rPr>
          <w:rFonts w:ascii="Arial" w:hAnsi="Arial" w:cs="Arial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B21A7" w:rsidRPr="00487151" w:rsidRDefault="00CB21A7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</w:p>
    <w:p w:rsidR="00CB21A7" w:rsidRPr="00487151" w:rsidRDefault="00CB21A7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FECD69" wp14:editId="231AF7C2">
                <wp:simplePos x="0" y="0"/>
                <wp:positionH relativeFrom="column">
                  <wp:posOffset>4398976</wp:posOffset>
                </wp:positionH>
                <wp:positionV relativeFrom="paragraph">
                  <wp:posOffset>110904</wp:posOffset>
                </wp:positionV>
                <wp:extent cx="469265" cy="1"/>
                <wp:effectExtent l="0" t="76200" r="26035" b="95250"/>
                <wp:wrapNone/>
                <wp:docPr id="23" name="رابط كسهم مستقي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026" type="#_x0000_t32" style="position:absolute;left:0;text-align:left;margin-left:346.4pt;margin-top:8.75pt;width:36.9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">
                <v:stroke endarrow="block"/>
              </v:shape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(ب) في التفاعل : </w:t>
      </w:r>
      <w:r w:rsidRPr="00487151">
        <w:rPr>
          <w:rFonts w:ascii="Arial" w:hAnsi="Arial" w:cs="Arial"/>
          <w:b/>
          <w:bCs/>
          <w:sz w:val="28"/>
          <w:szCs w:val="28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Pr="00487151">
        <w:rPr>
          <w:rFonts w:ascii="Arial" w:hAnsi="Arial" w:cs="Arial"/>
          <w:b/>
          <w:bCs/>
          <w:sz w:val="28"/>
          <w:szCs w:val="28"/>
        </w:rPr>
        <w:t>N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 </w:t>
      </w:r>
      <w:r w:rsidR="00D607C3">
        <w:rPr>
          <w:rFonts w:ascii="Arial" w:hAnsi="Arial" w:cs="Arial"/>
          <w:b/>
          <w:bCs/>
          <w:sz w:val="28"/>
          <w:szCs w:val="28"/>
        </w:rPr>
        <w:t xml:space="preserve">  </w:t>
      </w:r>
      <w:r w:rsidRPr="00487151">
        <w:rPr>
          <w:rFonts w:ascii="Arial" w:hAnsi="Arial" w:cs="Arial"/>
          <w:b/>
          <w:bCs/>
          <w:sz w:val="28"/>
          <w:szCs w:val="28"/>
        </w:rPr>
        <w:t>C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</w:rPr>
        <w:t>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6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+ N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تم الحصول على النتائج الآتية :</w:t>
      </w:r>
    </w:p>
    <w:p w:rsidR="00CB21A7" w:rsidRPr="00487151" w:rsidRDefault="00CB21A7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345"/>
        <w:gridCol w:w="3561"/>
      </w:tblGrid>
      <w:tr w:rsidR="00CB21A7" w:rsidRPr="00487151" w:rsidTr="00862D89">
        <w:trPr>
          <w:jc w:val="center"/>
        </w:trPr>
        <w:tc>
          <w:tcPr>
            <w:tcW w:w="1134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التجربة</w:t>
            </w:r>
          </w:p>
        </w:tc>
        <w:tc>
          <w:tcPr>
            <w:tcW w:w="3345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تركيز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CH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3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2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CH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  <w:t>3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الإبتدائي</w:t>
            </w:r>
          </w:p>
        </w:tc>
        <w:tc>
          <w:tcPr>
            <w:tcW w:w="3561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سرعة التفاعل الإبتدائية</w:t>
            </w:r>
          </w:p>
        </w:tc>
      </w:tr>
      <w:tr w:rsidR="00CB21A7" w:rsidRPr="00487151" w:rsidTr="00862D89">
        <w:trPr>
          <w:jc w:val="center"/>
        </w:trPr>
        <w:tc>
          <w:tcPr>
            <w:tcW w:w="1134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345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0.012 M</w:t>
            </w:r>
          </w:p>
        </w:tc>
        <w:tc>
          <w:tcPr>
            <w:tcW w:w="3561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2.5 x 10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-6</w:t>
            </w: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mol/L.S</w:t>
            </w:r>
          </w:p>
        </w:tc>
      </w:tr>
      <w:tr w:rsidR="00CB21A7" w:rsidRPr="00487151" w:rsidTr="00862D89">
        <w:trPr>
          <w:jc w:val="center"/>
        </w:trPr>
        <w:tc>
          <w:tcPr>
            <w:tcW w:w="1134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345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0.024 M</w:t>
            </w:r>
          </w:p>
        </w:tc>
        <w:tc>
          <w:tcPr>
            <w:tcW w:w="3561" w:type="dxa"/>
            <w:shd w:val="clear" w:color="auto" w:fill="auto"/>
          </w:tcPr>
          <w:p w:rsidR="00CB21A7" w:rsidRPr="00487151" w:rsidRDefault="00CB21A7" w:rsidP="00862D89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87151">
              <w:rPr>
                <w:rFonts w:ascii="Arial" w:hAnsi="Arial" w:cs="Arial"/>
                <w:b/>
                <w:bCs/>
                <w:sz w:val="28"/>
                <w:szCs w:val="28"/>
              </w:rPr>
              <w:t>…………. mol/L.S</w:t>
            </w:r>
          </w:p>
        </w:tc>
      </w:tr>
    </w:tbl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bidi="ar-EG"/>
        </w:rPr>
        <w:t xml:space="preserve">1- </w:t>
      </w:r>
      <w:r w:rsidR="001A335B">
        <w:rPr>
          <w:rFonts w:ascii="Arial" w:hAnsi="Arial" w:cs="Arial" w:hint="cs"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حدد السرعة الإبتدائية في التجربة (</w:t>
      </w:r>
      <w:r w:rsidRPr="00487151">
        <w:rPr>
          <w:rFonts w:ascii="Arial" w:hAnsi="Arial" w:cs="Arial"/>
          <w:b/>
          <w:bCs/>
          <w:sz w:val="28"/>
          <w:szCs w:val="28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) </w:t>
      </w:r>
      <w:r w:rsidR="00E8645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إذا علمت أن المادة </w:t>
      </w:r>
      <w:r w:rsidR="00E86453" w:rsidRPr="00487151">
        <w:rPr>
          <w:rFonts w:ascii="Arial" w:hAnsi="Arial" w:cs="Arial"/>
          <w:b/>
          <w:bCs/>
          <w:sz w:val="28"/>
          <w:szCs w:val="28"/>
        </w:rPr>
        <w:t>CH</w:t>
      </w:r>
      <w:r w:rsidR="00E86453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E86453" w:rsidRPr="00487151">
        <w:rPr>
          <w:rFonts w:ascii="Arial" w:hAnsi="Arial" w:cs="Arial"/>
          <w:b/>
          <w:bCs/>
          <w:sz w:val="28"/>
          <w:szCs w:val="28"/>
        </w:rPr>
        <w:t>N</w:t>
      </w:r>
      <w:r w:rsidR="00E86453"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E86453" w:rsidRPr="00487151">
        <w:rPr>
          <w:rFonts w:ascii="Arial" w:hAnsi="Arial" w:cs="Arial"/>
          <w:b/>
          <w:bCs/>
          <w:sz w:val="28"/>
          <w:szCs w:val="28"/>
        </w:rPr>
        <w:t>CH</w:t>
      </w:r>
      <w:r w:rsidR="00E86453" w:rsidRPr="00487151">
        <w:rPr>
          <w:rFonts w:ascii="Arial" w:hAnsi="Arial" w:cs="Arial"/>
          <w:b/>
          <w:bCs/>
          <w:sz w:val="28"/>
          <w:szCs w:val="28"/>
          <w:vertAlign w:val="subscript"/>
        </w:rPr>
        <w:t>3</w:t>
      </w:r>
      <w:r w:rsidR="00E8645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من الرتبة الأولى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.</w: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  <w:lang w:bidi="ar-EG"/>
        </w:rPr>
        <w:t>......</w:t>
      </w:r>
      <w:r w:rsidR="001A335B">
        <w:rPr>
          <w:rFonts w:ascii="Arial" w:hAnsi="Arial" w:cs="Arial" w:hint="cs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..........................................................................................................................................</w:t>
      </w:r>
      <w:r w:rsidRPr="00487151">
        <w:rPr>
          <w:rFonts w:ascii="Arial" w:hAnsi="Arial" w:cs="Arial"/>
          <w:sz w:val="28"/>
          <w:szCs w:val="28"/>
          <w:rtl/>
          <w:lang w:bidi="ar-EG"/>
        </w:rPr>
        <w:t>....................................................................................................................................</w:t>
      </w:r>
    </w:p>
    <w:p w:rsidR="00CB21A7" w:rsidRPr="00487151" w:rsidRDefault="00CB21A7" w:rsidP="00E86453">
      <w:pPr>
        <w:spacing w:line="288" w:lineRule="auto"/>
        <w:rPr>
          <w:rFonts w:ascii="Arial" w:hAnsi="Arial" w:cs="Arial"/>
          <w:b/>
          <w:bCs/>
          <w:sz w:val="28"/>
          <w:szCs w:val="28"/>
          <w:rtl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2-</w:t>
      </w:r>
      <w:r w:rsidR="001A335B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E86453" w:rsidRPr="00487151">
        <w:rPr>
          <w:rFonts w:ascii="Arial" w:hAnsi="Arial" w:cs="Arial"/>
          <w:b/>
          <w:bCs/>
          <w:sz w:val="28"/>
          <w:szCs w:val="28"/>
          <w:rtl/>
        </w:rPr>
        <w:t xml:space="preserve">احسب </w:t>
      </w:r>
      <w:r w:rsidR="00E86453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قيمة </w:t>
      </w:r>
      <w:r w:rsidR="00E86453" w:rsidRPr="00487151">
        <w:rPr>
          <w:rFonts w:ascii="Arial" w:hAnsi="Arial" w:cs="Arial"/>
          <w:b/>
          <w:bCs/>
          <w:sz w:val="28"/>
          <w:szCs w:val="28"/>
          <w:rtl/>
        </w:rPr>
        <w:t xml:space="preserve">ثابت سرعة التفاعل </w:t>
      </w:r>
      <w:r w:rsidR="00065B43">
        <w:rPr>
          <w:rFonts w:ascii="Arial" w:hAnsi="Arial" w:cs="Arial"/>
          <w:b/>
          <w:bCs/>
          <w:sz w:val="28"/>
          <w:szCs w:val="28"/>
        </w:rPr>
        <w:t>k</w:t>
      </w:r>
      <w:r w:rsidR="00716C6C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>.</w: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sz w:val="28"/>
          <w:szCs w:val="28"/>
          <w:rtl/>
        </w:rPr>
      </w:pPr>
      <w:r w:rsidRPr="00487151">
        <w:rPr>
          <w:rFonts w:ascii="Arial" w:hAnsi="Arial" w:cs="Arial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C302A" w:rsidRPr="00487151" w:rsidRDefault="00CB21A7" w:rsidP="002C302A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</w:rPr>
        <w:t xml:space="preserve">(ج) </w:t>
      </w:r>
      <w:r w:rsidR="002C302A" w:rsidRPr="00487151">
        <w:rPr>
          <w:rFonts w:ascii="Arial" w:hAnsi="Arial" w:cs="Arial"/>
          <w:b/>
          <w:bCs/>
          <w:sz w:val="28"/>
          <w:szCs w:val="28"/>
          <w:rtl/>
        </w:rPr>
        <w:t xml:space="preserve">ارتفعت درجة حرارة </w:t>
      </w:r>
      <w:r w:rsidR="002C302A" w:rsidRPr="00487151">
        <w:rPr>
          <w:rFonts w:ascii="Arial" w:hAnsi="Arial" w:cs="Arial"/>
          <w:b/>
          <w:bCs/>
          <w:sz w:val="28"/>
          <w:szCs w:val="28"/>
        </w:rPr>
        <w:t>34.4 g</w:t>
      </w:r>
      <w:r w:rsidR="002C302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من الإيثانول من 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>25</w:t>
      </w:r>
      <w:r w:rsidR="002C302A" w:rsidRPr="00487151">
        <w:rPr>
          <w:rFonts w:ascii="Arial" w:hAnsi="Arial" w:cs="Arial"/>
          <w:b/>
          <w:bCs/>
          <w:sz w:val="28"/>
          <w:szCs w:val="28"/>
        </w:rPr>
        <w:t>°C</w:t>
      </w:r>
      <w:r w:rsidR="002C302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إلى 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>78.8</w:t>
      </w:r>
      <w:r w:rsidR="002C302A" w:rsidRPr="00487151">
        <w:rPr>
          <w:rFonts w:ascii="Arial" w:hAnsi="Arial" w:cs="Arial"/>
          <w:b/>
          <w:bCs/>
          <w:sz w:val="28"/>
          <w:szCs w:val="28"/>
        </w:rPr>
        <w:t>°C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="002C302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,                           </w:t>
      </w:r>
    </w:p>
    <w:p w:rsidR="00CB21A7" w:rsidRPr="00487151" w:rsidRDefault="002C302A" w:rsidP="002C302A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فما كمية الحرارة التي امتصها الإيثانول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؟      ( الحرارة النوعية للإيثانول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g .</w:t>
      </w:r>
      <w:r w:rsidRPr="00487151">
        <w:rPr>
          <w:rFonts w:ascii="Arial" w:hAnsi="Arial" w:cs="Arial"/>
          <w:b/>
          <w:bCs/>
          <w:sz w:val="28"/>
          <w:szCs w:val="28"/>
        </w:rPr>
        <w:t>°C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/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2.44 J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)</w:t>
      </w:r>
    </w:p>
    <w:p w:rsidR="00CB21A7" w:rsidRPr="00487151" w:rsidRDefault="00CB21A7" w:rsidP="009F56B5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sz w:val="28"/>
          <w:szCs w:val="28"/>
          <w:rtl/>
        </w:rPr>
        <w:t>...</w:t>
      </w:r>
      <w:r w:rsidR="009F56B5" w:rsidRPr="00487151">
        <w:rPr>
          <w:rFonts w:ascii="Arial" w:hAnsi="Arial" w:cs="Arial"/>
          <w:sz w:val="28"/>
          <w:szCs w:val="28"/>
          <w:rtl/>
        </w:rPr>
        <w:t>.........................................................................................................................................</w:t>
      </w:r>
      <w:r w:rsidRPr="00487151">
        <w:rPr>
          <w:rFonts w:ascii="Arial" w:hAnsi="Arial" w:cs="Arial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C302A">
        <w:rPr>
          <w:rFonts w:ascii="Arial" w:hAnsi="Arial" w:cs="Arial" w:hint="cs"/>
          <w:sz w:val="28"/>
          <w:szCs w:val="28"/>
          <w:rtl/>
        </w:rPr>
        <w:t>...........................................................................................................................................</w:t>
      </w:r>
      <w:r w:rsidRPr="00487151">
        <w:rPr>
          <w:rFonts w:ascii="Arial" w:hAnsi="Arial" w:cs="Arial"/>
          <w:sz w:val="28"/>
          <w:szCs w:val="28"/>
          <w:rtl/>
        </w:rPr>
        <w:t>.....</w:t>
      </w:r>
      <w:r w:rsidRPr="00487151">
        <w:rPr>
          <w:rFonts w:ascii="Arial" w:hAnsi="Arial" w:cs="Arial"/>
          <w:sz w:val="28"/>
          <w:szCs w:val="28"/>
          <w:rtl/>
          <w:lang w:bidi="ar-EG"/>
        </w:rPr>
        <w:t>..............................................................................................................................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                  </w:t>
      </w:r>
    </w:p>
    <w:p w:rsidR="009F56B5" w:rsidRPr="00487151" w:rsidRDefault="00CB21A7" w:rsidP="002C302A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(د) </w:t>
      </w:r>
      <w:r w:rsidR="009F56B5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أكمل المعادلات الآتية :</w:t>
      </w:r>
    </w:p>
    <w:p w:rsidR="00CB21A7" w:rsidRPr="00487151" w:rsidRDefault="00D46181" w:rsidP="009F56B5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9F934F" wp14:editId="70E322A0">
                <wp:simplePos x="0" y="0"/>
                <wp:positionH relativeFrom="column">
                  <wp:posOffset>3058795</wp:posOffset>
                </wp:positionH>
                <wp:positionV relativeFrom="paragraph">
                  <wp:posOffset>190224</wp:posOffset>
                </wp:positionV>
                <wp:extent cx="469265" cy="0"/>
                <wp:effectExtent l="0" t="76200" r="26035" b="95250"/>
                <wp:wrapNone/>
                <wp:docPr id="22" name="رابط كسهم مستقي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2" o:spid="_x0000_s1026" type="#_x0000_t32" style="position:absolute;left:0;text-align:left;margin-left:240.85pt;margin-top:15pt;width:36.95pt;height: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">
                <v:stroke endarrow="block"/>
              </v:shape>
            </w:pict>
          </mc:Fallback>
        </mc:AlternateConten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="00CB21A7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="00CB21A7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CHClCH</w:t>
      </w:r>
      <w:r w:rsidR="00CB21A7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="00CB21A7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3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+ OH</w:t>
      </w:r>
      <w:r w:rsidR="00CB21A7" w:rsidRPr="002C302A">
        <w:rPr>
          <w:rFonts w:ascii="Arial" w:hAnsi="Arial" w:cs="Arial"/>
          <w:b/>
          <w:bCs/>
          <w:sz w:val="36"/>
          <w:szCs w:val="36"/>
          <w:vertAlign w:val="superscript"/>
          <w:lang w:bidi="ar-EG"/>
        </w:rPr>
        <w:t>-</w:t>
      </w:r>
      <w:r w:rsidR="00CB21A7" w:rsidRPr="00487151">
        <w:rPr>
          <w:rFonts w:ascii="Arial" w:hAnsi="Arial" w:cs="Arial"/>
          <w:sz w:val="28"/>
          <w:szCs w:val="28"/>
          <w:lang w:bidi="ar-EG"/>
        </w:rPr>
        <w:t xml:space="preserve">                 ……..…………………………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              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(1)</w: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</w: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sz w:val="28"/>
          <w:szCs w:val="28"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B447AA" wp14:editId="232E2232">
                <wp:simplePos x="0" y="0"/>
                <wp:positionH relativeFrom="column">
                  <wp:posOffset>2174433</wp:posOffset>
                </wp:positionH>
                <wp:positionV relativeFrom="paragraph">
                  <wp:posOffset>120981</wp:posOffset>
                </wp:positionV>
                <wp:extent cx="407505" cy="0"/>
                <wp:effectExtent l="0" t="76200" r="12065" b="95250"/>
                <wp:wrapNone/>
                <wp:docPr id="21" name="رابط كسهم مستقي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1" o:spid="_x0000_s1026" type="#_x0000_t32" style="position:absolute;left:0;text-align:left;margin-left:171.2pt;margin-top:9.55pt;width:32.1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">
                <v:stroke endarrow="block"/>
              </v:shape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                     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= CH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+ HCl                  </w:t>
      </w:r>
      <w:r w:rsidRPr="00487151">
        <w:rPr>
          <w:rFonts w:ascii="Arial" w:hAnsi="Arial" w:cs="Arial"/>
          <w:sz w:val="28"/>
          <w:szCs w:val="28"/>
          <w:lang w:bidi="ar-EG"/>
        </w:rPr>
        <w:t>…………...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                          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(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(2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                                                                      </w:t>
      </w:r>
    </w:p>
    <w:p w:rsidR="00A81D19" w:rsidRPr="00487151" w:rsidRDefault="00A81D19" w:rsidP="00D46181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1A335B" w:rsidRDefault="002C302A" w:rsidP="001A335B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6A1393" wp14:editId="067DCADE">
                <wp:simplePos x="0" y="0"/>
                <wp:positionH relativeFrom="column">
                  <wp:posOffset>2315845</wp:posOffset>
                </wp:positionH>
                <wp:positionV relativeFrom="paragraph">
                  <wp:posOffset>635</wp:posOffset>
                </wp:positionV>
                <wp:extent cx="2085975" cy="323850"/>
                <wp:effectExtent l="0" t="0" r="28575" b="19050"/>
                <wp:wrapNone/>
                <wp:docPr id="20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D6717" w:rsidRDefault="00E616C4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67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انتقل إلى الصفحة التالية لإكمال الحل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" o:spid="_x0000_s1067" type="#_x0000_t202" style="position:absolute;left:0;text-align:left;margin-left:182.35pt;margin-top:.05pt;width:164.2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" strokeweight="1pt">
                <v:textbox>
                  <w:txbxContent>
                    <w:p w:rsidR="00287534" w:rsidRPr="006D6717" w:rsidRDefault="00287534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D6717">
                        <w:rPr>
                          <w:rFonts w:hint="cs"/>
                          <w:b/>
                          <w:bCs/>
                          <w:rtl/>
                        </w:rPr>
                        <w:t>انتقل إلى الصفحة التالية لإكمال الحل</w:t>
                      </w:r>
                    </w:p>
                  </w:txbxContent>
                </v:textbox>
              </v:shape>
            </w:pict>
          </mc:Fallback>
        </mc:AlternateConten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p w:rsidR="002C302A" w:rsidRPr="00487151" w:rsidRDefault="002C302A" w:rsidP="001A335B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CB21A7" w:rsidRPr="00487151" w:rsidRDefault="009F56B5" w:rsidP="00487151">
      <w:pPr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656653" wp14:editId="1D133A52">
                <wp:simplePos x="0" y="0"/>
                <wp:positionH relativeFrom="column">
                  <wp:posOffset>-12175</wp:posOffset>
                </wp:positionH>
                <wp:positionV relativeFrom="paragraph">
                  <wp:posOffset>-96354</wp:posOffset>
                </wp:positionV>
                <wp:extent cx="616585" cy="815008"/>
                <wp:effectExtent l="0" t="0" r="12065" b="23495"/>
                <wp:wrapNone/>
                <wp:docPr id="19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81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Default="00E616C4" w:rsidP="00CB21A7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616C4" w:rsidRPr="008F26D1" w:rsidRDefault="00E616C4" w:rsidP="00CB21A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9" o:spid="_x0000_s1068" style="position:absolute;left:0;text-align:left;margin-left:-.95pt;margin-top:-7.6pt;width:48.55pt;height:6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">
                <v:textbox>
                  <w:txbxContent>
                    <w:p w:rsidR="00922F62" w:rsidRDefault="00922F62" w:rsidP="00CB21A7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</w:p>
                    <w:p w:rsidR="00922F62" w:rsidRPr="008F26D1" w:rsidRDefault="00922F62" w:rsidP="00CB21A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21A7" w:rsidRPr="00487151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السؤال </w:t>
      </w:r>
      <w:proofErr w:type="gramStart"/>
      <w:r w:rsidR="00CB21A7" w:rsidRPr="00487151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الرابع </w:t>
      </w:r>
      <w:r w:rsidR="00CB21A7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:</w:t>
      </w:r>
      <w:proofErr w:type="gramEnd"/>
    </w:p>
    <w:p w:rsidR="00A81D19" w:rsidRPr="00487151" w:rsidRDefault="00487151" w:rsidP="00A81D19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B1302A" wp14:editId="79915C99">
                <wp:simplePos x="0" y="0"/>
                <wp:positionH relativeFrom="column">
                  <wp:posOffset>-12065</wp:posOffset>
                </wp:positionH>
                <wp:positionV relativeFrom="paragraph">
                  <wp:posOffset>109165</wp:posOffset>
                </wp:positionV>
                <wp:extent cx="616585" cy="635"/>
                <wp:effectExtent l="0" t="0" r="12065" b="37465"/>
                <wp:wrapNone/>
                <wp:docPr id="18" name="رابط كسهم مستقي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26" type="#_x0000_t32" style="position:absolute;left:0;text-align:left;margin-left:-.95pt;margin-top:8.6pt;width:48.55pt;height: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"/>
            </w:pict>
          </mc:Fallback>
        </mc:AlternateConten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 xml:space="preserve">(أ) </w:t>
      </w:r>
      <w:r w:rsidR="00A81D1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ما نسبة معدل تدفق غاز الهيليوم </w:t>
      </w:r>
      <w:r w:rsidR="00A81D19" w:rsidRPr="00487151">
        <w:rPr>
          <w:rFonts w:ascii="Arial" w:hAnsi="Arial" w:cs="Arial"/>
          <w:b/>
          <w:bCs/>
          <w:sz w:val="28"/>
          <w:szCs w:val="28"/>
          <w:lang w:bidi="ar-EG"/>
        </w:rPr>
        <w:t>He</w:t>
      </w:r>
      <w:r w:rsidR="00A81D1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إلى غاز النيون </w:t>
      </w:r>
      <w:r w:rsidR="001A335B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="00A81D19" w:rsidRPr="00487151">
        <w:rPr>
          <w:rFonts w:ascii="Arial" w:hAnsi="Arial" w:cs="Arial"/>
          <w:b/>
          <w:bCs/>
          <w:sz w:val="28"/>
          <w:szCs w:val="28"/>
          <w:lang w:bidi="ar-EG"/>
        </w:rPr>
        <w:t>Ne</w:t>
      </w:r>
      <w:r w:rsidR="00065B43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A81D19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؟</w:t>
      </w:r>
    </w:p>
    <w:p w:rsidR="00CB21A7" w:rsidRPr="00487151" w:rsidRDefault="00A81D19" w:rsidP="00487151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>إذا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كانت الكتلة المولية لغاز النيون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CB21A7" w:rsidRPr="00487151">
        <w:rPr>
          <w:rFonts w:ascii="Arial" w:hAnsi="Arial" w:cs="Arial"/>
          <w:b/>
          <w:bCs/>
          <w:sz w:val="28"/>
          <w:szCs w:val="28"/>
        </w:rPr>
        <w:t>mol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>/</w:t>
      </w:r>
      <w:r w:rsidRPr="00487151">
        <w:rPr>
          <w:rFonts w:ascii="Arial" w:hAnsi="Arial" w:cs="Arial"/>
          <w:b/>
          <w:bCs/>
          <w:sz w:val="28"/>
          <w:szCs w:val="28"/>
        </w:rPr>
        <w:t>20.18</w:t>
      </w:r>
      <w:r w:rsidR="00CB21A7" w:rsidRPr="00487151">
        <w:rPr>
          <w:rFonts w:ascii="Arial" w:hAnsi="Arial" w:cs="Arial"/>
          <w:b/>
          <w:bCs/>
          <w:sz w:val="28"/>
          <w:szCs w:val="28"/>
        </w:rPr>
        <w:t xml:space="preserve"> g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والكتل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ة المولية لغاز الهيليوم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هي 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>mol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/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4 </w:t>
      </w:r>
      <w:r w:rsidR="00CB21A7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g </w:t>
      </w:r>
      <w:r w:rsidR="00487151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.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</w:t>
      </w:r>
    </w:p>
    <w:p w:rsidR="00CB21A7" w:rsidRPr="00487151" w:rsidRDefault="00CB21A7" w:rsidP="00DD4F73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487151">
        <w:rPr>
          <w:rFonts w:ascii="Arial" w:hAnsi="Arial" w:cs="Arial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                                                                                         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                                                              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B38FF"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.............................................................................................................</w:t>
      </w:r>
      <w:r w:rsidR="00FE6E90">
        <w:rPr>
          <w:rFonts w:ascii="Arial" w:hAnsi="Arial" w:cs="Arial" w:hint="cs"/>
          <w:noProof w:val="0"/>
          <w:sz w:val="28"/>
          <w:szCs w:val="28"/>
          <w:rtl/>
          <w:lang w:eastAsia="en-US"/>
        </w:rPr>
        <w:t>.........................................................................................................................................</w:t>
      </w:r>
      <w:r w:rsidR="00CB38FF"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..................................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.....................................................................................................</w:t>
      </w:r>
    </w:p>
    <w:p w:rsidR="00CB21A7" w:rsidRPr="00487151" w:rsidRDefault="00CB21A7" w:rsidP="00CB21A7">
      <w:pPr>
        <w:spacing w:line="18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(ب)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حدد </w:t>
      </w:r>
      <w:r w:rsidRPr="00065B43">
        <w:rPr>
          <w:rFonts w:ascii="Arial" w:hAnsi="Arial" w:cs="Arial"/>
          <w:sz w:val="28"/>
          <w:szCs w:val="28"/>
          <w:rtl/>
        </w:rPr>
        <w:t>أي</w:t>
      </w: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العمليات التالية طاردة للحرارة وأيها ماصة ؟</w:t>
      </w:r>
    </w:p>
    <w:p w:rsidR="00CB21A7" w:rsidRPr="00487151" w:rsidRDefault="00CB21A7" w:rsidP="00FE6E90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4A5BE6" wp14:editId="11B481D1">
                <wp:simplePos x="0" y="0"/>
                <wp:positionH relativeFrom="column">
                  <wp:posOffset>4857998</wp:posOffset>
                </wp:positionH>
                <wp:positionV relativeFrom="paragraph">
                  <wp:posOffset>110573</wp:posOffset>
                </wp:positionV>
                <wp:extent cx="469265" cy="1"/>
                <wp:effectExtent l="0" t="76200" r="26035" b="952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left:0;text-align:left;margin-left:382.5pt;margin-top:8.7pt;width:36.95pt;height: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">
                <v:stroke endarrow="block"/>
              </v:shape>
            </w:pict>
          </mc:Fallback>
        </mc:AlternateConten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1-     </w:t>
      </w:r>
      <w:r w:rsidR="00CF1503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FE6E9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          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</w:t>
      </w:r>
      <w:r w:rsidR="00FE6E90">
        <w:rPr>
          <w:rFonts w:ascii="Arial" w:hAnsi="Arial" w:cs="Arial"/>
          <w:b/>
          <w:bCs/>
          <w:sz w:val="28"/>
          <w:szCs w:val="28"/>
        </w:rPr>
        <w:t>I</w:t>
      </w:r>
      <w:r w:rsidR="00FE6E90" w:rsidRPr="00FE6E90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DD4F73">
        <w:rPr>
          <w:rFonts w:ascii="Arial" w:hAnsi="Arial" w:cs="Arial"/>
          <w:b/>
          <w:bCs/>
          <w:sz w:val="28"/>
          <w:szCs w:val="28"/>
          <w:vertAlign w:val="subscript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(s)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</w:t>
      </w:r>
      <w:r w:rsidR="00FE6E90">
        <w:rPr>
          <w:rFonts w:ascii="Arial" w:hAnsi="Arial" w:cs="Arial"/>
          <w:b/>
          <w:bCs/>
          <w:sz w:val="28"/>
          <w:szCs w:val="28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</w:t>
      </w:r>
      <w:r w:rsidR="00CF1503">
        <w:rPr>
          <w:rFonts w:ascii="Arial" w:hAnsi="Arial" w:cs="Arial"/>
          <w:b/>
          <w:bCs/>
          <w:sz w:val="28"/>
          <w:szCs w:val="28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</w:t>
      </w:r>
      <w:r w:rsidR="00FE6E90">
        <w:rPr>
          <w:rFonts w:ascii="Arial" w:hAnsi="Arial" w:cs="Arial"/>
          <w:b/>
          <w:bCs/>
          <w:sz w:val="28"/>
          <w:szCs w:val="28"/>
        </w:rPr>
        <w:t>I</w:t>
      </w:r>
      <w:r w:rsidR="00FE6E90" w:rsidRPr="00FE6E90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="00FE6E90">
        <w:rPr>
          <w:rFonts w:ascii="Arial" w:hAnsi="Arial" w:cs="Arial"/>
          <w:b/>
          <w:bCs/>
          <w:sz w:val="28"/>
          <w:szCs w:val="28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(</w:t>
      </w:r>
      <w:r w:rsidR="00FE6E90">
        <w:rPr>
          <w:rFonts w:ascii="Arial" w:hAnsi="Arial" w:cs="Arial"/>
          <w:b/>
          <w:bCs/>
          <w:sz w:val="28"/>
          <w:szCs w:val="28"/>
          <w:vertAlign w:val="subscript"/>
        </w:rPr>
        <w:t>g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)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                    </w:t>
      </w:r>
      <w:r w:rsidR="00FE6E90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 w:bidi="ar-EG"/>
        </w:rPr>
        <w:t xml:space="preserve">           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(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 w:bidi="ar-EG"/>
        </w:rPr>
        <w:t>......................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)</w: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CB21A7" w:rsidRPr="00487151" w:rsidRDefault="00CB21A7" w:rsidP="00CF1503">
      <w:pPr>
        <w:numPr>
          <w:ilvl w:val="0"/>
          <w:numId w:val="2"/>
        </w:num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2CD924" wp14:editId="11930F20">
                <wp:simplePos x="0" y="0"/>
                <wp:positionH relativeFrom="column">
                  <wp:posOffset>4853940</wp:posOffset>
                </wp:positionH>
                <wp:positionV relativeFrom="paragraph">
                  <wp:posOffset>102870</wp:posOffset>
                </wp:positionV>
                <wp:extent cx="469265" cy="8255"/>
                <wp:effectExtent l="5715" t="55245" r="20320" b="50800"/>
                <wp:wrapNone/>
                <wp:docPr id="16" name="رابط كسهم مستقي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6" o:spid="_x0000_s1026" type="#_x0000_t32" style="position:absolute;left:0;text-align:left;margin-left:382.2pt;margin-top:8.1pt;width:36.95pt;height:.6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487151">
        <w:rPr>
          <w:rFonts w:ascii="Arial" w:hAnsi="Arial" w:cs="Arial"/>
          <w:b/>
          <w:bCs/>
          <w:sz w:val="28"/>
          <w:szCs w:val="28"/>
        </w:rPr>
        <w:t>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O 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         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O 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(l)</w:t>
      </w:r>
      <w:r w:rsidR="00CF1503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 xml:space="preserve">    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 xml:space="preserve">   </w:t>
      </w:r>
      <w:r w:rsidR="00CF1503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 xml:space="preserve">  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 xml:space="preserve">                           (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 w:bidi="ar-EG"/>
        </w:rPr>
        <w:t>.......................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  <w:t>)</w: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(ج) سم المركبات التالية</w:t>
      </w:r>
      <w:r w:rsidR="00674FEF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:</w:t>
      </w:r>
    </w:p>
    <w:p w:rsidR="00CB21A7" w:rsidRPr="00487151" w:rsidRDefault="00FB1E04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1C197C" wp14:editId="610A7D5E">
                <wp:simplePos x="0" y="0"/>
                <wp:positionH relativeFrom="column">
                  <wp:posOffset>5565775</wp:posOffset>
                </wp:positionH>
                <wp:positionV relativeFrom="paragraph">
                  <wp:posOffset>179070</wp:posOffset>
                </wp:positionV>
                <wp:extent cx="353695" cy="318770"/>
                <wp:effectExtent l="0" t="0" r="27305" b="24130"/>
                <wp:wrapNone/>
                <wp:docPr id="15" name="شكل بيضاو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3187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26" style="position:absolute;left:0;text-align:left;margin-left:438.25pt;margin-top:14.1pt;width:27.85pt;height:2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"/>
            </w:pict>
          </mc:Fallback>
        </mc:AlternateContent>
      </w:r>
      <w:r w:rsidR="001A335B"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5E536A" wp14:editId="35B30045">
                <wp:simplePos x="0" y="0"/>
                <wp:positionH relativeFrom="column">
                  <wp:posOffset>5424529</wp:posOffset>
                </wp:positionH>
                <wp:positionV relativeFrom="paragraph">
                  <wp:posOffset>98646</wp:posOffset>
                </wp:positionV>
                <wp:extent cx="602146" cy="492125"/>
                <wp:effectExtent l="19050" t="0" r="45720" b="22225"/>
                <wp:wrapNone/>
                <wp:docPr id="11" name="سداس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146" cy="492125"/>
                        </a:xfrm>
                        <a:prstGeom prst="hexagon">
                          <a:avLst>
                            <a:gd name="adj" fmla="val 28065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11" o:spid="_x0000_s1026" type="#_x0000_t9" style="position:absolute;left:0;text-align:left;margin-left:427.15pt;margin-top:7.75pt;width:47.4pt;height:3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" adj="4954"/>
            </w:pict>
          </mc:Fallback>
        </mc:AlternateContent>
      </w:r>
    </w:p>
    <w:p w:rsidR="00CB21A7" w:rsidRPr="00487151" w:rsidRDefault="00CB21A7" w:rsidP="00CB21A7">
      <w:pPr>
        <w:spacing w:line="288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(1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>-NH</w:t>
      </w:r>
      <w:r w:rsidRPr="00487151">
        <w:rPr>
          <w:rFonts w:ascii="Arial" w:hAnsi="Arial" w:cs="Arial"/>
          <w:b/>
          <w:bCs/>
          <w:noProof w:val="0"/>
          <w:sz w:val="28"/>
          <w:szCs w:val="28"/>
          <w:vertAlign w:val="subscript"/>
          <w:lang w:eastAsia="en-US" w:bidi="ar-EG"/>
        </w:rPr>
        <w:t>2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 w:bidi="ar-EG"/>
        </w:rPr>
        <w:t xml:space="preserve">    (</w:t>
      </w:r>
    </w:p>
    <w:p w:rsidR="001A335B" w:rsidRDefault="001A335B" w:rsidP="00CB21A7">
      <w:pPr>
        <w:spacing w:line="288" w:lineRule="auto"/>
        <w:rPr>
          <w:rFonts w:ascii="Arial" w:hAnsi="Arial" w:cs="Arial"/>
          <w:noProof w:val="0"/>
          <w:sz w:val="28"/>
          <w:szCs w:val="28"/>
          <w:rtl/>
          <w:lang w:eastAsia="en-US"/>
        </w:rPr>
      </w:pPr>
    </w:p>
    <w:p w:rsidR="00CB21A7" w:rsidRPr="00487151" w:rsidRDefault="00CB21A7" w:rsidP="00CB21A7">
      <w:pPr>
        <w:spacing w:line="288" w:lineRule="auto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....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 w:bidi="ar-EG"/>
        </w:rPr>
        <w:t>..........................................................................................................................................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......................................................................................................................................</w:t>
      </w:r>
    </w:p>
    <w:p w:rsidR="002C302A" w:rsidRPr="00487151" w:rsidRDefault="00CB21A7" w:rsidP="00674FEF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(2)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CH</w:t>
      </w:r>
      <w:r w:rsidRPr="00487151">
        <w:rPr>
          <w:rFonts w:ascii="Arial" w:hAnsi="Arial" w:cs="Arial"/>
          <w:b/>
          <w:bCs/>
          <w:noProof w:val="0"/>
          <w:sz w:val="28"/>
          <w:szCs w:val="28"/>
          <w:vertAlign w:val="subscript"/>
          <w:lang w:eastAsia="en-US"/>
        </w:rPr>
        <w:t>3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CH</w:t>
      </w:r>
      <w:r w:rsidRPr="00487151">
        <w:rPr>
          <w:rFonts w:ascii="Arial" w:hAnsi="Arial" w:cs="Arial"/>
          <w:b/>
          <w:bCs/>
          <w:noProof w:val="0"/>
          <w:sz w:val="28"/>
          <w:szCs w:val="28"/>
          <w:vertAlign w:val="subscript"/>
          <w:lang w:eastAsia="en-US"/>
        </w:rPr>
        <w:t>2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OCH</w:t>
      </w:r>
      <w:r w:rsidRPr="00487151">
        <w:rPr>
          <w:rFonts w:ascii="Arial" w:hAnsi="Arial" w:cs="Arial"/>
          <w:b/>
          <w:bCs/>
          <w:noProof w:val="0"/>
          <w:sz w:val="28"/>
          <w:szCs w:val="28"/>
          <w:vertAlign w:val="subscript"/>
          <w:lang w:eastAsia="en-US"/>
        </w:rPr>
        <w:t xml:space="preserve">3   </w:t>
      </w:r>
      <w:r w:rsidRPr="00487151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 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87151"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 xml:space="preserve">                 </w:t>
      </w:r>
      <w:r w:rsidRPr="00487151">
        <w:rPr>
          <w:rFonts w:ascii="Arial" w:hAnsi="Arial" w:cs="Arial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F6AD63" wp14:editId="5566619E">
                <wp:simplePos x="0" y="0"/>
                <wp:positionH relativeFrom="column">
                  <wp:posOffset>510540</wp:posOffset>
                </wp:positionH>
                <wp:positionV relativeFrom="paragraph">
                  <wp:posOffset>20320</wp:posOffset>
                </wp:positionV>
                <wp:extent cx="635" cy="635"/>
                <wp:effectExtent l="5715" t="10795" r="12700" b="7620"/>
                <wp:wrapNone/>
                <wp:docPr id="10" name="رابط كسهم مستقي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0" o:spid="_x0000_s1026" type="#_x0000_t32" style="position:absolute;left:0;text-align:left;margin-left:40.2pt;margin-top:1.6pt;width:.0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"/>
            </w:pict>
          </mc:Fallback>
        </mc:AlternateContent>
      </w:r>
      <w:r w:rsidR="00674FEF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(</w:t>
      </w:r>
      <w:r w:rsidRPr="00487151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د</w:t>
      </w:r>
      <w:r w:rsidR="00674FEF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) </w:t>
      </w:r>
      <w:r w:rsidR="002C302A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في التفاعل المتزن 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>2NO</w:t>
      </w:r>
      <w:r w:rsidR="002C302A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(g)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+ O</w:t>
      </w:r>
      <w:r w:rsidR="002C302A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2(g)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="002C302A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 xml:space="preserve"> 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>= 2NO</w:t>
      </w:r>
      <w:r w:rsidR="002C302A"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2(g)</w:t>
      </w:r>
      <w:r w:rsidR="002C302A"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 :</w:t>
      </w:r>
    </w:p>
    <w:p w:rsidR="00CB21A7" w:rsidRPr="00487151" w:rsidRDefault="002C302A" w:rsidP="002C302A">
      <w:pPr>
        <w:spacing w:line="288" w:lineRule="auto"/>
        <w:rPr>
          <w:rFonts w:ascii="Arial" w:hAnsi="Arial" w:cs="Arial"/>
          <w:b/>
          <w:bCs/>
          <w:sz w:val="28"/>
          <w:szCs w:val="28"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إذا كان تركيز</w:t>
      </w:r>
      <w:r w:rsidR="00065B43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[NO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="00D607C3">
        <w:rPr>
          <w:rFonts w:ascii="Arial" w:hAnsi="Arial" w:cs="Arial"/>
          <w:b/>
          <w:bCs/>
          <w:sz w:val="28"/>
          <w:szCs w:val="28"/>
          <w:lang w:bidi="ar-EG"/>
        </w:rPr>
        <w:t>] = 4 M    ,     [ NO</w:t>
      </w:r>
      <w:r w:rsidR="00DD4F73"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="00D607C3">
        <w:rPr>
          <w:rFonts w:ascii="Arial" w:hAnsi="Arial" w:cs="Arial"/>
          <w:b/>
          <w:bCs/>
          <w:sz w:val="28"/>
          <w:szCs w:val="28"/>
          <w:lang w:bidi="ar-EG"/>
        </w:rPr>
        <w:t xml:space="preserve">] = 2 M 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 xml:space="preserve">    ,     [O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  <w:lang w:bidi="ar-EG"/>
        </w:rPr>
        <w:t>2</w:t>
      </w:r>
      <w:r w:rsidRPr="00487151">
        <w:rPr>
          <w:rFonts w:ascii="Arial" w:hAnsi="Arial" w:cs="Arial"/>
          <w:b/>
          <w:bCs/>
          <w:sz w:val="28"/>
          <w:szCs w:val="28"/>
          <w:lang w:bidi="ar-EG"/>
        </w:rPr>
        <w:t>] = 2 M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. احسب ثابت الإتزان</w:t>
      </w:r>
      <w:r w:rsidR="00674FEF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674FEF">
        <w:rPr>
          <w:rFonts w:ascii="Arial" w:hAnsi="Arial" w:cs="Arial"/>
          <w:b/>
          <w:bCs/>
          <w:sz w:val="28"/>
          <w:szCs w:val="28"/>
          <w:lang w:bidi="ar-EG"/>
        </w:rPr>
        <w:t>Keq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.</w:t>
      </w:r>
    </w:p>
    <w:p w:rsidR="00CB21A7" w:rsidRPr="00487151" w:rsidRDefault="00CB21A7" w:rsidP="00E86453">
      <w:pPr>
        <w:tabs>
          <w:tab w:val="num" w:pos="898"/>
        </w:tabs>
        <w:spacing w:line="360" w:lineRule="auto"/>
        <w:rPr>
          <w:rFonts w:ascii="Arial" w:hAnsi="Arial" w:cs="Arial"/>
          <w:noProof w:val="0"/>
          <w:sz w:val="28"/>
          <w:szCs w:val="28"/>
          <w:rtl/>
          <w:lang w:eastAsia="en-US" w:bidi="ar-EG"/>
        </w:rPr>
      </w:pP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D4F73">
        <w:rPr>
          <w:rFonts w:ascii="Arial" w:hAnsi="Arial" w:cs="Arial" w:hint="cs"/>
          <w:noProof w:val="0"/>
          <w:sz w:val="28"/>
          <w:szCs w:val="28"/>
          <w:rtl/>
          <w:lang w:eastAsia="en-US"/>
        </w:rPr>
        <w:t>.</w:t>
      </w:r>
      <w:r w:rsidRPr="00487151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........................................................................................................................................</w:t>
      </w:r>
      <w:r w:rsidR="00DD4F73">
        <w:rPr>
          <w:rFonts w:ascii="Arial" w:hAnsi="Arial" w:cs="Arial" w:hint="cs"/>
          <w:noProof w:val="0"/>
          <w:sz w:val="28"/>
          <w:szCs w:val="28"/>
          <w:rtl/>
          <w:lang w:eastAsia="en-US" w:bidi="ar-EG"/>
        </w:rPr>
        <w:t>.........................................................................................................................................</w:t>
      </w:r>
    </w:p>
    <w:p w:rsidR="00CB21A7" w:rsidRPr="00487151" w:rsidRDefault="00674FEF" w:rsidP="00674FEF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(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هــ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)</w:t>
      </w:r>
      <w:r w:rsidR="00CB21A7"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  <w:r w:rsidR="007947BA" w:rsidRPr="00487151">
        <w:rPr>
          <w:rFonts w:ascii="Arial" w:hAnsi="Arial" w:cs="Arial"/>
          <w:b/>
          <w:bCs/>
          <w:sz w:val="28"/>
          <w:szCs w:val="28"/>
          <w:rtl/>
        </w:rPr>
        <w:t xml:space="preserve"> كيف تؤثر زيادة</w:t>
      </w:r>
      <w:r w:rsidR="00CB21A7" w:rsidRPr="00487151">
        <w:rPr>
          <w:rFonts w:ascii="Arial" w:hAnsi="Arial" w:cs="Arial"/>
          <w:b/>
          <w:bCs/>
          <w:sz w:val="28"/>
          <w:szCs w:val="28"/>
          <w:rtl/>
        </w:rPr>
        <w:t xml:space="preserve"> حجم وعاء التفاعل على نواتج ال</w:t>
      </w:r>
      <w:r w:rsidR="00D607C3">
        <w:rPr>
          <w:rFonts w:ascii="Arial" w:hAnsi="Arial" w:cs="Arial"/>
          <w:b/>
          <w:bCs/>
          <w:sz w:val="28"/>
          <w:szCs w:val="28"/>
          <w:rtl/>
        </w:rPr>
        <w:t xml:space="preserve">تفاعل في كل نظام </w:t>
      </w:r>
      <w:r w:rsidR="00D607C3">
        <w:rPr>
          <w:rFonts w:ascii="Arial" w:hAnsi="Arial" w:cs="Arial" w:hint="cs"/>
          <w:b/>
          <w:bCs/>
          <w:sz w:val="28"/>
          <w:szCs w:val="28"/>
          <w:rtl/>
        </w:rPr>
        <w:t>متزن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 مما يلي </w:t>
      </w:r>
      <w:r>
        <w:rPr>
          <w:rFonts w:ascii="Arial" w:hAnsi="Arial" w:cs="Arial" w:hint="cs"/>
          <w:b/>
          <w:bCs/>
          <w:sz w:val="28"/>
          <w:szCs w:val="28"/>
          <w:rtl/>
        </w:rPr>
        <w:t>؟</w:t>
      </w:r>
    </w:p>
    <w:p w:rsidR="00CB21A7" w:rsidRPr="00487151" w:rsidRDefault="00CB21A7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    </w:t>
      </w:r>
      <w:r w:rsidRPr="00487151">
        <w:rPr>
          <w:rFonts w:ascii="Arial" w:hAnsi="Arial" w:cs="Arial"/>
          <w:b/>
          <w:bCs/>
          <w:sz w:val="28"/>
          <w:szCs w:val="28"/>
        </w:rPr>
        <w:t>a)     2SO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+  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=                2SO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3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                         ( </w:t>
      </w:r>
      <w:r w:rsidRPr="00487151">
        <w:rPr>
          <w:rFonts w:ascii="Arial" w:hAnsi="Arial" w:cs="Arial"/>
          <w:sz w:val="28"/>
          <w:szCs w:val="28"/>
        </w:rPr>
        <w:t>……………..</w:t>
      </w:r>
      <w:r w:rsidRPr="00487151">
        <w:rPr>
          <w:rFonts w:ascii="Arial" w:hAnsi="Arial" w:cs="Arial"/>
          <w:b/>
          <w:bCs/>
          <w:sz w:val="28"/>
          <w:szCs w:val="28"/>
        </w:rPr>
        <w:t>)</w:t>
      </w:r>
      <w:r w:rsidRPr="00487151">
        <w:rPr>
          <w:rFonts w:ascii="Arial" w:hAnsi="Arial" w:cs="Arial"/>
          <w:b/>
          <w:bCs/>
          <w:sz w:val="28"/>
          <w:szCs w:val="28"/>
          <w:rtl/>
          <w:lang w:bidi="ar-EG"/>
        </w:rPr>
        <w:t>)</w:t>
      </w:r>
    </w:p>
    <w:p w:rsidR="00CB21A7" w:rsidRPr="00487151" w:rsidRDefault="00CB21A7" w:rsidP="00CB21A7">
      <w:pPr>
        <w:spacing w:line="240" w:lineRule="atLeast"/>
        <w:contextualSpacing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:rsidR="00CB21A7" w:rsidRPr="00487151" w:rsidRDefault="00CB21A7" w:rsidP="00CB21A7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87151">
        <w:rPr>
          <w:rFonts w:ascii="Arial" w:hAnsi="Arial" w:cs="Arial"/>
          <w:b/>
          <w:bCs/>
          <w:sz w:val="28"/>
          <w:szCs w:val="28"/>
          <w:rtl/>
        </w:rPr>
        <w:t xml:space="preserve">     </w:t>
      </w:r>
      <w:r w:rsidRPr="00487151">
        <w:rPr>
          <w:rFonts w:ascii="Arial" w:hAnsi="Arial" w:cs="Arial"/>
          <w:b/>
          <w:bCs/>
          <w:sz w:val="28"/>
          <w:szCs w:val="28"/>
        </w:rPr>
        <w:t>(b)       H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+  Cl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>2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=                2HCl</w:t>
      </w:r>
      <w:r w:rsidRPr="00487151">
        <w:rPr>
          <w:rFonts w:ascii="Arial" w:hAnsi="Arial" w:cs="Arial"/>
          <w:b/>
          <w:bCs/>
          <w:sz w:val="28"/>
          <w:szCs w:val="28"/>
          <w:vertAlign w:val="subscript"/>
        </w:rPr>
        <w:t xml:space="preserve"> (g)</w:t>
      </w:r>
      <w:r w:rsidRPr="00487151">
        <w:rPr>
          <w:rFonts w:ascii="Arial" w:hAnsi="Arial" w:cs="Arial"/>
          <w:b/>
          <w:bCs/>
          <w:sz w:val="28"/>
          <w:szCs w:val="28"/>
        </w:rPr>
        <w:t xml:space="preserve">                                     (</w:t>
      </w:r>
      <w:r w:rsidRPr="00487151">
        <w:rPr>
          <w:rFonts w:ascii="Arial" w:hAnsi="Arial" w:cs="Arial"/>
          <w:sz w:val="28"/>
          <w:szCs w:val="28"/>
        </w:rPr>
        <w:t xml:space="preserve"> ……………..</w:t>
      </w:r>
      <w:r w:rsidRPr="00487151">
        <w:rPr>
          <w:rFonts w:ascii="Arial" w:hAnsi="Arial" w:cs="Arial"/>
          <w:b/>
          <w:bCs/>
          <w:sz w:val="28"/>
          <w:szCs w:val="28"/>
        </w:rPr>
        <w:t>)</w:t>
      </w:r>
    </w:p>
    <w:p w:rsidR="00CB21A7" w:rsidRPr="00E15137" w:rsidRDefault="00CB21A7" w:rsidP="00CB21A7">
      <w:pPr>
        <w:jc w:val="lowKashida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139811</wp:posOffset>
                </wp:positionV>
                <wp:extent cx="2162175" cy="323850"/>
                <wp:effectExtent l="0" t="0" r="28575" b="1905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C4" w:rsidRPr="006D6717" w:rsidRDefault="00E616C4" w:rsidP="00CB21A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مع التمنيات بالتوفيق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69" type="#_x0000_t202" style="position:absolute;left:0;text-align:left;margin-left:199.45pt;margin-top:11pt;width:170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" strokeweight="1pt">
                <v:textbox>
                  <w:txbxContent>
                    <w:p w:rsidR="00E616C4" w:rsidRPr="006D6717" w:rsidRDefault="00E616C4" w:rsidP="00CB21A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انتهت الأسئلة مع التمنيات بالتوفيق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</w:t>
      </w:r>
    </w:p>
    <w:sectPr w:rsidR="00CB21A7" w:rsidRPr="00E15137" w:rsidSect="0035245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81C" w:rsidRDefault="0053481C" w:rsidP="00A92AB4">
      <w:r>
        <w:separator/>
      </w:r>
    </w:p>
  </w:endnote>
  <w:endnote w:type="continuationSeparator" w:id="0">
    <w:p w:rsidR="0053481C" w:rsidRDefault="0053481C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A159E3AA-00B8-4822-85D2-AD564068C10E}"/>
    <w:embedBold r:id="rId2" w:fontKey="{A6384671-F5E3-40B0-BDEA-3A13636AA036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3" w:fontKey="{261E1484-2263-463E-96AD-612B6DCA39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6F481DB-DF6A-450A-8053-27F2D518D0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469440CC-0C34-4C3E-B749-DD83794576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6" w:fontKey="{3F4AE464-B806-4584-86F6-953B41801EB4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7" w:fontKey="{1FFC6425-57CE-4ECF-8EF6-BF0E118E0129}"/>
    <w:embedBold r:id="rId8" w:fontKey="{B81ADC1D-DCAC-440C-8DEA-D2CFCABB26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34EF550-229A-4995-B4F3-B9802F827F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6C4" w:rsidRDefault="00E616C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6C4" w:rsidRDefault="00E616C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6DC60E6" wp14:editId="3F7E2D7F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6C4" w:rsidRPr="00374657" w:rsidRDefault="00E616C4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E616C4" w:rsidRPr="00374657" w:rsidRDefault="00E616C4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616C4" w:rsidRPr="00374657" w:rsidRDefault="00E616C4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616C4" w:rsidRPr="00374657" w:rsidRDefault="00E616C4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0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kPtwIAALk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" filled="f" stroked="f">
              <v:textbox>
                <w:txbxContent>
                  <w:p w:rsidR="00287534" w:rsidRPr="00374657" w:rsidRDefault="00287534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287534" w:rsidRPr="00374657" w:rsidRDefault="00287534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287534" w:rsidRPr="00374657" w:rsidRDefault="00287534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287534" w:rsidRPr="00374657" w:rsidRDefault="00287534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A44816" wp14:editId="476E63D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6C4" w:rsidRPr="00374657" w:rsidRDefault="00E616C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E54F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E54F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616C4" w:rsidRPr="00374657" w:rsidRDefault="00E616C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E616C4" w:rsidRPr="00374657" w:rsidRDefault="00E616C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E54FE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E54FE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616C4" w:rsidRPr="00374657" w:rsidRDefault="00E616C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6C4" w:rsidRDefault="00E616C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99619B" wp14:editId="264261ED">
              <wp:simplePos x="0" y="0"/>
              <wp:positionH relativeFrom="column">
                <wp:posOffset>-121285</wp:posOffset>
              </wp:positionH>
              <wp:positionV relativeFrom="paragraph">
                <wp:posOffset>218440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6C4" w:rsidRPr="00374657" w:rsidRDefault="00E616C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E54F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1E54F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616C4" w:rsidRPr="00374657" w:rsidRDefault="00E616C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4" type="#_x0000_t202" style="position:absolute;left:0;text-align:left;margin-left:-9.55pt;margin-top:17.2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AeIPVT3QAA&#10;AAkBAAAPAAAAAAAAAAAAAAAAABAFAABkcnMvZG93bnJldi54bWxQSwUGAAAAAAQABADzAAAAGgYA&#10;AAAA&#10;" filled="f" stroked="f">
              <v:textbox>
                <w:txbxContent>
                  <w:p w:rsidR="00E616C4" w:rsidRPr="00374657" w:rsidRDefault="00E616C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E54FE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1E54FE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616C4" w:rsidRPr="00374657" w:rsidRDefault="00E616C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B3777F" wp14:editId="0EFC1809">
              <wp:simplePos x="0" y="0"/>
              <wp:positionH relativeFrom="page">
                <wp:posOffset>2169353</wp:posOffset>
              </wp:positionH>
              <wp:positionV relativeFrom="page">
                <wp:posOffset>10314029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6C4" w:rsidRPr="00374657" w:rsidRDefault="00E616C4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E616C4" w:rsidRPr="00374657" w:rsidRDefault="00E616C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616C4" w:rsidRPr="00374657" w:rsidRDefault="00E616C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616C4" w:rsidRPr="00374657" w:rsidRDefault="00E616C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type="#_x0000_t202" style="position:absolute;left:0;text-align:left;margin-left:170.8pt;margin-top:81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SFug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" filled="f" stroked="f">
              <v:textbox>
                <w:txbxContent>
                  <w:p w:rsidR="00287534" w:rsidRPr="00374657" w:rsidRDefault="00287534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287534" w:rsidRPr="00374657" w:rsidRDefault="0028753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287534" w:rsidRPr="00374657" w:rsidRDefault="0028753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287534" w:rsidRPr="00374657" w:rsidRDefault="0028753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32BD06" wp14:editId="4D8A926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616C4" w:rsidRPr="00021D6D" w:rsidRDefault="00E616C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1E54FE" w:rsidRPr="001E54FE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1E54FE" w:rsidRPr="001E54FE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7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7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E616C4" w:rsidRPr="00021D6D" w:rsidRDefault="00E616C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1E54FE" w:rsidRPr="001E54FE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1E54FE" w:rsidRPr="001E54FE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7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81C" w:rsidRDefault="0053481C" w:rsidP="00A92AB4">
      <w:r>
        <w:separator/>
      </w:r>
    </w:p>
  </w:footnote>
  <w:footnote w:type="continuationSeparator" w:id="0">
    <w:p w:rsidR="0053481C" w:rsidRDefault="0053481C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6C4" w:rsidRDefault="00E616C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6C4" w:rsidRDefault="00E616C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6D2A969" wp14:editId="2AB9D99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E616C4" w:rsidRPr="004A5331" w:rsidTr="00862D89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E616C4" w:rsidRPr="00216B59" w:rsidRDefault="00E616C4" w:rsidP="00816F73">
          <w:pPr>
            <w:pStyle w:val="4"/>
            <w:rPr>
              <w:rFonts w:cs="mohammad bold art 1"/>
              <w:sz w:val="28"/>
              <w:szCs w:val="28"/>
              <w:rtl/>
            </w:rPr>
          </w:pPr>
          <w:r w:rsidRPr="00216B59">
            <w:rPr>
              <w:rFonts w:cs="mohammad bold art 1" w:hint="cs"/>
              <w:sz w:val="28"/>
              <w:szCs w:val="28"/>
              <w:rtl/>
            </w:rPr>
            <w:t>المملكة العربية السعودية</w:t>
          </w:r>
        </w:p>
        <w:p w:rsidR="00E616C4" w:rsidRPr="00216B59" w:rsidRDefault="00E616C4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>وزارة التعليم</w:t>
          </w:r>
        </w:p>
        <w:p w:rsidR="00E616C4" w:rsidRPr="00216B59" w:rsidRDefault="00E616C4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>الإدارة العامة للتعليم</w:t>
          </w:r>
        </w:p>
        <w:p w:rsidR="00E616C4" w:rsidRPr="00216B59" w:rsidRDefault="00E616C4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 xml:space="preserve"> بالمدينة المنورة</w:t>
          </w:r>
        </w:p>
        <w:p w:rsidR="00E616C4" w:rsidRPr="00216B59" w:rsidRDefault="00E616C4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>مدارس الخندق الأهلية</w:t>
          </w:r>
        </w:p>
        <w:p w:rsidR="00E616C4" w:rsidRPr="00CF70DF" w:rsidRDefault="00E616C4" w:rsidP="00816F73">
          <w:pPr>
            <w:jc w:val="center"/>
            <w:rPr>
              <w:rtl/>
            </w:rPr>
          </w:pPr>
          <w:r w:rsidRPr="00216B59">
            <w:rPr>
              <w:rFonts w:cs="mohammad bold art 1" w:hint="cs"/>
              <w:b/>
              <w:bCs/>
              <w:sz w:val="28"/>
              <w:szCs w:val="28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0F9D007" wp14:editId="3AAE85F8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616C4" w:rsidRDefault="00E616C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72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287534" w:rsidRDefault="00287534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E616C4" w:rsidRDefault="00E616C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</w:rPr>
          </w:pPr>
        </w:p>
        <w:p w:rsidR="00E616C4" w:rsidRDefault="00E616C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</w:rPr>
          </w:pPr>
        </w:p>
        <w:p w:rsidR="00E616C4" w:rsidRDefault="00E616C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54564473" wp14:editId="0C8CC2F4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E616C4" w:rsidRPr="009C51A0" w:rsidRDefault="00E616C4" w:rsidP="00E25C0F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9C51A0">
            <w:rPr>
              <w:rFonts w:cs="mohammad bold art 1" w:hint="cs"/>
              <w:b/>
              <w:bCs/>
              <w:sz w:val="28"/>
              <w:szCs w:val="28"/>
              <w:rtl/>
            </w:rPr>
            <w:t xml:space="preserve">الفصل الدراسي الأول </w:t>
          </w:r>
        </w:p>
        <w:p w:rsidR="00E616C4" w:rsidRPr="009C51A0" w:rsidRDefault="00E616C4" w:rsidP="00E25C0F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9C51A0">
            <w:rPr>
              <w:rFonts w:cs="mohammad bold art 1" w:hint="cs"/>
              <w:b/>
              <w:bCs/>
              <w:sz w:val="28"/>
              <w:szCs w:val="28"/>
              <w:rtl/>
            </w:rPr>
            <w:t>نظام المقررات</w:t>
          </w:r>
        </w:p>
        <w:p w:rsidR="00E616C4" w:rsidRPr="00E25C0F" w:rsidRDefault="00E616C4" w:rsidP="00816F73">
          <w:pPr>
            <w:jc w:val="center"/>
            <w:rPr>
              <w:rFonts w:cs="mohammad bold art 1"/>
              <w:sz w:val="24"/>
              <w:szCs w:val="24"/>
              <w:rtl/>
            </w:rPr>
          </w:pPr>
          <w:r w:rsidRPr="009C51A0">
            <w:rPr>
              <w:rFonts w:cs="mohammad bold art 1" w:hint="cs"/>
              <w:b/>
              <w:bCs/>
              <w:sz w:val="28"/>
              <w:szCs w:val="28"/>
              <w:rtl/>
            </w:rPr>
            <w:t>للعام الدراسي 1441هـ</w:t>
          </w:r>
        </w:p>
        <w:p w:rsidR="00E616C4" w:rsidRPr="0067565F" w:rsidRDefault="00E616C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E616C4" w:rsidRPr="004A5331" w:rsidTr="00862D89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E616C4" w:rsidRPr="00FF44B1" w:rsidRDefault="00E616C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E616C4" w:rsidRPr="00FF44B1" w:rsidRDefault="00E616C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E616C4" w:rsidRPr="00816F73" w:rsidRDefault="00E616C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6C4" w:rsidRPr="004A5331" w:rsidTr="00862D89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E616C4" w:rsidRPr="00FF44B1" w:rsidRDefault="00E616C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E616C4" w:rsidRPr="00FF44B1" w:rsidRDefault="00E616C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E616C4" w:rsidRPr="00816F73" w:rsidRDefault="00E616C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6C4" w:rsidRPr="004A5331" w:rsidTr="00862D89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E616C4" w:rsidRPr="00FF44B1" w:rsidRDefault="00E616C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E616C4" w:rsidRPr="00FF44B1" w:rsidRDefault="00E616C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6C4" w:rsidRPr="004A5331" w:rsidTr="00862D89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616C4" w:rsidRPr="004A5331" w:rsidRDefault="00E616C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E616C4" w:rsidRPr="004A5331" w:rsidRDefault="00E616C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6C4" w:rsidRPr="004A5331" w:rsidTr="00862D89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E616C4" w:rsidRPr="003A1DDE" w:rsidRDefault="00E616C4" w:rsidP="00E25C0F">
          <w:pPr>
            <w:rPr>
              <w:rFonts w:cs="AL-Mohanad Bold"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 xml:space="preserve">اسم الطالب: 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E616C4" w:rsidRPr="003A1DDE" w:rsidRDefault="00E616C4" w:rsidP="00816F73">
          <w:pPr>
            <w:pStyle w:val="4"/>
            <w:jc w:val="left"/>
            <w:rPr>
              <w:rFonts w:cs="AL-Mohanad Bold"/>
              <w:sz w:val="28"/>
              <w:szCs w:val="28"/>
            </w:rPr>
          </w:pPr>
          <w:r w:rsidRPr="003A1DDE">
            <w:rPr>
              <w:rFonts w:cs="AL-Mohanad Bold" w:hint="cs"/>
              <w:sz w:val="28"/>
              <w:szCs w:val="28"/>
              <w:rtl/>
            </w:rPr>
            <w:t>الصف: الثالث الثانوي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E616C4" w:rsidRPr="00816F73" w:rsidRDefault="00E616C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6C4" w:rsidRPr="004A5331" w:rsidTr="00862D89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:rsidR="00E616C4" w:rsidRPr="003A1DDE" w:rsidRDefault="00E616C4" w:rsidP="00816F73">
          <w:pPr>
            <w:rPr>
              <w:rFonts w:cs="AL-Mohanad Bold"/>
              <w:b/>
              <w:bCs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E616C4" w:rsidRPr="003A1DDE" w:rsidRDefault="00E616C4" w:rsidP="00816F73">
          <w:pPr>
            <w:rPr>
              <w:rFonts w:cs="AL-Mohanad Bold"/>
              <w:b/>
              <w:bCs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 xml:space="preserve">        المادة:  كيمياء 3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E616C4" w:rsidRPr="00816F73" w:rsidRDefault="00E616C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6C4" w:rsidRPr="004A5331" w:rsidTr="00862D89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E616C4" w:rsidRPr="00F93A25" w:rsidRDefault="00E616C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E616C4" w:rsidRPr="003A1DDE" w:rsidRDefault="00E616C4" w:rsidP="00816F73">
          <w:pPr>
            <w:rPr>
              <w:rFonts w:cs="AL-Mohanad Bold"/>
              <w:b/>
              <w:bCs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>الخميس</w:t>
          </w:r>
          <w:r>
            <w:rPr>
              <w:rFonts w:cs="AL-Mohanad Bold" w:hint="cs"/>
              <w:b/>
              <w:bCs/>
              <w:sz w:val="28"/>
              <w:szCs w:val="28"/>
              <w:rtl/>
            </w:rPr>
            <w:t>29</w:t>
          </w: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>/4/1441هـ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E616C4" w:rsidRPr="003A1DDE" w:rsidRDefault="00E616C4" w:rsidP="00816F73">
          <w:pPr>
            <w:rPr>
              <w:rFonts w:cs="AL-Mohanad Bold"/>
              <w:b/>
              <w:bCs/>
              <w:sz w:val="28"/>
              <w:szCs w:val="28"/>
              <w:rtl/>
            </w:rPr>
          </w:pPr>
          <w:r w:rsidRPr="003A1DDE">
            <w:rPr>
              <w:rFonts w:cs="AL-Mohanad Bold" w:hint="cs"/>
              <w:b/>
              <w:bCs/>
              <w:sz w:val="28"/>
              <w:szCs w:val="28"/>
              <w:rtl/>
            </w:rPr>
            <w:t xml:space="preserve">  الزمن :  3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E616C4" w:rsidRPr="00816F73" w:rsidRDefault="00E616C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6C4" w:rsidRPr="004A5331" w:rsidTr="00862D89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E616C4" w:rsidRPr="004A5331" w:rsidRDefault="00E616C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616C4" w:rsidRPr="00B141FF" w:rsidRDefault="00E616C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616C4" w:rsidRPr="00B141FF" w:rsidRDefault="00E616C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616C4" w:rsidRPr="00B141FF" w:rsidRDefault="00E616C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616C4" w:rsidRPr="00B141FF" w:rsidRDefault="00E616C4" w:rsidP="00E25C0F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E616C4" w:rsidRPr="00816F73" w:rsidRDefault="00E616C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E616C4" w:rsidRPr="00816F73" w:rsidRDefault="00E616C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616C4" w:rsidRPr="004A5331" w:rsidTr="00862D89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E616C4" w:rsidRDefault="00E616C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616C4" w:rsidRPr="00B141FF" w:rsidRDefault="00E616C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E616C4" w:rsidRPr="00B141FF" w:rsidRDefault="00E616C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616C4" w:rsidRPr="00B141FF" w:rsidRDefault="00E616C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E616C4" w:rsidRPr="00B141FF" w:rsidRDefault="00E616C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E616C4" w:rsidRPr="000F6296" w:rsidRDefault="00E616C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E616C4" w:rsidRPr="00DF0CBD" w:rsidRDefault="00E616C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E616C4" w:rsidRPr="00DF0CBD" w:rsidRDefault="00E616C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E616C4" w:rsidRPr="00DF0CBD" w:rsidRDefault="00E616C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E616C4" w:rsidRPr="00DF0CBD" w:rsidRDefault="00E616C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E616C4" w:rsidRDefault="00E616C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F1FAF95" wp14:editId="4D9FAFA9">
              <wp:simplePos x="0" y="0"/>
              <wp:positionH relativeFrom="column">
                <wp:posOffset>-117779</wp:posOffset>
              </wp:positionH>
              <wp:positionV relativeFrom="paragraph">
                <wp:posOffset>55245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9.25pt;margin-top:4.35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lxEi7uAAAAALAQAADwAAAGRycy9kb3ducmV2&#10;LnhtbEyPzU7DMBCE70i8g7VI3FonlZKGEKdCSL1UiJ9SxNW1lyTCXkexm4S3xznBbUczmv2m2s3W&#10;sBEH3zkSkK4TYEjK6Y4aAaf3/aoA5oMkLY0jFPCDHnb19VUlS+0mesPxGBoWS8iXUkAbQl9y7lWL&#10;Vvq165Gi9+UGK0OUQ8P1IKdYbg3fJEnOrewofmhlj48tqu/jxQrYmOmQPb+o12ykff7xaZ/84aSE&#10;uL2ZH+6BBZzDXxgW/IgOdWQ6uwtpz4yAVVpkMSqg2AJb/OQuj+POy5WnW+B1xf9vqH8B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lxEi7uAAAAAL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22B9A5" wp14:editId="09389ADA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16C4" w:rsidRPr="008A7580" w:rsidRDefault="00E616C4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7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287534" w:rsidRPr="008A7580" w:rsidRDefault="00287534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D7F0D"/>
    <w:multiLevelType w:val="hybridMultilevel"/>
    <w:tmpl w:val="F4E20460"/>
    <w:lvl w:ilvl="0" w:tplc="91FA919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741FA"/>
    <w:multiLevelType w:val="hybridMultilevel"/>
    <w:tmpl w:val="B32E71EC"/>
    <w:lvl w:ilvl="0" w:tplc="DC727DC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color w:val="66006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DE3CDD"/>
    <w:multiLevelType w:val="hybridMultilevel"/>
    <w:tmpl w:val="8660A436"/>
    <w:lvl w:ilvl="0" w:tplc="5D309272">
      <w:start w:val="1"/>
      <w:numFmt w:val="arabicAlpha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2DF7249F"/>
    <w:multiLevelType w:val="hybridMultilevel"/>
    <w:tmpl w:val="F0AC84F0"/>
    <w:lvl w:ilvl="0" w:tplc="3486654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>
    <w:nsid w:val="57D00A46"/>
    <w:multiLevelType w:val="hybridMultilevel"/>
    <w:tmpl w:val="B5FAB3EE"/>
    <w:lvl w:ilvl="0" w:tplc="781A1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D6117"/>
    <w:multiLevelType w:val="hybridMultilevel"/>
    <w:tmpl w:val="83A4B1A2"/>
    <w:lvl w:ilvl="0" w:tplc="4B322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AA0071"/>
    <w:multiLevelType w:val="hybridMultilevel"/>
    <w:tmpl w:val="098811AA"/>
    <w:lvl w:ilvl="0" w:tplc="252A1DA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EA"/>
    <w:rsid w:val="00002329"/>
    <w:rsid w:val="00003105"/>
    <w:rsid w:val="00007D32"/>
    <w:rsid w:val="000144E6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5B43"/>
    <w:rsid w:val="000661C2"/>
    <w:rsid w:val="000732E7"/>
    <w:rsid w:val="00091559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53CF7"/>
    <w:rsid w:val="0017777D"/>
    <w:rsid w:val="00177FE5"/>
    <w:rsid w:val="001864BC"/>
    <w:rsid w:val="00192289"/>
    <w:rsid w:val="00197444"/>
    <w:rsid w:val="001A335B"/>
    <w:rsid w:val="001A791C"/>
    <w:rsid w:val="001B1F5A"/>
    <w:rsid w:val="001B602D"/>
    <w:rsid w:val="001B7601"/>
    <w:rsid w:val="001C00FA"/>
    <w:rsid w:val="001C44AD"/>
    <w:rsid w:val="001D3F88"/>
    <w:rsid w:val="001D609A"/>
    <w:rsid w:val="001E15E8"/>
    <w:rsid w:val="001E54FE"/>
    <w:rsid w:val="001F7E75"/>
    <w:rsid w:val="00201196"/>
    <w:rsid w:val="00201E7C"/>
    <w:rsid w:val="002065CB"/>
    <w:rsid w:val="00212922"/>
    <w:rsid w:val="002138FD"/>
    <w:rsid w:val="00216824"/>
    <w:rsid w:val="00216B59"/>
    <w:rsid w:val="002218C7"/>
    <w:rsid w:val="002218FC"/>
    <w:rsid w:val="002250E3"/>
    <w:rsid w:val="00227E5C"/>
    <w:rsid w:val="00237478"/>
    <w:rsid w:val="002413A2"/>
    <w:rsid w:val="0024538C"/>
    <w:rsid w:val="002622C5"/>
    <w:rsid w:val="002829AB"/>
    <w:rsid w:val="00287534"/>
    <w:rsid w:val="002955BD"/>
    <w:rsid w:val="00296D0C"/>
    <w:rsid w:val="002A1481"/>
    <w:rsid w:val="002A529F"/>
    <w:rsid w:val="002B4BEE"/>
    <w:rsid w:val="002C302A"/>
    <w:rsid w:val="002C329E"/>
    <w:rsid w:val="002E1504"/>
    <w:rsid w:val="002E33EF"/>
    <w:rsid w:val="002E60A3"/>
    <w:rsid w:val="0031049C"/>
    <w:rsid w:val="00312197"/>
    <w:rsid w:val="00332657"/>
    <w:rsid w:val="0034305C"/>
    <w:rsid w:val="00345C47"/>
    <w:rsid w:val="0035245C"/>
    <w:rsid w:val="00355650"/>
    <w:rsid w:val="00356961"/>
    <w:rsid w:val="0036142F"/>
    <w:rsid w:val="0036449D"/>
    <w:rsid w:val="00364B02"/>
    <w:rsid w:val="00374657"/>
    <w:rsid w:val="00377B77"/>
    <w:rsid w:val="0038643D"/>
    <w:rsid w:val="00387914"/>
    <w:rsid w:val="003A1DDE"/>
    <w:rsid w:val="003A374D"/>
    <w:rsid w:val="003B0BCD"/>
    <w:rsid w:val="003B0CE3"/>
    <w:rsid w:val="003B3A84"/>
    <w:rsid w:val="003D279D"/>
    <w:rsid w:val="003E026B"/>
    <w:rsid w:val="003F2F4F"/>
    <w:rsid w:val="003F65B3"/>
    <w:rsid w:val="003F78D5"/>
    <w:rsid w:val="00400AA7"/>
    <w:rsid w:val="00402134"/>
    <w:rsid w:val="004026A2"/>
    <w:rsid w:val="00407BA0"/>
    <w:rsid w:val="00433718"/>
    <w:rsid w:val="0044766D"/>
    <w:rsid w:val="00452E34"/>
    <w:rsid w:val="00471286"/>
    <w:rsid w:val="00487151"/>
    <w:rsid w:val="00495CE2"/>
    <w:rsid w:val="004A5331"/>
    <w:rsid w:val="004B4718"/>
    <w:rsid w:val="004C056D"/>
    <w:rsid w:val="004C41F5"/>
    <w:rsid w:val="004E33A2"/>
    <w:rsid w:val="004F46A9"/>
    <w:rsid w:val="004F5102"/>
    <w:rsid w:val="0050465F"/>
    <w:rsid w:val="00505A5D"/>
    <w:rsid w:val="00510939"/>
    <w:rsid w:val="00510DF0"/>
    <w:rsid w:val="00530C15"/>
    <w:rsid w:val="0053481C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3512"/>
    <w:rsid w:val="005D5CE9"/>
    <w:rsid w:val="005E32E8"/>
    <w:rsid w:val="005E5532"/>
    <w:rsid w:val="005F0ACE"/>
    <w:rsid w:val="005F31DA"/>
    <w:rsid w:val="005F73FF"/>
    <w:rsid w:val="00603640"/>
    <w:rsid w:val="00620A6A"/>
    <w:rsid w:val="00650B02"/>
    <w:rsid w:val="00653F1B"/>
    <w:rsid w:val="00655957"/>
    <w:rsid w:val="00661D21"/>
    <w:rsid w:val="0067012F"/>
    <w:rsid w:val="00672298"/>
    <w:rsid w:val="00674FEF"/>
    <w:rsid w:val="0067565F"/>
    <w:rsid w:val="00680D03"/>
    <w:rsid w:val="006B3DA1"/>
    <w:rsid w:val="006B4367"/>
    <w:rsid w:val="006B4CBC"/>
    <w:rsid w:val="006C3C31"/>
    <w:rsid w:val="006D04D5"/>
    <w:rsid w:val="006E3825"/>
    <w:rsid w:val="006E6595"/>
    <w:rsid w:val="00716C6C"/>
    <w:rsid w:val="00735EB5"/>
    <w:rsid w:val="00742240"/>
    <w:rsid w:val="007423E3"/>
    <w:rsid w:val="00754DE3"/>
    <w:rsid w:val="00760000"/>
    <w:rsid w:val="007625AF"/>
    <w:rsid w:val="0076764A"/>
    <w:rsid w:val="0078097C"/>
    <w:rsid w:val="0078305A"/>
    <w:rsid w:val="00785478"/>
    <w:rsid w:val="007947BA"/>
    <w:rsid w:val="007A27B0"/>
    <w:rsid w:val="007B06B5"/>
    <w:rsid w:val="007B59CF"/>
    <w:rsid w:val="007B7645"/>
    <w:rsid w:val="007C73DE"/>
    <w:rsid w:val="007D659C"/>
    <w:rsid w:val="007D6D04"/>
    <w:rsid w:val="007E3E03"/>
    <w:rsid w:val="007E6BB4"/>
    <w:rsid w:val="00800E69"/>
    <w:rsid w:val="00801F50"/>
    <w:rsid w:val="008020F4"/>
    <w:rsid w:val="00804367"/>
    <w:rsid w:val="008153A2"/>
    <w:rsid w:val="00816F73"/>
    <w:rsid w:val="00820CEF"/>
    <w:rsid w:val="0082225F"/>
    <w:rsid w:val="00843A15"/>
    <w:rsid w:val="00853206"/>
    <w:rsid w:val="00862D89"/>
    <w:rsid w:val="0086432A"/>
    <w:rsid w:val="0087704E"/>
    <w:rsid w:val="0088547D"/>
    <w:rsid w:val="00887D39"/>
    <w:rsid w:val="00893A2E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2F62"/>
    <w:rsid w:val="009238D8"/>
    <w:rsid w:val="00923BCD"/>
    <w:rsid w:val="009310EC"/>
    <w:rsid w:val="009318A7"/>
    <w:rsid w:val="0093753B"/>
    <w:rsid w:val="00944314"/>
    <w:rsid w:val="0095204D"/>
    <w:rsid w:val="00960F39"/>
    <w:rsid w:val="00975F54"/>
    <w:rsid w:val="00977FFD"/>
    <w:rsid w:val="00982434"/>
    <w:rsid w:val="0098424A"/>
    <w:rsid w:val="00985BEA"/>
    <w:rsid w:val="009876BD"/>
    <w:rsid w:val="0099107B"/>
    <w:rsid w:val="00993BDC"/>
    <w:rsid w:val="0099745C"/>
    <w:rsid w:val="009A4D59"/>
    <w:rsid w:val="009B2A18"/>
    <w:rsid w:val="009B6752"/>
    <w:rsid w:val="009C51A0"/>
    <w:rsid w:val="009D0442"/>
    <w:rsid w:val="009D3EB8"/>
    <w:rsid w:val="009E1255"/>
    <w:rsid w:val="009E78DC"/>
    <w:rsid w:val="009E7C6B"/>
    <w:rsid w:val="009F56B5"/>
    <w:rsid w:val="00A07BFB"/>
    <w:rsid w:val="00A168CE"/>
    <w:rsid w:val="00A23BA6"/>
    <w:rsid w:val="00A40932"/>
    <w:rsid w:val="00A555A8"/>
    <w:rsid w:val="00A6080C"/>
    <w:rsid w:val="00A62FC8"/>
    <w:rsid w:val="00A661C3"/>
    <w:rsid w:val="00A81D19"/>
    <w:rsid w:val="00A90042"/>
    <w:rsid w:val="00A91602"/>
    <w:rsid w:val="00A92AB4"/>
    <w:rsid w:val="00A932F1"/>
    <w:rsid w:val="00A96FBE"/>
    <w:rsid w:val="00AA717E"/>
    <w:rsid w:val="00AD615E"/>
    <w:rsid w:val="00AE2082"/>
    <w:rsid w:val="00AE2A21"/>
    <w:rsid w:val="00B05625"/>
    <w:rsid w:val="00B06F54"/>
    <w:rsid w:val="00B10F0F"/>
    <w:rsid w:val="00B141FF"/>
    <w:rsid w:val="00B259E5"/>
    <w:rsid w:val="00B30234"/>
    <w:rsid w:val="00B418FD"/>
    <w:rsid w:val="00B46885"/>
    <w:rsid w:val="00B60404"/>
    <w:rsid w:val="00B66C58"/>
    <w:rsid w:val="00B71448"/>
    <w:rsid w:val="00B75CE6"/>
    <w:rsid w:val="00BD01B9"/>
    <w:rsid w:val="00BD7364"/>
    <w:rsid w:val="00BF2A04"/>
    <w:rsid w:val="00BF3A4E"/>
    <w:rsid w:val="00C013F8"/>
    <w:rsid w:val="00C366A8"/>
    <w:rsid w:val="00C40699"/>
    <w:rsid w:val="00C44C00"/>
    <w:rsid w:val="00C45DB9"/>
    <w:rsid w:val="00C46D59"/>
    <w:rsid w:val="00C50983"/>
    <w:rsid w:val="00C54EC4"/>
    <w:rsid w:val="00C61586"/>
    <w:rsid w:val="00C62543"/>
    <w:rsid w:val="00C62646"/>
    <w:rsid w:val="00C626A7"/>
    <w:rsid w:val="00C859B8"/>
    <w:rsid w:val="00C9503D"/>
    <w:rsid w:val="00CA27C0"/>
    <w:rsid w:val="00CB21A7"/>
    <w:rsid w:val="00CB38FF"/>
    <w:rsid w:val="00CB7830"/>
    <w:rsid w:val="00CC1381"/>
    <w:rsid w:val="00CD0299"/>
    <w:rsid w:val="00CF1503"/>
    <w:rsid w:val="00CF34D0"/>
    <w:rsid w:val="00CF70DF"/>
    <w:rsid w:val="00D14D29"/>
    <w:rsid w:val="00D46181"/>
    <w:rsid w:val="00D60663"/>
    <w:rsid w:val="00D607C3"/>
    <w:rsid w:val="00D60D76"/>
    <w:rsid w:val="00D65313"/>
    <w:rsid w:val="00D714D2"/>
    <w:rsid w:val="00D74FA2"/>
    <w:rsid w:val="00D76C43"/>
    <w:rsid w:val="00D85A04"/>
    <w:rsid w:val="00D909C6"/>
    <w:rsid w:val="00DA6FA6"/>
    <w:rsid w:val="00DB32ED"/>
    <w:rsid w:val="00DB6113"/>
    <w:rsid w:val="00DC2585"/>
    <w:rsid w:val="00DD4F73"/>
    <w:rsid w:val="00DD55ED"/>
    <w:rsid w:val="00DF0CBD"/>
    <w:rsid w:val="00DF7891"/>
    <w:rsid w:val="00E133DB"/>
    <w:rsid w:val="00E14777"/>
    <w:rsid w:val="00E14B89"/>
    <w:rsid w:val="00E17E4F"/>
    <w:rsid w:val="00E25C0F"/>
    <w:rsid w:val="00E32373"/>
    <w:rsid w:val="00E34474"/>
    <w:rsid w:val="00E46CE2"/>
    <w:rsid w:val="00E538EE"/>
    <w:rsid w:val="00E6016B"/>
    <w:rsid w:val="00E616C4"/>
    <w:rsid w:val="00E658DC"/>
    <w:rsid w:val="00E7039C"/>
    <w:rsid w:val="00E86356"/>
    <w:rsid w:val="00E86453"/>
    <w:rsid w:val="00EA1F9A"/>
    <w:rsid w:val="00EA5B54"/>
    <w:rsid w:val="00EB1FD7"/>
    <w:rsid w:val="00EB3710"/>
    <w:rsid w:val="00EB4384"/>
    <w:rsid w:val="00EB563E"/>
    <w:rsid w:val="00EC6AB2"/>
    <w:rsid w:val="00ED3CB3"/>
    <w:rsid w:val="00EE2308"/>
    <w:rsid w:val="00EE2A24"/>
    <w:rsid w:val="00EF3327"/>
    <w:rsid w:val="00F02AD8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3152"/>
    <w:rsid w:val="00F64D87"/>
    <w:rsid w:val="00F650D0"/>
    <w:rsid w:val="00F65741"/>
    <w:rsid w:val="00F659A7"/>
    <w:rsid w:val="00F71AC8"/>
    <w:rsid w:val="00F810B0"/>
    <w:rsid w:val="00F84218"/>
    <w:rsid w:val="00F923F6"/>
    <w:rsid w:val="00F93A25"/>
    <w:rsid w:val="00FA26C4"/>
    <w:rsid w:val="00FA708E"/>
    <w:rsid w:val="00FB1E04"/>
    <w:rsid w:val="00FC7509"/>
    <w:rsid w:val="00FE1ED5"/>
    <w:rsid w:val="00FE6E9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link w:val="1Char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link w:val="2Char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link w:val="3Char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link w:val="5Char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1Char">
    <w:name w:val="عنوان 1 Char"/>
    <w:basedOn w:val="a0"/>
    <w:link w:val="1"/>
    <w:rsid w:val="00CB21A7"/>
    <w:rPr>
      <w:b/>
      <w:bCs/>
      <w:noProof/>
      <w:szCs w:val="26"/>
      <w:lang w:eastAsia="ar-SA"/>
    </w:rPr>
  </w:style>
  <w:style w:type="character" w:customStyle="1" w:styleId="2Char">
    <w:name w:val="عنوان 2 Char"/>
    <w:basedOn w:val="a0"/>
    <w:link w:val="2"/>
    <w:rsid w:val="00CB21A7"/>
    <w:rPr>
      <w:b/>
      <w:bCs/>
      <w:noProof/>
      <w:szCs w:val="28"/>
      <w:lang w:eastAsia="ar-SA"/>
    </w:rPr>
  </w:style>
  <w:style w:type="character" w:customStyle="1" w:styleId="3Char">
    <w:name w:val="عنوان 3 Char"/>
    <w:basedOn w:val="a0"/>
    <w:link w:val="3"/>
    <w:rsid w:val="00CB21A7"/>
    <w:rPr>
      <w:b/>
      <w:bCs/>
      <w:noProof/>
      <w:szCs w:val="28"/>
      <w:lang w:eastAsia="ar-SA"/>
    </w:rPr>
  </w:style>
  <w:style w:type="character" w:customStyle="1" w:styleId="4Char">
    <w:name w:val="عنوان 4 Char"/>
    <w:basedOn w:val="a0"/>
    <w:link w:val="4"/>
    <w:rsid w:val="00CB21A7"/>
    <w:rPr>
      <w:rFonts w:cs="AF_Jeddah"/>
      <w:b/>
      <w:bCs/>
      <w:noProof/>
      <w:szCs w:val="36"/>
      <w:lang w:eastAsia="ar-SA"/>
    </w:rPr>
  </w:style>
  <w:style w:type="character" w:customStyle="1" w:styleId="5Char">
    <w:name w:val="عنوان 5 Char"/>
    <w:basedOn w:val="a0"/>
    <w:link w:val="5"/>
    <w:rsid w:val="00CB21A7"/>
    <w:rPr>
      <w:rFonts w:cs="AF_Jeddah"/>
      <w:b/>
      <w:bCs/>
      <w:noProof/>
      <w:szCs w:val="32"/>
      <w:lang w:eastAsia="ar-SA"/>
    </w:rPr>
  </w:style>
  <w:style w:type="table" w:styleId="a6">
    <w:name w:val="Table Grid"/>
    <w:basedOn w:val="a1"/>
    <w:uiPriority w:val="59"/>
    <w:rsid w:val="00CB21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CB21A7"/>
    <w:rPr>
      <w:rFonts w:ascii="Traditional Arabic" w:eastAsia="Calibri" w:hAnsi="Traditional Arabic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62D89"/>
    <w:pPr>
      <w:spacing w:after="200" w:line="276" w:lineRule="auto"/>
      <w:ind w:left="720"/>
      <w:contextualSpacing/>
    </w:pPr>
    <w:rPr>
      <w:rFonts w:ascii="Traditional Arabic" w:eastAsiaTheme="minorHAnsi" w:hAnsi="Traditional Arabic"/>
      <w:noProof w:val="0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link w:val="1Char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link w:val="2Char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link w:val="3Char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link w:val="5Char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1Char">
    <w:name w:val="عنوان 1 Char"/>
    <w:basedOn w:val="a0"/>
    <w:link w:val="1"/>
    <w:rsid w:val="00CB21A7"/>
    <w:rPr>
      <w:b/>
      <w:bCs/>
      <w:noProof/>
      <w:szCs w:val="26"/>
      <w:lang w:eastAsia="ar-SA"/>
    </w:rPr>
  </w:style>
  <w:style w:type="character" w:customStyle="1" w:styleId="2Char">
    <w:name w:val="عنوان 2 Char"/>
    <w:basedOn w:val="a0"/>
    <w:link w:val="2"/>
    <w:rsid w:val="00CB21A7"/>
    <w:rPr>
      <w:b/>
      <w:bCs/>
      <w:noProof/>
      <w:szCs w:val="28"/>
      <w:lang w:eastAsia="ar-SA"/>
    </w:rPr>
  </w:style>
  <w:style w:type="character" w:customStyle="1" w:styleId="3Char">
    <w:name w:val="عنوان 3 Char"/>
    <w:basedOn w:val="a0"/>
    <w:link w:val="3"/>
    <w:rsid w:val="00CB21A7"/>
    <w:rPr>
      <w:b/>
      <w:bCs/>
      <w:noProof/>
      <w:szCs w:val="28"/>
      <w:lang w:eastAsia="ar-SA"/>
    </w:rPr>
  </w:style>
  <w:style w:type="character" w:customStyle="1" w:styleId="4Char">
    <w:name w:val="عنوان 4 Char"/>
    <w:basedOn w:val="a0"/>
    <w:link w:val="4"/>
    <w:rsid w:val="00CB21A7"/>
    <w:rPr>
      <w:rFonts w:cs="AF_Jeddah"/>
      <w:b/>
      <w:bCs/>
      <w:noProof/>
      <w:szCs w:val="36"/>
      <w:lang w:eastAsia="ar-SA"/>
    </w:rPr>
  </w:style>
  <w:style w:type="character" w:customStyle="1" w:styleId="5Char">
    <w:name w:val="عنوان 5 Char"/>
    <w:basedOn w:val="a0"/>
    <w:link w:val="5"/>
    <w:rsid w:val="00CB21A7"/>
    <w:rPr>
      <w:rFonts w:cs="AF_Jeddah"/>
      <w:b/>
      <w:bCs/>
      <w:noProof/>
      <w:szCs w:val="32"/>
      <w:lang w:eastAsia="ar-SA"/>
    </w:rPr>
  </w:style>
  <w:style w:type="table" w:styleId="a6">
    <w:name w:val="Table Grid"/>
    <w:basedOn w:val="a1"/>
    <w:uiPriority w:val="59"/>
    <w:rsid w:val="00CB21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CB21A7"/>
    <w:rPr>
      <w:rFonts w:ascii="Traditional Arabic" w:eastAsia="Calibri" w:hAnsi="Traditional Arabic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62D89"/>
    <w:pPr>
      <w:spacing w:after="200" w:line="276" w:lineRule="auto"/>
      <w:ind w:left="720"/>
      <w:contextualSpacing/>
    </w:pPr>
    <w:rPr>
      <w:rFonts w:ascii="Traditional Arabic" w:eastAsiaTheme="minorHAnsi" w:hAnsi="Traditional Arabic"/>
      <w:noProof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575;&#1604;&#1606;&#1605;&#1575;&#1584;&#1580;%20&#1575;&#1604;&#1580;&#1583;&#1610;&#1583;&#1577;%201441%20&#1575;&#1604;&#1601;&#1589;&#1604;%20&#1575;&#1604;&#1583;&#1585;&#1575;&#1587;&#1610;%20&#1575;&#1604;&#1571;&#1608;&#1604;\28%20-%20&#1593;&#1605;&#1604;&#1610;&#1577;%20&#1575;&#1604;&#1575;&#1582;&#1578;&#1576;&#1575;&#1585;&#1575;&#1578;%20&#1608;&#1575;&#1604;&#1578;&#1602;&#1608;&#1610;&#1605;%20&#1575;&#1604;&#1605;&#1587;&#1578;&#1605;&#1585;%20KH-P028\&#1575;&#1604;&#1606;&#1605;&#1575;&#1584;&#1580;\&#1606;&#1605;&#1575;&#1584;&#1580;%20&#1575;&#1604;&#1575;&#1582;&#1578;&#1576;&#1575;&#1585;&#1575;&#1578;%20&#1604;&#1604;&#1605;&#1585;&#1581;&#1604;&#1578;&#1610;&#1606;%20&#1575;&#1604;&#1605;&#1578;&#1608;&#1587;&#1591;&#1577;%20&#1608;&#1575;&#1604;&#1579;&#1575;&#1606;&#1608;&#1610;&#1577;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56534-9EE8-48BC-B63B-8B747719B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KH-P028-F11A.dotx</Template>
  <TotalTime>656</TotalTime>
  <Pages>1</Pages>
  <Words>2544</Words>
  <Characters>14503</Characters>
  <Application>Microsoft Office Word</Application>
  <DocSecurity>0</DocSecurity>
  <Lines>120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/>
  <LinksUpToDate>false</LinksUpToDate>
  <CharactersWithSpaces>17013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نجم الدين</dc:creator>
  <cp:lastModifiedBy>محمد منير</cp:lastModifiedBy>
  <cp:revision>55</cp:revision>
  <cp:lastPrinted>2019-11-30T07:19:00Z</cp:lastPrinted>
  <dcterms:created xsi:type="dcterms:W3CDTF">2019-11-18T05:59:00Z</dcterms:created>
  <dcterms:modified xsi:type="dcterms:W3CDTF">2019-11-30T07:19:00Z</dcterms:modified>
</cp:coreProperties>
</file>