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BC5561" w:rsidRDefault="00C01217">
      <w:pPr>
        <w:rPr>
          <w:sz w:val="28"/>
          <w:szCs w:val="28"/>
          <w:rtl/>
        </w:rPr>
      </w:pPr>
      <w:r w:rsidRPr="00BC5561">
        <w:rPr>
          <w:rFonts w:ascii="Traditional Arabic" w:hAnsi="Traditional Arabic" w:hint="cs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1EDEC" wp14:editId="28512617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3AC" w:rsidRPr="009B3EB8" w:rsidRDefault="00D803AC" w:rsidP="00C0121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B3EB8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25</w:t>
                            </w:r>
                          </w:p>
                          <w:p w:rsidR="00D803AC" w:rsidRPr="00861C76" w:rsidRDefault="00D803AC" w:rsidP="00C01217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25</w:t>
                            </w:r>
                          </w:p>
                          <w:p w:rsidR="00D803AC" w:rsidRDefault="00D803AC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:rsidR="00D803AC" w:rsidRPr="009B3EB8" w:rsidRDefault="00D803AC" w:rsidP="00C0121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9B3EB8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25</w:t>
                      </w:r>
                    </w:p>
                    <w:p w:rsidR="00D803AC" w:rsidRPr="00861C76" w:rsidRDefault="00D803AC" w:rsidP="00C01217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25</w:t>
                      </w:r>
                    </w:p>
                    <w:p w:rsidR="00D803AC" w:rsidRDefault="00D803AC" w:rsidP="00C01217"/>
                  </w:txbxContent>
                </v:textbox>
              </v:shape>
            </w:pict>
          </mc:Fallback>
        </mc:AlternateContent>
      </w:r>
    </w:p>
    <w:p w:rsidR="00C01217" w:rsidRPr="00BC5561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3546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الأول :</w:t>
      </w: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</w:rPr>
        <w:tab/>
      </w:r>
      <w:r w:rsidRPr="00BC5561">
        <w:rPr>
          <w:rFonts w:ascii="Traditional Arabic" w:hAnsi="Traditional Arabic"/>
          <w:b/>
          <w:bCs/>
          <w:sz w:val="28"/>
          <w:szCs w:val="28"/>
          <w:rtl/>
        </w:rPr>
        <w:tab/>
      </w:r>
      <w:r w:rsidR="00D803AC">
        <w:rPr>
          <w:rFonts w:ascii="Traditional Arabic" w:hAnsi="Traditional Arabic"/>
          <w:b/>
          <w:bCs/>
          <w:sz w:val="28"/>
          <w:szCs w:val="28"/>
          <w:u w:val="single"/>
          <w:rtl/>
        </w:rPr>
        <w:t xml:space="preserve">  اخت</w:t>
      </w:r>
      <w:r w:rsidR="00D803AC">
        <w:rPr>
          <w:rFonts w:ascii="Traditional Arabic" w:hAnsi="Traditional Arabic" w:hint="cs"/>
          <w:b/>
          <w:bCs/>
          <w:sz w:val="28"/>
          <w:szCs w:val="28"/>
          <w:u w:val="single"/>
          <w:rtl/>
        </w:rPr>
        <w:t>اري</w:t>
      </w: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</w:rPr>
        <w:t xml:space="preserve"> الاجابة الصحيحة للعبارات الآتية :</w:t>
      </w:r>
    </w:p>
    <w:p w:rsidR="00C01217" w:rsidRDefault="00D803AC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>
        <w:rPr>
          <w:rFonts w:ascii="Traditional Arabic" w:hAnsi="Traditional Arabic"/>
          <w:b/>
          <w:bCs/>
          <w:sz w:val="28"/>
          <w:szCs w:val="28"/>
          <w:u w:val="single"/>
          <w:rtl/>
        </w:rPr>
        <w:t>ثم ظلل</w:t>
      </w:r>
      <w:r>
        <w:rPr>
          <w:rFonts w:ascii="Traditional Arabic" w:hAnsi="Traditional Arabic" w:hint="cs"/>
          <w:b/>
          <w:bCs/>
          <w:sz w:val="28"/>
          <w:szCs w:val="28"/>
          <w:u w:val="single"/>
          <w:rtl/>
        </w:rPr>
        <w:t xml:space="preserve">ي </w:t>
      </w:r>
      <w:r w:rsidR="00C01217" w:rsidRPr="00BC5561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الإجابة الصحيحة في ورقة التصحيح الآلي</w:t>
      </w:r>
    </w:p>
    <w:p w:rsidR="00BC5561" w:rsidRPr="00BC5561" w:rsidRDefault="00BC5561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D00E7B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Pr="00BC5561" w:rsidRDefault="00AF1449" w:rsidP="009A4D59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تراكيب يسمح للاسماك بالتحكم في عمق غوصها في البيئة المائية ؟</w:t>
            </w:r>
          </w:p>
        </w:tc>
      </w:tr>
      <w:tr w:rsidR="00C01217" w:rsidRPr="00BC5561" w:rsidTr="00D00E7B">
        <w:trPr>
          <w:jc w:val="center"/>
        </w:trPr>
        <w:tc>
          <w:tcPr>
            <w:tcW w:w="454" w:type="dxa"/>
          </w:tcPr>
          <w:p w:rsidR="00C01217" w:rsidRPr="00BC5561" w:rsidRDefault="00D00E7B" w:rsidP="00D00E7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C01217" w:rsidRPr="00BC5561" w:rsidRDefault="00AF1449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غطاء الخياشيم</w:t>
            </w:r>
          </w:p>
        </w:tc>
        <w:tc>
          <w:tcPr>
            <w:tcW w:w="454" w:type="dxa"/>
          </w:tcPr>
          <w:p w:rsidR="00C01217" w:rsidRPr="00BC5561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C01217" w:rsidRPr="00BC5561" w:rsidRDefault="00AF1449" w:rsidP="00D00E7B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مثانة العوم</w:t>
            </w:r>
          </w:p>
        </w:tc>
        <w:tc>
          <w:tcPr>
            <w:tcW w:w="454" w:type="dxa"/>
          </w:tcPr>
          <w:p w:rsidR="00C01217" w:rsidRPr="00BC5561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C01217" w:rsidRPr="00BC5561" w:rsidRDefault="00AF1449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الخط الجانبي</w:t>
            </w:r>
          </w:p>
        </w:tc>
        <w:tc>
          <w:tcPr>
            <w:tcW w:w="454" w:type="dxa"/>
          </w:tcPr>
          <w:p w:rsidR="00C01217" w:rsidRPr="00BC5561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C01217" w:rsidRPr="00BC5561" w:rsidRDefault="00AF1449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الفكوك</w:t>
            </w:r>
          </w:p>
        </w:tc>
      </w:tr>
    </w:tbl>
    <w:p w:rsidR="009A4D59" w:rsidRPr="00BC5561" w:rsidRDefault="009A4D59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Pr="00BC5561" w:rsidRDefault="00BA246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تراكيب الزواحف التالية يوجد فيها حمض البوليك ؟</w:t>
            </w:r>
          </w:p>
        </w:tc>
      </w:tr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الرئتان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القلب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المجمع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المعدة</w:t>
            </w:r>
          </w:p>
        </w:tc>
      </w:tr>
    </w:tbl>
    <w:p w:rsidR="00D00E7B" w:rsidRPr="00BC5561" w:rsidRDefault="00D00E7B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Pr="00BC5561" w:rsidRDefault="00C2779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مما يأتي أقل ارتباطا مع الأتزان الداخلي في الثدييات ؟</w:t>
            </w:r>
          </w:p>
        </w:tc>
      </w:tr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الكلى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الغدد العرقية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القلب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المخالب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Pr="00BC5561" w:rsidRDefault="00867918" w:rsidP="00867918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مما يأتي </w:t>
            </w: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لايعد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وظيفة للعظم ؟</w:t>
            </w:r>
          </w:p>
        </w:tc>
      </w:tr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انتاج فيتامين د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الدعم الداخلي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حماية الأعضاء الداخلية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تخزين الكالسيوم.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Pr="00BC5561" w:rsidRDefault="00A11AD5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الذي يعد من خصائص الجهاز العصبي السمبثاوي ؟</w:t>
            </w:r>
          </w:p>
        </w:tc>
      </w:tr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A11AD5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يحفز الهضم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A11AD5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يوسع القصبات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A11AD5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يبطىء نبض القلب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A11AD5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يحول الجلوكوز الى جلايكوجين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D00E7B" w:rsidRPr="00BC5561" w:rsidRDefault="007C601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اذا أصيب شخص فصيلة دمه </w:t>
            </w:r>
            <w:r w:rsidRPr="00BC5561">
              <w:rPr>
                <w:b/>
                <w:bCs/>
                <w:sz w:val="28"/>
                <w:szCs w:val="28"/>
              </w:rPr>
              <w:t>A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أثناء حادث سير فتطلب الأمر نقل دم اليه , فمانوع فصيلة الدم التي يمكن أن تنقل اليه ؟</w:t>
            </w:r>
          </w:p>
        </w:tc>
      </w:tr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فصيلة </w:t>
            </w:r>
            <w:r w:rsidRPr="00BC5561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u w:val="thick"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فصيلة </w:t>
            </w:r>
            <w:r w:rsidR="00DF6D90" w:rsidRPr="00BC5561">
              <w:rPr>
                <w:b/>
                <w:bCs/>
                <w:sz w:val="28"/>
                <w:szCs w:val="28"/>
                <w:u w:val="thick"/>
              </w:rPr>
              <w:t xml:space="preserve">A </w:t>
            </w:r>
            <w:r w:rsidR="00DF6D90"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أو </w:t>
            </w:r>
            <w:r w:rsidR="00DF6D90" w:rsidRPr="00BC5561">
              <w:rPr>
                <w:b/>
                <w:bCs/>
                <w:sz w:val="28"/>
                <w:szCs w:val="28"/>
                <w:u w:val="thick"/>
              </w:rPr>
              <w:t>O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فصيلة </w:t>
            </w:r>
            <w:r w:rsidRPr="00BC5561">
              <w:rPr>
                <w:b/>
                <w:bCs/>
                <w:sz w:val="28"/>
                <w:szCs w:val="28"/>
              </w:rPr>
              <w:t xml:space="preserve">AB 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فصيلة </w:t>
            </w:r>
            <w:r w:rsidRPr="00BC5561">
              <w:rPr>
                <w:b/>
                <w:bCs/>
                <w:sz w:val="28"/>
                <w:szCs w:val="28"/>
              </w:rPr>
              <w:t xml:space="preserve">O 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فقط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DF6D90" w:rsidRPr="00BC5561" w:rsidRDefault="00DF6D90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Pr="00BC5561" w:rsidRDefault="00991BF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الكربوهيدرات الآتية </w:t>
            </w: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 تهضم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الجسم وتزود النظام الغذائي بالألياف ؟</w:t>
            </w:r>
          </w:p>
        </w:tc>
      </w:tr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AA0B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السكروز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AA0B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النشا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AA0B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الجلايكوجين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AA0B5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السيليلوز</w:t>
            </w:r>
          </w:p>
        </w:tc>
      </w:tr>
    </w:tbl>
    <w:p w:rsidR="00692F2D" w:rsidRPr="00BC5561" w:rsidRDefault="00692F2D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:rsidR="00D00E7B" w:rsidRPr="00BC5561" w:rsidRDefault="00405D9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متى تبدأ خلية البويضة في أنثى الانسان بالانقسام المنصف ؟</w:t>
            </w:r>
          </w:p>
        </w:tc>
      </w:tr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قبل ولادتها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بداية سن البلوغ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405D92" w:rsidP="00405D9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خلال عملية الاباضة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خلال دورة الحيض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Pr="00BC5561" w:rsidRDefault="00BF1D4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خط الدفاع الأول في الجسم ضد المرض المعدي هو :</w:t>
            </w:r>
          </w:p>
        </w:tc>
      </w:tr>
      <w:tr w:rsidR="00D00E7B" w:rsidRPr="00BC5561" w:rsidTr="006C4E21">
        <w:trPr>
          <w:jc w:val="center"/>
        </w:trPr>
        <w:tc>
          <w:tcPr>
            <w:tcW w:w="454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الخلية التائية المساعدة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الجسم المضاد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الجلد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البلعمة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Pr="00BC5561" w:rsidRDefault="00AF144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أي </w:t>
            </w:r>
            <w:r w:rsidR="00BC5561"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مما 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يأتي عديم الأطراف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AF144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السلمندر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AF144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الضفدع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AF144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السيسيلياء السوداء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AF144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السحلية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Pr="00BC5561" w:rsidRDefault="00BA246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تنتمي الكلية والمجمع الى الجهاز :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الاخراجي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العصبي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الهضمي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التكاثري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D00E7B" w:rsidRPr="00BC5561" w:rsidRDefault="00C2779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الثدييات التالية من رتبة الحوتيات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القندس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الحمار الوحشي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الدلافين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عجل البحر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Pr="00BC5561" w:rsidRDefault="0086791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المصطلحات الآتية غير متطابقة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الجمجمة -الدرزات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867918" w:rsidP="00867918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الرسغ-المفصل المداري</w:t>
            </w:r>
          </w:p>
        </w:tc>
        <w:tc>
          <w:tcPr>
            <w:tcW w:w="454" w:type="dxa"/>
          </w:tcPr>
          <w:p w:rsidR="00D00E7B" w:rsidRPr="00BC5561" w:rsidRDefault="00D00E7B" w:rsidP="008679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867918" w:rsidP="008679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الكتف-المفصل الكروي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الركبة-المفصل الرزي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Pr="00BC5561" w:rsidRDefault="007C601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الجهاز العصبي الذي تسيطر عليه منطقة تحت المهاد في الدماغ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الارادي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الحسي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الطرفي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الذاتي 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Pr="00BC5561" w:rsidRDefault="00DF6D9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أين توجد الصمامات التي تعمل في اتجاه واحد في جهاز الدوران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الشرايين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الأوردة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الشعيرات الدموية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خلايا الدم البيضاء 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Pr="00BC5561" w:rsidRDefault="00AA0B5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الهرمونات الآتية تفرزه الخلايا العصبية بدلا من جهاز الغدد الصم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AA0B5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المانع لادرار البول والأكسيتوسين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AA0B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هرمون النمو والثيروكسين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AA0B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الانسولين والجلوكاجون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AA0B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النورابيفرين والابينفرين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BC5561" w:rsidRDefault="00BC5561" w:rsidP="00D00E7B">
      <w:pPr>
        <w:jc w:val="lowKashida"/>
        <w:rPr>
          <w:b/>
          <w:bCs/>
          <w:sz w:val="28"/>
          <w:szCs w:val="28"/>
          <w:rtl/>
        </w:rPr>
      </w:pPr>
    </w:p>
    <w:p w:rsidR="00BC5561" w:rsidRPr="00BC5561" w:rsidRDefault="00BC5561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17</w:t>
            </w:r>
          </w:p>
        </w:tc>
        <w:tc>
          <w:tcPr>
            <w:tcW w:w="9754" w:type="dxa"/>
            <w:gridSpan w:val="7"/>
          </w:tcPr>
          <w:p w:rsidR="00D00E7B" w:rsidRPr="00BC5561" w:rsidRDefault="00405D9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الأجزاء التالية تسهم في افراز نصف حجم السائل المنوي </w:t>
            </w:r>
            <w:r w:rsidR="00BF1D44" w:rsidRPr="00BC5561">
              <w:rPr>
                <w:rFonts w:hint="cs"/>
                <w:b/>
                <w:bCs/>
                <w:sz w:val="28"/>
                <w:szCs w:val="28"/>
                <w:rtl/>
              </w:rPr>
              <w:t>في الذكر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البربخ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الحوصلة المنوية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غدة البروستات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الوعاء الناقل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:rsidR="00D00E7B" w:rsidRPr="00BC5561" w:rsidRDefault="00BF1D4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تنتج الخلايا الليمفية في :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نخاع العظم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الغدة الزعترية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الطحال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العقد الليمفية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Pr="00BC5561" w:rsidRDefault="00AF144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مما يأتي ليس مرتبطا مع أبي ذنيبة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AF144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الرئات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AF144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الخياشيم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AF144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الذيل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AF144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التغذية النباتية</w:t>
            </w:r>
          </w:p>
        </w:tc>
      </w:tr>
    </w:tbl>
    <w:p w:rsidR="004820B9" w:rsidRPr="00BC5561" w:rsidRDefault="004820B9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:rsidR="00D00E7B" w:rsidRPr="00BC5561" w:rsidRDefault="004820B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الخصائص الآتية استخدمت في تقسيم الديناصورات الى مجموعتين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تركيب عظام الورك.</w:t>
            </w:r>
          </w:p>
          <w:p w:rsidR="004820B9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تركيب الجمجمة والفكوك.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ثابتة أم متغيرة درجة الحرارة.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آكلة أعشاب أم آكلة لحوم.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Pr="00BC5561" w:rsidRDefault="00BB188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الثدييات التالية </w:t>
            </w: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ليس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الثدييات الكيسية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B188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الأبوسوم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B188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الكنغر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B188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الاكيدنا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B188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الولب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Pr="00BC5561" w:rsidRDefault="00867918" w:rsidP="00867918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مما يأتي </w:t>
            </w: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 يعد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جزءا من الهيكل المحوري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الجمجمة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الأضلاع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عظم الورك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العمود الفقري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Pr="00BC5561" w:rsidRDefault="007C601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الذي يقلل نشاط الدماغ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النيكوتين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الأدرينالين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الكوكائين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الكحول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Pr="00BC5561" w:rsidRDefault="00DF6D9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اذا قطع وعاء دموي صغير في يدك فما الذي يؤدي دور المدافع النشط ضد المرض الذي قد يحدث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البلازما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خلايا الدم البيضاء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DF6D9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خلايا الدم الحمراء 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Pr="00BC5561" w:rsidRDefault="00405D9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أنواع المواد المغذية التالية يبدأ هضمها في المعدة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الأرز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قطعة من الحلوى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شريحة من اللحم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المعكرونة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Pr="00BC5561" w:rsidRDefault="00BF1D4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تعرض الخلية التائية المساعدة مولد الضد الخاص بها لمساعدة :</w:t>
            </w:r>
          </w:p>
        </w:tc>
      </w:tr>
      <w:tr w:rsidR="00D00E7B" w:rsidRPr="00BC5561" w:rsidTr="00AF1449">
        <w:trPr>
          <w:trHeight w:val="309"/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مسبب المرض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النخاع العظمي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الخلية البلازمية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C5561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الغدة الزعترية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Pr="00BC5561" w:rsidRDefault="009D071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ماذا يحدث للعضلات الهيكلية عندما تتحرك ألياف الأكتين في اتجاه منتصف القطعة العضلية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تنقبض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تنمو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تنبسط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تتمدد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BC5561" w:rsidRPr="00BC5561" w:rsidRDefault="00BC5561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:rsidR="00D00E7B" w:rsidRPr="00BC5561" w:rsidRDefault="009D071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وظائف الكلية الآتية تحفظ الماء في الجسم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الامتصاص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إعادة الامتصاص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الترشيح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التهوية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:rsidR="00D00E7B" w:rsidRPr="00BC5561" w:rsidRDefault="00AF144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التراكيب الآتية تستعمله البرمائيات للمحافظة على اتزانها المائي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الأغشية الرامشة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أغشية الطبلة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الكلى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مثانات العوم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Pr="00BC5561" w:rsidRDefault="004820B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نوع المنقار الذي يحتاج اليه طائر يتغذى على نباتات مائية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واسع وعريض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كبير على شكل مغرفة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حاد ومعقوف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طويل,رفيع,مدبب</w:t>
            </w:r>
          </w:p>
        </w:tc>
      </w:tr>
    </w:tbl>
    <w:p w:rsidR="00E3039D" w:rsidRPr="00BC5561" w:rsidRDefault="00E3039D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Pr="00BC5561" w:rsidRDefault="00BB188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مما يأتي</w:t>
            </w: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 ليس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خصائص منقار البط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B188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أقدام غشائية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B188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القدرة على وضع البيض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B188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قلب ثلاثي الحجرات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B188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كروموسات صغيرة تشبه مالدى الزواحف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:rsidR="00D00E7B" w:rsidRPr="00BC5561" w:rsidRDefault="0086791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الذي يحتاج الى </w:t>
            </w:r>
            <w:r w:rsidRPr="00BC5561">
              <w:rPr>
                <w:b/>
                <w:bCs/>
                <w:sz w:val="28"/>
                <w:szCs w:val="28"/>
              </w:rPr>
              <w:t>ATP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انقباض العضلات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86791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انبساط العضلات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انقباض العضلات وانبساطها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لا انقباض العضلات ولا انبساطها .</w:t>
            </w:r>
          </w:p>
        </w:tc>
      </w:tr>
    </w:tbl>
    <w:p w:rsidR="00692F2D" w:rsidRPr="00BC5561" w:rsidRDefault="00692F2D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Pr="00BC5561" w:rsidRDefault="007C601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الخاصية المميزة للثدييات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الشعر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ثابتة درجة الحرارة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قلبها مكون من 4 حجرات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الاخصاب الداخلي 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Pr="00BC5561" w:rsidRDefault="00991BF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الجزء الذي يتحرك الى أسفل عندما تنقبض العضلات </w:t>
            </w:r>
            <w:r w:rsidR="00D803AC">
              <w:rPr>
                <w:rFonts w:hint="cs"/>
                <w:b/>
                <w:bCs/>
                <w:sz w:val="28"/>
                <w:szCs w:val="28"/>
                <w:rtl/>
              </w:rPr>
              <w:t xml:space="preserve">في الجهاز التنفسي </w:t>
            </w: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القصبة الهوائية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الحجاب الحاجز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البلعوم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الأضلاع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Pr="00BC5561" w:rsidRDefault="00405D9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يحدث الاخصاب في الجهاز التناسلي الأنثوي في :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الرحم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المهبل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الجسم الأصفر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قناة البيض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Pr="00BC5561" w:rsidRDefault="00BF1D4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تتحلل الكربوهيدرات المعقدة في الجهاز الهضمي الى :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حموض أمينية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حموض دهنية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سكريات بسيطة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نشا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Pr="00BC5561" w:rsidRDefault="009D071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التكيف الذي يساعد السمك على عدم الانقلاب الجانبي من جانب الى آخر في الماء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القشور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الزعانف المزدوجة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القشور الصفائحية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مثانة العوم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BC5561" w:rsidRPr="00BC5561" w:rsidRDefault="00BC5561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Pr="00BC5561" w:rsidRDefault="00BA246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أي تكيف يجعل من الأسماك مخلوقات مفترسة ؟ 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الزعانف المزدوجة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الفكوك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القشور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الخياشيم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9754" w:type="dxa"/>
            <w:gridSpan w:val="7"/>
          </w:tcPr>
          <w:p w:rsidR="00D00E7B" w:rsidRPr="00BC5561" w:rsidRDefault="004820B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مصطلح مما يلي لا ينتمي الى المصطلحات الأخرى في كل مجموعة مما يأتي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البطين, الاذين,الدم المؤكسج,الدم الغير مؤكسج.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الكلية,الفضلات النيتروجينية,حمض البوليك,المجمع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المخيخ , المخ ,الأجزاء البصرية , النخاع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البيضة الأمنيونية, المذرق , الكلية , الأمنيون.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754" w:type="dxa"/>
            <w:gridSpan w:val="7"/>
          </w:tcPr>
          <w:p w:rsidR="00D00E7B" w:rsidRPr="00BC5561" w:rsidRDefault="00AA1D5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الخاصية التي تميز الخفاش من غيره من الثدييات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الطيران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حدة النظر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الريش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الأسنان</w:t>
            </w:r>
          </w:p>
        </w:tc>
      </w:tr>
    </w:tbl>
    <w:p w:rsidR="007C6016" w:rsidRPr="00BC5561" w:rsidRDefault="007C6016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9754" w:type="dxa"/>
            <w:gridSpan w:val="7"/>
          </w:tcPr>
          <w:p w:rsidR="00D00E7B" w:rsidRPr="00BC5561" w:rsidRDefault="007C601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الحيوانات التالية ثديي مشيمي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الطائر الطنان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منقار البط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7C601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الكنغر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7C6016" w:rsidRPr="00BC5561" w:rsidRDefault="007C6016" w:rsidP="007C6016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الحوت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9754" w:type="dxa"/>
            <w:gridSpan w:val="7"/>
          </w:tcPr>
          <w:p w:rsidR="00D00E7B" w:rsidRPr="00BC5561" w:rsidRDefault="00991BF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العملية التي تتم داخل خلايا الأنسجة في الساقين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الترشيح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التنفس الخارجي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الحركات التنفسية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التنفس الداخلي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9754" w:type="dxa"/>
            <w:gridSpan w:val="7"/>
          </w:tcPr>
          <w:p w:rsidR="00D00E7B" w:rsidRPr="00BC5561" w:rsidRDefault="00405D9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متى تشعر الأم الحامل بحركة الجنين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في الأشهر الثلاثة الأولى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في الأشهر الثلاثة الثانية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في الأشهر الثلاثة </w:t>
            </w:r>
          </w:p>
          <w:p w:rsidR="00405D92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الأخيرة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405D9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في الشهر الأخير  فقط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9754" w:type="dxa"/>
            <w:gridSpan w:val="7"/>
          </w:tcPr>
          <w:p w:rsidR="00D00E7B" w:rsidRPr="00BC5561" w:rsidRDefault="00BF1D44" w:rsidP="00BF1D44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يؤدي هرمون الاستروجين في أثناء بلوغ الاناث الى : 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تغيرات في جسم الأنثى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نضج البويضات في المبيضين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F1D4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الانقسام</w:t>
            </w:r>
            <w:r w:rsidR="009D071F"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المنصف لانتاج البويضة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9D071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اطلاق البويضات الناضجة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9754" w:type="dxa"/>
            <w:gridSpan w:val="7"/>
          </w:tcPr>
          <w:p w:rsidR="00D00E7B" w:rsidRPr="00BC5561" w:rsidRDefault="009D071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من أين يخرج الدم بعد أن يغادر القلب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E303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الشعيرات الدموية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E303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الرئتين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E303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الوريد الرئوي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E3039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الأبهر ( الأورطى )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9754" w:type="dxa"/>
            <w:gridSpan w:val="7"/>
          </w:tcPr>
          <w:p w:rsidR="00D00E7B" w:rsidRPr="00BC5561" w:rsidRDefault="00991BF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b/>
                <w:bCs/>
                <w:sz w:val="28"/>
                <w:szCs w:val="28"/>
                <w:rtl/>
              </w:rPr>
              <w:t>يوجد التواء هنلي في :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الأنابيب الكلوية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الكبة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محفظة بومان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مجرى البول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BC5561" w:rsidRDefault="00BC5561" w:rsidP="00D00E7B">
      <w:pPr>
        <w:jc w:val="lowKashida"/>
        <w:rPr>
          <w:b/>
          <w:bCs/>
          <w:sz w:val="28"/>
          <w:szCs w:val="28"/>
          <w:rtl/>
        </w:rPr>
      </w:pPr>
    </w:p>
    <w:p w:rsidR="00BC5561" w:rsidRPr="00BC5561" w:rsidRDefault="00BC5561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47</w:t>
            </w:r>
          </w:p>
        </w:tc>
        <w:tc>
          <w:tcPr>
            <w:tcW w:w="9754" w:type="dxa"/>
            <w:gridSpan w:val="7"/>
          </w:tcPr>
          <w:p w:rsidR="00D00E7B" w:rsidRPr="00BC5561" w:rsidRDefault="00BA246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مما يأتي من صفات أسماك القرش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عديمة الفكوك,هيكل غضروفي,خط جانبي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عديمة الفكوك,هيكل عظمي,زعانف شعاعية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BA246D" w:rsidP="00BA246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فكوك, هيكل عظمي,مثانة عوم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BA246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فكوك, هيكل غضروفي,خط جانبي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9754" w:type="dxa"/>
            <w:gridSpan w:val="7"/>
          </w:tcPr>
          <w:p w:rsidR="00D00E7B" w:rsidRPr="00BC5561" w:rsidRDefault="004820B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أي التراكيب التالية تستعمل في الحصول على الأكسجين وتنقله الى خلايا الجسم في معظم البرمائيات البالغة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الخياشيم وجهاز الدوران المغلق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4820B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الخياشيم وجهاز الدوران المفتوح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الرئتان وجهاز الدوران المغلق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C2779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الرئتان وجهاز الدوران المفتوح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9754" w:type="dxa"/>
            <w:gridSpan w:val="7"/>
          </w:tcPr>
          <w:p w:rsidR="00D00E7B" w:rsidRPr="00BC5561" w:rsidRDefault="00AA1D5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نوع العظام التي تصنف على أنها عظام غير منتظمة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الساق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الجمجمة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الفقرات 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AA1D5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الرسغ </w:t>
            </w:r>
          </w:p>
        </w:tc>
      </w:tr>
    </w:tbl>
    <w:p w:rsidR="00D00E7B" w:rsidRPr="00BC5561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9754" w:type="dxa"/>
            <w:gridSpan w:val="7"/>
          </w:tcPr>
          <w:p w:rsidR="00D00E7B" w:rsidRPr="00BC5561" w:rsidRDefault="00991BF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ما الغاز الذي تحتاج اليه جميع الخلايا ؟</w:t>
            </w:r>
          </w:p>
        </w:tc>
      </w:tr>
      <w:tr w:rsidR="00D00E7B" w:rsidRPr="00BC5561" w:rsidTr="00692F2D">
        <w:trPr>
          <w:jc w:val="center"/>
        </w:trPr>
        <w:tc>
          <w:tcPr>
            <w:tcW w:w="536" w:type="dxa"/>
          </w:tcPr>
          <w:p w:rsidR="00D00E7B" w:rsidRPr="00BC5561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الكبريت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الهيدروجين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ثاني أكسيد الكربون</w:t>
            </w:r>
          </w:p>
        </w:tc>
        <w:tc>
          <w:tcPr>
            <w:tcW w:w="454" w:type="dxa"/>
          </w:tcPr>
          <w:p w:rsidR="00D00E7B" w:rsidRPr="00BC5561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BC5561" w:rsidRDefault="00991BF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الأكسجين </w:t>
            </w:r>
          </w:p>
        </w:tc>
      </w:tr>
    </w:tbl>
    <w:p w:rsidR="009A4D59" w:rsidRPr="00BC5561" w:rsidRDefault="00BC5561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,,,,,,,,,,,,,,,,,,,,,,,,,,,,,,,,,,,,,,,,,,,,,,,,,,,,,,,,,,,,,,,,,,,,,,,,,,,,,,,,,,,,,,,,,,,,,,,,,,,,,</w:t>
      </w:r>
    </w:p>
    <w:p w:rsidR="00E3039D" w:rsidRPr="00BC5561" w:rsidRDefault="00E3039D" w:rsidP="009A4D59">
      <w:pPr>
        <w:jc w:val="lowKashida"/>
        <w:rPr>
          <w:b/>
          <w:bCs/>
          <w:sz w:val="28"/>
          <w:szCs w:val="28"/>
          <w:rtl/>
        </w:rPr>
      </w:pPr>
    </w:p>
    <w:p w:rsidR="00CC23D9" w:rsidRPr="00BC5561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6672" id="رابط كسهم مستقيم 11" o:spid="_x0000_s1026" type="#_x0000_t32" style="position:absolute;left:0;text-align:left;margin-left:11.15pt;margin-top:23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LUTUv7ZAAAA&#10;CAEAAA8AAAAAAAAAAAAAAAAAoQQAAGRycy9kb3ducmV2LnhtbFBLBQYAAAAABAAEAPMAAACnBQAA&#10;AAA=&#10;" strokeweight="1.5pt"/>
            </w:pict>
          </mc:Fallback>
        </mc:AlternateContent>
      </w: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3AC" w:rsidRDefault="00D803A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D803AC" w:rsidRPr="009B3EB8" w:rsidRDefault="00D803AC" w:rsidP="009B3EB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D803AC" w:rsidRPr="00CC23D9" w:rsidRDefault="00D803A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-1.85pt;margin-top:-10.4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xPoix98AAAAJ&#10;AQAADwAAAAAAAAAAAAAAAACaBAAAZHJzL2Rvd25yZXYueG1sUEsFBgAAAAAEAAQA8wAAAKYFAAAA&#10;AA==&#10;">
                <v:textbox>
                  <w:txbxContent>
                    <w:p w:rsidR="00D803AC" w:rsidRDefault="00D803AC" w:rsidP="00CC23D9">
                      <w:pPr>
                        <w:rPr>
                          <w:rtl/>
                        </w:rPr>
                      </w:pPr>
                    </w:p>
                    <w:p w:rsidR="00D803AC" w:rsidRPr="009B3EB8" w:rsidRDefault="00D803AC" w:rsidP="009B3EB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  <w:p w:rsidR="00D803AC" w:rsidRPr="00CC23D9" w:rsidRDefault="00D803A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الثاني :</w:t>
      </w:r>
      <w:r w:rsidRPr="00BC5561">
        <w:rPr>
          <w:rFonts w:ascii="Traditional Arabic" w:hAnsi="Traditional Arabic" w:hint="cs"/>
          <w:b/>
          <w:bCs/>
          <w:sz w:val="28"/>
          <w:szCs w:val="28"/>
          <w:rtl/>
        </w:rPr>
        <w:t>اختر (أ) إذا كانت العبارة صحيحة و اختر (ب) إذا كانت العبارة خاطئة.</w:t>
      </w:r>
    </w:p>
    <w:p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BC5561">
        <w:rPr>
          <w:rFonts w:ascii="Traditional Arabic" w:hAnsi="Traditional Arabic" w:hint="cs"/>
          <w:b/>
          <w:bCs/>
          <w:sz w:val="28"/>
          <w:szCs w:val="28"/>
          <w:rtl/>
        </w:rPr>
        <w:t>ثم ظلل في ورقة التصحيح الآلي (أ) إذا كانت العبارة صحيحة و (ب) إذا كانت العبارة خاطئة.</w:t>
      </w:r>
    </w:p>
    <w:p w:rsidR="00BC5561" w:rsidRPr="00BC5561" w:rsidRDefault="00BC5561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ب- العبارة خاطئة</w:t>
            </w: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70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من الأجزاء المهمة التي تنتج عن العرف العصبي أجزاء من الدماغ والجمجمة .</w:t>
            </w:r>
          </w:p>
        </w:tc>
        <w:tc>
          <w:tcPr>
            <w:tcW w:w="15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  <w:lang w:bidi="ar-EG"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أ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70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القشرة في بيضة الزواحف تكون صلبة .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70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من الثدييات القارتة الدب.</w:t>
            </w:r>
          </w:p>
        </w:tc>
        <w:tc>
          <w:tcPr>
            <w:tcW w:w="15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7088" w:type="dxa"/>
          </w:tcPr>
          <w:p w:rsidR="00CC23D9" w:rsidRPr="00BC5561" w:rsidRDefault="00471694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يعمل الانسولين على تحويل الجلوكوز الى جلايكوجين.</w:t>
            </w:r>
          </w:p>
        </w:tc>
        <w:tc>
          <w:tcPr>
            <w:tcW w:w="15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5</w:t>
            </w:r>
            <w:r w:rsidR="0075234A"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0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لا تحتوي العظام الكثيفة على أنظمة هافرس</w:t>
            </w:r>
            <w:r w:rsidR="00321A94" w:rsidRPr="00BC5561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.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C5561" w:rsidRDefault="00E3039D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7088" w:type="dxa"/>
          </w:tcPr>
          <w:p w:rsidR="00CC23D9" w:rsidRPr="00BC5561" w:rsidRDefault="00321A94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تصنف المعدة من العضلات الملساء.</w:t>
            </w:r>
          </w:p>
        </w:tc>
        <w:tc>
          <w:tcPr>
            <w:tcW w:w="1588" w:type="dxa"/>
          </w:tcPr>
          <w:p w:rsidR="00CC23D9" w:rsidRPr="00BC5561" w:rsidRDefault="00321A94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7088" w:type="dxa"/>
          </w:tcPr>
          <w:p w:rsidR="00CC23D9" w:rsidRPr="00BC5561" w:rsidRDefault="00321A94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التشابك العصبي هو فراغ صغير بين محور خلية عصبية وشجيرات خلية عصبية أخرى.</w:t>
            </w:r>
          </w:p>
        </w:tc>
        <w:tc>
          <w:tcPr>
            <w:tcW w:w="1588" w:type="dxa"/>
          </w:tcPr>
          <w:p w:rsidR="00CC23D9" w:rsidRPr="00BC5561" w:rsidRDefault="00321A94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58</w:t>
            </w:r>
          </w:p>
        </w:tc>
        <w:tc>
          <w:tcPr>
            <w:tcW w:w="7088" w:type="dxa"/>
          </w:tcPr>
          <w:p w:rsidR="00CC23D9" w:rsidRPr="00BC5561" w:rsidRDefault="00C6761B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تقع منطقة تحت المهاد بين جذع الدماغ والمخ .</w:t>
            </w:r>
          </w:p>
        </w:tc>
        <w:tc>
          <w:tcPr>
            <w:tcW w:w="1588" w:type="dxa"/>
          </w:tcPr>
          <w:p w:rsidR="00CC23D9" w:rsidRPr="00BC5561" w:rsidRDefault="00321A94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7088" w:type="dxa"/>
          </w:tcPr>
          <w:p w:rsidR="00CC23D9" w:rsidRPr="00BC5561" w:rsidRDefault="00C6761B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يعتبر مرض السل من الامراض التي تصيب الجهاز الدوري.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C5561" w:rsidRDefault="00321A94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CC23D9" w:rsidRPr="00BC5561" w:rsidTr="00AF1449">
        <w:trPr>
          <w:jc w:val="center"/>
        </w:trPr>
        <w:tc>
          <w:tcPr>
            <w:tcW w:w="624" w:type="dxa"/>
          </w:tcPr>
          <w:p w:rsidR="00CC23D9" w:rsidRPr="00BC5561" w:rsidRDefault="0075234A" w:rsidP="00AF144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7088" w:type="dxa"/>
          </w:tcPr>
          <w:p w:rsidR="00CC23D9" w:rsidRPr="00BC5561" w:rsidRDefault="00C6761B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BC5561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من الهرمونات الستيرويدية هرمون البروجسترون.</w:t>
            </w:r>
          </w:p>
        </w:tc>
        <w:tc>
          <w:tcPr>
            <w:tcW w:w="1588" w:type="dxa"/>
          </w:tcPr>
          <w:p w:rsidR="00CC23D9" w:rsidRPr="00BC5561" w:rsidRDefault="00321A94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BC5561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C5561" w:rsidRDefault="00CC23D9" w:rsidP="00AF144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:rsidR="00692F2D" w:rsidRPr="00BC5561" w:rsidRDefault="00692F2D" w:rsidP="009A4D59">
      <w:pPr>
        <w:jc w:val="lowKashida"/>
        <w:rPr>
          <w:b/>
          <w:bCs/>
          <w:sz w:val="28"/>
          <w:szCs w:val="28"/>
          <w:rtl/>
        </w:rPr>
      </w:pPr>
    </w:p>
    <w:p w:rsidR="00C6761B" w:rsidRPr="00BC5561" w:rsidRDefault="00C6761B" w:rsidP="009A4D5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                  ,,,,,,,,,,,,,,,,,,,,,,,,,,,,,,,,,,,,,,,,,,,,,,,,,,,,,,,,,,,,,,,,,,,,,,,,,,,,,,,,,,,,</w:t>
      </w:r>
    </w:p>
    <w:p w:rsidR="00BC5561" w:rsidRDefault="00BC5561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</w:p>
    <w:p w:rsidR="00BC5561" w:rsidRDefault="00BC5561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</w:p>
    <w:p w:rsidR="00CC23D9" w:rsidRPr="00BC5561" w:rsidRDefault="00BC5561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54480" wp14:editId="1581A99C">
                <wp:simplePos x="0" y="0"/>
                <wp:positionH relativeFrom="column">
                  <wp:posOffset>79263</wp:posOffset>
                </wp:positionH>
                <wp:positionV relativeFrom="paragraph">
                  <wp:posOffset>-45085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3AC" w:rsidRDefault="00D803A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D803AC" w:rsidRPr="009B3EB8" w:rsidRDefault="00D803AC" w:rsidP="009B3EB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D803AC" w:rsidRPr="00CC23D9" w:rsidRDefault="00D803A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28" type="#_x0000_t202" style="position:absolute;left:0;text-align:left;margin-left:6.25pt;margin-top:-3.5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">
                <v:textbox>
                  <w:txbxContent>
                    <w:p w:rsidR="00D803AC" w:rsidRDefault="00D803AC" w:rsidP="00CC23D9">
                      <w:pPr>
                        <w:rPr>
                          <w:rtl/>
                        </w:rPr>
                      </w:pPr>
                    </w:p>
                    <w:p w:rsidR="00D803AC" w:rsidRPr="009B3EB8" w:rsidRDefault="00D803AC" w:rsidP="009B3EB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  <w:p w:rsidR="00D803AC" w:rsidRPr="00CC23D9" w:rsidRDefault="00D803A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C23D9" w:rsidRPr="00BC5561">
        <w:rPr>
          <w:rFonts w:ascii="Traditional Arabic" w:hAnsi="Traditional Arabic" w:hint="cs"/>
          <w:b/>
          <w:bCs/>
          <w:sz w:val="28"/>
          <w:szCs w:val="28"/>
          <w:u w:val="single"/>
          <w:rtl/>
        </w:rPr>
        <w:t>السؤال الثالث :</w:t>
      </w:r>
      <w:r w:rsidR="00CC23D9"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9A4D59" w:rsidRPr="00BC5561" w:rsidRDefault="00BC5561" w:rsidP="009A4D5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26A6F" wp14:editId="39F9F3C0">
                <wp:simplePos x="0" y="0"/>
                <wp:positionH relativeFrom="column">
                  <wp:posOffset>247650</wp:posOffset>
                </wp:positionH>
                <wp:positionV relativeFrom="paragraph">
                  <wp:posOffset>141493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A816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26" type="#_x0000_t32" style="position:absolute;left:0;text-align:left;margin-left:19.5pt;margin-top:11.1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" strokeweight="1.5pt"/>
            </w:pict>
          </mc:Fallback>
        </mc:AlternateContent>
      </w:r>
      <w:r w:rsidR="00C6761B" w:rsidRPr="00BC5561">
        <w:rPr>
          <w:rFonts w:hint="cs"/>
          <w:b/>
          <w:bCs/>
          <w:sz w:val="28"/>
          <w:szCs w:val="28"/>
          <w:rtl/>
        </w:rPr>
        <w:t>(</w:t>
      </w:r>
      <w:r w:rsidR="00AC06DB" w:rsidRPr="00BC5561">
        <w:rPr>
          <w:rFonts w:hint="cs"/>
          <w:b/>
          <w:bCs/>
          <w:sz w:val="28"/>
          <w:szCs w:val="28"/>
          <w:rtl/>
        </w:rPr>
        <w:t xml:space="preserve">( أ )) </w:t>
      </w:r>
      <w:r w:rsidR="00C6761B" w:rsidRPr="00BC5561">
        <w:rPr>
          <w:rFonts w:hint="cs"/>
          <w:b/>
          <w:bCs/>
          <w:sz w:val="28"/>
          <w:szCs w:val="28"/>
          <w:rtl/>
        </w:rPr>
        <w:t>قارني بين كل من :</w:t>
      </w:r>
    </w:p>
    <w:p w:rsidR="00471694" w:rsidRPr="00BC5561" w:rsidRDefault="00471694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Ind w:w="145" w:type="dxa"/>
        <w:tblLook w:val="04A0" w:firstRow="1" w:lastRow="0" w:firstColumn="1" w:lastColumn="0" w:noHBand="0" w:noVBand="1"/>
      </w:tblPr>
      <w:tblGrid>
        <w:gridCol w:w="1979"/>
        <w:gridCol w:w="4678"/>
        <w:gridCol w:w="3961"/>
      </w:tblGrid>
      <w:tr w:rsidR="00471694" w:rsidRPr="00BC5561" w:rsidTr="00AC06DB">
        <w:tc>
          <w:tcPr>
            <w:tcW w:w="1979" w:type="dxa"/>
          </w:tcPr>
          <w:p w:rsidR="00471694" w:rsidRPr="00BC5561" w:rsidRDefault="00471694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4678" w:type="dxa"/>
          </w:tcPr>
          <w:p w:rsidR="00471694" w:rsidRPr="00BC5561" w:rsidRDefault="005C1FBE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الطحال</w:t>
            </w:r>
          </w:p>
        </w:tc>
        <w:tc>
          <w:tcPr>
            <w:tcW w:w="3961" w:type="dxa"/>
          </w:tcPr>
          <w:p w:rsidR="00471694" w:rsidRPr="00BC5561" w:rsidRDefault="005C1FBE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اللوزتان</w:t>
            </w:r>
          </w:p>
        </w:tc>
      </w:tr>
      <w:tr w:rsidR="00471694" w:rsidRPr="00BC5561" w:rsidTr="00AC06DB">
        <w:tc>
          <w:tcPr>
            <w:tcW w:w="1979" w:type="dxa"/>
          </w:tcPr>
          <w:p w:rsidR="00471694" w:rsidRPr="00BC5561" w:rsidRDefault="0075234A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( 61 ) </w:t>
            </w:r>
            <w:r w:rsidR="00471694" w:rsidRPr="00BC5561">
              <w:rPr>
                <w:rFonts w:hint="cs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4678" w:type="dxa"/>
          </w:tcPr>
          <w:p w:rsidR="00471694" w:rsidRPr="00BC5561" w:rsidRDefault="005C1FBE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يخزن الدم ويحطم خلايا الدم الحمراء التالفة والهرمة.</w:t>
            </w:r>
          </w:p>
        </w:tc>
        <w:tc>
          <w:tcPr>
            <w:tcW w:w="3961" w:type="dxa"/>
          </w:tcPr>
          <w:p w:rsidR="00471694" w:rsidRPr="00BC5561" w:rsidRDefault="005C1FBE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تشكل حلقة حماية خاصة بين تجويفي الفم والانف من البكتيريا والمواد الضارة</w:t>
            </w:r>
          </w:p>
        </w:tc>
      </w:tr>
      <w:tr w:rsidR="00471694" w:rsidRPr="00BC5561" w:rsidTr="00AC06DB">
        <w:tc>
          <w:tcPr>
            <w:tcW w:w="1979" w:type="dxa"/>
          </w:tcPr>
          <w:p w:rsidR="00471694" w:rsidRPr="00BC5561" w:rsidRDefault="00471694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4678" w:type="dxa"/>
          </w:tcPr>
          <w:p w:rsidR="00471694" w:rsidRPr="00BC5561" w:rsidRDefault="00471694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السحالي</w:t>
            </w:r>
          </w:p>
        </w:tc>
        <w:tc>
          <w:tcPr>
            <w:tcW w:w="3961" w:type="dxa"/>
          </w:tcPr>
          <w:p w:rsidR="00471694" w:rsidRPr="00BC5561" w:rsidRDefault="00471694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الافاعي</w:t>
            </w:r>
          </w:p>
        </w:tc>
      </w:tr>
      <w:tr w:rsidR="00471694" w:rsidRPr="00BC5561" w:rsidTr="00AC06DB">
        <w:tc>
          <w:tcPr>
            <w:tcW w:w="1979" w:type="dxa"/>
          </w:tcPr>
          <w:p w:rsidR="00471694" w:rsidRPr="00BC5561" w:rsidRDefault="0075234A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 xml:space="preserve">( 62) </w:t>
            </w:r>
            <w:r w:rsidR="00471694" w:rsidRPr="00BC5561">
              <w:rPr>
                <w:rFonts w:hint="cs"/>
                <w:b/>
                <w:bCs/>
                <w:sz w:val="28"/>
                <w:szCs w:val="28"/>
                <w:rtl/>
              </w:rPr>
              <w:t>الارجل</w:t>
            </w:r>
          </w:p>
        </w:tc>
        <w:tc>
          <w:tcPr>
            <w:tcW w:w="4678" w:type="dxa"/>
          </w:tcPr>
          <w:p w:rsidR="00471694" w:rsidRPr="00BC5561" w:rsidRDefault="00BD19A6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توجد أرجل</w:t>
            </w:r>
          </w:p>
        </w:tc>
        <w:tc>
          <w:tcPr>
            <w:tcW w:w="3961" w:type="dxa"/>
          </w:tcPr>
          <w:p w:rsidR="00471694" w:rsidRPr="00BC5561" w:rsidRDefault="00BD19A6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لا توجد أرجل</w:t>
            </w:r>
          </w:p>
        </w:tc>
      </w:tr>
      <w:tr w:rsidR="00471694" w:rsidRPr="00BC5561" w:rsidTr="00AC06DB">
        <w:tc>
          <w:tcPr>
            <w:tcW w:w="1979" w:type="dxa"/>
          </w:tcPr>
          <w:p w:rsidR="00471694" w:rsidRPr="00BC5561" w:rsidRDefault="00471694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4678" w:type="dxa"/>
          </w:tcPr>
          <w:p w:rsidR="00471694" w:rsidRPr="00BC5561" w:rsidRDefault="00471694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البرمائيات</w:t>
            </w:r>
          </w:p>
        </w:tc>
        <w:tc>
          <w:tcPr>
            <w:tcW w:w="3961" w:type="dxa"/>
          </w:tcPr>
          <w:p w:rsidR="00471694" w:rsidRPr="00BC5561" w:rsidRDefault="00471694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الطيور</w:t>
            </w:r>
          </w:p>
        </w:tc>
      </w:tr>
      <w:tr w:rsidR="00471694" w:rsidRPr="00BC5561" w:rsidTr="00AC06DB">
        <w:tc>
          <w:tcPr>
            <w:tcW w:w="1979" w:type="dxa"/>
          </w:tcPr>
          <w:p w:rsidR="00471694" w:rsidRPr="00BC5561" w:rsidRDefault="0075234A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( 63 )</w:t>
            </w:r>
            <w:r w:rsidR="00471694" w:rsidRPr="00BC5561">
              <w:rPr>
                <w:rFonts w:hint="cs"/>
                <w:b/>
                <w:bCs/>
                <w:sz w:val="28"/>
                <w:szCs w:val="28"/>
                <w:rtl/>
              </w:rPr>
              <w:t>عدد حجرات القلب</w:t>
            </w:r>
          </w:p>
        </w:tc>
        <w:tc>
          <w:tcPr>
            <w:tcW w:w="4678" w:type="dxa"/>
          </w:tcPr>
          <w:p w:rsidR="00471694" w:rsidRPr="00BC5561" w:rsidRDefault="00BD19A6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3 حجرات</w:t>
            </w:r>
          </w:p>
        </w:tc>
        <w:tc>
          <w:tcPr>
            <w:tcW w:w="3961" w:type="dxa"/>
          </w:tcPr>
          <w:p w:rsidR="00471694" w:rsidRPr="00BC5561" w:rsidRDefault="00BD19A6" w:rsidP="004716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C5561">
              <w:rPr>
                <w:rFonts w:hint="cs"/>
                <w:b/>
                <w:bCs/>
                <w:sz w:val="28"/>
                <w:szCs w:val="28"/>
                <w:rtl/>
              </w:rPr>
              <w:t>4 حجرات</w:t>
            </w:r>
          </w:p>
        </w:tc>
      </w:tr>
    </w:tbl>
    <w:p w:rsidR="00C6761B" w:rsidRPr="00BC5561" w:rsidRDefault="00C6761B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BC5561" w:rsidRDefault="00BC5561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,,,,,,,,,,,,,,,,,,,,,,,,,,,,,,,,,,,,,,,,,,,,,,,,,,,,,,,,,,,,,,,,,,,,,,,,,,,,,,,,,,,,,,,,,,,,,,,,,,,,,,,,,,</w:t>
      </w:r>
    </w:p>
    <w:p w:rsidR="009A4D59" w:rsidRPr="00BC5561" w:rsidRDefault="00AC06DB" w:rsidP="009A4D5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(( ب )) اذكري السبب لما يأتي :</w:t>
      </w:r>
    </w:p>
    <w:p w:rsidR="009A4D59" w:rsidRPr="00BC5561" w:rsidRDefault="0075234A" w:rsidP="00AC06DB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64</w:t>
      </w:r>
      <w:r w:rsidR="00AC06DB" w:rsidRPr="00BC5561">
        <w:rPr>
          <w:rFonts w:hint="cs"/>
          <w:b/>
          <w:bCs/>
          <w:sz w:val="28"/>
          <w:szCs w:val="28"/>
          <w:rtl/>
        </w:rPr>
        <w:t>_ ليس للطيور مثانة بولية ؟</w:t>
      </w:r>
    </w:p>
    <w:p w:rsidR="00AC06DB" w:rsidRPr="00BC5561" w:rsidRDefault="00F87F82" w:rsidP="00AC06DB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        حيث يسبب تخزينه زيادة وزن الطائر خلال الطيران.</w:t>
      </w:r>
    </w:p>
    <w:p w:rsidR="00AC06DB" w:rsidRPr="00BC5561" w:rsidRDefault="0075234A" w:rsidP="00AC06DB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65</w:t>
      </w:r>
      <w:r w:rsidR="00346D8E" w:rsidRPr="00BC5561">
        <w:rPr>
          <w:rFonts w:hint="cs"/>
          <w:b/>
          <w:bCs/>
          <w:sz w:val="28"/>
          <w:szCs w:val="28"/>
          <w:rtl/>
        </w:rPr>
        <w:t xml:space="preserve">_ تسمى الغدة النخامية بــ سيدة الغدد الصم </w:t>
      </w:r>
      <w:r w:rsidR="00AC06DB" w:rsidRPr="00BC5561">
        <w:rPr>
          <w:rFonts w:hint="cs"/>
          <w:b/>
          <w:bCs/>
          <w:sz w:val="28"/>
          <w:szCs w:val="28"/>
          <w:rtl/>
        </w:rPr>
        <w:t xml:space="preserve"> ؟</w:t>
      </w:r>
    </w:p>
    <w:p w:rsidR="00AC06DB" w:rsidRPr="00BC5561" w:rsidRDefault="00F87F82" w:rsidP="00346D8E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</w:t>
      </w:r>
      <w:r w:rsidR="00346D8E" w:rsidRPr="00BC5561">
        <w:rPr>
          <w:rFonts w:hint="cs"/>
          <w:b/>
          <w:bCs/>
          <w:sz w:val="28"/>
          <w:szCs w:val="28"/>
          <w:rtl/>
        </w:rPr>
        <w:t xml:space="preserve">         لانها تنظم العديد من وظائف الجسم </w:t>
      </w:r>
      <w:r w:rsidRPr="00BC5561">
        <w:rPr>
          <w:rFonts w:hint="cs"/>
          <w:b/>
          <w:bCs/>
          <w:sz w:val="28"/>
          <w:szCs w:val="28"/>
          <w:rtl/>
        </w:rPr>
        <w:t>.</w:t>
      </w:r>
    </w:p>
    <w:p w:rsidR="00AC06DB" w:rsidRPr="00BC5561" w:rsidRDefault="0075234A" w:rsidP="00AC06DB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66</w:t>
      </w:r>
      <w:r w:rsidR="00AC06DB" w:rsidRPr="00BC5561">
        <w:rPr>
          <w:rFonts w:hint="cs"/>
          <w:b/>
          <w:bCs/>
          <w:sz w:val="28"/>
          <w:szCs w:val="28"/>
          <w:rtl/>
        </w:rPr>
        <w:t>_ تعيش خلايا الدم الحمراء 120 يوم فقط ؟</w:t>
      </w:r>
    </w:p>
    <w:p w:rsidR="00F87F82" w:rsidRPr="00BC5561" w:rsidRDefault="00F87F82" w:rsidP="00AC06DB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         بسبب عدم احتوائها على أنوية.</w:t>
      </w:r>
    </w:p>
    <w:p w:rsidR="00AC06DB" w:rsidRPr="00BC5561" w:rsidRDefault="0075234A" w:rsidP="00AC06DB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67</w:t>
      </w:r>
      <w:r w:rsidR="00AC06DB" w:rsidRPr="00BC5561">
        <w:rPr>
          <w:rFonts w:hint="cs"/>
          <w:b/>
          <w:bCs/>
          <w:sz w:val="28"/>
          <w:szCs w:val="28"/>
          <w:rtl/>
        </w:rPr>
        <w:t xml:space="preserve">_ </w:t>
      </w:r>
      <w:r w:rsidR="00590576" w:rsidRPr="00BC5561">
        <w:rPr>
          <w:rFonts w:hint="cs"/>
          <w:b/>
          <w:bCs/>
          <w:sz w:val="28"/>
          <w:szCs w:val="28"/>
          <w:rtl/>
        </w:rPr>
        <w:t>تفرز الخلايا المبطنة للمعدة المخاط ؟</w:t>
      </w:r>
    </w:p>
    <w:p w:rsidR="00590576" w:rsidRPr="00BC5561" w:rsidRDefault="00F87F82" w:rsidP="00AC06DB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       لمنع الضرر الذي قد يسبب الببسين والوسط الحمضي.</w:t>
      </w:r>
    </w:p>
    <w:p w:rsidR="009A4D59" w:rsidRDefault="00F87F82" w:rsidP="00F87F82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  </w:t>
      </w:r>
      <w:r w:rsidR="009B3EB8">
        <w:rPr>
          <w:rFonts w:hint="cs"/>
          <w:b/>
          <w:bCs/>
          <w:sz w:val="28"/>
          <w:szCs w:val="28"/>
          <w:rtl/>
        </w:rPr>
        <w:t xml:space="preserve">              </w:t>
      </w:r>
      <w:r w:rsidRPr="00BC5561">
        <w:rPr>
          <w:rFonts w:hint="cs"/>
          <w:b/>
          <w:bCs/>
          <w:sz w:val="28"/>
          <w:szCs w:val="28"/>
          <w:rtl/>
        </w:rPr>
        <w:t xml:space="preserve"> ,,,,,,,,,,,,,,,,,,,,,,,,,,,,,,,,,,,,,,,,,,,,,,,,,,,,,,,,,,,,,,,,,,,,,,,,,,,,,,,,,,,,,,,,,,,,,,,,,,,,,,,</w:t>
      </w:r>
    </w:p>
    <w:p w:rsidR="00BC5561" w:rsidRPr="00BC5561" w:rsidRDefault="00BC5561" w:rsidP="00F87F82">
      <w:pPr>
        <w:jc w:val="lowKashida"/>
        <w:rPr>
          <w:b/>
          <w:bCs/>
          <w:sz w:val="28"/>
          <w:szCs w:val="28"/>
          <w:rtl/>
        </w:rPr>
      </w:pPr>
    </w:p>
    <w:p w:rsidR="00CC23D9" w:rsidRPr="00BC5561" w:rsidRDefault="00CC23D9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3AC" w:rsidRPr="009B3EB8" w:rsidRDefault="00D803AC" w:rsidP="009B3EB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B3EB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:rsidR="00D803AC" w:rsidRDefault="00D803A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D803AC" w:rsidRPr="00CC23D9" w:rsidRDefault="00D803A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29" type="#_x0000_t202" style="position:absolute;left:0;text-align:left;margin-left:2.45pt;margin-top:8.15pt;width:82.85pt;height: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p0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">
                <v:textbox>
                  <w:txbxContent>
                    <w:p w:rsidR="00D803AC" w:rsidRPr="009B3EB8" w:rsidRDefault="00D803AC" w:rsidP="009B3EB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B3EB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  <w:p w:rsidR="00D803AC" w:rsidRDefault="00D803AC" w:rsidP="00CC23D9">
                      <w:pPr>
                        <w:rPr>
                          <w:rtl/>
                        </w:rPr>
                      </w:pPr>
                    </w:p>
                    <w:p w:rsidR="00D803AC" w:rsidRPr="00CC23D9" w:rsidRDefault="00D803A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C5561">
        <w:rPr>
          <w:rFonts w:ascii="Traditional Arabic" w:hAnsi="Traditional Arabic" w:hint="cs"/>
          <w:b/>
          <w:bCs/>
          <w:sz w:val="28"/>
          <w:szCs w:val="28"/>
          <w:u w:val="single"/>
          <w:rtl/>
        </w:rPr>
        <w:t>السؤال الرابع :</w:t>
      </w: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CC23D9" w:rsidRPr="00BC5561" w:rsidRDefault="00CC23D9" w:rsidP="00CC23D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2110" id="رابط كسهم مستقيم 19" o:spid="_x0000_s1026" type="#_x0000_t32" style="position:absolute;left:0;text-align:left;margin-left:17.25pt;margin-top:13.75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" strokeweight="1.5pt"/>
            </w:pict>
          </mc:Fallback>
        </mc:AlternateContent>
      </w:r>
      <w:r w:rsidR="00F87F82" w:rsidRPr="00BC5561">
        <w:rPr>
          <w:rFonts w:hint="cs"/>
          <w:b/>
          <w:bCs/>
          <w:sz w:val="28"/>
          <w:szCs w:val="28"/>
          <w:rtl/>
        </w:rPr>
        <w:t>(( أ )) اكتبي المصطلح العلمي المناسب :</w:t>
      </w:r>
    </w:p>
    <w:p w:rsidR="00F87F82" w:rsidRPr="00BC5561" w:rsidRDefault="0075234A" w:rsidP="00CC23D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68</w:t>
      </w:r>
      <w:r w:rsidR="00F87F82" w:rsidRPr="00BC5561">
        <w:rPr>
          <w:rFonts w:hint="cs"/>
          <w:b/>
          <w:bCs/>
          <w:sz w:val="28"/>
          <w:szCs w:val="28"/>
          <w:rtl/>
        </w:rPr>
        <w:t xml:space="preserve">_ {{  </w:t>
      </w:r>
      <w:r w:rsidR="00346D8E" w:rsidRPr="00BC5561">
        <w:rPr>
          <w:rFonts w:hint="cs"/>
          <w:b/>
          <w:bCs/>
          <w:sz w:val="28"/>
          <w:szCs w:val="28"/>
          <w:rtl/>
        </w:rPr>
        <w:t>الأنترفيرون</w:t>
      </w:r>
      <w:r w:rsidR="00F87F82" w:rsidRPr="00BC5561">
        <w:rPr>
          <w:rFonts w:hint="cs"/>
          <w:b/>
          <w:bCs/>
          <w:sz w:val="28"/>
          <w:szCs w:val="28"/>
          <w:rtl/>
        </w:rPr>
        <w:t xml:space="preserve">  }} </w:t>
      </w:r>
      <w:r w:rsidR="00346D8E" w:rsidRPr="00BC5561">
        <w:rPr>
          <w:rFonts w:hint="cs"/>
          <w:b/>
          <w:bCs/>
          <w:sz w:val="28"/>
          <w:szCs w:val="28"/>
          <w:rtl/>
        </w:rPr>
        <w:t>بروتين مضاد للفيروس يفرز من الخلايا المصابة بالفيروس.</w:t>
      </w:r>
    </w:p>
    <w:p w:rsidR="00346D8E" w:rsidRPr="00BC5561" w:rsidRDefault="0075234A" w:rsidP="00CC23D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69</w:t>
      </w:r>
      <w:r w:rsidR="00346D8E" w:rsidRPr="00BC5561">
        <w:rPr>
          <w:rFonts w:hint="cs"/>
          <w:b/>
          <w:bCs/>
          <w:sz w:val="28"/>
          <w:szCs w:val="28"/>
          <w:rtl/>
        </w:rPr>
        <w:t>_ {{  دورة الحيض  }} مجموعة من العمليات التي تحدث كل شهر تقريبا تساعد في تهيئة جسم الأنثى للحمل.</w:t>
      </w:r>
    </w:p>
    <w:p w:rsidR="00346D8E" w:rsidRPr="00BC5561" w:rsidRDefault="0075234A" w:rsidP="00CC23D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70</w:t>
      </w:r>
      <w:r w:rsidR="00346D8E" w:rsidRPr="00BC5561">
        <w:rPr>
          <w:rFonts w:hint="cs"/>
          <w:b/>
          <w:bCs/>
          <w:sz w:val="28"/>
          <w:szCs w:val="28"/>
          <w:rtl/>
        </w:rPr>
        <w:t xml:space="preserve">_ {{  </w:t>
      </w:r>
      <w:r w:rsidR="00392A60" w:rsidRPr="00BC5561">
        <w:rPr>
          <w:rFonts w:hint="cs"/>
          <w:b/>
          <w:bCs/>
          <w:sz w:val="28"/>
          <w:szCs w:val="28"/>
          <w:rtl/>
        </w:rPr>
        <w:t>العقاقير  }} مواد طبيعية أو مصنعة تغير وظيفة الجسم .</w:t>
      </w:r>
    </w:p>
    <w:p w:rsidR="00392A60" w:rsidRPr="00BC5561" w:rsidRDefault="0075234A" w:rsidP="00CC23D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71</w:t>
      </w:r>
      <w:r w:rsidR="00BD19A6" w:rsidRPr="00BC5561">
        <w:rPr>
          <w:rFonts w:hint="cs"/>
          <w:b/>
          <w:bCs/>
          <w:sz w:val="28"/>
          <w:szCs w:val="28"/>
          <w:rtl/>
        </w:rPr>
        <w:t>_  {{   الغشاء الرامش    }} جفن شفاف يستطيع التحرك فوق العين لحمايتها تحت الماء وحمايتها من الجفاف على اليابسة.</w:t>
      </w:r>
    </w:p>
    <w:p w:rsidR="00BD19A6" w:rsidRPr="00BC5561" w:rsidRDefault="0075234A" w:rsidP="00BD19A6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72</w:t>
      </w:r>
      <w:r w:rsidR="00BD19A6" w:rsidRPr="00BC5561">
        <w:rPr>
          <w:rFonts w:hint="cs"/>
          <w:b/>
          <w:bCs/>
          <w:sz w:val="28"/>
          <w:szCs w:val="28"/>
          <w:rtl/>
        </w:rPr>
        <w:t>_ {{   القشور  }} تراكيب صغيرة مسطحة تشبه الصفيحة توجد بالقرب من سطح الجلد في الأسماك.</w:t>
      </w:r>
    </w:p>
    <w:p w:rsidR="00BD19A6" w:rsidRPr="00BC5561" w:rsidRDefault="0075234A" w:rsidP="00BD19A6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73</w:t>
      </w:r>
      <w:r w:rsidR="00BD19A6" w:rsidRPr="00BC5561">
        <w:rPr>
          <w:rFonts w:hint="cs"/>
          <w:b/>
          <w:bCs/>
          <w:sz w:val="28"/>
          <w:szCs w:val="28"/>
          <w:rtl/>
        </w:rPr>
        <w:t>_ {{   التنفس الخارجي   }} عملية تبادل الغازات بين هواء الغلاف الجوي والدم في الرئتين.</w:t>
      </w:r>
    </w:p>
    <w:p w:rsidR="00BD19A6" w:rsidRPr="00BC5561" w:rsidRDefault="009B3EB8" w:rsidP="00BD19A6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,,,,,,</w:t>
      </w:r>
      <w:r w:rsidR="00BD19A6" w:rsidRPr="00BC5561">
        <w:rPr>
          <w:rFonts w:hint="cs"/>
          <w:b/>
          <w:bCs/>
          <w:sz w:val="28"/>
          <w:szCs w:val="28"/>
          <w:rtl/>
        </w:rPr>
        <w:t xml:space="preserve">,,,,,,,,,,,,,,,,,,,,,,,,,,,,,,,,,,,,,,,,,,,,,,,,,,,,,,,,,,,,,,,,,,,,,,,,,,,,,,,,,,,,,,,,,,,,,,,,,,, </w:t>
      </w:r>
    </w:p>
    <w:p w:rsidR="00BD19A6" w:rsidRPr="00BC5561" w:rsidRDefault="00BD19A6" w:rsidP="00BD19A6">
      <w:pPr>
        <w:jc w:val="lowKashida"/>
        <w:rPr>
          <w:b/>
          <w:bCs/>
          <w:sz w:val="28"/>
          <w:szCs w:val="28"/>
          <w:rtl/>
        </w:rPr>
      </w:pPr>
    </w:p>
    <w:p w:rsidR="00BD19A6" w:rsidRPr="00BC5561" w:rsidRDefault="00BD19A6" w:rsidP="00BD19A6">
      <w:pPr>
        <w:jc w:val="lowKashida"/>
        <w:rPr>
          <w:b/>
          <w:bCs/>
          <w:sz w:val="28"/>
          <w:szCs w:val="28"/>
          <w:rtl/>
        </w:rPr>
      </w:pPr>
    </w:p>
    <w:p w:rsidR="00BD19A6" w:rsidRPr="00BC5561" w:rsidRDefault="00BD19A6" w:rsidP="00BD19A6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(( ب )) من خلال دراستك لأجهزة الجسم في الأنسان ... </w:t>
      </w:r>
    </w:p>
    <w:p w:rsidR="00BD19A6" w:rsidRPr="00BC5561" w:rsidRDefault="00BD19A6" w:rsidP="00BD19A6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         </w:t>
      </w:r>
      <w:r w:rsidR="0075234A" w:rsidRPr="00BC5561">
        <w:rPr>
          <w:rFonts w:hint="cs"/>
          <w:b/>
          <w:bCs/>
          <w:sz w:val="28"/>
          <w:szCs w:val="28"/>
          <w:rtl/>
        </w:rPr>
        <w:t>( 74 )</w:t>
      </w:r>
      <w:r w:rsidRPr="00BC5561">
        <w:rPr>
          <w:rFonts w:hint="cs"/>
          <w:b/>
          <w:bCs/>
          <w:sz w:val="28"/>
          <w:szCs w:val="28"/>
          <w:rtl/>
        </w:rPr>
        <w:t xml:space="preserve"> وضحي بالرسم وكتابة البيانات كاملة {{ </w:t>
      </w:r>
      <w:r w:rsidRPr="00BC5561">
        <w:rPr>
          <w:rFonts w:hint="cs"/>
          <w:b/>
          <w:bCs/>
          <w:sz w:val="28"/>
          <w:szCs w:val="28"/>
          <w:u w:val="thick"/>
          <w:rtl/>
        </w:rPr>
        <w:t>الجهــــــــــــاز الهضمــــــــــــــــــــــــــــــــي</w:t>
      </w:r>
      <w:r w:rsidRPr="00BC5561">
        <w:rPr>
          <w:rFonts w:hint="cs"/>
          <w:b/>
          <w:bCs/>
          <w:sz w:val="28"/>
          <w:szCs w:val="28"/>
          <w:rtl/>
        </w:rPr>
        <w:t xml:space="preserve"> }} ؟</w:t>
      </w:r>
    </w:p>
    <w:p w:rsidR="005C1FBE" w:rsidRPr="00BC5561" w:rsidRDefault="005C1FBE" w:rsidP="009A4D59">
      <w:pPr>
        <w:jc w:val="lowKashida"/>
        <w:rPr>
          <w:b/>
          <w:bCs/>
          <w:sz w:val="28"/>
          <w:szCs w:val="28"/>
          <w:rtl/>
          <w:lang w:eastAsia="en-US"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 </w:t>
      </w:r>
    </w:p>
    <w:p w:rsidR="009A4D59" w:rsidRPr="00BC5561" w:rsidRDefault="005C1FBE" w:rsidP="009A4D5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                                         </w:t>
      </w:r>
      <w:r w:rsidRPr="00BC5561">
        <w:rPr>
          <w:b/>
          <w:bCs/>
          <w:sz w:val="28"/>
          <w:szCs w:val="28"/>
          <w:rtl/>
          <w:lang w:eastAsia="en-US"/>
        </w:rPr>
        <w:drawing>
          <wp:inline distT="0" distB="0" distL="0" distR="0">
            <wp:extent cx="3366135" cy="2944167"/>
            <wp:effectExtent l="0" t="0" r="5715" b="889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الجهاز الهضمي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16997" r="41318" b="4447"/>
                    <a:stretch/>
                  </pic:blipFill>
                  <pic:spPr bwMode="auto">
                    <a:xfrm>
                      <a:off x="0" y="0"/>
                      <a:ext cx="3370710" cy="294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D59" w:rsidRPr="00BC5561" w:rsidRDefault="005C1FBE" w:rsidP="009A4D5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 </w:t>
      </w:r>
    </w:p>
    <w:p w:rsidR="009A4D59" w:rsidRPr="00BC5561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BC5561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BC5561" w:rsidRDefault="009A4D59" w:rsidP="009A4D59">
      <w:pPr>
        <w:jc w:val="lowKashida"/>
        <w:rPr>
          <w:b/>
          <w:bCs/>
          <w:sz w:val="28"/>
          <w:szCs w:val="28"/>
          <w:rtl/>
        </w:rPr>
      </w:pPr>
      <w:bookmarkStart w:id="0" w:name="_GoBack"/>
      <w:bookmarkEnd w:id="0"/>
    </w:p>
    <w:p w:rsidR="009A4D59" w:rsidRPr="00BC5561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BD19A6" w:rsidRPr="00BC5561" w:rsidRDefault="00BD19A6" w:rsidP="009A4D59">
      <w:pPr>
        <w:jc w:val="lowKashida"/>
        <w:rPr>
          <w:b/>
          <w:bCs/>
          <w:sz w:val="28"/>
          <w:szCs w:val="28"/>
          <w:rtl/>
        </w:rPr>
      </w:pPr>
    </w:p>
    <w:p w:rsidR="005C1FBE" w:rsidRPr="00BC5561" w:rsidRDefault="005C1FBE" w:rsidP="009A4D59">
      <w:pPr>
        <w:jc w:val="lowKashida"/>
        <w:rPr>
          <w:b/>
          <w:bCs/>
          <w:sz w:val="28"/>
          <w:szCs w:val="28"/>
          <w:rtl/>
        </w:rPr>
      </w:pPr>
    </w:p>
    <w:p w:rsidR="00BD19A6" w:rsidRPr="00BC5561" w:rsidRDefault="00BD19A6" w:rsidP="009A4D59">
      <w:pPr>
        <w:jc w:val="lowKashida"/>
        <w:rPr>
          <w:b/>
          <w:bCs/>
          <w:sz w:val="28"/>
          <w:szCs w:val="28"/>
          <w:rtl/>
        </w:rPr>
      </w:pPr>
    </w:p>
    <w:p w:rsidR="00BD19A6" w:rsidRPr="00BC5561" w:rsidRDefault="00BD19A6" w:rsidP="009A4D59">
      <w:pPr>
        <w:jc w:val="lowKashida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,,,,,,,,,,,,,,,,,,,,,,,,,,,,,,,,,,,,,,,,,,,,,,,,,,,,,,,,,,,,,,,,,,,,,,,,,,,,,,,,,,,,,,,,,,,,,,,,,,,,,,,,,,,,,,,,,, </w:t>
      </w:r>
    </w:p>
    <w:p w:rsidR="00BD19A6" w:rsidRPr="00BC5561" w:rsidRDefault="00BD19A6" w:rsidP="00BD19A6">
      <w:pPr>
        <w:jc w:val="center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,,, انتهت الأسئلة ,,,</w:t>
      </w:r>
    </w:p>
    <w:p w:rsidR="00BD19A6" w:rsidRPr="00BC5561" w:rsidRDefault="00BD19A6" w:rsidP="00BD19A6">
      <w:pPr>
        <w:jc w:val="center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 xml:space="preserve">مع خالص دعائي لك طالبتي الجميلة </w:t>
      </w:r>
    </w:p>
    <w:p w:rsidR="00BD19A6" w:rsidRPr="00BC5561" w:rsidRDefault="00BD19A6" w:rsidP="00BD19A6">
      <w:pPr>
        <w:jc w:val="center"/>
        <w:rPr>
          <w:b/>
          <w:bCs/>
          <w:sz w:val="28"/>
          <w:szCs w:val="28"/>
          <w:rtl/>
        </w:rPr>
      </w:pPr>
      <w:r w:rsidRPr="00BC5561">
        <w:rPr>
          <w:rFonts w:hint="cs"/>
          <w:b/>
          <w:bCs/>
          <w:sz w:val="28"/>
          <w:szCs w:val="28"/>
          <w:rtl/>
        </w:rPr>
        <w:t>معلمة المادة / عذاب المطيري</w:t>
      </w:r>
    </w:p>
    <w:sectPr w:rsidR="00BD19A6" w:rsidRPr="00BC5561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5E9" w:rsidRDefault="00C455E9" w:rsidP="00A92AB4">
      <w:r>
        <w:separator/>
      </w:r>
    </w:p>
  </w:endnote>
  <w:endnote w:type="continuationSeparator" w:id="0">
    <w:p w:rsidR="00C455E9" w:rsidRDefault="00C455E9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97B43AA1-BD58-42C2-B849-D0F72ABC2C8E}"/>
    <w:embedBold r:id="rId2" w:fontKey="{092C42E5-C9A8-421C-A737-76CE3D747F8E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2E4754B-8675-45A1-8048-D3792BF213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D9D9358-9994-41BD-8882-7F8B8374CE7C}"/>
    <w:embedBold r:id="rId5" w:fontKey="{E1CEE6C8-FDAE-4DF5-BB17-894CE0A07221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9C1C738-53A0-448C-9C62-27674CA8F3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3AC" w:rsidRDefault="00D803A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B23FD5" wp14:editId="1447A0CE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3AC" w:rsidRPr="00374657" w:rsidRDefault="00D803A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D803AC" w:rsidRPr="00374657" w:rsidRDefault="00D803A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D803AC" w:rsidRPr="00374657" w:rsidRDefault="00D803A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D803AC" w:rsidRPr="00374657" w:rsidRDefault="00D803A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23FD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3AC" w:rsidRPr="00374657" w:rsidRDefault="00D803AC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C794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C794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D803AC" w:rsidRPr="00374657" w:rsidRDefault="00D803AC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D803AC" w:rsidRPr="00374657" w:rsidRDefault="00D803AC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C794B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C794B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D803AC" w:rsidRPr="00374657" w:rsidRDefault="00D803AC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3AC" w:rsidRDefault="00D803A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1278E8" wp14:editId="39B52F3A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3AC" w:rsidRPr="00374657" w:rsidRDefault="00D803A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D803AC" w:rsidRPr="00374657" w:rsidRDefault="00D803A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D803AC" w:rsidRPr="00374657" w:rsidRDefault="00D803A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D803AC" w:rsidRPr="00374657" w:rsidRDefault="00D803A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278E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3AC" w:rsidRPr="00374657" w:rsidRDefault="00D803AC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C794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C794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D803AC" w:rsidRPr="00374657" w:rsidRDefault="00D803AC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D803AC" w:rsidRPr="00374657" w:rsidRDefault="00D803AC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C794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C794B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D803AC" w:rsidRPr="00374657" w:rsidRDefault="00D803AC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803AC" w:rsidRPr="00021D6D" w:rsidRDefault="00D803AC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C794B" w:rsidRPr="00DC794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C794B" w:rsidRPr="00DC794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D803AC" w:rsidRPr="00021D6D" w:rsidRDefault="00D803AC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C794B" w:rsidRPr="00DC794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C794B" w:rsidRPr="00DC794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5E9" w:rsidRDefault="00C455E9" w:rsidP="00A92AB4">
      <w:r>
        <w:separator/>
      </w:r>
    </w:p>
  </w:footnote>
  <w:footnote w:type="continuationSeparator" w:id="0">
    <w:p w:rsidR="00C455E9" w:rsidRDefault="00C455E9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3AC" w:rsidRDefault="00D803AC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9A027E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D803AC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D803AC" w:rsidRPr="00CB7830" w:rsidRDefault="00D803AC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D803AC" w:rsidRPr="00CB7830" w:rsidRDefault="00D803AC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D803AC" w:rsidRPr="00CB7830" w:rsidRDefault="00D803A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D803AC" w:rsidRPr="00CB7830" w:rsidRDefault="00D803A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D803AC" w:rsidRPr="00CB7830" w:rsidRDefault="00D803AC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D803AC" w:rsidRPr="00CF70DF" w:rsidRDefault="00D803AC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03AC" w:rsidRDefault="00D803AC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D803AC" w:rsidRDefault="00D803AC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D803AC" w:rsidRDefault="00D803AC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D803AC" w:rsidRDefault="00D803AC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D803AC" w:rsidRPr="0067565F" w:rsidRDefault="00D803AC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D803AC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D803AC" w:rsidRPr="00FF44B1" w:rsidRDefault="00D803A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D803AC" w:rsidRPr="00FF44B1" w:rsidRDefault="00D803A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D803AC" w:rsidRPr="00816F73" w:rsidRDefault="00D803A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803A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D803AC" w:rsidRPr="00FF44B1" w:rsidRDefault="00D803A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D803AC" w:rsidRPr="00FF44B1" w:rsidRDefault="00D803A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25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خمسة وعشرون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D803AC" w:rsidRPr="00816F73" w:rsidRDefault="00D803A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803A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D803AC" w:rsidRPr="00FF44B1" w:rsidRDefault="00D803A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D803AC" w:rsidRPr="00FF44B1" w:rsidRDefault="00D803A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خمس درجات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803A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803AC" w:rsidRPr="004A5331" w:rsidRDefault="00D803AC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D803AC" w:rsidRPr="004A5331" w:rsidRDefault="00D803AC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خمس درجات</w:t>
          </w:r>
        </w:p>
      </w:tc>
      <w:tc>
        <w:tcPr>
          <w:tcW w:w="1161" w:type="dxa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803AC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D803AC" w:rsidRPr="00CB7830" w:rsidRDefault="00D803AC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D803AC" w:rsidRPr="004A5331" w:rsidRDefault="00D803AC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الثاني 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 xml:space="preserve">5 </w:t>
          </w: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خمس درجات</w:t>
          </w:r>
        </w:p>
      </w:tc>
      <w:tc>
        <w:tcPr>
          <w:tcW w:w="1161" w:type="dxa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D803AC" w:rsidRPr="00816F73" w:rsidRDefault="00D803A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803AC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D803AC" w:rsidRPr="004A5331" w:rsidRDefault="00D803AC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D803AC" w:rsidRPr="00EC6AB2" w:rsidRDefault="00D803AC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أحياء 2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D803AC" w:rsidRPr="00816F73" w:rsidRDefault="00D803A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803AC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D803AC" w:rsidRPr="00F93A25" w:rsidRDefault="00D803AC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D803AC" w:rsidRPr="00F93A25" w:rsidRDefault="00D803AC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 26/4/1441هــ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D803AC" w:rsidRPr="00F93A25" w:rsidRDefault="00D803AC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:3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D803AC" w:rsidRPr="00816F73" w:rsidRDefault="00D803A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803AC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D803AC" w:rsidRPr="004A5331" w:rsidRDefault="00D803AC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803AC" w:rsidRPr="00B141FF" w:rsidRDefault="00D803AC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D803AC" w:rsidRPr="00B141FF" w:rsidRDefault="00D803AC" w:rsidP="009B3EB8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>40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803AC" w:rsidRPr="00B141FF" w:rsidRDefault="00D803AC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D803AC" w:rsidRPr="00B141FF" w:rsidRDefault="00D803AC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40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أربعون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D803AC" w:rsidRPr="00816F73" w:rsidRDefault="00D803A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D803AC" w:rsidRPr="00816F73" w:rsidRDefault="00D803A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803AC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D803AC" w:rsidRDefault="00D803AC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D803AC" w:rsidRPr="00B141FF" w:rsidRDefault="00D803A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D803AC" w:rsidRPr="00B141FF" w:rsidRDefault="00D803AC" w:rsidP="009B3EB8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D803AC" w:rsidRPr="00B141FF" w:rsidRDefault="00D803A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D803AC" w:rsidRPr="00B141FF" w:rsidRDefault="00D803A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D803AC" w:rsidRPr="000F6296" w:rsidRDefault="00D803AC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D803AC" w:rsidRPr="00DF0CBD" w:rsidRDefault="00D803A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D803AC" w:rsidRPr="00DF0CBD" w:rsidRDefault="00D803A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D803AC" w:rsidRPr="00DF0CBD" w:rsidRDefault="00D803A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D803AC" w:rsidRPr="00DF0CBD" w:rsidRDefault="00D803AC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D803AC" w:rsidRDefault="00D803AC">
    <w:pPr>
      <w:pStyle w:val="a3"/>
      <w:rPr>
        <w:rFonts w:hint="cs"/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6FBC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03AC" w:rsidRPr="008A7580" w:rsidRDefault="00D803AC" w:rsidP="00D803AC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طالبتي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ي بالله ثم ابدئي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4A4F5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3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D803AC" w:rsidRPr="008A7580" w:rsidRDefault="00D803AC" w:rsidP="00D803AC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طالبتي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ي بالله ثم ابدئي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66ECB"/>
    <w:multiLevelType w:val="hybridMultilevel"/>
    <w:tmpl w:val="F4FE806C"/>
    <w:lvl w:ilvl="0" w:tplc="661A529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262B"/>
    <w:rsid w:val="002065CB"/>
    <w:rsid w:val="002218C7"/>
    <w:rsid w:val="002218FC"/>
    <w:rsid w:val="002250E3"/>
    <w:rsid w:val="00237478"/>
    <w:rsid w:val="00240233"/>
    <w:rsid w:val="002413A2"/>
    <w:rsid w:val="0024538C"/>
    <w:rsid w:val="00281DE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21A94"/>
    <w:rsid w:val="0034305C"/>
    <w:rsid w:val="00346D8E"/>
    <w:rsid w:val="0035245C"/>
    <w:rsid w:val="00355650"/>
    <w:rsid w:val="00356961"/>
    <w:rsid w:val="00364B02"/>
    <w:rsid w:val="00374657"/>
    <w:rsid w:val="00377902"/>
    <w:rsid w:val="00377B77"/>
    <w:rsid w:val="0038643D"/>
    <w:rsid w:val="00392A60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5D92"/>
    <w:rsid w:val="00407BA0"/>
    <w:rsid w:val="00433718"/>
    <w:rsid w:val="0044766D"/>
    <w:rsid w:val="00452E34"/>
    <w:rsid w:val="00471286"/>
    <w:rsid w:val="00471694"/>
    <w:rsid w:val="004820B9"/>
    <w:rsid w:val="00495CE2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62387"/>
    <w:rsid w:val="0057100C"/>
    <w:rsid w:val="00585967"/>
    <w:rsid w:val="00590576"/>
    <w:rsid w:val="00591E41"/>
    <w:rsid w:val="005938D0"/>
    <w:rsid w:val="005A6742"/>
    <w:rsid w:val="005B1A09"/>
    <w:rsid w:val="005C1FBE"/>
    <w:rsid w:val="005C2CE2"/>
    <w:rsid w:val="005D037F"/>
    <w:rsid w:val="005D549B"/>
    <w:rsid w:val="005D5CE9"/>
    <w:rsid w:val="005E32E8"/>
    <w:rsid w:val="005E5532"/>
    <w:rsid w:val="005F31DA"/>
    <w:rsid w:val="005F73FF"/>
    <w:rsid w:val="00603640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42240"/>
    <w:rsid w:val="0075234A"/>
    <w:rsid w:val="0075247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6016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6432A"/>
    <w:rsid w:val="00867918"/>
    <w:rsid w:val="0087704E"/>
    <w:rsid w:val="0088547D"/>
    <w:rsid w:val="00887D39"/>
    <w:rsid w:val="008A7580"/>
    <w:rsid w:val="008C44CF"/>
    <w:rsid w:val="008C777F"/>
    <w:rsid w:val="008E009A"/>
    <w:rsid w:val="008E7304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0C3E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1BFE"/>
    <w:rsid w:val="0099745C"/>
    <w:rsid w:val="009A4D59"/>
    <w:rsid w:val="009B2A18"/>
    <w:rsid w:val="009B3EB8"/>
    <w:rsid w:val="009D071F"/>
    <w:rsid w:val="009D3EB8"/>
    <w:rsid w:val="009E7C6B"/>
    <w:rsid w:val="00A07BFB"/>
    <w:rsid w:val="00A11AD5"/>
    <w:rsid w:val="00A168CE"/>
    <w:rsid w:val="00A23BA6"/>
    <w:rsid w:val="00A26CBA"/>
    <w:rsid w:val="00A6080C"/>
    <w:rsid w:val="00A62FC8"/>
    <w:rsid w:val="00A90042"/>
    <w:rsid w:val="00A91602"/>
    <w:rsid w:val="00A92AB4"/>
    <w:rsid w:val="00A96FBE"/>
    <w:rsid w:val="00AA0B5F"/>
    <w:rsid w:val="00AA1D5F"/>
    <w:rsid w:val="00AA717E"/>
    <w:rsid w:val="00AC06DB"/>
    <w:rsid w:val="00AD615E"/>
    <w:rsid w:val="00AE61A3"/>
    <w:rsid w:val="00AF1449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A246D"/>
    <w:rsid w:val="00BB188F"/>
    <w:rsid w:val="00BC5561"/>
    <w:rsid w:val="00BD01B9"/>
    <w:rsid w:val="00BD19A6"/>
    <w:rsid w:val="00BD7364"/>
    <w:rsid w:val="00BF1D44"/>
    <w:rsid w:val="00BF3A4E"/>
    <w:rsid w:val="00C01217"/>
    <w:rsid w:val="00C013F8"/>
    <w:rsid w:val="00C27796"/>
    <w:rsid w:val="00C366A8"/>
    <w:rsid w:val="00C40699"/>
    <w:rsid w:val="00C44C00"/>
    <w:rsid w:val="00C455E9"/>
    <w:rsid w:val="00C45DB9"/>
    <w:rsid w:val="00C50983"/>
    <w:rsid w:val="00C62543"/>
    <w:rsid w:val="00C62646"/>
    <w:rsid w:val="00C626A7"/>
    <w:rsid w:val="00C6761B"/>
    <w:rsid w:val="00CB7830"/>
    <w:rsid w:val="00CC1381"/>
    <w:rsid w:val="00CC23D9"/>
    <w:rsid w:val="00CD0299"/>
    <w:rsid w:val="00CF70DF"/>
    <w:rsid w:val="00D00E7B"/>
    <w:rsid w:val="00D14D29"/>
    <w:rsid w:val="00D56EFF"/>
    <w:rsid w:val="00D60663"/>
    <w:rsid w:val="00D60D76"/>
    <w:rsid w:val="00D65313"/>
    <w:rsid w:val="00D714D2"/>
    <w:rsid w:val="00D76C43"/>
    <w:rsid w:val="00D803AC"/>
    <w:rsid w:val="00D85A04"/>
    <w:rsid w:val="00D909C6"/>
    <w:rsid w:val="00DB32ED"/>
    <w:rsid w:val="00DB6113"/>
    <w:rsid w:val="00DC2585"/>
    <w:rsid w:val="00DC794B"/>
    <w:rsid w:val="00DF0CBD"/>
    <w:rsid w:val="00DF6D90"/>
    <w:rsid w:val="00DF7891"/>
    <w:rsid w:val="00E133DB"/>
    <w:rsid w:val="00E14777"/>
    <w:rsid w:val="00E17E4F"/>
    <w:rsid w:val="00E3039D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5A06"/>
    <w:rsid w:val="00EC6AB2"/>
    <w:rsid w:val="00EC72AA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87F82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CAFCA8A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C0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9447C-2E8C-44D9-82DE-C441DF714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289</TotalTime>
  <Pages>1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Lenovo</cp:lastModifiedBy>
  <cp:revision>15</cp:revision>
  <cp:lastPrinted>2019-12-10T20:13:00Z</cp:lastPrinted>
  <dcterms:created xsi:type="dcterms:W3CDTF">2019-11-21T05:37:00Z</dcterms:created>
  <dcterms:modified xsi:type="dcterms:W3CDTF">2019-12-10T20:15:00Z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