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9AA3C" w14:textId="0D5E240C" w:rsidR="009A4D59" w:rsidRDefault="009A4D59" w:rsidP="00A61E9D">
      <w:pPr>
        <w:jc w:val="lowKashida"/>
        <w:rPr>
          <w:b/>
          <w:bCs/>
          <w:sz w:val="32"/>
          <w:szCs w:val="32"/>
          <w:rtl/>
        </w:rPr>
      </w:pPr>
    </w:p>
    <w:p w14:paraId="6F9996FB" w14:textId="37C576EE" w:rsidR="003C4827" w:rsidRPr="00024392" w:rsidRDefault="00024392" w:rsidP="00024392">
      <w:pPr>
        <w:jc w:val="right"/>
        <w:rPr>
          <w:rFonts w:ascii="Traditional Arabic" w:hAnsi="Traditional Arabic" w:cs="AL-Mohanad"/>
          <w:sz w:val="28"/>
          <w:szCs w:val="28"/>
        </w:rPr>
      </w:pPr>
      <w:r>
        <w:rPr>
          <w:rFonts w:ascii="Traditional Arabic" w:hAnsi="Traditional Arabic" w:cs="AL-Mohanad" w:hint="cs"/>
          <w:sz w:val="24"/>
          <w:szCs w:val="24"/>
          <w:rtl/>
        </w:rPr>
        <w:t xml:space="preserve">                                                                   </w:t>
      </w:r>
      <w:r>
        <w:rPr>
          <w:rFonts w:ascii="Traditional Arabic" w:hAnsi="Traditional Arabic" w:cs="AL-Mohanad" w:hint="cs"/>
          <w:sz w:val="28"/>
          <w:szCs w:val="28"/>
          <w:rtl/>
        </w:rPr>
        <w:t>(كل فقرة  بثلاث أرباع الدرجة 0,75 )</w:t>
      </w:r>
    </w:p>
    <w:p w14:paraId="7E0B706B" w14:textId="7199078A" w:rsidR="00681D50" w:rsidRPr="000870BB" w:rsidRDefault="00150A62" w:rsidP="00150A6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85671" wp14:editId="672F6463">
                <wp:simplePos x="0" y="0"/>
                <wp:positionH relativeFrom="column">
                  <wp:posOffset>78105</wp:posOffset>
                </wp:positionH>
                <wp:positionV relativeFrom="paragraph">
                  <wp:posOffset>189865</wp:posOffset>
                </wp:positionV>
                <wp:extent cx="553085" cy="49530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6ADD7" w14:textId="77777777" w:rsidR="00150A62" w:rsidRDefault="00B55E42" w:rsidP="00150A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CS Jeddah S_U normal." w:hint="cs"/>
                                        <w:rtl/>
                                      </w:rPr>
                                      <m:t>15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85671"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26" type="#_x0000_t202" style="position:absolute;left:0;text-align:left;margin-left:6.15pt;margin-top:14.95pt;width:43.5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" filled="f" stroked="f" strokeweight=".5pt">
                <v:textbox>
                  <w:txbxContent>
                    <w:p w14:paraId="2BE6ADD7" w14:textId="77777777" w:rsidR="00150A62" w:rsidRDefault="00B55E42" w:rsidP="00150A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CS Jeddah S_U normal." w:hint="cs"/>
                                  <w:rtl/>
                                </w:rPr>
                                <m:t>15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B7B1E" wp14:editId="1BF2EC2A">
                <wp:simplePos x="0" y="0"/>
                <wp:positionH relativeFrom="column">
                  <wp:posOffset>73605</wp:posOffset>
                </wp:positionH>
                <wp:positionV relativeFrom="paragraph">
                  <wp:posOffset>181141</wp:posOffset>
                </wp:positionV>
                <wp:extent cx="564515" cy="447040"/>
                <wp:effectExtent l="0" t="0" r="26035" b="1016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2AE73" id="مستطيل 28" o:spid="_x0000_s1026" style="position:absolute;left:0;text-align:left;margin-left:5.8pt;margin-top:14.25pt;width:44.45pt;height:3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" filled="f" strokecolor="windowText" strokeweight="1pt"/>
            </w:pict>
          </mc:Fallback>
        </mc:AlternateContent>
      </w:r>
      <w:r w:rsidR="00796D5E"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الأول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:</w:t>
      </w:r>
      <w:r w:rsidR="00DC6965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681D50"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>ظلل</w:t>
      </w:r>
      <w:r w:rsidR="00D2167B">
        <w:rPr>
          <w:rFonts w:ascii="Traditional Arabic" w:hAnsi="Traditional Arabic" w:cs="AL-Mohanad" w:hint="cs"/>
          <w:b/>
          <w:bCs/>
          <w:sz w:val="32"/>
          <w:szCs w:val="32"/>
          <w:rtl/>
        </w:rPr>
        <w:t>ي</w:t>
      </w:r>
      <w:r w:rsidR="00681D50"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 الاختيار الصحيح لكل من الأسئلة التالية في ورقة الإجابة الخارجية المرفقة </w:t>
      </w:r>
    </w:p>
    <w:p w14:paraId="17E4B781" w14:textId="02EFA9C5" w:rsidR="00681D50" w:rsidRPr="003A6A37" w:rsidRDefault="007E5506" w:rsidP="00603CD4">
      <w:pPr>
        <w:pStyle w:val="a7"/>
        <w:numPr>
          <w:ilvl w:val="0"/>
          <w:numId w:val="1"/>
        </w:numPr>
        <w:tabs>
          <w:tab w:val="clear" w:pos="643"/>
          <w:tab w:val="num" w:pos="360"/>
        </w:tabs>
        <w:spacing w:after="0" w:line="240" w:lineRule="auto"/>
        <w:ind w:left="360"/>
        <w:rPr>
          <w:rFonts w:ascii="Arial Black" w:hAnsi="Arial Black" w:cs="mohammad bold art 1"/>
          <w:sz w:val="32"/>
          <w:szCs w:val="32"/>
        </w:rPr>
      </w:pPr>
      <w:r w:rsidRPr="003A6A37">
        <w:rPr>
          <w:rFonts w:hint="cs"/>
          <w:sz w:val="32"/>
          <w:szCs w:val="32"/>
          <w:rtl/>
        </w:rPr>
        <w:t xml:space="preserve"> </w:t>
      </w:r>
      <w:r w:rsidR="00C30822" w:rsidRPr="003A6A37">
        <w:rPr>
          <w:rFonts w:hint="cs"/>
          <w:sz w:val="32"/>
          <w:szCs w:val="32"/>
          <w:rtl/>
        </w:rPr>
        <w:t>العدد 15 يصنف الى عدد .....</w:t>
      </w:r>
      <w:r w:rsidRPr="003A6A37">
        <w:rPr>
          <w:rFonts w:hint="cs"/>
          <w:sz w:val="32"/>
          <w:szCs w:val="32"/>
          <w:rtl/>
        </w:rPr>
        <w:t xml:space="preserve">      </w:t>
      </w:r>
    </w:p>
    <w:p w14:paraId="3C608271" w14:textId="77777777" w:rsidR="00681D50" w:rsidRPr="007E5506" w:rsidRDefault="00681D50" w:rsidP="00603CD4">
      <w:pPr>
        <w:rPr>
          <w:rFonts w:ascii="Arial Black" w:hAnsi="Arial Black"/>
          <w:sz w:val="28"/>
          <w:szCs w:val="28"/>
        </w:rPr>
      </w:pP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7E5506" w:rsidRPr="00A3233B" w14:paraId="5D91D188" w14:textId="77777777" w:rsidTr="00603CD4">
        <w:tc>
          <w:tcPr>
            <w:tcW w:w="289" w:type="dxa"/>
            <w:vAlign w:val="center"/>
          </w:tcPr>
          <w:p w14:paraId="5D78F3D4" w14:textId="77777777" w:rsidR="007E5506" w:rsidRPr="00A3233B" w:rsidRDefault="007E5506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42EF080" w14:textId="13ECE6C9" w:rsidR="007E5506" w:rsidRPr="00A3233B" w:rsidRDefault="00C30822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اولي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7CD01DE" w14:textId="77777777" w:rsidR="007E5506" w:rsidRPr="00A3233B" w:rsidRDefault="007E5506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ECD714C" w14:textId="77777777" w:rsidR="007E5506" w:rsidRPr="00A3233B" w:rsidRDefault="007E5506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A804DAC" w14:textId="6EDD6F05" w:rsidR="007E5506" w:rsidRPr="00A3233B" w:rsidRDefault="00C30822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CC382A">
              <w:rPr>
                <w:rStyle w:val="vocalized"/>
                <w:rFonts w:ascii="Arial" w:hAnsi="Arial" w:hint="cs"/>
                <w:sz w:val="28"/>
                <w:szCs w:val="28"/>
                <w:highlight w:val="yellow"/>
                <w:rtl/>
              </w:rPr>
              <w:t>غير اولي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3089E3" w14:textId="77777777" w:rsidR="007E5506" w:rsidRPr="00A3233B" w:rsidRDefault="007E5506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C26B178" w14:textId="77777777" w:rsidR="007E5506" w:rsidRPr="00A3233B" w:rsidRDefault="007E5506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3730090" w14:textId="0AB451F0" w:rsidR="007E5506" w:rsidRPr="00A3233B" w:rsidRDefault="00C30822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 xml:space="preserve">زوجي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E98873" w14:textId="77777777" w:rsidR="007E5506" w:rsidRPr="00A3233B" w:rsidRDefault="007E5506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3249273" w14:textId="77777777" w:rsidR="007E5506" w:rsidRPr="00A3233B" w:rsidRDefault="007E5506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D13041D" w14:textId="6B0CD2B7" w:rsidR="007E5506" w:rsidRPr="00633E44" w:rsidRDefault="00C30822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غير ذلك </w:t>
            </w:r>
          </w:p>
        </w:tc>
      </w:tr>
    </w:tbl>
    <w:p w14:paraId="1FE1155E" w14:textId="77777777" w:rsidR="00A61E9D" w:rsidRDefault="00A61E9D" w:rsidP="00603CD4">
      <w:pPr>
        <w:spacing w:before="80" w:after="60"/>
        <w:ind w:left="360"/>
        <w:rPr>
          <w:rFonts w:asciiTheme="minorBidi" w:hAnsiTheme="minorBidi" w:cstheme="minorBidi"/>
          <w:b/>
          <w:bCs/>
          <w:sz w:val="32"/>
          <w:szCs w:val="32"/>
        </w:rPr>
      </w:pPr>
    </w:p>
    <w:p w14:paraId="6F1B5A28" w14:textId="2CE31D20" w:rsidR="00681D50" w:rsidRPr="00A61E9D" w:rsidRDefault="006C6D9D" w:rsidP="00603CD4">
      <w:pPr>
        <w:numPr>
          <w:ilvl w:val="0"/>
          <w:numId w:val="1"/>
        </w:numPr>
        <w:tabs>
          <w:tab w:val="clear" w:pos="643"/>
          <w:tab w:val="num" w:pos="565"/>
        </w:tabs>
        <w:spacing w:before="80" w:after="60"/>
        <w:ind w:left="360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C30822">
        <w:rPr>
          <w:rFonts w:asciiTheme="minorBidi" w:hAnsiTheme="minorBidi" w:cstheme="minorBidi" w:hint="cs"/>
          <w:sz w:val="32"/>
          <w:szCs w:val="32"/>
          <w:rtl/>
        </w:rPr>
        <w:t>تحليل العدد 14 الى عوامله الأولية ....</w:t>
      </w:r>
      <w:r w:rsidR="00681D50" w:rsidRPr="00A61E9D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</w:t>
      </w:r>
      <w:r w:rsidR="00681D50" w:rsidRPr="00A61E9D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C6D9D" w:rsidRPr="00A3233B" w14:paraId="00AE0B57" w14:textId="77777777" w:rsidTr="00603CD4">
        <w:tc>
          <w:tcPr>
            <w:tcW w:w="289" w:type="dxa"/>
            <w:vAlign w:val="center"/>
          </w:tcPr>
          <w:p w14:paraId="075EA7E5" w14:textId="77777777" w:rsidR="006C6D9D" w:rsidRPr="00A3233B" w:rsidRDefault="006C6D9D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55BBD4E" w14:textId="5B5D3CB4" w:rsidR="006C6D9D" w:rsidRPr="00CC382A" w:rsidRDefault="00C30822" w:rsidP="00603CD4">
            <w:pPr>
              <w:jc w:val="center"/>
              <w:rPr>
                <w:i/>
                <w:sz w:val="28"/>
                <w:szCs w:val="28"/>
                <w:highlight w:val="yellow"/>
              </w:rPr>
            </w:pPr>
            <w:r w:rsidRPr="00CC382A">
              <w:rPr>
                <w:rFonts w:hint="cs"/>
                <w:i/>
                <w:sz w:val="28"/>
                <w:szCs w:val="28"/>
                <w:highlight w:val="yellow"/>
                <w:rtl/>
              </w:rPr>
              <w:t>7×2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7A2D42" w14:textId="77777777" w:rsidR="006C6D9D" w:rsidRPr="00A3233B" w:rsidRDefault="006C6D9D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927013C" w14:textId="77777777" w:rsidR="006C6D9D" w:rsidRPr="00A3233B" w:rsidRDefault="006C6D9D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86746D8" w14:textId="70061ECB" w:rsidR="006C6D9D" w:rsidRPr="00633E44" w:rsidRDefault="00C3082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14×5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15A376" w14:textId="77777777" w:rsidR="006C6D9D" w:rsidRPr="00A3233B" w:rsidRDefault="006C6D9D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22CBB4A" w14:textId="77777777" w:rsidR="006C6D9D" w:rsidRPr="00A3233B" w:rsidRDefault="006C6D9D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919BC0F" w14:textId="547641D4" w:rsidR="006C6D9D" w:rsidRPr="00633E44" w:rsidRDefault="00C3082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7×2×2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504B71" w14:textId="77777777" w:rsidR="006C6D9D" w:rsidRPr="00A3233B" w:rsidRDefault="006C6D9D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26AFD2B" w14:textId="77777777" w:rsidR="006C6D9D" w:rsidRPr="00A3233B" w:rsidRDefault="006C6D9D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D7F1DFC" w14:textId="7888F47C" w:rsidR="006C6D9D" w:rsidRPr="00633E44" w:rsidRDefault="00C3082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5+3×2</w:t>
            </w:r>
          </w:p>
        </w:tc>
      </w:tr>
    </w:tbl>
    <w:p w14:paraId="2FF5C453" w14:textId="77777777" w:rsidR="00796D5E" w:rsidRDefault="00796D5E" w:rsidP="00603CD4">
      <w:pPr>
        <w:jc w:val="lowKashida"/>
        <w:rPr>
          <w:b/>
          <w:bCs/>
          <w:sz w:val="32"/>
          <w:szCs w:val="32"/>
          <w:rtl/>
        </w:rPr>
      </w:pPr>
    </w:p>
    <w:p w14:paraId="088D45D7" w14:textId="33BBCCC1" w:rsidR="009E7E54" w:rsidRPr="003A6A37" w:rsidRDefault="009E7E54" w:rsidP="00603CD4">
      <w:pPr>
        <w:pStyle w:val="a7"/>
        <w:numPr>
          <w:ilvl w:val="0"/>
          <w:numId w:val="1"/>
        </w:numPr>
        <w:spacing w:line="240" w:lineRule="auto"/>
        <w:ind w:left="360"/>
        <w:rPr>
          <w:rFonts w:ascii="Arial Black" w:hAnsi="Arial Black" w:cs="mohammad bold art 1"/>
          <w:sz w:val="32"/>
          <w:szCs w:val="32"/>
        </w:rPr>
      </w:pPr>
      <w:r w:rsidRPr="003A6A37">
        <w:rPr>
          <w:rFonts w:hint="cs"/>
          <w:sz w:val="32"/>
          <w:szCs w:val="32"/>
          <w:rtl/>
        </w:rPr>
        <w:t xml:space="preserve">   </w:t>
      </w:r>
      <w:r w:rsidR="003D33EF" w:rsidRPr="003A6A37">
        <w:rPr>
          <w:rFonts w:hint="cs"/>
          <w:sz w:val="32"/>
          <w:szCs w:val="32"/>
          <w:rtl/>
        </w:rPr>
        <w:t>تحتوي</w:t>
      </w:r>
      <w:r w:rsidR="00C30822" w:rsidRPr="003A6A37">
        <w:rPr>
          <w:rFonts w:hint="cs"/>
          <w:sz w:val="32"/>
          <w:szCs w:val="32"/>
          <w:rtl/>
        </w:rPr>
        <w:t xml:space="preserve"> كعكة على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cs"/>
                <w:sz w:val="32"/>
                <w:szCs w:val="32"/>
                <w:rtl/>
              </w:rPr>
              <m:t xml:space="preserve">    </m:t>
            </m:r>
            <m:r>
              <m:rPr>
                <m:sty m:val="p"/>
              </m:rPr>
              <w:rPr>
                <w:rFonts w:ascii="Cambria Math" w:hAnsi="Cambria Math" w:cs="mohammad bold art 1" w:hint="cs"/>
                <w:sz w:val="32"/>
                <w:szCs w:val="32"/>
                <w:rtl/>
              </w:rPr>
              <m:t>3</m:t>
            </m:r>
          </m:e>
          <m:sub>
            <m:r>
              <m:rPr>
                <m:sty m:val="p"/>
              </m:rPr>
              <w:rPr>
                <w:rFonts w:ascii="Cambria Math" w:hAnsi="Cambria Math" w:cs="mohammad bold art 1" w:hint="cs"/>
                <w:sz w:val="32"/>
                <w:szCs w:val="32"/>
                <w:rtl/>
              </w:rPr>
              <m:t>5</m:t>
            </m:r>
          </m:sub>
        </m:sSub>
      </m:oMath>
      <w:r w:rsidR="006A1E82" w:rsidRPr="003A6A37">
        <w:rPr>
          <w:rFonts w:ascii="Arial Black" w:hAnsi="Arial Black" w:cs="mohammad bold art 1" w:hint="cs"/>
          <w:sz w:val="32"/>
          <w:szCs w:val="32"/>
          <w:rtl/>
        </w:rPr>
        <w:t xml:space="preserve">سعرة حرارية. فما العدد </w:t>
      </w:r>
      <w:r w:rsidR="003D33EF" w:rsidRPr="003A6A37">
        <w:rPr>
          <w:rFonts w:ascii="Arial Black" w:hAnsi="Arial Black" w:cs="mohammad bold art 1" w:hint="cs"/>
          <w:sz w:val="32"/>
          <w:szCs w:val="32"/>
          <w:rtl/>
        </w:rPr>
        <w:t>الذي</w:t>
      </w:r>
      <w:r w:rsidR="006A1E82" w:rsidRPr="003A6A37">
        <w:rPr>
          <w:rFonts w:ascii="Arial Black" w:hAnsi="Arial Black" w:cs="mohammad bold art 1" w:hint="cs"/>
          <w:sz w:val="32"/>
          <w:szCs w:val="32"/>
          <w:rtl/>
        </w:rPr>
        <w:t xml:space="preserve"> تمثله هذه </w:t>
      </w:r>
      <w:r w:rsidR="003D33EF" w:rsidRPr="003A6A37">
        <w:rPr>
          <w:rFonts w:ascii="Arial Black" w:hAnsi="Arial Black" w:cs="mohammad bold art 1" w:hint="cs"/>
          <w:sz w:val="32"/>
          <w:szCs w:val="32"/>
          <w:rtl/>
        </w:rPr>
        <w:t>السعرات؟</w:t>
      </w:r>
      <w:r w:rsidR="006A1E82" w:rsidRPr="003A6A37">
        <w:rPr>
          <w:rFonts w:ascii="Arial Black" w:hAnsi="Arial Black" w:cs="mohammad bold art 1" w:hint="cs"/>
          <w:sz w:val="32"/>
          <w:szCs w:val="32"/>
          <w:rtl/>
        </w:rPr>
        <w:t xml:space="preserve">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174EEB1" w14:textId="77777777" w:rsidTr="00603CD4">
        <w:tc>
          <w:tcPr>
            <w:tcW w:w="289" w:type="dxa"/>
            <w:vAlign w:val="center"/>
          </w:tcPr>
          <w:p w14:paraId="2EBD0278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4146EA5" w14:textId="2F0A6890" w:rsidR="009E7E54" w:rsidRPr="00A3233B" w:rsidRDefault="006A1E82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E5739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390B59D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193F344" w14:textId="4633067D" w:rsidR="009E7E54" w:rsidRPr="00A3233B" w:rsidRDefault="006A1E82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27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3E8707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7303DC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0BE06DA" w14:textId="603CD316" w:rsidR="009E7E54" w:rsidRPr="00A3233B" w:rsidRDefault="006A1E82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783AB8">
              <w:rPr>
                <w:rStyle w:val="vocalized"/>
                <w:rFonts w:hint="cs"/>
                <w:sz w:val="28"/>
                <w:szCs w:val="28"/>
                <w:highlight w:val="yellow"/>
                <w:rtl/>
              </w:rPr>
              <w:t>125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519CF0E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A294192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BC5770D" w14:textId="6A96649C" w:rsidR="009E7E54" w:rsidRPr="00633E44" w:rsidRDefault="006A1E82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243</w:t>
            </w:r>
          </w:p>
        </w:tc>
      </w:tr>
    </w:tbl>
    <w:p w14:paraId="7DF59BEB" w14:textId="77777777" w:rsidR="009E7E54" w:rsidRPr="006C6D9D" w:rsidRDefault="009E7E54" w:rsidP="00603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0A10A8B6" w14:textId="6C00F0FF" w:rsidR="009E7E54" w:rsidRPr="00A61E9D" w:rsidRDefault="006A1E82" w:rsidP="00603CD4">
      <w:pPr>
        <w:numPr>
          <w:ilvl w:val="0"/>
          <w:numId w:val="1"/>
        </w:numPr>
        <w:spacing w:before="80" w:after="60"/>
        <w:ind w:left="3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6A1E82">
        <w:rPr>
          <w:rFonts w:asciiTheme="minorBidi" w:hAnsiTheme="minorBidi" w:cstheme="minorBidi" w:hint="cs"/>
          <w:sz w:val="32"/>
          <w:szCs w:val="32"/>
          <w:rtl/>
        </w:rPr>
        <w:t xml:space="preserve">اذا كانت أ=5 </w:t>
      </w:r>
      <w:r>
        <w:rPr>
          <w:rFonts w:ascii="Traditional Arabic" w:hAnsi="Traditional Arabic" w:cs="AL-Mohanad" w:hint="cs"/>
          <w:sz w:val="28"/>
          <w:szCs w:val="28"/>
          <w:rtl/>
        </w:rPr>
        <w:t xml:space="preserve">، ب=3 </w:t>
      </w:r>
      <w:r w:rsidR="002127D5">
        <w:rPr>
          <w:rFonts w:ascii="Traditional Arabic" w:hAnsi="Traditional Arabic" w:cs="AL-Mohanad" w:hint="cs"/>
          <w:sz w:val="28"/>
          <w:szCs w:val="28"/>
          <w:rtl/>
        </w:rPr>
        <w:t xml:space="preserve"> فان قيمة العبارة 3ب-أ = .....</w:t>
      </w:r>
      <w:r w:rsidR="009E7E54" w:rsidRPr="006A1E82">
        <w:rPr>
          <w:rFonts w:ascii="Traditional Arabic" w:hAnsi="Traditional Arabic" w:cs="AL-Mohanad"/>
          <w:b/>
          <w:bCs/>
          <w:sz w:val="28"/>
          <w:szCs w:val="28"/>
          <w:rtl/>
        </w:rPr>
        <w:t xml:space="preserve">  </w:t>
      </w:r>
      <w:r w:rsidR="009E7E54" w:rsidRPr="00A61E9D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</w:t>
      </w:r>
      <w:r w:rsidR="009E7E54" w:rsidRPr="00A61E9D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382C847B" w14:textId="77777777" w:rsidTr="00603CD4">
        <w:tc>
          <w:tcPr>
            <w:tcW w:w="289" w:type="dxa"/>
            <w:vAlign w:val="center"/>
          </w:tcPr>
          <w:p w14:paraId="3C250D6F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4812F1C" w14:textId="20F8AF81" w:rsidR="009E7E54" w:rsidRPr="00B6031B" w:rsidRDefault="002127D5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F9405B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726AE36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1F62E93" w14:textId="7F71AD2B" w:rsidR="009E7E54" w:rsidRPr="00633E44" w:rsidRDefault="002127D5" w:rsidP="00603CD4">
            <w:pPr>
              <w:jc w:val="center"/>
              <w:rPr>
                <w:sz w:val="28"/>
                <w:szCs w:val="28"/>
                <w:rtl/>
              </w:rPr>
            </w:pPr>
            <w:r w:rsidRPr="00783AB8">
              <w:rPr>
                <w:rFonts w:hint="cs"/>
                <w:sz w:val="28"/>
                <w:szCs w:val="28"/>
                <w:highlight w:val="yellow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6598E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0A7345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9902C25" w14:textId="470D5700" w:rsidR="009E7E54" w:rsidRPr="00633E44" w:rsidRDefault="002127D5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FA8446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7B13C95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6E0117" w14:textId="65CF6D58" w:rsidR="009E7E54" w:rsidRPr="00633E44" w:rsidRDefault="002127D5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</w:tr>
    </w:tbl>
    <w:p w14:paraId="2478DAB3" w14:textId="77777777" w:rsidR="00A61E9D" w:rsidRPr="00A61E9D" w:rsidRDefault="00A61E9D" w:rsidP="00603CD4">
      <w:pPr>
        <w:rPr>
          <w:rFonts w:ascii="Arial Black" w:hAnsi="Arial Black" w:cs="mohammad bold art 1"/>
          <w:sz w:val="28"/>
          <w:szCs w:val="28"/>
        </w:rPr>
      </w:pPr>
    </w:p>
    <w:p w14:paraId="0D56A0B6" w14:textId="22300150" w:rsidR="009E7E54" w:rsidRPr="00024392" w:rsidRDefault="009E7E54" w:rsidP="00603CD4">
      <w:pPr>
        <w:pStyle w:val="a7"/>
        <w:numPr>
          <w:ilvl w:val="0"/>
          <w:numId w:val="1"/>
        </w:numPr>
        <w:spacing w:line="240" w:lineRule="auto"/>
        <w:ind w:left="360"/>
        <w:rPr>
          <w:rFonts w:ascii="Arial Black" w:hAnsi="Arial Black" w:cs="mohammad bold art 1"/>
          <w:sz w:val="32"/>
          <w:szCs w:val="32"/>
        </w:rPr>
      </w:pPr>
      <w:r w:rsidRPr="009E7E54">
        <w:rPr>
          <w:rFonts w:hint="cs"/>
          <w:sz w:val="28"/>
          <w:szCs w:val="28"/>
          <w:rtl/>
        </w:rPr>
        <w:t xml:space="preserve"> </w:t>
      </w:r>
      <w:r w:rsidR="002127D5" w:rsidRPr="00024392">
        <w:rPr>
          <w:rFonts w:hint="cs"/>
          <w:sz w:val="32"/>
          <w:szCs w:val="32"/>
          <w:rtl/>
        </w:rPr>
        <w:t>المتوسط الحسابي لمجموعة البيانات 4،3،5،1،</w:t>
      </w:r>
      <w:r w:rsidR="003D33EF" w:rsidRPr="00024392">
        <w:rPr>
          <w:rFonts w:hint="cs"/>
          <w:sz w:val="32"/>
          <w:szCs w:val="32"/>
          <w:rtl/>
        </w:rPr>
        <w:t>2 هو</w:t>
      </w:r>
      <w:r w:rsidR="002127D5" w:rsidRPr="00024392">
        <w:rPr>
          <w:rFonts w:hint="cs"/>
          <w:sz w:val="32"/>
          <w:szCs w:val="32"/>
          <w:rtl/>
        </w:rPr>
        <w:t xml:space="preserve"> .......</w:t>
      </w:r>
      <w:r w:rsidRPr="00024392">
        <w:rPr>
          <w:rFonts w:hint="cs"/>
          <w:sz w:val="32"/>
          <w:szCs w:val="32"/>
          <w:rtl/>
        </w:rPr>
        <w:t xml:space="preserve">   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DF876B1" w14:textId="77777777" w:rsidTr="00603CD4">
        <w:tc>
          <w:tcPr>
            <w:tcW w:w="289" w:type="dxa"/>
            <w:vAlign w:val="center"/>
          </w:tcPr>
          <w:p w14:paraId="4F601638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44153B6" w14:textId="1643393E" w:rsidR="009E7E54" w:rsidRPr="00A3233B" w:rsidRDefault="002127D5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935402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AEA627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CCF8030" w14:textId="2BF7CCB3" w:rsidR="009E7E54" w:rsidRPr="00A3233B" w:rsidRDefault="002127D5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F7583EF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A53412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6F6C955" w14:textId="5C74CC50" w:rsidR="009E7E54" w:rsidRPr="00A3233B" w:rsidRDefault="002127D5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96B81D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52222A6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9982CB9" w14:textId="07CEF860" w:rsidR="009E7E54" w:rsidRPr="00633E44" w:rsidRDefault="002127D5" w:rsidP="00603CD4">
            <w:pPr>
              <w:jc w:val="center"/>
              <w:rPr>
                <w:sz w:val="28"/>
                <w:szCs w:val="28"/>
              </w:rPr>
            </w:pPr>
            <w:r w:rsidRPr="00783AB8">
              <w:rPr>
                <w:rFonts w:hint="cs"/>
                <w:sz w:val="28"/>
                <w:szCs w:val="28"/>
                <w:highlight w:val="yellow"/>
                <w:rtl/>
              </w:rPr>
              <w:t>3</w:t>
            </w:r>
          </w:p>
        </w:tc>
      </w:tr>
    </w:tbl>
    <w:p w14:paraId="4329DF18" w14:textId="77777777" w:rsidR="0000784A" w:rsidRPr="0000784A" w:rsidRDefault="0000784A" w:rsidP="00603CD4">
      <w:pPr>
        <w:spacing w:before="80" w:after="60"/>
        <w:rPr>
          <w:rFonts w:ascii="Traditional Arabic" w:hAnsi="Traditional Arabic" w:cs="AL-Mohanad"/>
          <w:b/>
          <w:bCs/>
          <w:sz w:val="28"/>
          <w:szCs w:val="28"/>
        </w:rPr>
      </w:pPr>
    </w:p>
    <w:p w14:paraId="42CE74CE" w14:textId="0115FA24" w:rsidR="009E7E54" w:rsidRPr="00024392" w:rsidRDefault="002127D5" w:rsidP="00603CD4">
      <w:pPr>
        <w:numPr>
          <w:ilvl w:val="0"/>
          <w:numId w:val="1"/>
        </w:numPr>
        <w:spacing w:before="80" w:after="60"/>
        <w:ind w:left="360"/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024392">
        <w:rPr>
          <w:rFonts w:asciiTheme="minorBidi" w:hAnsiTheme="minorBidi" w:cstheme="minorBidi" w:hint="cs"/>
          <w:sz w:val="32"/>
          <w:szCs w:val="32"/>
          <w:rtl/>
        </w:rPr>
        <w:t xml:space="preserve">القيمة </w:t>
      </w:r>
      <w:r w:rsidRPr="00024392">
        <w:rPr>
          <w:rFonts w:ascii="Traditional Arabic" w:hAnsi="Traditional Arabic" w:cs="AL-Mohanad" w:hint="cs"/>
          <w:sz w:val="32"/>
          <w:szCs w:val="32"/>
          <w:rtl/>
        </w:rPr>
        <w:t>المتطرفة للقيم 30 ،6،10،15،15،8</w:t>
      </w:r>
      <w:r w:rsidR="009E7E54" w:rsidRPr="00024392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  </w:t>
      </w:r>
      <w:r w:rsidRPr="00024392">
        <w:rPr>
          <w:rFonts w:ascii="Traditional Arabic" w:hAnsi="Traditional Arabic" w:cs="AL-Mohanad" w:hint="cs"/>
          <w:sz w:val="32"/>
          <w:szCs w:val="32"/>
          <w:rtl/>
        </w:rPr>
        <w:t>هي ........</w:t>
      </w:r>
      <w:r w:rsidR="009E7E54" w:rsidRPr="00024392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</w:t>
      </w:r>
      <w:r w:rsidR="009E7E54" w:rsidRPr="00024392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100A31BC" w14:textId="77777777" w:rsidTr="00603CD4">
        <w:tc>
          <w:tcPr>
            <w:tcW w:w="289" w:type="dxa"/>
            <w:vAlign w:val="center"/>
          </w:tcPr>
          <w:p w14:paraId="0563EA77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52692B9" w14:textId="3B62F139" w:rsidR="009E7E54" w:rsidRPr="00B6031B" w:rsidRDefault="002127D5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D7A597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2F8584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C5FDED5" w14:textId="5DCCF3A4" w:rsidR="009E7E54" w:rsidRPr="00633E44" w:rsidRDefault="002127D5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4F463F4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EAB418F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AFEF473" w14:textId="4D3A24BC" w:rsidR="009E7E54" w:rsidRPr="00633E44" w:rsidRDefault="002127D5" w:rsidP="00603CD4">
            <w:pPr>
              <w:jc w:val="center"/>
              <w:rPr>
                <w:sz w:val="28"/>
                <w:szCs w:val="28"/>
                <w:rtl/>
              </w:rPr>
            </w:pPr>
            <w:r w:rsidRPr="00783AB8">
              <w:rPr>
                <w:rFonts w:hint="cs"/>
                <w:sz w:val="28"/>
                <w:szCs w:val="28"/>
                <w:highlight w:val="yellow"/>
                <w:rtl/>
              </w:rPr>
              <w:t>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1F4B007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311C49F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BB0FDED" w14:textId="7AEC6453" w:rsidR="009E7E54" w:rsidRPr="00633E44" w:rsidRDefault="002127D5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</w:tbl>
    <w:p w14:paraId="653781EB" w14:textId="3B559EEC" w:rsidR="0000784A" w:rsidRDefault="0000784A" w:rsidP="00603CD4">
      <w:pPr>
        <w:pStyle w:val="a7"/>
        <w:spacing w:line="240" w:lineRule="auto"/>
        <w:ind w:left="360"/>
        <w:rPr>
          <w:rFonts w:ascii="Arial Black" w:hAnsi="Arial Black" w:cs="mohammad bold art 1"/>
          <w:sz w:val="28"/>
          <w:szCs w:val="28"/>
          <w:rtl/>
        </w:rPr>
      </w:pPr>
    </w:p>
    <w:p w14:paraId="397E6041" w14:textId="596FADDC" w:rsidR="009E7E54" w:rsidRPr="003A6A37" w:rsidRDefault="009E7E54" w:rsidP="003A6A37">
      <w:pPr>
        <w:pStyle w:val="a7"/>
        <w:numPr>
          <w:ilvl w:val="0"/>
          <w:numId w:val="1"/>
        </w:numPr>
        <w:rPr>
          <w:rFonts w:ascii="Arial Black" w:hAnsi="Arial Black" w:cs="mohammad bold art 1"/>
          <w:sz w:val="32"/>
          <w:szCs w:val="32"/>
        </w:rPr>
      </w:pPr>
      <w:r w:rsidRPr="003A6A37">
        <w:rPr>
          <w:rFonts w:hint="cs"/>
          <w:sz w:val="32"/>
          <w:szCs w:val="32"/>
          <w:rtl/>
        </w:rPr>
        <w:lastRenderedPageBreak/>
        <w:t xml:space="preserve"> </w:t>
      </w:r>
      <w:r w:rsidR="00150A62" w:rsidRPr="003A6A37">
        <w:rPr>
          <w:rFonts w:hint="cs"/>
          <w:sz w:val="32"/>
          <w:szCs w:val="32"/>
          <w:rtl/>
        </w:rPr>
        <w:t>إذا</w:t>
      </w:r>
      <w:r w:rsidR="002127D5" w:rsidRPr="003A6A37">
        <w:rPr>
          <w:rFonts w:hint="cs"/>
          <w:sz w:val="32"/>
          <w:szCs w:val="32"/>
          <w:rtl/>
        </w:rPr>
        <w:t xml:space="preserve"> كانت </w:t>
      </w:r>
      <w:r w:rsidR="003D33EF" w:rsidRPr="003A6A37">
        <w:rPr>
          <w:rFonts w:hint="cs"/>
          <w:sz w:val="32"/>
          <w:szCs w:val="32"/>
          <w:rtl/>
        </w:rPr>
        <w:t>أ</w:t>
      </w:r>
      <w:r w:rsidR="002127D5" w:rsidRPr="003A6A37">
        <w:rPr>
          <w:rFonts w:hint="cs"/>
          <w:sz w:val="32"/>
          <w:szCs w:val="32"/>
          <w:rtl/>
        </w:rPr>
        <w:t xml:space="preserve">عمار بعض الطلاب بالسنوات هي </w:t>
      </w:r>
      <w:r w:rsidR="003D33EF" w:rsidRPr="003A6A37">
        <w:rPr>
          <w:rFonts w:hint="cs"/>
          <w:sz w:val="32"/>
          <w:szCs w:val="32"/>
          <w:rtl/>
        </w:rPr>
        <w:t>15،</w:t>
      </w:r>
      <w:r w:rsidR="002127D5" w:rsidRPr="003A6A37">
        <w:rPr>
          <w:rFonts w:hint="cs"/>
          <w:sz w:val="32"/>
          <w:szCs w:val="32"/>
          <w:rtl/>
        </w:rPr>
        <w:t xml:space="preserve"> </w:t>
      </w:r>
      <w:r w:rsidR="003D33EF" w:rsidRPr="003A6A37">
        <w:rPr>
          <w:rFonts w:hint="cs"/>
          <w:sz w:val="32"/>
          <w:szCs w:val="32"/>
          <w:rtl/>
        </w:rPr>
        <w:t>11،</w:t>
      </w:r>
      <w:r w:rsidR="002127D5" w:rsidRPr="003A6A37">
        <w:rPr>
          <w:rFonts w:hint="cs"/>
          <w:sz w:val="32"/>
          <w:szCs w:val="32"/>
          <w:rtl/>
        </w:rPr>
        <w:t xml:space="preserve"> </w:t>
      </w:r>
      <w:r w:rsidR="003D33EF" w:rsidRPr="003A6A37">
        <w:rPr>
          <w:rFonts w:hint="cs"/>
          <w:sz w:val="32"/>
          <w:szCs w:val="32"/>
          <w:rtl/>
        </w:rPr>
        <w:t>13،</w:t>
      </w:r>
      <w:r w:rsidR="002127D5" w:rsidRPr="003A6A37">
        <w:rPr>
          <w:rFonts w:hint="cs"/>
          <w:sz w:val="32"/>
          <w:szCs w:val="32"/>
          <w:rtl/>
        </w:rPr>
        <w:t xml:space="preserve"> 11 ،15 ،10 ،</w:t>
      </w:r>
      <w:r w:rsidR="003D33EF" w:rsidRPr="003A6A37">
        <w:rPr>
          <w:rFonts w:hint="cs"/>
          <w:sz w:val="32"/>
          <w:szCs w:val="32"/>
          <w:rtl/>
        </w:rPr>
        <w:t>11. فان</w:t>
      </w:r>
      <w:r w:rsidR="002127D5" w:rsidRPr="003A6A37">
        <w:rPr>
          <w:rFonts w:hint="cs"/>
          <w:sz w:val="32"/>
          <w:szCs w:val="32"/>
          <w:rtl/>
        </w:rPr>
        <w:t xml:space="preserve"> قيمة المنوال تساوي</w:t>
      </w:r>
      <w:r w:rsidRPr="003A6A37">
        <w:rPr>
          <w:rFonts w:hint="cs"/>
          <w:sz w:val="32"/>
          <w:szCs w:val="32"/>
          <w:rtl/>
        </w:rPr>
        <w:t xml:space="preserve">    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320348F7" w14:textId="77777777" w:rsidTr="00603CD4">
        <w:tc>
          <w:tcPr>
            <w:tcW w:w="289" w:type="dxa"/>
            <w:vAlign w:val="center"/>
          </w:tcPr>
          <w:p w14:paraId="403F750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D7A72F3" w14:textId="55B2797D" w:rsidR="009E7E54" w:rsidRPr="00A3233B" w:rsidRDefault="002127D5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98BE74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7CF2A61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1999498" w14:textId="7D427B75" w:rsidR="009E7E54" w:rsidRPr="00A3233B" w:rsidRDefault="002127D5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783AB8">
              <w:rPr>
                <w:rStyle w:val="vocalized"/>
                <w:rFonts w:ascii="Arial" w:hAnsi="Arial" w:hint="cs"/>
                <w:sz w:val="28"/>
                <w:szCs w:val="28"/>
                <w:highlight w:val="yellow"/>
                <w:rtl/>
              </w:rPr>
              <w:t>11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BE65E65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FBFEDA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10C2862" w14:textId="2DEFE944" w:rsidR="009E7E54" w:rsidRPr="00A3233B" w:rsidRDefault="002127D5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13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A760AD8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D8AF91A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7834537" w14:textId="650EBCCA" w:rsidR="009E7E54" w:rsidRPr="00633E44" w:rsidRDefault="002127D5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14</w:t>
            </w:r>
          </w:p>
        </w:tc>
      </w:tr>
    </w:tbl>
    <w:p w14:paraId="6FA68672" w14:textId="77777777" w:rsidR="0000784A" w:rsidRPr="0000784A" w:rsidRDefault="0000784A" w:rsidP="00603CD4">
      <w:pPr>
        <w:spacing w:before="80" w:after="60"/>
        <w:rPr>
          <w:rFonts w:ascii="Traditional Arabic" w:hAnsi="Traditional Arabic" w:cs="AL-Mohanad"/>
          <w:b/>
          <w:bCs/>
          <w:sz w:val="28"/>
          <w:szCs w:val="28"/>
        </w:rPr>
      </w:pPr>
    </w:p>
    <w:p w14:paraId="4C197EB0" w14:textId="1F8CF372" w:rsidR="009E7E54" w:rsidRPr="0000784A" w:rsidRDefault="00030B03" w:rsidP="00603CD4">
      <w:pPr>
        <w:numPr>
          <w:ilvl w:val="0"/>
          <w:numId w:val="1"/>
        </w:numPr>
        <w:spacing w:before="80" w:after="60"/>
        <w:ind w:left="3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FA19F2">
        <w:rPr>
          <w:rFonts w:asciiTheme="minorBidi" w:hAnsiTheme="minorBidi" w:cstheme="minorBidi" w:hint="cs"/>
          <w:sz w:val="32"/>
          <w:szCs w:val="32"/>
          <w:rtl/>
        </w:rPr>
        <w:t xml:space="preserve">الصيغة القياسية للعدد </w:t>
      </w:r>
      <w:r w:rsidR="00FA19F2" w:rsidRPr="00FA19F2">
        <w:rPr>
          <w:rFonts w:ascii="Traditional Arabic" w:hAnsi="Traditional Arabic" w:cs="AL-Mohanad" w:hint="cs"/>
          <w:sz w:val="28"/>
          <w:szCs w:val="28"/>
          <w:rtl/>
        </w:rPr>
        <w:t>خمسة أجزاء من عشرة ........</w:t>
      </w:r>
      <w:r w:rsidR="009E7E54" w:rsidRPr="00FA19F2">
        <w:rPr>
          <w:rFonts w:ascii="Traditional Arabic" w:hAnsi="Traditional Arabic" w:cs="AL-Mohanad"/>
          <w:b/>
          <w:bCs/>
          <w:sz w:val="28"/>
          <w:szCs w:val="28"/>
          <w:rtl/>
        </w:rPr>
        <w:t xml:space="preserve">  </w:t>
      </w:r>
      <w:r w:rsidR="009E7E54" w:rsidRPr="0000784A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</w:t>
      </w:r>
      <w:r w:rsidR="009E7E54" w:rsidRPr="0000784A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522A70DA" w14:textId="77777777" w:rsidTr="00603CD4">
        <w:tc>
          <w:tcPr>
            <w:tcW w:w="289" w:type="dxa"/>
            <w:vAlign w:val="center"/>
          </w:tcPr>
          <w:p w14:paraId="091E097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05D1648" w14:textId="275EEABF" w:rsidR="009E7E54" w:rsidRPr="00B6031B" w:rsidRDefault="00FA19F2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2CA70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2101CA5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F27B7D6" w14:textId="2E84A9DF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C47B0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9B0F07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4070503" w14:textId="274020E8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 w:rsidRPr="00783AB8">
              <w:rPr>
                <w:rFonts w:hint="cs"/>
                <w:sz w:val="28"/>
                <w:szCs w:val="28"/>
                <w:highlight w:val="yellow"/>
                <w:rtl/>
              </w:rPr>
              <w:t>0,5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C582BDD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D97AD27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EDA9246" w14:textId="015D9FA6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0,05</w:t>
            </w:r>
          </w:p>
        </w:tc>
      </w:tr>
    </w:tbl>
    <w:p w14:paraId="6E6EFFF0" w14:textId="77777777" w:rsidR="0000784A" w:rsidRPr="0000784A" w:rsidRDefault="0000784A" w:rsidP="00603CD4">
      <w:pPr>
        <w:pStyle w:val="a7"/>
        <w:spacing w:line="240" w:lineRule="auto"/>
        <w:ind w:left="360"/>
        <w:rPr>
          <w:rFonts w:ascii="Arial Black" w:hAnsi="Arial Black" w:cs="mohammad bold art 1"/>
          <w:sz w:val="28"/>
          <w:szCs w:val="28"/>
        </w:rPr>
      </w:pPr>
    </w:p>
    <w:p w14:paraId="279EC62E" w14:textId="67C94DD4" w:rsidR="009E7E54" w:rsidRPr="003D33EF" w:rsidRDefault="00FA19F2" w:rsidP="00603CD4">
      <w:pPr>
        <w:pStyle w:val="a7"/>
        <w:numPr>
          <w:ilvl w:val="0"/>
          <w:numId w:val="1"/>
        </w:numPr>
        <w:spacing w:line="240" w:lineRule="auto"/>
        <w:ind w:left="360"/>
        <w:rPr>
          <w:rFonts w:ascii="Arial Black" w:hAnsi="Arial Black" w:cs="mohammad bold art 1"/>
          <w:sz w:val="32"/>
          <w:szCs w:val="32"/>
        </w:rPr>
      </w:pPr>
      <w:r w:rsidRPr="003D33EF">
        <w:rPr>
          <w:rFonts w:hint="cs"/>
          <w:sz w:val="32"/>
          <w:szCs w:val="32"/>
          <w:rtl/>
        </w:rPr>
        <w:t>تقريب العدد 0,329 لأقرب جزء من عشرة .......</w:t>
      </w:r>
      <w:r w:rsidR="009E7E54" w:rsidRPr="003D33EF">
        <w:rPr>
          <w:rFonts w:hint="cs"/>
          <w:sz w:val="32"/>
          <w:szCs w:val="32"/>
          <w:rtl/>
        </w:rPr>
        <w:t xml:space="preserve">     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19AB14A" w14:textId="77777777" w:rsidTr="00603CD4">
        <w:tc>
          <w:tcPr>
            <w:tcW w:w="289" w:type="dxa"/>
            <w:vAlign w:val="center"/>
          </w:tcPr>
          <w:p w14:paraId="11259E04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B2BC7FB" w14:textId="2A02BDF0" w:rsidR="009E7E54" w:rsidRPr="00A3233B" w:rsidRDefault="00FA19F2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0,2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9A3E1CC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F19FB17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2C29319" w14:textId="473DDD93" w:rsidR="009E7E54" w:rsidRPr="00A3233B" w:rsidRDefault="00FA19F2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783AB8">
              <w:rPr>
                <w:rStyle w:val="vocalized"/>
                <w:rFonts w:ascii="Arial" w:hAnsi="Arial" w:hint="cs"/>
                <w:sz w:val="28"/>
                <w:szCs w:val="28"/>
                <w:highlight w:val="yellow"/>
                <w:rtl/>
              </w:rPr>
              <w:t>0,3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D91F5BC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38CE3FF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F13780A" w14:textId="17742F9A" w:rsidR="009E7E54" w:rsidRPr="00A3233B" w:rsidRDefault="00FA19F2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0,4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F0FFA2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08BC831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D8BA737" w14:textId="0306ECDE" w:rsidR="009E7E54" w:rsidRPr="00633E44" w:rsidRDefault="00FA19F2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0,9</w:t>
            </w:r>
          </w:p>
        </w:tc>
      </w:tr>
    </w:tbl>
    <w:p w14:paraId="66902DB9" w14:textId="77777777" w:rsidR="009E7E54" w:rsidRPr="006C6D9D" w:rsidRDefault="009E7E54" w:rsidP="00603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5B69DFFA" w14:textId="60F8C001" w:rsidR="009E7E54" w:rsidRPr="0000784A" w:rsidRDefault="009E7E54" w:rsidP="00603CD4">
      <w:pPr>
        <w:numPr>
          <w:ilvl w:val="0"/>
          <w:numId w:val="1"/>
        </w:numPr>
        <w:spacing w:before="80" w:after="60"/>
        <w:ind w:left="360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FA19F2">
        <w:rPr>
          <w:rFonts w:asciiTheme="minorBidi" w:hAnsiTheme="minorBidi" w:cstheme="minorBidi" w:hint="cs"/>
          <w:sz w:val="32"/>
          <w:szCs w:val="32"/>
          <w:rtl/>
        </w:rPr>
        <w:t xml:space="preserve">قدر ناتج الطرح 22,35 </w:t>
      </w:r>
      <w:r w:rsidR="00FA19F2">
        <w:rPr>
          <w:rFonts w:asciiTheme="minorBidi" w:hAnsiTheme="minorBidi" w:cstheme="minorBidi"/>
          <w:sz w:val="32"/>
          <w:szCs w:val="32"/>
          <w:rtl/>
        </w:rPr>
        <w:t>–</w:t>
      </w:r>
      <w:r w:rsidR="00FA19F2">
        <w:rPr>
          <w:rFonts w:asciiTheme="minorBidi" w:hAnsiTheme="minorBidi" w:cstheme="minorBidi" w:hint="cs"/>
          <w:sz w:val="32"/>
          <w:szCs w:val="32"/>
          <w:rtl/>
        </w:rPr>
        <w:t xml:space="preserve"> 11,14 باستعمال الحد الادني .........</w:t>
      </w: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Pr="0000784A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</w:t>
      </w:r>
      <w:r w:rsidRPr="0000784A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B73BE94" w14:textId="77777777" w:rsidTr="00603CD4">
        <w:tc>
          <w:tcPr>
            <w:tcW w:w="289" w:type="dxa"/>
            <w:vAlign w:val="center"/>
          </w:tcPr>
          <w:p w14:paraId="07C25C5B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65DBD11" w14:textId="134E85ED" w:rsidR="009E7E54" w:rsidRPr="00B6031B" w:rsidRDefault="00FA19F2" w:rsidP="00603CD4">
            <w:pPr>
              <w:jc w:val="center"/>
              <w:rPr>
                <w:i/>
                <w:sz w:val="28"/>
                <w:szCs w:val="28"/>
              </w:rPr>
            </w:pPr>
            <w:r w:rsidRPr="00783AB8">
              <w:rPr>
                <w:rFonts w:hint="cs"/>
                <w:i/>
                <w:sz w:val="28"/>
                <w:szCs w:val="28"/>
                <w:highlight w:val="yellow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2AFCE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D343D6C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8253179" w14:textId="7E5AD013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E7D59C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9FA95AB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D4C8C59" w14:textId="37BB6707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B11A42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1492D59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F5D5ADE" w14:textId="2B6C3CDA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</w:tr>
    </w:tbl>
    <w:p w14:paraId="0F6CD3EA" w14:textId="77777777" w:rsidR="0000784A" w:rsidRDefault="0000784A" w:rsidP="00603CD4">
      <w:pPr>
        <w:pStyle w:val="a7"/>
        <w:spacing w:line="240" w:lineRule="auto"/>
        <w:ind w:left="360"/>
        <w:rPr>
          <w:sz w:val="28"/>
          <w:szCs w:val="28"/>
          <w:rtl/>
        </w:rPr>
      </w:pPr>
    </w:p>
    <w:p w14:paraId="591CF573" w14:textId="6D832CC4" w:rsidR="009E7E54" w:rsidRPr="003D33EF" w:rsidRDefault="00FA19F2" w:rsidP="00603CD4">
      <w:pPr>
        <w:pStyle w:val="a7"/>
        <w:numPr>
          <w:ilvl w:val="0"/>
          <w:numId w:val="1"/>
        </w:numPr>
        <w:tabs>
          <w:tab w:val="clear" w:pos="643"/>
        </w:tabs>
        <w:spacing w:line="240" w:lineRule="auto"/>
        <w:ind w:left="284" w:hanging="284"/>
        <w:rPr>
          <w:rFonts w:ascii="Arial Black" w:hAnsi="Arial Black" w:cs="mohammad bold art 1"/>
          <w:sz w:val="32"/>
          <w:szCs w:val="32"/>
        </w:rPr>
      </w:pPr>
      <w:r w:rsidRPr="003D33EF">
        <w:rPr>
          <w:rFonts w:hint="cs"/>
          <w:sz w:val="32"/>
          <w:szCs w:val="32"/>
          <w:rtl/>
        </w:rPr>
        <w:t xml:space="preserve">ناتج الطرح 9,67 </w:t>
      </w:r>
      <w:r w:rsidRPr="003D33EF">
        <w:rPr>
          <w:sz w:val="32"/>
          <w:szCs w:val="32"/>
          <w:rtl/>
        </w:rPr>
        <w:t>–</w:t>
      </w:r>
      <w:r w:rsidRPr="003D33EF">
        <w:rPr>
          <w:rFonts w:hint="cs"/>
          <w:sz w:val="32"/>
          <w:szCs w:val="32"/>
          <w:rtl/>
        </w:rPr>
        <w:t xml:space="preserve"> 2,35 = ...........</w:t>
      </w:r>
      <w:r w:rsidR="009E7E54" w:rsidRPr="003D33EF">
        <w:rPr>
          <w:rFonts w:hint="cs"/>
          <w:sz w:val="32"/>
          <w:szCs w:val="32"/>
          <w:rtl/>
        </w:rPr>
        <w:t xml:space="preserve">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9C00BC5" w14:textId="77777777" w:rsidTr="00603CD4">
        <w:tc>
          <w:tcPr>
            <w:tcW w:w="289" w:type="dxa"/>
            <w:vAlign w:val="center"/>
          </w:tcPr>
          <w:p w14:paraId="4701287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2799E4B" w14:textId="58887731" w:rsidR="009E7E54" w:rsidRPr="00A3233B" w:rsidRDefault="00FA19F2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EBA66E8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00AACF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4999183" w14:textId="734C34D6" w:rsidR="009E7E54" w:rsidRPr="00A3233B" w:rsidRDefault="00FA19F2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12,02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70210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2AF4270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8948E10" w14:textId="731361E9" w:rsidR="009E7E54" w:rsidRPr="00A3233B" w:rsidRDefault="00FA19F2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7,023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1AF1AD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2B648F8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61A4B1A" w14:textId="35809B8D" w:rsidR="009E7E54" w:rsidRPr="00633E44" w:rsidRDefault="00FA19F2" w:rsidP="00603CD4">
            <w:pPr>
              <w:jc w:val="center"/>
              <w:rPr>
                <w:sz w:val="28"/>
                <w:szCs w:val="28"/>
              </w:rPr>
            </w:pPr>
            <w:r w:rsidRPr="00783AB8">
              <w:rPr>
                <w:rFonts w:hint="cs"/>
                <w:sz w:val="28"/>
                <w:szCs w:val="28"/>
                <w:highlight w:val="yellow"/>
                <w:rtl/>
              </w:rPr>
              <w:t>7,32</w:t>
            </w:r>
          </w:p>
        </w:tc>
      </w:tr>
    </w:tbl>
    <w:p w14:paraId="680F3964" w14:textId="77777777" w:rsidR="0000784A" w:rsidRDefault="009E7E54" w:rsidP="00603CD4">
      <w:pPr>
        <w:spacing w:before="80" w:after="60"/>
        <w:rPr>
          <w:rFonts w:asciiTheme="minorBidi" w:hAnsiTheme="minorBidi" w:cstheme="minorBidi"/>
          <w:b/>
          <w:bCs/>
          <w:sz w:val="32"/>
          <w:szCs w:val="32"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</w:p>
    <w:p w14:paraId="2B488D83" w14:textId="3ACEE194" w:rsidR="009E7E54" w:rsidRPr="0000784A" w:rsidRDefault="009E7E54" w:rsidP="00603CD4">
      <w:pPr>
        <w:numPr>
          <w:ilvl w:val="0"/>
          <w:numId w:val="1"/>
        </w:numPr>
        <w:spacing w:before="80" w:after="60"/>
        <w:ind w:left="360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00784A">
        <w:rPr>
          <w:rFonts w:asciiTheme="minorBidi" w:hAnsiTheme="minorBidi" w:cstheme="minorBidi" w:hint="cs"/>
          <w:sz w:val="32"/>
          <w:szCs w:val="32"/>
          <w:rtl/>
        </w:rPr>
        <w:t>أ</w:t>
      </w:r>
      <w:r w:rsidR="00FA19F2">
        <w:rPr>
          <w:rFonts w:asciiTheme="minorBidi" w:hAnsiTheme="minorBidi" w:cstheme="minorBidi" w:hint="cs"/>
          <w:sz w:val="32"/>
          <w:szCs w:val="32"/>
          <w:rtl/>
        </w:rPr>
        <w:t>وجدي ناتج الضرب 5,7 × 10 =.........</w:t>
      </w:r>
      <w:r w:rsidRPr="0000784A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</w:t>
      </w:r>
      <w:r w:rsidRPr="0000784A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BE1D1BA" w14:textId="77777777" w:rsidTr="00603CD4">
        <w:tc>
          <w:tcPr>
            <w:tcW w:w="289" w:type="dxa"/>
            <w:vAlign w:val="center"/>
          </w:tcPr>
          <w:p w14:paraId="19699F87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419B5B8" w14:textId="58A2FEA4" w:rsidR="009E7E54" w:rsidRPr="00783AB8" w:rsidRDefault="00FA19F2" w:rsidP="00603CD4">
            <w:pPr>
              <w:jc w:val="center"/>
              <w:rPr>
                <w:i/>
                <w:sz w:val="28"/>
                <w:szCs w:val="28"/>
                <w:highlight w:val="yellow"/>
              </w:rPr>
            </w:pPr>
            <w:r w:rsidRPr="00783AB8">
              <w:rPr>
                <w:rFonts w:hint="cs"/>
                <w:i/>
                <w:sz w:val="28"/>
                <w:szCs w:val="28"/>
                <w:highlight w:val="yellow"/>
                <w:rtl/>
              </w:rPr>
              <w:t>5</w:t>
            </w:r>
            <w:r w:rsidR="003A465B" w:rsidRPr="00783AB8">
              <w:rPr>
                <w:rFonts w:hint="cs"/>
                <w:i/>
                <w:sz w:val="28"/>
                <w:szCs w:val="28"/>
                <w:highlight w:val="yellow"/>
                <w:rtl/>
              </w:rPr>
              <w:t>7</w:t>
            </w:r>
            <w:r w:rsidRPr="00783AB8">
              <w:rPr>
                <w:rFonts w:hint="cs"/>
                <w:i/>
                <w:sz w:val="28"/>
                <w:szCs w:val="28"/>
                <w:highlight w:val="yellow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95D05B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0B2492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2AE268E" w14:textId="35FB50E4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570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09DBF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B479BE5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53476E3" w14:textId="43450D85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5700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8C19C03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68AE5BF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99CB53E" w14:textId="38ECF941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57000</w:t>
            </w:r>
          </w:p>
        </w:tc>
      </w:tr>
    </w:tbl>
    <w:p w14:paraId="2137D458" w14:textId="77777777" w:rsidR="009E7E54" w:rsidRPr="009E7E54" w:rsidRDefault="009E7E54" w:rsidP="00603CD4">
      <w:pPr>
        <w:rPr>
          <w:rFonts w:ascii="Arial Black" w:hAnsi="Arial Black" w:cs="mohammad bold art 1"/>
          <w:sz w:val="28"/>
          <w:szCs w:val="28"/>
        </w:rPr>
      </w:pPr>
      <w:r w:rsidRPr="009E7E54">
        <w:rPr>
          <w:rFonts w:hint="cs"/>
          <w:sz w:val="28"/>
          <w:szCs w:val="28"/>
          <w:rtl/>
        </w:rPr>
        <w:t xml:space="preserve">       </w:t>
      </w:r>
    </w:p>
    <w:p w14:paraId="4454494B" w14:textId="208EA8A8" w:rsidR="009E7E54" w:rsidRPr="0000784A" w:rsidRDefault="0000784A" w:rsidP="00603CD4">
      <w:pPr>
        <w:rPr>
          <w:rFonts w:ascii="Arial Black" w:hAnsi="Arial Black" w:cs="mohammad bold art 1"/>
          <w:sz w:val="28"/>
          <w:szCs w:val="28"/>
        </w:rPr>
      </w:pPr>
      <w:r>
        <w:rPr>
          <w:rFonts w:ascii="Arial Black" w:hAnsi="Arial Black" w:cs="mohammad bold art 1" w:hint="cs"/>
          <w:sz w:val="28"/>
          <w:szCs w:val="28"/>
          <w:rtl/>
        </w:rPr>
        <w:t xml:space="preserve"> </w:t>
      </w:r>
      <w:r w:rsidRPr="00603CD4">
        <w:rPr>
          <w:rFonts w:ascii="Arial Black" w:hAnsi="Arial Black" w:cs="mohammad bold art 1" w:hint="cs"/>
          <w:sz w:val="32"/>
          <w:szCs w:val="32"/>
          <w:rtl/>
        </w:rPr>
        <w:t xml:space="preserve">13) </w:t>
      </w:r>
      <w:r w:rsidR="00FA19F2" w:rsidRPr="00603CD4">
        <w:rPr>
          <w:rFonts w:ascii="Arial Black" w:hAnsi="Arial Black" w:cs="mohammad bold art 1" w:hint="cs"/>
          <w:sz w:val="32"/>
          <w:szCs w:val="32"/>
          <w:rtl/>
        </w:rPr>
        <w:t>ق.م .أ للعددين 4،8 هو .........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15CE0429" w14:textId="77777777" w:rsidTr="00603CD4">
        <w:tc>
          <w:tcPr>
            <w:tcW w:w="289" w:type="dxa"/>
            <w:vAlign w:val="center"/>
          </w:tcPr>
          <w:p w14:paraId="708C9018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B80DE5B" w14:textId="535F9C5F" w:rsidR="009E7E54" w:rsidRPr="00A3233B" w:rsidRDefault="00FA19F2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9DF29C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1531755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BB2CF8C" w14:textId="15FEC1E7" w:rsidR="009E7E54" w:rsidRPr="00A3233B" w:rsidRDefault="00FA19F2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D12C7D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4A49BB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9F783D1" w14:textId="69618924" w:rsidR="009E7E54" w:rsidRPr="00A3233B" w:rsidRDefault="00FA19F2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783AB8">
              <w:rPr>
                <w:rStyle w:val="vocalized"/>
                <w:rFonts w:hint="cs"/>
                <w:sz w:val="28"/>
                <w:szCs w:val="28"/>
                <w:highlight w:val="yellow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788C0D1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459EE3E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9156B9C" w14:textId="5DD71C31" w:rsidR="009E7E54" w:rsidRPr="00633E44" w:rsidRDefault="00FA19F2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</w:tr>
    </w:tbl>
    <w:p w14:paraId="1B824D1F" w14:textId="77777777" w:rsidR="009E7E54" w:rsidRPr="006C6D9D" w:rsidRDefault="009E7E54" w:rsidP="00603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32AB138F" w14:textId="00F6508E" w:rsidR="009E7E54" w:rsidRPr="003D33EF" w:rsidRDefault="009C6988" w:rsidP="00757C17">
      <w:pPr>
        <w:pStyle w:val="a7"/>
        <w:numPr>
          <w:ilvl w:val="0"/>
          <w:numId w:val="31"/>
        </w:numPr>
        <w:spacing w:before="80" w:after="60"/>
        <w:ind w:left="283" w:hanging="28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D33EF">
        <w:rPr>
          <w:rFonts w:asciiTheme="minorBidi" w:hAnsiTheme="minorBidi" w:cstheme="minorBidi" w:hint="cs"/>
          <w:sz w:val="32"/>
          <w:szCs w:val="32"/>
          <w:rtl/>
        </w:rPr>
        <w:t>م.م.أ</w:t>
      </w:r>
      <w:r w:rsidR="009E7E54" w:rsidRPr="003D33EF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Pr="003D33EF">
        <w:rPr>
          <w:rFonts w:asciiTheme="minorBidi" w:hAnsiTheme="minorBidi" w:cstheme="minorBidi" w:hint="cs"/>
          <w:sz w:val="32"/>
          <w:szCs w:val="32"/>
          <w:rtl/>
        </w:rPr>
        <w:t>للعددين 3،5 هو ......</w:t>
      </w:r>
      <w:r w:rsidR="009E7E54" w:rsidRPr="003D33EF">
        <w:rPr>
          <w:rFonts w:ascii="Traditional Arabic" w:hAnsi="Traditional Arabic" w:cs="AL-Mohanad"/>
          <w:b/>
          <w:bCs/>
          <w:sz w:val="28"/>
          <w:szCs w:val="28"/>
        </w:rPr>
        <w:t xml:space="preserve">     </w:t>
      </w:r>
      <w:r w:rsidR="009E7E54" w:rsidRPr="003D33EF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="009E7E54" w:rsidRPr="003D33EF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0411179" w14:textId="77777777" w:rsidTr="00603CD4">
        <w:tc>
          <w:tcPr>
            <w:tcW w:w="289" w:type="dxa"/>
            <w:vAlign w:val="center"/>
          </w:tcPr>
          <w:p w14:paraId="681A2AD1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EE973E9" w14:textId="624AA3C4" w:rsidR="009E7E54" w:rsidRPr="00B6031B" w:rsidRDefault="009C6988" w:rsidP="00603CD4">
            <w:pPr>
              <w:jc w:val="center"/>
              <w:rPr>
                <w:i/>
                <w:sz w:val="28"/>
                <w:szCs w:val="28"/>
              </w:rPr>
            </w:pPr>
            <w:r w:rsidRPr="00783AB8">
              <w:rPr>
                <w:rFonts w:hint="cs"/>
                <w:i/>
                <w:sz w:val="28"/>
                <w:szCs w:val="28"/>
                <w:highlight w:val="yellow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D107F45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CEF5ACD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57B3121" w14:textId="261E79DE" w:rsidR="009E7E54" w:rsidRPr="00633E44" w:rsidRDefault="009C6988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18A3D8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6525BD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0999CFF" w14:textId="0526B026" w:rsidR="009E7E54" w:rsidRPr="00633E44" w:rsidRDefault="009C6988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028B955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55AAB6E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26F3B42" w14:textId="584F653B" w:rsidR="009E7E54" w:rsidRPr="00633E44" w:rsidRDefault="009C6988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35</w:t>
            </w:r>
          </w:p>
        </w:tc>
      </w:tr>
    </w:tbl>
    <w:p w14:paraId="4FEE73C1" w14:textId="77777777" w:rsidR="003D33EF" w:rsidRPr="003D33EF" w:rsidRDefault="003D33EF" w:rsidP="00603CD4">
      <w:pPr>
        <w:pStyle w:val="a7"/>
        <w:ind w:left="142"/>
        <w:rPr>
          <w:rFonts w:ascii="Arial Black" w:hAnsi="Arial Black" w:cs="mohammad bold art 1"/>
          <w:sz w:val="32"/>
          <w:szCs w:val="32"/>
        </w:rPr>
      </w:pPr>
    </w:p>
    <w:p w14:paraId="71A126E0" w14:textId="24404046" w:rsidR="009E7E54" w:rsidRPr="003D33EF" w:rsidRDefault="009C6988" w:rsidP="00757C17">
      <w:pPr>
        <w:pStyle w:val="a7"/>
        <w:numPr>
          <w:ilvl w:val="0"/>
          <w:numId w:val="31"/>
        </w:numPr>
        <w:ind w:left="142" w:hanging="142"/>
        <w:rPr>
          <w:rFonts w:ascii="Arial Black" w:hAnsi="Arial Black" w:cs="mohammad bold art 1"/>
          <w:sz w:val="32"/>
          <w:szCs w:val="32"/>
        </w:rPr>
      </w:pPr>
      <w:r w:rsidRPr="003D33E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EED14" wp14:editId="31987687">
                <wp:simplePos x="0" y="0"/>
                <wp:positionH relativeFrom="column">
                  <wp:posOffset>4173855</wp:posOffset>
                </wp:positionH>
                <wp:positionV relativeFrom="paragraph">
                  <wp:posOffset>33020</wp:posOffset>
                </wp:positionV>
                <wp:extent cx="238125" cy="295275"/>
                <wp:effectExtent l="0" t="0" r="28575" b="28575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DD231" id="شكل بيضاوي 5" o:spid="_x0000_s1026" style="position:absolute;left:0;text-align:left;margin-left:328.65pt;margin-top:2.6pt;width:18.75pt;height:2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" filled="f" strokecolor="#0d0d0d [3069]" strokeweight="1pt">
                <v:stroke joinstyle="miter"/>
              </v:oval>
            </w:pict>
          </mc:Fallback>
        </mc:AlternateContent>
      </w:r>
      <w:r w:rsidRPr="003D33EF">
        <w:rPr>
          <w:rFonts w:hint="cs"/>
          <w:sz w:val="32"/>
          <w:szCs w:val="32"/>
          <w:rtl/>
        </w:rPr>
        <w:t xml:space="preserve">ضعي الإشارة المناسبة بين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hint="cs"/>
                <w:sz w:val="32"/>
                <w:szCs w:val="32"/>
                <w:rtl/>
                <w:lang w:eastAsia="ar-SA"/>
              </w:rPr>
              <m:t>5</m:t>
            </m:r>
          </m:num>
          <m:den>
            <m:r>
              <w:rPr>
                <w:rFonts w:ascii="Cambria Math" w:hAnsi="Cambria Math" w:hint="cs"/>
                <w:sz w:val="32"/>
                <w:szCs w:val="32"/>
                <w:rtl/>
                <w:lang w:eastAsia="ar-SA"/>
              </w:rPr>
              <m:t>7</m:t>
            </m:r>
          </m:den>
        </m:f>
      </m:oMath>
      <w:r w:rsidR="009E7E54" w:rsidRPr="003D33EF">
        <w:rPr>
          <w:rFonts w:hint="cs"/>
          <w:sz w:val="32"/>
          <w:szCs w:val="32"/>
          <w:rtl/>
        </w:rPr>
        <w:t xml:space="preserve">      </w:t>
      </w:r>
      <w:r w:rsidRPr="003D33EF">
        <w:rPr>
          <w:rFonts w:ascii="Arial Black" w:hAnsi="Arial Black" w:cs="mohammad bold art 1" w:hint="cs"/>
          <w:sz w:val="32"/>
          <w:szCs w:val="32"/>
          <w:rtl/>
        </w:rPr>
        <w:t xml:space="preserve">  </w:t>
      </w:r>
      <m:oMath>
        <m:f>
          <m:fPr>
            <m:ctrlPr>
              <w:rPr>
                <w:rFonts w:ascii="Cambria Math" w:hAnsi="Cambria Math" w:cs="mohammad bold art 1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mohammad bold art 1" w:hint="cs"/>
                <w:sz w:val="32"/>
                <w:szCs w:val="32"/>
                <w:rtl/>
                <w:lang w:eastAsia="ar-SA"/>
              </w:rPr>
              <m:t xml:space="preserve">15   </m:t>
            </m:r>
          </m:num>
          <m:den>
            <m:r>
              <w:rPr>
                <w:rFonts w:ascii="Cambria Math" w:hAnsi="Cambria Math" w:cs="mohammad bold art 1" w:hint="cs"/>
                <w:sz w:val="32"/>
                <w:szCs w:val="32"/>
                <w:rtl/>
                <w:lang w:eastAsia="ar-SA"/>
              </w:rPr>
              <m:t xml:space="preserve"> 21 </m:t>
            </m:r>
          </m:den>
        </m:f>
      </m:oMath>
      <w:r w:rsidRPr="003D33EF">
        <w:rPr>
          <w:rFonts w:ascii="Arial Black" w:hAnsi="Arial Black" w:cs="mohammad bold art 1" w:hint="cs"/>
          <w:sz w:val="32"/>
          <w:szCs w:val="32"/>
          <w:rtl/>
        </w:rPr>
        <w:t xml:space="preserve">  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3ADF58C" w14:textId="77777777" w:rsidTr="00603CD4">
        <w:tc>
          <w:tcPr>
            <w:tcW w:w="289" w:type="dxa"/>
            <w:vAlign w:val="center"/>
          </w:tcPr>
          <w:p w14:paraId="4E5D4B59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C20656E" w14:textId="0FBE0F45" w:rsidR="009E7E54" w:rsidRPr="00A3233B" w:rsidRDefault="009C6988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&gt;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E00D78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B718CA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E2D0D19" w14:textId="095C7D26" w:rsidR="009E7E54" w:rsidRPr="00A3233B" w:rsidRDefault="009C6988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&lt;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5C67CD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106F6A5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330E33F" w14:textId="3C39E0D8" w:rsidR="009E7E54" w:rsidRPr="00A3233B" w:rsidRDefault="009C6988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783AB8">
              <w:rPr>
                <w:rStyle w:val="vocalized"/>
                <w:rFonts w:hint="cs"/>
                <w:sz w:val="28"/>
                <w:szCs w:val="28"/>
                <w:highlight w:val="yellow"/>
                <w:rtl/>
              </w:rPr>
              <w:t>=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8AB06B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49ECC1D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B096D2C" w14:textId="22E9D936" w:rsidR="009E7E54" w:rsidRPr="00633E44" w:rsidRDefault="009C6988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+</w:t>
            </w:r>
          </w:p>
        </w:tc>
      </w:tr>
    </w:tbl>
    <w:p w14:paraId="43B1B70E" w14:textId="77777777" w:rsidR="009E7E54" w:rsidRPr="006C6D9D" w:rsidRDefault="009E7E54" w:rsidP="00603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59371D2A" w14:textId="4107DD3A" w:rsidR="009E7E54" w:rsidRPr="000D29F4" w:rsidRDefault="009E7E54" w:rsidP="00757C17">
      <w:pPr>
        <w:numPr>
          <w:ilvl w:val="0"/>
          <w:numId w:val="31"/>
        </w:numPr>
        <w:spacing w:before="80" w:after="60"/>
        <w:ind w:left="795" w:hanging="795"/>
        <w:rPr>
          <w:rFonts w:asciiTheme="minorBidi" w:hAnsiTheme="minorBidi" w:cstheme="minorBidi"/>
          <w:sz w:val="32"/>
          <w:szCs w:val="32"/>
          <w:rtl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555846" w:rsidRPr="00555846">
        <w:rPr>
          <w:rFonts w:asciiTheme="minorBidi" w:hAnsiTheme="minorBidi" w:cstheme="minorBidi" w:hint="cs"/>
          <w:sz w:val="32"/>
          <w:szCs w:val="32"/>
          <w:rtl/>
        </w:rPr>
        <w:t>يكتب الكسر العشري   0,8 على صورة كسر اعتيادي في أبسط صورة ........</w:t>
      </w:r>
      <w:r w:rsidRPr="000D29F4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283CFB6" w14:textId="77777777" w:rsidTr="00603CD4">
        <w:tc>
          <w:tcPr>
            <w:tcW w:w="289" w:type="dxa"/>
            <w:vAlign w:val="center"/>
          </w:tcPr>
          <w:p w14:paraId="3266B4EB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9375AFD" w14:textId="498EC2E6" w:rsidR="009E7E54" w:rsidRPr="00B6031B" w:rsidRDefault="00B55E42" w:rsidP="00603CD4">
            <w:pPr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BAA578D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0EDAC8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9010EB0" w14:textId="573AC4FA" w:rsidR="009E7E54" w:rsidRPr="00633E44" w:rsidRDefault="00B55E42" w:rsidP="00603CD4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89D46A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4ABA6BF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828A475" w14:textId="00924872" w:rsidR="009E7E54" w:rsidRPr="00633E44" w:rsidRDefault="00B55E42" w:rsidP="00603CD4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A3A09BF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F94DE26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bookmarkStart w:id="0" w:name="_Hlk26344592"/>
        <w:tc>
          <w:tcPr>
            <w:tcW w:w="2218" w:type="dxa"/>
          </w:tcPr>
          <w:p w14:paraId="2D1B11BA" w14:textId="73BA3FBF" w:rsidR="009E7E54" w:rsidRPr="00633E44" w:rsidRDefault="00B55E42" w:rsidP="00603CD4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highlight w:val="yellow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highlight w:val="yellow"/>
                        <w:rtl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highlight w:val="yellow"/>
                        <w:rtl/>
                      </w:rPr>
                      <m:t>5</m:t>
                    </m:r>
                  </m:den>
                </m:f>
              </m:oMath>
            </m:oMathPara>
            <w:bookmarkEnd w:id="0"/>
          </w:p>
        </w:tc>
      </w:tr>
    </w:tbl>
    <w:p w14:paraId="269A2625" w14:textId="77777777" w:rsidR="00603CD4" w:rsidRPr="00603CD4" w:rsidRDefault="00603CD4" w:rsidP="00603CD4">
      <w:pPr>
        <w:pStyle w:val="a7"/>
        <w:spacing w:line="240" w:lineRule="auto"/>
        <w:ind w:left="0"/>
        <w:rPr>
          <w:rFonts w:ascii="Arial Black" w:hAnsi="Arial Black" w:cs="mohammad bold art 1"/>
          <w:sz w:val="32"/>
          <w:szCs w:val="32"/>
        </w:rPr>
      </w:pPr>
    </w:p>
    <w:p w14:paraId="5BFAED37" w14:textId="425F50B1" w:rsidR="009E7E54" w:rsidRPr="003D33EF" w:rsidRDefault="00EF538F" w:rsidP="00757C17">
      <w:pPr>
        <w:pStyle w:val="a7"/>
        <w:numPr>
          <w:ilvl w:val="0"/>
          <w:numId w:val="31"/>
        </w:numPr>
        <w:spacing w:line="240" w:lineRule="auto"/>
        <w:ind w:left="0" w:firstLine="0"/>
        <w:rPr>
          <w:rFonts w:ascii="Arial Black" w:hAnsi="Arial Black" w:cs="mohammad bold art 1"/>
          <w:sz w:val="32"/>
          <w:szCs w:val="32"/>
        </w:rPr>
      </w:pPr>
      <w:r w:rsidRPr="003D33EF">
        <w:rPr>
          <w:rFonts w:hint="cs"/>
          <w:sz w:val="32"/>
          <w:szCs w:val="32"/>
          <w:rtl/>
        </w:rPr>
        <w:t xml:space="preserve">الكسر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cs"/>
                <w:sz w:val="32"/>
                <w:szCs w:val="32"/>
                <w:rtl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mohammad bold art 1" w:hint="cs"/>
                <w:sz w:val="32"/>
                <w:szCs w:val="32"/>
                <w:rtl/>
              </w:rPr>
              <m:t>5</m:t>
            </m:r>
          </m:den>
        </m:f>
      </m:oMath>
      <w:r w:rsidR="009E7E54" w:rsidRPr="003D33EF">
        <w:rPr>
          <w:rFonts w:hint="cs"/>
          <w:sz w:val="32"/>
          <w:szCs w:val="32"/>
          <w:rtl/>
        </w:rPr>
        <w:t xml:space="preserve">  </w:t>
      </w:r>
      <w:r w:rsidRPr="003D33EF">
        <w:rPr>
          <w:rFonts w:hint="cs"/>
          <w:sz w:val="32"/>
          <w:szCs w:val="32"/>
          <w:rtl/>
        </w:rPr>
        <w:t>في صورة كسر عشري ........</w:t>
      </w:r>
      <w:r w:rsidR="009E7E54" w:rsidRPr="003D33EF">
        <w:rPr>
          <w:rFonts w:hint="cs"/>
          <w:sz w:val="32"/>
          <w:szCs w:val="32"/>
          <w:rtl/>
        </w:rPr>
        <w:t xml:space="preserve">     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6A97D55" w14:textId="77777777" w:rsidTr="00603CD4">
        <w:tc>
          <w:tcPr>
            <w:tcW w:w="289" w:type="dxa"/>
            <w:vAlign w:val="center"/>
          </w:tcPr>
          <w:p w14:paraId="446B38E9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0732BFE" w14:textId="5E5503B9" w:rsidR="009E7E54" w:rsidRPr="00A3233B" w:rsidRDefault="00EF538F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477B44">
              <w:rPr>
                <w:rFonts w:hint="cs"/>
                <w:sz w:val="28"/>
                <w:szCs w:val="28"/>
                <w:highlight w:val="yellow"/>
                <w:rtl/>
              </w:rPr>
              <w:t>0,6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6B97F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3B11599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B9683FF" w14:textId="2E5D5055" w:rsidR="009E7E54" w:rsidRPr="00A3233B" w:rsidRDefault="00EF538F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5,3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8529950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3D07D70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068F067" w14:textId="3BC0CA5E" w:rsidR="009E7E54" w:rsidRPr="00A3233B" w:rsidRDefault="00EF538F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60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4DB7A89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2F88873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39783D6" w14:textId="2115C454" w:rsidR="009E7E54" w:rsidRPr="00633E44" w:rsidRDefault="00EF538F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0,05</w:t>
            </w:r>
          </w:p>
        </w:tc>
      </w:tr>
    </w:tbl>
    <w:p w14:paraId="5F3A28DA" w14:textId="77777777" w:rsidR="009E7E54" w:rsidRPr="006C6D9D" w:rsidRDefault="009E7E54" w:rsidP="00603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7966F982" w14:textId="702B371E" w:rsidR="009E7E54" w:rsidRPr="003A6A37" w:rsidRDefault="009E7E54" w:rsidP="003A6A37">
      <w:pPr>
        <w:pStyle w:val="a7"/>
        <w:numPr>
          <w:ilvl w:val="0"/>
          <w:numId w:val="31"/>
        </w:numPr>
        <w:spacing w:before="80" w:after="60"/>
        <w:ind w:hanging="1078"/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3A6A37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EF538F" w:rsidRPr="003A6A37">
        <w:rPr>
          <w:rFonts w:asciiTheme="minorBidi" w:hAnsiTheme="minorBidi" w:cstheme="minorBidi" w:hint="cs"/>
          <w:sz w:val="32"/>
          <w:szCs w:val="32"/>
          <w:rtl/>
        </w:rPr>
        <w:t>العدد الكسري</w:t>
      </w:r>
      <w:r w:rsidR="00B523C9" w:rsidRPr="003A6A37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3A6A37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hAnsi="Cambria Math" w:cstheme="minorBidi"/>
                <w:b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hint="cs"/>
                <w:sz w:val="32"/>
                <w:szCs w:val="32"/>
                <w:rtl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hint="cs"/>
                <w:sz w:val="32"/>
                <w:szCs w:val="32"/>
                <w:rtl/>
              </w:rPr>
              <m:t>10</m:t>
            </m:r>
          </m:den>
        </m:f>
      </m:oMath>
      <w:r w:rsidR="00EF538F" w:rsidRPr="003A6A37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070491" w:rsidRPr="003A6A37">
        <w:rPr>
          <w:rFonts w:ascii="Traditional Arabic" w:hAnsi="Traditional Arabic" w:cs="AL-Mohanad" w:hint="cs"/>
          <w:sz w:val="32"/>
          <w:szCs w:val="32"/>
          <w:rtl/>
        </w:rPr>
        <w:t>3 في صورة كسر عشري ........</w:t>
      </w:r>
      <w:r w:rsidRPr="003A6A37">
        <w:rPr>
          <w:rFonts w:ascii="Traditional Arabic" w:hAnsi="Traditional Arabic" w:cs="AL-Mohanad"/>
          <w:b/>
          <w:bCs/>
          <w:sz w:val="32"/>
          <w:szCs w:val="32"/>
        </w:rPr>
        <w:t xml:space="preserve">   </w:t>
      </w:r>
      <w:r w:rsidRPr="003A6A37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   </w:t>
      </w:r>
      <w:r w:rsidRPr="003A6A37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2984348" w14:textId="77777777" w:rsidTr="00603CD4">
        <w:tc>
          <w:tcPr>
            <w:tcW w:w="289" w:type="dxa"/>
            <w:vAlign w:val="center"/>
          </w:tcPr>
          <w:p w14:paraId="7E7EF97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8364DFB" w14:textId="33497EC2" w:rsidR="009E7E54" w:rsidRPr="00B6031B" w:rsidRDefault="00070491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3</w:t>
            </w:r>
            <w:bookmarkStart w:id="1" w:name="_Hlk26383415"/>
            <w:r>
              <w:rPr>
                <w:rFonts w:hint="cs"/>
                <w:i/>
                <w:sz w:val="28"/>
                <w:szCs w:val="28"/>
                <w:rtl/>
              </w:rPr>
              <w:t>7</w:t>
            </w:r>
            <w:bookmarkEnd w:id="1"/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65A9617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C3CA627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DBF100B" w14:textId="224A684C" w:rsidR="009E7E54" w:rsidRPr="00633E44" w:rsidRDefault="00070491" w:rsidP="00603CD4">
            <w:pPr>
              <w:jc w:val="center"/>
              <w:rPr>
                <w:sz w:val="28"/>
                <w:szCs w:val="28"/>
                <w:rtl/>
              </w:rPr>
            </w:pPr>
            <w:r w:rsidRPr="00477B44">
              <w:rPr>
                <w:rFonts w:hint="cs"/>
                <w:sz w:val="28"/>
                <w:szCs w:val="28"/>
                <w:highlight w:val="yellow"/>
                <w:rtl/>
              </w:rPr>
              <w:t>3,7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D742B9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E278D0B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E5AD707" w14:textId="7EE4F2F0" w:rsidR="009E7E54" w:rsidRPr="00633E44" w:rsidRDefault="00070491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0,37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F82771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40E1CA7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C6DFD39" w14:textId="1FA990C1" w:rsidR="009E7E54" w:rsidRPr="00633E44" w:rsidRDefault="00070491" w:rsidP="00603CD4">
            <w:pPr>
              <w:jc w:val="center"/>
              <w:rPr>
                <w:sz w:val="28"/>
                <w:szCs w:val="28"/>
                <w:rtl/>
              </w:rPr>
            </w:pPr>
            <w:bookmarkStart w:id="2" w:name="_Hlk26383428"/>
            <w:r>
              <w:rPr>
                <w:rFonts w:hint="cs"/>
                <w:sz w:val="28"/>
                <w:szCs w:val="28"/>
                <w:rtl/>
              </w:rPr>
              <w:t>10</w:t>
            </w:r>
            <w:bookmarkEnd w:id="2"/>
            <w:r>
              <w:rPr>
                <w:rFonts w:hint="cs"/>
                <w:sz w:val="28"/>
                <w:szCs w:val="28"/>
                <w:rtl/>
              </w:rPr>
              <w:t>,7</w:t>
            </w:r>
          </w:p>
        </w:tc>
      </w:tr>
    </w:tbl>
    <w:p w14:paraId="265CBBB3" w14:textId="77777777" w:rsidR="000D29F4" w:rsidRDefault="000D29F4" w:rsidP="00603CD4">
      <w:pPr>
        <w:rPr>
          <w:rFonts w:ascii="Arial Black" w:hAnsi="Arial Black" w:cs="mohammad bold art 1"/>
          <w:sz w:val="28"/>
          <w:szCs w:val="28"/>
          <w:rtl/>
        </w:rPr>
      </w:pPr>
    </w:p>
    <w:p w14:paraId="514BB071" w14:textId="586298EC" w:rsidR="009E7E54" w:rsidRPr="003D33EF" w:rsidRDefault="00070491" w:rsidP="00757C17">
      <w:pPr>
        <w:pStyle w:val="a7"/>
        <w:numPr>
          <w:ilvl w:val="0"/>
          <w:numId w:val="31"/>
        </w:numPr>
        <w:tabs>
          <w:tab w:val="num" w:pos="643"/>
        </w:tabs>
        <w:ind w:left="795" w:hanging="795"/>
        <w:rPr>
          <w:rFonts w:ascii="Arial Black" w:hAnsi="Arial Black" w:cs="mohammad bold art 1"/>
          <w:sz w:val="28"/>
          <w:szCs w:val="28"/>
        </w:rPr>
      </w:pPr>
      <w:r w:rsidRPr="003D33EF">
        <w:rPr>
          <w:rFonts w:hint="cs"/>
          <w:sz w:val="32"/>
          <w:szCs w:val="32"/>
          <w:rtl/>
        </w:rPr>
        <w:t xml:space="preserve">ما وحدة الطول المترية المناسبة لقياس طول كتاب </w:t>
      </w:r>
      <w:r w:rsidR="00AD77C8" w:rsidRPr="003D33EF">
        <w:rPr>
          <w:rFonts w:hint="cs"/>
          <w:sz w:val="32"/>
          <w:szCs w:val="32"/>
          <w:rtl/>
        </w:rPr>
        <w:t>الرياضيات؟</w:t>
      </w:r>
      <w:r w:rsidR="009E7E54" w:rsidRPr="003D33EF">
        <w:rPr>
          <w:rFonts w:hint="cs"/>
          <w:sz w:val="28"/>
          <w:szCs w:val="28"/>
          <w:rtl/>
        </w:rPr>
        <w:t xml:space="preserve"> 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D1EEE79" w14:textId="77777777" w:rsidTr="00603CD4">
        <w:tc>
          <w:tcPr>
            <w:tcW w:w="289" w:type="dxa"/>
            <w:vAlign w:val="center"/>
          </w:tcPr>
          <w:p w14:paraId="5FBCC16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75585C1" w14:textId="51CF1CF9" w:rsidR="009E7E54" w:rsidRPr="00A3233B" w:rsidRDefault="00AD77C8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الكيلومتر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6F9336D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136AF2B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9EAE4E8" w14:textId="1063D832" w:rsidR="009E7E54" w:rsidRPr="00A3233B" w:rsidRDefault="00AD77C8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 xml:space="preserve">المتر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35C5B6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92BE81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474B558" w14:textId="7ABA2E91" w:rsidR="009E7E54" w:rsidRPr="00A3233B" w:rsidRDefault="00AD77C8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477B44">
              <w:rPr>
                <w:rStyle w:val="vocalized"/>
                <w:rFonts w:hint="cs"/>
                <w:sz w:val="28"/>
                <w:szCs w:val="28"/>
                <w:highlight w:val="yellow"/>
                <w:rtl/>
              </w:rPr>
              <w:t>السنتيمتر</w:t>
            </w:r>
            <w:r>
              <w:rPr>
                <w:rStyle w:val="vocalized"/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C5DC0C5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3B90A33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CC92F0D" w14:textId="2D2FBD39" w:rsidR="009E7E54" w:rsidRPr="00633E44" w:rsidRDefault="00AD77C8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الملمتر </w:t>
            </w:r>
          </w:p>
        </w:tc>
      </w:tr>
    </w:tbl>
    <w:p w14:paraId="36AF6F66" w14:textId="77777777" w:rsidR="009E7E54" w:rsidRPr="006C6D9D" w:rsidRDefault="009E7E54" w:rsidP="00603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6A1BCE19" w14:textId="036686A2" w:rsidR="009E7E54" w:rsidRPr="000D29F4" w:rsidRDefault="009E7E54" w:rsidP="00757C17">
      <w:pPr>
        <w:numPr>
          <w:ilvl w:val="0"/>
          <w:numId w:val="31"/>
        </w:numPr>
        <w:spacing w:before="80" w:after="60"/>
        <w:ind w:left="795" w:hanging="795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AD77C8">
        <w:rPr>
          <w:rFonts w:asciiTheme="minorBidi" w:hAnsiTheme="minorBidi" w:cstheme="minorBidi" w:hint="cs"/>
          <w:sz w:val="32"/>
          <w:szCs w:val="32"/>
          <w:rtl/>
        </w:rPr>
        <w:t>قاروة حليب سعتها 3 لترات .فما سعتها بالمللتر ؟</w:t>
      </w:r>
      <w:r w:rsidRPr="000D29F4">
        <w:rPr>
          <w:rFonts w:ascii="Traditional Arabic" w:hAnsi="Traditional Arabic" w:cs="AL-Mohanad"/>
          <w:b/>
          <w:bCs/>
          <w:sz w:val="28"/>
          <w:szCs w:val="28"/>
        </w:rPr>
        <w:t xml:space="preserve">    </w:t>
      </w:r>
      <w:r w:rsidRPr="000D29F4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0D29F4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53FE5257" w14:textId="77777777" w:rsidTr="00603CD4">
        <w:tc>
          <w:tcPr>
            <w:tcW w:w="289" w:type="dxa"/>
            <w:vAlign w:val="center"/>
          </w:tcPr>
          <w:p w14:paraId="47BE7571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0AC3A27" w14:textId="62FDD487" w:rsidR="009E7E54" w:rsidRPr="00B6031B" w:rsidRDefault="00AD77C8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 xml:space="preserve">300000 مل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3FDCA9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F0107D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597027A" w14:textId="7B91EE49" w:rsidR="009E7E54" w:rsidRPr="00477B44" w:rsidRDefault="00AD77C8" w:rsidP="00603CD4">
            <w:pPr>
              <w:jc w:val="center"/>
              <w:rPr>
                <w:sz w:val="28"/>
                <w:szCs w:val="28"/>
                <w:highlight w:val="yellow"/>
                <w:rtl/>
              </w:rPr>
            </w:pPr>
            <w:r w:rsidRPr="00477B44">
              <w:rPr>
                <w:rFonts w:hint="cs"/>
                <w:sz w:val="28"/>
                <w:szCs w:val="28"/>
                <w:highlight w:val="yellow"/>
                <w:rtl/>
              </w:rPr>
              <w:t>3000مل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D46B25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C34EAB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51DDF13" w14:textId="174E235C" w:rsidR="009E7E54" w:rsidRPr="00633E44" w:rsidRDefault="00AD77C8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30 مل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03BF56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8CFFB23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DE2770F" w14:textId="689E6D14" w:rsidR="009E7E54" w:rsidRPr="00633E44" w:rsidRDefault="00AD77C8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90 مل </w:t>
            </w:r>
          </w:p>
        </w:tc>
      </w:tr>
    </w:tbl>
    <w:p w14:paraId="2F3E8B1F" w14:textId="3CFEF9B9" w:rsidR="00AD77C8" w:rsidRDefault="00024392" w:rsidP="00603CD4">
      <w:pPr>
        <w:jc w:val="lowKashida"/>
        <w:rPr>
          <w:b/>
          <w:bCs/>
          <w:sz w:val="32"/>
          <w:szCs w:val="32"/>
          <w:rtl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0A5CE" wp14:editId="659C3D70">
                <wp:simplePos x="0" y="0"/>
                <wp:positionH relativeFrom="column">
                  <wp:posOffset>82274</wp:posOffset>
                </wp:positionH>
                <wp:positionV relativeFrom="paragraph">
                  <wp:posOffset>311150</wp:posOffset>
                </wp:positionV>
                <wp:extent cx="564515" cy="447040"/>
                <wp:effectExtent l="0" t="0" r="26035" b="1016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4056D" id="مستطيل 7" o:spid="_x0000_s1026" style="position:absolute;left:0;text-align:left;margin-left:6.5pt;margin-top:24.5pt;width:44.45pt;height:3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" filled="f" strokecolor="windowText" strokeweight="1pt"/>
            </w:pict>
          </mc:Fallback>
        </mc:AlternateContent>
      </w:r>
    </w:p>
    <w:p w14:paraId="54FFABE6" w14:textId="5E31A626" w:rsidR="00796D5E" w:rsidRDefault="00150A62" w:rsidP="00EA3400">
      <w:pPr>
        <w:jc w:val="lowKashida"/>
        <w:rPr>
          <w:b/>
          <w:bCs/>
          <w:sz w:val="32"/>
          <w:szCs w:val="32"/>
          <w:rtl/>
        </w:rPr>
      </w:pPr>
      <w:r w:rsidRPr="003C4827">
        <w:rPr>
          <w:rFonts w:ascii="Calibri" w:eastAsia="Calibri" w:hAnsi="Calibri" w:cs="PT Bold Heading"/>
          <w:b/>
          <w:bCs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A1805F" wp14:editId="35DBA8C8">
                <wp:simplePos x="0" y="0"/>
                <wp:positionH relativeFrom="column">
                  <wp:posOffset>165100</wp:posOffset>
                </wp:positionH>
                <wp:positionV relativeFrom="paragraph">
                  <wp:posOffset>9084</wp:posOffset>
                </wp:positionV>
                <wp:extent cx="410155" cy="445273"/>
                <wp:effectExtent l="0" t="0" r="0" b="0"/>
                <wp:wrapNone/>
                <wp:docPr id="18432" name="مربع نص 18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55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AAFEF" w14:textId="77777777" w:rsidR="00150A62" w:rsidRDefault="00B55E42" w:rsidP="00150A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vocalized"/>
                                        <w:rFonts w:ascii="Cambria Math" w:hAnsi="Cambria Math" w:hint="cs"/>
                                        <w:sz w:val="28"/>
                                        <w:szCs w:val="28"/>
                                        <w:rtl/>
                                      </w:rPr>
                                      <m:t>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805F" id="مربع نص 18432" o:spid="_x0000_s1027" type="#_x0000_t202" style="position:absolute;left:0;text-align:left;margin-left:13pt;margin-top:.7pt;width:32.3pt;height:3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" filled="f" stroked="f" strokeweight=".5pt">
                <v:textbox>
                  <w:txbxContent>
                    <w:p w14:paraId="4CFAAFEF" w14:textId="77777777" w:rsidR="00150A62" w:rsidRDefault="00B55E42" w:rsidP="00150A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Style w:val="vocalized"/>
                                  <w:rFonts w:ascii="Cambria Math" w:hAnsi="Cambria Math" w:hint="cs"/>
                                  <w:sz w:val="28"/>
                                  <w:szCs w:val="28"/>
                                  <w:rtl/>
                                </w:rPr>
                                <m:t>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C4827"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="00EA3400" w:rsidRPr="00543252">
        <w:rPr>
          <w:rFonts w:cs="mohammad bold art 1" w:hint="cs"/>
          <w:b/>
          <w:bCs/>
          <w:sz w:val="32"/>
          <w:szCs w:val="32"/>
          <w:rtl/>
        </w:rPr>
        <w:t>السؤال الثاني :</w:t>
      </w:r>
      <w:r w:rsidR="00EA3400"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="00EA3400" w:rsidRPr="002D37DD">
        <w:rPr>
          <w:rFonts w:cs="mohammad bold art 1" w:hint="cs"/>
          <w:b/>
          <w:bCs/>
          <w:sz w:val="32"/>
          <w:szCs w:val="32"/>
          <w:rtl/>
        </w:rPr>
        <w:t>ضعي ع</w:t>
      </w:r>
      <w:r w:rsidR="00EA3400">
        <w:rPr>
          <w:rFonts w:cs="mohammad bold art 1" w:hint="cs"/>
          <w:b/>
          <w:bCs/>
          <w:sz w:val="32"/>
          <w:szCs w:val="32"/>
          <w:rtl/>
        </w:rPr>
        <w:t xml:space="preserve">لامة </w:t>
      </w:r>
      <w:bookmarkStart w:id="3" w:name="_Hlk26445627"/>
      <w:r w:rsidR="00EA3400">
        <w:rPr>
          <w:rFonts w:cs="mohammad bold art 1" w:hint="cs"/>
          <w:b/>
          <w:bCs/>
          <w:sz w:val="32"/>
          <w:szCs w:val="32"/>
          <w:rtl/>
        </w:rPr>
        <w:t>(</w:t>
      </w:r>
      <w:r w:rsidR="00EA3400">
        <w:rPr>
          <w:rFonts w:cs="mohammad bold art 1" w:hint="cs"/>
          <w:b/>
          <w:bCs/>
          <w:sz w:val="32"/>
          <w:szCs w:val="32"/>
        </w:rPr>
        <w:sym w:font="Wingdings" w:char="F0FC"/>
      </w:r>
      <w:r w:rsidR="00EA3400"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="00EA3400" w:rsidRPr="002D37DD">
        <w:rPr>
          <w:rFonts w:cs="AF_Aseer" w:hint="cs"/>
          <w:b/>
          <w:bCs/>
          <w:sz w:val="28"/>
          <w:szCs w:val="28"/>
          <w:rtl/>
        </w:rPr>
        <w:t>)</w:t>
      </w:r>
      <w:bookmarkEnd w:id="3"/>
      <w:r w:rsidR="00EA3400" w:rsidRPr="002D37DD">
        <w:rPr>
          <w:rFonts w:cs="AF_Aseer" w:hint="cs"/>
          <w:b/>
          <w:bCs/>
          <w:sz w:val="28"/>
          <w:szCs w:val="28"/>
          <w:rtl/>
        </w:rPr>
        <w:t xml:space="preserve"> </w:t>
      </w:r>
      <w:r w:rsidR="00EA3400" w:rsidRPr="00543252">
        <w:rPr>
          <w:rFonts w:cs="mohammad bold art 1" w:hint="cs"/>
          <w:b/>
          <w:bCs/>
          <w:sz w:val="28"/>
          <w:szCs w:val="28"/>
          <w:rtl/>
        </w:rPr>
        <w:t xml:space="preserve"> </w:t>
      </w:r>
      <w:r w:rsidR="00EA3400" w:rsidRPr="00543252">
        <w:rPr>
          <w:rFonts w:cs="mohammad bold art 1" w:hint="cs"/>
          <w:b/>
          <w:bCs/>
          <w:sz w:val="32"/>
          <w:szCs w:val="32"/>
          <w:rtl/>
        </w:rPr>
        <w:t>أمام العبارة الصحيحة وعلامة  (</w:t>
      </w:r>
      <w:r w:rsidR="00EA3400" w:rsidRPr="00543252">
        <w:rPr>
          <w:rFonts w:cs="mohammad bold art 1" w:hint="cs"/>
          <w:b/>
          <w:bCs/>
          <w:sz w:val="32"/>
          <w:szCs w:val="32"/>
        </w:rPr>
        <w:sym w:font="Wingdings" w:char="F0FB"/>
      </w:r>
      <w:r w:rsidR="00EA3400" w:rsidRPr="00543252">
        <w:rPr>
          <w:rFonts w:cs="mohammad bold art 1" w:hint="cs"/>
          <w:b/>
          <w:bCs/>
          <w:sz w:val="32"/>
          <w:szCs w:val="32"/>
          <w:rtl/>
        </w:rPr>
        <w:t xml:space="preserve">) أمام  العبارة الخاطئة </w:t>
      </w:r>
    </w:p>
    <w:p w14:paraId="6F72849F" w14:textId="783DA40D" w:rsidR="0012579F" w:rsidRPr="00024392" w:rsidRDefault="0012579F" w:rsidP="00024392">
      <w:pPr>
        <w:rPr>
          <w:rFonts w:ascii="Traditional Arabic" w:hAnsi="Traditional Arabic" w:cs="AL-Mohanad"/>
          <w:sz w:val="28"/>
          <w:szCs w:val="28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ب</w:t>
      </w:r>
      <w:r w:rsidR="00AD4B54">
        <w:rPr>
          <w:rFonts w:ascii="Traditional Arabic" w:hAnsi="Traditional Arabic" w:cs="AL-Mohanad" w:hint="cs"/>
          <w:b/>
          <w:bCs/>
          <w:sz w:val="32"/>
          <w:szCs w:val="32"/>
          <w:rtl/>
        </w:rPr>
        <w:t>تظليل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رقم 1 أو 2 </w:t>
      </w:r>
      <w:r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>في ورقة الإجابة الخارجية المرفقة</w:t>
      </w:r>
      <w:r w:rsidR="00024392">
        <w:rPr>
          <w:rFonts w:ascii="Traditional Arabic" w:hAnsi="Traditional Arabic" w:cs="AL-Mohanad" w:hint="cs"/>
          <w:sz w:val="24"/>
          <w:szCs w:val="24"/>
          <w:rtl/>
        </w:rPr>
        <w:t xml:space="preserve">  </w:t>
      </w:r>
      <w:r w:rsidR="00024392">
        <w:rPr>
          <w:rFonts w:ascii="Traditional Arabic" w:hAnsi="Traditional Arabic" w:cs="AL-Mohanad" w:hint="cs"/>
          <w:sz w:val="28"/>
          <w:szCs w:val="28"/>
          <w:rtl/>
        </w:rPr>
        <w:t>(كل فقرة  بثلاث أرباع الدرجة 0,75 )</w:t>
      </w:r>
    </w:p>
    <w:tbl>
      <w:tblPr>
        <w:bidiVisual/>
        <w:tblW w:w="10367" w:type="dxa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"/>
        <w:gridCol w:w="7612"/>
        <w:gridCol w:w="992"/>
        <w:gridCol w:w="987"/>
      </w:tblGrid>
      <w:tr w:rsidR="0012579F" w:rsidRPr="00C9303E" w14:paraId="7A5E7EFC" w14:textId="77777777" w:rsidTr="00EA3400">
        <w:trPr>
          <w:trHeight w:val="632"/>
        </w:trPr>
        <w:tc>
          <w:tcPr>
            <w:tcW w:w="776" w:type="dxa"/>
            <w:shd w:val="clear" w:color="auto" w:fill="A6A6A6"/>
          </w:tcPr>
          <w:p w14:paraId="1756C173" w14:textId="77777777" w:rsidR="0012579F" w:rsidRPr="009C3516" w:rsidRDefault="0012579F" w:rsidP="00603CD4">
            <w:pPr>
              <w:jc w:val="center"/>
              <w:rPr>
                <w:rFonts w:cs="AF_Aseer"/>
                <w:sz w:val="28"/>
                <w:szCs w:val="28"/>
                <w:rtl/>
              </w:rPr>
            </w:pPr>
          </w:p>
        </w:tc>
        <w:tc>
          <w:tcPr>
            <w:tcW w:w="7612" w:type="dxa"/>
            <w:shd w:val="clear" w:color="auto" w:fill="A6A6A6"/>
          </w:tcPr>
          <w:p w14:paraId="76480BA7" w14:textId="77777777" w:rsidR="0012579F" w:rsidRPr="009C3516" w:rsidRDefault="0012579F" w:rsidP="00603CD4">
            <w:pPr>
              <w:jc w:val="center"/>
              <w:rPr>
                <w:rFonts w:cs="AF_Aseer"/>
                <w:sz w:val="28"/>
                <w:szCs w:val="28"/>
                <w:rtl/>
              </w:rPr>
            </w:pPr>
            <w:r w:rsidRPr="009C3516">
              <w:rPr>
                <w:rFonts w:cs="AF_Aseer" w:hint="cs"/>
                <w:sz w:val="28"/>
                <w:szCs w:val="28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992" w:type="dxa"/>
          </w:tcPr>
          <w:p w14:paraId="44F3EC52" w14:textId="2CD3B488" w:rsidR="0012579F" w:rsidRPr="00C9303E" w:rsidRDefault="00EA3400" w:rsidP="00603CD4">
            <w:pPr>
              <w:jc w:val="center"/>
              <w:rPr>
                <w:b/>
                <w:bCs/>
                <w:rtl/>
              </w:rPr>
            </w:pPr>
            <w:r>
              <w:rPr>
                <w:rFonts w:cs="Al-KsorZulfiMath" w:hint="cs"/>
                <w:b/>
                <w:bCs/>
                <w:rtl/>
              </w:rPr>
              <w:t xml:space="preserve">العبارة الصحيحة </w:t>
            </w:r>
          </w:p>
        </w:tc>
        <w:tc>
          <w:tcPr>
            <w:tcW w:w="987" w:type="dxa"/>
          </w:tcPr>
          <w:p w14:paraId="5CBDD9EF" w14:textId="57CFBB5B" w:rsidR="0012579F" w:rsidRPr="00C9303E" w:rsidRDefault="00EA3400" w:rsidP="00603CD4">
            <w:pPr>
              <w:jc w:val="center"/>
              <w:rPr>
                <w:b/>
                <w:bCs/>
                <w:rtl/>
              </w:rPr>
            </w:pPr>
            <w:r>
              <w:rPr>
                <w:rFonts w:cs="Al-KsorZulfiMath" w:hint="cs"/>
                <w:b/>
                <w:bCs/>
                <w:rtl/>
              </w:rPr>
              <w:t xml:space="preserve">العبارة الخاطئة </w:t>
            </w:r>
          </w:p>
        </w:tc>
      </w:tr>
      <w:tr w:rsidR="0012579F" w:rsidRPr="00C9303E" w14:paraId="73D8F36E" w14:textId="77777777" w:rsidTr="00EA3400">
        <w:trPr>
          <w:trHeight w:val="616"/>
        </w:trPr>
        <w:tc>
          <w:tcPr>
            <w:tcW w:w="776" w:type="dxa"/>
          </w:tcPr>
          <w:p w14:paraId="163A8F99" w14:textId="194D62B4" w:rsidR="0012579F" w:rsidRPr="009C3516" w:rsidRDefault="00524EAF" w:rsidP="00603CD4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21</w:t>
            </w:r>
          </w:p>
        </w:tc>
        <w:tc>
          <w:tcPr>
            <w:tcW w:w="7612" w:type="dxa"/>
          </w:tcPr>
          <w:p w14:paraId="5FA39268" w14:textId="3711D959" w:rsidR="00491472" w:rsidRPr="003A6A37" w:rsidRDefault="0031697A" w:rsidP="00603CD4">
            <w:pPr>
              <w:rPr>
                <w:rFonts w:cs="AF_Aseer"/>
                <w:sz w:val="32"/>
                <w:szCs w:val="32"/>
                <w:rtl/>
              </w:rPr>
            </w:pPr>
            <w:r w:rsidRPr="003A6A37">
              <w:rPr>
                <w:rFonts w:cs="AF_Aseer" w:hint="cs"/>
                <w:sz w:val="32"/>
                <w:szCs w:val="32"/>
                <w:rtl/>
              </w:rPr>
              <w:t xml:space="preserve">9+3-5=15 </w:t>
            </w:r>
          </w:p>
        </w:tc>
        <w:tc>
          <w:tcPr>
            <w:tcW w:w="992" w:type="dxa"/>
          </w:tcPr>
          <w:p w14:paraId="213497F8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</w:tcPr>
          <w:p w14:paraId="79B6C60E" w14:textId="02B017F6" w:rsidR="0012579F" w:rsidRPr="00876821" w:rsidRDefault="00876821" w:rsidP="0087682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12579F" w:rsidRPr="00C9303E" w14:paraId="3F73038A" w14:textId="77777777" w:rsidTr="00EA3400">
        <w:trPr>
          <w:trHeight w:val="632"/>
        </w:trPr>
        <w:tc>
          <w:tcPr>
            <w:tcW w:w="776" w:type="dxa"/>
          </w:tcPr>
          <w:p w14:paraId="64FFB5F9" w14:textId="2FB4C6D5" w:rsidR="0031697A" w:rsidRPr="0031697A" w:rsidRDefault="00524EAF" w:rsidP="00603CD4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22</w:t>
            </w:r>
          </w:p>
        </w:tc>
        <w:tc>
          <w:tcPr>
            <w:tcW w:w="7612" w:type="dxa"/>
          </w:tcPr>
          <w:p w14:paraId="5BA0C93F" w14:textId="2CD7CB81" w:rsidR="00491472" w:rsidRPr="003A6A37" w:rsidRDefault="0031697A" w:rsidP="00603CD4">
            <w:pPr>
              <w:rPr>
                <w:rFonts w:cs="AF_Aseer"/>
                <w:sz w:val="32"/>
                <w:szCs w:val="32"/>
                <w:rtl/>
              </w:rPr>
            </w:pPr>
            <w:r w:rsidRPr="003A6A37">
              <w:rPr>
                <w:rFonts w:cs="AF_Aseer"/>
                <w:sz w:val="32"/>
                <w:szCs w:val="32"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hAnsi="Cambria Math" w:cs="AF_Aseer"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F_Aseer" w:hint="cs"/>
                      <w:sz w:val="32"/>
                      <w:szCs w:val="32"/>
                      <w:rtl/>
                    </w:rPr>
                    <m:t>2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F_Aseer" w:hint="cs"/>
                      <w:sz w:val="32"/>
                      <w:szCs w:val="32"/>
                      <w:rtl/>
                    </w:rPr>
                    <m:t>5</m:t>
                  </m:r>
                </m:sub>
              </m:sSub>
            </m:oMath>
            <w:r w:rsidRPr="003A6A37">
              <w:rPr>
                <w:rFonts w:cs="AF_Aseer" w:hint="cs"/>
                <w:sz w:val="32"/>
                <w:szCs w:val="32"/>
                <w:rtl/>
              </w:rPr>
              <w:t xml:space="preserve"> يقرأخمسة تكعيب </w:t>
            </w:r>
          </w:p>
        </w:tc>
        <w:tc>
          <w:tcPr>
            <w:tcW w:w="992" w:type="dxa"/>
          </w:tcPr>
          <w:p w14:paraId="425552B9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</w:tcPr>
          <w:p w14:paraId="5E535F11" w14:textId="0853CC63" w:rsidR="0012579F" w:rsidRPr="00876821" w:rsidRDefault="00876821" w:rsidP="0087682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12579F" w:rsidRPr="00C9303E" w14:paraId="7FFD2296" w14:textId="77777777" w:rsidTr="00EA3400">
        <w:trPr>
          <w:trHeight w:val="632"/>
        </w:trPr>
        <w:tc>
          <w:tcPr>
            <w:tcW w:w="776" w:type="dxa"/>
          </w:tcPr>
          <w:p w14:paraId="3A5BA258" w14:textId="4A960E03" w:rsidR="0012579F" w:rsidRPr="009C3516" w:rsidRDefault="00524EAF" w:rsidP="00603CD4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23</w:t>
            </w:r>
          </w:p>
        </w:tc>
        <w:tc>
          <w:tcPr>
            <w:tcW w:w="7612" w:type="dxa"/>
          </w:tcPr>
          <w:p w14:paraId="686FE24F" w14:textId="364FB39B" w:rsidR="0012579F" w:rsidRPr="003A6A37" w:rsidRDefault="002D6543" w:rsidP="00603CD4">
            <w:pPr>
              <w:tabs>
                <w:tab w:val="left" w:pos="2917"/>
              </w:tabs>
              <w:rPr>
                <w:rFonts w:cs="AF_Aseer"/>
                <w:sz w:val="32"/>
                <w:szCs w:val="32"/>
              </w:rPr>
            </w:pPr>
            <w:r w:rsidRPr="003A6A37">
              <w:rPr>
                <w:rFonts w:cs="AF_Aseer" w:hint="cs"/>
                <w:sz w:val="32"/>
                <w:szCs w:val="32"/>
                <w:rtl/>
              </w:rPr>
              <w:t xml:space="preserve">قيمة ن=4 في المعادلة 4ن=16 </w:t>
            </w:r>
          </w:p>
        </w:tc>
        <w:tc>
          <w:tcPr>
            <w:tcW w:w="992" w:type="dxa"/>
          </w:tcPr>
          <w:p w14:paraId="2749D076" w14:textId="6BEA8B99" w:rsidR="0012579F" w:rsidRPr="00876821" w:rsidRDefault="00876821" w:rsidP="0087682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87" w:type="dxa"/>
          </w:tcPr>
          <w:p w14:paraId="55CEF796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</w:tr>
      <w:tr w:rsidR="0012579F" w:rsidRPr="00C9303E" w14:paraId="64A6CDAB" w14:textId="77777777" w:rsidTr="00EA3400">
        <w:trPr>
          <w:trHeight w:val="632"/>
        </w:trPr>
        <w:tc>
          <w:tcPr>
            <w:tcW w:w="776" w:type="dxa"/>
          </w:tcPr>
          <w:p w14:paraId="2D24C051" w14:textId="3165E24A" w:rsidR="0012579F" w:rsidRPr="009C3516" w:rsidRDefault="00524EAF" w:rsidP="00603CD4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24</w:t>
            </w:r>
          </w:p>
        </w:tc>
        <w:tc>
          <w:tcPr>
            <w:tcW w:w="7612" w:type="dxa"/>
          </w:tcPr>
          <w:p w14:paraId="75F2A596" w14:textId="3DB61C15" w:rsidR="0012579F" w:rsidRPr="003A6A37" w:rsidRDefault="002D6543" w:rsidP="00603CD4">
            <w:pPr>
              <w:rPr>
                <w:rFonts w:cs="AF_Aseer"/>
                <w:sz w:val="32"/>
                <w:szCs w:val="32"/>
              </w:rPr>
            </w:pPr>
            <w:r w:rsidRPr="003A6A37">
              <w:rPr>
                <w:rFonts w:cs="AF_Aseer" w:hint="cs"/>
                <w:sz w:val="32"/>
                <w:szCs w:val="32"/>
                <w:rtl/>
              </w:rPr>
              <w:t xml:space="preserve">23 ،21 ،27،36  .مدى البيانات السابقة = 36 </w:t>
            </w:r>
          </w:p>
        </w:tc>
        <w:tc>
          <w:tcPr>
            <w:tcW w:w="992" w:type="dxa"/>
          </w:tcPr>
          <w:p w14:paraId="78C7543D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</w:tcPr>
          <w:p w14:paraId="11F7A5F8" w14:textId="5CC9C450" w:rsidR="0012579F" w:rsidRPr="00876821" w:rsidRDefault="00876821" w:rsidP="0087682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12579F" w:rsidRPr="00C9303E" w14:paraId="0E33B12F" w14:textId="77777777" w:rsidTr="00EA3400">
        <w:trPr>
          <w:trHeight w:val="632"/>
        </w:trPr>
        <w:tc>
          <w:tcPr>
            <w:tcW w:w="776" w:type="dxa"/>
          </w:tcPr>
          <w:p w14:paraId="6E2D0A43" w14:textId="1FD1A731" w:rsidR="0012579F" w:rsidRPr="009C3516" w:rsidRDefault="00524EAF" w:rsidP="00603CD4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25</w:t>
            </w:r>
          </w:p>
        </w:tc>
        <w:tc>
          <w:tcPr>
            <w:tcW w:w="7612" w:type="dxa"/>
          </w:tcPr>
          <w:p w14:paraId="50EF90D1" w14:textId="0F0DB0CA" w:rsidR="0012579F" w:rsidRPr="003A6A37" w:rsidRDefault="002D6543" w:rsidP="00603CD4">
            <w:pPr>
              <w:rPr>
                <w:rFonts w:cs="AF_Aseer"/>
                <w:sz w:val="32"/>
                <w:szCs w:val="32"/>
                <w:rtl/>
              </w:rPr>
            </w:pPr>
            <w:r w:rsidRPr="003A6A37">
              <w:rPr>
                <w:rFonts w:cs="AF_Aseer" w:hint="cs"/>
                <w:sz w:val="32"/>
                <w:szCs w:val="32"/>
                <w:rtl/>
              </w:rPr>
              <w:t xml:space="preserve">يكتب الكسر العشري 0,52 بالصيغة اللفظية اثنان وخمسون من مئة </w:t>
            </w:r>
          </w:p>
        </w:tc>
        <w:tc>
          <w:tcPr>
            <w:tcW w:w="992" w:type="dxa"/>
          </w:tcPr>
          <w:p w14:paraId="11939219" w14:textId="047EE0E4" w:rsidR="0012579F" w:rsidRPr="00876821" w:rsidRDefault="00876821" w:rsidP="0087682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87" w:type="dxa"/>
          </w:tcPr>
          <w:p w14:paraId="65587955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</w:tr>
      <w:tr w:rsidR="0012579F" w:rsidRPr="00C9303E" w14:paraId="62C08575" w14:textId="77777777" w:rsidTr="00EA3400">
        <w:trPr>
          <w:trHeight w:val="616"/>
        </w:trPr>
        <w:tc>
          <w:tcPr>
            <w:tcW w:w="776" w:type="dxa"/>
          </w:tcPr>
          <w:p w14:paraId="702122DA" w14:textId="4969C223" w:rsidR="0012579F" w:rsidRPr="009C3516" w:rsidRDefault="00524EAF" w:rsidP="00603CD4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26</w:t>
            </w:r>
          </w:p>
        </w:tc>
        <w:tc>
          <w:tcPr>
            <w:tcW w:w="7612" w:type="dxa"/>
          </w:tcPr>
          <w:p w14:paraId="4242E9AD" w14:textId="743350E3" w:rsidR="0012579F" w:rsidRPr="003A6A37" w:rsidRDefault="002D6543" w:rsidP="00603CD4">
            <w:pPr>
              <w:rPr>
                <w:rFonts w:cs="AF_Aseer"/>
                <w:sz w:val="32"/>
                <w:szCs w:val="32"/>
              </w:rPr>
            </w:pPr>
            <w:r w:rsidRPr="003A6A37">
              <w:rPr>
                <w:rFonts w:cs="AF_Aseer" w:hint="cs"/>
                <w:sz w:val="32"/>
                <w:szCs w:val="32"/>
                <w:rtl/>
              </w:rPr>
              <w:t xml:space="preserve">العدد 3,5 أكبر من 3,2 </w:t>
            </w:r>
          </w:p>
        </w:tc>
        <w:tc>
          <w:tcPr>
            <w:tcW w:w="992" w:type="dxa"/>
          </w:tcPr>
          <w:p w14:paraId="1C0B5BA8" w14:textId="5F98B05A" w:rsidR="0012579F" w:rsidRPr="00876821" w:rsidRDefault="00876821" w:rsidP="0087682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87" w:type="dxa"/>
          </w:tcPr>
          <w:p w14:paraId="7AC7EC48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</w:tr>
      <w:tr w:rsidR="0012579F" w:rsidRPr="00C9303E" w14:paraId="7CA19CAA" w14:textId="77777777" w:rsidTr="00EA3400">
        <w:trPr>
          <w:trHeight w:val="632"/>
        </w:trPr>
        <w:tc>
          <w:tcPr>
            <w:tcW w:w="776" w:type="dxa"/>
          </w:tcPr>
          <w:p w14:paraId="0ECCCAB9" w14:textId="14323E29" w:rsidR="0012579F" w:rsidRPr="009C3516" w:rsidRDefault="00524EAF" w:rsidP="00603CD4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27</w:t>
            </w:r>
          </w:p>
        </w:tc>
        <w:tc>
          <w:tcPr>
            <w:tcW w:w="7612" w:type="dxa"/>
          </w:tcPr>
          <w:p w14:paraId="6189E04A" w14:textId="01453B18" w:rsidR="0012579F" w:rsidRPr="003A6A37" w:rsidRDefault="002D6543" w:rsidP="00603CD4">
            <w:pPr>
              <w:rPr>
                <w:rFonts w:cs="AF_Aseer"/>
                <w:sz w:val="32"/>
                <w:szCs w:val="32"/>
              </w:rPr>
            </w:pPr>
            <w:r w:rsidRPr="003A6A37">
              <w:rPr>
                <w:rFonts w:cs="AF_Aseer" w:hint="cs"/>
                <w:sz w:val="32"/>
                <w:szCs w:val="32"/>
                <w:rtl/>
              </w:rPr>
              <w:t xml:space="preserve">العدد 1,7 مقربا لأقرب عدد كلي =1 </w:t>
            </w:r>
          </w:p>
        </w:tc>
        <w:tc>
          <w:tcPr>
            <w:tcW w:w="992" w:type="dxa"/>
          </w:tcPr>
          <w:p w14:paraId="016E62DC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</w:tcPr>
          <w:p w14:paraId="02D33B96" w14:textId="263DDD52" w:rsidR="0012579F" w:rsidRPr="00876821" w:rsidRDefault="00876821" w:rsidP="0087682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12579F" w:rsidRPr="00C9303E" w14:paraId="3F16C82B" w14:textId="77777777" w:rsidTr="00EA3400">
        <w:trPr>
          <w:trHeight w:val="632"/>
        </w:trPr>
        <w:tc>
          <w:tcPr>
            <w:tcW w:w="776" w:type="dxa"/>
          </w:tcPr>
          <w:p w14:paraId="5F0433C8" w14:textId="742A9DF0" w:rsidR="0012579F" w:rsidRPr="009C3516" w:rsidRDefault="00524EAF" w:rsidP="00603CD4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28</w:t>
            </w:r>
          </w:p>
        </w:tc>
        <w:tc>
          <w:tcPr>
            <w:tcW w:w="7612" w:type="dxa"/>
          </w:tcPr>
          <w:p w14:paraId="3F43614A" w14:textId="17B49A56" w:rsidR="0012579F" w:rsidRPr="003A6A37" w:rsidRDefault="002D6543" w:rsidP="00603CD4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3A6A37">
              <w:rPr>
                <w:rFonts w:cs="AF_Aseer" w:hint="cs"/>
                <w:sz w:val="32"/>
                <w:szCs w:val="32"/>
                <w:rtl/>
              </w:rPr>
              <w:t>ناتج جمع 54,7 + 21,4 = 75,9</w:t>
            </w:r>
          </w:p>
        </w:tc>
        <w:tc>
          <w:tcPr>
            <w:tcW w:w="992" w:type="dxa"/>
          </w:tcPr>
          <w:p w14:paraId="16F8215D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</w:tcPr>
          <w:p w14:paraId="48249938" w14:textId="672617D9" w:rsidR="0012579F" w:rsidRPr="00876821" w:rsidRDefault="00876821" w:rsidP="0087682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CC040A" w:rsidRPr="00C9303E" w14:paraId="5FD1BA92" w14:textId="77777777" w:rsidTr="00EA3400">
        <w:trPr>
          <w:trHeight w:val="632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01C4" w14:textId="0C1F2E69" w:rsidR="00CC040A" w:rsidRPr="009C3516" w:rsidRDefault="00524EAF" w:rsidP="00603CD4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29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A51A" w14:textId="11A60FCF" w:rsidR="00CC040A" w:rsidRPr="003A6A37" w:rsidRDefault="002D6543" w:rsidP="00603CD4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3A6A37">
              <w:rPr>
                <w:rFonts w:cs="AF_Aseer" w:hint="cs"/>
                <w:sz w:val="32"/>
                <w:szCs w:val="32"/>
                <w:rtl/>
              </w:rPr>
              <w:t>عند قسمة كسر عشري على كسر عشري أحول المقسوم</w:t>
            </w:r>
            <w:r w:rsidR="00876821" w:rsidRPr="003A6A37">
              <w:rPr>
                <w:rFonts w:cs="AF_Aseer" w:hint="cs"/>
                <w:sz w:val="32"/>
                <w:szCs w:val="32"/>
                <w:rtl/>
              </w:rPr>
              <w:t xml:space="preserve"> عليه</w:t>
            </w:r>
            <w:r w:rsidRPr="003A6A37">
              <w:rPr>
                <w:rFonts w:cs="AF_Aseer" w:hint="cs"/>
                <w:sz w:val="32"/>
                <w:szCs w:val="32"/>
                <w:rtl/>
              </w:rPr>
              <w:t xml:space="preserve"> الى عدد كلي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BBAC" w14:textId="3CE94A85" w:rsidR="00CC040A" w:rsidRPr="00876821" w:rsidRDefault="00876821" w:rsidP="0087682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9E89" w14:textId="77777777" w:rsidR="00CC040A" w:rsidRPr="00C9303E" w:rsidRDefault="00CC040A" w:rsidP="00603CD4">
            <w:pPr>
              <w:jc w:val="right"/>
              <w:rPr>
                <w:rtl/>
              </w:rPr>
            </w:pPr>
          </w:p>
        </w:tc>
      </w:tr>
      <w:tr w:rsidR="00CC040A" w:rsidRPr="00C9303E" w14:paraId="33B49673" w14:textId="77777777" w:rsidTr="00EA3400">
        <w:trPr>
          <w:trHeight w:val="632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53DA" w14:textId="088974C2" w:rsidR="00CC040A" w:rsidRPr="009C3516" w:rsidRDefault="00524EAF" w:rsidP="00603CD4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30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7961" w14:textId="675916D4" w:rsidR="00CC040A" w:rsidRPr="003A6A37" w:rsidRDefault="002D6543" w:rsidP="00603CD4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3A6A37">
              <w:rPr>
                <w:rFonts w:cs="AF_Aseer" w:hint="cs"/>
                <w:sz w:val="32"/>
                <w:szCs w:val="32"/>
                <w:rtl/>
              </w:rPr>
              <w:t xml:space="preserve">الكسر </w:t>
            </w:r>
            <m:oMath>
              <m:f>
                <m:fPr>
                  <m:ctrlPr>
                    <w:rPr>
                      <w:rFonts w:ascii="Cambria Math" w:hAnsi="Cambria Math" w:cs="AF_Aseer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F_Aseer" w:hint="cs"/>
                      <w:sz w:val="32"/>
                      <w:szCs w:val="32"/>
                      <w:rtl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F_Aseer" w:hint="cs"/>
                      <w:sz w:val="32"/>
                      <w:szCs w:val="32"/>
                      <w:rtl/>
                    </w:rPr>
                    <m:t>8</m:t>
                  </m:r>
                </m:den>
              </m:f>
            </m:oMath>
            <w:r w:rsidRPr="003A6A37">
              <w:rPr>
                <w:rFonts w:cs="AF_Aseer" w:hint="cs"/>
                <w:sz w:val="32"/>
                <w:szCs w:val="32"/>
                <w:rtl/>
              </w:rPr>
              <w:t xml:space="preserve">  في ابسط صورة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7E5E" w14:textId="77777777" w:rsidR="00CC040A" w:rsidRPr="00C9303E" w:rsidRDefault="00CC040A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A701" w14:textId="03054127" w:rsidR="00CC040A" w:rsidRPr="00876821" w:rsidRDefault="00876821" w:rsidP="0087682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CC040A" w:rsidRPr="00C9303E" w14:paraId="240A3F37" w14:textId="77777777" w:rsidTr="00EA3400">
        <w:trPr>
          <w:trHeight w:val="632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7F63" w14:textId="64D34257" w:rsidR="00CC040A" w:rsidRPr="009C3516" w:rsidRDefault="00524EAF" w:rsidP="00603CD4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lastRenderedPageBreak/>
              <w:t>31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C8FD" w14:textId="20246C94" w:rsidR="00CC040A" w:rsidRPr="003A6A37" w:rsidRDefault="002D6543" w:rsidP="00603CD4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3A6A37">
              <w:rPr>
                <w:rFonts w:cs="AF_Aseer" w:hint="cs"/>
                <w:sz w:val="32"/>
                <w:szCs w:val="32"/>
                <w:rtl/>
              </w:rPr>
              <w:t>المتر هو وحدة قياس الطول الأساسية في النظام المتري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6B72" w14:textId="2700C0C5" w:rsidR="00CC040A" w:rsidRPr="00876821" w:rsidRDefault="00876821" w:rsidP="0087682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F6F1" w14:textId="77777777" w:rsidR="00CC040A" w:rsidRPr="00C9303E" w:rsidRDefault="00CC040A" w:rsidP="00603CD4">
            <w:pPr>
              <w:jc w:val="right"/>
              <w:rPr>
                <w:rtl/>
              </w:rPr>
            </w:pPr>
          </w:p>
        </w:tc>
      </w:tr>
      <w:tr w:rsidR="00CC040A" w:rsidRPr="00C9303E" w14:paraId="095D1648" w14:textId="77777777" w:rsidTr="00EA3400">
        <w:trPr>
          <w:trHeight w:val="632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D548" w14:textId="2D56F2FD" w:rsidR="00CC040A" w:rsidRPr="009C3516" w:rsidRDefault="00524EAF" w:rsidP="00603CD4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32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FCC0" w14:textId="7DB338F0" w:rsidR="00CC040A" w:rsidRPr="003A6A37" w:rsidRDefault="002D6543" w:rsidP="00603CD4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3A6A37">
              <w:rPr>
                <w:rFonts w:cs="AF_Aseer" w:hint="cs"/>
                <w:sz w:val="32"/>
                <w:szCs w:val="32"/>
                <w:rtl/>
              </w:rPr>
              <w:t xml:space="preserve">اللتر هي الوحدة المناسبة لقياس </w:t>
            </w:r>
            <w:r w:rsidR="00B537A0" w:rsidRPr="003A6A37">
              <w:rPr>
                <w:rFonts w:cs="AF_Aseer" w:hint="cs"/>
                <w:sz w:val="32"/>
                <w:szCs w:val="32"/>
                <w:rtl/>
              </w:rPr>
              <w:t xml:space="preserve">سعة براد ماء زمزم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4A88" w14:textId="391996C4" w:rsidR="00CC040A" w:rsidRPr="00876821" w:rsidRDefault="00876821" w:rsidP="0087682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3C1E" w14:textId="77777777" w:rsidR="00CC040A" w:rsidRPr="00C9303E" w:rsidRDefault="00CC040A" w:rsidP="00603CD4">
            <w:pPr>
              <w:jc w:val="right"/>
              <w:rPr>
                <w:rtl/>
              </w:rPr>
            </w:pPr>
          </w:p>
        </w:tc>
      </w:tr>
    </w:tbl>
    <w:p w14:paraId="5F4278F0" w14:textId="598D70D8" w:rsidR="00344A59" w:rsidRDefault="00150A62" w:rsidP="00603CD4">
      <w:pPr>
        <w:jc w:val="lowKashida"/>
        <w:rPr>
          <w:b/>
          <w:bCs/>
          <w:sz w:val="32"/>
          <w:szCs w:val="32"/>
          <w:rtl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47B7D9" wp14:editId="0A3C7396">
                <wp:simplePos x="0" y="0"/>
                <wp:positionH relativeFrom="column">
                  <wp:posOffset>141798</wp:posOffset>
                </wp:positionH>
                <wp:positionV relativeFrom="paragraph">
                  <wp:posOffset>160296</wp:posOffset>
                </wp:positionV>
                <wp:extent cx="410155" cy="445273"/>
                <wp:effectExtent l="0" t="0" r="0" b="0"/>
                <wp:wrapNone/>
                <wp:docPr id="18434" name="مربع نص 18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55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63450" w14:textId="77777777" w:rsidR="00150A62" w:rsidRDefault="00B55E42" w:rsidP="00150A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L-Mohanad" w:hint="cs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7B7D9" id="مربع نص 18434" o:spid="_x0000_s1028" type="#_x0000_t202" style="position:absolute;left:0;text-align:left;margin-left:11.15pt;margin-top:12.6pt;width:32.3pt;height:3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" filled="f" stroked="f" strokeweight=".5pt">
                <v:textbox>
                  <w:txbxContent>
                    <w:p w14:paraId="20663450" w14:textId="77777777" w:rsidR="00150A62" w:rsidRDefault="00B55E42" w:rsidP="00150A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L-Mohanad" w:hint="cs"/>
                                  <w:sz w:val="24"/>
                                  <w:szCs w:val="24"/>
                                  <w:rtl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6D026" wp14:editId="244142FA">
                <wp:simplePos x="0" y="0"/>
                <wp:positionH relativeFrom="column">
                  <wp:posOffset>73881</wp:posOffset>
                </wp:positionH>
                <wp:positionV relativeFrom="paragraph">
                  <wp:posOffset>136221</wp:posOffset>
                </wp:positionV>
                <wp:extent cx="564515" cy="447040"/>
                <wp:effectExtent l="0" t="0" r="26035" b="1016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D9C67" id="مستطيل 13" o:spid="_x0000_s1026" style="position:absolute;left:0;text-align:left;margin-left:5.8pt;margin-top:10.75pt;width:44.45pt;height:35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" filled="f" strokecolor="windowText" strokeweight="1pt"/>
            </w:pict>
          </mc:Fallback>
        </mc:AlternateContent>
      </w:r>
    </w:p>
    <w:p w14:paraId="142679E3" w14:textId="3786C2DB" w:rsidR="00344A59" w:rsidRDefault="00344A59" w:rsidP="00150A62">
      <w:pPr>
        <w:tabs>
          <w:tab w:val="left" w:pos="9997"/>
        </w:tabs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الثالث</w:t>
      </w:r>
      <w:r w:rsidR="00B537A0">
        <w:rPr>
          <w:rFonts w:ascii="Traditional Arabic" w:hAnsi="Traditional Arabic" w:cs="AL-Mohanad" w:hint="cs"/>
          <w:b/>
          <w:bCs/>
          <w:sz w:val="32"/>
          <w:szCs w:val="32"/>
          <w:rtl/>
        </w:rPr>
        <w:t>:</w:t>
      </w:r>
      <w:r w:rsidR="003C4827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D2467A">
        <w:rPr>
          <w:rFonts w:ascii="Traditional Arabic" w:hAnsi="Traditional Arabic" w:cs="AL-Mohanad" w:hint="cs"/>
          <w:b/>
          <w:bCs/>
          <w:sz w:val="32"/>
          <w:szCs w:val="32"/>
          <w:rtl/>
        </w:rPr>
        <w:t>أجيبي عن الأسئلة التالية:</w:t>
      </w:r>
      <w:r w:rsidR="00024392">
        <w:rPr>
          <w:rFonts w:ascii="Traditional Arabic" w:hAnsi="Traditional Arabic" w:cs="AL-Mohanad" w:hint="cs"/>
          <w:sz w:val="28"/>
          <w:szCs w:val="28"/>
          <w:rtl/>
        </w:rPr>
        <w:t xml:space="preserve"> ( كل فقرة بدرجة واحدة )</w:t>
      </w:r>
      <w:r w:rsidR="00150A62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p w14:paraId="231EC61E" w14:textId="77777777" w:rsidR="00344A59" w:rsidRDefault="00344A59" w:rsidP="00603CD4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27AF2883" w14:textId="3FC75A41" w:rsidR="000C7D72" w:rsidRDefault="00B537A0" w:rsidP="003C4827">
      <w:pPr>
        <w:pStyle w:val="a7"/>
        <w:numPr>
          <w:ilvl w:val="0"/>
          <w:numId w:val="3"/>
        </w:numPr>
        <w:spacing w:line="240" w:lineRule="auto"/>
        <w:ind w:left="218" w:hanging="77"/>
        <w:rPr>
          <w:rFonts w:ascii="Traditional Arabic" w:hAnsi="Traditional Arabic" w:cs="AL-Mohanad"/>
          <w:sz w:val="32"/>
          <w:szCs w:val="32"/>
        </w:rPr>
      </w:pPr>
      <w:r w:rsidRPr="00D2467A">
        <w:rPr>
          <w:rFonts w:ascii="Traditional Arabic" w:hAnsi="Traditional Arabic" w:cs="AL-Mohanad" w:hint="cs"/>
          <w:sz w:val="32"/>
          <w:szCs w:val="32"/>
          <w:rtl/>
        </w:rPr>
        <w:t>قدر ناتج الجمع الى أقرب عدد كلي : 17,2</w:t>
      </w:r>
      <w:bookmarkStart w:id="4" w:name="_Hlk26383490"/>
      <w:r w:rsidRPr="00D2467A">
        <w:rPr>
          <w:rFonts w:ascii="Traditional Arabic" w:hAnsi="Traditional Arabic" w:cs="AL-Mohanad" w:hint="cs"/>
          <w:sz w:val="32"/>
          <w:szCs w:val="32"/>
          <w:rtl/>
        </w:rPr>
        <w:t>5</w:t>
      </w:r>
      <w:bookmarkEnd w:id="4"/>
      <w:r w:rsidRPr="00D2467A">
        <w:rPr>
          <w:rFonts w:ascii="Traditional Arabic" w:hAnsi="Traditional Arabic" w:cs="AL-Mohanad" w:hint="cs"/>
          <w:sz w:val="32"/>
          <w:szCs w:val="32"/>
          <w:rtl/>
        </w:rPr>
        <w:t xml:space="preserve"> + </w:t>
      </w:r>
      <w:bookmarkStart w:id="5" w:name="_Hlk26383481"/>
      <w:r w:rsidRPr="00D2467A">
        <w:rPr>
          <w:rFonts w:ascii="Traditional Arabic" w:hAnsi="Traditional Arabic" w:cs="AL-Mohanad" w:hint="cs"/>
          <w:sz w:val="32"/>
          <w:szCs w:val="32"/>
          <w:rtl/>
        </w:rPr>
        <w:t>4</w:t>
      </w:r>
      <w:bookmarkEnd w:id="5"/>
      <w:r w:rsidRPr="00D2467A">
        <w:rPr>
          <w:rFonts w:ascii="Traditional Arabic" w:hAnsi="Traditional Arabic" w:cs="AL-Mohanad" w:hint="cs"/>
          <w:sz w:val="32"/>
          <w:szCs w:val="32"/>
          <w:rtl/>
        </w:rPr>
        <w:t>2,18 =....</w:t>
      </w:r>
      <w:r w:rsidR="00876821">
        <w:rPr>
          <w:rFonts w:ascii="Traditional Arabic" w:hAnsi="Traditional Arabic" w:cs="AL-Mohanad" w:hint="cs"/>
          <w:sz w:val="32"/>
          <w:szCs w:val="32"/>
          <w:rtl/>
        </w:rPr>
        <w:t>59</w:t>
      </w:r>
      <w:r w:rsidRPr="00D2467A">
        <w:rPr>
          <w:rFonts w:ascii="Traditional Arabic" w:hAnsi="Traditional Arabic" w:cs="AL-Mohanad" w:hint="cs"/>
          <w:sz w:val="32"/>
          <w:szCs w:val="32"/>
          <w:rtl/>
        </w:rPr>
        <w:t>....</w:t>
      </w:r>
    </w:p>
    <w:p w14:paraId="4DC31BD7" w14:textId="77777777" w:rsidR="003C4827" w:rsidRPr="003C4827" w:rsidRDefault="003C4827" w:rsidP="003C4827">
      <w:pPr>
        <w:pStyle w:val="a7"/>
        <w:spacing w:line="240" w:lineRule="auto"/>
        <w:ind w:left="218"/>
        <w:rPr>
          <w:rFonts w:ascii="Traditional Arabic" w:hAnsi="Traditional Arabic" w:cs="AL-Mohanad"/>
          <w:sz w:val="32"/>
          <w:szCs w:val="32"/>
          <w:rtl/>
        </w:rPr>
      </w:pPr>
    </w:p>
    <w:p w14:paraId="190F4693" w14:textId="7285F2E5" w:rsidR="003811D2" w:rsidRPr="00603CD4" w:rsidRDefault="00BB3286" w:rsidP="00876821">
      <w:pPr>
        <w:pStyle w:val="a7"/>
        <w:numPr>
          <w:ilvl w:val="0"/>
          <w:numId w:val="3"/>
        </w:numPr>
        <w:spacing w:line="240" w:lineRule="auto"/>
        <w:ind w:left="218" w:hanging="218"/>
        <w:jc w:val="lowKashida"/>
        <w:rPr>
          <w:b/>
          <w:bCs/>
          <w:sz w:val="32"/>
          <w:szCs w:val="32"/>
          <w:rtl/>
        </w:rPr>
      </w:pPr>
      <w:r>
        <w:rPr>
          <w:sz w:val="28"/>
          <w:szCs w:val="28"/>
        </w:rPr>
        <w:t xml:space="preserve"> </w:t>
      </w:r>
      <w:r w:rsidR="00B537A0" w:rsidRPr="00603CD4">
        <w:rPr>
          <w:rFonts w:hint="cs"/>
          <w:sz w:val="32"/>
          <w:szCs w:val="32"/>
          <w:rtl/>
        </w:rPr>
        <w:t xml:space="preserve">العدد الكسري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L-Mohanad" w:hint="cs"/>
                <w:sz w:val="32"/>
                <w:szCs w:val="32"/>
                <w:rtl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AL-Mohanad" w:hint="cs"/>
                <w:sz w:val="32"/>
                <w:szCs w:val="32"/>
                <w:rtl/>
              </w:rPr>
              <m:t>5</m:t>
            </m:r>
          </m:den>
        </m:f>
      </m:oMath>
      <w:r w:rsidR="00737119" w:rsidRPr="00603CD4">
        <w:rPr>
          <w:rFonts w:hint="cs"/>
          <w:sz w:val="32"/>
          <w:szCs w:val="32"/>
          <w:rtl/>
        </w:rPr>
        <w:t>2 في صورة كس</w:t>
      </w:r>
      <w:r w:rsidR="003D33EF" w:rsidRPr="00603CD4">
        <w:rPr>
          <w:rFonts w:hint="cs"/>
          <w:sz w:val="32"/>
          <w:szCs w:val="32"/>
          <w:rtl/>
        </w:rPr>
        <w:t>ر غير فعلي ......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hint="cs"/>
                <w:sz w:val="40"/>
                <w:szCs w:val="40"/>
                <w:rtl/>
                <w:lang w:eastAsia="ar-SA"/>
              </w:rPr>
              <m:t>14</m:t>
            </m:r>
          </m:num>
          <m:den>
            <m:r>
              <w:rPr>
                <w:rFonts w:ascii="Cambria Math" w:hAnsi="Cambria Math" w:hint="cs"/>
                <w:sz w:val="40"/>
                <w:szCs w:val="40"/>
                <w:rtl/>
                <w:lang w:eastAsia="ar-SA"/>
              </w:rPr>
              <m:t>5</m:t>
            </m:r>
          </m:den>
        </m:f>
      </m:oMath>
      <w:r w:rsidR="003D33EF" w:rsidRPr="00603CD4">
        <w:rPr>
          <w:rFonts w:hint="cs"/>
          <w:sz w:val="32"/>
          <w:szCs w:val="32"/>
          <w:rtl/>
        </w:rPr>
        <w:t>.......</w:t>
      </w:r>
      <w:r w:rsidRPr="00603CD4">
        <w:rPr>
          <w:sz w:val="32"/>
          <w:szCs w:val="32"/>
        </w:rPr>
        <w:t xml:space="preserve">  </w:t>
      </w:r>
      <w:r w:rsidR="003811D2" w:rsidRPr="00603CD4">
        <w:rPr>
          <w:rFonts w:hint="cs"/>
          <w:sz w:val="32"/>
          <w:szCs w:val="32"/>
          <w:rtl/>
        </w:rPr>
        <w:t xml:space="preserve"> </w:t>
      </w:r>
      <w:r w:rsidR="003811D2" w:rsidRPr="00603CD4">
        <w:rPr>
          <w:rFonts w:hint="cs"/>
          <w:b/>
          <w:bCs/>
          <w:sz w:val="32"/>
          <w:szCs w:val="32"/>
          <w:rtl/>
        </w:rPr>
        <w:t xml:space="preserve"> </w:t>
      </w:r>
      <w:r w:rsidR="00B537A0" w:rsidRPr="00603CD4">
        <w:rPr>
          <w:rFonts w:hint="cs"/>
          <w:b/>
          <w:bCs/>
          <w:sz w:val="32"/>
          <w:szCs w:val="32"/>
          <w:rtl/>
        </w:rPr>
        <w:t xml:space="preserve"> </w:t>
      </w:r>
      <w:r w:rsidR="00301271" w:rsidRPr="00603CD4">
        <w:rPr>
          <w:rFonts w:hint="cs"/>
          <w:b/>
          <w:bCs/>
          <w:sz w:val="32"/>
          <w:szCs w:val="32"/>
          <w:rtl/>
        </w:rPr>
        <w:t xml:space="preserve"> </w:t>
      </w:r>
    </w:p>
    <w:p w14:paraId="7A133FE1" w14:textId="77777777" w:rsidR="00417715" w:rsidRPr="00603CD4" w:rsidRDefault="00417715" w:rsidP="00603CD4">
      <w:pPr>
        <w:pStyle w:val="a7"/>
        <w:spacing w:line="240" w:lineRule="auto"/>
        <w:ind w:left="437"/>
        <w:jc w:val="lowKashida"/>
        <w:rPr>
          <w:sz w:val="32"/>
          <w:szCs w:val="32"/>
          <w:rtl/>
        </w:rPr>
      </w:pPr>
    </w:p>
    <w:p w14:paraId="32FA95C9" w14:textId="70DACE00" w:rsidR="00417715" w:rsidRPr="00757C17" w:rsidRDefault="008F6EB8" w:rsidP="003A465B">
      <w:pPr>
        <w:ind w:hanging="142"/>
        <w:jc w:val="lowKashida"/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</w:t>
      </w:r>
      <w:r w:rsidR="00417715" w:rsidRPr="003A465B">
        <w:rPr>
          <w:rFonts w:asciiTheme="minorBidi" w:hAnsiTheme="minorBidi" w:cstheme="minorBidi"/>
          <w:sz w:val="32"/>
          <w:szCs w:val="32"/>
          <w:rtl/>
        </w:rPr>
        <w:t>ج)</w:t>
      </w:r>
      <w:r w:rsidR="00417715" w:rsidRPr="00757C17">
        <w:rPr>
          <w:rFonts w:hint="cs"/>
          <w:sz w:val="32"/>
          <w:szCs w:val="32"/>
          <w:rtl/>
        </w:rPr>
        <w:t xml:space="preserve"> </w:t>
      </w:r>
      <w:r w:rsidR="00301271" w:rsidRPr="003A465B">
        <w:rPr>
          <w:rFonts w:asciiTheme="minorBidi" w:hAnsiTheme="minorBidi" w:cstheme="minorBidi"/>
          <w:sz w:val="32"/>
          <w:szCs w:val="32"/>
          <w:rtl/>
        </w:rPr>
        <w:t>أوجدي ناتج قسمة 7,5 ÷3= .....</w:t>
      </w:r>
      <w:r w:rsidR="00730C78">
        <w:rPr>
          <w:rFonts w:asciiTheme="minorBidi" w:hAnsiTheme="minorBidi" w:cstheme="minorBidi" w:hint="cs"/>
          <w:sz w:val="32"/>
          <w:szCs w:val="32"/>
          <w:rtl/>
        </w:rPr>
        <w:t>2,5</w:t>
      </w:r>
      <w:r w:rsidR="00301271" w:rsidRPr="003A465B">
        <w:rPr>
          <w:rFonts w:asciiTheme="minorBidi" w:hAnsiTheme="minorBidi" w:cstheme="minorBidi"/>
          <w:sz w:val="32"/>
          <w:szCs w:val="32"/>
          <w:rtl/>
        </w:rPr>
        <w:t>......</w:t>
      </w:r>
      <w:r w:rsidR="00417715" w:rsidRPr="00757C17">
        <w:rPr>
          <w:rFonts w:hint="cs"/>
          <w:sz w:val="32"/>
          <w:szCs w:val="32"/>
          <w:rtl/>
        </w:rPr>
        <w:t xml:space="preserve"> </w:t>
      </w:r>
    </w:p>
    <w:p w14:paraId="18FFE017" w14:textId="77777777" w:rsidR="00BB3286" w:rsidRDefault="00BB3286" w:rsidP="00603CD4">
      <w:pPr>
        <w:jc w:val="lowKashida"/>
        <w:rPr>
          <w:b/>
          <w:bCs/>
          <w:sz w:val="32"/>
          <w:szCs w:val="32"/>
          <w:rtl/>
        </w:rPr>
      </w:pPr>
    </w:p>
    <w:p w14:paraId="2B447F50" w14:textId="47FF7E45" w:rsidR="00BB3286" w:rsidRDefault="00150A62" w:rsidP="00603CD4">
      <w:pPr>
        <w:jc w:val="lowKashida"/>
        <w:rPr>
          <w:b/>
          <w:bCs/>
          <w:sz w:val="32"/>
          <w:szCs w:val="32"/>
          <w:rtl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FA1131" wp14:editId="7F3513D6">
                <wp:simplePos x="0" y="0"/>
                <wp:positionH relativeFrom="column">
                  <wp:posOffset>137408</wp:posOffset>
                </wp:positionH>
                <wp:positionV relativeFrom="paragraph">
                  <wp:posOffset>115818</wp:posOffset>
                </wp:positionV>
                <wp:extent cx="410155" cy="445273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55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00A28" w14:textId="77777777" w:rsidR="00150A62" w:rsidRDefault="00B55E42" w:rsidP="00150A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L-Mohanad" w:hint="cs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A1131" id="مربع نص 16" o:spid="_x0000_s1029" type="#_x0000_t202" style="position:absolute;left:0;text-align:left;margin-left:10.8pt;margin-top:9.1pt;width:32.3pt;height:3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" filled="f" stroked="f" strokeweight=".5pt">
                <v:textbox>
                  <w:txbxContent>
                    <w:p w14:paraId="50400A28" w14:textId="77777777" w:rsidR="00150A62" w:rsidRDefault="00B55E42" w:rsidP="00150A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L-Mohanad" w:hint="cs"/>
                                  <w:sz w:val="24"/>
                                  <w:szCs w:val="24"/>
                                  <w:rtl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1FCC52" wp14:editId="13F3B57D">
                <wp:simplePos x="0" y="0"/>
                <wp:positionH relativeFrom="column">
                  <wp:posOffset>74323</wp:posOffset>
                </wp:positionH>
                <wp:positionV relativeFrom="paragraph">
                  <wp:posOffset>96465</wp:posOffset>
                </wp:positionV>
                <wp:extent cx="564515" cy="447040"/>
                <wp:effectExtent l="0" t="0" r="26035" b="1016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0AFA5" id="مستطيل 15" o:spid="_x0000_s1026" style="position:absolute;left:0;text-align:left;margin-left:5.85pt;margin-top:7.6pt;width:44.45pt;height:35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" filled="f" strokecolor="windowText" strokeweight="1pt"/>
            </w:pict>
          </mc:Fallback>
        </mc:AlternateContent>
      </w:r>
    </w:p>
    <w:p w14:paraId="6E6CE59F" w14:textId="4ABD27A7" w:rsidR="000C7D72" w:rsidRPr="00024392" w:rsidRDefault="000C7D72" w:rsidP="00603CD4">
      <w:pPr>
        <w:rPr>
          <w:rFonts w:ascii="Traditional Arabic" w:hAnsi="Traditional Arabic" w:cs="AL-Mohanad"/>
          <w:sz w:val="28"/>
          <w:szCs w:val="28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الرابع</w:t>
      </w:r>
      <w:r w:rsidR="00D2467A">
        <w:rPr>
          <w:rFonts w:ascii="Traditional Arabic" w:hAnsi="Traditional Arabic" w:cs="AL-Mohanad" w:hint="cs"/>
          <w:b/>
          <w:bCs/>
          <w:sz w:val="32"/>
          <w:szCs w:val="32"/>
          <w:rtl/>
        </w:rPr>
        <w:t>:</w:t>
      </w:r>
      <w:r w:rsidR="003C4827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D2467A">
        <w:rPr>
          <w:rFonts w:ascii="Traditional Arabic" w:hAnsi="Traditional Arabic" w:cs="AL-Mohanad" w:hint="cs"/>
          <w:b/>
          <w:bCs/>
          <w:sz w:val="32"/>
          <w:szCs w:val="32"/>
          <w:rtl/>
        </w:rPr>
        <w:t>أوجدي المطلوب في كل مما يلي :</w:t>
      </w:r>
      <w:r w:rsidR="00150A62" w:rsidRPr="00150A62">
        <w:t xml:space="preserve"> </w:t>
      </w:r>
      <w:r w:rsidR="00024392">
        <w:rPr>
          <w:rFonts w:ascii="Traditional Arabic" w:hAnsi="Traditional Arabic" w:cs="AL-Mohanad"/>
          <w:sz w:val="28"/>
          <w:szCs w:val="28"/>
        </w:rPr>
        <w:t xml:space="preserve">) </w:t>
      </w:r>
      <w:r w:rsidR="00024392">
        <w:rPr>
          <w:rFonts w:ascii="Traditional Arabic" w:hAnsi="Traditional Arabic" w:cs="AL-Mohanad" w:hint="cs"/>
          <w:sz w:val="28"/>
          <w:szCs w:val="28"/>
          <w:rtl/>
        </w:rPr>
        <w:t>كل فقرة بدرجة واحدة )</w:t>
      </w:r>
    </w:p>
    <w:p w14:paraId="624EE415" w14:textId="77777777" w:rsidR="003C4827" w:rsidRDefault="003C4827" w:rsidP="00603CD4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5A13C0B6" w14:textId="1133DAF2" w:rsidR="003C4827" w:rsidRDefault="00301271" w:rsidP="003C4827">
      <w:pPr>
        <w:pStyle w:val="a7"/>
        <w:numPr>
          <w:ilvl w:val="0"/>
          <w:numId w:val="4"/>
        </w:numPr>
        <w:spacing w:line="240" w:lineRule="auto"/>
        <w:ind w:left="360" w:hanging="219"/>
        <w:rPr>
          <w:rFonts w:ascii="Traditional Arabic" w:hAnsi="Traditional Arabic" w:cs="AL-Mohanad"/>
          <w:sz w:val="32"/>
          <w:szCs w:val="32"/>
        </w:rPr>
      </w:pPr>
      <w:r w:rsidRPr="00301271">
        <w:rPr>
          <w:rFonts w:ascii="Traditional Arabic" w:hAnsi="Traditional Arabic" w:cs="AL-Mohanad" w:hint="cs"/>
          <w:sz w:val="32"/>
          <w:szCs w:val="32"/>
          <w:rtl/>
        </w:rPr>
        <w:t xml:space="preserve">يراد تقسيم قطعة من </w:t>
      </w:r>
      <w:r w:rsidR="00D77C91">
        <w:rPr>
          <w:rFonts w:ascii="Traditional Arabic" w:hAnsi="Traditional Arabic" w:cs="AL-Mohanad" w:hint="cs"/>
          <w:sz w:val="32"/>
          <w:szCs w:val="32"/>
          <w:rtl/>
        </w:rPr>
        <w:t>ال</w:t>
      </w:r>
      <w:r w:rsidRPr="00301271">
        <w:rPr>
          <w:rFonts w:ascii="Traditional Arabic" w:hAnsi="Traditional Arabic" w:cs="AL-Mohanad" w:hint="cs"/>
          <w:sz w:val="32"/>
          <w:szCs w:val="32"/>
          <w:rtl/>
        </w:rPr>
        <w:t xml:space="preserve">خشب </w:t>
      </w:r>
      <w:r>
        <w:rPr>
          <w:rFonts w:ascii="Traditional Arabic" w:hAnsi="Traditional Arabic" w:cs="AL-Mohanad" w:hint="cs"/>
          <w:sz w:val="32"/>
          <w:szCs w:val="32"/>
          <w:rtl/>
        </w:rPr>
        <w:t>مستطيلة الشكل طولها 2,7 متر الى قطع متساوية طول الواحدة منها 0,9 متر. أوجدي عدد هذه القطع؟ ....</w:t>
      </w:r>
      <w:r w:rsidR="00730C78">
        <w:rPr>
          <w:rFonts w:ascii="Traditional Arabic" w:hAnsi="Traditional Arabic" w:cs="AL-Mohanad" w:hint="cs"/>
          <w:sz w:val="32"/>
          <w:szCs w:val="32"/>
          <w:rtl/>
        </w:rPr>
        <w:t xml:space="preserve">3 قطع </w:t>
      </w:r>
      <w:r>
        <w:rPr>
          <w:rFonts w:ascii="Traditional Arabic" w:hAnsi="Traditional Arabic" w:cs="AL-Mohanad" w:hint="cs"/>
          <w:sz w:val="32"/>
          <w:szCs w:val="32"/>
          <w:rtl/>
        </w:rPr>
        <w:t>....</w:t>
      </w:r>
      <w:r>
        <w:rPr>
          <w:rFonts w:ascii="Traditional Arabic" w:hAnsi="Traditional Arabic" w:cs="AL-Mohanad"/>
          <w:sz w:val="32"/>
          <w:szCs w:val="32"/>
          <w:rtl/>
        </w:rPr>
        <w:t>.</w:t>
      </w:r>
    </w:p>
    <w:p w14:paraId="0B89599E" w14:textId="77777777" w:rsidR="003C4827" w:rsidRPr="003C4827" w:rsidRDefault="003C4827" w:rsidP="003C4827">
      <w:pPr>
        <w:pStyle w:val="a7"/>
        <w:spacing w:line="240" w:lineRule="auto"/>
        <w:ind w:left="360"/>
        <w:rPr>
          <w:rFonts w:ascii="Traditional Arabic" w:hAnsi="Traditional Arabic" w:cs="AL-Mohanad"/>
          <w:sz w:val="32"/>
          <w:szCs w:val="32"/>
          <w:rtl/>
        </w:rPr>
      </w:pPr>
    </w:p>
    <w:p w14:paraId="76BBE6E7" w14:textId="40755DD6" w:rsidR="000C7D72" w:rsidRDefault="00301271" w:rsidP="00757C17">
      <w:pPr>
        <w:pStyle w:val="a7"/>
        <w:numPr>
          <w:ilvl w:val="0"/>
          <w:numId w:val="4"/>
        </w:numPr>
        <w:spacing w:line="240" w:lineRule="auto"/>
        <w:ind w:left="360" w:hanging="219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rtl/>
        </w:rPr>
        <w:t>أكمل</w:t>
      </w:r>
      <w:r w:rsidR="00D2467A">
        <w:rPr>
          <w:rFonts w:asciiTheme="minorBidi" w:hAnsiTheme="minorBidi" w:cstheme="minorBidi" w:hint="cs"/>
          <w:sz w:val="32"/>
          <w:szCs w:val="32"/>
          <w:rtl/>
        </w:rPr>
        <w:t>ي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جدول الدالة </w:t>
      </w:r>
      <w:r w:rsidR="00D2467A">
        <w:rPr>
          <w:rFonts w:asciiTheme="minorBidi" w:hAnsiTheme="minorBidi" w:cstheme="minorBidi" w:hint="cs"/>
          <w:sz w:val="32"/>
          <w:szCs w:val="32"/>
          <w:rtl/>
        </w:rPr>
        <w:t>التالي: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6"/>
        <w:bidiVisual/>
        <w:tblW w:w="0" w:type="auto"/>
        <w:tblInd w:w="2316" w:type="dxa"/>
        <w:tblLook w:val="04A0" w:firstRow="1" w:lastRow="0" w:firstColumn="1" w:lastColumn="0" w:noHBand="0" w:noVBand="1"/>
      </w:tblPr>
      <w:tblGrid>
        <w:gridCol w:w="2780"/>
        <w:gridCol w:w="2780"/>
      </w:tblGrid>
      <w:tr w:rsidR="00D2467A" w14:paraId="522680FE" w14:textId="77777777" w:rsidTr="00603CD4">
        <w:trPr>
          <w:trHeight w:val="445"/>
        </w:trPr>
        <w:tc>
          <w:tcPr>
            <w:tcW w:w="2780" w:type="dxa"/>
          </w:tcPr>
          <w:p w14:paraId="6E54BAC9" w14:textId="56A94995" w:rsidR="00D2467A" w:rsidRDefault="00D2467A" w:rsidP="00A61E9D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المدخلة (س)</w:t>
            </w:r>
          </w:p>
        </w:tc>
        <w:tc>
          <w:tcPr>
            <w:tcW w:w="2780" w:type="dxa"/>
          </w:tcPr>
          <w:p w14:paraId="438EA396" w14:textId="28D6DB23" w:rsidR="00D2467A" w:rsidRDefault="00D2467A" w:rsidP="00A61E9D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المخرجة (س+3)</w:t>
            </w:r>
          </w:p>
        </w:tc>
      </w:tr>
      <w:tr w:rsidR="00D2467A" w14:paraId="19B42048" w14:textId="77777777" w:rsidTr="00603CD4">
        <w:trPr>
          <w:trHeight w:val="445"/>
        </w:trPr>
        <w:tc>
          <w:tcPr>
            <w:tcW w:w="2780" w:type="dxa"/>
          </w:tcPr>
          <w:p w14:paraId="2A2F5F66" w14:textId="55A188AF" w:rsidR="00D2467A" w:rsidRDefault="00D2467A" w:rsidP="00A61E9D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2780" w:type="dxa"/>
          </w:tcPr>
          <w:p w14:paraId="766B9EB3" w14:textId="03F4CDC4" w:rsidR="00D2467A" w:rsidRDefault="00730C78" w:rsidP="00A61E9D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7</w:t>
            </w:r>
          </w:p>
        </w:tc>
      </w:tr>
      <w:tr w:rsidR="00D2467A" w14:paraId="2551F204" w14:textId="77777777" w:rsidTr="00603CD4">
        <w:trPr>
          <w:trHeight w:val="445"/>
        </w:trPr>
        <w:tc>
          <w:tcPr>
            <w:tcW w:w="2780" w:type="dxa"/>
          </w:tcPr>
          <w:p w14:paraId="2E472952" w14:textId="3105798B" w:rsidR="00D2467A" w:rsidRDefault="00D2467A" w:rsidP="00A61E9D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6</w:t>
            </w:r>
          </w:p>
        </w:tc>
        <w:tc>
          <w:tcPr>
            <w:tcW w:w="2780" w:type="dxa"/>
          </w:tcPr>
          <w:p w14:paraId="7B090D58" w14:textId="618691F9" w:rsidR="00D2467A" w:rsidRDefault="00730C78" w:rsidP="00A61E9D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9</w:t>
            </w:r>
          </w:p>
        </w:tc>
      </w:tr>
    </w:tbl>
    <w:p w14:paraId="1F0038AB" w14:textId="77777777" w:rsidR="00A9365C" w:rsidRDefault="00A9365C" w:rsidP="00603CD4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68AC00D" w14:textId="5F1B768A" w:rsidR="000C7D72" w:rsidRDefault="000C7D72" w:rsidP="00757C17">
      <w:pPr>
        <w:ind w:firstLine="141"/>
        <w:rPr>
          <w:rFonts w:ascii="Traditional Arabic" w:hAnsi="Traditional Arabic" w:cs="AL-Mohanad"/>
          <w:sz w:val="32"/>
          <w:szCs w:val="32"/>
          <w:rtl/>
        </w:rPr>
      </w:pPr>
      <w:r w:rsidRPr="00D2467A">
        <w:rPr>
          <w:rFonts w:ascii="Traditional Arabic" w:hAnsi="Traditional Arabic" w:cs="AL-Mohanad" w:hint="cs"/>
          <w:sz w:val="32"/>
          <w:szCs w:val="32"/>
          <w:rtl/>
        </w:rPr>
        <w:t xml:space="preserve">ج) </w:t>
      </w:r>
      <w:bookmarkStart w:id="6" w:name="_Hlk26358460"/>
      <w:r w:rsidR="008F6EB8">
        <w:rPr>
          <w:rFonts w:ascii="Traditional Arabic" w:hAnsi="Traditional Arabic" w:cs="AL-Mohanad" w:hint="cs"/>
          <w:sz w:val="32"/>
          <w:szCs w:val="32"/>
          <w:rtl/>
        </w:rPr>
        <w:t xml:space="preserve">أستعملي التمثيل بالأعمدة أدناه للإجابة على التالي:      </w:t>
      </w:r>
    </w:p>
    <w:bookmarkEnd w:id="6"/>
    <w:p w14:paraId="3B9F7E79" w14:textId="6C30E74E" w:rsidR="008F6EB8" w:rsidRPr="00D2467A" w:rsidRDefault="00A61E9D" w:rsidP="00603CD4">
      <w:pPr>
        <w:jc w:val="right"/>
        <w:rPr>
          <w:rFonts w:ascii="Traditional Arabic" w:hAnsi="Traditional Arabic" w:cs="AL-Mohanad"/>
          <w:sz w:val="32"/>
          <w:szCs w:val="32"/>
          <w:rtl/>
        </w:rPr>
      </w:pPr>
      <w:r>
        <w:rPr>
          <w:rFonts w:ascii="Traditional Arabic" w:hAnsi="Traditional Arabic" w:cs="AL-Mohanad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6818A" wp14:editId="0A664B34">
                <wp:simplePos x="0" y="0"/>
                <wp:positionH relativeFrom="column">
                  <wp:posOffset>2354580</wp:posOffset>
                </wp:positionH>
                <wp:positionV relativeFrom="paragraph">
                  <wp:posOffset>298450</wp:posOffset>
                </wp:positionV>
                <wp:extent cx="4114800" cy="1695450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FA324" w14:textId="09846D4F" w:rsidR="00EC34F9" w:rsidRPr="0000784A" w:rsidRDefault="00EC34F9" w:rsidP="0000784A">
                            <w:pPr>
                              <w:pStyle w:val="a7"/>
                              <w:numPr>
                                <w:ilvl w:val="0"/>
                                <w:numId w:val="28"/>
                              </w:numPr>
                              <w:rPr>
                                <w:rFonts w:cs="AL-Mohanad"/>
                                <w:sz w:val="32"/>
                                <w:szCs w:val="32"/>
                                <w:rtl/>
                              </w:rPr>
                            </w:pPr>
                            <w:r w:rsidRPr="0000784A">
                              <w:rPr>
                                <w:rFonts w:cs="AL-Mohanad" w:hint="cs"/>
                                <w:sz w:val="32"/>
                                <w:szCs w:val="32"/>
                                <w:rtl/>
                              </w:rPr>
                              <w:t>حصل محمد على ....</w:t>
                            </w:r>
                            <w:r w:rsidR="00730C78">
                              <w:rPr>
                                <w:rFonts w:cs="AL-Mohanad" w:hint="cs"/>
                                <w:sz w:val="32"/>
                                <w:szCs w:val="32"/>
                                <w:rtl/>
                              </w:rPr>
                              <w:t>30</w:t>
                            </w:r>
                            <w:r w:rsidRPr="0000784A">
                              <w:rPr>
                                <w:rFonts w:cs="AL-Mohanad" w:hint="cs"/>
                                <w:sz w:val="32"/>
                                <w:szCs w:val="32"/>
                                <w:rtl/>
                              </w:rPr>
                              <w:t>.... درجة .</w:t>
                            </w:r>
                          </w:p>
                          <w:p w14:paraId="1AAC8BAD" w14:textId="3929281C" w:rsidR="00EC34F9" w:rsidRPr="0000784A" w:rsidRDefault="00EC34F9" w:rsidP="0000784A">
                            <w:pPr>
                              <w:pStyle w:val="a7"/>
                              <w:numPr>
                                <w:ilvl w:val="0"/>
                                <w:numId w:val="28"/>
                              </w:numPr>
                              <w:rPr>
                                <w:rFonts w:cs="AL-Mohanad"/>
                                <w:sz w:val="32"/>
                                <w:szCs w:val="32"/>
                              </w:rPr>
                            </w:pPr>
                            <w:r w:rsidRPr="0000784A">
                              <w:rPr>
                                <w:rFonts w:cs="AL-Mohanad" w:hint="cs"/>
                                <w:sz w:val="32"/>
                                <w:szCs w:val="32"/>
                                <w:rtl/>
                              </w:rPr>
                              <w:t>ما الفرق بين درجات عمر وسامي ...</w:t>
                            </w:r>
                            <w:r w:rsidR="00730C78">
                              <w:rPr>
                                <w:rFonts w:cs="AL-Mohanad" w:hint="cs"/>
                                <w:sz w:val="32"/>
                                <w:szCs w:val="32"/>
                                <w:rtl/>
                              </w:rPr>
                              <w:t xml:space="preserve">5 درجات </w:t>
                            </w:r>
                            <w:r w:rsidRPr="0000784A">
                              <w:rPr>
                                <w:rFonts w:cs="AL-Mohanad" w:hint="cs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26818A" id="مربع نص 11" o:spid="_x0000_s1030" type="#_x0000_t202" style="position:absolute;margin-left:185.4pt;margin-top:23.5pt;width:324pt;height:13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" filled="f" stroked="f" strokeweight=".5pt">
                <v:textbox>
                  <w:txbxContent>
                    <w:p w14:paraId="0DAFA324" w14:textId="09846D4F" w:rsidR="00EC34F9" w:rsidRPr="0000784A" w:rsidRDefault="00EC34F9" w:rsidP="0000784A">
                      <w:pPr>
                        <w:pStyle w:val="a7"/>
                        <w:numPr>
                          <w:ilvl w:val="0"/>
                          <w:numId w:val="28"/>
                        </w:numPr>
                        <w:rPr>
                          <w:rFonts w:cs="AL-Mohanad"/>
                          <w:sz w:val="32"/>
                          <w:szCs w:val="32"/>
                          <w:rtl/>
                        </w:rPr>
                      </w:pPr>
                      <w:r w:rsidRPr="0000784A">
                        <w:rPr>
                          <w:rFonts w:cs="AL-Mohanad" w:hint="cs"/>
                          <w:sz w:val="32"/>
                          <w:szCs w:val="32"/>
                          <w:rtl/>
                        </w:rPr>
                        <w:t>حصل محمد على ....</w:t>
                      </w:r>
                      <w:r w:rsidR="00730C78">
                        <w:rPr>
                          <w:rFonts w:cs="AL-Mohanad" w:hint="cs"/>
                          <w:sz w:val="32"/>
                          <w:szCs w:val="32"/>
                          <w:rtl/>
                        </w:rPr>
                        <w:t>30</w:t>
                      </w:r>
                      <w:r w:rsidRPr="0000784A">
                        <w:rPr>
                          <w:rFonts w:cs="AL-Mohanad" w:hint="cs"/>
                          <w:sz w:val="32"/>
                          <w:szCs w:val="32"/>
                          <w:rtl/>
                        </w:rPr>
                        <w:t>.... درجة .</w:t>
                      </w:r>
                    </w:p>
                    <w:p w14:paraId="1AAC8BAD" w14:textId="3929281C" w:rsidR="00EC34F9" w:rsidRPr="0000784A" w:rsidRDefault="00EC34F9" w:rsidP="0000784A">
                      <w:pPr>
                        <w:pStyle w:val="a7"/>
                        <w:numPr>
                          <w:ilvl w:val="0"/>
                          <w:numId w:val="28"/>
                        </w:numPr>
                        <w:rPr>
                          <w:rFonts w:cs="AL-Mohanad"/>
                          <w:sz w:val="32"/>
                          <w:szCs w:val="32"/>
                        </w:rPr>
                      </w:pPr>
                      <w:r w:rsidRPr="0000784A">
                        <w:rPr>
                          <w:rFonts w:cs="AL-Mohanad" w:hint="cs"/>
                          <w:sz w:val="32"/>
                          <w:szCs w:val="32"/>
                          <w:rtl/>
                        </w:rPr>
                        <w:t>ما الفرق بين درجات عمر وسامي ...</w:t>
                      </w:r>
                      <w:r w:rsidR="00730C78">
                        <w:rPr>
                          <w:rFonts w:cs="AL-Mohanad" w:hint="cs"/>
                          <w:sz w:val="32"/>
                          <w:szCs w:val="32"/>
                          <w:rtl/>
                        </w:rPr>
                        <w:t xml:space="preserve">5 درجات </w:t>
                      </w:r>
                      <w:r w:rsidRPr="0000784A">
                        <w:rPr>
                          <w:rFonts w:cs="AL-Mohanad" w:hint="cs"/>
                          <w:sz w:val="32"/>
                          <w:szCs w:val="32"/>
                          <w:rtl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AL-Mohanad"/>
          <w:sz w:val="32"/>
          <w:szCs w:val="32"/>
          <w:rtl/>
          <w:lang w:val="ar-SA"/>
        </w:rPr>
        <w:drawing>
          <wp:inline distT="0" distB="0" distL="0" distR="0" wp14:anchorId="77A1C97B" wp14:editId="03BB7885">
            <wp:extent cx="2124075" cy="2000250"/>
            <wp:effectExtent l="0" t="0" r="952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درجات طلاب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6" t="33927" r="55444" b="14067"/>
                    <a:stretch/>
                  </pic:blipFill>
                  <pic:spPr bwMode="auto">
                    <a:xfrm>
                      <a:off x="0" y="0"/>
                      <a:ext cx="21240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4EBDB" w14:textId="3246F86C" w:rsidR="000C7D72" w:rsidRDefault="00BD52D0" w:rsidP="00150A62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انتهت الأسئلة ،،،تمنياتي بالتوفيق</w:t>
      </w:r>
    </w:p>
    <w:p w14:paraId="67B50E7D" w14:textId="3FA84EB2" w:rsidR="00150A62" w:rsidRPr="000D29F4" w:rsidRDefault="00150A62" w:rsidP="00150A62">
      <w:pPr>
        <w:jc w:val="center"/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معلمة المادة: جوزاء مساعد الحربي</w:t>
      </w:r>
    </w:p>
    <w:sectPr w:rsidR="00150A62" w:rsidRPr="000D29F4" w:rsidSect="003524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5F9F1" w14:textId="77777777" w:rsidR="00B55E42" w:rsidRDefault="00B55E42" w:rsidP="00A92AB4">
      <w:r>
        <w:separator/>
      </w:r>
    </w:p>
  </w:endnote>
  <w:endnote w:type="continuationSeparator" w:id="0">
    <w:p w14:paraId="08CB3FF9" w14:textId="77777777" w:rsidR="00B55E42" w:rsidRDefault="00B55E42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2C7D2372-5F1F-47F1-888F-1859CF034D1C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01F79CAE-C865-423D-9DE0-905A2EFA3013}"/>
    <w:embedBold r:id="rId3" w:fontKey="{E163CE4F-64B6-41BD-AD6A-9AF99AF2E6A8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2AB9E7E-FA2C-43CB-B819-EAC45810C9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30C2CEF4-688D-4208-AD16-AABBB25E2303}"/>
    <w:embedBold r:id="rId6" w:fontKey="{29B571D0-CFFB-4C65-B742-8B1CE562FE72}"/>
    <w:embedItalic r:id="rId7" w:fontKey="{1F480F1E-2A22-4CFA-9F4D-BF02F6CF8956}"/>
    <w:embedBoldItalic r:id="rId8" w:fontKey="{915740A6-1C0E-4F41-9F17-E59BF76C35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9" w:fontKey="{B751EEE6-972B-45AB-A7DA-092F32A64EAB}"/>
    <w:embedBold r:id="rId10" w:fontKey="{651D67DA-6934-42F6-B989-3D370A67248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1" w:fontKey="{F3D0C32C-DBF6-45B4-A2AB-742566F1498D}"/>
    <w:embedItalic r:id="rId12" w:fontKey="{9649F6F2-4D08-48F4-AD06-BE2C494A5048}"/>
    <w:embedBoldItalic r:id="rId13" w:fontKey="{76DCFFC2-E92F-4C01-B322-41FC77285A7B}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F_Aseer">
    <w:altName w:val="Arial"/>
    <w:charset w:val="B2"/>
    <w:family w:val="auto"/>
    <w:pitch w:val="variable"/>
    <w:sig w:usb0="00002001" w:usb1="00000000" w:usb2="00000000" w:usb3="00000000" w:csb0="0000004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4" w:fontKey="{35BFC66C-8A74-4406-BFE8-583EF8D9C478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5" w:fontKey="{EE9B48BA-4AC5-43F0-9293-157B1076CA0E}"/>
    <w:embedBold r:id="rId16" w:fontKey="{D09C5FA9-26DF-4660-9AE5-D449D56016B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E7E2D2DB-C66B-4F84-950F-781DD342C8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86B802" w14:textId="77777777" w:rsidR="00DC11B1" w:rsidRDefault="00DC11B1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2907A" w14:textId="77777777" w:rsidR="00EC34F9" w:rsidRDefault="00EC34F9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112635" wp14:editId="22F3B4AB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391D8" w14:textId="433300C3" w:rsidR="00EC34F9" w:rsidRPr="00A22239" w:rsidRDefault="00EC34F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39BEB7E7" w14:textId="77777777" w:rsidR="00EC34F9" w:rsidRPr="00A22239" w:rsidRDefault="00EC34F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64A1E7BE" w14:textId="77777777" w:rsidR="00EC34F9" w:rsidRPr="00A22239" w:rsidRDefault="00EC34F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2444129" w14:textId="77777777" w:rsidR="00EC34F9" w:rsidRPr="00A22239" w:rsidRDefault="00EC34F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1263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" filled="f" stroked="f">
              <v:textbox>
                <w:txbxContent>
                  <w:p w14:paraId="10C391D8" w14:textId="433300C3" w:rsidR="00EC34F9" w:rsidRPr="00A22239" w:rsidRDefault="00EC34F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39BEB7E7" w14:textId="77777777" w:rsidR="00EC34F9" w:rsidRPr="00A22239" w:rsidRDefault="00EC34F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64A1E7BE" w14:textId="77777777" w:rsidR="00EC34F9" w:rsidRPr="00A22239" w:rsidRDefault="00EC34F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2444129" w14:textId="77777777" w:rsidR="00EC34F9" w:rsidRPr="00A22239" w:rsidRDefault="00EC34F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66CFDF" wp14:editId="5541905A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27B96" w14:textId="77777777" w:rsidR="00EC34F9" w:rsidRPr="00374657" w:rsidRDefault="00EC34F9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C1BE1EB" w14:textId="77777777" w:rsidR="00EC34F9" w:rsidRPr="00374657" w:rsidRDefault="00EC34F9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66CFDF" id="Text Box 19" o:spid="_x0000_s1032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1C127B96" w14:textId="77777777" w:rsidR="00EC34F9" w:rsidRPr="00374657" w:rsidRDefault="00EC34F9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C1BE1EB" w14:textId="77777777" w:rsidR="00EC34F9" w:rsidRPr="00374657" w:rsidRDefault="00EC34F9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A80FF" w14:textId="77777777" w:rsidR="00EC34F9" w:rsidRDefault="00EC34F9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9C250C" wp14:editId="4146151A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98688" w14:textId="4399D3D7" w:rsidR="00EC34F9" w:rsidRPr="00A22239" w:rsidRDefault="00EC34F9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6DBAD490" w14:textId="77777777" w:rsidR="00EC34F9" w:rsidRPr="00A22239" w:rsidRDefault="00EC34F9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3798B41" w14:textId="77777777" w:rsidR="00EC34F9" w:rsidRPr="00A22239" w:rsidRDefault="00EC34F9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58E008AA" w14:textId="77777777" w:rsidR="00EC34F9" w:rsidRPr="00A22239" w:rsidRDefault="00EC34F9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C250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" filled="f" stroked="f">
              <v:textbox>
                <w:txbxContent>
                  <w:p w14:paraId="26498688" w14:textId="4399D3D7" w:rsidR="00EC34F9" w:rsidRPr="00A22239" w:rsidRDefault="00EC34F9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6DBAD490" w14:textId="77777777" w:rsidR="00EC34F9" w:rsidRPr="00A22239" w:rsidRDefault="00EC34F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3798B41" w14:textId="77777777" w:rsidR="00EC34F9" w:rsidRPr="00A22239" w:rsidRDefault="00EC34F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58E008AA" w14:textId="77777777" w:rsidR="00EC34F9" w:rsidRPr="00A22239" w:rsidRDefault="00EC34F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A454D2" wp14:editId="1356D5F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9B612" w14:textId="77777777" w:rsidR="00EC34F9" w:rsidRPr="00374657" w:rsidRDefault="00EC34F9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6DAA68F" w14:textId="77777777" w:rsidR="00EC34F9" w:rsidRPr="00374657" w:rsidRDefault="00EC34F9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A454D2"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" filled="f" stroked="f">
              <v:textbox>
                <w:txbxContent>
                  <w:p w14:paraId="5049B612" w14:textId="77777777" w:rsidR="00EC34F9" w:rsidRPr="00374657" w:rsidRDefault="00EC34F9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6DAA68F" w14:textId="77777777" w:rsidR="00EC34F9" w:rsidRPr="00374657" w:rsidRDefault="00EC34F9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5BC1EC" wp14:editId="2C2B360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A5D79C" w14:textId="77777777" w:rsidR="00EC34F9" w:rsidRPr="00021D6D" w:rsidRDefault="00EC34F9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491BD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491BD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8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5BC1EC"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vk2kr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62A5D79C" w14:textId="77777777" w:rsidR="00EC34F9" w:rsidRPr="00021D6D" w:rsidRDefault="00EC34F9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491BD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491BD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8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CB2BE" w14:textId="77777777" w:rsidR="00B55E42" w:rsidRDefault="00B55E42" w:rsidP="00A92AB4">
      <w:r>
        <w:separator/>
      </w:r>
    </w:p>
  </w:footnote>
  <w:footnote w:type="continuationSeparator" w:id="0">
    <w:p w14:paraId="2A5B76BB" w14:textId="77777777" w:rsidR="00B55E42" w:rsidRDefault="00B55E42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DB43A" w14:textId="77777777" w:rsidR="00DC11B1" w:rsidRDefault="00DC11B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1B859" w14:textId="77777777" w:rsidR="00EC34F9" w:rsidRDefault="00EC34F9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02D5BA" wp14:editId="44699299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618345"/>
              <wp:effectExtent l="19050" t="19050" r="1714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618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EF1A0F" id="Rectangle 6" o:spid="_x0000_s1026" style="position:absolute;left:0;text-align:left;margin-left:-5.7pt;margin-top:-1.35pt;width:549.15pt;height:757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EC34F9" w:rsidRPr="004A5331" w14:paraId="3BF28818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3703EDEF" w14:textId="77777777" w:rsidR="00EC34F9" w:rsidRPr="00CB7830" w:rsidRDefault="00EC34F9" w:rsidP="002C77EF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2CCBBA26" w14:textId="77777777" w:rsidR="00EC34F9" w:rsidRPr="00CB7830" w:rsidRDefault="00EC34F9" w:rsidP="002C77EF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EB112DB" w14:textId="77777777" w:rsidR="00EC34F9" w:rsidRPr="00CB7830" w:rsidRDefault="00EC34F9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0A2D273D" w14:textId="77777777" w:rsidR="00EC34F9" w:rsidRPr="00CB7830" w:rsidRDefault="00EC34F9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0147142C" w14:textId="77777777" w:rsidR="00EC34F9" w:rsidRPr="00CB7830" w:rsidRDefault="00EC34F9" w:rsidP="002C77EF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1EDD9AA0" w14:textId="77777777" w:rsidR="00EC34F9" w:rsidRDefault="00EC34F9" w:rsidP="002C77EF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379043A7" w14:textId="3681C046" w:rsidR="00EC34F9" w:rsidRPr="00A84BF0" w:rsidRDefault="00EC34F9" w:rsidP="002C77EF">
          <w:pPr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3480290C" w14:textId="77777777" w:rsidR="00EC34F9" w:rsidRDefault="00EC34F9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9CC28F2" wp14:editId="684B97BD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33B380DC" w14:textId="67C204DB" w:rsidR="00EC34F9" w:rsidRDefault="00EC34F9" w:rsidP="00EC34F9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0863470D" w14:textId="77777777" w:rsidR="00EC34F9" w:rsidRDefault="00EC34F9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</w:t>
          </w:r>
        </w:p>
        <w:p w14:paraId="63A96A01" w14:textId="77777777" w:rsidR="00EC34F9" w:rsidRPr="0067565F" w:rsidRDefault="00EC34F9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5548F9D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8165F6A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D573635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5C75AC8" w14:textId="77777777" w:rsidR="00EC34F9" w:rsidRPr="00816F73" w:rsidRDefault="00EC34F9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EC34F9" w:rsidRPr="004A5331" w14:paraId="43ED5697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25BC799" w14:textId="77777777" w:rsidR="00EC34F9" w:rsidRPr="00FF44B1" w:rsidRDefault="00EC34F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6053256" w14:textId="77777777" w:rsidR="00EC34F9" w:rsidRPr="00FF44B1" w:rsidRDefault="00EC34F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06913D0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A29F519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6AC6E16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0083010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4528A922" w14:textId="77777777" w:rsidR="00EC34F9" w:rsidRPr="00816F73" w:rsidRDefault="00EC34F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3A11C0C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31FC583" w14:textId="77777777" w:rsidR="00EC34F9" w:rsidRPr="00FF44B1" w:rsidRDefault="00EC34F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4E8E038" w14:textId="77777777" w:rsidR="00EC34F9" w:rsidRPr="00FF44B1" w:rsidRDefault="00EC34F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EEB5F0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4C690D3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AEEA4A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15EC145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3B294A3C" w14:textId="77777777" w:rsidR="00EC34F9" w:rsidRPr="00816F73" w:rsidRDefault="00EC34F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273CBC9F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561C879A" w14:textId="77777777" w:rsidR="00EC34F9" w:rsidRPr="00FF44B1" w:rsidRDefault="00EC34F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1F8AF078" w14:textId="77777777" w:rsidR="00EC34F9" w:rsidRPr="00FF44B1" w:rsidRDefault="00EC34F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3037F70C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E0D5DD3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11D55906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0C4E7EA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5D01C057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5FA55B3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1CF2A1" w14:textId="77777777" w:rsidR="00EC34F9" w:rsidRPr="004A5331" w:rsidRDefault="00EC34F9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519506A5" w14:textId="77777777" w:rsidR="00EC34F9" w:rsidRPr="004A5331" w:rsidRDefault="00EC34F9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D2CC0F4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18F348C1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483ACE1C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301D247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47ECB9EC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1936C2E1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5A83313" w14:textId="454945FF" w:rsidR="00EC34F9" w:rsidRPr="00CB7830" w:rsidRDefault="00EC34F9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00BC5CAA" w14:textId="00BDE761" w:rsidR="00EC34F9" w:rsidRPr="004A5331" w:rsidRDefault="00EC34F9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Pr="00EC34F9">
            <w:rPr>
              <w:rFonts w:cs="AL-Mohanad Bold" w:hint="cs"/>
              <w:b w:val="0"/>
              <w:bCs w:val="0"/>
              <w:sz w:val="24"/>
              <w:szCs w:val="24"/>
              <w:rtl/>
            </w:rPr>
            <w:t>السادس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>
            <w:rPr>
              <w:rFonts w:cs="AL-Mohanad Bold" w:hint="cs"/>
              <w:sz w:val="24"/>
              <w:szCs w:val="24"/>
              <w:rtl/>
            </w:rPr>
            <w:t>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53B836E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2DEA1A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7AD643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E7ABAFA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75640593" w14:textId="77777777" w:rsidR="00EC34F9" w:rsidRPr="00816F73" w:rsidRDefault="00EC34F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55022175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DEE98F" w14:textId="77777777" w:rsidR="00EC34F9" w:rsidRPr="004A5331" w:rsidRDefault="00EC34F9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6B2F926" w14:textId="77777777" w:rsidR="00EC34F9" w:rsidRPr="00EC6AB2" w:rsidRDefault="00EC34F9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B0D1DB8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139D970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3575D01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997B580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C1AA393" w14:textId="77777777" w:rsidR="00EC34F9" w:rsidRPr="00816F73" w:rsidRDefault="00EC34F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61080505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4DCA6470" w14:textId="77777777" w:rsidR="00EC34F9" w:rsidRPr="00F93A25" w:rsidRDefault="00EC34F9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87BFBD8" w14:textId="77777777" w:rsidR="00EC34F9" w:rsidRPr="00F93A25" w:rsidRDefault="00EC34F9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الأحد   /  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77798188" w14:textId="77777777" w:rsidR="00EC34F9" w:rsidRPr="00F93A25" w:rsidRDefault="00EC34F9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B6B261C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8A1C2A3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0B49F1C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C48E259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3201665" w14:textId="77777777" w:rsidR="00EC34F9" w:rsidRPr="00816F73" w:rsidRDefault="00EC34F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3F7BAFE9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0BB572FA" w14:textId="77777777" w:rsidR="00EC34F9" w:rsidRPr="004A5331" w:rsidRDefault="00EC34F9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089259" w14:textId="77777777" w:rsidR="00EC34F9" w:rsidRPr="00B141FF" w:rsidRDefault="00EC34F9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2E33CA5" w14:textId="77777777" w:rsidR="00EC34F9" w:rsidRPr="00B141FF" w:rsidRDefault="00EC34F9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29A5764" w14:textId="77777777" w:rsidR="00EC34F9" w:rsidRPr="00B141FF" w:rsidRDefault="00EC34F9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6175BCF" w14:textId="77777777" w:rsidR="00EC34F9" w:rsidRPr="00B141FF" w:rsidRDefault="00EC34F9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92A1526" w14:textId="77777777" w:rsidR="00EC34F9" w:rsidRPr="00816F73" w:rsidRDefault="00EC34F9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E7A5ACC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6FA3807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84417F2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757699F" w14:textId="77777777" w:rsidR="00EC34F9" w:rsidRPr="00816F73" w:rsidRDefault="00EC34F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4C8DF2E0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07184B80" w14:textId="77777777" w:rsidR="00EC34F9" w:rsidRDefault="00EC34F9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A151669" w14:textId="77777777" w:rsidR="00EC34F9" w:rsidRPr="00B141FF" w:rsidRDefault="00EC34F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6099ABB" w14:textId="77777777" w:rsidR="00EC34F9" w:rsidRPr="00B141FF" w:rsidRDefault="00EC34F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981B094" w14:textId="77777777" w:rsidR="00EC34F9" w:rsidRPr="00B141FF" w:rsidRDefault="00EC34F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F6003E4" w14:textId="77777777" w:rsidR="00EC34F9" w:rsidRPr="00B141FF" w:rsidRDefault="00EC34F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018231C6" w14:textId="77777777" w:rsidR="00EC34F9" w:rsidRPr="000F6296" w:rsidRDefault="00EC34F9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7ABC3AA3" w14:textId="77777777" w:rsidR="00EC34F9" w:rsidRPr="00DF0CBD" w:rsidRDefault="00EC34F9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22228AE2" w14:textId="77777777" w:rsidR="00EC34F9" w:rsidRPr="00DF0CBD" w:rsidRDefault="00EC34F9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2236D54C" w14:textId="77777777" w:rsidR="00EC34F9" w:rsidRPr="00DF0CBD" w:rsidRDefault="00EC34F9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2CA18C3E" w14:textId="77777777" w:rsidR="00EC34F9" w:rsidRPr="00DF0CBD" w:rsidRDefault="00EC34F9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7CAB58BB" w14:textId="77777777" w:rsidR="00EC34F9" w:rsidRDefault="00EC34F9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0926F8" wp14:editId="7528D4D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2EDE00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7AAA74" wp14:editId="0EE9F65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30385" w14:textId="7396E3AA" w:rsidR="00EC34F9" w:rsidRPr="008A7580" w:rsidRDefault="00EC34F9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ة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DC6965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 w:rsidR="00F90D8E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</w:t>
                          </w:r>
                          <w:bookmarkStart w:id="7" w:name="_GoBack"/>
                          <w:bookmarkEnd w:id="7"/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AAA74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Aw4/2O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49730385" w14:textId="7396E3AA" w:rsidR="00EC34F9" w:rsidRPr="008A7580" w:rsidRDefault="00EC34F9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ة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DC6965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 w:rsidR="00F90D8E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</w:t>
                    </w:r>
                    <w:bookmarkStart w:id="8" w:name="_GoBack"/>
                    <w:bookmarkEnd w:id="8"/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 w15:restartNumberingAfterBreak="0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 w15:restartNumberingAfterBreak="0">
    <w:nsid w:val="197D7E65"/>
    <w:multiLevelType w:val="hybridMultilevel"/>
    <w:tmpl w:val="BC72DD90"/>
    <w:lvl w:ilvl="0" w:tplc="86BEBC96">
      <w:start w:val="14"/>
      <w:numFmt w:val="decimal"/>
      <w:lvlText w:val="%1)"/>
      <w:lvlJc w:val="left"/>
      <w:pPr>
        <w:ind w:left="1078" w:hanging="435"/>
      </w:pPr>
      <w:rPr>
        <w:rFonts w:hint="default"/>
        <w:b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 w15:restartNumberingAfterBreak="0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 w15:restartNumberingAfterBreak="0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 w15:restartNumberingAfterBreak="0">
    <w:nsid w:val="27A057A5"/>
    <w:multiLevelType w:val="hybridMultilevel"/>
    <w:tmpl w:val="6AB07178"/>
    <w:lvl w:ilvl="0" w:tplc="5B8442EA">
      <w:start w:val="18"/>
      <w:numFmt w:val="decimal"/>
      <w:lvlText w:val="%1)"/>
      <w:lvlJc w:val="left"/>
      <w:pPr>
        <w:ind w:left="720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32855"/>
    <w:multiLevelType w:val="hybridMultilevel"/>
    <w:tmpl w:val="76E6EB00"/>
    <w:lvl w:ilvl="0" w:tplc="20720306">
      <w:start w:val="14"/>
      <w:numFmt w:val="decimal"/>
      <w:lvlText w:val="%1)"/>
      <w:lvlJc w:val="left"/>
      <w:pPr>
        <w:ind w:left="718" w:hanging="435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 w15:restartNumberingAfterBreak="0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 w15:restartNumberingAfterBreak="0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 w15:restartNumberingAfterBreak="0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 w15:restartNumberingAfterBreak="0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 w15:restartNumberingAfterBreak="0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 w15:restartNumberingAfterBreak="0">
    <w:nsid w:val="42B83E98"/>
    <w:multiLevelType w:val="hybridMultilevel"/>
    <w:tmpl w:val="88EC497C"/>
    <w:lvl w:ilvl="0" w:tplc="94AC2C48">
      <w:start w:val="1"/>
      <w:numFmt w:val="arabicAlpha"/>
      <w:lvlText w:val="%1)"/>
      <w:lvlJc w:val="left"/>
      <w:pPr>
        <w:ind w:left="501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 w15:restartNumberingAfterBreak="0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 w15:restartNumberingAfterBreak="0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9" w15:restartNumberingAfterBreak="0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 w15:restartNumberingAfterBreak="0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 w15:restartNumberingAfterBreak="0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 w15:restartNumberingAfterBreak="0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3" w15:restartNumberingAfterBreak="0">
    <w:nsid w:val="5F352EF4"/>
    <w:multiLevelType w:val="hybridMultilevel"/>
    <w:tmpl w:val="65EA60FE"/>
    <w:lvl w:ilvl="0" w:tplc="E0E67E2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 w15:restartNumberingAfterBreak="0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 w15:restartNumberingAfterBreak="0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8" w15:restartNumberingAfterBreak="0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9" w15:restartNumberingAfterBreak="0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0" w15:restartNumberingAfterBreak="0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12"/>
  </w:num>
  <w:num w:numId="5">
    <w:abstractNumId w:val="27"/>
  </w:num>
  <w:num w:numId="6">
    <w:abstractNumId w:val="4"/>
  </w:num>
  <w:num w:numId="7">
    <w:abstractNumId w:val="16"/>
  </w:num>
  <w:num w:numId="8">
    <w:abstractNumId w:val="30"/>
  </w:num>
  <w:num w:numId="9">
    <w:abstractNumId w:val="25"/>
  </w:num>
  <w:num w:numId="10">
    <w:abstractNumId w:val="1"/>
  </w:num>
  <w:num w:numId="11">
    <w:abstractNumId w:val="0"/>
  </w:num>
  <w:num w:numId="12">
    <w:abstractNumId w:val="29"/>
  </w:num>
  <w:num w:numId="13">
    <w:abstractNumId w:val="7"/>
  </w:num>
  <w:num w:numId="14">
    <w:abstractNumId w:val="18"/>
  </w:num>
  <w:num w:numId="15">
    <w:abstractNumId w:val="20"/>
  </w:num>
  <w:num w:numId="16">
    <w:abstractNumId w:val="24"/>
  </w:num>
  <w:num w:numId="17">
    <w:abstractNumId w:val="14"/>
  </w:num>
  <w:num w:numId="18">
    <w:abstractNumId w:val="19"/>
  </w:num>
  <w:num w:numId="19">
    <w:abstractNumId w:val="9"/>
  </w:num>
  <w:num w:numId="20">
    <w:abstractNumId w:val="10"/>
  </w:num>
  <w:num w:numId="21">
    <w:abstractNumId w:val="13"/>
  </w:num>
  <w:num w:numId="22">
    <w:abstractNumId w:val="11"/>
  </w:num>
  <w:num w:numId="23">
    <w:abstractNumId w:val="17"/>
  </w:num>
  <w:num w:numId="24">
    <w:abstractNumId w:val="8"/>
  </w:num>
  <w:num w:numId="25">
    <w:abstractNumId w:val="21"/>
  </w:num>
  <w:num w:numId="26">
    <w:abstractNumId w:val="22"/>
  </w:num>
  <w:num w:numId="27">
    <w:abstractNumId w:val="3"/>
  </w:num>
  <w:num w:numId="28">
    <w:abstractNumId w:val="23"/>
  </w:num>
  <w:num w:numId="29">
    <w:abstractNumId w:val="5"/>
  </w:num>
  <w:num w:numId="30">
    <w:abstractNumId w:val="6"/>
  </w:num>
  <w:num w:numId="3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4D"/>
    <w:rsid w:val="00002329"/>
    <w:rsid w:val="00003105"/>
    <w:rsid w:val="0000784A"/>
    <w:rsid w:val="00007D32"/>
    <w:rsid w:val="00015274"/>
    <w:rsid w:val="00024392"/>
    <w:rsid w:val="0002745E"/>
    <w:rsid w:val="0003051A"/>
    <w:rsid w:val="00030B03"/>
    <w:rsid w:val="00030D20"/>
    <w:rsid w:val="0003374A"/>
    <w:rsid w:val="00040F43"/>
    <w:rsid w:val="00042922"/>
    <w:rsid w:val="00045573"/>
    <w:rsid w:val="00050179"/>
    <w:rsid w:val="000552BF"/>
    <w:rsid w:val="0005665B"/>
    <w:rsid w:val="00063665"/>
    <w:rsid w:val="00064E4B"/>
    <w:rsid w:val="000661C2"/>
    <w:rsid w:val="00070491"/>
    <w:rsid w:val="00083473"/>
    <w:rsid w:val="00091B63"/>
    <w:rsid w:val="0009419F"/>
    <w:rsid w:val="00096FBE"/>
    <w:rsid w:val="000A5225"/>
    <w:rsid w:val="000C0628"/>
    <w:rsid w:val="000C20AA"/>
    <w:rsid w:val="000C515D"/>
    <w:rsid w:val="000C740B"/>
    <w:rsid w:val="000C7A27"/>
    <w:rsid w:val="000C7D72"/>
    <w:rsid w:val="000D1EAE"/>
    <w:rsid w:val="000D29F4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35591"/>
    <w:rsid w:val="001464F8"/>
    <w:rsid w:val="00150A62"/>
    <w:rsid w:val="00150C7A"/>
    <w:rsid w:val="001552DC"/>
    <w:rsid w:val="00156C2B"/>
    <w:rsid w:val="00161E55"/>
    <w:rsid w:val="00167D7A"/>
    <w:rsid w:val="0017777D"/>
    <w:rsid w:val="00177FE5"/>
    <w:rsid w:val="00192289"/>
    <w:rsid w:val="00197444"/>
    <w:rsid w:val="001A5B80"/>
    <w:rsid w:val="001A7474"/>
    <w:rsid w:val="001B602D"/>
    <w:rsid w:val="001B7601"/>
    <w:rsid w:val="001C00FA"/>
    <w:rsid w:val="001C1831"/>
    <w:rsid w:val="001C3247"/>
    <w:rsid w:val="001C44AD"/>
    <w:rsid w:val="001D2326"/>
    <w:rsid w:val="001D5258"/>
    <w:rsid w:val="001F7E75"/>
    <w:rsid w:val="00201196"/>
    <w:rsid w:val="00201E7C"/>
    <w:rsid w:val="002065CB"/>
    <w:rsid w:val="00212526"/>
    <w:rsid w:val="002127D5"/>
    <w:rsid w:val="002218C7"/>
    <w:rsid w:val="002218FC"/>
    <w:rsid w:val="00224275"/>
    <w:rsid w:val="002250E3"/>
    <w:rsid w:val="002256D5"/>
    <w:rsid w:val="00230612"/>
    <w:rsid w:val="00237478"/>
    <w:rsid w:val="002410E1"/>
    <w:rsid w:val="002413A2"/>
    <w:rsid w:val="0024538C"/>
    <w:rsid w:val="0026741D"/>
    <w:rsid w:val="00283B83"/>
    <w:rsid w:val="00296D0C"/>
    <w:rsid w:val="002A1481"/>
    <w:rsid w:val="002A7EC0"/>
    <w:rsid w:val="002A7F6E"/>
    <w:rsid w:val="002B4BEE"/>
    <w:rsid w:val="002C329E"/>
    <w:rsid w:val="002C77EF"/>
    <w:rsid w:val="002D6543"/>
    <w:rsid w:val="002E1504"/>
    <w:rsid w:val="002E1677"/>
    <w:rsid w:val="002E33EF"/>
    <w:rsid w:val="002E60A3"/>
    <w:rsid w:val="002F10C6"/>
    <w:rsid w:val="00301271"/>
    <w:rsid w:val="0031049C"/>
    <w:rsid w:val="00312197"/>
    <w:rsid w:val="0031697A"/>
    <w:rsid w:val="00327881"/>
    <w:rsid w:val="003351E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74657"/>
    <w:rsid w:val="00377B77"/>
    <w:rsid w:val="003811D2"/>
    <w:rsid w:val="0038643D"/>
    <w:rsid w:val="00393C06"/>
    <w:rsid w:val="0039473D"/>
    <w:rsid w:val="003A2BFF"/>
    <w:rsid w:val="003A465B"/>
    <w:rsid w:val="003A5CE8"/>
    <w:rsid w:val="003A6A37"/>
    <w:rsid w:val="003B0BCD"/>
    <w:rsid w:val="003B3A84"/>
    <w:rsid w:val="003C0180"/>
    <w:rsid w:val="003C4827"/>
    <w:rsid w:val="003D279D"/>
    <w:rsid w:val="003D33EF"/>
    <w:rsid w:val="003E026B"/>
    <w:rsid w:val="003E12C9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20C6E"/>
    <w:rsid w:val="00421DE5"/>
    <w:rsid w:val="00433718"/>
    <w:rsid w:val="00436581"/>
    <w:rsid w:val="0044766D"/>
    <w:rsid w:val="00447973"/>
    <w:rsid w:val="00451612"/>
    <w:rsid w:val="00452E34"/>
    <w:rsid w:val="00464104"/>
    <w:rsid w:val="00471286"/>
    <w:rsid w:val="0047435B"/>
    <w:rsid w:val="00477B44"/>
    <w:rsid w:val="00491472"/>
    <w:rsid w:val="00491BDF"/>
    <w:rsid w:val="0049471B"/>
    <w:rsid w:val="00495CE2"/>
    <w:rsid w:val="004A3249"/>
    <w:rsid w:val="004A5331"/>
    <w:rsid w:val="004B4718"/>
    <w:rsid w:val="004C056D"/>
    <w:rsid w:val="004D384B"/>
    <w:rsid w:val="004E33A2"/>
    <w:rsid w:val="004F46A9"/>
    <w:rsid w:val="004F5102"/>
    <w:rsid w:val="0050465F"/>
    <w:rsid w:val="00505A5D"/>
    <w:rsid w:val="00510DF0"/>
    <w:rsid w:val="00524EAF"/>
    <w:rsid w:val="005322BB"/>
    <w:rsid w:val="00546F9B"/>
    <w:rsid w:val="00554CC1"/>
    <w:rsid w:val="00555846"/>
    <w:rsid w:val="00562387"/>
    <w:rsid w:val="0057100C"/>
    <w:rsid w:val="00574950"/>
    <w:rsid w:val="00585967"/>
    <w:rsid w:val="00591E41"/>
    <w:rsid w:val="005938D0"/>
    <w:rsid w:val="005A6742"/>
    <w:rsid w:val="005B1A09"/>
    <w:rsid w:val="005B3567"/>
    <w:rsid w:val="005B5F6F"/>
    <w:rsid w:val="005C2CE2"/>
    <w:rsid w:val="005D037F"/>
    <w:rsid w:val="005D5CE9"/>
    <w:rsid w:val="005D7A86"/>
    <w:rsid w:val="005E32E8"/>
    <w:rsid w:val="005E5532"/>
    <w:rsid w:val="005F0ACE"/>
    <w:rsid w:val="005F31DA"/>
    <w:rsid w:val="005F73FF"/>
    <w:rsid w:val="00603640"/>
    <w:rsid w:val="00603CD4"/>
    <w:rsid w:val="00641E25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877A0"/>
    <w:rsid w:val="006A1E82"/>
    <w:rsid w:val="006A3AB0"/>
    <w:rsid w:val="006B3DA1"/>
    <w:rsid w:val="006B4367"/>
    <w:rsid w:val="006C3BF2"/>
    <w:rsid w:val="006C3C31"/>
    <w:rsid w:val="006C57AA"/>
    <w:rsid w:val="006C6D9D"/>
    <w:rsid w:val="006D04D5"/>
    <w:rsid w:val="006D30EB"/>
    <w:rsid w:val="006E3825"/>
    <w:rsid w:val="006E6595"/>
    <w:rsid w:val="006F353F"/>
    <w:rsid w:val="00705B94"/>
    <w:rsid w:val="007226AA"/>
    <w:rsid w:val="00730C78"/>
    <w:rsid w:val="00737119"/>
    <w:rsid w:val="00737A52"/>
    <w:rsid w:val="00742240"/>
    <w:rsid w:val="00754DE3"/>
    <w:rsid w:val="00757C17"/>
    <w:rsid w:val="00760000"/>
    <w:rsid w:val="007625AF"/>
    <w:rsid w:val="0076764A"/>
    <w:rsid w:val="0078037E"/>
    <w:rsid w:val="0078097C"/>
    <w:rsid w:val="00783AB8"/>
    <w:rsid w:val="00796D5E"/>
    <w:rsid w:val="00797ECE"/>
    <w:rsid w:val="007A0DF3"/>
    <w:rsid w:val="007A27B0"/>
    <w:rsid w:val="007A7007"/>
    <w:rsid w:val="007B06B5"/>
    <w:rsid w:val="007B59CF"/>
    <w:rsid w:val="007B7645"/>
    <w:rsid w:val="007C419D"/>
    <w:rsid w:val="007C73DE"/>
    <w:rsid w:val="007D6D04"/>
    <w:rsid w:val="007E3E03"/>
    <w:rsid w:val="007E5506"/>
    <w:rsid w:val="007E6BB4"/>
    <w:rsid w:val="007F6BEB"/>
    <w:rsid w:val="00801F50"/>
    <w:rsid w:val="008020F4"/>
    <w:rsid w:val="008033D6"/>
    <w:rsid w:val="008075AF"/>
    <w:rsid w:val="008144AE"/>
    <w:rsid w:val="008153A2"/>
    <w:rsid w:val="00816F73"/>
    <w:rsid w:val="00820CEF"/>
    <w:rsid w:val="0082225F"/>
    <w:rsid w:val="0083335D"/>
    <w:rsid w:val="00853206"/>
    <w:rsid w:val="0086432A"/>
    <w:rsid w:val="00876821"/>
    <w:rsid w:val="0087704E"/>
    <w:rsid w:val="0088547D"/>
    <w:rsid w:val="00887D39"/>
    <w:rsid w:val="008A7580"/>
    <w:rsid w:val="008C05EA"/>
    <w:rsid w:val="008C44CF"/>
    <w:rsid w:val="008C777F"/>
    <w:rsid w:val="008E009A"/>
    <w:rsid w:val="008E76C6"/>
    <w:rsid w:val="008F1F9B"/>
    <w:rsid w:val="008F6CD3"/>
    <w:rsid w:val="008F6EB8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62F34"/>
    <w:rsid w:val="00964E6A"/>
    <w:rsid w:val="009756F3"/>
    <w:rsid w:val="009763DF"/>
    <w:rsid w:val="00977FFD"/>
    <w:rsid w:val="00982434"/>
    <w:rsid w:val="009876BD"/>
    <w:rsid w:val="00990CD7"/>
    <w:rsid w:val="0099745C"/>
    <w:rsid w:val="009A4D59"/>
    <w:rsid w:val="009A5B1A"/>
    <w:rsid w:val="009B115A"/>
    <w:rsid w:val="009B2A18"/>
    <w:rsid w:val="009C3242"/>
    <w:rsid w:val="009C6988"/>
    <w:rsid w:val="009D3EB8"/>
    <w:rsid w:val="009E6963"/>
    <w:rsid w:val="009E7C6B"/>
    <w:rsid w:val="009E7E54"/>
    <w:rsid w:val="009F53EB"/>
    <w:rsid w:val="00A07BFB"/>
    <w:rsid w:val="00A11502"/>
    <w:rsid w:val="00A168CE"/>
    <w:rsid w:val="00A22239"/>
    <w:rsid w:val="00A23BA6"/>
    <w:rsid w:val="00A24C7C"/>
    <w:rsid w:val="00A36975"/>
    <w:rsid w:val="00A6080C"/>
    <w:rsid w:val="00A61E9D"/>
    <w:rsid w:val="00A62FC8"/>
    <w:rsid w:val="00A77F5A"/>
    <w:rsid w:val="00A84BF0"/>
    <w:rsid w:val="00A90042"/>
    <w:rsid w:val="00A91602"/>
    <w:rsid w:val="00A92AB4"/>
    <w:rsid w:val="00A9365C"/>
    <w:rsid w:val="00A95F69"/>
    <w:rsid w:val="00A963F7"/>
    <w:rsid w:val="00A96FBE"/>
    <w:rsid w:val="00AA717E"/>
    <w:rsid w:val="00AD4B54"/>
    <w:rsid w:val="00AD615E"/>
    <w:rsid w:val="00AD77C8"/>
    <w:rsid w:val="00B03ED2"/>
    <w:rsid w:val="00B06F54"/>
    <w:rsid w:val="00B10F0F"/>
    <w:rsid w:val="00B12B64"/>
    <w:rsid w:val="00B141FF"/>
    <w:rsid w:val="00B15226"/>
    <w:rsid w:val="00B2054F"/>
    <w:rsid w:val="00B259E5"/>
    <w:rsid w:val="00B30234"/>
    <w:rsid w:val="00B46885"/>
    <w:rsid w:val="00B4776C"/>
    <w:rsid w:val="00B523C9"/>
    <w:rsid w:val="00B537A0"/>
    <w:rsid w:val="00B545EC"/>
    <w:rsid w:val="00B55E42"/>
    <w:rsid w:val="00B60404"/>
    <w:rsid w:val="00B65B31"/>
    <w:rsid w:val="00B71448"/>
    <w:rsid w:val="00B75CE6"/>
    <w:rsid w:val="00BB3286"/>
    <w:rsid w:val="00BC7FAE"/>
    <w:rsid w:val="00BD01B9"/>
    <w:rsid w:val="00BD1BFE"/>
    <w:rsid w:val="00BD52D0"/>
    <w:rsid w:val="00BD7364"/>
    <w:rsid w:val="00BF3A4E"/>
    <w:rsid w:val="00BF73E2"/>
    <w:rsid w:val="00C013F8"/>
    <w:rsid w:val="00C16D86"/>
    <w:rsid w:val="00C17A8E"/>
    <w:rsid w:val="00C30822"/>
    <w:rsid w:val="00C34AD9"/>
    <w:rsid w:val="00C366A8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97437"/>
    <w:rsid w:val="00CB7830"/>
    <w:rsid w:val="00CC040A"/>
    <w:rsid w:val="00CC1381"/>
    <w:rsid w:val="00CC382A"/>
    <w:rsid w:val="00CD0299"/>
    <w:rsid w:val="00CE05C3"/>
    <w:rsid w:val="00CE21DD"/>
    <w:rsid w:val="00CF70DF"/>
    <w:rsid w:val="00D01A50"/>
    <w:rsid w:val="00D14D29"/>
    <w:rsid w:val="00D2167B"/>
    <w:rsid w:val="00D2467A"/>
    <w:rsid w:val="00D60663"/>
    <w:rsid w:val="00D60D76"/>
    <w:rsid w:val="00D65313"/>
    <w:rsid w:val="00D709B2"/>
    <w:rsid w:val="00D714D2"/>
    <w:rsid w:val="00D76C43"/>
    <w:rsid w:val="00D77C91"/>
    <w:rsid w:val="00D85A04"/>
    <w:rsid w:val="00D87239"/>
    <w:rsid w:val="00D909C6"/>
    <w:rsid w:val="00D92082"/>
    <w:rsid w:val="00DA5D04"/>
    <w:rsid w:val="00DB32ED"/>
    <w:rsid w:val="00DB6113"/>
    <w:rsid w:val="00DC11B1"/>
    <w:rsid w:val="00DC2585"/>
    <w:rsid w:val="00DC6965"/>
    <w:rsid w:val="00DE19FC"/>
    <w:rsid w:val="00DE74A4"/>
    <w:rsid w:val="00DF0CBD"/>
    <w:rsid w:val="00DF7891"/>
    <w:rsid w:val="00E00A50"/>
    <w:rsid w:val="00E133DB"/>
    <w:rsid w:val="00E14777"/>
    <w:rsid w:val="00E17E4F"/>
    <w:rsid w:val="00E32373"/>
    <w:rsid w:val="00E34474"/>
    <w:rsid w:val="00E45C1C"/>
    <w:rsid w:val="00E552E5"/>
    <w:rsid w:val="00E6016B"/>
    <w:rsid w:val="00E658DC"/>
    <w:rsid w:val="00E679A5"/>
    <w:rsid w:val="00E7039C"/>
    <w:rsid w:val="00E86356"/>
    <w:rsid w:val="00EA1F9A"/>
    <w:rsid w:val="00EA2381"/>
    <w:rsid w:val="00EA3400"/>
    <w:rsid w:val="00EB1FD7"/>
    <w:rsid w:val="00EB3710"/>
    <w:rsid w:val="00EB4384"/>
    <w:rsid w:val="00EB4419"/>
    <w:rsid w:val="00EB6649"/>
    <w:rsid w:val="00EC2765"/>
    <w:rsid w:val="00EC34F9"/>
    <w:rsid w:val="00EC594D"/>
    <w:rsid w:val="00EC640D"/>
    <w:rsid w:val="00EC6AB2"/>
    <w:rsid w:val="00ED3CB3"/>
    <w:rsid w:val="00EE19F8"/>
    <w:rsid w:val="00EE2A24"/>
    <w:rsid w:val="00EF538F"/>
    <w:rsid w:val="00F02D6E"/>
    <w:rsid w:val="00F03430"/>
    <w:rsid w:val="00F20666"/>
    <w:rsid w:val="00F31B5E"/>
    <w:rsid w:val="00F32266"/>
    <w:rsid w:val="00F3295A"/>
    <w:rsid w:val="00F337FB"/>
    <w:rsid w:val="00F35F4F"/>
    <w:rsid w:val="00F40688"/>
    <w:rsid w:val="00F43BF8"/>
    <w:rsid w:val="00F43DFF"/>
    <w:rsid w:val="00F46282"/>
    <w:rsid w:val="00F61367"/>
    <w:rsid w:val="00F61BD1"/>
    <w:rsid w:val="00F64D87"/>
    <w:rsid w:val="00F650D0"/>
    <w:rsid w:val="00F65741"/>
    <w:rsid w:val="00F659A7"/>
    <w:rsid w:val="00F76D61"/>
    <w:rsid w:val="00F90D8E"/>
    <w:rsid w:val="00F923F6"/>
    <w:rsid w:val="00F93A25"/>
    <w:rsid w:val="00FA19F2"/>
    <w:rsid w:val="00FA26C4"/>
    <w:rsid w:val="00FA708E"/>
    <w:rsid w:val="00FD6E28"/>
    <w:rsid w:val="00FE78F7"/>
    <w:rsid w:val="00FF44B1"/>
    <w:rsid w:val="00FF7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377D440"/>
  <w15:docId w15:val="{F09394A1-83A9-47DE-8223-9305000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character" w:customStyle="1" w:styleId="4Char">
    <w:name w:val="عنوان 4 Char"/>
    <w:basedOn w:val="a0"/>
    <w:link w:val="4"/>
    <w:rsid w:val="002C77EF"/>
    <w:rPr>
      <w:rFonts w:cs="AF_Jeddah"/>
      <w:b/>
      <w:bCs/>
      <w:noProof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5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44374-1643-46D8-BF1D-80BAE04C7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328</TotalTime>
  <Pages>1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pc</cp:lastModifiedBy>
  <cp:revision>39</cp:revision>
  <cp:lastPrinted>2019-12-17T04:42:00Z</cp:lastPrinted>
  <dcterms:created xsi:type="dcterms:W3CDTF">2019-12-02T19:26:00Z</dcterms:created>
  <dcterms:modified xsi:type="dcterms:W3CDTF">2019-12-17T04:43:00Z</dcterms:modified>
</cp:coreProperties>
</file>