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381095" w14:textId="77777777" w:rsidR="00661D21" w:rsidRPr="00033695" w:rsidRDefault="00661D21">
      <w:pPr>
        <w:rPr>
          <w:sz w:val="28"/>
          <w:szCs w:val="28"/>
          <w:rtl/>
        </w:rPr>
      </w:pPr>
    </w:p>
    <w:p w14:paraId="6EE114F8" w14:textId="77777777" w:rsidR="00BD10AB" w:rsidRPr="00033695" w:rsidRDefault="00BD10AB" w:rsidP="00CB0AF0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/>
          <w:b/>
          <w:bCs/>
          <w:noProof w:val="0"/>
          <w:sz w:val="28"/>
          <w:szCs w:val="28"/>
          <w:u w:val="single"/>
          <w:rtl/>
          <w:lang w:eastAsia="en-US"/>
        </w:rPr>
        <w:t>السؤال الأول: اخت</w:t>
      </w:r>
      <w:r w:rsidR="00656543" w:rsidRPr="00033695">
        <w:rPr>
          <w:rFonts w:ascii="Traditional Arabic" w:hAnsi="Traditional Arabic" w:hint="cs"/>
          <w:b/>
          <w:bCs/>
          <w:noProof w:val="0"/>
          <w:sz w:val="28"/>
          <w:szCs w:val="28"/>
          <w:u w:val="single"/>
          <w:rtl/>
          <w:lang w:eastAsia="en-US"/>
        </w:rPr>
        <w:t>ا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u w:val="single"/>
          <w:rtl/>
          <w:lang w:eastAsia="en-US"/>
        </w:rPr>
        <w:t>ر</w:t>
      </w:r>
      <w:r w:rsidR="00656543" w:rsidRPr="00033695">
        <w:rPr>
          <w:rFonts w:ascii="Traditional Arabic" w:hAnsi="Traditional Arabic" w:hint="cs"/>
          <w:b/>
          <w:bCs/>
          <w:noProof w:val="0"/>
          <w:sz w:val="28"/>
          <w:szCs w:val="28"/>
          <w:u w:val="single"/>
          <w:rtl/>
          <w:lang w:eastAsia="en-US"/>
        </w:rPr>
        <w:t>ي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u w:val="single"/>
          <w:rtl/>
          <w:lang w:eastAsia="en-US"/>
        </w:rPr>
        <w:t xml:space="preserve"> الإجابة الصحيحة مما 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u w:val="single"/>
          <w:rtl/>
          <w:lang w:eastAsia="en-US"/>
        </w:rPr>
        <w:t>يلي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u w:val="single"/>
          <w:rtl/>
          <w:lang w:eastAsia="en-US"/>
        </w:rPr>
        <w:t>:</w:t>
      </w:r>
    </w:p>
    <w:p w14:paraId="4BEE6887" w14:textId="77777777" w:rsidR="00BD10AB" w:rsidRPr="00033695" w:rsidRDefault="00BD10AB" w:rsidP="00C24C88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</w:t>
      </w:r>
      <w:r w:rsidR="00CB0AF0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.............تيارات هوائية تنتقل من مناطق الضغط المرتفع إلى مناطق الضغط المنخفض.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4B24A24A" w14:textId="77777777" w:rsidTr="0081096D">
        <w:trPr>
          <w:trHeight w:val="45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CD564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328B5" w14:textId="77777777" w:rsidR="00BD10AB" w:rsidRPr="00033695" w:rsidRDefault="00CB0AF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الرياح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3D774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4C7B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F704E" w14:textId="77777777" w:rsidR="00BD10AB" w:rsidRPr="00033695" w:rsidRDefault="00CB0AF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الرطوبة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C4479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B2ADE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87DA3" w14:textId="77777777" w:rsidR="00BD10AB" w:rsidRPr="00033695" w:rsidRDefault="00CB0AF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الحرارة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E89AC7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67F7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5A4EC" w14:textId="77777777" w:rsidR="00BD10AB" w:rsidRPr="00033695" w:rsidRDefault="00CB0AF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الضغط الجوي</w:t>
            </w:r>
          </w:p>
        </w:tc>
      </w:tr>
    </w:tbl>
    <w:p w14:paraId="5772BF55" w14:textId="77777777" w:rsidR="00DE782A" w:rsidRPr="00033695" w:rsidRDefault="00BD10AB" w:rsidP="00DE782A">
      <w:pPr>
        <w:rPr>
          <w:rFonts w:ascii="Traditional Arabic" w:hAnsi="Traditional Arabic"/>
          <w:b/>
          <w:bCs/>
          <w:noProof w:val="0"/>
          <w:sz w:val="28"/>
          <w:szCs w:val="28"/>
          <w:lang w:eastAsia="en-US"/>
        </w:rPr>
      </w:pP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2 – </w:t>
      </w:r>
      <w:r w:rsidR="00D11FCF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ا</w:t>
      </w:r>
      <w:r w:rsidR="00DE782A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نتهى عصر الخلفاء الراشدين رضي الله عنهم باستشهاد الخليفة علي بن </w:t>
      </w:r>
      <w:r w:rsidR="00975E13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أ</w:t>
      </w:r>
      <w:r w:rsidR="00DE782A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بي طالب عام ..........</w:t>
      </w:r>
      <w:r w:rsidR="005610B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ه</w:t>
      </w:r>
      <w:r w:rsidR="00DE782A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6A28BAD0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30089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86DC0" w14:textId="77777777" w:rsidR="00BD10AB" w:rsidRPr="00033695" w:rsidRDefault="00DE782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40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F71A6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C5EA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7C47E" w14:textId="77777777" w:rsidR="00BD10AB" w:rsidRPr="00033695" w:rsidRDefault="00DE782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41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8A0CD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B394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0E981" w14:textId="77777777" w:rsidR="00BD10AB" w:rsidRPr="00033695" w:rsidRDefault="00DE782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42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BAC0B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132C9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602DE" w14:textId="77777777" w:rsidR="00BD10AB" w:rsidRPr="00033695" w:rsidRDefault="00DE782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43</w:t>
            </w:r>
          </w:p>
        </w:tc>
      </w:tr>
    </w:tbl>
    <w:p w14:paraId="3793B84C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3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DE782A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انتهت الدولة الأموية على يد العباسيي</w:t>
      </w:r>
      <w:r w:rsidR="00DE782A" w:rsidRPr="00033695">
        <w:rPr>
          <w:rFonts w:ascii="Traditional Arabic" w:hAnsi="Traditional Arabic" w:hint="eastAsia"/>
          <w:b/>
          <w:bCs/>
          <w:noProof w:val="0"/>
          <w:sz w:val="28"/>
          <w:szCs w:val="28"/>
          <w:rtl/>
          <w:lang w:eastAsia="en-US"/>
        </w:rPr>
        <w:t>ن</w:t>
      </w:r>
      <w:r w:rsidR="00DE782A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عام .........</w:t>
      </w:r>
      <w:r w:rsidR="005610B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ه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48DC7BCC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21A52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8860C" w14:textId="77777777" w:rsidR="00BD10AB" w:rsidRPr="00033695" w:rsidRDefault="00DE782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132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8B2E0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2DC0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FC591" w14:textId="77777777" w:rsidR="00BD10AB" w:rsidRPr="00033695" w:rsidRDefault="00DE782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122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FB4164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85A8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554D7" w14:textId="77777777" w:rsidR="00BD10AB" w:rsidRPr="00033695" w:rsidRDefault="00DE782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124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14A2A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1E09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2434B" w14:textId="77777777" w:rsidR="00BD10AB" w:rsidRPr="00033695" w:rsidRDefault="00DE782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13</w:t>
            </w:r>
            <w:r w:rsidR="005610BD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9</w:t>
            </w:r>
          </w:p>
        </w:tc>
      </w:tr>
    </w:tbl>
    <w:p w14:paraId="4D862776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4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DE782A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ولد الخليفة الأموي معاوية بن أبي سفيان </w:t>
      </w:r>
      <w:r w:rsidR="0022146C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في..................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74F2182D" w14:textId="77777777" w:rsidTr="0081096D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4B85A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13069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المدينة المنورة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EAEC3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492B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D0FBB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دمشق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C15AF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A9982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FCE6A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مكة المكرمة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4EAF9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23FA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05B0F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الكوفة </w:t>
            </w:r>
          </w:p>
        </w:tc>
      </w:tr>
    </w:tbl>
    <w:p w14:paraId="06966C5D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5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22146C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وصلت رقعة أراضي البلاد الإسلامية في عهد الخليفة .................. إلى حدود الصين شرقاً، والأندلس غرباً.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57A6DAFE" w14:textId="77777777" w:rsidTr="0081096D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7E28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B5952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معاوية بن أبي سفيان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AE82AC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7B8D4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A8DA1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عبد الملك بن مروان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7859EA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E4C9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CE385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الوليد بن عبد الملك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6134A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E454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5C297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عمر بن عبد العزيز </w:t>
            </w:r>
          </w:p>
        </w:tc>
      </w:tr>
    </w:tbl>
    <w:p w14:paraId="372C2EB2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6 –</w:t>
      </w:r>
      <w:r w:rsidRPr="00033695">
        <w:rPr>
          <w:rFonts w:hint="cs"/>
          <w:b/>
          <w:bCs/>
          <w:sz w:val="28"/>
          <w:szCs w:val="28"/>
          <w:rtl/>
        </w:rPr>
        <w:t xml:space="preserve"> </w:t>
      </w:r>
      <w:r w:rsidR="0022146C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من أعمال لخليفة الأموي ..................تعريب الدواوين.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2CE817EF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83623" w14:textId="77777777" w:rsidR="00BD10AB" w:rsidRPr="00033695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19D88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الوليد بن عبد الملك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D5227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790E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E18A6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سليمان بن عبد الملك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247D62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AF3CA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76865" w14:textId="77777777" w:rsidR="00BD10AB" w:rsidRPr="00033695" w:rsidRDefault="005610B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عبد الملك بن مروان </w:t>
            </w:r>
            <w:r w:rsidR="0022146C"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8CC6A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CE37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ED899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معاوية ن ابي سفيان </w:t>
            </w:r>
          </w:p>
        </w:tc>
      </w:tr>
    </w:tbl>
    <w:p w14:paraId="5EEB080F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7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22146C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يتصل نسب الخليفة الأموي ............من جهة أمه بثاني الخلفاء الراشدين عمر بن الخطاب رضي الله عنه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19"/>
        <w:gridCol w:w="242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54DDB23A" w14:textId="77777777" w:rsidTr="00AF558C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1184A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DBDDA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سليمان بن </w:t>
            </w:r>
            <w:r w:rsidR="00AF558C"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عبد المل</w:t>
            </w:r>
            <w:r w:rsidR="00AF558C" w:rsidRPr="00033695">
              <w:rPr>
                <w:rFonts w:ascii="Traditional Arabic" w:hAnsi="Traditional Arabic" w:hint="eastAsia"/>
                <w:b/>
                <w:bCs/>
                <w:noProof w:val="0"/>
                <w:sz w:val="28"/>
                <w:szCs w:val="28"/>
                <w:rtl/>
                <w:lang w:eastAsia="en-US"/>
              </w:rPr>
              <w:t>ك</w:t>
            </w: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D92E7C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92029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3D249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الوليد بن عبد الملك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970B12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06F22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42AAB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عمر بن عبد العزيز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E5A84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4A00C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CF5C8" w14:textId="77777777" w:rsidR="00BD10AB" w:rsidRPr="00033695" w:rsidRDefault="0022146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معاوية </w:t>
            </w:r>
            <w:r w:rsidR="00AF558C"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بن ابي سفيان </w:t>
            </w:r>
          </w:p>
        </w:tc>
      </w:tr>
    </w:tbl>
    <w:p w14:paraId="580B3A3A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8– </w:t>
      </w:r>
      <w:r w:rsidR="005610B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ا</w:t>
      </w:r>
      <w:r w:rsidR="00AF558C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ستطاع القائد ...............إخراج الروم تماماً من الشمال ال</w:t>
      </w:r>
      <w:r w:rsidR="005610B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إ</w:t>
      </w:r>
      <w:r w:rsidR="00AF558C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فريقي، وعمل على نشر الإسلام وتقوية النفوذ. 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38CFE925" w14:textId="77777777" w:rsidTr="0081096D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5B722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F7B0D" w14:textId="77777777" w:rsidR="00BD10AB" w:rsidRPr="00033695" w:rsidRDefault="00AF558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عقبة بن نافع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F08A8C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FFB1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19B12" w14:textId="77777777" w:rsidR="00BD10AB" w:rsidRPr="00033695" w:rsidRDefault="00AF558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حسان بن النعمان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B6CDF8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8611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05E9C" w14:textId="77777777" w:rsidR="00BD10AB" w:rsidRPr="00033695" w:rsidRDefault="00AF558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طارق بن زياد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BA3834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AD8D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D818E" w14:textId="77777777" w:rsidR="00BD10AB" w:rsidRPr="00033695" w:rsidRDefault="00AF558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موسى بن النصير </w:t>
            </w:r>
          </w:p>
        </w:tc>
      </w:tr>
    </w:tbl>
    <w:p w14:paraId="1B301200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9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034166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فُتحت الأندلس في عام ............</w:t>
      </w:r>
      <w:r w:rsidR="005610B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ه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63C612B9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F5083" w14:textId="77777777" w:rsidR="00BD10AB" w:rsidRPr="00033695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06225" w14:textId="77777777" w:rsidR="00BD10AB" w:rsidRPr="00033695" w:rsidRDefault="0003416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62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31F3E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6527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74506" w14:textId="77777777" w:rsidR="00BD10AB" w:rsidRPr="00033695" w:rsidRDefault="0003416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72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9FD94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EB04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CDAC7" w14:textId="77777777" w:rsidR="00BD10AB" w:rsidRPr="00033695" w:rsidRDefault="0003416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82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81AF0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3815E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6E257" w14:textId="77777777" w:rsidR="00BD10AB" w:rsidRPr="00033695" w:rsidRDefault="0003416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92</w:t>
            </w:r>
          </w:p>
        </w:tc>
      </w:tr>
    </w:tbl>
    <w:p w14:paraId="40C92B6F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10 –</w:t>
      </w:r>
      <w:r w:rsidR="00034166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ولد الخليفة العباسي ......................بالحُميمة ونشأ فيها ثم </w:t>
      </w:r>
      <w:r w:rsidR="005610B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ا</w:t>
      </w:r>
      <w:r w:rsidR="00034166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نتقل إلى الأنبار.  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3E32619A" w14:textId="77777777" w:rsidTr="0081096D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40E34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1A24D" w14:textId="77777777" w:rsidR="00BD10AB" w:rsidRPr="00033695" w:rsidRDefault="00CD1203" w:rsidP="008750C3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 المستعصم بالله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EC53C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66BC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2A35E" w14:textId="77777777" w:rsidR="00BD10AB" w:rsidRPr="00033695" w:rsidRDefault="00CD1203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أبو العباس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F20558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3E3A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1399D" w14:textId="77777777" w:rsidR="00BD10AB" w:rsidRPr="00033695" w:rsidRDefault="00CD1203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هارون الرشيد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0BFB8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C3192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6803D" w14:textId="77777777" w:rsidR="00BD10AB" w:rsidRPr="00033695" w:rsidRDefault="00CD1203" w:rsidP="00CD1203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محمد بن على بن عبد الله</w:t>
            </w:r>
          </w:p>
        </w:tc>
      </w:tr>
    </w:tbl>
    <w:p w14:paraId="2DD728B0" w14:textId="77777777" w:rsidR="00BD10AB" w:rsidRPr="00033695" w:rsidRDefault="00BD10AB" w:rsidP="00BD10AB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lastRenderedPageBreak/>
        <w:t>1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CD1203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عُين القائد ................قائداً عاماً للدعوة في خراسان. 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0137D0E2" w14:textId="77777777" w:rsidTr="0081096D">
        <w:trPr>
          <w:trHeight w:val="45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0B65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EF4C0" w14:textId="77777777" w:rsidR="00BD10AB" w:rsidRPr="00033695" w:rsidRDefault="00CD1203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أبا مسلم الخرساني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2053DA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D8D7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8DBB6" w14:textId="77777777" w:rsidR="00BD10AB" w:rsidRPr="00033695" w:rsidRDefault="00CD1203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أبو العباس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C181B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98CC9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AF647" w14:textId="77777777" w:rsidR="00BD10AB" w:rsidRPr="00033695" w:rsidRDefault="00CD1203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إبراهيم بن محمد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86D3E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C94D8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6FE54" w14:textId="77777777" w:rsidR="00BD10AB" w:rsidRPr="00033695" w:rsidRDefault="00CD1203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محمد بن على</w:t>
            </w:r>
          </w:p>
        </w:tc>
      </w:tr>
    </w:tbl>
    <w:p w14:paraId="555524F3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12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FD2277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...............يقصد بها الحملات العسكرية التي شنهَّا الصليبيون على البلاد الإسلامية.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194723BD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7569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2D6A0" w14:textId="77777777" w:rsidR="00BD10AB" w:rsidRPr="00033695" w:rsidRDefault="00FD227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الدعوة العباسية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3068D4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26967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283D5" w14:textId="77777777" w:rsidR="00BD10AB" w:rsidRPr="00033695" w:rsidRDefault="00FD227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الحملات الصليبية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88867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BD92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6770C" w14:textId="77777777" w:rsidR="00BD10AB" w:rsidRPr="00033695" w:rsidRDefault="00FD227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حملات الصوائف والشواتي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71E4F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8ECBC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EB373" w14:textId="77777777" w:rsidR="00BD10AB" w:rsidRPr="00033695" w:rsidRDefault="00FD227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الغزو المغولي </w:t>
            </w:r>
          </w:p>
        </w:tc>
      </w:tr>
    </w:tbl>
    <w:p w14:paraId="5932BEC8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13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FD2277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تمكن ...............(حاكم الموصل) من استعادة الرها من الصليبين عام 539ه.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03B5F507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DF68C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7FDF4" w14:textId="77777777" w:rsidR="00BD10AB" w:rsidRPr="00033695" w:rsidRDefault="00FD227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هارون الرشيد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5629C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C4F6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E8259" w14:textId="77777777" w:rsidR="00BD10AB" w:rsidRPr="00033695" w:rsidRDefault="00FD227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معاوية بن أبي سفيان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6B740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05A9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FFEFC" w14:textId="77777777" w:rsidR="00BD10AB" w:rsidRPr="00033695" w:rsidRDefault="00FD227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عماد الدين زنكي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D6094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F9D4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15926" w14:textId="77777777" w:rsidR="00BD10AB" w:rsidRPr="00033695" w:rsidRDefault="00FD227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صلاح الدين الأيوبي </w:t>
            </w:r>
          </w:p>
        </w:tc>
      </w:tr>
    </w:tbl>
    <w:p w14:paraId="7685C86F" w14:textId="77777777" w:rsidR="00BD10AB" w:rsidRPr="00033695" w:rsidRDefault="00BD10AB" w:rsidP="00FD2277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4 </w:t>
      </w:r>
      <w:r w:rsidR="00075186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– ..............</w:t>
      </w:r>
      <w:r w:rsidR="005610B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ه</w:t>
      </w:r>
      <w:r w:rsidR="00FD2277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م قبائل سكنت أواسط آسيا (منغوليا)ولا تدين برسالة سماوية.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7"/>
        <w:gridCol w:w="236"/>
        <w:gridCol w:w="297"/>
        <w:gridCol w:w="1980"/>
        <w:gridCol w:w="236"/>
        <w:gridCol w:w="277"/>
        <w:gridCol w:w="1987"/>
      </w:tblGrid>
      <w:tr w:rsidR="00BD10AB" w:rsidRPr="00033695" w14:paraId="63CB4586" w14:textId="77777777" w:rsidTr="0081096D">
        <w:trPr>
          <w:trHeight w:val="183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741B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FBE0C" w14:textId="77777777" w:rsidR="00BD10AB" w:rsidRPr="00033695" w:rsidRDefault="00FD227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الصليبيون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3ACCA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99A3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D8293" w14:textId="77777777" w:rsidR="00BD10AB" w:rsidRPr="00033695" w:rsidRDefault="00FD227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</w:t>
            </w:r>
            <w:r w:rsidR="00075186"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مغول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F7186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FB01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3FEB5" w14:textId="77777777" w:rsidR="00BD10AB" w:rsidRPr="00033695" w:rsidRDefault="0007518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العثمانيون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0F4C2E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A663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110B8" w14:textId="77777777" w:rsidR="00BD10AB" w:rsidRPr="00033695" w:rsidRDefault="0007518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السلاجقة</w:t>
            </w:r>
          </w:p>
        </w:tc>
      </w:tr>
    </w:tbl>
    <w:p w14:paraId="083707FD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16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075186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ينتسب ..........إلى قبيلة تركية كانت تعيش في أواسط آسيا (تركستان).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51ACA56C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A3460" w14:textId="77777777" w:rsidR="00BD10AB" w:rsidRPr="00033695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81AF2" w14:textId="77777777" w:rsidR="00BD10AB" w:rsidRPr="00033695" w:rsidRDefault="0007518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الصليبيون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2E881C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87DF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5B790" w14:textId="77777777" w:rsidR="00BD10AB" w:rsidRPr="00033695" w:rsidRDefault="0007518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المغول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0FDDB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882A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81E3A" w14:textId="77777777" w:rsidR="00BD10AB" w:rsidRPr="00033695" w:rsidRDefault="0007518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العثمانيون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2C525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FA11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3756C" w14:textId="77777777" w:rsidR="00BD10AB" w:rsidRPr="00033695" w:rsidRDefault="0007518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السلاجقة </w:t>
            </w:r>
          </w:p>
        </w:tc>
      </w:tr>
    </w:tbl>
    <w:p w14:paraId="6752FD5E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17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075186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أنتهى حكم الدولة العباسية بسقوط مدينة: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020670FD" w14:textId="77777777" w:rsidTr="0081096D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EF6E2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21FFC" w14:textId="77777777" w:rsidR="00BD10AB" w:rsidRPr="00033695" w:rsidRDefault="0007518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حلب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F1BEF8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80152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7565F" w14:textId="77777777" w:rsidR="00BD10AB" w:rsidRPr="00033695" w:rsidRDefault="0007518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البصرة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D93B19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D1DF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2D463" w14:textId="77777777" w:rsidR="00BD10AB" w:rsidRPr="00033695" w:rsidRDefault="0007518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المهدي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0A9D07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6DED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F10DA" w14:textId="77777777" w:rsidR="00BD10AB" w:rsidRPr="00033695" w:rsidRDefault="004235D2" w:rsidP="008750C3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بغداد</w:t>
            </w:r>
          </w:p>
        </w:tc>
      </w:tr>
    </w:tbl>
    <w:p w14:paraId="4C293BB4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18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7B7D8A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..............وصف حالة الجو بعناصره المختلفة في منطقة محددة في مدة زمنية قصيرة (عدد من الساعات</w:t>
      </w:r>
      <w:r w:rsidR="005610B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)</w:t>
      </w:r>
      <w:r w:rsidR="001D3076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.</w:t>
      </w:r>
      <w:r w:rsidR="007B7D8A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097BE79B" w14:textId="77777777" w:rsidTr="0081096D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43F28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7DF6A" w14:textId="77777777" w:rsidR="00BD10AB" w:rsidRPr="00033695" w:rsidRDefault="001D307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الحرارة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229EF9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9C2E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5CE23" w14:textId="77777777" w:rsidR="00BD10AB" w:rsidRPr="00033695" w:rsidRDefault="001D307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الرياح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F1E87C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0B9B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22F39" w14:textId="77777777" w:rsidR="00BD10AB" w:rsidRPr="00033695" w:rsidRDefault="001D307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الغلاف الجوي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2A73F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F0DBE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EEB0C" w14:textId="77777777" w:rsidR="00BD10AB" w:rsidRPr="00033695" w:rsidRDefault="001D307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الطقس</w:t>
            </w:r>
          </w:p>
        </w:tc>
      </w:tr>
    </w:tbl>
    <w:p w14:paraId="7170DA48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19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–</w:t>
      </w:r>
      <w:r w:rsidR="001D3076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...............هي درجة إحساس الإنسان بدفء الجو أو برودته.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40194707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2E61C" w14:textId="77777777" w:rsidR="00BD10AB" w:rsidRPr="00033695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26DA6" w14:textId="77777777" w:rsidR="00BD10AB" w:rsidRPr="00033695" w:rsidRDefault="00FB6F5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الرطوبة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65835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BD11B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1DD5D" w14:textId="77777777" w:rsidR="00BD10AB" w:rsidRPr="00033695" w:rsidRDefault="00FB6F5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الحرارة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D6097C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6A594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AD5D7" w14:textId="77777777" w:rsidR="00BD10AB" w:rsidRPr="00033695" w:rsidRDefault="00495897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الرياح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6A5FF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1404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CD08C" w14:textId="77777777" w:rsidR="00BD10AB" w:rsidRPr="00033695" w:rsidRDefault="00642B8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الضغط الجوي </w:t>
            </w:r>
          </w:p>
        </w:tc>
      </w:tr>
    </w:tbl>
    <w:p w14:paraId="24C6ABEA" w14:textId="77777777" w:rsidR="00BD10AB" w:rsidRPr="00033695" w:rsidRDefault="00BD10AB" w:rsidP="00BD10AB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</w:p>
    <w:p w14:paraId="74BDF7B6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20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642B8B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.................ه</w:t>
      </w:r>
      <w:r w:rsidR="005610B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و</w:t>
      </w:r>
      <w:r w:rsidR="00642B8B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القشرة الأرضية الصلبة التي تكون </w:t>
      </w:r>
      <w:r w:rsidR="005A4975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القارات، وقيعان البحار، والمحيطات، ويتكون من عدة طبقات بعضها فوق بعض.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72FF9799" w14:textId="77777777" w:rsidTr="0081096D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4FAC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663B7" w14:textId="77777777" w:rsidR="00BD10AB" w:rsidRPr="00033695" w:rsidRDefault="005A497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الغلاف الصخري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4C23C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5109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92F8A" w14:textId="77777777" w:rsidR="00BD10AB" w:rsidRPr="00033695" w:rsidRDefault="005A497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الغلاف الحيوي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81A90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F7BD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DD2D2" w14:textId="77777777" w:rsidR="00BD10AB" w:rsidRPr="00033695" w:rsidRDefault="005A497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الغلاف الجوي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0DB09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C2C5C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E6BF0" w14:textId="77777777" w:rsidR="00BD10AB" w:rsidRPr="00033695" w:rsidRDefault="005A497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الأقاليم الحيوية </w:t>
            </w:r>
          </w:p>
        </w:tc>
      </w:tr>
    </w:tbl>
    <w:p w14:paraId="5267B860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21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5A4975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– ..................عاصفة هوائية شديدة حلزونية الشكل قد تزيد سرعتها على 119كم في الساعة.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0AC4D506" w14:textId="77777777" w:rsidTr="0081096D">
        <w:trPr>
          <w:trHeight w:val="45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9150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801A3" w14:textId="77777777" w:rsidR="00BD10AB" w:rsidRPr="00033695" w:rsidRDefault="005A497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الهواء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73934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59BBA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40A5B" w14:textId="77777777" w:rsidR="00BD10AB" w:rsidRPr="00033695" w:rsidRDefault="005A497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الإعصار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5E3274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26D7A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E92ED" w14:textId="77777777" w:rsidR="00BD10AB" w:rsidRPr="00033695" w:rsidRDefault="005A497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الرطوبة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874B04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5A5C8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5AE85" w14:textId="77777777" w:rsidR="00BD10AB" w:rsidRPr="00033695" w:rsidRDefault="005A497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الرياح </w:t>
            </w:r>
          </w:p>
        </w:tc>
      </w:tr>
    </w:tbl>
    <w:p w14:paraId="3C2CFD34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22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FA6016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............اهتزاز أو سلسلة من الاهتزازات الارتجاجية المتتالية لجزء من سطح الأرض، ناتجة عن حركة الصفائح الصخرية في القشرة الأرضية.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70EEB759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A8C4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57310" w14:textId="77777777" w:rsidR="00BD10AB" w:rsidRPr="00033695" w:rsidRDefault="00FA601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التعرية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7C07C7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32467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8455B" w14:textId="77777777" w:rsidR="00BD10AB" w:rsidRPr="00033695" w:rsidRDefault="00FA601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التجوية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E987E8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F8C92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0AD34" w14:textId="77777777" w:rsidR="00BD10AB" w:rsidRPr="00033695" w:rsidRDefault="00FA601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الزلازل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51A0D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563F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8526B" w14:textId="77777777" w:rsidR="00BD10AB" w:rsidRPr="00033695" w:rsidRDefault="00FA601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الصدوع  </w:t>
            </w:r>
          </w:p>
        </w:tc>
      </w:tr>
    </w:tbl>
    <w:p w14:paraId="10FCC16E" w14:textId="77777777" w:rsidR="00BD10AB" w:rsidRPr="00033695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23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FA6016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............ترتيب الأعمال والأنشطة وفق أهميتها مع مراعاة الزمن المطلوب لتنفيذها: بحيث تبدأ بالأهم، ثم المهم، ثم الأقل أهمية.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1A800CC0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5423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B47F3" w14:textId="77777777" w:rsidR="00BD10AB" w:rsidRPr="00033695" w:rsidRDefault="00FA601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الأولويات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A3FFA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49E3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65BF4" w14:textId="77777777" w:rsidR="00BD10AB" w:rsidRPr="00033695" w:rsidRDefault="00FA601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التخطيط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826D7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F4A0C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88EF1" w14:textId="77777777" w:rsidR="00BD10AB" w:rsidRPr="00033695" w:rsidRDefault="00FA601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الهواية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5092A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63DF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358BC" w14:textId="77777777" w:rsidR="00BD10AB" w:rsidRPr="00033695" w:rsidRDefault="00FA601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التقويم </w:t>
            </w:r>
          </w:p>
        </w:tc>
      </w:tr>
    </w:tbl>
    <w:p w14:paraId="3D75DD2B" w14:textId="77777777" w:rsidR="00BD10AB" w:rsidRPr="00033695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24</w:t>
      </w:r>
      <w:r w:rsidR="00FA6016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– ...........غطاء صخري يحيط بالنواة وينقسم إلى: الوشاح العلوي والوشاح السفلي.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5588F543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29608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2A1D2" w14:textId="77777777" w:rsidR="00BD10AB" w:rsidRPr="00033695" w:rsidRDefault="00940F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النواة الداخلية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76EB4C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DC61C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5F19E" w14:textId="77777777" w:rsidR="00BD10AB" w:rsidRPr="00033695" w:rsidRDefault="00940F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طبقة الستار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E3253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8BC7A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35EF4" w14:textId="77777777" w:rsidR="00BD10AB" w:rsidRPr="00033695" w:rsidRDefault="00940F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النواة الخارجية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5E66D2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B584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5D13D" w14:textId="77777777" w:rsidR="00BD10AB" w:rsidRPr="00033695" w:rsidRDefault="00940F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القشرة القارية</w:t>
            </w:r>
          </w:p>
        </w:tc>
      </w:tr>
    </w:tbl>
    <w:p w14:paraId="0235FEF5" w14:textId="77777777" w:rsidR="00BD10AB" w:rsidRPr="00033695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25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033695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="00940FAB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................تحدث عادة نتيجة للضغط الذي يصيب طبقات الصخور من جوانبها أو من أسفلها.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4F12FBB6" w14:textId="77777777" w:rsidTr="0081096D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2BAE4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8BE61" w14:textId="77777777" w:rsidR="00BD10AB" w:rsidRPr="00033695" w:rsidRDefault="00940F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الانكسارات والصدوع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BC824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DCA9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0ACC8" w14:textId="77777777" w:rsidR="00BD10AB" w:rsidRPr="00033695" w:rsidRDefault="00940F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البراكين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E176E2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A8A40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6A466" w14:textId="77777777" w:rsidR="00BD10AB" w:rsidRPr="00033695" w:rsidRDefault="0043089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proofErr w:type="spellStart"/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</w:t>
            </w: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إ</w:t>
            </w: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لتواءات</w:t>
            </w:r>
            <w:proofErr w:type="spellEnd"/>
            <w:r w:rsidR="00940FAB"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CDAD27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891A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971E3" w14:textId="77777777" w:rsidR="00BD10AB" w:rsidRPr="00033695" w:rsidRDefault="00940F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الزلازل</w:t>
            </w:r>
          </w:p>
        </w:tc>
      </w:tr>
    </w:tbl>
    <w:p w14:paraId="264F64D6" w14:textId="77777777" w:rsidR="00BD10AB" w:rsidRPr="00033695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26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940FAB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من العناصر الحية في الغلاف الحيوي: ................</w:t>
      </w:r>
      <w:r w:rsidR="00940FAB"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.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44A13DA6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C38E9" w14:textId="77777777" w:rsidR="00BD10AB" w:rsidRPr="00033695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0344F" w14:textId="77777777" w:rsidR="00BD10AB" w:rsidRPr="00033695" w:rsidRDefault="00940F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الغلاف المائي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63A997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DFF77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E4A81" w14:textId="77777777" w:rsidR="00BD10AB" w:rsidRPr="00033695" w:rsidRDefault="00940F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الغلاف الجوي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ACFB4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0800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D4179" w14:textId="77777777" w:rsidR="00BD10AB" w:rsidRPr="00033695" w:rsidRDefault="00940F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الغلاف الصخري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B5952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6C21F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1DC67" w14:textId="77777777" w:rsidR="00BD10AB" w:rsidRPr="00033695" w:rsidRDefault="00940F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الحيوان </w:t>
            </w:r>
          </w:p>
        </w:tc>
      </w:tr>
    </w:tbl>
    <w:p w14:paraId="78C6E829" w14:textId="77777777" w:rsidR="00BD10AB" w:rsidRPr="00033695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lastRenderedPageBreak/>
        <w:t>27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4539A4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................الوسط الذي يحيط بالكائن الحي، فيؤثر فيه ويتأثر به.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3483BCD1" w14:textId="77777777" w:rsidTr="0081096D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56B74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7ECAD" w14:textId="77777777" w:rsidR="00BD10AB" w:rsidRPr="00033695" w:rsidRDefault="004539A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الغلاف الحيوي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FF70C7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6818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3B57D" w14:textId="77777777" w:rsidR="00BD10AB" w:rsidRPr="00033695" w:rsidRDefault="004539A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البيئة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866504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DED7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B0195" w14:textId="77777777" w:rsidR="00BD10AB" w:rsidRPr="00033695" w:rsidRDefault="004539A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الغلاف الصخري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A8A2CC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A34B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52AB1" w14:textId="77777777" w:rsidR="00BD10AB" w:rsidRPr="00033695" w:rsidRDefault="004539A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النبات الطبيعي </w:t>
            </w:r>
          </w:p>
        </w:tc>
      </w:tr>
    </w:tbl>
    <w:p w14:paraId="3CEF62C9" w14:textId="77777777" w:rsidR="004539A4" w:rsidRPr="00033695" w:rsidRDefault="00BD10AB" w:rsidP="004539A4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28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– </w:t>
      </w:r>
      <w:r w:rsidR="004539A4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..................كل ما ينب</w:t>
      </w:r>
      <w:r w:rsidR="004539A4" w:rsidRPr="00033695">
        <w:rPr>
          <w:rFonts w:ascii="Traditional Arabic" w:hAnsi="Traditional Arabic" w:hint="eastAsia"/>
          <w:b/>
          <w:bCs/>
          <w:noProof w:val="0"/>
          <w:sz w:val="28"/>
          <w:szCs w:val="28"/>
          <w:rtl/>
          <w:lang w:eastAsia="en-US"/>
        </w:rPr>
        <w:t>ت</w:t>
      </w:r>
      <w:r w:rsidR="004539A4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طبيعياً دون تدخل من الإنسان.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1B88079D" w14:textId="77777777" w:rsidTr="0081096D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D901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D7862" w14:textId="77777777" w:rsidR="00BD10AB" w:rsidRPr="00033695" w:rsidRDefault="004539A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المناخ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7FF9A7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9626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097A8" w14:textId="77777777" w:rsidR="00BD10AB" w:rsidRPr="00033695" w:rsidRDefault="004539A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التضاريس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A6CF2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55A03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B1F4D" w14:textId="77777777" w:rsidR="00BD10AB" w:rsidRPr="00033695" w:rsidRDefault="004539A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النبات الطبيعي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2C8A58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3FC62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5E7BC" w14:textId="77777777" w:rsidR="00BD10AB" w:rsidRPr="00033695" w:rsidRDefault="004539A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البيئة </w:t>
            </w:r>
          </w:p>
        </w:tc>
      </w:tr>
    </w:tbl>
    <w:p w14:paraId="4C98C895" w14:textId="77777777" w:rsidR="00BD10AB" w:rsidRPr="00033695" w:rsidRDefault="00BD10AB" w:rsidP="00BD10AB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29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4539A4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.................نسبة بخار الماء الذي في الهواء.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38079DC9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3DEF6" w14:textId="77777777" w:rsidR="00BD10AB" w:rsidRPr="00033695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D4D3F" w14:textId="77777777" w:rsidR="00BD10AB" w:rsidRPr="00033695" w:rsidRDefault="004539A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الحرارة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A94779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7C1C6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1BA73" w14:textId="77777777" w:rsidR="00BD10AB" w:rsidRPr="00033695" w:rsidRDefault="004539A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الرطوبة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9A885E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E800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15198" w14:textId="77777777" w:rsidR="00BD10AB" w:rsidRPr="00033695" w:rsidRDefault="004539A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الرياح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142D01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F51B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E7E7F" w14:textId="77777777" w:rsidR="00BD10AB" w:rsidRPr="00033695" w:rsidRDefault="004539A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الضغط الجوي  </w:t>
            </w:r>
          </w:p>
        </w:tc>
      </w:tr>
    </w:tbl>
    <w:p w14:paraId="173D0515" w14:textId="77777777" w:rsidR="00BD10AB" w:rsidRPr="00033695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30</w:t>
      </w:r>
      <w:r w:rsidRPr="00033695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86302E" w:rsidRPr="00033695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يعد...................مؤسس الدولة العثمانية.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033695" w14:paraId="5FA844B4" w14:textId="77777777" w:rsidTr="0081096D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8C109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237E8" w14:textId="77777777" w:rsidR="00BD10AB" w:rsidRPr="00033695" w:rsidRDefault="0086302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أورخان بن عثمان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F79D9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6842D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97AA7" w14:textId="77777777" w:rsidR="00BD10AB" w:rsidRPr="00033695" w:rsidRDefault="0086302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عثمان بن أرطغرل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133D5E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64425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1292A" w14:textId="77777777" w:rsidR="00BD10AB" w:rsidRPr="00033695" w:rsidRDefault="0086302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سليمان الأول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651569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33F3A" w14:textId="77777777" w:rsidR="00BD10AB" w:rsidRPr="00033695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D64FF" w14:textId="77777777" w:rsidR="00BD10AB" w:rsidRPr="00033695" w:rsidRDefault="0086302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033695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محمد الفاتح </w:t>
            </w:r>
          </w:p>
        </w:tc>
      </w:tr>
    </w:tbl>
    <w:p w14:paraId="5F0E856C" w14:textId="77777777" w:rsidR="00BD10AB" w:rsidRPr="00033695" w:rsidRDefault="00BD10AB" w:rsidP="00BD10AB">
      <w:pPr>
        <w:jc w:val="lowKashida"/>
        <w:rPr>
          <w:b/>
          <w:bCs/>
          <w:sz w:val="28"/>
          <w:szCs w:val="28"/>
          <w:u w:val="single"/>
          <w:rtl/>
        </w:rPr>
      </w:pPr>
      <w:bookmarkStart w:id="0" w:name="_GoBack"/>
      <w:bookmarkEnd w:id="0"/>
    </w:p>
    <w:p w14:paraId="1D24B30B" w14:textId="77777777" w:rsidR="00BD10AB" w:rsidRPr="00033695" w:rsidRDefault="00BD10AB" w:rsidP="00BD10AB">
      <w:pPr>
        <w:jc w:val="lowKashida"/>
        <w:rPr>
          <w:b/>
          <w:bCs/>
          <w:sz w:val="28"/>
          <w:szCs w:val="28"/>
          <w:u w:val="single"/>
          <w:rtl/>
        </w:rPr>
      </w:pPr>
    </w:p>
    <w:p w14:paraId="23F5778D" w14:textId="77777777" w:rsidR="009A4D59" w:rsidRPr="00033695" w:rsidRDefault="00BD10AB" w:rsidP="00BD10AB">
      <w:pPr>
        <w:jc w:val="center"/>
        <w:rPr>
          <w:b/>
          <w:bCs/>
          <w:sz w:val="28"/>
          <w:szCs w:val="28"/>
          <w:rtl/>
        </w:rPr>
      </w:pPr>
      <w:r w:rsidRPr="00033695">
        <w:rPr>
          <w:b/>
          <w:bCs/>
          <w:sz w:val="28"/>
          <w:szCs w:val="28"/>
          <w:rtl/>
        </w:rPr>
        <w:t xml:space="preserve">انتهت الأسئلة ,,,,, </w:t>
      </w:r>
      <w:r w:rsidRPr="00033695">
        <w:rPr>
          <w:rFonts w:hint="cs"/>
          <w:b/>
          <w:bCs/>
          <w:sz w:val="28"/>
          <w:szCs w:val="28"/>
          <w:rtl/>
        </w:rPr>
        <w:t>وفقك الله.</w:t>
      </w:r>
    </w:p>
    <w:p w14:paraId="1AF82BCD" w14:textId="77777777" w:rsidR="009A4D59" w:rsidRPr="00033695" w:rsidRDefault="00244AB7" w:rsidP="009A4D59">
      <w:pPr>
        <w:jc w:val="lowKashida"/>
        <w:rPr>
          <w:b/>
          <w:bCs/>
          <w:sz w:val="28"/>
          <w:szCs w:val="28"/>
          <w:rtl/>
        </w:rPr>
      </w:pPr>
      <w:r w:rsidRPr="00033695">
        <w:rPr>
          <w:rFonts w:hint="cs"/>
          <w:b/>
          <w:bCs/>
          <w:sz w:val="28"/>
          <w:szCs w:val="28"/>
          <w:rtl/>
        </w:rPr>
        <w:t xml:space="preserve">                                                       </w:t>
      </w:r>
      <w:r w:rsidR="006F1EB6">
        <w:rPr>
          <w:rFonts w:hint="cs"/>
          <w:b/>
          <w:bCs/>
          <w:sz w:val="28"/>
          <w:szCs w:val="28"/>
          <w:rtl/>
        </w:rPr>
        <w:t xml:space="preserve">     </w:t>
      </w:r>
      <w:r w:rsidRPr="00033695">
        <w:rPr>
          <w:rFonts w:hint="cs"/>
          <w:b/>
          <w:bCs/>
          <w:sz w:val="28"/>
          <w:szCs w:val="28"/>
          <w:rtl/>
        </w:rPr>
        <w:t xml:space="preserve"> معلمة المادة: نسرين الصغير.</w:t>
      </w:r>
    </w:p>
    <w:p w14:paraId="3DB50734" w14:textId="77777777" w:rsidR="009A4D59" w:rsidRPr="00033695" w:rsidRDefault="009A4D59" w:rsidP="009A4D59">
      <w:pPr>
        <w:jc w:val="lowKashida"/>
        <w:rPr>
          <w:b/>
          <w:bCs/>
          <w:sz w:val="28"/>
          <w:szCs w:val="28"/>
          <w:rtl/>
        </w:rPr>
      </w:pPr>
    </w:p>
    <w:sectPr w:rsidR="009A4D59" w:rsidRPr="00033695" w:rsidSect="0035245C">
      <w:headerReference w:type="default" r:id="rId8"/>
      <w:footerReference w:type="default" r:id="rId9"/>
      <w:headerReference w:type="first" r:id="rId10"/>
      <w:footerReference w:type="first" r:id="rId11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EFAA87" w14:textId="77777777" w:rsidR="00EF7CE2" w:rsidRDefault="00EF7CE2" w:rsidP="00A92AB4">
      <w:r>
        <w:separator/>
      </w:r>
    </w:p>
  </w:endnote>
  <w:endnote w:type="continuationSeparator" w:id="0">
    <w:p w14:paraId="7CD96DC5" w14:textId="77777777" w:rsidR="00EF7CE2" w:rsidRDefault="00EF7CE2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D86E8B4F-3BEA-4B5A-BF2D-45954B0A32E9}"/>
    <w:embedBold r:id="rId2" w:fontKey="{01CC9768-4BE4-4D01-85C6-3172E346E9E4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72E5EEC-BEF4-4825-A554-A8387FEE3729}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853020AF-BA5E-4BA9-A742-0F2A2431EA3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EBA5CA6C-9A08-405C-BC5F-2EC6E3BD9E1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1996D9" w14:textId="77777777" w:rsidR="00975E13" w:rsidRDefault="00975E13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20530BF" wp14:editId="2C2BF4B1">
              <wp:simplePos x="0" y="0"/>
              <wp:positionH relativeFrom="page">
                <wp:posOffset>2411855</wp:posOffset>
              </wp:positionH>
              <wp:positionV relativeFrom="page">
                <wp:posOffset>9982294</wp:posOffset>
              </wp:positionV>
              <wp:extent cx="495197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077524" w14:textId="77777777" w:rsidR="00975E13" w:rsidRPr="00374657" w:rsidRDefault="00975E13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14:paraId="5A2594AF" w14:textId="77777777" w:rsidR="00975E13" w:rsidRPr="00374657" w:rsidRDefault="00975E13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6EC5D6A9" w14:textId="77777777" w:rsidR="00975E13" w:rsidRPr="00374657" w:rsidRDefault="00975E13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36C91079" w14:textId="77777777" w:rsidR="00975E13" w:rsidRPr="00374657" w:rsidRDefault="00975E13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0530B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89.9pt;margin-top:786pt;width:389.9pt;height:26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" filled="f" stroked="f">
              <v:textbox>
                <w:txbxContent>
                  <w:p w14:paraId="15077524" w14:textId="77777777" w:rsidR="00975E13" w:rsidRPr="00374657" w:rsidRDefault="00975E13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14:paraId="5A2594AF" w14:textId="77777777" w:rsidR="00975E13" w:rsidRPr="00374657" w:rsidRDefault="00975E13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6EC5D6A9" w14:textId="77777777" w:rsidR="00975E13" w:rsidRPr="00374657" w:rsidRDefault="00975E13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36C91079" w14:textId="77777777" w:rsidR="00975E13" w:rsidRPr="00374657" w:rsidRDefault="00975E13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D56F3F5" wp14:editId="7BD9C6AE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B81EA4" w14:textId="77777777" w:rsidR="00975E13" w:rsidRPr="00374657" w:rsidRDefault="00975E13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797C688B" w14:textId="77777777" w:rsidR="00975E13" w:rsidRPr="00374657" w:rsidRDefault="00975E13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56F3F5" id="Text Box 19" o:spid="_x0000_s1027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" filled="f" stroked="f">
              <v:textbox>
                <w:txbxContent>
                  <w:p w14:paraId="73B81EA4" w14:textId="77777777" w:rsidR="00975E13" w:rsidRPr="00374657" w:rsidRDefault="00975E13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797C688B" w14:textId="77777777" w:rsidR="00975E13" w:rsidRPr="00374657" w:rsidRDefault="00975E13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03C90" w14:textId="77777777" w:rsidR="00975E13" w:rsidRDefault="00975E13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2765D39" wp14:editId="41E338A3">
              <wp:simplePos x="0" y="0"/>
              <wp:positionH relativeFrom="page">
                <wp:posOffset>2378562</wp:posOffset>
              </wp:positionH>
              <wp:positionV relativeFrom="page">
                <wp:posOffset>10187426</wp:posOffset>
              </wp:positionV>
              <wp:extent cx="495197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37E388" w14:textId="77777777" w:rsidR="00975E13" w:rsidRPr="00374657" w:rsidRDefault="00975E13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14:paraId="7A20898E" w14:textId="77777777" w:rsidR="00975E13" w:rsidRPr="00374657" w:rsidRDefault="00975E13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4D4A12C8" w14:textId="77777777" w:rsidR="00975E13" w:rsidRPr="00374657" w:rsidRDefault="00975E13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2DBF68C9" w14:textId="77777777" w:rsidR="00975E13" w:rsidRPr="00374657" w:rsidRDefault="00975E13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765D3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87.3pt;margin-top:802.15pt;width:389.9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" filled="f" stroked="f">
              <v:textbox>
                <w:txbxContent>
                  <w:p w14:paraId="0B37E388" w14:textId="77777777" w:rsidR="00975E13" w:rsidRPr="00374657" w:rsidRDefault="00975E13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14:paraId="7A20898E" w14:textId="77777777" w:rsidR="00975E13" w:rsidRPr="00374657" w:rsidRDefault="00975E13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4D4A12C8" w14:textId="77777777" w:rsidR="00975E13" w:rsidRPr="00374657" w:rsidRDefault="00975E13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2DBF68C9" w14:textId="77777777" w:rsidR="00975E13" w:rsidRPr="00374657" w:rsidRDefault="00975E13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5009277" wp14:editId="41FFC37C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AC5A9" w14:textId="77777777" w:rsidR="00975E13" w:rsidRPr="00374657" w:rsidRDefault="00975E13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08BDA357" w14:textId="77777777" w:rsidR="00975E13" w:rsidRPr="00374657" w:rsidRDefault="00975E13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009277" id="Text Box 8" o:spid="_x0000_s1031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" filled="f" stroked="f">
              <v:textbox>
                <w:txbxContent>
                  <w:p w14:paraId="2B3AC5A9" w14:textId="77777777" w:rsidR="00975E13" w:rsidRPr="00374657" w:rsidRDefault="00975E13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08BDA357" w14:textId="77777777" w:rsidR="00975E13" w:rsidRPr="00374657" w:rsidRDefault="00975E13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FB473D" wp14:editId="41E8A4CF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E46B73C" w14:textId="77777777" w:rsidR="00975E13" w:rsidRPr="00021D6D" w:rsidRDefault="00975E13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3D2D8B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3D2D8B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FB473D" id="مربع نص 4" o:spid="_x0000_s1032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" filled="f" stroked="f" strokeweight=".5pt">
              <v:textbox>
                <w:txbxContent>
                  <w:p w14:paraId="3E46B73C" w14:textId="77777777" w:rsidR="00975E13" w:rsidRPr="00021D6D" w:rsidRDefault="00975E13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3D2D8B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3D2D8B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245A6A" w14:textId="77777777" w:rsidR="00EF7CE2" w:rsidRDefault="00EF7CE2" w:rsidP="00A92AB4">
      <w:r>
        <w:separator/>
      </w:r>
    </w:p>
  </w:footnote>
  <w:footnote w:type="continuationSeparator" w:id="0">
    <w:p w14:paraId="22639E86" w14:textId="77777777" w:rsidR="00EF7CE2" w:rsidRDefault="00EF7CE2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E6F74" w14:textId="77777777" w:rsidR="00975E13" w:rsidRDefault="00975E13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F7B3AA7" wp14:editId="1586089D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757D57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975E13" w:rsidRPr="004A5331" w14:paraId="4CCA1B66" w14:textId="77777777" w:rsidTr="0081096D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54F47DF3" w14:textId="77777777" w:rsidR="00975E13" w:rsidRPr="00CB7830" w:rsidRDefault="00975E13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4290A6AC" w14:textId="77777777" w:rsidR="00975E13" w:rsidRPr="00CB7830" w:rsidRDefault="00975E13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4256F4B1" w14:textId="77777777" w:rsidR="00975E13" w:rsidRPr="00CB7830" w:rsidRDefault="00975E1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1CF60CD5" w14:textId="77777777" w:rsidR="00975E13" w:rsidRPr="00CB7830" w:rsidRDefault="00975E1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26571BC0" w14:textId="77777777" w:rsidR="00975E13" w:rsidRPr="00CB7830" w:rsidRDefault="00975E13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76D05C74" w14:textId="77777777" w:rsidR="00975E13" w:rsidRPr="00CF70DF" w:rsidRDefault="00975E13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6CA808C1" wp14:editId="0564C496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708FFF" w14:textId="77777777" w:rsidR="00975E13" w:rsidRDefault="00975E13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CA808C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0;text-align:left;margin-left:423pt;margin-top:-45.15pt;width:125.6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4F708FFF" w14:textId="77777777" w:rsidR="00975E13" w:rsidRDefault="00975E13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3277C7D3" w14:textId="77777777" w:rsidR="00975E13" w:rsidRDefault="00975E13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05D65456" wp14:editId="0A6E104E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3839C2E5" w14:textId="77777777" w:rsidR="00975E13" w:rsidRDefault="00975E13" w:rsidP="00887674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14:paraId="1AF68B7C" w14:textId="77777777" w:rsidR="00975E13" w:rsidRDefault="00975E13" w:rsidP="00887674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 1441هـ</w:t>
          </w:r>
        </w:p>
        <w:p w14:paraId="7F51C1AD" w14:textId="77777777" w:rsidR="00975E13" w:rsidRPr="0067565F" w:rsidRDefault="00975E13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7E7FFB6F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EDDDF9E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70D86179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8205E30" w14:textId="77777777" w:rsidR="00975E13" w:rsidRPr="00816F73" w:rsidRDefault="00975E13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975E13" w:rsidRPr="004A5331" w14:paraId="39A14491" w14:textId="77777777" w:rsidTr="0081096D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0089E83B" w14:textId="77777777" w:rsidR="00975E13" w:rsidRPr="00FF44B1" w:rsidRDefault="00975E1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459EE08C" w14:textId="77777777" w:rsidR="00975E13" w:rsidRPr="00FF44B1" w:rsidRDefault="00975E1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7B192EC7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10247E62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63113344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25E8A45A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68F5D2B4" w14:textId="77777777" w:rsidR="00975E13" w:rsidRPr="00816F73" w:rsidRDefault="00975E1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75E13" w:rsidRPr="004A5331" w14:paraId="7973589B" w14:textId="77777777" w:rsidTr="0081096D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7AD04E35" w14:textId="77777777" w:rsidR="00975E13" w:rsidRPr="00FF44B1" w:rsidRDefault="00975E1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245537CC" w14:textId="77777777" w:rsidR="00975E13" w:rsidRPr="00FF44B1" w:rsidRDefault="00975E1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744A605A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645F5554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8596270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822443E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35A0EB65" w14:textId="77777777" w:rsidR="00975E13" w:rsidRPr="00816F73" w:rsidRDefault="00975E1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75E13" w:rsidRPr="004A5331" w14:paraId="288C0152" w14:textId="77777777" w:rsidTr="0081096D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591B271F" w14:textId="77777777" w:rsidR="00975E13" w:rsidRPr="00FF44B1" w:rsidRDefault="00975E1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01B8B100" w14:textId="77777777" w:rsidR="00975E13" w:rsidRPr="00FF44B1" w:rsidRDefault="00975E13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256AED39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121B5B3C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3E87C7C4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7A07822A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0D198EE8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75E13" w:rsidRPr="004A5331" w14:paraId="13F018FF" w14:textId="77777777" w:rsidTr="0081096D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E1B729E" w14:textId="77777777" w:rsidR="00975E13" w:rsidRPr="004A5331" w:rsidRDefault="00975E1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1E08EA59" w14:textId="77777777" w:rsidR="00975E13" w:rsidRPr="004A5331" w:rsidRDefault="00975E13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57130EBB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1128F0D5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6AABC722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5B03668D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2C820B16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75E13" w:rsidRPr="004A5331" w14:paraId="5D897F1F" w14:textId="77777777" w:rsidTr="0081096D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7CFBA57B" w14:textId="77777777" w:rsidR="00975E13" w:rsidRPr="00CB7830" w:rsidRDefault="00975E13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5D085E63" w14:textId="77777777" w:rsidR="00975E13" w:rsidRPr="004A5331" w:rsidRDefault="00975E13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</w:t>
          </w:r>
          <w:r w:rsidRPr="00887674">
            <w:rPr>
              <w:rFonts w:cs="AL-Mohanad Bold" w:hint="cs"/>
              <w:sz w:val="28"/>
              <w:szCs w:val="28"/>
              <w:rtl/>
            </w:rPr>
            <w:t>الثا</w:t>
          </w:r>
          <w:r>
            <w:rPr>
              <w:rFonts w:cs="AL-Mohanad Bold" w:hint="cs"/>
              <w:sz w:val="28"/>
              <w:szCs w:val="28"/>
              <w:rtl/>
            </w:rPr>
            <w:t>ني</w:t>
          </w:r>
          <w:r w:rsidRPr="00887674">
            <w:rPr>
              <w:rFonts w:cs="AL-Mohanad Bold" w:hint="cs"/>
              <w:sz w:val="28"/>
              <w:szCs w:val="28"/>
              <w:rtl/>
            </w:rPr>
            <w:t xml:space="preserve"> المتوسط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2519DBCD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C120729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0AA998DF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275A68EC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5277EB44" w14:textId="77777777" w:rsidR="00975E13" w:rsidRPr="00816F73" w:rsidRDefault="00975E1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75E13" w:rsidRPr="004A5331" w14:paraId="69BF3585" w14:textId="77777777" w:rsidTr="0081096D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7EDEA5EB" w14:textId="77777777" w:rsidR="00975E13" w:rsidRPr="004A5331" w:rsidRDefault="00975E13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3E902A86" w14:textId="77777777" w:rsidR="00975E13" w:rsidRPr="00EC6AB2" w:rsidRDefault="00975E13" w:rsidP="00887674">
          <w:pPr>
            <w:jc w:val="center"/>
            <w:rPr>
              <w:rFonts w:cs="AL-Mohanad Bold"/>
              <w:b/>
              <w:bCs/>
              <w:sz w:val="22"/>
              <w:szCs w:val="28"/>
              <w:rtl/>
            </w:rPr>
          </w:pPr>
          <w:r w:rsidRPr="00887674">
            <w:rPr>
              <w:rFonts w:cs="AL-Mohanad Bold" w:hint="cs"/>
              <w:b/>
              <w:bCs/>
              <w:sz w:val="28"/>
              <w:szCs w:val="28"/>
              <w:rtl/>
            </w:rPr>
            <w:t>المادة:</w:t>
          </w:r>
          <w:r w:rsidRPr="00887674">
            <w:rPr>
              <w:rFonts w:cs="AL-Mohanad Bold" w:hint="cs"/>
              <w:b/>
              <w:bCs/>
              <w:sz w:val="24"/>
              <w:szCs w:val="24"/>
              <w:rtl/>
            </w:rPr>
            <w:t xml:space="preserve">الدراسات الاجتماعية </w:t>
          </w:r>
          <w:r>
            <w:rPr>
              <w:rFonts w:cs="AL-Mohanad Bold" w:hint="cs"/>
              <w:b/>
              <w:bCs/>
              <w:sz w:val="24"/>
              <w:szCs w:val="24"/>
              <w:rtl/>
            </w:rPr>
            <w:t xml:space="preserve">    </w:t>
          </w:r>
          <w:r w:rsidRPr="00887674">
            <w:rPr>
              <w:rFonts w:cs="AL-Mohanad Bold" w:hint="cs"/>
              <w:b/>
              <w:bCs/>
              <w:sz w:val="24"/>
              <w:szCs w:val="24"/>
              <w:rtl/>
            </w:rPr>
            <w:t>والمواطنة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3BBC1DCA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ACF9052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47E06DA2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07DAC383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6E8B1C07" w14:textId="77777777" w:rsidR="00975E13" w:rsidRPr="00816F73" w:rsidRDefault="00975E1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75E13" w:rsidRPr="004A5331" w14:paraId="5AB8197E" w14:textId="77777777" w:rsidTr="0081096D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67752E9E" w14:textId="77777777" w:rsidR="00975E13" w:rsidRPr="00F93A25" w:rsidRDefault="00975E1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158A548B" w14:textId="77777777" w:rsidR="00975E13" w:rsidRPr="00A07824" w:rsidRDefault="00A07824" w:rsidP="00816F73">
          <w:pPr>
            <w:rPr>
              <w:rFonts w:cs="AL-Mohanad Bold"/>
              <w:b/>
              <w:bCs/>
              <w:sz w:val="24"/>
              <w:szCs w:val="24"/>
              <w:rtl/>
            </w:rPr>
          </w:pPr>
          <w:r w:rsidRPr="00A07824">
            <w:rPr>
              <w:rFonts w:cs="AL-Mohanad Bold" w:hint="cs"/>
              <w:b/>
              <w:bCs/>
              <w:sz w:val="24"/>
              <w:szCs w:val="24"/>
              <w:rtl/>
            </w:rPr>
            <w:t>الخميس:29/4/14</w:t>
          </w:r>
          <w:r>
            <w:rPr>
              <w:rFonts w:cs="AL-Mohanad Bold" w:hint="cs"/>
              <w:b/>
              <w:bCs/>
              <w:sz w:val="24"/>
              <w:szCs w:val="24"/>
              <w:rtl/>
            </w:rPr>
            <w:t>41</w:t>
          </w:r>
          <w:r w:rsidRPr="00A07824">
            <w:rPr>
              <w:rFonts w:cs="AL-Mohanad Bold" w:hint="cs"/>
              <w:b/>
              <w:bCs/>
              <w:sz w:val="24"/>
              <w:szCs w:val="24"/>
              <w:rtl/>
            </w:rPr>
            <w:t>ه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76DA169C" w14:textId="77777777" w:rsidR="00975E13" w:rsidRPr="00F93A25" w:rsidRDefault="00975E13" w:rsidP="00887674">
          <w:pPr>
            <w:jc w:val="center"/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ساعتان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7A24EC4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8B484DB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0597C41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6400BA61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0AFB033E" w14:textId="77777777" w:rsidR="00975E13" w:rsidRPr="00816F73" w:rsidRDefault="00975E1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75E13" w:rsidRPr="004A5331" w14:paraId="2FC72AFB" w14:textId="77777777" w:rsidTr="0081096D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63B6EAE9" w14:textId="77777777" w:rsidR="00975E13" w:rsidRPr="004A5331" w:rsidRDefault="00975E13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B5EDB4F" w14:textId="77777777" w:rsidR="00975E13" w:rsidRPr="00D841D2" w:rsidRDefault="00975E13" w:rsidP="00816F73">
          <w:pPr>
            <w:pStyle w:val="4"/>
            <w:rPr>
              <w:rFonts w:cs="AL-Mohanad Bold"/>
              <w:sz w:val="24"/>
              <w:szCs w:val="24"/>
            </w:rPr>
          </w:pPr>
          <w:r w:rsidRPr="00D841D2">
            <w:rPr>
              <w:rFonts w:cs="AL-Mohanad Bold" w:hint="cs"/>
              <w:sz w:val="24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011070C5" w14:textId="77777777" w:rsidR="00975E13" w:rsidRPr="00B141FF" w:rsidRDefault="00975E13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EC2EDD6" w14:textId="77777777" w:rsidR="00975E13" w:rsidRPr="00B141FF" w:rsidRDefault="00975E13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472B1464" w14:textId="77777777" w:rsidR="00975E13" w:rsidRPr="00B141FF" w:rsidRDefault="00975E13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5ABA2A0D" w14:textId="77777777" w:rsidR="00975E13" w:rsidRPr="00816F73" w:rsidRDefault="00975E13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32EC19E1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26A98875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50E4C16D" w14:textId="77777777" w:rsidR="00975E13" w:rsidRPr="00816F73" w:rsidRDefault="00975E13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72DD5307" w14:textId="77777777" w:rsidR="00975E13" w:rsidRPr="00816F73" w:rsidRDefault="00975E13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75E13" w:rsidRPr="004A5331" w14:paraId="2ED1D2D9" w14:textId="77777777" w:rsidTr="0081096D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06C8A758" w14:textId="77777777" w:rsidR="00975E13" w:rsidRDefault="00975E13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5AC88B5F" w14:textId="77777777" w:rsidR="00975E13" w:rsidRPr="00B141FF" w:rsidRDefault="00975E1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5A97A263" w14:textId="77777777" w:rsidR="00975E13" w:rsidRPr="00B141FF" w:rsidRDefault="00975E13" w:rsidP="00887674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30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063D98DE" w14:textId="77777777" w:rsidR="00975E13" w:rsidRPr="00B141FF" w:rsidRDefault="00975E1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041E3B84" w14:textId="77777777" w:rsidR="00975E13" w:rsidRPr="00B141FF" w:rsidRDefault="00975E13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16DDF9A4" w14:textId="77777777" w:rsidR="00975E13" w:rsidRPr="000F6296" w:rsidRDefault="00975E13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5CBED561" w14:textId="77777777" w:rsidR="00975E13" w:rsidRPr="00DF0CBD" w:rsidRDefault="00975E1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200CCB0C" w14:textId="77777777" w:rsidR="00975E13" w:rsidRPr="00DF0CBD" w:rsidRDefault="00975E1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25D658E9" w14:textId="77777777" w:rsidR="00975E13" w:rsidRPr="00DF0CBD" w:rsidRDefault="00975E13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2B1DBC69" w14:textId="77777777" w:rsidR="00975E13" w:rsidRPr="00DF0CBD" w:rsidRDefault="00975E13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4292AC58" w14:textId="77777777" w:rsidR="00975E13" w:rsidRDefault="00975E13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B74487E" wp14:editId="770DE08A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046E34" w14:textId="77777777" w:rsidR="00975E13" w:rsidRPr="008A7580" w:rsidRDefault="00975E13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إبنتي الطالبة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ِ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الله استعن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ابدأ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74487E" id="مربع نص 14" o:spid="_x0000_s1029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3E046E34" w14:textId="77777777" w:rsidR="00975E13" w:rsidRPr="008A7580" w:rsidRDefault="00975E13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إبنتي الطالبة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ِ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الله استعن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ابدأ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A6BF502" wp14:editId="4AA336B3">
              <wp:simplePos x="0" y="0"/>
              <wp:positionH relativeFrom="column">
                <wp:posOffset>-217170</wp:posOffset>
              </wp:positionH>
              <wp:positionV relativeFrom="paragraph">
                <wp:posOffset>76200</wp:posOffset>
              </wp:positionV>
              <wp:extent cx="7077075" cy="6686550"/>
              <wp:effectExtent l="19050" t="19050" r="28575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B99402" id="Rectangle 5" o:spid="_x0000_s1026" style="position:absolute;left:0;text-align:left;margin-left:-17.1pt;margin-top:6pt;width:557.2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" strokeweight="3.5pt">
              <v:stroke linestyle="thinThin"/>
            </v:rect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284E4F"/>
    <w:multiLevelType w:val="hybridMultilevel"/>
    <w:tmpl w:val="475C1EBE"/>
    <w:lvl w:ilvl="0" w:tplc="4E88091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1D2"/>
    <w:rsid w:val="00002329"/>
    <w:rsid w:val="00003105"/>
    <w:rsid w:val="00007D32"/>
    <w:rsid w:val="00015274"/>
    <w:rsid w:val="0002745E"/>
    <w:rsid w:val="0003051A"/>
    <w:rsid w:val="00030D20"/>
    <w:rsid w:val="00033695"/>
    <w:rsid w:val="0003374A"/>
    <w:rsid w:val="00034166"/>
    <w:rsid w:val="00040F43"/>
    <w:rsid w:val="00042922"/>
    <w:rsid w:val="00050179"/>
    <w:rsid w:val="000552BF"/>
    <w:rsid w:val="00063665"/>
    <w:rsid w:val="00064E4B"/>
    <w:rsid w:val="000661C2"/>
    <w:rsid w:val="00075186"/>
    <w:rsid w:val="0009419F"/>
    <w:rsid w:val="000C0628"/>
    <w:rsid w:val="000C20AA"/>
    <w:rsid w:val="000C740B"/>
    <w:rsid w:val="000D1EAE"/>
    <w:rsid w:val="000F6296"/>
    <w:rsid w:val="00105411"/>
    <w:rsid w:val="0010578E"/>
    <w:rsid w:val="0010715B"/>
    <w:rsid w:val="001125F8"/>
    <w:rsid w:val="00113B51"/>
    <w:rsid w:val="0012109F"/>
    <w:rsid w:val="001225ED"/>
    <w:rsid w:val="00135591"/>
    <w:rsid w:val="001464F8"/>
    <w:rsid w:val="00150C7A"/>
    <w:rsid w:val="00153764"/>
    <w:rsid w:val="0017777D"/>
    <w:rsid w:val="00177FE5"/>
    <w:rsid w:val="00192289"/>
    <w:rsid w:val="00197444"/>
    <w:rsid w:val="001B602D"/>
    <w:rsid w:val="001B7601"/>
    <w:rsid w:val="001C00FA"/>
    <w:rsid w:val="001C44AD"/>
    <w:rsid w:val="001D3076"/>
    <w:rsid w:val="001E626F"/>
    <w:rsid w:val="001F7E75"/>
    <w:rsid w:val="00201196"/>
    <w:rsid w:val="00201E7C"/>
    <w:rsid w:val="002065CB"/>
    <w:rsid w:val="0022146C"/>
    <w:rsid w:val="002218C7"/>
    <w:rsid w:val="002218FC"/>
    <w:rsid w:val="002250E3"/>
    <w:rsid w:val="00234B54"/>
    <w:rsid w:val="00237478"/>
    <w:rsid w:val="002413A2"/>
    <w:rsid w:val="00244AB7"/>
    <w:rsid w:val="002452F9"/>
    <w:rsid w:val="0024538C"/>
    <w:rsid w:val="00296D0C"/>
    <w:rsid w:val="002A1481"/>
    <w:rsid w:val="002B4BEE"/>
    <w:rsid w:val="002C329E"/>
    <w:rsid w:val="002E1504"/>
    <w:rsid w:val="002E33EF"/>
    <w:rsid w:val="002E60A3"/>
    <w:rsid w:val="0031049C"/>
    <w:rsid w:val="00312197"/>
    <w:rsid w:val="0034305C"/>
    <w:rsid w:val="0035245C"/>
    <w:rsid w:val="00355650"/>
    <w:rsid w:val="00356961"/>
    <w:rsid w:val="0036142F"/>
    <w:rsid w:val="00364B02"/>
    <w:rsid w:val="003700B2"/>
    <w:rsid w:val="00374657"/>
    <w:rsid w:val="00377B77"/>
    <w:rsid w:val="00382E54"/>
    <w:rsid w:val="0038643D"/>
    <w:rsid w:val="003A2535"/>
    <w:rsid w:val="003B0BCD"/>
    <w:rsid w:val="003B3A84"/>
    <w:rsid w:val="003D279D"/>
    <w:rsid w:val="003D2D8B"/>
    <w:rsid w:val="003E026B"/>
    <w:rsid w:val="003F2F4F"/>
    <w:rsid w:val="003F65B3"/>
    <w:rsid w:val="003F78D5"/>
    <w:rsid w:val="00400AA7"/>
    <w:rsid w:val="00402134"/>
    <w:rsid w:val="00407BA0"/>
    <w:rsid w:val="004235D2"/>
    <w:rsid w:val="00430892"/>
    <w:rsid w:val="00433718"/>
    <w:rsid w:val="004443A0"/>
    <w:rsid w:val="0044766D"/>
    <w:rsid w:val="00452E34"/>
    <w:rsid w:val="004539A4"/>
    <w:rsid w:val="00471286"/>
    <w:rsid w:val="00495897"/>
    <w:rsid w:val="00495CE2"/>
    <w:rsid w:val="004A5331"/>
    <w:rsid w:val="004B4718"/>
    <w:rsid w:val="004C056D"/>
    <w:rsid w:val="004E33A2"/>
    <w:rsid w:val="004F46A9"/>
    <w:rsid w:val="004F5102"/>
    <w:rsid w:val="004F5121"/>
    <w:rsid w:val="0050465F"/>
    <w:rsid w:val="00505A5D"/>
    <w:rsid w:val="00510DF0"/>
    <w:rsid w:val="005610BD"/>
    <w:rsid w:val="00562387"/>
    <w:rsid w:val="0057100C"/>
    <w:rsid w:val="00585967"/>
    <w:rsid w:val="00591E41"/>
    <w:rsid w:val="005938D0"/>
    <w:rsid w:val="005A4975"/>
    <w:rsid w:val="005A6742"/>
    <w:rsid w:val="005B1A09"/>
    <w:rsid w:val="005C2CE2"/>
    <w:rsid w:val="005D037F"/>
    <w:rsid w:val="005D5CE9"/>
    <w:rsid w:val="005E32E8"/>
    <w:rsid w:val="005E5532"/>
    <w:rsid w:val="005F0ACE"/>
    <w:rsid w:val="005F31DA"/>
    <w:rsid w:val="005F73FF"/>
    <w:rsid w:val="00603640"/>
    <w:rsid w:val="00642B8B"/>
    <w:rsid w:val="00650B02"/>
    <w:rsid w:val="00653F1B"/>
    <w:rsid w:val="00655957"/>
    <w:rsid w:val="00656543"/>
    <w:rsid w:val="00661D21"/>
    <w:rsid w:val="0067012F"/>
    <w:rsid w:val="00672298"/>
    <w:rsid w:val="0067565F"/>
    <w:rsid w:val="00680D03"/>
    <w:rsid w:val="00686DE6"/>
    <w:rsid w:val="006B3DA1"/>
    <w:rsid w:val="006B4367"/>
    <w:rsid w:val="006C3C31"/>
    <w:rsid w:val="006D04D5"/>
    <w:rsid w:val="006E3825"/>
    <w:rsid w:val="006E6595"/>
    <w:rsid w:val="006F1EB6"/>
    <w:rsid w:val="00721434"/>
    <w:rsid w:val="00742240"/>
    <w:rsid w:val="00754DE3"/>
    <w:rsid w:val="00760000"/>
    <w:rsid w:val="007625AF"/>
    <w:rsid w:val="0076764A"/>
    <w:rsid w:val="0078097C"/>
    <w:rsid w:val="007A27B0"/>
    <w:rsid w:val="007B06B5"/>
    <w:rsid w:val="007B59CF"/>
    <w:rsid w:val="007B7645"/>
    <w:rsid w:val="007B7D8A"/>
    <w:rsid w:val="007C6183"/>
    <w:rsid w:val="007C73DE"/>
    <w:rsid w:val="007D6D04"/>
    <w:rsid w:val="007E3E03"/>
    <w:rsid w:val="007E6BB4"/>
    <w:rsid w:val="007F00C2"/>
    <w:rsid w:val="00801F50"/>
    <w:rsid w:val="008020F4"/>
    <w:rsid w:val="0081096D"/>
    <w:rsid w:val="008153A2"/>
    <w:rsid w:val="00816F73"/>
    <w:rsid w:val="00820CEF"/>
    <w:rsid w:val="0082225F"/>
    <w:rsid w:val="00853206"/>
    <w:rsid w:val="0086302E"/>
    <w:rsid w:val="0086432A"/>
    <w:rsid w:val="008750C3"/>
    <w:rsid w:val="0087704E"/>
    <w:rsid w:val="0088547D"/>
    <w:rsid w:val="00887674"/>
    <w:rsid w:val="00887D39"/>
    <w:rsid w:val="00895EEA"/>
    <w:rsid w:val="00896A03"/>
    <w:rsid w:val="008A67C0"/>
    <w:rsid w:val="008A7580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0FAB"/>
    <w:rsid w:val="009421AA"/>
    <w:rsid w:val="00944314"/>
    <w:rsid w:val="0095204D"/>
    <w:rsid w:val="00952878"/>
    <w:rsid w:val="00960F39"/>
    <w:rsid w:val="00975E13"/>
    <w:rsid w:val="00977FFD"/>
    <w:rsid w:val="00982434"/>
    <w:rsid w:val="009876BD"/>
    <w:rsid w:val="0099745C"/>
    <w:rsid w:val="009A4D59"/>
    <w:rsid w:val="009B2A18"/>
    <w:rsid w:val="009C550D"/>
    <w:rsid w:val="009D3EB8"/>
    <w:rsid w:val="009E0AB0"/>
    <w:rsid w:val="009E7C6B"/>
    <w:rsid w:val="009F7B59"/>
    <w:rsid w:val="00A07824"/>
    <w:rsid w:val="00A07BFB"/>
    <w:rsid w:val="00A168CE"/>
    <w:rsid w:val="00A23BA6"/>
    <w:rsid w:val="00A6080C"/>
    <w:rsid w:val="00A62FC8"/>
    <w:rsid w:val="00A90042"/>
    <w:rsid w:val="00A91602"/>
    <w:rsid w:val="00A92AB4"/>
    <w:rsid w:val="00A96FBE"/>
    <w:rsid w:val="00AA717E"/>
    <w:rsid w:val="00AD615E"/>
    <w:rsid w:val="00AF4203"/>
    <w:rsid w:val="00AF4ADE"/>
    <w:rsid w:val="00AF558C"/>
    <w:rsid w:val="00B06F54"/>
    <w:rsid w:val="00B10F0F"/>
    <w:rsid w:val="00B141FF"/>
    <w:rsid w:val="00B259E5"/>
    <w:rsid w:val="00B30234"/>
    <w:rsid w:val="00B46885"/>
    <w:rsid w:val="00B60404"/>
    <w:rsid w:val="00B71448"/>
    <w:rsid w:val="00B75CE6"/>
    <w:rsid w:val="00BD01B9"/>
    <w:rsid w:val="00BD10AB"/>
    <w:rsid w:val="00BD7364"/>
    <w:rsid w:val="00BF3A4E"/>
    <w:rsid w:val="00C013F8"/>
    <w:rsid w:val="00C24C88"/>
    <w:rsid w:val="00C366A8"/>
    <w:rsid w:val="00C40699"/>
    <w:rsid w:val="00C44C00"/>
    <w:rsid w:val="00C45DB9"/>
    <w:rsid w:val="00C50983"/>
    <w:rsid w:val="00C57F7D"/>
    <w:rsid w:val="00C62543"/>
    <w:rsid w:val="00C62646"/>
    <w:rsid w:val="00C626A7"/>
    <w:rsid w:val="00CB0AF0"/>
    <w:rsid w:val="00CB7830"/>
    <w:rsid w:val="00CC1381"/>
    <w:rsid w:val="00CD0299"/>
    <w:rsid w:val="00CD1203"/>
    <w:rsid w:val="00CF70DF"/>
    <w:rsid w:val="00D11FCF"/>
    <w:rsid w:val="00D14D29"/>
    <w:rsid w:val="00D328F5"/>
    <w:rsid w:val="00D345BC"/>
    <w:rsid w:val="00D60663"/>
    <w:rsid w:val="00D60D76"/>
    <w:rsid w:val="00D60F48"/>
    <w:rsid w:val="00D65313"/>
    <w:rsid w:val="00D714D2"/>
    <w:rsid w:val="00D76C43"/>
    <w:rsid w:val="00D841D2"/>
    <w:rsid w:val="00D85A04"/>
    <w:rsid w:val="00D909C6"/>
    <w:rsid w:val="00D91397"/>
    <w:rsid w:val="00DB32ED"/>
    <w:rsid w:val="00DB6113"/>
    <w:rsid w:val="00DC2585"/>
    <w:rsid w:val="00DE782A"/>
    <w:rsid w:val="00DF0CBD"/>
    <w:rsid w:val="00DF7891"/>
    <w:rsid w:val="00E133DB"/>
    <w:rsid w:val="00E14777"/>
    <w:rsid w:val="00E17E4F"/>
    <w:rsid w:val="00E25B33"/>
    <w:rsid w:val="00E32373"/>
    <w:rsid w:val="00E34474"/>
    <w:rsid w:val="00E6016B"/>
    <w:rsid w:val="00E658DC"/>
    <w:rsid w:val="00E7039C"/>
    <w:rsid w:val="00E86356"/>
    <w:rsid w:val="00EA1F9A"/>
    <w:rsid w:val="00EB1FD7"/>
    <w:rsid w:val="00EB3710"/>
    <w:rsid w:val="00EB4384"/>
    <w:rsid w:val="00EC6AB2"/>
    <w:rsid w:val="00ED3CB3"/>
    <w:rsid w:val="00EE2A24"/>
    <w:rsid w:val="00EF7CE2"/>
    <w:rsid w:val="00F02D6E"/>
    <w:rsid w:val="00F03430"/>
    <w:rsid w:val="00F31B5E"/>
    <w:rsid w:val="00F32266"/>
    <w:rsid w:val="00F3295A"/>
    <w:rsid w:val="00F337FB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923F6"/>
    <w:rsid w:val="00F93A25"/>
    <w:rsid w:val="00FA26C4"/>
    <w:rsid w:val="00FA6016"/>
    <w:rsid w:val="00FA708E"/>
    <w:rsid w:val="00FB6F59"/>
    <w:rsid w:val="00FD2277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296850F"/>
  <w15:docId w15:val="{C7269689-AB80-4AE1-9719-F18D9FA48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4443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1441\&#1593;&#1576;&#1583;&#1575;&#1604;&#1585;&#1581;&#1605;&#1606;\&#1579;&#1575;&#1604;&#1579;\&#1575;&#1604;&#1606;&#1605;&#1608;&#1584;&#1580;%20&#1575;&#1604;&#1571;&#1608;&#1604;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C10C5-8344-4383-A650-05BCBAE9F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النموذج الأول</Template>
  <TotalTime>43</TotalTime>
  <Pages>3</Pages>
  <Words>641</Words>
  <Characters>3655</Characters>
  <Application>Microsoft Office Word</Application>
  <DocSecurity>0</DocSecurity>
  <Lines>30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/>
  <LinksUpToDate>false</LinksUpToDate>
  <CharactersWithSpaces>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احمد</dc:creator>
  <cp:lastModifiedBy>AD</cp:lastModifiedBy>
  <cp:revision>12</cp:revision>
  <cp:lastPrinted>2019-12-21T08:32:00Z</cp:lastPrinted>
  <dcterms:created xsi:type="dcterms:W3CDTF">2019-12-21T07:50:00Z</dcterms:created>
  <dcterms:modified xsi:type="dcterms:W3CDTF">2019-12-22T08:52:00Z</dcterms:modified>
</cp:coreProperties>
</file>