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9AA3C" w14:textId="0D5E240C" w:rsidR="009A4D59" w:rsidRDefault="009A4D59" w:rsidP="00A61E9D">
      <w:pPr>
        <w:jc w:val="lowKashida"/>
        <w:rPr>
          <w:b/>
          <w:bCs/>
          <w:sz w:val="32"/>
          <w:szCs w:val="32"/>
          <w:rtl/>
        </w:rPr>
      </w:pPr>
    </w:p>
    <w:p w14:paraId="6F9996FB" w14:textId="77777777" w:rsidR="003C4827" w:rsidRDefault="003C4827" w:rsidP="00A61E9D">
      <w:pPr>
        <w:jc w:val="lowKashida"/>
        <w:rPr>
          <w:b/>
          <w:bCs/>
          <w:sz w:val="32"/>
          <w:szCs w:val="32"/>
        </w:rPr>
      </w:pPr>
    </w:p>
    <w:p w14:paraId="7E0B706B" w14:textId="251874BB" w:rsidR="00681D50" w:rsidRPr="000870BB" w:rsidRDefault="00150A62" w:rsidP="00150A62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C85671" wp14:editId="672F6463">
                <wp:simplePos x="0" y="0"/>
                <wp:positionH relativeFrom="column">
                  <wp:posOffset>78105</wp:posOffset>
                </wp:positionH>
                <wp:positionV relativeFrom="paragraph">
                  <wp:posOffset>189865</wp:posOffset>
                </wp:positionV>
                <wp:extent cx="553085" cy="49530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6ADD7" w14:textId="77777777" w:rsidR="00150A62" w:rsidRDefault="00D02ACB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MCS Jeddah S_U normal." w:hint="cs"/>
                                        <w:rtl/>
                                      </w:rPr>
                                      <m:t>15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85671" id="_x0000_t202" coordsize="21600,21600" o:spt="202" path="m,l,21600r21600,l21600,xe">
                <v:stroke joinstyle="miter"/>
                <v:path gradientshapeok="t" o:connecttype="rect"/>
              </v:shapetype>
              <v:shape id="مربع نص 27" o:spid="_x0000_s1026" type="#_x0000_t202" style="position:absolute;left:0;text-align:left;margin-left:6.15pt;margin-top:14.95pt;width:43.5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" filled="f" stroked="f" strokeweight=".5pt">
                <v:textbox>
                  <w:txbxContent>
                    <w:p w14:paraId="2BE6ADD7" w14:textId="77777777" w:rsidR="00150A62" w:rsidRDefault="00D02ACB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MCS Jeddah S_U normal." w:hint="cs"/>
                                  <w:rtl/>
                                </w:rPr>
                                <m:t>15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B7B1E" wp14:editId="1BF2EC2A">
                <wp:simplePos x="0" y="0"/>
                <wp:positionH relativeFrom="column">
                  <wp:posOffset>73605</wp:posOffset>
                </wp:positionH>
                <wp:positionV relativeFrom="paragraph">
                  <wp:posOffset>181141</wp:posOffset>
                </wp:positionV>
                <wp:extent cx="564515" cy="447040"/>
                <wp:effectExtent l="0" t="0" r="26035" b="1016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2AE73" id="مستطيل 28" o:spid="_x0000_s1026" style="position:absolute;left:0;text-align:left;margin-left:5.8pt;margin-top:14.25pt;width:44.45pt;height:3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QDwhA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" filled="f" strokecolor="windowText" strokeweight="1pt"/>
            </w:pict>
          </mc:Fallback>
        </mc:AlternateContent>
      </w:r>
      <w:r w:rsidR="00796D5E"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الأول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0A258E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ظلل</w:t>
      </w:r>
      <w:r w:rsidR="00D2167B">
        <w:rPr>
          <w:rFonts w:ascii="Traditional Arabic" w:hAnsi="Traditional Arabic" w:cs="AL-Mohanad" w:hint="cs"/>
          <w:b/>
          <w:bCs/>
          <w:sz w:val="32"/>
          <w:szCs w:val="32"/>
          <w:rtl/>
        </w:rPr>
        <w:t>ي</w:t>
      </w:r>
      <w:r w:rsidR="00681D50"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الاختيار الصحيح لكل من الأسئلة التالية في ورقة الإجابة الخارجية المرفقة </w:t>
      </w:r>
    </w:p>
    <w:p w14:paraId="17E4B781" w14:textId="02EFA9C5" w:rsidR="00681D50" w:rsidRPr="00607E35" w:rsidRDefault="007E5506" w:rsidP="00603CD4">
      <w:pPr>
        <w:pStyle w:val="a7"/>
        <w:numPr>
          <w:ilvl w:val="0"/>
          <w:numId w:val="1"/>
        </w:numPr>
        <w:tabs>
          <w:tab w:val="clear" w:pos="643"/>
          <w:tab w:val="num" w:pos="360"/>
        </w:tabs>
        <w:spacing w:after="0" w:line="240" w:lineRule="auto"/>
        <w:ind w:left="360"/>
        <w:rPr>
          <w:rFonts w:ascii="Arial Black" w:hAnsi="Arial Black" w:cs="mohammad bold art 1"/>
          <w:sz w:val="32"/>
          <w:szCs w:val="32"/>
        </w:rPr>
      </w:pPr>
      <w:r>
        <w:rPr>
          <w:rFonts w:hint="cs"/>
          <w:sz w:val="28"/>
          <w:szCs w:val="28"/>
          <w:rtl/>
        </w:rPr>
        <w:t xml:space="preserve"> </w:t>
      </w:r>
      <w:r w:rsidR="00C30822" w:rsidRPr="00607E35">
        <w:rPr>
          <w:rFonts w:hint="cs"/>
          <w:sz w:val="32"/>
          <w:szCs w:val="32"/>
          <w:rtl/>
        </w:rPr>
        <w:t>العدد 15 يصنف الى عدد .....</w:t>
      </w:r>
      <w:r w:rsidRPr="00607E35">
        <w:rPr>
          <w:rFonts w:hint="cs"/>
          <w:sz w:val="32"/>
          <w:szCs w:val="32"/>
          <w:rtl/>
        </w:rPr>
        <w:t xml:space="preserve">      </w:t>
      </w:r>
    </w:p>
    <w:p w14:paraId="3C608271" w14:textId="77777777" w:rsidR="00681D50" w:rsidRPr="007E5506" w:rsidRDefault="00681D50" w:rsidP="00603CD4">
      <w:pPr>
        <w:rPr>
          <w:rFonts w:ascii="Arial Black" w:hAnsi="Arial Black"/>
          <w:sz w:val="28"/>
          <w:szCs w:val="28"/>
        </w:rPr>
      </w:pP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7E5506" w:rsidRPr="00A3233B" w14:paraId="5D91D188" w14:textId="77777777" w:rsidTr="00603CD4">
        <w:tc>
          <w:tcPr>
            <w:tcW w:w="289" w:type="dxa"/>
            <w:vAlign w:val="center"/>
          </w:tcPr>
          <w:p w14:paraId="5D78F3D4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042EF080" w14:textId="13ECE6C9" w:rsidR="007E5506" w:rsidRPr="00A3233B" w:rsidRDefault="00C3082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اولي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7CD01DE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ECD714C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A804DAC" w14:textId="6EDD6F05" w:rsidR="007E5506" w:rsidRPr="00A3233B" w:rsidRDefault="00C3082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غير اولي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73089E3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C26B178" w14:textId="77777777" w:rsidR="007E5506" w:rsidRPr="00A3233B" w:rsidRDefault="007E5506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3730090" w14:textId="0AB451F0" w:rsidR="007E5506" w:rsidRPr="00A3233B" w:rsidRDefault="00C3082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زوجي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DE98873" w14:textId="77777777" w:rsidR="007E5506" w:rsidRPr="00A3233B" w:rsidRDefault="007E5506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3249273" w14:textId="77777777" w:rsidR="007E5506" w:rsidRPr="00A3233B" w:rsidRDefault="007E5506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D13041D" w14:textId="6B0CD2B7" w:rsidR="007E5506" w:rsidRPr="00633E44" w:rsidRDefault="00C3082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غير ذلك </w:t>
            </w:r>
          </w:p>
        </w:tc>
      </w:tr>
    </w:tbl>
    <w:p w14:paraId="1FE1155E" w14:textId="77777777" w:rsidR="00A61E9D" w:rsidRDefault="00A61E9D" w:rsidP="00603CD4">
      <w:p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</w:rPr>
      </w:pPr>
    </w:p>
    <w:p w14:paraId="6F1B5A28" w14:textId="2CE31D20" w:rsidR="00681D50" w:rsidRPr="00A61E9D" w:rsidRDefault="006C6D9D" w:rsidP="00603CD4">
      <w:pPr>
        <w:numPr>
          <w:ilvl w:val="0"/>
          <w:numId w:val="1"/>
        </w:numPr>
        <w:tabs>
          <w:tab w:val="clear" w:pos="643"/>
          <w:tab w:val="num" w:pos="565"/>
        </w:tabs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 </w:t>
      </w:r>
      <w:r w:rsidR="00C30822">
        <w:rPr>
          <w:rFonts w:asciiTheme="minorBidi" w:hAnsiTheme="minorBidi" w:cstheme="minorBidi" w:hint="cs"/>
          <w:sz w:val="32"/>
          <w:szCs w:val="32"/>
          <w:rtl/>
        </w:rPr>
        <w:t>تحليل العدد 14 الى عوامله الأولية ....</w:t>
      </w:r>
      <w:r w:rsidR="00681D50" w:rsidRPr="00A61E9D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</w:t>
      </w:r>
      <w:r w:rsidR="00681D50" w:rsidRPr="00A61E9D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6C6D9D" w:rsidRPr="00A3233B" w14:paraId="00AE0B57" w14:textId="77777777" w:rsidTr="00603CD4">
        <w:tc>
          <w:tcPr>
            <w:tcW w:w="289" w:type="dxa"/>
            <w:vAlign w:val="center"/>
          </w:tcPr>
          <w:p w14:paraId="075EA7E5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555BBD4E" w14:textId="5B5D3CB4" w:rsidR="006C6D9D" w:rsidRPr="00B6031B" w:rsidRDefault="00C30822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7×2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7A2D42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927013C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6746D8" w14:textId="70061ECB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14×5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15A376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22CBB4A" w14:textId="77777777" w:rsidR="006C6D9D" w:rsidRPr="00A3233B" w:rsidRDefault="006C6D9D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0919BC0F" w14:textId="547641D4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7×2×2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B504B71" w14:textId="77777777" w:rsidR="006C6D9D" w:rsidRPr="00A3233B" w:rsidRDefault="006C6D9D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26AFD2B" w14:textId="77777777" w:rsidR="006C6D9D" w:rsidRPr="00A3233B" w:rsidRDefault="006C6D9D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D7F1DFC" w14:textId="7888F47C" w:rsidR="006C6D9D" w:rsidRPr="00633E44" w:rsidRDefault="00C3082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5+3×2</w:t>
            </w:r>
          </w:p>
        </w:tc>
      </w:tr>
    </w:tbl>
    <w:p w14:paraId="2FF5C453" w14:textId="77777777" w:rsidR="00796D5E" w:rsidRDefault="00796D5E" w:rsidP="00603CD4">
      <w:pPr>
        <w:jc w:val="lowKashida"/>
        <w:rPr>
          <w:b/>
          <w:bCs/>
          <w:sz w:val="32"/>
          <w:szCs w:val="32"/>
          <w:rtl/>
        </w:rPr>
      </w:pPr>
    </w:p>
    <w:p w14:paraId="088D45D7" w14:textId="33BBCCC1" w:rsidR="009E7E54" w:rsidRPr="00607E35" w:rsidRDefault="009E7E54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607E35">
        <w:rPr>
          <w:rFonts w:hint="cs"/>
          <w:sz w:val="32"/>
          <w:szCs w:val="32"/>
          <w:rtl/>
        </w:rPr>
        <w:t xml:space="preserve">   </w:t>
      </w:r>
      <w:r w:rsidR="003D33EF" w:rsidRPr="00607E35">
        <w:rPr>
          <w:rFonts w:hint="cs"/>
          <w:sz w:val="32"/>
          <w:szCs w:val="32"/>
          <w:rtl/>
        </w:rPr>
        <w:t>تحتوي</w:t>
      </w:r>
      <w:r w:rsidR="00C30822" w:rsidRPr="00607E35">
        <w:rPr>
          <w:rFonts w:hint="cs"/>
          <w:sz w:val="32"/>
          <w:szCs w:val="32"/>
          <w:rtl/>
        </w:rPr>
        <w:t xml:space="preserve"> كعكة على </w:t>
      </w: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</w:rPr>
              <m:t xml:space="preserve">    </m:t>
            </m:r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3</m:t>
            </m:r>
          </m:e>
          <m:sub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5</m:t>
            </m:r>
          </m:sub>
        </m:sSub>
      </m:oMath>
      <w:r w:rsidR="006A1E82" w:rsidRPr="00607E35">
        <w:rPr>
          <w:rFonts w:ascii="Arial Black" w:hAnsi="Arial Black" w:cs="mohammad bold art 1" w:hint="cs"/>
          <w:sz w:val="32"/>
          <w:szCs w:val="32"/>
          <w:rtl/>
        </w:rPr>
        <w:t xml:space="preserve">سعرة حرارية. فما العدد </w:t>
      </w:r>
      <w:r w:rsidR="003D33EF" w:rsidRPr="00607E35">
        <w:rPr>
          <w:rFonts w:ascii="Arial Black" w:hAnsi="Arial Black" w:cs="mohammad bold art 1" w:hint="cs"/>
          <w:sz w:val="32"/>
          <w:szCs w:val="32"/>
          <w:rtl/>
        </w:rPr>
        <w:t>الذي</w:t>
      </w:r>
      <w:r w:rsidR="006A1E82" w:rsidRPr="00607E35">
        <w:rPr>
          <w:rFonts w:ascii="Arial Black" w:hAnsi="Arial Black" w:cs="mohammad bold art 1" w:hint="cs"/>
          <w:sz w:val="32"/>
          <w:szCs w:val="32"/>
          <w:rtl/>
        </w:rPr>
        <w:t xml:space="preserve"> تمثله هذه </w:t>
      </w:r>
      <w:r w:rsidR="003D33EF" w:rsidRPr="00607E35">
        <w:rPr>
          <w:rFonts w:ascii="Arial Black" w:hAnsi="Arial Black" w:cs="mohammad bold art 1" w:hint="cs"/>
          <w:sz w:val="32"/>
          <w:szCs w:val="32"/>
          <w:rtl/>
        </w:rPr>
        <w:t>السعرات؟</w:t>
      </w:r>
      <w:r w:rsidR="006A1E82" w:rsidRPr="00607E35">
        <w:rPr>
          <w:rFonts w:ascii="Arial Black" w:hAnsi="Arial Black" w:cs="mohammad bold art 1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174EEB1" w14:textId="77777777" w:rsidTr="00603CD4">
        <w:tc>
          <w:tcPr>
            <w:tcW w:w="289" w:type="dxa"/>
            <w:vAlign w:val="center"/>
          </w:tcPr>
          <w:p w14:paraId="2EBD027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24146EA5" w14:textId="2F0A6890" w:rsidR="009E7E54" w:rsidRPr="00A3233B" w:rsidRDefault="006A1E8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EE5739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390B59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193F344" w14:textId="4633067D" w:rsidR="009E7E54" w:rsidRPr="00A3233B" w:rsidRDefault="006A1E8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3E870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7303DC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0BE06DA" w14:textId="603CD316" w:rsidR="009E7E54" w:rsidRPr="00A3233B" w:rsidRDefault="006A1E8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125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519CF0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A29419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BC5770D" w14:textId="6A96649C" w:rsidR="009E7E54" w:rsidRPr="00633E44" w:rsidRDefault="006A1E8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243</w:t>
            </w:r>
          </w:p>
        </w:tc>
      </w:tr>
    </w:tbl>
    <w:p w14:paraId="7DF59BEB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0A10A8B6" w14:textId="6C00F0FF" w:rsidR="009E7E54" w:rsidRPr="00607E35" w:rsidRDefault="006A1E82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607E35">
        <w:rPr>
          <w:rFonts w:asciiTheme="minorBidi" w:hAnsiTheme="minorBidi" w:cstheme="minorBidi" w:hint="cs"/>
          <w:sz w:val="32"/>
          <w:szCs w:val="32"/>
          <w:rtl/>
        </w:rPr>
        <w:t xml:space="preserve">اذا كانت أ=5 </w:t>
      </w:r>
      <w:r w:rsidRPr="00607E35">
        <w:rPr>
          <w:rFonts w:ascii="Traditional Arabic" w:hAnsi="Traditional Arabic" w:cs="AL-Mohanad" w:hint="cs"/>
          <w:sz w:val="32"/>
          <w:szCs w:val="32"/>
          <w:rtl/>
        </w:rPr>
        <w:t xml:space="preserve">، ب=3 </w:t>
      </w:r>
      <w:r w:rsidR="002127D5" w:rsidRPr="00607E35">
        <w:rPr>
          <w:rFonts w:ascii="Traditional Arabic" w:hAnsi="Traditional Arabic" w:cs="AL-Mohanad" w:hint="cs"/>
          <w:sz w:val="32"/>
          <w:szCs w:val="32"/>
          <w:rtl/>
        </w:rPr>
        <w:t xml:space="preserve"> فان قيمة العبارة 3ب-أ = .....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 </w:t>
      </w:r>
      <w:r w:rsidR="009E7E54" w:rsidRPr="00607E3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82C847B" w14:textId="77777777" w:rsidTr="00603CD4">
        <w:tc>
          <w:tcPr>
            <w:tcW w:w="289" w:type="dxa"/>
            <w:vAlign w:val="center"/>
          </w:tcPr>
          <w:p w14:paraId="3C250D6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4812F1C" w14:textId="20F8AF81" w:rsidR="009E7E54" w:rsidRPr="00B6031B" w:rsidRDefault="002127D5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F9405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726AE36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51F62E93" w14:textId="7F71AD2B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C6598E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0A7345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9902C25" w14:textId="470D5700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AFA844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7B13C9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56E0117" w14:textId="65CF6D58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2478DAB3" w14:textId="77777777" w:rsidR="00A61E9D" w:rsidRPr="00A61E9D" w:rsidRDefault="00A61E9D" w:rsidP="00603CD4">
      <w:pPr>
        <w:rPr>
          <w:rFonts w:ascii="Arial Black" w:hAnsi="Arial Black" w:cs="mohammad bold art 1"/>
          <w:sz w:val="28"/>
          <w:szCs w:val="28"/>
        </w:rPr>
      </w:pPr>
    </w:p>
    <w:p w14:paraId="0D56A0B6" w14:textId="22300150" w:rsidR="009E7E54" w:rsidRPr="00607E35" w:rsidRDefault="009E7E54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9E7E54">
        <w:rPr>
          <w:rFonts w:hint="cs"/>
          <w:sz w:val="28"/>
          <w:szCs w:val="28"/>
          <w:rtl/>
        </w:rPr>
        <w:t xml:space="preserve"> </w:t>
      </w:r>
      <w:r w:rsidR="002127D5" w:rsidRPr="00607E35">
        <w:rPr>
          <w:rFonts w:hint="cs"/>
          <w:sz w:val="32"/>
          <w:szCs w:val="32"/>
          <w:rtl/>
        </w:rPr>
        <w:t>المتوسط الحسابي لمجموعة البيانات 4،3،5،1،</w:t>
      </w:r>
      <w:r w:rsidR="003D33EF" w:rsidRPr="00607E35">
        <w:rPr>
          <w:rFonts w:hint="cs"/>
          <w:sz w:val="32"/>
          <w:szCs w:val="32"/>
          <w:rtl/>
        </w:rPr>
        <w:t>2 هو</w:t>
      </w:r>
      <w:r w:rsidR="002127D5" w:rsidRPr="00607E35">
        <w:rPr>
          <w:rFonts w:hint="cs"/>
          <w:sz w:val="32"/>
          <w:szCs w:val="32"/>
          <w:rtl/>
        </w:rPr>
        <w:t xml:space="preserve"> .......</w:t>
      </w:r>
      <w:r w:rsidRPr="00607E35">
        <w:rPr>
          <w:rFonts w:hint="cs"/>
          <w:sz w:val="32"/>
          <w:szCs w:val="32"/>
          <w:rtl/>
        </w:rPr>
        <w:t xml:space="preserve">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DF876B1" w14:textId="77777777" w:rsidTr="00603CD4">
        <w:tc>
          <w:tcPr>
            <w:tcW w:w="289" w:type="dxa"/>
            <w:vAlign w:val="center"/>
          </w:tcPr>
          <w:p w14:paraId="4F60163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344153B6" w14:textId="1643393E" w:rsidR="009E7E54" w:rsidRPr="00A3233B" w:rsidRDefault="002127D5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935402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AEA627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CCF8030" w14:textId="2BF7CCB3" w:rsidR="009E7E54" w:rsidRPr="00A3233B" w:rsidRDefault="002127D5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F7583E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A53412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76F6C955" w14:textId="5C74CC50" w:rsidR="009E7E54" w:rsidRPr="00A3233B" w:rsidRDefault="002127D5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496B81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52222A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9982CB9" w14:textId="07CEF860" w:rsidR="009E7E54" w:rsidRPr="00633E44" w:rsidRDefault="002127D5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14:paraId="4329DF18" w14:textId="77777777" w:rsidR="0000784A" w:rsidRPr="0000784A" w:rsidRDefault="0000784A" w:rsidP="00603CD4">
      <w:pPr>
        <w:spacing w:before="80" w:after="60"/>
        <w:rPr>
          <w:rFonts w:ascii="Traditional Arabic" w:hAnsi="Traditional Arabic" w:cs="AL-Mohanad"/>
          <w:b/>
          <w:bCs/>
          <w:sz w:val="28"/>
          <w:szCs w:val="28"/>
        </w:rPr>
      </w:pPr>
    </w:p>
    <w:p w14:paraId="42CE74CE" w14:textId="0115FA24" w:rsidR="009E7E54" w:rsidRPr="00607E35" w:rsidRDefault="002127D5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607E35">
        <w:rPr>
          <w:rFonts w:asciiTheme="minorBidi" w:hAnsiTheme="minorBidi" w:cstheme="minorBidi" w:hint="cs"/>
          <w:sz w:val="32"/>
          <w:szCs w:val="32"/>
          <w:rtl/>
        </w:rPr>
        <w:t xml:space="preserve">القيمة </w:t>
      </w:r>
      <w:r w:rsidRPr="00607E35">
        <w:rPr>
          <w:rFonts w:ascii="Traditional Arabic" w:hAnsi="Traditional Arabic" w:cs="AL-Mohanad" w:hint="cs"/>
          <w:sz w:val="32"/>
          <w:szCs w:val="32"/>
          <w:rtl/>
        </w:rPr>
        <w:t>المتطرفة للقيم 30 ،6،10،15،15،8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 </w:t>
      </w:r>
      <w:r w:rsidRPr="00607E35">
        <w:rPr>
          <w:rFonts w:ascii="Traditional Arabic" w:hAnsi="Traditional Arabic" w:cs="AL-Mohanad" w:hint="cs"/>
          <w:sz w:val="32"/>
          <w:szCs w:val="32"/>
          <w:rtl/>
        </w:rPr>
        <w:t>هي ........</w:t>
      </w:r>
      <w:r w:rsidR="009E7E54" w:rsidRPr="00607E3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00A31BC" w14:textId="77777777" w:rsidTr="00603CD4">
        <w:tc>
          <w:tcPr>
            <w:tcW w:w="289" w:type="dxa"/>
            <w:vAlign w:val="center"/>
          </w:tcPr>
          <w:p w14:paraId="0563EA7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52692B9" w14:textId="3B62F139" w:rsidR="009E7E54" w:rsidRPr="00B6031B" w:rsidRDefault="002127D5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3D7A59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2F8584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C5FDED5" w14:textId="5DCCF3A4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4F463F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EAB418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AFEF473" w14:textId="4D3A24BC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1F4B00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311C49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BB0FDED" w14:textId="7AEC6453" w:rsidR="009E7E54" w:rsidRPr="00633E44" w:rsidRDefault="002127D5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</w:tbl>
    <w:p w14:paraId="35148AAC" w14:textId="77777777" w:rsidR="00607E35" w:rsidRDefault="00607E35" w:rsidP="00607E35">
      <w:pPr>
        <w:rPr>
          <w:sz w:val="32"/>
          <w:szCs w:val="32"/>
          <w:rtl/>
        </w:rPr>
      </w:pPr>
    </w:p>
    <w:p w14:paraId="397E6041" w14:textId="515CB52A" w:rsidR="009E7E54" w:rsidRPr="00607E35" w:rsidRDefault="00150A62" w:rsidP="00607E35">
      <w:pPr>
        <w:pStyle w:val="a7"/>
        <w:numPr>
          <w:ilvl w:val="0"/>
          <w:numId w:val="1"/>
        </w:numPr>
        <w:rPr>
          <w:rFonts w:ascii="Arial Black" w:hAnsi="Arial Black" w:cs="mohammad bold art 1"/>
          <w:sz w:val="32"/>
          <w:szCs w:val="32"/>
        </w:rPr>
      </w:pPr>
      <w:r w:rsidRPr="00607E35">
        <w:rPr>
          <w:rFonts w:hint="cs"/>
          <w:sz w:val="32"/>
          <w:szCs w:val="32"/>
          <w:rtl/>
        </w:rPr>
        <w:lastRenderedPageBreak/>
        <w:t>إذا</w:t>
      </w:r>
      <w:r w:rsidR="002127D5" w:rsidRPr="00607E35">
        <w:rPr>
          <w:rFonts w:hint="cs"/>
          <w:sz w:val="32"/>
          <w:szCs w:val="32"/>
          <w:rtl/>
        </w:rPr>
        <w:t xml:space="preserve"> كانت </w:t>
      </w:r>
      <w:r w:rsidR="003D33EF" w:rsidRPr="00607E35">
        <w:rPr>
          <w:rFonts w:hint="cs"/>
          <w:sz w:val="32"/>
          <w:szCs w:val="32"/>
          <w:rtl/>
        </w:rPr>
        <w:t>أ</w:t>
      </w:r>
      <w:r w:rsidR="002127D5" w:rsidRPr="00607E35">
        <w:rPr>
          <w:rFonts w:hint="cs"/>
          <w:sz w:val="32"/>
          <w:szCs w:val="32"/>
          <w:rtl/>
        </w:rPr>
        <w:t xml:space="preserve">عمار بعض الطلاب بالسنوات هي </w:t>
      </w:r>
      <w:r w:rsidR="003D33EF" w:rsidRPr="00607E35">
        <w:rPr>
          <w:rFonts w:hint="cs"/>
          <w:sz w:val="32"/>
          <w:szCs w:val="32"/>
          <w:rtl/>
        </w:rPr>
        <w:t>1</w:t>
      </w:r>
      <w:r w:rsidR="00607E35">
        <w:rPr>
          <w:rFonts w:hint="cs"/>
          <w:sz w:val="32"/>
          <w:szCs w:val="32"/>
          <w:rtl/>
        </w:rPr>
        <w:t>5</w:t>
      </w:r>
      <w:r w:rsidR="003D33EF" w:rsidRPr="00607E35">
        <w:rPr>
          <w:rFonts w:hint="cs"/>
          <w:sz w:val="32"/>
          <w:szCs w:val="32"/>
          <w:rtl/>
        </w:rPr>
        <w:t>،</w:t>
      </w:r>
      <w:r w:rsidR="002127D5" w:rsidRPr="00607E35">
        <w:rPr>
          <w:rFonts w:hint="cs"/>
          <w:sz w:val="32"/>
          <w:szCs w:val="32"/>
          <w:rtl/>
        </w:rPr>
        <w:t xml:space="preserve"> </w:t>
      </w:r>
      <w:r w:rsidR="003D33EF" w:rsidRPr="00607E35">
        <w:rPr>
          <w:rFonts w:hint="cs"/>
          <w:sz w:val="32"/>
          <w:szCs w:val="32"/>
          <w:rtl/>
        </w:rPr>
        <w:t>11،</w:t>
      </w:r>
      <w:r w:rsidR="002127D5" w:rsidRPr="00607E35">
        <w:rPr>
          <w:rFonts w:hint="cs"/>
          <w:sz w:val="32"/>
          <w:szCs w:val="32"/>
          <w:rtl/>
        </w:rPr>
        <w:t xml:space="preserve"> </w:t>
      </w:r>
      <w:r w:rsidR="003D33EF" w:rsidRPr="00607E35">
        <w:rPr>
          <w:rFonts w:hint="cs"/>
          <w:sz w:val="32"/>
          <w:szCs w:val="32"/>
          <w:rtl/>
        </w:rPr>
        <w:t>13،</w:t>
      </w:r>
      <w:r w:rsidR="002127D5" w:rsidRPr="00607E35">
        <w:rPr>
          <w:rFonts w:hint="cs"/>
          <w:sz w:val="32"/>
          <w:szCs w:val="32"/>
          <w:rtl/>
        </w:rPr>
        <w:t xml:space="preserve"> 11 ،15 ،10 ،</w:t>
      </w:r>
      <w:r w:rsidR="003D33EF" w:rsidRPr="00607E35">
        <w:rPr>
          <w:rFonts w:hint="cs"/>
          <w:sz w:val="32"/>
          <w:szCs w:val="32"/>
          <w:rtl/>
        </w:rPr>
        <w:t>11فان</w:t>
      </w:r>
      <w:r w:rsidR="002127D5" w:rsidRPr="00607E35">
        <w:rPr>
          <w:rFonts w:hint="cs"/>
          <w:sz w:val="32"/>
          <w:szCs w:val="32"/>
          <w:rtl/>
        </w:rPr>
        <w:t xml:space="preserve"> قيمة المنوال تساوي</w:t>
      </w:r>
      <w:r w:rsidR="009E7E54" w:rsidRPr="00607E35">
        <w:rPr>
          <w:rFonts w:hint="cs"/>
          <w:sz w:val="32"/>
          <w:szCs w:val="32"/>
          <w:rtl/>
        </w:rPr>
        <w:t xml:space="preserve">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320348F7" w14:textId="77777777" w:rsidTr="00603CD4">
        <w:tc>
          <w:tcPr>
            <w:tcW w:w="289" w:type="dxa"/>
            <w:vAlign w:val="center"/>
          </w:tcPr>
          <w:p w14:paraId="403F750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D7A72F3" w14:textId="55B2797D" w:rsidR="009E7E54" w:rsidRPr="00A3233B" w:rsidRDefault="002127D5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98BE7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7CF2A6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1999498" w14:textId="7D427B75" w:rsidR="009E7E54" w:rsidRPr="00A3233B" w:rsidRDefault="002127D5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BE65E6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FBFED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210C2862" w14:textId="2DEFE944" w:rsidR="009E7E54" w:rsidRPr="00A3233B" w:rsidRDefault="002127D5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13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A760AD8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D8AF91A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7834537" w14:textId="650EBCCA" w:rsidR="009E7E54" w:rsidRPr="00633E44" w:rsidRDefault="002127D5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14:paraId="6FA68672" w14:textId="77777777" w:rsidR="0000784A" w:rsidRPr="0000784A" w:rsidRDefault="0000784A" w:rsidP="00603CD4">
      <w:pPr>
        <w:spacing w:before="80" w:after="60"/>
        <w:rPr>
          <w:rFonts w:ascii="Traditional Arabic" w:hAnsi="Traditional Arabic" w:cs="AL-Mohanad"/>
          <w:b/>
          <w:bCs/>
          <w:sz w:val="28"/>
          <w:szCs w:val="28"/>
        </w:rPr>
      </w:pPr>
    </w:p>
    <w:p w14:paraId="4C197EB0" w14:textId="1F8CF372" w:rsidR="009E7E54" w:rsidRPr="00607E35" w:rsidRDefault="00030B03" w:rsidP="00603CD4">
      <w:pPr>
        <w:numPr>
          <w:ilvl w:val="0"/>
          <w:numId w:val="1"/>
        </w:numPr>
        <w:spacing w:before="80" w:after="60"/>
        <w:ind w:left="360"/>
        <w:rPr>
          <w:rFonts w:ascii="Traditional Arabic" w:hAnsi="Traditional Arabic" w:cs="AL-Mohanad"/>
          <w:b/>
          <w:bCs/>
          <w:sz w:val="32"/>
          <w:szCs w:val="32"/>
          <w:rtl/>
        </w:rPr>
      </w:pPr>
      <w:r w:rsidRPr="00607E35">
        <w:rPr>
          <w:rFonts w:asciiTheme="minorBidi" w:hAnsiTheme="minorBidi" w:cstheme="minorBidi" w:hint="cs"/>
          <w:sz w:val="32"/>
          <w:szCs w:val="32"/>
          <w:rtl/>
        </w:rPr>
        <w:t xml:space="preserve">الصيغة القياسية للعدد </w:t>
      </w:r>
      <w:r w:rsidR="00FA19F2" w:rsidRPr="00607E35">
        <w:rPr>
          <w:rFonts w:ascii="Traditional Arabic" w:hAnsi="Traditional Arabic" w:cs="AL-Mohanad" w:hint="cs"/>
          <w:sz w:val="32"/>
          <w:szCs w:val="32"/>
          <w:rtl/>
        </w:rPr>
        <w:t>خمسة أجزاء من عشرة ........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 xml:space="preserve">  </w:t>
      </w:r>
      <w:r w:rsidR="009E7E54" w:rsidRPr="00607E35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                        </w:t>
      </w:r>
      <w:r w:rsidR="009E7E54" w:rsidRPr="00607E35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22A70DA" w14:textId="77777777" w:rsidTr="00603CD4">
        <w:tc>
          <w:tcPr>
            <w:tcW w:w="289" w:type="dxa"/>
            <w:vAlign w:val="center"/>
          </w:tcPr>
          <w:p w14:paraId="091E097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05D1648" w14:textId="275EEABF" w:rsidR="009E7E54" w:rsidRPr="00B6031B" w:rsidRDefault="00FA19F2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E2CA70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42101CA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F27B7D6" w14:textId="2E84A9DF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C47B0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9B0F0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4070503" w14:textId="274020E8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C582BD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6D97AD2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6EDA9246" w14:textId="015D9FA6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0,05</w:t>
            </w:r>
          </w:p>
        </w:tc>
      </w:tr>
    </w:tbl>
    <w:p w14:paraId="6E6EFFF0" w14:textId="77777777" w:rsidR="0000784A" w:rsidRPr="0000784A" w:rsidRDefault="0000784A" w:rsidP="00603CD4">
      <w:pPr>
        <w:pStyle w:val="a7"/>
        <w:spacing w:line="240" w:lineRule="auto"/>
        <w:ind w:left="360"/>
        <w:rPr>
          <w:rFonts w:ascii="Arial Black" w:hAnsi="Arial Black" w:cs="mohammad bold art 1"/>
          <w:sz w:val="28"/>
          <w:szCs w:val="28"/>
        </w:rPr>
      </w:pPr>
    </w:p>
    <w:p w14:paraId="279EC62E" w14:textId="67C94DD4" w:rsidR="009E7E54" w:rsidRPr="003D33EF" w:rsidRDefault="00FA19F2" w:rsidP="00603CD4">
      <w:pPr>
        <w:pStyle w:val="a7"/>
        <w:numPr>
          <w:ilvl w:val="0"/>
          <w:numId w:val="1"/>
        </w:numPr>
        <w:spacing w:line="240" w:lineRule="auto"/>
        <w:ind w:left="360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>تقريب العدد 0,329 لأقرب جزء من عشرة .......</w:t>
      </w:r>
      <w:r w:rsidR="009E7E54" w:rsidRPr="003D33EF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19AB14A" w14:textId="77777777" w:rsidTr="00603CD4">
        <w:tc>
          <w:tcPr>
            <w:tcW w:w="289" w:type="dxa"/>
            <w:vAlign w:val="center"/>
          </w:tcPr>
          <w:p w14:paraId="11259E04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B2BC7FB" w14:textId="2A02BDF0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9A3E1C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F19FB1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52C29319" w14:textId="473DDD93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0,3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91F5B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38CE3F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F13780A" w14:textId="17742F9A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0,4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8F0FFA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08BC83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D8BA737" w14:textId="0306ECDE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0,9</w:t>
            </w:r>
          </w:p>
        </w:tc>
      </w:tr>
    </w:tbl>
    <w:p w14:paraId="66902DB9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5B69DFFA" w14:textId="60F8C001" w:rsidR="009E7E54" w:rsidRPr="0000784A" w:rsidRDefault="009E7E54" w:rsidP="00603CD4">
      <w:pPr>
        <w:numPr>
          <w:ilvl w:val="0"/>
          <w:numId w:val="1"/>
        </w:num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 xml:space="preserve">قدر ناتج الطرح 22,35 </w:t>
      </w:r>
      <w:r w:rsidR="00FA19F2">
        <w:rPr>
          <w:rFonts w:asciiTheme="minorBidi" w:hAnsiTheme="minorBidi" w:cstheme="minorBidi"/>
          <w:sz w:val="32"/>
          <w:szCs w:val="32"/>
          <w:rtl/>
        </w:rPr>
        <w:t>–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 xml:space="preserve"> 11,14 باستعمال الحد الادني .........</w:t>
      </w: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Pr="0000784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</w:t>
      </w:r>
      <w:r w:rsidRPr="0000784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73BE94" w14:textId="77777777" w:rsidTr="00603CD4">
        <w:tc>
          <w:tcPr>
            <w:tcW w:w="289" w:type="dxa"/>
            <w:vAlign w:val="center"/>
          </w:tcPr>
          <w:p w14:paraId="07C25C5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65DBD11" w14:textId="134E85ED" w:rsidR="009E7E54" w:rsidRPr="00B6031B" w:rsidRDefault="00FA19F2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52AFCE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D343D6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8253179" w14:textId="7E5AD013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5E7D59C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39FA95A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5D4C8C59" w14:textId="37BB6707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CB11A42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1492D59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3F5D5ADE" w14:textId="2B6C3CDA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</w:tbl>
    <w:p w14:paraId="0F6CD3EA" w14:textId="77777777" w:rsidR="0000784A" w:rsidRDefault="0000784A" w:rsidP="00603CD4">
      <w:pPr>
        <w:pStyle w:val="a7"/>
        <w:spacing w:line="240" w:lineRule="auto"/>
        <w:ind w:left="360"/>
        <w:rPr>
          <w:sz w:val="28"/>
          <w:szCs w:val="28"/>
          <w:rtl/>
        </w:rPr>
      </w:pPr>
    </w:p>
    <w:p w14:paraId="591CF573" w14:textId="6D832CC4" w:rsidR="009E7E54" w:rsidRPr="003D33EF" w:rsidRDefault="00FA19F2" w:rsidP="00603CD4">
      <w:pPr>
        <w:pStyle w:val="a7"/>
        <w:numPr>
          <w:ilvl w:val="0"/>
          <w:numId w:val="1"/>
        </w:numPr>
        <w:tabs>
          <w:tab w:val="clear" w:pos="643"/>
        </w:tabs>
        <w:spacing w:line="240" w:lineRule="auto"/>
        <w:ind w:left="284" w:hanging="284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 xml:space="preserve">ناتج الطرح 9,67 </w:t>
      </w:r>
      <w:r w:rsidRPr="003D33EF">
        <w:rPr>
          <w:sz w:val="32"/>
          <w:szCs w:val="32"/>
          <w:rtl/>
        </w:rPr>
        <w:t>–</w:t>
      </w:r>
      <w:r w:rsidRPr="003D33EF">
        <w:rPr>
          <w:rFonts w:hint="cs"/>
          <w:sz w:val="32"/>
          <w:szCs w:val="32"/>
          <w:rtl/>
        </w:rPr>
        <w:t xml:space="preserve"> 2,35 = ...........</w:t>
      </w:r>
      <w:r w:rsidR="009E7E54" w:rsidRPr="003D33EF">
        <w:rPr>
          <w:rFonts w:hint="cs"/>
          <w:sz w:val="32"/>
          <w:szCs w:val="32"/>
          <w:rtl/>
        </w:rPr>
        <w:t xml:space="preserve">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9C00BC5" w14:textId="77777777" w:rsidTr="00603CD4">
        <w:tc>
          <w:tcPr>
            <w:tcW w:w="289" w:type="dxa"/>
            <w:vAlign w:val="center"/>
          </w:tcPr>
          <w:p w14:paraId="4701287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12799E4B" w14:textId="58887731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EBA66E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0AACF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24999183" w14:textId="734C34D6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12,02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270210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2AF427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68948E10" w14:textId="731361E9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7,023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1AF1A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2B648F8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61A4B1A" w14:textId="35809B8D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7,32</w:t>
            </w:r>
          </w:p>
        </w:tc>
      </w:tr>
    </w:tbl>
    <w:p w14:paraId="680F3964" w14:textId="77777777" w:rsidR="0000784A" w:rsidRDefault="009E7E54" w:rsidP="00603CD4">
      <w:pPr>
        <w:spacing w:before="80" w:after="60"/>
        <w:rPr>
          <w:rFonts w:asciiTheme="minorBidi" w:hAnsiTheme="minorBidi" w:cstheme="minorBidi"/>
          <w:b/>
          <w:bCs/>
          <w:sz w:val="32"/>
          <w:szCs w:val="32"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</w:p>
    <w:p w14:paraId="2B488D83" w14:textId="3ACEE194" w:rsidR="009E7E54" w:rsidRPr="0000784A" w:rsidRDefault="009E7E54" w:rsidP="00603CD4">
      <w:pPr>
        <w:numPr>
          <w:ilvl w:val="0"/>
          <w:numId w:val="1"/>
        </w:numPr>
        <w:spacing w:before="80" w:after="60"/>
        <w:ind w:left="360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00784A">
        <w:rPr>
          <w:rFonts w:asciiTheme="minorBidi" w:hAnsiTheme="minorBidi" w:cstheme="minorBidi" w:hint="cs"/>
          <w:sz w:val="32"/>
          <w:szCs w:val="32"/>
          <w:rtl/>
        </w:rPr>
        <w:t>أ</w:t>
      </w:r>
      <w:r w:rsidR="00FA19F2">
        <w:rPr>
          <w:rFonts w:asciiTheme="minorBidi" w:hAnsiTheme="minorBidi" w:cstheme="minorBidi" w:hint="cs"/>
          <w:sz w:val="32"/>
          <w:szCs w:val="32"/>
          <w:rtl/>
        </w:rPr>
        <w:t>وجدي ناتج الضرب 5,7 × 10 =.........</w:t>
      </w:r>
      <w:r w:rsidRPr="0000784A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</w:t>
      </w:r>
      <w:r w:rsidRPr="0000784A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BE1D1BA" w14:textId="77777777" w:rsidTr="00603CD4">
        <w:tc>
          <w:tcPr>
            <w:tcW w:w="289" w:type="dxa"/>
            <w:vAlign w:val="center"/>
          </w:tcPr>
          <w:p w14:paraId="19699F8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0419B5B8" w14:textId="58A2FEA4" w:rsidR="009E7E54" w:rsidRPr="00B6031B" w:rsidRDefault="00FA19F2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5</w:t>
            </w:r>
            <w:r w:rsidR="003A465B">
              <w:rPr>
                <w:rFonts w:hint="cs"/>
                <w:i/>
                <w:sz w:val="28"/>
                <w:szCs w:val="28"/>
                <w:rtl/>
              </w:rPr>
              <w:t>7</w:t>
            </w:r>
            <w:r>
              <w:rPr>
                <w:rFonts w:hint="cs"/>
                <w:i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95D05B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0B2492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42AE268E" w14:textId="35FB50E4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E09DBF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B479BE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153476E3" w14:textId="43450D85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8C19C0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68AE5B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299CB53E" w14:textId="38ECF941" w:rsidR="009E7E54" w:rsidRPr="00633E44" w:rsidRDefault="00FA19F2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57000</w:t>
            </w:r>
          </w:p>
        </w:tc>
      </w:tr>
    </w:tbl>
    <w:p w14:paraId="2137D458" w14:textId="77777777" w:rsidR="009E7E54" w:rsidRPr="009E7E54" w:rsidRDefault="009E7E54" w:rsidP="00603CD4">
      <w:pPr>
        <w:rPr>
          <w:rFonts w:ascii="Arial Black" w:hAnsi="Arial Black" w:cs="mohammad bold art 1"/>
          <w:sz w:val="28"/>
          <w:szCs w:val="28"/>
        </w:rPr>
      </w:pPr>
      <w:r w:rsidRPr="009E7E54">
        <w:rPr>
          <w:rFonts w:hint="cs"/>
          <w:sz w:val="28"/>
          <w:szCs w:val="28"/>
          <w:rtl/>
        </w:rPr>
        <w:t xml:space="preserve">       </w:t>
      </w:r>
    </w:p>
    <w:p w14:paraId="4454494B" w14:textId="208EA8A8" w:rsidR="009E7E54" w:rsidRPr="0000784A" w:rsidRDefault="0000784A" w:rsidP="00603CD4">
      <w:pPr>
        <w:rPr>
          <w:rFonts w:ascii="Arial Black" w:hAnsi="Arial Black" w:cs="mohammad bold art 1"/>
          <w:sz w:val="28"/>
          <w:szCs w:val="28"/>
        </w:rPr>
      </w:pPr>
      <w:r>
        <w:rPr>
          <w:rFonts w:ascii="Arial Black" w:hAnsi="Arial Black" w:cs="mohammad bold art 1" w:hint="cs"/>
          <w:sz w:val="28"/>
          <w:szCs w:val="28"/>
          <w:rtl/>
        </w:rPr>
        <w:t xml:space="preserve"> </w:t>
      </w:r>
      <w:r w:rsidRPr="00603CD4">
        <w:rPr>
          <w:rFonts w:ascii="Arial Black" w:hAnsi="Arial Black" w:cs="mohammad bold art 1" w:hint="cs"/>
          <w:sz w:val="32"/>
          <w:szCs w:val="32"/>
          <w:rtl/>
        </w:rPr>
        <w:t xml:space="preserve">13) </w:t>
      </w:r>
      <w:r w:rsidR="00FA19F2" w:rsidRPr="00603CD4">
        <w:rPr>
          <w:rFonts w:ascii="Arial Black" w:hAnsi="Arial Black" w:cs="mohammad bold art 1" w:hint="cs"/>
          <w:sz w:val="32"/>
          <w:szCs w:val="32"/>
          <w:rtl/>
        </w:rPr>
        <w:t>ق.م .أ للعددين 4،8 هو .........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15CE0429" w14:textId="77777777" w:rsidTr="00603CD4">
        <w:tc>
          <w:tcPr>
            <w:tcW w:w="289" w:type="dxa"/>
            <w:vAlign w:val="center"/>
          </w:tcPr>
          <w:p w14:paraId="708C901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5B80DE5B" w14:textId="535F9C5F" w:rsidR="009E7E54" w:rsidRPr="00A3233B" w:rsidRDefault="00FA19F2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9DF29C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0153175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6BB2CF8C" w14:textId="15FEC1E7" w:rsidR="009E7E54" w:rsidRPr="00A3233B" w:rsidRDefault="00FA19F2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2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12C7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04A49BB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39F783D1" w14:textId="69618924" w:rsidR="009E7E54" w:rsidRPr="00A3233B" w:rsidRDefault="00FA19F2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788C0D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459EE3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9156B9C" w14:textId="5DD71C31" w:rsidR="009E7E54" w:rsidRPr="00633E44" w:rsidRDefault="00FA19F2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</w:tbl>
    <w:p w14:paraId="1B824D1F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32AB138F" w14:textId="00F6508E" w:rsidR="009E7E54" w:rsidRPr="003D33EF" w:rsidRDefault="009C6988" w:rsidP="00757C17">
      <w:pPr>
        <w:pStyle w:val="a7"/>
        <w:numPr>
          <w:ilvl w:val="0"/>
          <w:numId w:val="31"/>
        </w:numPr>
        <w:spacing w:before="80" w:after="60"/>
        <w:ind w:left="283" w:hanging="283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3D33EF">
        <w:rPr>
          <w:rFonts w:asciiTheme="minorBidi" w:hAnsiTheme="minorBidi" w:cstheme="minorBidi" w:hint="cs"/>
          <w:sz w:val="32"/>
          <w:szCs w:val="32"/>
          <w:rtl/>
        </w:rPr>
        <w:t>م.م.أ</w:t>
      </w:r>
      <w:r w:rsidR="009E7E54" w:rsidRPr="003D33EF">
        <w:rPr>
          <w:rFonts w:asciiTheme="minorBidi" w:hAnsiTheme="minorBidi" w:cstheme="minorBidi"/>
          <w:sz w:val="32"/>
          <w:szCs w:val="32"/>
          <w:rtl/>
        </w:rPr>
        <w:t xml:space="preserve"> </w:t>
      </w:r>
      <w:r w:rsidRPr="003D33EF">
        <w:rPr>
          <w:rFonts w:asciiTheme="minorBidi" w:hAnsiTheme="minorBidi" w:cstheme="minorBidi" w:hint="cs"/>
          <w:sz w:val="32"/>
          <w:szCs w:val="32"/>
          <w:rtl/>
        </w:rPr>
        <w:t>للعددين 3،5 هو ......</w:t>
      </w:r>
      <w:r w:rsidR="009E7E54" w:rsidRPr="003D33EF">
        <w:rPr>
          <w:rFonts w:ascii="Traditional Arabic" w:hAnsi="Traditional Arabic" w:cs="AL-Mohanad"/>
          <w:b/>
          <w:bCs/>
          <w:sz w:val="28"/>
          <w:szCs w:val="28"/>
        </w:rPr>
        <w:t xml:space="preserve">     </w:t>
      </w:r>
      <w:r w:rsidR="009E7E54" w:rsidRPr="003D33EF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="009E7E54" w:rsidRPr="003D33EF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0411179" w14:textId="77777777" w:rsidTr="00603CD4">
        <w:tc>
          <w:tcPr>
            <w:tcW w:w="289" w:type="dxa"/>
            <w:vAlign w:val="center"/>
          </w:tcPr>
          <w:p w14:paraId="681A2AD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4EE973E9" w14:textId="624AA3C4" w:rsidR="009E7E54" w:rsidRPr="00B6031B" w:rsidRDefault="009C6988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15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D107F4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2CEF5AC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757B3121" w14:textId="261E79DE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218A3D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56525BD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30999CFF" w14:textId="0526B026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21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028B95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055AAB6E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26F3B42" w14:textId="584F653B" w:rsidR="009E7E54" w:rsidRPr="00633E44" w:rsidRDefault="009C698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35</w:t>
            </w:r>
          </w:p>
        </w:tc>
      </w:tr>
    </w:tbl>
    <w:p w14:paraId="4FEE73C1" w14:textId="77777777" w:rsidR="003D33EF" w:rsidRPr="003D33EF" w:rsidRDefault="003D33EF" w:rsidP="00603CD4">
      <w:pPr>
        <w:pStyle w:val="a7"/>
        <w:ind w:left="142"/>
        <w:rPr>
          <w:rFonts w:ascii="Arial Black" w:hAnsi="Arial Black" w:cs="mohammad bold art 1"/>
          <w:sz w:val="32"/>
          <w:szCs w:val="32"/>
        </w:rPr>
      </w:pPr>
    </w:p>
    <w:p w14:paraId="71A126E0" w14:textId="24404046" w:rsidR="009E7E54" w:rsidRPr="003D33EF" w:rsidRDefault="009C6988" w:rsidP="00757C17">
      <w:pPr>
        <w:pStyle w:val="a7"/>
        <w:numPr>
          <w:ilvl w:val="0"/>
          <w:numId w:val="31"/>
        </w:numPr>
        <w:ind w:left="142" w:hanging="142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EED14" wp14:editId="31987687">
                <wp:simplePos x="0" y="0"/>
                <wp:positionH relativeFrom="column">
                  <wp:posOffset>4173855</wp:posOffset>
                </wp:positionH>
                <wp:positionV relativeFrom="paragraph">
                  <wp:posOffset>33020</wp:posOffset>
                </wp:positionV>
                <wp:extent cx="238125" cy="295275"/>
                <wp:effectExtent l="0" t="0" r="28575" b="28575"/>
                <wp:wrapNone/>
                <wp:docPr id="5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DD231" id="شكل بيضاوي 5" o:spid="_x0000_s1026" style="position:absolute;left:0;text-align:left;margin-left:328.65pt;margin-top:2.6pt;width:18.75pt;height: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" filled="f" strokecolor="#0d0d0d [3069]" strokeweight="1pt">
                <v:stroke joinstyle="miter"/>
              </v:oval>
            </w:pict>
          </mc:Fallback>
        </mc:AlternateContent>
      </w:r>
      <w:r w:rsidRPr="003D33EF">
        <w:rPr>
          <w:rFonts w:hint="cs"/>
          <w:sz w:val="32"/>
          <w:szCs w:val="32"/>
          <w:rtl/>
        </w:rPr>
        <w:t xml:space="preserve">ضعي الإشارة المناسبة بين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hint="cs"/>
                <w:sz w:val="32"/>
                <w:szCs w:val="32"/>
                <w:rtl/>
                <w:lang w:eastAsia="ar-SA"/>
              </w:rPr>
              <m:t>5</m:t>
            </m:r>
          </m:num>
          <m:den>
            <m:r>
              <w:rPr>
                <w:rFonts w:ascii="Cambria Math" w:hAnsi="Cambria Math" w:hint="cs"/>
                <w:sz w:val="32"/>
                <w:szCs w:val="32"/>
                <w:rtl/>
                <w:lang w:eastAsia="ar-SA"/>
              </w:rPr>
              <m:t>7</m:t>
            </m:r>
          </m:den>
        </m:f>
      </m:oMath>
      <w:r w:rsidR="009E7E54" w:rsidRPr="003D33EF">
        <w:rPr>
          <w:rFonts w:hint="cs"/>
          <w:sz w:val="32"/>
          <w:szCs w:val="32"/>
          <w:rtl/>
        </w:rPr>
        <w:t xml:space="preserve">      </w:t>
      </w:r>
      <w:r w:rsidRPr="003D33EF">
        <w:rPr>
          <w:rFonts w:ascii="Arial Black" w:hAnsi="Arial Black" w:cs="mohammad bold art 1" w:hint="cs"/>
          <w:sz w:val="32"/>
          <w:szCs w:val="32"/>
          <w:rtl/>
        </w:rPr>
        <w:t xml:space="preserve">  </w:t>
      </w:r>
      <m:oMath>
        <m:f>
          <m:fPr>
            <m:ctrlPr>
              <w:rPr>
                <w:rFonts w:ascii="Cambria Math" w:hAnsi="Cambria Math" w:cs="mohammad bold art 1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mohammad bold art 1" w:hint="cs"/>
                <w:sz w:val="32"/>
                <w:szCs w:val="32"/>
                <w:rtl/>
                <w:lang w:eastAsia="ar-SA"/>
              </w:rPr>
              <m:t xml:space="preserve">15   </m:t>
            </m:r>
          </m:num>
          <m:den>
            <m:r>
              <w:rPr>
                <w:rFonts w:ascii="Cambria Math" w:hAnsi="Cambria Math" w:cs="mohammad bold art 1" w:hint="cs"/>
                <w:sz w:val="32"/>
                <w:szCs w:val="32"/>
                <w:rtl/>
                <w:lang w:eastAsia="ar-SA"/>
              </w:rPr>
              <m:t xml:space="preserve"> 21 </m:t>
            </m:r>
          </m:den>
        </m:f>
      </m:oMath>
      <w:r w:rsidRPr="003D33EF">
        <w:rPr>
          <w:rFonts w:ascii="Arial Black" w:hAnsi="Arial Black" w:cs="mohammad bold art 1" w:hint="cs"/>
          <w:sz w:val="32"/>
          <w:szCs w:val="32"/>
          <w:rtl/>
        </w:rPr>
        <w:t xml:space="preserve">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03ADF58C" w14:textId="77777777" w:rsidTr="00603CD4">
        <w:tc>
          <w:tcPr>
            <w:tcW w:w="289" w:type="dxa"/>
            <w:vAlign w:val="center"/>
          </w:tcPr>
          <w:p w14:paraId="4E5D4B5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C20656E" w14:textId="0FBE0F45" w:rsidR="009E7E54" w:rsidRPr="00A3233B" w:rsidRDefault="009C6988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&gt;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E00D78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7B718C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4E2D0D19" w14:textId="095C7D26" w:rsidR="009E7E54" w:rsidRPr="00A3233B" w:rsidRDefault="009C6988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&lt;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15C67C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4106F6A5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330E33F" w14:textId="3C39E0D8" w:rsidR="009E7E54" w:rsidRPr="00A3233B" w:rsidRDefault="009C6988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=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8AB06B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49ECC1D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0B096D2C" w14:textId="22E9D936" w:rsidR="009E7E54" w:rsidRPr="00633E44" w:rsidRDefault="009C6988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+</w:t>
            </w:r>
          </w:p>
        </w:tc>
      </w:tr>
    </w:tbl>
    <w:p w14:paraId="43B1B70E" w14:textId="771C5D9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</w:p>
    <w:p w14:paraId="59371D2A" w14:textId="4107DD3A" w:rsidR="009E7E54" w:rsidRPr="000D29F4" w:rsidRDefault="009E7E54" w:rsidP="00757C17">
      <w:pPr>
        <w:numPr>
          <w:ilvl w:val="0"/>
          <w:numId w:val="31"/>
        </w:numPr>
        <w:spacing w:before="80" w:after="60"/>
        <w:ind w:left="795" w:hanging="795"/>
        <w:rPr>
          <w:rFonts w:asciiTheme="minorBidi" w:hAnsiTheme="minorBidi" w:cstheme="minorBidi"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555846" w:rsidRPr="00555846">
        <w:rPr>
          <w:rFonts w:asciiTheme="minorBidi" w:hAnsiTheme="minorBidi" w:cstheme="minorBidi" w:hint="cs"/>
          <w:sz w:val="32"/>
          <w:szCs w:val="32"/>
          <w:rtl/>
        </w:rPr>
        <w:t>يكتب الكسر العشري   0,8 على صورة كسر اعتيادي في أبسط صورة ........</w:t>
      </w:r>
      <w:r w:rsidRPr="000D29F4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</w:t>
      </w:r>
    </w:p>
    <w:tbl>
      <w:tblPr>
        <w:tblStyle w:val="a6"/>
        <w:bidiVisual/>
        <w:tblW w:w="104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20"/>
        <w:gridCol w:w="238"/>
        <w:gridCol w:w="365"/>
        <w:gridCol w:w="2105"/>
        <w:gridCol w:w="238"/>
        <w:gridCol w:w="266"/>
        <w:gridCol w:w="2063"/>
        <w:gridCol w:w="238"/>
        <w:gridCol w:w="280"/>
        <w:gridCol w:w="2224"/>
      </w:tblGrid>
      <w:tr w:rsidR="009E7E54" w:rsidRPr="00A3233B" w14:paraId="0283CFB6" w14:textId="77777777" w:rsidTr="00607E35">
        <w:trPr>
          <w:trHeight w:val="543"/>
        </w:trPr>
        <w:tc>
          <w:tcPr>
            <w:tcW w:w="289" w:type="dxa"/>
            <w:vAlign w:val="center"/>
          </w:tcPr>
          <w:p w14:paraId="3266B4E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20" w:type="dxa"/>
          </w:tcPr>
          <w:p w14:paraId="29375AFD" w14:textId="498EC2E6" w:rsidR="009E7E54" w:rsidRPr="00B6031B" w:rsidRDefault="00D02ACB" w:rsidP="00603CD4">
            <w:pPr>
              <w:rPr>
                <w:i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BAA578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5" w:type="dxa"/>
            <w:vAlign w:val="center"/>
          </w:tcPr>
          <w:p w14:paraId="60EDAC8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105" w:type="dxa"/>
          </w:tcPr>
          <w:p w14:paraId="19010EB0" w14:textId="573AC4FA" w:rsidR="009E7E54" w:rsidRPr="00633E44" w:rsidRDefault="00D02ACB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89D46A2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24ABA6BF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63" w:type="dxa"/>
          </w:tcPr>
          <w:p w14:paraId="6828A475" w14:textId="00924872" w:rsidR="009E7E54" w:rsidRPr="00633E44" w:rsidRDefault="00D02ACB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6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A3A09BF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1F94DE2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bookmarkStart w:id="0" w:name="_Hlk26344592"/>
        <w:tc>
          <w:tcPr>
            <w:tcW w:w="2224" w:type="dxa"/>
          </w:tcPr>
          <w:p w14:paraId="2D1B11BA" w14:textId="73BA3FBF" w:rsidR="009E7E54" w:rsidRPr="00633E44" w:rsidRDefault="00D02ACB" w:rsidP="00603CD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inorBidi" w:hint="cs"/>
                        <w:sz w:val="32"/>
                        <w:szCs w:val="32"/>
                        <w:rtl/>
                      </w:rPr>
                      <m:t>5</m:t>
                    </m:r>
                  </m:den>
                </m:f>
              </m:oMath>
            </m:oMathPara>
            <w:bookmarkEnd w:id="0"/>
          </w:p>
        </w:tc>
      </w:tr>
    </w:tbl>
    <w:p w14:paraId="269A2625" w14:textId="77777777" w:rsidR="00603CD4" w:rsidRPr="00603CD4" w:rsidRDefault="00603CD4" w:rsidP="00603CD4">
      <w:pPr>
        <w:pStyle w:val="a7"/>
        <w:spacing w:line="240" w:lineRule="auto"/>
        <w:ind w:left="0"/>
        <w:rPr>
          <w:rFonts w:ascii="Arial Black" w:hAnsi="Arial Black" w:cs="mohammad bold art 1"/>
          <w:sz w:val="32"/>
          <w:szCs w:val="32"/>
        </w:rPr>
      </w:pPr>
    </w:p>
    <w:p w14:paraId="5BFAED37" w14:textId="425F50B1" w:rsidR="009E7E54" w:rsidRPr="003D33EF" w:rsidRDefault="00EF538F" w:rsidP="00757C17">
      <w:pPr>
        <w:pStyle w:val="a7"/>
        <w:numPr>
          <w:ilvl w:val="0"/>
          <w:numId w:val="31"/>
        </w:numPr>
        <w:spacing w:line="240" w:lineRule="auto"/>
        <w:ind w:left="0" w:firstLine="0"/>
        <w:rPr>
          <w:rFonts w:ascii="Arial Black" w:hAnsi="Arial Black" w:cs="mohammad bold art 1"/>
          <w:sz w:val="32"/>
          <w:szCs w:val="32"/>
        </w:rPr>
      </w:pPr>
      <w:r w:rsidRPr="003D33EF">
        <w:rPr>
          <w:rFonts w:hint="cs"/>
          <w:sz w:val="32"/>
          <w:szCs w:val="32"/>
          <w:rtl/>
        </w:rPr>
        <w:t xml:space="preserve">الكسر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cs"/>
                <w:sz w:val="32"/>
                <w:szCs w:val="32"/>
                <w:rtl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mohammad bold art 1" w:hint="cs"/>
                <w:sz w:val="32"/>
                <w:szCs w:val="32"/>
                <w:rtl/>
              </w:rPr>
              <m:t>5</m:t>
            </m:r>
          </m:den>
        </m:f>
      </m:oMath>
      <w:r w:rsidR="009E7E54" w:rsidRPr="003D33EF">
        <w:rPr>
          <w:rFonts w:hint="cs"/>
          <w:sz w:val="32"/>
          <w:szCs w:val="32"/>
          <w:rtl/>
        </w:rPr>
        <w:t xml:space="preserve">  </w:t>
      </w:r>
      <w:r w:rsidRPr="003D33EF">
        <w:rPr>
          <w:rFonts w:hint="cs"/>
          <w:sz w:val="32"/>
          <w:szCs w:val="32"/>
          <w:rtl/>
        </w:rPr>
        <w:t>في صورة كسر عشري ........</w:t>
      </w:r>
      <w:r w:rsidR="009E7E54" w:rsidRPr="003D33EF">
        <w:rPr>
          <w:rFonts w:hint="cs"/>
          <w:sz w:val="32"/>
          <w:szCs w:val="32"/>
          <w:rtl/>
        </w:rPr>
        <w:t xml:space="preserve">    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76A97D55" w14:textId="77777777" w:rsidTr="00603CD4">
        <w:tc>
          <w:tcPr>
            <w:tcW w:w="289" w:type="dxa"/>
            <w:vAlign w:val="center"/>
          </w:tcPr>
          <w:p w14:paraId="446B38E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0732BFE" w14:textId="5E5503B9" w:rsidR="009E7E54" w:rsidRPr="00A3233B" w:rsidRDefault="00EF538F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0,6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3D6B97F3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63B1159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B9683FF" w14:textId="2E5D5055" w:rsidR="009E7E54" w:rsidRPr="00A3233B" w:rsidRDefault="00EF538F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>5,3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852995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13D07D70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4068F067" w14:textId="3BC0CA5E" w:rsidR="009E7E54" w:rsidRPr="00A3233B" w:rsidRDefault="00EF538F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>60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4DB7A89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42F8887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39783D6" w14:textId="2115C454" w:rsidR="009E7E54" w:rsidRPr="00633E44" w:rsidRDefault="00EF538F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0,05</w:t>
            </w:r>
          </w:p>
        </w:tc>
      </w:tr>
    </w:tbl>
    <w:p w14:paraId="5F3A28DA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7966F982" w14:textId="105856FB" w:rsidR="009E7E54" w:rsidRPr="000D29F4" w:rsidRDefault="009E7E54" w:rsidP="00757C17">
      <w:pPr>
        <w:numPr>
          <w:ilvl w:val="0"/>
          <w:numId w:val="31"/>
        </w:numPr>
        <w:spacing w:before="80" w:after="60"/>
        <w:ind w:left="795" w:hanging="795"/>
        <w:rPr>
          <w:rFonts w:ascii="Traditional Arabic" w:hAnsi="Traditional Arabic" w:cs="AL-Mohanad"/>
          <w:b/>
          <w:bCs/>
          <w:sz w:val="28"/>
          <w:szCs w:val="28"/>
          <w:rtl/>
        </w:rPr>
      </w:pPr>
      <w:r w:rsidRPr="00EF538F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EF538F" w:rsidRPr="00EF538F">
        <w:rPr>
          <w:rFonts w:asciiTheme="minorBidi" w:hAnsiTheme="minorBidi" w:cstheme="minorBidi" w:hint="cs"/>
          <w:sz w:val="32"/>
          <w:szCs w:val="32"/>
          <w:rtl/>
        </w:rPr>
        <w:t>العدد الكسري</w:t>
      </w:r>
      <w:r w:rsidR="00B523C9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Pr="00EF538F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b/>
                <w:bCs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hint="cs"/>
                <w:sz w:val="36"/>
                <w:szCs w:val="36"/>
                <w:rtl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36"/>
                <w:szCs w:val="36"/>
                <w:rtl/>
              </w:rPr>
              <m:t>10</m:t>
            </m:r>
          </m:den>
        </m:f>
      </m:oMath>
      <w:r w:rsidR="00EF538F" w:rsidRPr="00EF538F">
        <w:rPr>
          <w:rFonts w:asciiTheme="minorBidi" w:hAnsiTheme="minorBidi" w:cstheme="minorBidi" w:hint="cs"/>
          <w:b/>
          <w:bCs/>
          <w:sz w:val="32"/>
          <w:szCs w:val="32"/>
          <w:rtl/>
        </w:rPr>
        <w:t xml:space="preserve"> </w:t>
      </w:r>
      <w:r w:rsidR="00070491" w:rsidRPr="00070491">
        <w:rPr>
          <w:rFonts w:ascii="Traditional Arabic" w:hAnsi="Traditional Arabic" w:cs="AL-Mohanad" w:hint="cs"/>
          <w:sz w:val="28"/>
          <w:szCs w:val="28"/>
          <w:rtl/>
        </w:rPr>
        <w:t>3 في صورة كسر عشري ........</w:t>
      </w:r>
      <w:r w:rsidRPr="000D29F4">
        <w:rPr>
          <w:rFonts w:ascii="Traditional Arabic" w:hAnsi="Traditional Arabic" w:cs="AL-Mohanad"/>
          <w:b/>
          <w:bCs/>
          <w:sz w:val="28"/>
          <w:szCs w:val="28"/>
        </w:rPr>
        <w:t xml:space="preserve">   </w:t>
      </w:r>
      <w:r w:rsidRPr="000D29F4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0D29F4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2984348" w14:textId="77777777" w:rsidTr="00603CD4">
        <w:tc>
          <w:tcPr>
            <w:tcW w:w="289" w:type="dxa"/>
            <w:vAlign w:val="center"/>
          </w:tcPr>
          <w:p w14:paraId="7E7EF97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68364DFB" w14:textId="33497EC2" w:rsidR="009E7E54" w:rsidRPr="00B6031B" w:rsidRDefault="00070491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3</w:t>
            </w:r>
            <w:bookmarkStart w:id="1" w:name="_Hlk26383415"/>
            <w:r>
              <w:rPr>
                <w:rFonts w:hint="cs"/>
                <w:i/>
                <w:sz w:val="28"/>
                <w:szCs w:val="28"/>
                <w:rtl/>
              </w:rPr>
              <w:t>7</w:t>
            </w:r>
            <w:bookmarkEnd w:id="1"/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65A961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5C3CA627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1DBF100B" w14:textId="224A684C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3,7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45D742B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E278D0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7E5AD707" w14:textId="7EE4F2F0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0,37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7DF82771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340E1CA7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1C6DFD39" w14:textId="1FA990C1" w:rsidR="009E7E54" w:rsidRPr="00633E44" w:rsidRDefault="00070491" w:rsidP="00603CD4">
            <w:pPr>
              <w:jc w:val="center"/>
              <w:rPr>
                <w:sz w:val="28"/>
                <w:szCs w:val="28"/>
                <w:rtl/>
              </w:rPr>
            </w:pPr>
            <w:bookmarkStart w:id="2" w:name="_Hlk26383428"/>
            <w:r>
              <w:rPr>
                <w:rFonts w:hint="cs"/>
                <w:sz w:val="28"/>
                <w:szCs w:val="28"/>
                <w:rtl/>
              </w:rPr>
              <w:t>10</w:t>
            </w:r>
            <w:bookmarkEnd w:id="2"/>
            <w:r>
              <w:rPr>
                <w:rFonts w:hint="cs"/>
                <w:sz w:val="28"/>
                <w:szCs w:val="28"/>
                <w:rtl/>
              </w:rPr>
              <w:t>,7</w:t>
            </w:r>
          </w:p>
        </w:tc>
      </w:tr>
    </w:tbl>
    <w:p w14:paraId="265CBBB3" w14:textId="77777777" w:rsidR="000D29F4" w:rsidRDefault="000D29F4" w:rsidP="00603CD4">
      <w:pPr>
        <w:rPr>
          <w:rFonts w:ascii="Arial Black" w:hAnsi="Arial Black" w:cs="mohammad bold art 1"/>
          <w:sz w:val="28"/>
          <w:szCs w:val="28"/>
          <w:rtl/>
        </w:rPr>
      </w:pPr>
    </w:p>
    <w:p w14:paraId="514BB071" w14:textId="586298EC" w:rsidR="009E7E54" w:rsidRPr="003D33EF" w:rsidRDefault="00070491" w:rsidP="00757C17">
      <w:pPr>
        <w:pStyle w:val="a7"/>
        <w:numPr>
          <w:ilvl w:val="0"/>
          <w:numId w:val="31"/>
        </w:numPr>
        <w:tabs>
          <w:tab w:val="num" w:pos="643"/>
        </w:tabs>
        <w:ind w:left="795" w:hanging="795"/>
        <w:rPr>
          <w:rFonts w:ascii="Arial Black" w:hAnsi="Arial Black" w:cs="mohammad bold art 1"/>
          <w:sz w:val="28"/>
          <w:szCs w:val="28"/>
        </w:rPr>
      </w:pPr>
      <w:r w:rsidRPr="003D33EF">
        <w:rPr>
          <w:rFonts w:hint="cs"/>
          <w:sz w:val="32"/>
          <w:szCs w:val="32"/>
          <w:rtl/>
        </w:rPr>
        <w:t xml:space="preserve">ما وحدة الطول المترية المناسبة لقياس طول كتاب </w:t>
      </w:r>
      <w:r w:rsidR="00AD77C8" w:rsidRPr="003D33EF">
        <w:rPr>
          <w:rFonts w:hint="cs"/>
          <w:sz w:val="32"/>
          <w:szCs w:val="32"/>
          <w:rtl/>
        </w:rPr>
        <w:t>الرياضيات؟</w:t>
      </w:r>
      <w:r w:rsidR="009E7E54" w:rsidRPr="003D33EF">
        <w:rPr>
          <w:rFonts w:hint="cs"/>
          <w:sz w:val="28"/>
          <w:szCs w:val="28"/>
          <w:rtl/>
        </w:rPr>
        <w:t xml:space="preserve">   </w:t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4D1EEE79" w14:textId="77777777" w:rsidTr="00603CD4">
        <w:tc>
          <w:tcPr>
            <w:tcW w:w="289" w:type="dxa"/>
            <w:vAlign w:val="center"/>
          </w:tcPr>
          <w:p w14:paraId="5FBCC16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  <w:vAlign w:val="center"/>
          </w:tcPr>
          <w:p w14:paraId="675585C1" w14:textId="51CF1CF9" w:rsidR="009E7E54" w:rsidRPr="00A3233B" w:rsidRDefault="00AD77C8" w:rsidP="00603CD4">
            <w:pPr>
              <w:spacing w:before="8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الكيلومتر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56F9336D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3136AF2B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  <w:vAlign w:val="center"/>
          </w:tcPr>
          <w:p w14:paraId="19EAE4E8" w14:textId="1063D832" w:rsidR="009E7E54" w:rsidRPr="00A3233B" w:rsidRDefault="00AD77C8" w:rsidP="00603CD4">
            <w:pPr>
              <w:spacing w:before="80"/>
              <w:jc w:val="center"/>
              <w:rPr>
                <w:rStyle w:val="vocalized"/>
                <w:rFonts w:ascii="Arial" w:hAnsi="Arial"/>
                <w:sz w:val="28"/>
                <w:szCs w:val="28"/>
                <w:rtl/>
              </w:rPr>
            </w:pPr>
            <w:r>
              <w:rPr>
                <w:rStyle w:val="vocalized"/>
                <w:rFonts w:ascii="Arial" w:hAnsi="Arial" w:hint="cs"/>
                <w:sz w:val="28"/>
                <w:szCs w:val="28"/>
                <w:rtl/>
              </w:rPr>
              <w:t xml:space="preserve">المتر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635C5B6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92BE81E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  <w:vAlign w:val="center"/>
          </w:tcPr>
          <w:p w14:paraId="5474B558" w14:textId="7ABA2E91" w:rsidR="009E7E54" w:rsidRPr="00A3233B" w:rsidRDefault="00AD77C8" w:rsidP="00603CD4">
            <w:pPr>
              <w:spacing w:before="80"/>
              <w:jc w:val="center"/>
              <w:rPr>
                <w:rStyle w:val="vocalized"/>
                <w:sz w:val="28"/>
                <w:szCs w:val="28"/>
              </w:rPr>
            </w:pPr>
            <w:r>
              <w:rPr>
                <w:rStyle w:val="vocalized"/>
                <w:rFonts w:hint="cs"/>
                <w:sz w:val="28"/>
                <w:szCs w:val="28"/>
                <w:rtl/>
              </w:rPr>
              <w:t xml:space="preserve">السنتيمتر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C5DC0C5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53B90A3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7CC92F0D" w14:textId="2D2FBD39" w:rsidR="009E7E54" w:rsidRPr="00633E44" w:rsidRDefault="00AD77C8" w:rsidP="00603CD4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الملمتر </w:t>
            </w:r>
          </w:p>
        </w:tc>
      </w:tr>
    </w:tbl>
    <w:p w14:paraId="36AF6F66" w14:textId="77777777" w:rsidR="009E7E54" w:rsidRPr="006C6D9D" w:rsidRDefault="009E7E54" w:rsidP="00603CD4">
      <w:pPr>
        <w:tabs>
          <w:tab w:val="left" w:pos="2367"/>
          <w:tab w:val="right" w:pos="6558"/>
        </w:tabs>
        <w:rPr>
          <w:i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</w:p>
    <w:p w14:paraId="6A1BCE19" w14:textId="05E5C7D7" w:rsidR="009E7E54" w:rsidRPr="000D29F4" w:rsidRDefault="009E7E54" w:rsidP="00757C17">
      <w:pPr>
        <w:numPr>
          <w:ilvl w:val="0"/>
          <w:numId w:val="31"/>
        </w:numPr>
        <w:spacing w:before="80" w:after="60"/>
        <w:ind w:left="795" w:hanging="795"/>
        <w:rPr>
          <w:rFonts w:asciiTheme="minorBidi" w:hAnsiTheme="minorBidi" w:cstheme="minorBidi"/>
          <w:b/>
          <w:bCs/>
          <w:sz w:val="32"/>
          <w:szCs w:val="32"/>
          <w:rtl/>
        </w:rPr>
      </w:pPr>
      <w:r w:rsidRPr="00EA2381">
        <w:rPr>
          <w:rFonts w:asciiTheme="minorBidi" w:hAnsiTheme="minorBidi" w:cstheme="minorBidi"/>
          <w:b/>
          <w:bCs/>
          <w:sz w:val="32"/>
          <w:szCs w:val="32"/>
          <w:rtl/>
        </w:rPr>
        <w:t xml:space="preserve"> </w:t>
      </w:r>
      <w:r w:rsidR="00AD77C8">
        <w:rPr>
          <w:rFonts w:asciiTheme="minorBidi" w:hAnsiTheme="minorBidi" w:cstheme="minorBidi" w:hint="cs"/>
          <w:sz w:val="32"/>
          <w:szCs w:val="32"/>
          <w:rtl/>
        </w:rPr>
        <w:t>قاروة حليب سعتها 3 لترات .فما سعتها بالمللتر ؟</w:t>
      </w:r>
      <w:r w:rsidRPr="000D29F4">
        <w:rPr>
          <w:rFonts w:ascii="Traditional Arabic" w:hAnsi="Traditional Arabic" w:cs="AL-Mohanad"/>
          <w:b/>
          <w:bCs/>
          <w:sz w:val="28"/>
          <w:szCs w:val="28"/>
        </w:rPr>
        <w:t xml:space="preserve">    </w:t>
      </w:r>
      <w:r w:rsidRPr="000D29F4">
        <w:rPr>
          <w:rFonts w:ascii="Traditional Arabic" w:hAnsi="Traditional Arabic" w:cs="AL-Mohanad" w:hint="cs"/>
          <w:b/>
          <w:bCs/>
          <w:sz w:val="28"/>
          <w:szCs w:val="28"/>
          <w:rtl/>
        </w:rPr>
        <w:t xml:space="preserve">                            </w:t>
      </w:r>
      <w:r w:rsidRPr="000D29F4">
        <w:rPr>
          <w:rFonts w:ascii="Traditional Arabic" w:hAnsi="Traditional Arabic" w:cs="AL-Mohanad"/>
          <w:b/>
          <w:bCs/>
          <w:sz w:val="28"/>
          <w:szCs w:val="28"/>
          <w:rtl/>
        </w:rPr>
        <w:tab/>
      </w:r>
    </w:p>
    <w:tbl>
      <w:tblPr>
        <w:tblStyle w:val="a6"/>
        <w:bidiVisual/>
        <w:tblW w:w="104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9"/>
        <w:gridCol w:w="2114"/>
        <w:gridCol w:w="238"/>
        <w:gridCol w:w="364"/>
        <w:gridCol w:w="2099"/>
        <w:gridCol w:w="238"/>
        <w:gridCol w:w="266"/>
        <w:gridCol w:w="2058"/>
        <w:gridCol w:w="238"/>
        <w:gridCol w:w="280"/>
        <w:gridCol w:w="2218"/>
      </w:tblGrid>
      <w:tr w:rsidR="009E7E54" w:rsidRPr="00A3233B" w14:paraId="53FE5257" w14:textId="77777777" w:rsidTr="00603CD4">
        <w:tc>
          <w:tcPr>
            <w:tcW w:w="289" w:type="dxa"/>
            <w:vAlign w:val="center"/>
          </w:tcPr>
          <w:p w14:paraId="47BE7571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أ</w:t>
            </w:r>
          </w:p>
        </w:tc>
        <w:tc>
          <w:tcPr>
            <w:tcW w:w="2114" w:type="dxa"/>
          </w:tcPr>
          <w:p w14:paraId="70AC3A27" w14:textId="62FDD487" w:rsidR="009E7E54" w:rsidRPr="00B6031B" w:rsidRDefault="00AD77C8" w:rsidP="00603CD4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 xml:space="preserve">300000 مل 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1A3FDCA9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364" w:type="dxa"/>
            <w:vAlign w:val="center"/>
          </w:tcPr>
          <w:p w14:paraId="1F0107D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ب</w:t>
            </w:r>
          </w:p>
        </w:tc>
        <w:tc>
          <w:tcPr>
            <w:tcW w:w="2099" w:type="dxa"/>
          </w:tcPr>
          <w:p w14:paraId="0597027A" w14:textId="7B91EE49" w:rsidR="009E7E54" w:rsidRPr="00633E44" w:rsidRDefault="00AD77C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3000مل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0D46B25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66" w:type="dxa"/>
            <w:vAlign w:val="center"/>
          </w:tcPr>
          <w:p w14:paraId="6C34EABA" w14:textId="77777777" w:rsidR="009E7E54" w:rsidRPr="00A3233B" w:rsidRDefault="009E7E54" w:rsidP="00603CD4">
            <w:pPr>
              <w:spacing w:before="80"/>
              <w:jc w:val="center"/>
              <w:rPr>
                <w:rFonts w:ascii="Arial" w:hAnsi="Arial"/>
                <w:color w:val="000000" w:themeColor="text1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ج</w:t>
            </w:r>
          </w:p>
        </w:tc>
        <w:tc>
          <w:tcPr>
            <w:tcW w:w="2058" w:type="dxa"/>
          </w:tcPr>
          <w:p w14:paraId="451DDF13" w14:textId="174E235C" w:rsidR="009E7E54" w:rsidRPr="00633E44" w:rsidRDefault="00AD77C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30 مل</w:t>
            </w:r>
          </w:p>
        </w:tc>
        <w:tc>
          <w:tcPr>
            <w:tcW w:w="238" w:type="dxa"/>
            <w:tcBorders>
              <w:top w:val="nil"/>
              <w:bottom w:val="nil"/>
            </w:tcBorders>
            <w:vAlign w:val="center"/>
          </w:tcPr>
          <w:p w14:paraId="2603BF56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</w:p>
        </w:tc>
        <w:tc>
          <w:tcPr>
            <w:tcW w:w="280" w:type="dxa"/>
            <w:vAlign w:val="center"/>
          </w:tcPr>
          <w:p w14:paraId="78CFFB23" w14:textId="77777777" w:rsidR="009E7E54" w:rsidRPr="00A3233B" w:rsidRDefault="009E7E54" w:rsidP="00603CD4">
            <w:pPr>
              <w:spacing w:before="80"/>
              <w:jc w:val="center"/>
              <w:rPr>
                <w:rStyle w:val="vocalized"/>
                <w:sz w:val="28"/>
                <w:szCs w:val="28"/>
                <w:rtl/>
              </w:rPr>
            </w:pPr>
            <w:r w:rsidRPr="00A3233B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>د</w:t>
            </w:r>
          </w:p>
        </w:tc>
        <w:tc>
          <w:tcPr>
            <w:tcW w:w="2218" w:type="dxa"/>
          </w:tcPr>
          <w:p w14:paraId="5DE2770F" w14:textId="689E6D14" w:rsidR="009E7E54" w:rsidRPr="00633E44" w:rsidRDefault="00AD77C8" w:rsidP="00603CD4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90 مل </w:t>
            </w:r>
          </w:p>
        </w:tc>
      </w:tr>
    </w:tbl>
    <w:p w14:paraId="2F3E8B1F" w14:textId="2A0339B0" w:rsidR="00AD77C8" w:rsidRDefault="00150A62" w:rsidP="00603CD4">
      <w:pPr>
        <w:jc w:val="lowKashida"/>
        <w:rPr>
          <w:b/>
          <w:bCs/>
          <w:sz w:val="32"/>
          <w:szCs w:val="32"/>
          <w:rtl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0A5CE" wp14:editId="5173C809">
                <wp:simplePos x="0" y="0"/>
                <wp:positionH relativeFrom="column">
                  <wp:posOffset>82274</wp:posOffset>
                </wp:positionH>
                <wp:positionV relativeFrom="paragraph">
                  <wp:posOffset>311150</wp:posOffset>
                </wp:positionV>
                <wp:extent cx="564515" cy="447040"/>
                <wp:effectExtent l="0" t="0" r="26035" b="1016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1672A7" id="مستطيل 7" o:spid="_x0000_s1026" style="position:absolute;left:0;text-align:left;margin-left:6.5pt;margin-top:24.5pt;width:44.45pt;height:35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" filled="f" strokecolor="windowText" strokeweight="1pt"/>
            </w:pict>
          </mc:Fallback>
        </mc:AlternateContent>
      </w:r>
    </w:p>
    <w:p w14:paraId="54FFABE6" w14:textId="2D694BEC" w:rsidR="00796D5E" w:rsidRDefault="00150A62" w:rsidP="00EA3400">
      <w:pPr>
        <w:jc w:val="lowKashida"/>
        <w:rPr>
          <w:b/>
          <w:bCs/>
          <w:sz w:val="32"/>
          <w:szCs w:val="32"/>
          <w:rtl/>
        </w:rPr>
      </w:pPr>
      <w:r w:rsidRPr="003C4827">
        <w:rPr>
          <w:rFonts w:ascii="Calibri" w:eastAsia="Calibri" w:hAnsi="Calibri" w:cs="PT Bold Heading"/>
          <w:b/>
          <w:bCs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A1805F" wp14:editId="6B32BCCB">
                <wp:simplePos x="0" y="0"/>
                <wp:positionH relativeFrom="column">
                  <wp:posOffset>165100</wp:posOffset>
                </wp:positionH>
                <wp:positionV relativeFrom="paragraph">
                  <wp:posOffset>9084</wp:posOffset>
                </wp:positionV>
                <wp:extent cx="410155" cy="445273"/>
                <wp:effectExtent l="0" t="0" r="0" b="0"/>
                <wp:wrapNone/>
                <wp:docPr id="18432" name="مربع نص 18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AAFEF" w14:textId="77777777" w:rsidR="00150A62" w:rsidRDefault="00D02ACB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vocalized"/>
                                        <w:rFonts w:ascii="Cambria Math" w:hAnsi="Cambria Math" w:hint="cs"/>
                                        <w:sz w:val="28"/>
                                        <w:szCs w:val="28"/>
                                        <w:rtl/>
                                      </w:rPr>
                                      <m:t>9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805F" id="مربع نص 18432" o:spid="_x0000_s1027" type="#_x0000_t202" style="position:absolute;left:0;text-align:left;margin-left:13pt;margin-top:.7pt;width:32.3pt;height:3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" filled="f" stroked="f" strokeweight=".5pt">
                <v:textbox>
                  <w:txbxContent>
                    <w:p w14:paraId="4CFAAFEF" w14:textId="77777777" w:rsidR="00150A62" w:rsidRDefault="00D02ACB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Style w:val="vocalized"/>
                                  <w:rFonts w:ascii="Cambria Math" w:hAnsi="Cambria Math" w:hint="cs"/>
                                  <w:sz w:val="28"/>
                                  <w:szCs w:val="28"/>
                                  <w:rtl/>
                                </w:rPr>
                                <m:t>9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C4827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>السؤال الثاني :</w:t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2D37DD">
        <w:rPr>
          <w:rFonts w:cs="mohammad bold art 1" w:hint="cs"/>
          <w:b/>
          <w:bCs/>
          <w:sz w:val="32"/>
          <w:szCs w:val="32"/>
          <w:rtl/>
        </w:rPr>
        <w:t>ضعي ع</w:t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لامة </w:t>
      </w:r>
      <w:bookmarkStart w:id="3" w:name="_Hlk26445627"/>
      <w:r w:rsidR="00EA3400">
        <w:rPr>
          <w:rFonts w:cs="mohammad bold art 1" w:hint="cs"/>
          <w:b/>
          <w:bCs/>
          <w:sz w:val="32"/>
          <w:szCs w:val="32"/>
          <w:rtl/>
        </w:rPr>
        <w:t>(</w:t>
      </w:r>
      <w:r w:rsidR="00EA3400">
        <w:rPr>
          <w:rFonts w:cs="mohammad bold art 1" w:hint="cs"/>
          <w:b/>
          <w:bCs/>
          <w:sz w:val="32"/>
          <w:szCs w:val="32"/>
        </w:rPr>
        <w:sym w:font="Wingdings" w:char="F0FC"/>
      </w:r>
      <w:r w:rsidR="00EA3400">
        <w:rPr>
          <w:rFonts w:cs="mohammad bold art 1" w:hint="cs"/>
          <w:b/>
          <w:bCs/>
          <w:sz w:val="32"/>
          <w:szCs w:val="32"/>
          <w:rtl/>
        </w:rPr>
        <w:t xml:space="preserve"> </w:t>
      </w:r>
      <w:r w:rsidR="00EA3400" w:rsidRPr="002D37DD">
        <w:rPr>
          <w:rFonts w:cs="AF_Aseer" w:hint="cs"/>
          <w:b/>
          <w:bCs/>
          <w:sz w:val="28"/>
          <w:szCs w:val="28"/>
          <w:rtl/>
        </w:rPr>
        <w:t>)</w:t>
      </w:r>
      <w:bookmarkEnd w:id="3"/>
      <w:r w:rsidR="00EA3400" w:rsidRPr="002D37DD">
        <w:rPr>
          <w:rFonts w:cs="AF_Aseer" w:hint="cs"/>
          <w:b/>
          <w:bCs/>
          <w:sz w:val="28"/>
          <w:szCs w:val="28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28"/>
          <w:szCs w:val="28"/>
          <w:rtl/>
        </w:rPr>
        <w:t xml:space="preserve"> </w:t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>أمام العبارة الصحيحة وعلامة  (</w:t>
      </w:r>
      <w:r w:rsidR="00EA3400" w:rsidRPr="00543252">
        <w:rPr>
          <w:rFonts w:cs="mohammad bold art 1" w:hint="cs"/>
          <w:b/>
          <w:bCs/>
          <w:sz w:val="32"/>
          <w:szCs w:val="32"/>
        </w:rPr>
        <w:sym w:font="Wingdings" w:char="F0FB"/>
      </w:r>
      <w:r w:rsidR="00EA3400" w:rsidRPr="00543252">
        <w:rPr>
          <w:rFonts w:cs="mohammad bold art 1" w:hint="cs"/>
          <w:b/>
          <w:bCs/>
          <w:sz w:val="32"/>
          <w:szCs w:val="32"/>
          <w:rtl/>
        </w:rPr>
        <w:t xml:space="preserve">) أمام  العبارة الخاطئة </w:t>
      </w:r>
    </w:p>
    <w:p w14:paraId="6F72849F" w14:textId="5076285D" w:rsidR="0012579F" w:rsidRDefault="0012579F" w:rsidP="00603CD4">
      <w:pPr>
        <w:jc w:val="lowKashida"/>
        <w:rPr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 ب</w:t>
      </w:r>
      <w:r w:rsidR="00AD4B54">
        <w:rPr>
          <w:rFonts w:ascii="Traditional Arabic" w:hAnsi="Traditional Arabic" w:cs="AL-Mohanad" w:hint="cs"/>
          <w:b/>
          <w:bCs/>
          <w:sz w:val="32"/>
          <w:szCs w:val="32"/>
          <w:rtl/>
        </w:rPr>
        <w:t>تظليل</w:t>
      </w: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رقم 1 أو 2 </w:t>
      </w:r>
      <w:r w:rsidRPr="000870BB">
        <w:rPr>
          <w:rFonts w:ascii="Traditional Arabic" w:hAnsi="Traditional Arabic" w:cs="AL-Mohanad"/>
          <w:b/>
          <w:bCs/>
          <w:sz w:val="32"/>
          <w:szCs w:val="32"/>
          <w:rtl/>
        </w:rPr>
        <w:t>في ورقة الإجابة الخارجية المرفقة</w:t>
      </w:r>
    </w:p>
    <w:tbl>
      <w:tblPr>
        <w:bidiVisual/>
        <w:tblW w:w="10367" w:type="dxa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6"/>
        <w:gridCol w:w="7612"/>
        <w:gridCol w:w="992"/>
        <w:gridCol w:w="987"/>
      </w:tblGrid>
      <w:tr w:rsidR="0012579F" w:rsidRPr="00C9303E" w14:paraId="7A5E7EFC" w14:textId="77777777" w:rsidTr="00EA3400">
        <w:trPr>
          <w:trHeight w:val="632"/>
        </w:trPr>
        <w:tc>
          <w:tcPr>
            <w:tcW w:w="776" w:type="dxa"/>
            <w:shd w:val="clear" w:color="auto" w:fill="A6A6A6"/>
          </w:tcPr>
          <w:p w14:paraId="1756C173" w14:textId="77777777" w:rsidR="0012579F" w:rsidRPr="009C3516" w:rsidRDefault="0012579F" w:rsidP="00603CD4">
            <w:pPr>
              <w:jc w:val="center"/>
              <w:rPr>
                <w:rFonts w:cs="AF_Aseer"/>
                <w:sz w:val="28"/>
                <w:szCs w:val="28"/>
                <w:rtl/>
              </w:rPr>
            </w:pPr>
          </w:p>
        </w:tc>
        <w:tc>
          <w:tcPr>
            <w:tcW w:w="7612" w:type="dxa"/>
            <w:shd w:val="clear" w:color="auto" w:fill="A6A6A6"/>
          </w:tcPr>
          <w:p w14:paraId="76480BA7" w14:textId="77777777" w:rsidR="0012579F" w:rsidRPr="009C3516" w:rsidRDefault="0012579F" w:rsidP="00603CD4">
            <w:pPr>
              <w:jc w:val="center"/>
              <w:rPr>
                <w:rFonts w:cs="AF_Aseer"/>
                <w:sz w:val="28"/>
                <w:szCs w:val="28"/>
                <w:rtl/>
              </w:rPr>
            </w:pPr>
            <w:r w:rsidRPr="009C3516">
              <w:rPr>
                <w:rFonts w:cs="AF_Aseer" w:hint="cs"/>
                <w:sz w:val="28"/>
                <w:szCs w:val="28"/>
                <w:rtl/>
              </w:rPr>
              <w:t>العـــــــــــــــــــــــــــــــــبـــــــــــارة</w:t>
            </w:r>
          </w:p>
        </w:tc>
        <w:tc>
          <w:tcPr>
            <w:tcW w:w="992" w:type="dxa"/>
          </w:tcPr>
          <w:p w14:paraId="44F3EC52" w14:textId="2CD3B488" w:rsidR="0012579F" w:rsidRPr="00C9303E" w:rsidRDefault="00EA3400" w:rsidP="00603CD4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الصحيحة </w:t>
            </w:r>
          </w:p>
        </w:tc>
        <w:tc>
          <w:tcPr>
            <w:tcW w:w="987" w:type="dxa"/>
          </w:tcPr>
          <w:p w14:paraId="5CBDD9EF" w14:textId="57CFBB5B" w:rsidR="0012579F" w:rsidRPr="00C9303E" w:rsidRDefault="00EA3400" w:rsidP="00603CD4">
            <w:pPr>
              <w:jc w:val="center"/>
              <w:rPr>
                <w:b/>
                <w:bCs/>
                <w:rtl/>
              </w:rPr>
            </w:pPr>
            <w:r>
              <w:rPr>
                <w:rFonts w:cs="Al-KsorZulfiMath" w:hint="cs"/>
                <w:b/>
                <w:bCs/>
                <w:rtl/>
              </w:rPr>
              <w:t xml:space="preserve">العبارة الخاطئة </w:t>
            </w:r>
          </w:p>
        </w:tc>
      </w:tr>
      <w:tr w:rsidR="0012579F" w:rsidRPr="00C9303E" w14:paraId="73D8F36E" w14:textId="77777777" w:rsidTr="00EA3400">
        <w:trPr>
          <w:trHeight w:val="616"/>
        </w:trPr>
        <w:tc>
          <w:tcPr>
            <w:tcW w:w="776" w:type="dxa"/>
          </w:tcPr>
          <w:p w14:paraId="163A8F99" w14:textId="194D62B4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21</w:t>
            </w:r>
          </w:p>
        </w:tc>
        <w:tc>
          <w:tcPr>
            <w:tcW w:w="7612" w:type="dxa"/>
          </w:tcPr>
          <w:p w14:paraId="5FA39268" w14:textId="3711D959" w:rsidR="00491472" w:rsidRPr="00607E35" w:rsidRDefault="0031697A" w:rsidP="00603CD4">
            <w:pPr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9+3-5=15 </w:t>
            </w:r>
          </w:p>
        </w:tc>
        <w:tc>
          <w:tcPr>
            <w:tcW w:w="992" w:type="dxa"/>
          </w:tcPr>
          <w:p w14:paraId="213497F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79B6C60E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3F73038A" w14:textId="77777777" w:rsidTr="00EA3400">
        <w:trPr>
          <w:trHeight w:val="632"/>
        </w:trPr>
        <w:tc>
          <w:tcPr>
            <w:tcW w:w="776" w:type="dxa"/>
          </w:tcPr>
          <w:p w14:paraId="64FFB5F9" w14:textId="2FB4C6D5" w:rsidR="0031697A" w:rsidRPr="0031697A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22</w:t>
            </w:r>
          </w:p>
        </w:tc>
        <w:tc>
          <w:tcPr>
            <w:tcW w:w="7612" w:type="dxa"/>
          </w:tcPr>
          <w:p w14:paraId="5BA0C93F" w14:textId="2CD7CB81" w:rsidR="00491472" w:rsidRPr="00607E35" w:rsidRDefault="0031697A" w:rsidP="00603CD4">
            <w:pPr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/>
                <w:sz w:val="32"/>
                <w:szCs w:val="32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2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5</m:t>
                  </m:r>
                </m:sub>
              </m:sSub>
            </m:oMath>
            <w:r w:rsidRPr="00607E35">
              <w:rPr>
                <w:rFonts w:cs="AF_Aseer" w:hint="cs"/>
                <w:sz w:val="32"/>
                <w:szCs w:val="32"/>
                <w:rtl/>
              </w:rPr>
              <w:t xml:space="preserve"> يقرأخمسة تكعيب </w:t>
            </w:r>
          </w:p>
        </w:tc>
        <w:tc>
          <w:tcPr>
            <w:tcW w:w="992" w:type="dxa"/>
          </w:tcPr>
          <w:p w14:paraId="425552B9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5E535F11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7FFD2296" w14:textId="77777777" w:rsidTr="00EA3400">
        <w:trPr>
          <w:trHeight w:val="632"/>
        </w:trPr>
        <w:tc>
          <w:tcPr>
            <w:tcW w:w="776" w:type="dxa"/>
          </w:tcPr>
          <w:p w14:paraId="3A5BA258" w14:textId="4A960E03" w:rsidR="0012579F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23</w:t>
            </w:r>
          </w:p>
        </w:tc>
        <w:tc>
          <w:tcPr>
            <w:tcW w:w="7612" w:type="dxa"/>
          </w:tcPr>
          <w:p w14:paraId="686FE24F" w14:textId="364FB39B" w:rsidR="0012579F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قيمة ن=4 في المعادلة 4ن=16 </w:t>
            </w:r>
          </w:p>
        </w:tc>
        <w:tc>
          <w:tcPr>
            <w:tcW w:w="992" w:type="dxa"/>
          </w:tcPr>
          <w:p w14:paraId="2749D076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55CEF796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64A6CDAB" w14:textId="77777777" w:rsidTr="00EA3400">
        <w:trPr>
          <w:trHeight w:val="632"/>
        </w:trPr>
        <w:tc>
          <w:tcPr>
            <w:tcW w:w="776" w:type="dxa"/>
          </w:tcPr>
          <w:p w14:paraId="2D24C051" w14:textId="3165E24A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24</w:t>
            </w:r>
          </w:p>
        </w:tc>
        <w:tc>
          <w:tcPr>
            <w:tcW w:w="7612" w:type="dxa"/>
          </w:tcPr>
          <w:p w14:paraId="75F2A596" w14:textId="3DB61C15" w:rsidR="0012579F" w:rsidRPr="00607E35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23 ،21 ،27،36  .مدى البيانات السابقة = 36 </w:t>
            </w:r>
          </w:p>
        </w:tc>
        <w:tc>
          <w:tcPr>
            <w:tcW w:w="992" w:type="dxa"/>
          </w:tcPr>
          <w:p w14:paraId="78C7543D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11F7A5F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0E33B12F" w14:textId="77777777" w:rsidTr="00EA3400">
        <w:trPr>
          <w:trHeight w:val="632"/>
        </w:trPr>
        <w:tc>
          <w:tcPr>
            <w:tcW w:w="776" w:type="dxa"/>
          </w:tcPr>
          <w:p w14:paraId="6E2D0A43" w14:textId="1FD1A731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25</w:t>
            </w:r>
          </w:p>
        </w:tc>
        <w:tc>
          <w:tcPr>
            <w:tcW w:w="7612" w:type="dxa"/>
          </w:tcPr>
          <w:p w14:paraId="50EF90D1" w14:textId="0F0DB0CA" w:rsidR="0012579F" w:rsidRPr="00607E35" w:rsidRDefault="002D6543" w:rsidP="00603CD4">
            <w:pPr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يكتب الكسر العشري 0,52 بالصيغة اللفظية اثنان وخمسون من مئة </w:t>
            </w:r>
          </w:p>
        </w:tc>
        <w:tc>
          <w:tcPr>
            <w:tcW w:w="992" w:type="dxa"/>
          </w:tcPr>
          <w:p w14:paraId="11939219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65587955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62C08575" w14:textId="77777777" w:rsidTr="00EA3400">
        <w:trPr>
          <w:trHeight w:val="616"/>
        </w:trPr>
        <w:tc>
          <w:tcPr>
            <w:tcW w:w="776" w:type="dxa"/>
          </w:tcPr>
          <w:p w14:paraId="702122DA" w14:textId="4969C223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26</w:t>
            </w:r>
          </w:p>
        </w:tc>
        <w:tc>
          <w:tcPr>
            <w:tcW w:w="7612" w:type="dxa"/>
          </w:tcPr>
          <w:p w14:paraId="4242E9AD" w14:textId="743350E3" w:rsidR="0012579F" w:rsidRPr="00607E35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العدد 3,5 أكبر من 3,2 </w:t>
            </w:r>
          </w:p>
        </w:tc>
        <w:tc>
          <w:tcPr>
            <w:tcW w:w="992" w:type="dxa"/>
          </w:tcPr>
          <w:p w14:paraId="1C0B5BA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7AC7EC4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7CA19CAA" w14:textId="77777777" w:rsidTr="00EA3400">
        <w:trPr>
          <w:trHeight w:val="632"/>
        </w:trPr>
        <w:tc>
          <w:tcPr>
            <w:tcW w:w="776" w:type="dxa"/>
          </w:tcPr>
          <w:p w14:paraId="0ECCCAB9" w14:textId="14323E29" w:rsidR="0012579F" w:rsidRPr="009C3516" w:rsidRDefault="00524EAF" w:rsidP="00603CD4">
            <w:pPr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27</w:t>
            </w:r>
          </w:p>
        </w:tc>
        <w:tc>
          <w:tcPr>
            <w:tcW w:w="7612" w:type="dxa"/>
          </w:tcPr>
          <w:p w14:paraId="6189E04A" w14:textId="01453B18" w:rsidR="0012579F" w:rsidRPr="00607E35" w:rsidRDefault="002D6543" w:rsidP="00603CD4">
            <w:pPr>
              <w:rPr>
                <w:rFonts w:cs="AF_Aseer"/>
                <w:sz w:val="32"/>
                <w:szCs w:val="32"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العدد 1,7 مقربا لأقرب عدد كلي =1 </w:t>
            </w:r>
          </w:p>
        </w:tc>
        <w:tc>
          <w:tcPr>
            <w:tcW w:w="992" w:type="dxa"/>
          </w:tcPr>
          <w:p w14:paraId="016E62DC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02D33B96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12579F" w:rsidRPr="00C9303E" w14:paraId="3F16C82B" w14:textId="77777777" w:rsidTr="00EA3400">
        <w:trPr>
          <w:trHeight w:val="632"/>
        </w:trPr>
        <w:tc>
          <w:tcPr>
            <w:tcW w:w="776" w:type="dxa"/>
          </w:tcPr>
          <w:p w14:paraId="5F0433C8" w14:textId="742A9DF0" w:rsidR="0012579F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28</w:t>
            </w:r>
          </w:p>
        </w:tc>
        <w:tc>
          <w:tcPr>
            <w:tcW w:w="7612" w:type="dxa"/>
          </w:tcPr>
          <w:p w14:paraId="3F43614A" w14:textId="17B49A56" w:rsidR="0012579F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>ناتج جمع 54,7 + 21,4 = 75,9</w:t>
            </w:r>
          </w:p>
        </w:tc>
        <w:tc>
          <w:tcPr>
            <w:tcW w:w="992" w:type="dxa"/>
          </w:tcPr>
          <w:p w14:paraId="16F8215D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</w:tcPr>
          <w:p w14:paraId="48249938" w14:textId="77777777" w:rsidR="0012579F" w:rsidRPr="00C9303E" w:rsidRDefault="0012579F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5FD1BA92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01C4" w14:textId="0C1F2E69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29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9A51A" w14:textId="710F40AB" w:rsidR="00CC040A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>عند قسمة كسر عشري على كسر عشري أحول المقسوم</w:t>
            </w:r>
            <w:r w:rsidR="006415F0">
              <w:rPr>
                <w:rFonts w:cs="AF_Aseer" w:hint="cs"/>
                <w:sz w:val="32"/>
                <w:szCs w:val="32"/>
                <w:rtl/>
              </w:rPr>
              <w:t xml:space="preserve"> عليه</w:t>
            </w: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 الى عدد كلي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FBBAC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F9E89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33B49673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53DA" w14:textId="088974C2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30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07961" w14:textId="675916D4" w:rsidR="00CC040A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الكسر </w:t>
            </w:r>
            <m:oMath>
              <m:f>
                <m:fPr>
                  <m:ctrlPr>
                    <w:rPr>
                      <w:rFonts w:ascii="Cambria Math" w:hAnsi="Cambria Math" w:cs="AF_Aseer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F_Aseer" w:hint="cs"/>
                      <w:sz w:val="32"/>
                      <w:szCs w:val="32"/>
                      <w:rtl/>
                    </w:rPr>
                    <m:t>8</m:t>
                  </m:r>
                </m:den>
              </m:f>
            </m:oMath>
            <w:r w:rsidRPr="00607E35">
              <w:rPr>
                <w:rFonts w:cs="AF_Aseer" w:hint="cs"/>
                <w:sz w:val="32"/>
                <w:szCs w:val="32"/>
                <w:rtl/>
              </w:rPr>
              <w:t xml:space="preserve">  في ابسط صورة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D7E5E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A701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240A3F37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7F63" w14:textId="64D34257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lastRenderedPageBreak/>
              <w:t>31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FC8FD" w14:textId="20246C94" w:rsidR="00CC040A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>المتر هو وحدة قياس الطول الأساسية في النظام المتري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6B72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6F1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  <w:tr w:rsidR="00CC040A" w:rsidRPr="00C9303E" w14:paraId="095D1648" w14:textId="77777777" w:rsidTr="00EA3400">
        <w:trPr>
          <w:trHeight w:val="632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D548" w14:textId="2D56F2FD" w:rsidR="00CC040A" w:rsidRPr="009C3516" w:rsidRDefault="00524EAF" w:rsidP="00603CD4">
            <w:pPr>
              <w:tabs>
                <w:tab w:val="left" w:pos="2917"/>
              </w:tabs>
              <w:jc w:val="center"/>
              <w:rPr>
                <w:rFonts w:cs="AF_Aseer"/>
                <w:sz w:val="28"/>
                <w:szCs w:val="28"/>
              </w:rPr>
            </w:pPr>
            <w:r>
              <w:rPr>
                <w:rFonts w:cs="AF_Aseer" w:hint="cs"/>
                <w:sz w:val="28"/>
                <w:szCs w:val="28"/>
                <w:rtl/>
              </w:rPr>
              <w:t>32</w:t>
            </w:r>
          </w:p>
        </w:tc>
        <w:tc>
          <w:tcPr>
            <w:tcW w:w="7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FCC0" w14:textId="7DB338F0" w:rsidR="00CC040A" w:rsidRPr="00607E35" w:rsidRDefault="002D6543" w:rsidP="00603CD4">
            <w:pPr>
              <w:tabs>
                <w:tab w:val="left" w:pos="2917"/>
              </w:tabs>
              <w:rPr>
                <w:rFonts w:cs="AF_Aseer"/>
                <w:sz w:val="32"/>
                <w:szCs w:val="32"/>
                <w:rtl/>
              </w:rPr>
            </w:pPr>
            <w:r w:rsidRPr="00607E35">
              <w:rPr>
                <w:rFonts w:cs="AF_Aseer" w:hint="cs"/>
                <w:sz w:val="32"/>
                <w:szCs w:val="32"/>
                <w:rtl/>
              </w:rPr>
              <w:t xml:space="preserve">اللتر هي الوحدة المناسبة لقياس </w:t>
            </w:r>
            <w:r w:rsidR="00B537A0" w:rsidRPr="00607E35">
              <w:rPr>
                <w:rFonts w:cs="AF_Aseer" w:hint="cs"/>
                <w:sz w:val="32"/>
                <w:szCs w:val="32"/>
                <w:rtl/>
              </w:rPr>
              <w:t xml:space="preserve">سعة براد ماء زمزم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4A88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3C1E" w14:textId="77777777" w:rsidR="00CC040A" w:rsidRPr="00C9303E" w:rsidRDefault="00CC040A" w:rsidP="00603CD4">
            <w:pPr>
              <w:jc w:val="right"/>
              <w:rPr>
                <w:rtl/>
              </w:rPr>
            </w:pPr>
          </w:p>
        </w:tc>
      </w:tr>
    </w:tbl>
    <w:p w14:paraId="5F4278F0" w14:textId="598D70D8" w:rsidR="00344A59" w:rsidRDefault="00150A62" w:rsidP="00603CD4">
      <w:pPr>
        <w:jc w:val="lowKashida"/>
        <w:rPr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47B7D9" wp14:editId="0A3C7396">
                <wp:simplePos x="0" y="0"/>
                <wp:positionH relativeFrom="column">
                  <wp:posOffset>141798</wp:posOffset>
                </wp:positionH>
                <wp:positionV relativeFrom="paragraph">
                  <wp:posOffset>160296</wp:posOffset>
                </wp:positionV>
                <wp:extent cx="410155" cy="445273"/>
                <wp:effectExtent l="0" t="0" r="0" b="0"/>
                <wp:wrapNone/>
                <wp:docPr id="18434" name="مربع نص 18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63450" w14:textId="77777777" w:rsidR="00150A62" w:rsidRDefault="00D02ACB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7B7D9" id="مربع نص 18434" o:spid="_x0000_s1028" type="#_x0000_t202" style="position:absolute;left:0;text-align:left;margin-left:11.15pt;margin-top:12.6pt;width:32.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" filled="f" stroked="f" strokeweight=".5pt">
                <v:textbox>
                  <w:txbxContent>
                    <w:p w14:paraId="20663450" w14:textId="77777777" w:rsidR="00150A62" w:rsidRDefault="00D02ACB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F6D026" wp14:editId="244142FA">
                <wp:simplePos x="0" y="0"/>
                <wp:positionH relativeFrom="column">
                  <wp:posOffset>73881</wp:posOffset>
                </wp:positionH>
                <wp:positionV relativeFrom="paragraph">
                  <wp:posOffset>136221</wp:posOffset>
                </wp:positionV>
                <wp:extent cx="564515" cy="447040"/>
                <wp:effectExtent l="0" t="0" r="26035" b="1016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AD9C67" id="مستطيل 13" o:spid="_x0000_s1026" style="position:absolute;left:0;text-align:left;margin-left:5.8pt;margin-top:10.75pt;width:44.45pt;height:35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" filled="f" strokecolor="windowText" strokeweight="1pt"/>
            </w:pict>
          </mc:Fallback>
        </mc:AlternateContent>
      </w:r>
    </w:p>
    <w:p w14:paraId="142679E3" w14:textId="2735D36E" w:rsidR="00344A59" w:rsidRDefault="00344A59" w:rsidP="00150A62">
      <w:pPr>
        <w:tabs>
          <w:tab w:val="left" w:pos="9997"/>
        </w:tabs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الثالث</w:t>
      </w:r>
      <w:r w:rsidR="00B537A0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3C482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أجيبي عن الأسئلة التالية:</w:t>
      </w:r>
      <w:r w:rsidR="00150A62">
        <w:rPr>
          <w:rFonts w:ascii="Traditional Arabic" w:hAnsi="Traditional Arabic" w:cs="AL-Mohanad"/>
          <w:b/>
          <w:bCs/>
          <w:sz w:val="32"/>
          <w:szCs w:val="32"/>
          <w:rtl/>
        </w:rPr>
        <w:tab/>
      </w:r>
    </w:p>
    <w:p w14:paraId="231EC61E" w14:textId="77777777" w:rsidR="00344A59" w:rsidRDefault="00344A59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27AF2883" w14:textId="753357FB" w:rsidR="000C7D72" w:rsidRDefault="00B537A0" w:rsidP="003C4827">
      <w:pPr>
        <w:pStyle w:val="a7"/>
        <w:numPr>
          <w:ilvl w:val="0"/>
          <w:numId w:val="3"/>
        </w:numPr>
        <w:spacing w:line="240" w:lineRule="auto"/>
        <w:ind w:left="218" w:hanging="77"/>
        <w:rPr>
          <w:rFonts w:ascii="Traditional Arabic" w:hAnsi="Traditional Arabic" w:cs="AL-Mohanad"/>
          <w:sz w:val="32"/>
          <w:szCs w:val="32"/>
        </w:rPr>
      </w:pPr>
      <w:r w:rsidRPr="00D2467A">
        <w:rPr>
          <w:rFonts w:ascii="Traditional Arabic" w:hAnsi="Traditional Arabic" w:cs="AL-Mohanad" w:hint="cs"/>
          <w:sz w:val="32"/>
          <w:szCs w:val="32"/>
          <w:rtl/>
        </w:rPr>
        <w:t>قدر ناتج الجمع الى أقرب عدد كلي : 17,2</w:t>
      </w:r>
      <w:bookmarkStart w:id="4" w:name="_Hlk26383490"/>
      <w:r w:rsidRPr="00D2467A">
        <w:rPr>
          <w:rFonts w:ascii="Traditional Arabic" w:hAnsi="Traditional Arabic" w:cs="AL-Mohanad" w:hint="cs"/>
          <w:sz w:val="32"/>
          <w:szCs w:val="32"/>
          <w:rtl/>
        </w:rPr>
        <w:t>5</w:t>
      </w:r>
      <w:bookmarkEnd w:id="4"/>
      <w:r w:rsidRPr="00D2467A">
        <w:rPr>
          <w:rFonts w:ascii="Traditional Arabic" w:hAnsi="Traditional Arabic" w:cs="AL-Mohanad" w:hint="cs"/>
          <w:sz w:val="32"/>
          <w:szCs w:val="32"/>
          <w:rtl/>
        </w:rPr>
        <w:t xml:space="preserve"> + </w:t>
      </w:r>
      <w:bookmarkStart w:id="5" w:name="_Hlk26383481"/>
      <w:r w:rsidRPr="00D2467A">
        <w:rPr>
          <w:rFonts w:ascii="Traditional Arabic" w:hAnsi="Traditional Arabic" w:cs="AL-Mohanad" w:hint="cs"/>
          <w:sz w:val="32"/>
          <w:szCs w:val="32"/>
          <w:rtl/>
        </w:rPr>
        <w:t>4</w:t>
      </w:r>
      <w:bookmarkEnd w:id="5"/>
      <w:r w:rsidRPr="00D2467A">
        <w:rPr>
          <w:rFonts w:ascii="Traditional Arabic" w:hAnsi="Traditional Arabic" w:cs="AL-Mohanad" w:hint="cs"/>
          <w:sz w:val="32"/>
          <w:szCs w:val="32"/>
          <w:rtl/>
        </w:rPr>
        <w:t>2,18 =.........</w:t>
      </w:r>
    </w:p>
    <w:p w14:paraId="4DC31BD7" w14:textId="77777777" w:rsidR="003C4827" w:rsidRPr="003C4827" w:rsidRDefault="003C4827" w:rsidP="003C4827">
      <w:pPr>
        <w:pStyle w:val="a7"/>
        <w:spacing w:line="240" w:lineRule="auto"/>
        <w:ind w:left="218"/>
        <w:rPr>
          <w:rFonts w:ascii="Traditional Arabic" w:hAnsi="Traditional Arabic" w:cs="AL-Mohanad"/>
          <w:sz w:val="32"/>
          <w:szCs w:val="32"/>
          <w:rtl/>
        </w:rPr>
      </w:pPr>
    </w:p>
    <w:p w14:paraId="190F4693" w14:textId="0DA4AAFD" w:rsidR="003811D2" w:rsidRPr="00603CD4" w:rsidRDefault="00BB3286" w:rsidP="003A465B">
      <w:pPr>
        <w:pStyle w:val="a7"/>
        <w:numPr>
          <w:ilvl w:val="0"/>
          <w:numId w:val="3"/>
        </w:numPr>
        <w:spacing w:line="240" w:lineRule="auto"/>
        <w:ind w:left="218" w:hanging="218"/>
        <w:jc w:val="lowKashida"/>
        <w:rPr>
          <w:b/>
          <w:bCs/>
          <w:sz w:val="32"/>
          <w:szCs w:val="32"/>
          <w:rtl/>
        </w:rPr>
      </w:pPr>
      <w:r>
        <w:rPr>
          <w:sz w:val="28"/>
          <w:szCs w:val="28"/>
        </w:rPr>
        <w:t xml:space="preserve"> </w:t>
      </w:r>
      <w:r w:rsidR="00B537A0" w:rsidRPr="00603CD4">
        <w:rPr>
          <w:rFonts w:hint="cs"/>
          <w:sz w:val="32"/>
          <w:szCs w:val="32"/>
          <w:rtl/>
        </w:rPr>
        <w:t xml:space="preserve">العدد الكسري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L-Mohanad" w:hint="cs"/>
                <w:sz w:val="32"/>
                <w:szCs w:val="32"/>
                <w:rtl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AL-Mohanad" w:hint="cs"/>
                <w:sz w:val="32"/>
                <w:szCs w:val="32"/>
                <w:rtl/>
              </w:rPr>
              <m:t>5</m:t>
            </m:r>
          </m:den>
        </m:f>
      </m:oMath>
      <w:r w:rsidR="00737119" w:rsidRPr="00603CD4">
        <w:rPr>
          <w:rFonts w:hint="cs"/>
          <w:sz w:val="32"/>
          <w:szCs w:val="32"/>
          <w:rtl/>
        </w:rPr>
        <w:t>2 في صورة كس</w:t>
      </w:r>
      <w:r w:rsidR="003D33EF" w:rsidRPr="00603CD4">
        <w:rPr>
          <w:rFonts w:hint="cs"/>
          <w:sz w:val="32"/>
          <w:szCs w:val="32"/>
          <w:rtl/>
        </w:rPr>
        <w:t>ر غير فعلي .................</w:t>
      </w:r>
      <w:r w:rsidRPr="00603CD4">
        <w:rPr>
          <w:sz w:val="32"/>
          <w:szCs w:val="32"/>
        </w:rPr>
        <w:t xml:space="preserve">  </w:t>
      </w:r>
      <w:r w:rsidR="003811D2" w:rsidRPr="00603CD4">
        <w:rPr>
          <w:rFonts w:hint="cs"/>
          <w:sz w:val="32"/>
          <w:szCs w:val="32"/>
          <w:rtl/>
        </w:rPr>
        <w:t xml:space="preserve"> </w:t>
      </w:r>
      <w:r w:rsidR="003811D2" w:rsidRPr="00603CD4">
        <w:rPr>
          <w:rFonts w:hint="cs"/>
          <w:b/>
          <w:bCs/>
          <w:sz w:val="32"/>
          <w:szCs w:val="32"/>
          <w:rtl/>
        </w:rPr>
        <w:t xml:space="preserve"> </w:t>
      </w:r>
      <w:r w:rsidR="00B537A0" w:rsidRPr="00603CD4">
        <w:rPr>
          <w:rFonts w:hint="cs"/>
          <w:b/>
          <w:bCs/>
          <w:sz w:val="32"/>
          <w:szCs w:val="32"/>
          <w:rtl/>
        </w:rPr>
        <w:t xml:space="preserve"> </w:t>
      </w:r>
      <w:r w:rsidR="00301271" w:rsidRPr="00603CD4">
        <w:rPr>
          <w:rFonts w:hint="cs"/>
          <w:b/>
          <w:bCs/>
          <w:sz w:val="32"/>
          <w:szCs w:val="32"/>
          <w:rtl/>
        </w:rPr>
        <w:t xml:space="preserve"> </w:t>
      </w:r>
    </w:p>
    <w:p w14:paraId="7A133FE1" w14:textId="77777777" w:rsidR="00417715" w:rsidRPr="00603CD4" w:rsidRDefault="00417715" w:rsidP="00603CD4">
      <w:pPr>
        <w:pStyle w:val="a7"/>
        <w:spacing w:line="240" w:lineRule="auto"/>
        <w:ind w:left="437"/>
        <w:jc w:val="lowKashida"/>
        <w:rPr>
          <w:sz w:val="32"/>
          <w:szCs w:val="32"/>
          <w:rtl/>
        </w:rPr>
      </w:pPr>
    </w:p>
    <w:p w14:paraId="32FA95C9" w14:textId="1B4BDA39" w:rsidR="00417715" w:rsidRPr="00757C17" w:rsidRDefault="008F6EB8" w:rsidP="003A465B">
      <w:pPr>
        <w:ind w:hanging="142"/>
        <w:jc w:val="lowKashida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  </w:t>
      </w:r>
      <w:r w:rsidR="00417715" w:rsidRPr="003A465B">
        <w:rPr>
          <w:rFonts w:asciiTheme="minorBidi" w:hAnsiTheme="minorBidi" w:cstheme="minorBidi"/>
          <w:sz w:val="32"/>
          <w:szCs w:val="32"/>
          <w:rtl/>
        </w:rPr>
        <w:t>ج)</w:t>
      </w:r>
      <w:r w:rsidR="00417715" w:rsidRPr="00757C17">
        <w:rPr>
          <w:rFonts w:hint="cs"/>
          <w:sz w:val="32"/>
          <w:szCs w:val="32"/>
          <w:rtl/>
        </w:rPr>
        <w:t xml:space="preserve"> </w:t>
      </w:r>
      <w:r w:rsidR="00301271" w:rsidRPr="003A465B">
        <w:rPr>
          <w:rFonts w:asciiTheme="minorBidi" w:hAnsiTheme="minorBidi" w:cstheme="minorBidi"/>
          <w:sz w:val="32"/>
          <w:szCs w:val="32"/>
          <w:rtl/>
        </w:rPr>
        <w:t>أوجدي ناتج قسمة 7,5 ÷3= ...........</w:t>
      </w:r>
      <w:r w:rsidR="00417715" w:rsidRPr="00757C17">
        <w:rPr>
          <w:rFonts w:hint="cs"/>
          <w:sz w:val="32"/>
          <w:szCs w:val="32"/>
          <w:rtl/>
        </w:rPr>
        <w:t xml:space="preserve"> </w:t>
      </w:r>
    </w:p>
    <w:p w14:paraId="18FFE017" w14:textId="77777777" w:rsidR="00BB3286" w:rsidRDefault="00BB3286" w:rsidP="00603CD4">
      <w:pPr>
        <w:jc w:val="lowKashida"/>
        <w:rPr>
          <w:b/>
          <w:bCs/>
          <w:sz w:val="32"/>
          <w:szCs w:val="32"/>
          <w:rtl/>
        </w:rPr>
      </w:pPr>
    </w:p>
    <w:p w14:paraId="2B447F50" w14:textId="47FF7E45" w:rsidR="00BB3286" w:rsidRDefault="00150A62" w:rsidP="00603CD4">
      <w:pPr>
        <w:jc w:val="lowKashida"/>
        <w:rPr>
          <w:b/>
          <w:bCs/>
          <w:sz w:val="32"/>
          <w:szCs w:val="32"/>
          <w:rtl/>
        </w:rPr>
      </w:pPr>
      <w:r w:rsidRPr="00F60D62">
        <w:rPr>
          <w:rFonts w:ascii="Calibri" w:eastAsia="Calibri" w:hAnsi="Calibri" w:cs="PT Bold Heading"/>
          <w:sz w:val="28"/>
          <w:szCs w:val="28"/>
          <w:u w:val="single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A1131" wp14:editId="7F3513D6">
                <wp:simplePos x="0" y="0"/>
                <wp:positionH relativeFrom="column">
                  <wp:posOffset>137408</wp:posOffset>
                </wp:positionH>
                <wp:positionV relativeFrom="paragraph">
                  <wp:posOffset>115818</wp:posOffset>
                </wp:positionV>
                <wp:extent cx="410155" cy="445273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55" cy="4452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00A28" w14:textId="77777777" w:rsidR="00150A62" w:rsidRDefault="00D02ACB" w:rsidP="00150A62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/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L-Mohanad" w:hint="cs"/>
                                        <w:sz w:val="24"/>
                                        <w:szCs w:val="24"/>
                                        <w:rtl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A1131" id="مربع نص 16" o:spid="_x0000_s1029" type="#_x0000_t202" style="position:absolute;left:0;text-align:left;margin-left:10.8pt;margin-top:9.1pt;width:32.3pt;height:3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" filled="f" stroked="f" strokeweight=".5pt">
                <v:textbox>
                  <w:txbxContent>
                    <w:p w14:paraId="50400A28" w14:textId="77777777" w:rsidR="00150A62" w:rsidRDefault="00D02ACB" w:rsidP="00150A62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/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L-Mohanad" w:hint="cs"/>
                                  <w:sz w:val="24"/>
                                  <w:szCs w:val="24"/>
                                  <w:rtl/>
                                </w:rPr>
                                <m:t>3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FCC52" wp14:editId="13F3B57D">
                <wp:simplePos x="0" y="0"/>
                <wp:positionH relativeFrom="column">
                  <wp:posOffset>74323</wp:posOffset>
                </wp:positionH>
                <wp:positionV relativeFrom="paragraph">
                  <wp:posOffset>96465</wp:posOffset>
                </wp:positionV>
                <wp:extent cx="564515" cy="447040"/>
                <wp:effectExtent l="0" t="0" r="26035" b="1016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447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0AFA5" id="مستطيل 15" o:spid="_x0000_s1026" style="position:absolute;left:0;text-align:left;margin-left:5.85pt;margin-top:7.6pt;width:44.45pt;height:35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" filled="f" strokecolor="windowText" strokeweight="1pt"/>
            </w:pict>
          </mc:Fallback>
        </mc:AlternateContent>
      </w:r>
    </w:p>
    <w:p w14:paraId="6E6CE59F" w14:textId="3E732493" w:rsidR="000C7D72" w:rsidRDefault="000C7D72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ascii="Traditional Arabic" w:hAnsi="Traditional Arabic" w:cs="AL-Mohanad" w:hint="cs"/>
          <w:b/>
          <w:bCs/>
          <w:sz w:val="32"/>
          <w:szCs w:val="32"/>
          <w:rtl/>
        </w:rPr>
        <w:t>السؤال الرابع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:</w:t>
      </w:r>
      <w:r w:rsidR="003C4827">
        <w:rPr>
          <w:rFonts w:ascii="Traditional Arabic" w:hAnsi="Traditional Arabic" w:cs="AL-Mohanad" w:hint="cs"/>
          <w:b/>
          <w:bCs/>
          <w:sz w:val="32"/>
          <w:szCs w:val="32"/>
          <w:rtl/>
        </w:rPr>
        <w:t xml:space="preserve"> </w:t>
      </w:r>
      <w:r w:rsidR="00D2467A">
        <w:rPr>
          <w:rFonts w:ascii="Traditional Arabic" w:hAnsi="Traditional Arabic" w:cs="AL-Mohanad" w:hint="cs"/>
          <w:b/>
          <w:bCs/>
          <w:sz w:val="32"/>
          <w:szCs w:val="32"/>
          <w:rtl/>
        </w:rPr>
        <w:t>أوجدي المطلوب في كل مما يلي :</w:t>
      </w:r>
      <w:r w:rsidR="00150A62" w:rsidRPr="00150A62">
        <w:t xml:space="preserve"> </w:t>
      </w:r>
    </w:p>
    <w:p w14:paraId="624EE415" w14:textId="77777777" w:rsidR="003C4827" w:rsidRDefault="003C4827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5A13C0B6" w14:textId="41B2283C" w:rsidR="003C4827" w:rsidRDefault="00301271" w:rsidP="003C4827">
      <w:pPr>
        <w:pStyle w:val="a7"/>
        <w:numPr>
          <w:ilvl w:val="0"/>
          <w:numId w:val="4"/>
        </w:numPr>
        <w:spacing w:line="240" w:lineRule="auto"/>
        <w:ind w:left="360" w:hanging="219"/>
        <w:rPr>
          <w:rFonts w:ascii="Traditional Arabic" w:hAnsi="Traditional Arabic" w:cs="AL-Mohanad"/>
          <w:sz w:val="32"/>
          <w:szCs w:val="32"/>
        </w:rPr>
      </w:pPr>
      <w:r w:rsidRPr="00301271">
        <w:rPr>
          <w:rFonts w:ascii="Traditional Arabic" w:hAnsi="Traditional Arabic" w:cs="AL-Mohanad" w:hint="cs"/>
          <w:sz w:val="32"/>
          <w:szCs w:val="32"/>
          <w:rtl/>
        </w:rPr>
        <w:t xml:space="preserve">يراد تقسيم قطعة من </w:t>
      </w:r>
      <w:r w:rsidR="006B27EC">
        <w:rPr>
          <w:rFonts w:ascii="Traditional Arabic" w:hAnsi="Traditional Arabic" w:cs="AL-Mohanad" w:hint="cs"/>
          <w:sz w:val="32"/>
          <w:szCs w:val="32"/>
          <w:rtl/>
        </w:rPr>
        <w:t>ال</w:t>
      </w:r>
      <w:r w:rsidRPr="00301271">
        <w:rPr>
          <w:rFonts w:ascii="Traditional Arabic" w:hAnsi="Traditional Arabic" w:cs="AL-Mohanad" w:hint="cs"/>
          <w:sz w:val="32"/>
          <w:szCs w:val="32"/>
          <w:rtl/>
        </w:rPr>
        <w:t xml:space="preserve">خشب </w:t>
      </w:r>
      <w:r>
        <w:rPr>
          <w:rFonts w:ascii="Traditional Arabic" w:hAnsi="Traditional Arabic" w:cs="AL-Mohanad" w:hint="cs"/>
          <w:sz w:val="32"/>
          <w:szCs w:val="32"/>
          <w:rtl/>
        </w:rPr>
        <w:t>مستطيلة الشكل طولها 2,7 متر الى قطع متساوية طول الواحدة منها 0,9 متر. أوجدي عدد هذه القطع؟ ........</w:t>
      </w:r>
      <w:r>
        <w:rPr>
          <w:rFonts w:ascii="Traditional Arabic" w:hAnsi="Traditional Arabic" w:cs="AL-Mohanad"/>
          <w:sz w:val="32"/>
          <w:szCs w:val="32"/>
          <w:rtl/>
        </w:rPr>
        <w:t>.</w:t>
      </w:r>
    </w:p>
    <w:p w14:paraId="0B89599E" w14:textId="77777777" w:rsidR="003C4827" w:rsidRPr="003C4827" w:rsidRDefault="003C4827" w:rsidP="003C4827">
      <w:pPr>
        <w:pStyle w:val="a7"/>
        <w:spacing w:line="240" w:lineRule="auto"/>
        <w:ind w:left="360"/>
        <w:rPr>
          <w:rFonts w:ascii="Traditional Arabic" w:hAnsi="Traditional Arabic" w:cs="AL-Mohanad"/>
          <w:sz w:val="32"/>
          <w:szCs w:val="32"/>
          <w:rtl/>
        </w:rPr>
      </w:pPr>
    </w:p>
    <w:p w14:paraId="76BBE6E7" w14:textId="40755DD6" w:rsidR="000C7D72" w:rsidRDefault="00301271" w:rsidP="00757C17">
      <w:pPr>
        <w:pStyle w:val="a7"/>
        <w:numPr>
          <w:ilvl w:val="0"/>
          <w:numId w:val="4"/>
        </w:numPr>
        <w:spacing w:line="240" w:lineRule="auto"/>
        <w:ind w:left="360" w:hanging="219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 w:hint="cs"/>
          <w:sz w:val="32"/>
          <w:szCs w:val="32"/>
          <w:rtl/>
        </w:rPr>
        <w:t>أكمل</w:t>
      </w:r>
      <w:r w:rsidR="00D2467A">
        <w:rPr>
          <w:rFonts w:asciiTheme="minorBidi" w:hAnsiTheme="minorBidi" w:cstheme="minorBidi" w:hint="cs"/>
          <w:sz w:val="32"/>
          <w:szCs w:val="32"/>
          <w:rtl/>
        </w:rPr>
        <w:t>ي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جدول الدالة </w:t>
      </w:r>
      <w:r w:rsidR="00D2467A">
        <w:rPr>
          <w:rFonts w:asciiTheme="minorBidi" w:hAnsiTheme="minorBidi" w:cstheme="minorBidi" w:hint="cs"/>
          <w:sz w:val="32"/>
          <w:szCs w:val="32"/>
          <w:rtl/>
        </w:rPr>
        <w:t>التالي: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a6"/>
        <w:bidiVisual/>
        <w:tblW w:w="0" w:type="auto"/>
        <w:tblInd w:w="2316" w:type="dxa"/>
        <w:tblLook w:val="04A0" w:firstRow="1" w:lastRow="0" w:firstColumn="1" w:lastColumn="0" w:noHBand="0" w:noVBand="1"/>
      </w:tblPr>
      <w:tblGrid>
        <w:gridCol w:w="2780"/>
        <w:gridCol w:w="2780"/>
      </w:tblGrid>
      <w:tr w:rsidR="00D2467A" w14:paraId="522680FE" w14:textId="77777777" w:rsidTr="00603CD4">
        <w:trPr>
          <w:trHeight w:val="445"/>
        </w:trPr>
        <w:tc>
          <w:tcPr>
            <w:tcW w:w="2780" w:type="dxa"/>
          </w:tcPr>
          <w:p w14:paraId="6E54BAC9" w14:textId="56A94995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المدخلة (س)</w:t>
            </w:r>
          </w:p>
        </w:tc>
        <w:tc>
          <w:tcPr>
            <w:tcW w:w="2780" w:type="dxa"/>
          </w:tcPr>
          <w:p w14:paraId="438EA396" w14:textId="28D6DB23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المخرجة (س+3)</w:t>
            </w:r>
          </w:p>
        </w:tc>
      </w:tr>
      <w:tr w:rsidR="00D2467A" w14:paraId="19B42048" w14:textId="77777777" w:rsidTr="00603CD4">
        <w:trPr>
          <w:trHeight w:val="445"/>
        </w:trPr>
        <w:tc>
          <w:tcPr>
            <w:tcW w:w="2780" w:type="dxa"/>
          </w:tcPr>
          <w:p w14:paraId="2A2F5F66" w14:textId="55A188AF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2780" w:type="dxa"/>
          </w:tcPr>
          <w:p w14:paraId="766B9EB3" w14:textId="77777777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  <w:tr w:rsidR="00D2467A" w14:paraId="2551F204" w14:textId="77777777" w:rsidTr="00603CD4">
        <w:trPr>
          <w:trHeight w:val="445"/>
        </w:trPr>
        <w:tc>
          <w:tcPr>
            <w:tcW w:w="2780" w:type="dxa"/>
          </w:tcPr>
          <w:p w14:paraId="2E472952" w14:textId="3105798B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6</w:t>
            </w:r>
          </w:p>
        </w:tc>
        <w:tc>
          <w:tcPr>
            <w:tcW w:w="2780" w:type="dxa"/>
          </w:tcPr>
          <w:p w14:paraId="7B090D58" w14:textId="77777777" w:rsidR="00D2467A" w:rsidRDefault="00D2467A" w:rsidP="00A61E9D">
            <w:pPr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</w:p>
        </w:tc>
      </w:tr>
    </w:tbl>
    <w:p w14:paraId="1F0038AB" w14:textId="77777777" w:rsidR="00A9365C" w:rsidRDefault="00A9365C" w:rsidP="00603CD4">
      <w:pPr>
        <w:rPr>
          <w:rFonts w:ascii="Traditional Arabic" w:hAnsi="Traditional Arabic" w:cs="AL-Mohanad"/>
          <w:b/>
          <w:bCs/>
          <w:sz w:val="32"/>
          <w:szCs w:val="32"/>
          <w:rtl/>
        </w:rPr>
      </w:pPr>
    </w:p>
    <w:p w14:paraId="668AC00D" w14:textId="5F1B768A" w:rsidR="000C7D72" w:rsidRDefault="000C7D72" w:rsidP="00757C17">
      <w:pPr>
        <w:ind w:firstLine="141"/>
        <w:rPr>
          <w:rFonts w:ascii="Traditional Arabic" w:hAnsi="Traditional Arabic" w:cs="AL-Mohanad"/>
          <w:sz w:val="32"/>
          <w:szCs w:val="32"/>
          <w:rtl/>
        </w:rPr>
      </w:pPr>
      <w:r w:rsidRPr="00D2467A">
        <w:rPr>
          <w:rFonts w:ascii="Traditional Arabic" w:hAnsi="Traditional Arabic" w:cs="AL-Mohanad" w:hint="cs"/>
          <w:sz w:val="32"/>
          <w:szCs w:val="32"/>
          <w:rtl/>
        </w:rPr>
        <w:t xml:space="preserve">ج) </w:t>
      </w:r>
      <w:bookmarkStart w:id="6" w:name="_Hlk26358460"/>
      <w:r w:rsidR="008F6EB8">
        <w:rPr>
          <w:rFonts w:ascii="Traditional Arabic" w:hAnsi="Traditional Arabic" w:cs="AL-Mohanad" w:hint="cs"/>
          <w:sz w:val="32"/>
          <w:szCs w:val="32"/>
          <w:rtl/>
        </w:rPr>
        <w:t xml:space="preserve">أستعملي التمثيل بالأعمدة أدناه للإجابة على التالي:      </w:t>
      </w:r>
    </w:p>
    <w:bookmarkEnd w:id="6"/>
    <w:p w14:paraId="3B9F7E79" w14:textId="6C30E74E" w:rsidR="008F6EB8" w:rsidRPr="00D2467A" w:rsidRDefault="00A61E9D" w:rsidP="00603CD4">
      <w:pPr>
        <w:jc w:val="right"/>
        <w:rPr>
          <w:rFonts w:ascii="Traditional Arabic" w:hAnsi="Traditional Arabic" w:cs="AL-Mohanad"/>
          <w:sz w:val="32"/>
          <w:szCs w:val="32"/>
          <w:rtl/>
        </w:rPr>
      </w:pPr>
      <w:r>
        <w:rPr>
          <w:rFonts w:ascii="Traditional Arabic" w:hAnsi="Traditional Arabic" w:cs="AL-Mohanad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6818A" wp14:editId="7612414E">
                <wp:simplePos x="0" y="0"/>
                <wp:positionH relativeFrom="column">
                  <wp:posOffset>2945130</wp:posOffset>
                </wp:positionH>
                <wp:positionV relativeFrom="paragraph">
                  <wp:posOffset>300355</wp:posOffset>
                </wp:positionV>
                <wp:extent cx="3524250" cy="169545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A324" w14:textId="78DA066F" w:rsidR="00EC34F9" w:rsidRPr="0000784A" w:rsidRDefault="00EC34F9" w:rsidP="0000784A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rPr>
                                <w:rFonts w:cs="AL-Mohanad"/>
                                <w:sz w:val="32"/>
                                <w:szCs w:val="32"/>
                                <w:rtl/>
                              </w:rPr>
                            </w:pP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حصل محمد على ........ درجة .</w:t>
                            </w:r>
                          </w:p>
                          <w:p w14:paraId="1AAC8BAD" w14:textId="2B9D264F" w:rsidR="00EC34F9" w:rsidRPr="0000784A" w:rsidRDefault="00EC34F9" w:rsidP="0000784A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rPr>
                                <w:rFonts w:cs="AL-Mohanad"/>
                                <w:sz w:val="32"/>
                                <w:szCs w:val="32"/>
                              </w:rPr>
                            </w:pPr>
                            <w:r w:rsidRPr="0000784A">
                              <w:rPr>
                                <w:rFonts w:cs="AL-Mohanad" w:hint="cs"/>
                                <w:sz w:val="32"/>
                                <w:szCs w:val="32"/>
                                <w:rtl/>
                              </w:rPr>
                              <w:t>ما الفرق بين درجات عمر وسامي 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6818A" id="مربع نص 11" o:spid="_x0000_s1030" type="#_x0000_t202" style="position:absolute;margin-left:231.9pt;margin-top:23.65pt;width:277.5pt;height:13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" filled="f" stroked="f" strokeweight=".5pt">
                <v:textbox>
                  <w:txbxContent>
                    <w:p w14:paraId="0DAFA324" w14:textId="78DA066F" w:rsidR="00EC34F9" w:rsidRPr="0000784A" w:rsidRDefault="00EC34F9" w:rsidP="0000784A">
                      <w:pPr>
                        <w:pStyle w:val="a7"/>
                        <w:numPr>
                          <w:ilvl w:val="0"/>
                          <w:numId w:val="28"/>
                        </w:numPr>
                        <w:rPr>
                          <w:rFonts w:cs="AL-Mohanad"/>
                          <w:sz w:val="32"/>
                          <w:szCs w:val="32"/>
                          <w:rtl/>
                        </w:rPr>
                      </w:pP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حصل محمد على ........ درجة .</w:t>
                      </w:r>
                    </w:p>
                    <w:p w14:paraId="1AAC8BAD" w14:textId="2B9D264F" w:rsidR="00EC34F9" w:rsidRPr="0000784A" w:rsidRDefault="00EC34F9" w:rsidP="0000784A">
                      <w:pPr>
                        <w:pStyle w:val="a7"/>
                        <w:numPr>
                          <w:ilvl w:val="0"/>
                          <w:numId w:val="28"/>
                        </w:numPr>
                        <w:rPr>
                          <w:rFonts w:cs="AL-Mohanad"/>
                          <w:sz w:val="32"/>
                          <w:szCs w:val="32"/>
                        </w:rPr>
                      </w:pPr>
                      <w:r w:rsidRPr="0000784A">
                        <w:rPr>
                          <w:rFonts w:cs="AL-Mohanad" w:hint="cs"/>
                          <w:sz w:val="32"/>
                          <w:szCs w:val="32"/>
                          <w:rtl/>
                        </w:rPr>
                        <w:t>ما الفرق بين درجات عمر وسامي 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aditional Arabic" w:hAnsi="Traditional Arabic" w:cs="AL-Mohanad"/>
          <w:sz w:val="32"/>
          <w:szCs w:val="32"/>
          <w:rtl/>
          <w:lang w:val="ar-SA"/>
        </w:rPr>
        <w:drawing>
          <wp:inline distT="0" distB="0" distL="0" distR="0" wp14:anchorId="77A1C97B" wp14:editId="03BB7885">
            <wp:extent cx="2124075" cy="2000250"/>
            <wp:effectExtent l="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درجات طلاب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6" t="33927" r="55444" b="14067"/>
                    <a:stretch/>
                  </pic:blipFill>
                  <pic:spPr bwMode="auto">
                    <a:xfrm>
                      <a:off x="0" y="0"/>
                      <a:ext cx="21240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4EBDB" w14:textId="3246F86C" w:rsidR="000C7D72" w:rsidRDefault="00BD52D0" w:rsidP="00150A62">
      <w:pPr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انتهت الأسئلة ،،،تمنياتي بالتوفيق</w:t>
      </w:r>
    </w:p>
    <w:p w14:paraId="67B50E7D" w14:textId="3FA84EB2" w:rsidR="00150A62" w:rsidRPr="000D29F4" w:rsidRDefault="00150A62" w:rsidP="00150A62">
      <w:pPr>
        <w:jc w:val="center"/>
        <w:rPr>
          <w:rFonts w:ascii="Traditional Arabic" w:hAnsi="Traditional Arabic" w:cs="AL-Mohanad"/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معلمة المادة: جوزاء مساعد الحربي</w:t>
      </w:r>
    </w:p>
    <w:sectPr w:rsidR="00150A62" w:rsidRPr="000D29F4" w:rsidSect="003524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5D96C" w14:textId="77777777" w:rsidR="00D02ACB" w:rsidRDefault="00D02ACB" w:rsidP="00A92AB4">
      <w:r>
        <w:separator/>
      </w:r>
    </w:p>
  </w:endnote>
  <w:endnote w:type="continuationSeparator" w:id="0">
    <w:p w14:paraId="4D5B6A8D" w14:textId="77777777" w:rsidR="00D02ACB" w:rsidRDefault="00D02AC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C2CA7D7-020E-41E6-ABDE-EEB69D0A102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5534C599-AA89-4CC4-8BF9-F75A9C139593}"/>
    <w:embedBold r:id="rId3" w:fontKey="{8EB2E078-7672-4CC3-81DA-DD7A1521FF60}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363778-8A2D-4989-AECD-716AF9FED7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9C4FFED-03FD-43D2-9432-AE492311C0CA}"/>
    <w:embedBold r:id="rId6" w:fontKey="{8A964F04-7258-44C1-8690-5386294832CB}"/>
    <w:embedItalic r:id="rId7" w:fontKey="{AF1E494C-8E94-4D8F-B16E-822729D610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8" w:fontKey="{4D1EB873-F503-4DEC-A583-C7129A2F0080}"/>
    <w:embedBold r:id="rId9" w:fontKey="{02610067-AA66-40B6-8A50-778F902DEF2E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0" w:fontKey="{26A3A1D6-2E49-4418-A556-5F678EEE0F60}"/>
    <w:embedItalic r:id="rId11" w:fontKey="{D98613EB-6F04-4C2E-B91F-9B0D99DC55EF}"/>
    <w:embedBoldItalic r:id="rId12" w:fontKey="{178E1272-F891-47E6-8293-5DF19CD69AFA}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F_Aseer">
    <w:altName w:val="Arial"/>
    <w:charset w:val="B2"/>
    <w:family w:val="auto"/>
    <w:pitch w:val="variable"/>
    <w:sig w:usb0="00002001" w:usb1="00000000" w:usb2="00000000" w:usb3="00000000" w:csb0="00000040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13" w:fontKey="{49DFC8C3-5EA5-4DF7-B43E-A38B1015299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14" w:fontKey="{0DB59040-F734-4217-BA0D-C532BD5259F5}"/>
    <w:embedBold r:id="rId15" w:fontKey="{3DB102C3-7E52-419E-BA87-CA01AF5F125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6CCB9C9F-06C5-4B57-9DEB-0BD0D3394C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BCC32" w14:textId="77777777" w:rsidR="00B92FC8" w:rsidRDefault="00B92F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2907A" w14:textId="77777777" w:rsidR="00EC34F9" w:rsidRDefault="00EC34F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112635" wp14:editId="22F3B4AB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C391D8" w14:textId="433300C3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39BEB7E7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64A1E7BE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2444129" w14:textId="77777777" w:rsidR="00EC34F9" w:rsidRPr="00A22239" w:rsidRDefault="00EC34F9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11263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" filled="f" stroked="f">
              <v:textbox>
                <w:txbxContent>
                  <w:p w14:paraId="10C391D8" w14:textId="433300C3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39BEB7E7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64A1E7BE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2444129" w14:textId="77777777" w:rsidR="00EC34F9" w:rsidRPr="00A22239" w:rsidRDefault="00EC34F9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A66CFDF" wp14:editId="5541905A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27B96" w14:textId="77777777" w:rsidR="00EC34F9" w:rsidRPr="00374657" w:rsidRDefault="00EC34F9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C1BE1EB" w14:textId="77777777" w:rsidR="00EC34F9" w:rsidRPr="00374657" w:rsidRDefault="00EC34F9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66CFDF" id="Text Box 19" o:spid="_x0000_s1032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" filled="f" stroked="f">
              <v:textbox>
                <w:txbxContent>
                  <w:p w14:paraId="1C127B96" w14:textId="77777777" w:rsidR="00EC34F9" w:rsidRPr="00374657" w:rsidRDefault="00EC34F9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C1BE1EB" w14:textId="77777777" w:rsidR="00EC34F9" w:rsidRPr="00374657" w:rsidRDefault="00EC34F9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3A80FF" w14:textId="77777777" w:rsidR="00EC34F9" w:rsidRDefault="00EC34F9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9C250C" wp14:editId="4146151A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498688" w14:textId="4399D3D7" w:rsidR="00EC34F9" w:rsidRPr="00A22239" w:rsidRDefault="00EC34F9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6DBAD490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3798B41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58E008AA" w14:textId="77777777" w:rsidR="00EC34F9" w:rsidRPr="00A22239" w:rsidRDefault="00EC34F9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C250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" filled="f" stroked="f">
              <v:textbox>
                <w:txbxContent>
                  <w:p w14:paraId="26498688" w14:textId="4399D3D7" w:rsidR="00EC34F9" w:rsidRPr="00A22239" w:rsidRDefault="00EC34F9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6DBAD490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3798B41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58E008AA" w14:textId="77777777" w:rsidR="00EC34F9" w:rsidRPr="00A22239" w:rsidRDefault="00EC34F9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8A454D2" wp14:editId="1356D5F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49B612" w14:textId="77777777" w:rsidR="00EC34F9" w:rsidRPr="00374657" w:rsidRDefault="00EC34F9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8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6DAA68F" w14:textId="77777777" w:rsidR="00EC34F9" w:rsidRPr="00374657" w:rsidRDefault="00EC34F9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A454D2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" filled="f" stroked="f">
              <v:textbox>
                <w:txbxContent>
                  <w:p w14:paraId="5049B612" w14:textId="77777777" w:rsidR="00EC34F9" w:rsidRPr="00374657" w:rsidRDefault="00EC34F9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>
                      <w:rPr>
                        <w:rFonts w:cs="mohammad bold art 1"/>
                        <w:sz w:val="14"/>
                        <w:szCs w:val="22"/>
                        <w:rtl/>
                      </w:rPr>
                      <w:t>8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6DAA68F" w14:textId="77777777" w:rsidR="00EC34F9" w:rsidRPr="00374657" w:rsidRDefault="00EC34F9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5BC1EC" wp14:editId="2C2B3601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2A5D79C" w14:textId="77777777" w:rsidR="00EC34F9" w:rsidRPr="00021D6D" w:rsidRDefault="00EC34F9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Pr="00491BD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8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5BC1EC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" filled="f" stroked="f" strokeweight=".5pt">
              <v:textbox>
                <w:txbxContent>
                  <w:p w14:paraId="62A5D79C" w14:textId="77777777" w:rsidR="00EC34F9" w:rsidRPr="00021D6D" w:rsidRDefault="00EC34F9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Pr="00491BD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8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64189" w14:textId="77777777" w:rsidR="00D02ACB" w:rsidRDefault="00D02ACB" w:rsidP="00A92AB4">
      <w:r>
        <w:separator/>
      </w:r>
    </w:p>
  </w:footnote>
  <w:footnote w:type="continuationSeparator" w:id="0">
    <w:p w14:paraId="1D015A8D" w14:textId="77777777" w:rsidR="00D02ACB" w:rsidRDefault="00D02AC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CEA9C" w14:textId="77777777" w:rsidR="00B92FC8" w:rsidRDefault="00B92F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1B859" w14:textId="77777777" w:rsidR="00EC34F9" w:rsidRDefault="00EC34F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02D5BA" wp14:editId="5F798437">
              <wp:simplePos x="0" y="0"/>
              <wp:positionH relativeFrom="column">
                <wp:posOffset>-72390</wp:posOffset>
              </wp:positionH>
              <wp:positionV relativeFrom="paragraph">
                <wp:posOffset>78105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A87EE68" id="Rectangle 6" o:spid="_x0000_s1026" style="position:absolute;left:0;text-align:left;margin-left:-5.7pt;margin-top:6.1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BJcsQ3eAAAADAEAAA8AAABkcnMvZG93bnJl&#10;di54bWxMj8tuwjAQRfdI/QdrKnUHdtKASIiDKiSkbhv4ABM7DzUeR7Ehga9nWLW7Gd2jO2fy/Wx7&#10;djOj7xxKiFYCmMHK6Q4bCefTcbkF5oNCrXqHRsLdeNgXb4tcZdpN+GNuZWgYlaDPlIQ2hCHj3Fet&#10;scqv3GCQstqNVgVax4brUU1UbnseC7HhVnVIF1o1mENrqt/yaiVorKd7UqYPd064OKTfdXM6cik/&#10;3uevHbBg5vAHw0uf1KEgp4u7ovasl7CMooRQCuJPYC9AbDcpsAtN60jEwIuc/3+ieAI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ASXLEN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EC34F9" w:rsidRPr="004A5331" w14:paraId="3BF28818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703EDEF" w14:textId="77777777" w:rsidR="00EC34F9" w:rsidRPr="00CB7830" w:rsidRDefault="00EC34F9" w:rsidP="002C77EF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2CCBBA26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1EB112DB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0A2D273D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0147142C" w14:textId="77777777" w:rsidR="00EC34F9" w:rsidRPr="00CB7830" w:rsidRDefault="00EC34F9" w:rsidP="002C77EF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1EDD9AA0" w14:textId="77777777" w:rsidR="00EC34F9" w:rsidRDefault="00EC34F9" w:rsidP="002C77EF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379043A7" w14:textId="3681C046" w:rsidR="00EC34F9" w:rsidRPr="00A84BF0" w:rsidRDefault="00EC34F9" w:rsidP="002C77EF">
          <w:pPr>
            <w:jc w:val="center"/>
            <w:rPr>
              <w:b/>
              <w:bCs/>
              <w:sz w:val="24"/>
              <w:szCs w:val="24"/>
              <w:rtl/>
            </w:rPr>
          </w:pPr>
          <w:r>
            <w:rPr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3480290C" w14:textId="77777777" w:rsidR="00EC34F9" w:rsidRDefault="00EC34F9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9CC28F2" wp14:editId="684B97BD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33B380DC" w14:textId="67C204DB" w:rsidR="00EC34F9" w:rsidRDefault="00EC34F9" w:rsidP="00EC34F9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0863470D" w14:textId="77777777" w:rsidR="00EC34F9" w:rsidRDefault="00EC34F9" w:rsidP="006F353F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 1441</w:t>
          </w:r>
        </w:p>
        <w:p w14:paraId="63A96A01" w14:textId="77777777" w:rsidR="00EC34F9" w:rsidRPr="0067565F" w:rsidRDefault="00EC34F9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5548F9D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48165F6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D573635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5C75AC8" w14:textId="77777777" w:rsidR="00EC34F9" w:rsidRPr="00816F73" w:rsidRDefault="00EC34F9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EC34F9" w:rsidRPr="004A5331" w14:paraId="43ED5697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25BC799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6053256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06913D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1A29F519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6AC6E16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3008301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4528A922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3A11C0C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031FC583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74E8E038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EEB5F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4C690D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AEEA4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15EC145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3B294A3C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273CBC9F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561C879A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1F8AF078" w14:textId="77777777" w:rsidR="00EC34F9" w:rsidRPr="00FF44B1" w:rsidRDefault="00EC34F9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3037F70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E0D5DD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11D55906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0C4E7E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5D01C05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5FA55B3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01CF2A1" w14:textId="77777777" w:rsidR="00EC34F9" w:rsidRPr="004A5331" w:rsidRDefault="00EC34F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519506A5" w14:textId="77777777" w:rsidR="00EC34F9" w:rsidRPr="004A5331" w:rsidRDefault="00EC34F9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2CC0F4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18F348C1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483ACE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1301D24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47ECB9E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1936C2E1" w14:textId="77777777" w:rsidTr="00681DBA">
      <w:trPr>
        <w:cantSplit/>
        <w:trHeight w:val="454"/>
      </w:trPr>
      <w:tc>
        <w:tcPr>
          <w:tcW w:w="3402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5A83313" w14:textId="454945FF" w:rsidR="00EC34F9" w:rsidRPr="00CB7830" w:rsidRDefault="00EC34F9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00BC5CAA" w14:textId="00BDE761" w:rsidR="00EC34F9" w:rsidRPr="004A5331" w:rsidRDefault="00EC34F9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EC34F9">
            <w:rPr>
              <w:rFonts w:cs="AL-Mohanad Bold" w:hint="cs"/>
              <w:b w:val="0"/>
              <w:bCs w:val="0"/>
              <w:sz w:val="24"/>
              <w:szCs w:val="24"/>
              <w:rtl/>
            </w:rPr>
            <w:t>السادس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>
            <w:rPr>
              <w:rFonts w:cs="AL-Mohanad Bold" w:hint="cs"/>
              <w:sz w:val="24"/>
              <w:szCs w:val="24"/>
              <w:rtl/>
            </w:rPr>
            <w:t>ابتدائي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553B836E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2DEA1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677AD64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6E7ABAFA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5640593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55022175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DEE98F" w14:textId="77777777" w:rsidR="00EC34F9" w:rsidRPr="004A5331" w:rsidRDefault="00EC34F9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6B2F926" w14:textId="77777777" w:rsidR="00EC34F9" w:rsidRPr="00EC6AB2" w:rsidRDefault="00EC34F9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>رياضيات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B0D1DB8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139D97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3575D01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1997B580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C1AA393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61080505" w14:textId="77777777" w:rsidTr="00681DBA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4DCA6470" w14:textId="77777777" w:rsidR="00EC34F9" w:rsidRPr="00F93A25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87BFBD8" w14:textId="77777777" w:rsidR="00EC34F9" w:rsidRPr="00F93A25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الأحد   /   /1441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7798188" w14:textId="77777777" w:rsidR="00EC34F9" w:rsidRPr="00F93A25" w:rsidRDefault="00EC34F9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الزمن :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B6B26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8A1C2A3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60B49F1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0C48E259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201665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3F7BAFE9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0BB572FA" w14:textId="77777777" w:rsidR="00EC34F9" w:rsidRPr="004A5331" w:rsidRDefault="00EC34F9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089259" w14:textId="77777777" w:rsidR="00EC34F9" w:rsidRPr="00B141FF" w:rsidRDefault="00EC34F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22E33CA5" w14:textId="77777777" w:rsidR="00EC34F9" w:rsidRPr="00B141FF" w:rsidRDefault="00EC34F9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29A5764" w14:textId="77777777" w:rsidR="00EC34F9" w:rsidRPr="00B141FF" w:rsidRDefault="00EC34F9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175BCF" w14:textId="77777777" w:rsidR="00EC34F9" w:rsidRPr="00B141FF" w:rsidRDefault="00EC34F9" w:rsidP="00816F73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92A1526" w14:textId="77777777" w:rsidR="00EC34F9" w:rsidRPr="00816F73" w:rsidRDefault="00EC34F9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E7A5ACC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16FA3807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84417F2" w14:textId="77777777" w:rsidR="00EC34F9" w:rsidRPr="00816F73" w:rsidRDefault="00EC34F9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0757699F" w14:textId="77777777" w:rsidR="00EC34F9" w:rsidRPr="00816F73" w:rsidRDefault="00EC34F9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EC34F9" w:rsidRPr="004A5331" w14:paraId="4C8DF2E0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07184B80" w14:textId="77777777" w:rsidR="00EC34F9" w:rsidRDefault="00EC34F9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A151669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6099ABB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5981B094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6003E4" w14:textId="77777777" w:rsidR="00EC34F9" w:rsidRPr="00B141FF" w:rsidRDefault="00EC34F9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018231C6" w14:textId="77777777" w:rsidR="00EC34F9" w:rsidRPr="000F6296" w:rsidRDefault="00EC34F9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7ABC3AA3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22228AE2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2236D54C" w14:textId="77777777" w:rsidR="00EC34F9" w:rsidRPr="00DF0CBD" w:rsidRDefault="00EC34F9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2CA18C3E" w14:textId="77777777" w:rsidR="00EC34F9" w:rsidRPr="00DF0CBD" w:rsidRDefault="00EC34F9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CAB58BB" w14:textId="77777777" w:rsidR="00EC34F9" w:rsidRDefault="00EC34F9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70926F8" wp14:editId="7528D4D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2EDE00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A7AAA74" wp14:editId="0EE9F65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730385" w14:textId="1B665939" w:rsidR="00EC34F9" w:rsidRPr="008A7580" w:rsidRDefault="00EC34F9" w:rsidP="00681D50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ة 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يني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 w:rsidR="000A258E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</w:t>
                          </w:r>
                          <w:bookmarkStart w:id="7" w:name="_GoBack"/>
                          <w:bookmarkEnd w:id="7"/>
                          <w:r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7AAA74" id="_x0000_t202" coordsize="21600,21600" o:spt="202" path="m,l,21600r21600,l21600,xe">
              <v:stroke joinstyle="miter"/>
              <v:path gradientshapeok="t" o:connecttype="rect"/>
            </v:shapetype>
            <v:shape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Aw4/2O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49730385" w14:textId="1B665939" w:rsidR="00EC34F9" w:rsidRPr="008A7580" w:rsidRDefault="00EC34F9" w:rsidP="00681D50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ة 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يني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 w:rsidR="000A258E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</w:t>
                    </w:r>
                    <w:bookmarkStart w:id="8" w:name="_GoBack"/>
                    <w:bookmarkEnd w:id="8"/>
                    <w:r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197D7E65"/>
    <w:multiLevelType w:val="hybridMultilevel"/>
    <w:tmpl w:val="BC72DD90"/>
    <w:lvl w:ilvl="0" w:tplc="86BEBC96">
      <w:start w:val="14"/>
      <w:numFmt w:val="decimal"/>
      <w:lvlText w:val="%1)"/>
      <w:lvlJc w:val="left"/>
      <w:pPr>
        <w:ind w:left="1078" w:hanging="435"/>
      </w:pPr>
      <w:rPr>
        <w:rFonts w:hint="default"/>
        <w:b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" w15:restartNumberingAfterBreak="0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27A057A5"/>
    <w:multiLevelType w:val="hybridMultilevel"/>
    <w:tmpl w:val="6AB07178"/>
    <w:lvl w:ilvl="0" w:tplc="5B8442EA">
      <w:start w:val="18"/>
      <w:numFmt w:val="decimal"/>
      <w:lvlText w:val="%1)"/>
      <w:lvlJc w:val="left"/>
      <w:pPr>
        <w:ind w:left="720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32855"/>
    <w:multiLevelType w:val="hybridMultilevel"/>
    <w:tmpl w:val="76E6EB00"/>
    <w:lvl w:ilvl="0" w:tplc="20720306">
      <w:start w:val="14"/>
      <w:numFmt w:val="decimal"/>
      <w:lvlText w:val="%1)"/>
      <w:lvlJc w:val="left"/>
      <w:pPr>
        <w:ind w:left="718" w:hanging="435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 w15:restartNumberingAfterBreak="0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 w15:restartNumberingAfterBreak="0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0" w15:restartNumberingAfterBreak="0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 w15:restartNumberingAfterBreak="0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 w15:restartNumberingAfterBreak="0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 w15:restartNumberingAfterBreak="0">
    <w:nsid w:val="42B83E98"/>
    <w:multiLevelType w:val="hybridMultilevel"/>
    <w:tmpl w:val="88EC497C"/>
    <w:lvl w:ilvl="0" w:tplc="94AC2C48">
      <w:start w:val="1"/>
      <w:numFmt w:val="arabicAlpha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 w15:restartNumberingAfterBreak="0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 w15:restartNumberingAfterBreak="0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9" w15:restartNumberingAfterBreak="0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 w15:restartNumberingAfterBreak="0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 w15:restartNumberingAfterBreak="0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2" w15:restartNumberingAfterBreak="0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3" w15:restartNumberingAfterBreak="0">
    <w:nsid w:val="5F352EF4"/>
    <w:multiLevelType w:val="hybridMultilevel"/>
    <w:tmpl w:val="65EA60FE"/>
    <w:lvl w:ilvl="0" w:tplc="E0E67E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 w15:restartNumberingAfterBreak="0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 w15:restartNumberingAfterBreak="0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7" w15:restartNumberingAfterBreak="0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8" w15:restartNumberingAfterBreak="0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9" w15:restartNumberingAfterBreak="0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0" w15:restartNumberingAfterBreak="0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12"/>
  </w:num>
  <w:num w:numId="5">
    <w:abstractNumId w:val="27"/>
  </w:num>
  <w:num w:numId="6">
    <w:abstractNumId w:val="4"/>
  </w:num>
  <w:num w:numId="7">
    <w:abstractNumId w:val="16"/>
  </w:num>
  <w:num w:numId="8">
    <w:abstractNumId w:val="30"/>
  </w:num>
  <w:num w:numId="9">
    <w:abstractNumId w:val="25"/>
  </w:num>
  <w:num w:numId="10">
    <w:abstractNumId w:val="1"/>
  </w:num>
  <w:num w:numId="11">
    <w:abstractNumId w:val="0"/>
  </w:num>
  <w:num w:numId="12">
    <w:abstractNumId w:val="29"/>
  </w:num>
  <w:num w:numId="13">
    <w:abstractNumId w:val="7"/>
  </w:num>
  <w:num w:numId="14">
    <w:abstractNumId w:val="18"/>
  </w:num>
  <w:num w:numId="15">
    <w:abstractNumId w:val="20"/>
  </w:num>
  <w:num w:numId="16">
    <w:abstractNumId w:val="24"/>
  </w:num>
  <w:num w:numId="17">
    <w:abstractNumId w:val="14"/>
  </w:num>
  <w:num w:numId="18">
    <w:abstractNumId w:val="19"/>
  </w:num>
  <w:num w:numId="19">
    <w:abstractNumId w:val="9"/>
  </w:num>
  <w:num w:numId="20">
    <w:abstractNumId w:val="10"/>
  </w:num>
  <w:num w:numId="21">
    <w:abstractNumId w:val="13"/>
  </w:num>
  <w:num w:numId="22">
    <w:abstractNumId w:val="11"/>
  </w:num>
  <w:num w:numId="23">
    <w:abstractNumId w:val="17"/>
  </w:num>
  <w:num w:numId="24">
    <w:abstractNumId w:val="8"/>
  </w:num>
  <w:num w:numId="25">
    <w:abstractNumId w:val="21"/>
  </w:num>
  <w:num w:numId="26">
    <w:abstractNumId w:val="22"/>
  </w:num>
  <w:num w:numId="27">
    <w:abstractNumId w:val="3"/>
  </w:num>
  <w:num w:numId="28">
    <w:abstractNumId w:val="23"/>
  </w:num>
  <w:num w:numId="29">
    <w:abstractNumId w:val="5"/>
  </w:num>
  <w:num w:numId="30">
    <w:abstractNumId w:val="6"/>
  </w:num>
  <w:num w:numId="31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4D"/>
    <w:rsid w:val="00002329"/>
    <w:rsid w:val="00003105"/>
    <w:rsid w:val="0000784A"/>
    <w:rsid w:val="00007D32"/>
    <w:rsid w:val="00015274"/>
    <w:rsid w:val="000163FF"/>
    <w:rsid w:val="0002745E"/>
    <w:rsid w:val="0003051A"/>
    <w:rsid w:val="00030B03"/>
    <w:rsid w:val="00030D20"/>
    <w:rsid w:val="0003374A"/>
    <w:rsid w:val="00040F43"/>
    <w:rsid w:val="00042922"/>
    <w:rsid w:val="00045573"/>
    <w:rsid w:val="00050179"/>
    <w:rsid w:val="000552BF"/>
    <w:rsid w:val="0005665B"/>
    <w:rsid w:val="00063665"/>
    <w:rsid w:val="00064E4B"/>
    <w:rsid w:val="000661C2"/>
    <w:rsid w:val="00070491"/>
    <w:rsid w:val="00083473"/>
    <w:rsid w:val="00091B63"/>
    <w:rsid w:val="0009419F"/>
    <w:rsid w:val="00096FBE"/>
    <w:rsid w:val="000A258E"/>
    <w:rsid w:val="000A5225"/>
    <w:rsid w:val="000C0628"/>
    <w:rsid w:val="000C20AA"/>
    <w:rsid w:val="000C515D"/>
    <w:rsid w:val="000C740B"/>
    <w:rsid w:val="000C7A27"/>
    <w:rsid w:val="000C7D72"/>
    <w:rsid w:val="000D1EAE"/>
    <w:rsid w:val="000D29F4"/>
    <w:rsid w:val="000F4A16"/>
    <w:rsid w:val="000F6296"/>
    <w:rsid w:val="00105411"/>
    <w:rsid w:val="0010578E"/>
    <w:rsid w:val="0010715B"/>
    <w:rsid w:val="001125F8"/>
    <w:rsid w:val="00113B51"/>
    <w:rsid w:val="0012109F"/>
    <w:rsid w:val="001225ED"/>
    <w:rsid w:val="0012579F"/>
    <w:rsid w:val="00135591"/>
    <w:rsid w:val="001464F8"/>
    <w:rsid w:val="00150A62"/>
    <w:rsid w:val="00150C7A"/>
    <w:rsid w:val="001552DC"/>
    <w:rsid w:val="00156C2B"/>
    <w:rsid w:val="00161E55"/>
    <w:rsid w:val="00167D7A"/>
    <w:rsid w:val="0017777D"/>
    <w:rsid w:val="00177FE5"/>
    <w:rsid w:val="0018402F"/>
    <w:rsid w:val="00192289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5258"/>
    <w:rsid w:val="001F7E75"/>
    <w:rsid w:val="00201196"/>
    <w:rsid w:val="00201E7C"/>
    <w:rsid w:val="002065CB"/>
    <w:rsid w:val="00212526"/>
    <w:rsid w:val="002127D5"/>
    <w:rsid w:val="002218C7"/>
    <w:rsid w:val="002218FC"/>
    <w:rsid w:val="00224275"/>
    <w:rsid w:val="002250E3"/>
    <w:rsid w:val="002256D5"/>
    <w:rsid w:val="00230612"/>
    <w:rsid w:val="00237478"/>
    <w:rsid w:val="002410E1"/>
    <w:rsid w:val="002413A2"/>
    <w:rsid w:val="0024538C"/>
    <w:rsid w:val="0026741D"/>
    <w:rsid w:val="00283B83"/>
    <w:rsid w:val="00296D0C"/>
    <w:rsid w:val="002A1481"/>
    <w:rsid w:val="002A7EC0"/>
    <w:rsid w:val="002A7F6E"/>
    <w:rsid w:val="002B032B"/>
    <w:rsid w:val="002B4BEE"/>
    <w:rsid w:val="002C329E"/>
    <w:rsid w:val="002C77EF"/>
    <w:rsid w:val="002D6543"/>
    <w:rsid w:val="002E1504"/>
    <w:rsid w:val="002E1677"/>
    <w:rsid w:val="002E33EF"/>
    <w:rsid w:val="002E60A3"/>
    <w:rsid w:val="002F10C6"/>
    <w:rsid w:val="00301271"/>
    <w:rsid w:val="0031049C"/>
    <w:rsid w:val="00312197"/>
    <w:rsid w:val="0031697A"/>
    <w:rsid w:val="00327881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93C06"/>
    <w:rsid w:val="0039473D"/>
    <w:rsid w:val="003A2BFF"/>
    <w:rsid w:val="003A465B"/>
    <w:rsid w:val="003A5CE8"/>
    <w:rsid w:val="003B0BCD"/>
    <w:rsid w:val="003B3A84"/>
    <w:rsid w:val="003C0180"/>
    <w:rsid w:val="003C4827"/>
    <w:rsid w:val="003D279D"/>
    <w:rsid w:val="003D33EF"/>
    <w:rsid w:val="003E026B"/>
    <w:rsid w:val="003E12C9"/>
    <w:rsid w:val="003F0A72"/>
    <w:rsid w:val="003F2F4F"/>
    <w:rsid w:val="003F42C5"/>
    <w:rsid w:val="003F65B3"/>
    <w:rsid w:val="003F78D5"/>
    <w:rsid w:val="00400AA7"/>
    <w:rsid w:val="00402134"/>
    <w:rsid w:val="00407BA0"/>
    <w:rsid w:val="00417715"/>
    <w:rsid w:val="00420C6E"/>
    <w:rsid w:val="00433718"/>
    <w:rsid w:val="00436581"/>
    <w:rsid w:val="0044766D"/>
    <w:rsid w:val="00447973"/>
    <w:rsid w:val="00451612"/>
    <w:rsid w:val="00452E34"/>
    <w:rsid w:val="00464104"/>
    <w:rsid w:val="00471286"/>
    <w:rsid w:val="0047435B"/>
    <w:rsid w:val="00491472"/>
    <w:rsid w:val="00491BDF"/>
    <w:rsid w:val="0049471B"/>
    <w:rsid w:val="00495CE2"/>
    <w:rsid w:val="004A3249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24EAF"/>
    <w:rsid w:val="005322BB"/>
    <w:rsid w:val="00546F9B"/>
    <w:rsid w:val="00554CC1"/>
    <w:rsid w:val="00555846"/>
    <w:rsid w:val="00562387"/>
    <w:rsid w:val="0057100C"/>
    <w:rsid w:val="00574950"/>
    <w:rsid w:val="00585967"/>
    <w:rsid w:val="00591E41"/>
    <w:rsid w:val="005938D0"/>
    <w:rsid w:val="005A6742"/>
    <w:rsid w:val="005B1A09"/>
    <w:rsid w:val="005B3567"/>
    <w:rsid w:val="005B5F6F"/>
    <w:rsid w:val="005C2CE2"/>
    <w:rsid w:val="005D037F"/>
    <w:rsid w:val="005D5CE9"/>
    <w:rsid w:val="005E32E8"/>
    <w:rsid w:val="005E5532"/>
    <w:rsid w:val="005F0ACE"/>
    <w:rsid w:val="005F31DA"/>
    <w:rsid w:val="005F73FF"/>
    <w:rsid w:val="00603640"/>
    <w:rsid w:val="00603CD4"/>
    <w:rsid w:val="00607E35"/>
    <w:rsid w:val="006415F0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877A0"/>
    <w:rsid w:val="006A1E82"/>
    <w:rsid w:val="006A3AB0"/>
    <w:rsid w:val="006B27EC"/>
    <w:rsid w:val="006B3DA1"/>
    <w:rsid w:val="006B4367"/>
    <w:rsid w:val="006C3BF2"/>
    <w:rsid w:val="006C3C31"/>
    <w:rsid w:val="006C57AA"/>
    <w:rsid w:val="006C6D4A"/>
    <w:rsid w:val="006C6D9D"/>
    <w:rsid w:val="006D04D5"/>
    <w:rsid w:val="006D30EB"/>
    <w:rsid w:val="006E3825"/>
    <w:rsid w:val="006E6595"/>
    <w:rsid w:val="006F353F"/>
    <w:rsid w:val="00705B94"/>
    <w:rsid w:val="007226AA"/>
    <w:rsid w:val="00737119"/>
    <w:rsid w:val="00742240"/>
    <w:rsid w:val="00743B37"/>
    <w:rsid w:val="00754DE3"/>
    <w:rsid w:val="00757C17"/>
    <w:rsid w:val="00760000"/>
    <w:rsid w:val="007625AF"/>
    <w:rsid w:val="0076764A"/>
    <w:rsid w:val="0078037E"/>
    <w:rsid w:val="0078097C"/>
    <w:rsid w:val="0079221F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7F6BEB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E009A"/>
    <w:rsid w:val="008E76C6"/>
    <w:rsid w:val="008F1F9B"/>
    <w:rsid w:val="008F6CD3"/>
    <w:rsid w:val="008F6EB8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45C6C"/>
    <w:rsid w:val="0095204D"/>
    <w:rsid w:val="00960F39"/>
    <w:rsid w:val="00962F34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C6988"/>
    <w:rsid w:val="009D3EB8"/>
    <w:rsid w:val="009E6963"/>
    <w:rsid w:val="009E7C6B"/>
    <w:rsid w:val="009E7E54"/>
    <w:rsid w:val="009F53EB"/>
    <w:rsid w:val="00A07BFB"/>
    <w:rsid w:val="00A11502"/>
    <w:rsid w:val="00A168CE"/>
    <w:rsid w:val="00A22239"/>
    <w:rsid w:val="00A23BA6"/>
    <w:rsid w:val="00A24C7C"/>
    <w:rsid w:val="00A36975"/>
    <w:rsid w:val="00A6080C"/>
    <w:rsid w:val="00A61E9D"/>
    <w:rsid w:val="00A62FC8"/>
    <w:rsid w:val="00A77F5A"/>
    <w:rsid w:val="00A84BF0"/>
    <w:rsid w:val="00A90042"/>
    <w:rsid w:val="00A91602"/>
    <w:rsid w:val="00A92AB4"/>
    <w:rsid w:val="00A9365C"/>
    <w:rsid w:val="00A95F69"/>
    <w:rsid w:val="00A963F7"/>
    <w:rsid w:val="00A96FBE"/>
    <w:rsid w:val="00AA717E"/>
    <w:rsid w:val="00AD4B54"/>
    <w:rsid w:val="00AD615E"/>
    <w:rsid w:val="00AD77C8"/>
    <w:rsid w:val="00B03ED2"/>
    <w:rsid w:val="00B06F54"/>
    <w:rsid w:val="00B10F0F"/>
    <w:rsid w:val="00B12B64"/>
    <w:rsid w:val="00B141FF"/>
    <w:rsid w:val="00B15226"/>
    <w:rsid w:val="00B2054F"/>
    <w:rsid w:val="00B259E5"/>
    <w:rsid w:val="00B30234"/>
    <w:rsid w:val="00B46885"/>
    <w:rsid w:val="00B4776C"/>
    <w:rsid w:val="00B523C9"/>
    <w:rsid w:val="00B537A0"/>
    <w:rsid w:val="00B545EC"/>
    <w:rsid w:val="00B60404"/>
    <w:rsid w:val="00B65B31"/>
    <w:rsid w:val="00B71448"/>
    <w:rsid w:val="00B75CE6"/>
    <w:rsid w:val="00B92FC8"/>
    <w:rsid w:val="00BB3286"/>
    <w:rsid w:val="00BC7FAE"/>
    <w:rsid w:val="00BD01B9"/>
    <w:rsid w:val="00BD52D0"/>
    <w:rsid w:val="00BD7364"/>
    <w:rsid w:val="00BF3A4E"/>
    <w:rsid w:val="00BF73E2"/>
    <w:rsid w:val="00C013F8"/>
    <w:rsid w:val="00C16D86"/>
    <w:rsid w:val="00C17A8E"/>
    <w:rsid w:val="00C30822"/>
    <w:rsid w:val="00C34AD9"/>
    <w:rsid w:val="00C366A8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97437"/>
    <w:rsid w:val="00CB7830"/>
    <w:rsid w:val="00CC040A"/>
    <w:rsid w:val="00CC1381"/>
    <w:rsid w:val="00CD0299"/>
    <w:rsid w:val="00CE05C3"/>
    <w:rsid w:val="00CF70DF"/>
    <w:rsid w:val="00D01A50"/>
    <w:rsid w:val="00D02ACB"/>
    <w:rsid w:val="00D14D29"/>
    <w:rsid w:val="00D2167B"/>
    <w:rsid w:val="00D2467A"/>
    <w:rsid w:val="00D60663"/>
    <w:rsid w:val="00D60D76"/>
    <w:rsid w:val="00D65313"/>
    <w:rsid w:val="00D709B2"/>
    <w:rsid w:val="00D714D2"/>
    <w:rsid w:val="00D76C43"/>
    <w:rsid w:val="00D85A04"/>
    <w:rsid w:val="00D87239"/>
    <w:rsid w:val="00D909C6"/>
    <w:rsid w:val="00D92082"/>
    <w:rsid w:val="00DB32ED"/>
    <w:rsid w:val="00DB6113"/>
    <w:rsid w:val="00DC2585"/>
    <w:rsid w:val="00DE114B"/>
    <w:rsid w:val="00DE19FC"/>
    <w:rsid w:val="00DE74A4"/>
    <w:rsid w:val="00DF0CBD"/>
    <w:rsid w:val="00DF7891"/>
    <w:rsid w:val="00E00A50"/>
    <w:rsid w:val="00E133DB"/>
    <w:rsid w:val="00E14777"/>
    <w:rsid w:val="00E17E4F"/>
    <w:rsid w:val="00E32373"/>
    <w:rsid w:val="00E34474"/>
    <w:rsid w:val="00E45C1C"/>
    <w:rsid w:val="00E552E5"/>
    <w:rsid w:val="00E6016B"/>
    <w:rsid w:val="00E658DC"/>
    <w:rsid w:val="00E679A5"/>
    <w:rsid w:val="00E7039C"/>
    <w:rsid w:val="00E86356"/>
    <w:rsid w:val="00EA1F9A"/>
    <w:rsid w:val="00EA2381"/>
    <w:rsid w:val="00EA3400"/>
    <w:rsid w:val="00EB1FD7"/>
    <w:rsid w:val="00EB3710"/>
    <w:rsid w:val="00EB4384"/>
    <w:rsid w:val="00EB4419"/>
    <w:rsid w:val="00EB6649"/>
    <w:rsid w:val="00EC2765"/>
    <w:rsid w:val="00EC34F9"/>
    <w:rsid w:val="00EC594D"/>
    <w:rsid w:val="00EC640D"/>
    <w:rsid w:val="00EC6AB2"/>
    <w:rsid w:val="00ED3CB3"/>
    <w:rsid w:val="00EE19F8"/>
    <w:rsid w:val="00EE2A24"/>
    <w:rsid w:val="00EF538F"/>
    <w:rsid w:val="00F000CD"/>
    <w:rsid w:val="00F02D6E"/>
    <w:rsid w:val="00F03430"/>
    <w:rsid w:val="00F20666"/>
    <w:rsid w:val="00F31B5E"/>
    <w:rsid w:val="00F32266"/>
    <w:rsid w:val="00F3295A"/>
    <w:rsid w:val="00F337FB"/>
    <w:rsid w:val="00F35F4F"/>
    <w:rsid w:val="00F40688"/>
    <w:rsid w:val="00F43BF8"/>
    <w:rsid w:val="00F43DFF"/>
    <w:rsid w:val="00F46282"/>
    <w:rsid w:val="00F61367"/>
    <w:rsid w:val="00F61BD1"/>
    <w:rsid w:val="00F64D87"/>
    <w:rsid w:val="00F650D0"/>
    <w:rsid w:val="00F65741"/>
    <w:rsid w:val="00F659A7"/>
    <w:rsid w:val="00F76D61"/>
    <w:rsid w:val="00F923F6"/>
    <w:rsid w:val="00F93A25"/>
    <w:rsid w:val="00FA19F2"/>
    <w:rsid w:val="00FA26C4"/>
    <w:rsid w:val="00FA708E"/>
    <w:rsid w:val="00FD6E28"/>
    <w:rsid w:val="00FE78F7"/>
    <w:rsid w:val="00FF44B1"/>
    <w:rsid w:val="00FF75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377D440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link w:val="4Char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  <w:style w:type="character" w:customStyle="1" w:styleId="4Char">
    <w:name w:val="عنوان 4 Char"/>
    <w:basedOn w:val="a0"/>
    <w:link w:val="4"/>
    <w:rsid w:val="002C77EF"/>
    <w:rPr>
      <w:rFonts w:cs="AF_Jeddah"/>
      <w:b/>
      <w:bCs/>
      <w:noProof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96CD8-7ABE-4D5D-B5CF-349D91929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294</TotalTime>
  <Pages>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pc</cp:lastModifiedBy>
  <cp:revision>37</cp:revision>
  <cp:lastPrinted>2019-12-17T04:39:00Z</cp:lastPrinted>
  <dcterms:created xsi:type="dcterms:W3CDTF">2019-12-02T19:26:00Z</dcterms:created>
  <dcterms:modified xsi:type="dcterms:W3CDTF">2019-12-17T04:40:00Z</dcterms:modified>
</cp:coreProperties>
</file>