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2D433" w14:textId="1DA719E1" w:rsidR="00661D21" w:rsidRDefault="00C01217" w:rsidP="00D8689B">
      <w:pPr>
        <w:tabs>
          <w:tab w:val="left" w:pos="2520"/>
          <w:tab w:val="left" w:pos="6240"/>
        </w:tabs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19EEA" wp14:editId="75DA2EFA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4408" w14:textId="2F7C624D" w:rsidR="006C4E21" w:rsidRPr="00C01217" w:rsidRDefault="00D8689B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15</w:t>
                            </w:r>
                          </w:p>
                          <w:p w14:paraId="354CD700" w14:textId="77777777" w:rsidR="006C4E21" w:rsidRPr="00861C76" w:rsidRDefault="0049341E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5FE0EAA6" w14:textId="77777777" w:rsidR="006C4E21" w:rsidRDefault="006C4E21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219EEA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73664408" w14:textId="2F7C624D" w:rsidR="006C4E21" w:rsidRPr="00C01217" w:rsidRDefault="00D8689B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15</w:t>
                      </w:r>
                    </w:p>
                    <w:p w14:paraId="354CD700" w14:textId="77777777" w:rsidR="006C4E21" w:rsidRPr="00861C76" w:rsidRDefault="0049341E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5FE0EAA6" w14:textId="77777777" w:rsidR="006C4E21" w:rsidRDefault="006C4E21" w:rsidP="00C01217"/>
                  </w:txbxContent>
                </v:textbox>
              </v:shape>
            </w:pict>
          </mc:Fallback>
        </mc:AlternateContent>
      </w:r>
    </w:p>
    <w:p w14:paraId="7E138AAE" w14:textId="268DDB54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920F5" wp14:editId="668245D2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750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="00D8689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إجابة 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="00D8689B" w:rsidRPr="00D8689B">
        <w:rPr>
          <w:rFonts w:ascii="Traditional Arabic" w:hAnsi="Traditional Arabic" w:hint="cs"/>
          <w:b/>
          <w:bCs/>
          <w:sz w:val="34"/>
          <w:szCs w:val="34"/>
          <w:highlight w:val="yellow"/>
          <w:rtl/>
        </w:rPr>
        <w:t>كل إختيار درجة واحدة</w:t>
      </w:r>
      <w:r w:rsidR="00D8689B">
        <w:rPr>
          <w:rFonts w:ascii="Traditional Arabic" w:hAnsi="Traditional Arabic" w:hint="cs"/>
          <w:b/>
          <w:bCs/>
          <w:sz w:val="34"/>
          <w:szCs w:val="34"/>
          <w:rtl/>
        </w:rPr>
        <w:t xml:space="preserve"> </w:t>
      </w:r>
      <w:r w:rsidRPr="00B44E3E">
        <w:rPr>
          <w:rFonts w:ascii="Traditional Arabic" w:hAnsi="Traditional Arabic"/>
          <w:b/>
          <w:bCs/>
          <w:sz w:val="34"/>
          <w:szCs w:val="34"/>
          <w:rtl/>
        </w:rPr>
        <w:tab/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</w:t>
      </w:r>
    </w:p>
    <w:p w14:paraId="4EBC3377" w14:textId="19E41911" w:rsidR="00C01217" w:rsidRPr="00C43922" w:rsidRDefault="00C01217" w:rsidP="00FF11F0">
      <w:pPr>
        <w:spacing w:before="100" w:beforeAutospacing="1" w:after="100" w:afterAutospacing="1" w:line="276" w:lineRule="auto"/>
        <w:ind w:left="1440" w:firstLine="720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00795B4B" w14:textId="77777777" w:rsidTr="006C4E21">
        <w:trPr>
          <w:jc w:val="center"/>
        </w:trPr>
        <w:tc>
          <w:tcPr>
            <w:tcW w:w="454" w:type="dxa"/>
          </w:tcPr>
          <w:p w14:paraId="250F389E" w14:textId="77777777" w:rsidR="00D00E7B" w:rsidRDefault="00D00E7B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6"/>
          </w:tcPr>
          <w:p w14:paraId="53FBDDD0" w14:textId="1070578B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تستخدم المخلوقات الحية الطاقة</w:t>
            </w:r>
            <w:r w:rsidR="008C17F7">
              <w:rPr>
                <w:rFonts w:hint="cs"/>
                <w:b/>
                <w:bCs/>
                <w:sz w:val="32"/>
                <w:szCs w:val="32"/>
                <w:rtl/>
              </w:rPr>
              <w:t xml:space="preserve"> الناتجة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من الغذاء ل</w:t>
            </w:r>
            <w:r w:rsidR="00956506">
              <w:rPr>
                <w:rFonts w:hint="cs"/>
                <w:b/>
                <w:bCs/>
                <w:sz w:val="32"/>
                <w:szCs w:val="32"/>
                <w:rtl/>
              </w:rPr>
              <w:t>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.........</w:t>
            </w:r>
          </w:p>
        </w:tc>
      </w:tr>
      <w:tr w:rsidR="00AD46B7" w14:paraId="34F44E93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4AB000D8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D1D4BF0" w14:textId="35E09D94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تستجيب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47F729F4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0114177" w14:textId="55007CFC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تنمو </w:t>
            </w:r>
          </w:p>
        </w:tc>
        <w:tc>
          <w:tcPr>
            <w:tcW w:w="454" w:type="dxa"/>
          </w:tcPr>
          <w:p w14:paraId="61096B8A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16F69F8" w14:textId="592DD06E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تتكاثر </w:t>
            </w:r>
          </w:p>
        </w:tc>
      </w:tr>
    </w:tbl>
    <w:p w14:paraId="1B7735BF" w14:textId="77777777" w:rsidR="009A4D59" w:rsidRPr="00D00E7B" w:rsidRDefault="009A4D59" w:rsidP="00FF11F0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30CD7BC2" w14:textId="77777777" w:rsidTr="006C4E21">
        <w:trPr>
          <w:jc w:val="center"/>
        </w:trPr>
        <w:tc>
          <w:tcPr>
            <w:tcW w:w="454" w:type="dxa"/>
          </w:tcPr>
          <w:p w14:paraId="475599C8" w14:textId="75A6F552" w:rsidR="00D00E7B" w:rsidRDefault="00D00E7B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="00D57CF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754" w:type="dxa"/>
            <w:gridSpan w:val="6"/>
          </w:tcPr>
          <w:p w14:paraId="39F96CBE" w14:textId="54C0C0D3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تقوم .......بعملية البناء الضوئي وصنع الغذاء</w:t>
            </w:r>
          </w:p>
        </w:tc>
      </w:tr>
      <w:tr w:rsidR="00AD46B7" w14:paraId="1E04E444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561186EF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9726745" w14:textId="10A0A04C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الحيوانات </w:t>
            </w:r>
          </w:p>
        </w:tc>
        <w:tc>
          <w:tcPr>
            <w:tcW w:w="454" w:type="dxa"/>
          </w:tcPr>
          <w:p w14:paraId="34F0CA36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48A551C" w14:textId="013B4A93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الصخور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19EFBE55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D658E56" w14:textId="15DCB9DD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النباتات </w:t>
            </w:r>
          </w:p>
        </w:tc>
      </w:tr>
    </w:tbl>
    <w:p w14:paraId="3CB5C212" w14:textId="77777777" w:rsidR="00D00E7B" w:rsidRPr="00D00E7B" w:rsidRDefault="00D00E7B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26E11F44" w14:textId="77777777" w:rsidTr="006C4E21">
        <w:trPr>
          <w:jc w:val="center"/>
        </w:trPr>
        <w:tc>
          <w:tcPr>
            <w:tcW w:w="454" w:type="dxa"/>
          </w:tcPr>
          <w:p w14:paraId="23E2FD50" w14:textId="77777777" w:rsidR="00D00E7B" w:rsidRDefault="006C4E21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6"/>
          </w:tcPr>
          <w:p w14:paraId="561CB88F" w14:textId="36AE9AE1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مراحل حياة المخلوق الحى .........</w:t>
            </w:r>
          </w:p>
        </w:tc>
      </w:tr>
      <w:tr w:rsidR="00AD46B7" w14:paraId="091640CF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  <w:shd w:val="clear" w:color="auto" w:fill="808080" w:themeFill="background1" w:themeFillShade="80"/>
          </w:tcPr>
          <w:p w14:paraId="25793AF6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6D7BF3E" w14:textId="04CCA8E3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الحياة </w:t>
            </w:r>
          </w:p>
        </w:tc>
        <w:tc>
          <w:tcPr>
            <w:tcW w:w="454" w:type="dxa"/>
          </w:tcPr>
          <w:p w14:paraId="0DD07921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1C3A508" w14:textId="7379F827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دورة الماء</w:t>
            </w:r>
          </w:p>
        </w:tc>
        <w:tc>
          <w:tcPr>
            <w:tcW w:w="454" w:type="dxa"/>
          </w:tcPr>
          <w:p w14:paraId="199EE6AC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00401E5" w14:textId="3949E035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البيضة</w:t>
            </w:r>
          </w:p>
        </w:tc>
      </w:tr>
    </w:tbl>
    <w:p w14:paraId="35C0FBC9" w14:textId="77777777" w:rsidR="00D00E7B" w:rsidRPr="00D00E7B" w:rsidRDefault="00D00E7B" w:rsidP="00FF11F0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00ADCF76" w14:textId="77777777" w:rsidTr="006C4E21">
        <w:trPr>
          <w:jc w:val="center"/>
        </w:trPr>
        <w:tc>
          <w:tcPr>
            <w:tcW w:w="454" w:type="dxa"/>
          </w:tcPr>
          <w:p w14:paraId="47882127" w14:textId="77777777" w:rsidR="00D00E7B" w:rsidRDefault="006C4E21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6"/>
          </w:tcPr>
          <w:p w14:paraId="4C6CB021" w14:textId="1E29F218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يسمى المخلوق الثاني في السلسلة الغذائية ........</w:t>
            </w:r>
          </w:p>
        </w:tc>
      </w:tr>
      <w:tr w:rsidR="00AD46B7" w14:paraId="2B464602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26FCA3CE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524E9AF" w14:textId="68A094D1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منتج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3425A75E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3929991" w14:textId="2834E1D5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مستهلك </w:t>
            </w:r>
          </w:p>
        </w:tc>
        <w:tc>
          <w:tcPr>
            <w:tcW w:w="454" w:type="dxa"/>
          </w:tcPr>
          <w:p w14:paraId="4A1A100A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4E62A98" w14:textId="7BC4D2D2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محلل</w:t>
            </w:r>
          </w:p>
        </w:tc>
      </w:tr>
    </w:tbl>
    <w:p w14:paraId="41F87805" w14:textId="77777777" w:rsidR="00D00E7B" w:rsidRPr="00D00E7B" w:rsidRDefault="00D00E7B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2B090D2E" w14:textId="77777777" w:rsidTr="006C4E21">
        <w:trPr>
          <w:jc w:val="center"/>
        </w:trPr>
        <w:tc>
          <w:tcPr>
            <w:tcW w:w="454" w:type="dxa"/>
          </w:tcPr>
          <w:p w14:paraId="7421219E" w14:textId="77777777" w:rsidR="00D00E7B" w:rsidRDefault="006C4E21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6"/>
          </w:tcPr>
          <w:p w14:paraId="3613A761" w14:textId="02D39151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تعد تراكيب الجمل أمثلة على </w:t>
            </w:r>
          </w:p>
        </w:tc>
      </w:tr>
      <w:tr w:rsidR="00AD46B7" w14:paraId="01747EBE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  <w:shd w:val="clear" w:color="auto" w:fill="808080" w:themeFill="background1" w:themeFillShade="80"/>
          </w:tcPr>
          <w:p w14:paraId="154B687E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8F467E5" w14:textId="055CDAE5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التكيف</w:t>
            </w:r>
          </w:p>
        </w:tc>
        <w:tc>
          <w:tcPr>
            <w:tcW w:w="454" w:type="dxa"/>
          </w:tcPr>
          <w:p w14:paraId="23425F8F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4458C099" w14:textId="356F62BE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الانقراض</w:t>
            </w:r>
          </w:p>
        </w:tc>
        <w:tc>
          <w:tcPr>
            <w:tcW w:w="454" w:type="dxa"/>
          </w:tcPr>
          <w:p w14:paraId="1BE18AA5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690A659" w14:textId="132835D4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التخفي</w:t>
            </w:r>
          </w:p>
        </w:tc>
      </w:tr>
    </w:tbl>
    <w:p w14:paraId="6D2EE0F7" w14:textId="77777777" w:rsidR="00D00E7B" w:rsidRPr="00D00E7B" w:rsidRDefault="00D00E7B" w:rsidP="00FF11F0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030554BE" w14:textId="77777777" w:rsidTr="006C4E21">
        <w:trPr>
          <w:jc w:val="center"/>
        </w:trPr>
        <w:tc>
          <w:tcPr>
            <w:tcW w:w="454" w:type="dxa"/>
          </w:tcPr>
          <w:p w14:paraId="3A794870" w14:textId="77777777" w:rsidR="00D00E7B" w:rsidRDefault="006C4E21" w:rsidP="00FF11F0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6"/>
          </w:tcPr>
          <w:p w14:paraId="59DCB47F" w14:textId="12A8EA6A" w:rsidR="00D00E7B" w:rsidRDefault="00FF27EC" w:rsidP="00FF11F0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إستهلاك أقل كمية من الشىء يسمى .......</w:t>
            </w:r>
          </w:p>
        </w:tc>
      </w:tr>
      <w:tr w:rsidR="00AD46B7" w14:paraId="5266FB0F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7E90A003" w14:textId="77777777" w:rsidR="00AD46B7" w:rsidRDefault="00AD46B7" w:rsidP="00FF11F0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D578CA1" w14:textId="27C82CD8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إسراف</w:t>
            </w:r>
          </w:p>
        </w:tc>
        <w:tc>
          <w:tcPr>
            <w:tcW w:w="454" w:type="dxa"/>
          </w:tcPr>
          <w:p w14:paraId="72BAB881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04519AA" w14:textId="66698756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تدوير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75F63857" w14:textId="77777777" w:rsidR="00AD46B7" w:rsidRDefault="00AD46B7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1DC5A8C" w14:textId="11C39DE3" w:rsidR="00AD46B7" w:rsidRDefault="00FF27EC" w:rsidP="00FF11F0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ترشيد </w:t>
            </w:r>
          </w:p>
        </w:tc>
      </w:tr>
    </w:tbl>
    <w:p w14:paraId="53BA5600" w14:textId="5F3B6BE3" w:rsidR="00D00E7B" w:rsidRDefault="00D00E7B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p w14:paraId="05A6BF55" w14:textId="6906C784" w:rsidR="004A6379" w:rsidRDefault="004A6379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p w14:paraId="4420F02A" w14:textId="3EAA5399" w:rsidR="004A6379" w:rsidRDefault="004A6379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p w14:paraId="16BE2A45" w14:textId="1868492C" w:rsidR="004A6379" w:rsidRDefault="004A6379" w:rsidP="00FF11F0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p w14:paraId="73CBE7FC" w14:textId="708FA7EE" w:rsidR="004A6379" w:rsidRDefault="004A6379" w:rsidP="004A6379">
      <w:pPr>
        <w:spacing w:line="360" w:lineRule="auto"/>
        <w:jc w:val="lowKashida"/>
        <w:rPr>
          <w:b/>
          <w:bCs/>
          <w:sz w:val="10"/>
          <w:szCs w:val="10"/>
          <w:rtl/>
        </w:rPr>
      </w:pPr>
    </w:p>
    <w:p w14:paraId="522A3931" w14:textId="77777777" w:rsidR="004A6379" w:rsidRPr="00D00E7B" w:rsidRDefault="004A6379" w:rsidP="004A6379">
      <w:pPr>
        <w:spacing w:line="360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69D5CA26" w14:textId="77777777" w:rsidTr="006C4E21">
        <w:trPr>
          <w:jc w:val="center"/>
        </w:trPr>
        <w:tc>
          <w:tcPr>
            <w:tcW w:w="454" w:type="dxa"/>
          </w:tcPr>
          <w:p w14:paraId="2E8218E4" w14:textId="77777777" w:rsidR="00D00E7B" w:rsidRDefault="006C4E21" w:rsidP="004A6379">
            <w:pPr>
              <w:spacing w:line="360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7</w:t>
            </w:r>
          </w:p>
        </w:tc>
        <w:tc>
          <w:tcPr>
            <w:tcW w:w="9754" w:type="dxa"/>
            <w:gridSpan w:val="6"/>
          </w:tcPr>
          <w:p w14:paraId="5001A2F7" w14:textId="4A3F352D" w:rsidR="00D00E7B" w:rsidRDefault="00FF27EC" w:rsidP="004A6379">
            <w:pPr>
              <w:spacing w:line="360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الحيوان ذو النشاط الليلي هو الحيوان الذي .....</w:t>
            </w:r>
          </w:p>
        </w:tc>
      </w:tr>
      <w:tr w:rsidR="00AD46B7" w14:paraId="102BBCDF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  <w:shd w:val="clear" w:color="auto" w:fill="808080" w:themeFill="background1" w:themeFillShade="80"/>
          </w:tcPr>
          <w:p w14:paraId="49B90DA3" w14:textId="77777777" w:rsidR="00AD46B7" w:rsidRDefault="00AD46B7" w:rsidP="004A6379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B4D0D64" w14:textId="7683E4AA" w:rsidR="00AD46B7" w:rsidRDefault="00FF27EC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يصطاد طعامه ليلا</w:t>
            </w:r>
          </w:p>
        </w:tc>
        <w:tc>
          <w:tcPr>
            <w:tcW w:w="454" w:type="dxa"/>
          </w:tcPr>
          <w:p w14:paraId="360793BD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BBB8E67" w14:textId="62A69C04" w:rsidR="00AD46B7" w:rsidRDefault="00FF27EC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ينام ليلا</w:t>
            </w:r>
          </w:p>
        </w:tc>
        <w:tc>
          <w:tcPr>
            <w:tcW w:w="454" w:type="dxa"/>
          </w:tcPr>
          <w:p w14:paraId="4552EFF7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9CCBBD0" w14:textId="5F14E106" w:rsidR="00AD46B7" w:rsidRDefault="00FF27EC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يهاجر</w:t>
            </w:r>
          </w:p>
        </w:tc>
      </w:tr>
    </w:tbl>
    <w:p w14:paraId="6F6A6424" w14:textId="5F90BCF3" w:rsidR="00FF11F0" w:rsidRDefault="00FF11F0" w:rsidP="004A6379">
      <w:pPr>
        <w:spacing w:line="360" w:lineRule="auto"/>
        <w:jc w:val="lowKashida"/>
        <w:rPr>
          <w:b/>
          <w:bCs/>
          <w:sz w:val="8"/>
          <w:szCs w:val="8"/>
          <w:rtl/>
        </w:rPr>
      </w:pPr>
    </w:p>
    <w:p w14:paraId="7CB473F0" w14:textId="31D0C3A3" w:rsidR="00FF11F0" w:rsidRDefault="00FF11F0" w:rsidP="004A6379">
      <w:pPr>
        <w:spacing w:line="360" w:lineRule="auto"/>
        <w:jc w:val="lowKashida"/>
        <w:rPr>
          <w:b/>
          <w:bCs/>
          <w:sz w:val="8"/>
          <w:szCs w:val="8"/>
          <w:rtl/>
        </w:rPr>
      </w:pPr>
    </w:p>
    <w:p w14:paraId="30EE0B06" w14:textId="77777777" w:rsidR="00FF11F0" w:rsidRPr="00D00E7B" w:rsidRDefault="00FF11F0" w:rsidP="004A6379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486709D9" w14:textId="77777777" w:rsidTr="006C4E21">
        <w:trPr>
          <w:jc w:val="center"/>
        </w:trPr>
        <w:tc>
          <w:tcPr>
            <w:tcW w:w="454" w:type="dxa"/>
          </w:tcPr>
          <w:p w14:paraId="12ADD823" w14:textId="77777777" w:rsidR="00D00E7B" w:rsidRDefault="006C4E21" w:rsidP="004A6379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6"/>
          </w:tcPr>
          <w:p w14:paraId="32497DAC" w14:textId="2EB79978" w:rsidR="00D00E7B" w:rsidRDefault="00FF27EC" w:rsidP="004A6379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جزء من النبات يحتوي ال</w:t>
            </w:r>
            <w:r w:rsidR="00D56108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ذور بداخله</w:t>
            </w:r>
            <w:r w:rsidR="00D56108">
              <w:rPr>
                <w:rFonts w:hint="cs"/>
                <w:b/>
                <w:bCs/>
                <w:sz w:val="32"/>
                <w:szCs w:val="32"/>
                <w:rtl/>
              </w:rPr>
              <w:t>..........</w:t>
            </w:r>
          </w:p>
        </w:tc>
      </w:tr>
      <w:tr w:rsidR="00AD46B7" w14:paraId="025D7BA1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33F1A5EC" w14:textId="77777777" w:rsidR="00AD46B7" w:rsidRDefault="00AD46B7" w:rsidP="004A637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8770B46" w14:textId="73D1188F" w:rsidR="00AD46B7" w:rsidRDefault="00FF27EC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الأوراق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69F873A3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B79340A" w14:textId="3F4F1B5E" w:rsidR="00AD46B7" w:rsidRDefault="00FF27EC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الثمار </w:t>
            </w:r>
          </w:p>
        </w:tc>
        <w:tc>
          <w:tcPr>
            <w:tcW w:w="454" w:type="dxa"/>
          </w:tcPr>
          <w:p w14:paraId="73CE5F30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F26A282" w14:textId="56888109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</w:tr>
    </w:tbl>
    <w:p w14:paraId="575C7D7E" w14:textId="77777777" w:rsidR="00D00E7B" w:rsidRPr="00D00E7B" w:rsidRDefault="00D00E7B" w:rsidP="004A6379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2552"/>
      </w:tblGrid>
      <w:tr w:rsidR="00D00E7B" w14:paraId="69915BEB" w14:textId="77777777" w:rsidTr="006C4E21">
        <w:trPr>
          <w:jc w:val="center"/>
        </w:trPr>
        <w:tc>
          <w:tcPr>
            <w:tcW w:w="454" w:type="dxa"/>
          </w:tcPr>
          <w:p w14:paraId="124738D9" w14:textId="77777777" w:rsidR="00D00E7B" w:rsidRDefault="006C4E21" w:rsidP="004A6379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6"/>
          </w:tcPr>
          <w:p w14:paraId="515CA0CB" w14:textId="33AF6FF6" w:rsidR="00D00E7B" w:rsidRDefault="00D56108" w:rsidP="004A6379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يخزن الجمل الدهون في ..........</w:t>
            </w:r>
          </w:p>
        </w:tc>
      </w:tr>
      <w:tr w:rsidR="00AD46B7" w14:paraId="709DF596" w14:textId="77777777" w:rsidTr="00D8689B">
        <w:trPr>
          <w:gridAfter w:val="1"/>
          <w:wAfter w:w="2552" w:type="dxa"/>
          <w:jc w:val="center"/>
        </w:trPr>
        <w:tc>
          <w:tcPr>
            <w:tcW w:w="454" w:type="dxa"/>
          </w:tcPr>
          <w:p w14:paraId="08802DDA" w14:textId="77777777" w:rsidR="00AD46B7" w:rsidRDefault="00AD46B7" w:rsidP="004A637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86BB1C1" w14:textId="41851545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الخف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168EFD60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69B1190" w14:textId="286201B9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السنام </w:t>
            </w:r>
          </w:p>
        </w:tc>
        <w:tc>
          <w:tcPr>
            <w:tcW w:w="454" w:type="dxa"/>
          </w:tcPr>
          <w:p w14:paraId="05FD71F2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708FFF8" w14:textId="6ABF6F24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البطن </w:t>
            </w:r>
          </w:p>
        </w:tc>
      </w:tr>
    </w:tbl>
    <w:p w14:paraId="76E37D91" w14:textId="77777777" w:rsidR="00D00E7B" w:rsidRPr="00D00E7B" w:rsidRDefault="00D00E7B" w:rsidP="004A6379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7F6E6B03" w14:textId="77777777" w:rsidTr="006943FF">
        <w:trPr>
          <w:jc w:val="center"/>
        </w:trPr>
        <w:tc>
          <w:tcPr>
            <w:tcW w:w="536" w:type="dxa"/>
          </w:tcPr>
          <w:p w14:paraId="10550A1B" w14:textId="77777777" w:rsidR="00D00E7B" w:rsidRDefault="006C4E21" w:rsidP="004A6379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6"/>
          </w:tcPr>
          <w:p w14:paraId="29716CFA" w14:textId="3A487860" w:rsidR="00D00E7B" w:rsidRDefault="00D56108" w:rsidP="004A6379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صنع منتجات جديدة من مواد قديمة ........</w:t>
            </w:r>
          </w:p>
        </w:tc>
      </w:tr>
      <w:tr w:rsidR="00AD46B7" w14:paraId="1C2E66BD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  <w:shd w:val="clear" w:color="auto" w:fill="808080" w:themeFill="background1" w:themeFillShade="80"/>
          </w:tcPr>
          <w:p w14:paraId="4A0C5B22" w14:textId="77777777" w:rsidR="00AD46B7" w:rsidRDefault="00AD46B7" w:rsidP="004A637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71109BB" w14:textId="0295464D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التدوير </w:t>
            </w:r>
          </w:p>
        </w:tc>
        <w:tc>
          <w:tcPr>
            <w:tcW w:w="454" w:type="dxa"/>
          </w:tcPr>
          <w:p w14:paraId="43AF37BB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3F9D0E2" w14:textId="01108858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الترشيد </w:t>
            </w:r>
          </w:p>
        </w:tc>
        <w:tc>
          <w:tcPr>
            <w:tcW w:w="454" w:type="dxa"/>
          </w:tcPr>
          <w:p w14:paraId="11CF40AD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6F0E6C4" w14:textId="0572879E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التشجير</w:t>
            </w:r>
          </w:p>
        </w:tc>
      </w:tr>
    </w:tbl>
    <w:p w14:paraId="3B281124" w14:textId="77777777" w:rsidR="00D00E7B" w:rsidRPr="00D00E7B" w:rsidRDefault="00D00E7B" w:rsidP="004A6379">
      <w:pPr>
        <w:spacing w:line="276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069D702D" w14:textId="77777777" w:rsidTr="006943FF">
        <w:trPr>
          <w:jc w:val="center"/>
        </w:trPr>
        <w:tc>
          <w:tcPr>
            <w:tcW w:w="536" w:type="dxa"/>
          </w:tcPr>
          <w:p w14:paraId="0B265990" w14:textId="77777777" w:rsidR="00D00E7B" w:rsidRDefault="006C4E21" w:rsidP="004A6379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6"/>
          </w:tcPr>
          <w:p w14:paraId="5946A7BA" w14:textId="667C0F5A" w:rsidR="00D00E7B" w:rsidRDefault="00D56108" w:rsidP="004A6379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الصخرالمصهور المكون من أجزاء من الستار والقشرة </w:t>
            </w:r>
          </w:p>
        </w:tc>
      </w:tr>
      <w:tr w:rsidR="00AD46B7" w14:paraId="5AA61A95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  <w:shd w:val="clear" w:color="auto" w:fill="808080" w:themeFill="background1" w:themeFillShade="80"/>
          </w:tcPr>
          <w:p w14:paraId="60E52D83" w14:textId="77777777" w:rsidR="00AD46B7" w:rsidRDefault="00AD46B7" w:rsidP="004A637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30FD926" w14:textId="45230903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الصهارة </w:t>
            </w:r>
          </w:p>
        </w:tc>
        <w:tc>
          <w:tcPr>
            <w:tcW w:w="454" w:type="dxa"/>
          </w:tcPr>
          <w:p w14:paraId="220A697D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47D9C5B" w14:textId="3D3D5385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الزلزال</w:t>
            </w:r>
          </w:p>
        </w:tc>
        <w:tc>
          <w:tcPr>
            <w:tcW w:w="454" w:type="dxa"/>
          </w:tcPr>
          <w:p w14:paraId="61E40E85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50DFEC1" w14:textId="129975AB" w:rsidR="00AD46B7" w:rsidRDefault="00D56108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اللابة</w:t>
            </w:r>
          </w:p>
        </w:tc>
      </w:tr>
    </w:tbl>
    <w:p w14:paraId="3156BAF1" w14:textId="77777777" w:rsidR="00D00E7B" w:rsidRPr="00D00E7B" w:rsidRDefault="00D00E7B" w:rsidP="004A6379">
      <w:pPr>
        <w:spacing w:line="276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1690E471" w14:textId="77777777" w:rsidTr="006943FF">
        <w:trPr>
          <w:jc w:val="center"/>
        </w:trPr>
        <w:tc>
          <w:tcPr>
            <w:tcW w:w="536" w:type="dxa"/>
          </w:tcPr>
          <w:p w14:paraId="674E9035" w14:textId="77777777" w:rsidR="00D00E7B" w:rsidRDefault="006C4E21" w:rsidP="004A6379">
            <w:pPr>
              <w:spacing w:line="276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6"/>
          </w:tcPr>
          <w:p w14:paraId="4BFF273B" w14:textId="5676CC48" w:rsidR="00D00E7B" w:rsidRDefault="00F96DFA" w:rsidP="004A6379">
            <w:pPr>
              <w:spacing w:line="276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التربة </w:t>
            </w:r>
            <w:r w:rsidR="00BB2AC6">
              <w:rPr>
                <w:rFonts w:hint="cs"/>
                <w:b/>
                <w:bCs/>
                <w:sz w:val="32"/>
                <w:szCs w:val="32"/>
                <w:rtl/>
              </w:rPr>
              <w:t>ذات اللون الأحمر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تكون غنية </w:t>
            </w:r>
            <w:r w:rsidR="00BB2AC6">
              <w:rPr>
                <w:rFonts w:hint="cs"/>
                <w:b/>
                <w:bCs/>
                <w:sz w:val="32"/>
                <w:szCs w:val="32"/>
                <w:rtl/>
              </w:rPr>
              <w:t>بـــ..........</w:t>
            </w:r>
          </w:p>
        </w:tc>
      </w:tr>
      <w:tr w:rsidR="00AD46B7" w14:paraId="18485676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</w:tcPr>
          <w:p w14:paraId="4F988D01" w14:textId="77777777" w:rsidR="00AD46B7" w:rsidRDefault="00AD46B7" w:rsidP="004A637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A6643EB" w14:textId="7F73B947" w:rsidR="00AD46B7" w:rsidRDefault="00BB2AC6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الدبال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30485F12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3740111" w14:textId="335FB581" w:rsidR="00AD46B7" w:rsidRDefault="00F96DFA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الحديد </w:t>
            </w:r>
          </w:p>
        </w:tc>
        <w:tc>
          <w:tcPr>
            <w:tcW w:w="454" w:type="dxa"/>
          </w:tcPr>
          <w:p w14:paraId="7459C69C" w14:textId="77777777" w:rsidR="00AD46B7" w:rsidRDefault="00AD46B7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3253BEB" w14:textId="415DA91B" w:rsidR="00AD46B7" w:rsidRDefault="00BB2AC6" w:rsidP="004A6379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الحجر الجيري</w:t>
            </w:r>
          </w:p>
        </w:tc>
      </w:tr>
    </w:tbl>
    <w:p w14:paraId="2A299BA0" w14:textId="77777777" w:rsidR="00D00E7B" w:rsidRPr="00D00E7B" w:rsidRDefault="00D00E7B" w:rsidP="004A6379">
      <w:pPr>
        <w:spacing w:line="360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2702608C" w14:textId="77777777" w:rsidTr="006943FF">
        <w:trPr>
          <w:jc w:val="center"/>
        </w:trPr>
        <w:tc>
          <w:tcPr>
            <w:tcW w:w="536" w:type="dxa"/>
          </w:tcPr>
          <w:p w14:paraId="194409CA" w14:textId="77777777" w:rsidR="00D00E7B" w:rsidRDefault="006C4E21" w:rsidP="004A6379">
            <w:pPr>
              <w:spacing w:line="360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6"/>
          </w:tcPr>
          <w:p w14:paraId="62385ADB" w14:textId="0950073B" w:rsidR="00D00E7B" w:rsidRDefault="00D56108" w:rsidP="004A6379">
            <w:pPr>
              <w:spacing w:line="360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يستطيع الجمل أكل النباتات الشوكية بسبب أن شفته العليا ..............</w:t>
            </w:r>
          </w:p>
        </w:tc>
      </w:tr>
      <w:tr w:rsidR="00AD46B7" w14:paraId="4F579B8E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  <w:shd w:val="clear" w:color="auto" w:fill="808080" w:themeFill="background1" w:themeFillShade="80"/>
          </w:tcPr>
          <w:p w14:paraId="213E9E4C" w14:textId="77777777" w:rsidR="00AD46B7" w:rsidRDefault="00AD46B7" w:rsidP="004A6379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A4B8F5D" w14:textId="18EB5FC9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مشقوقة </w:t>
            </w:r>
          </w:p>
        </w:tc>
        <w:tc>
          <w:tcPr>
            <w:tcW w:w="454" w:type="dxa"/>
          </w:tcPr>
          <w:p w14:paraId="3FC7E71C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2F9EE9E" w14:textId="1DD31F2D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تشب</w:t>
            </w:r>
            <w:r w:rsidR="008C17F7">
              <w:rPr>
                <w:rFonts w:hint="cs"/>
                <w:b/>
                <w:bCs/>
                <w:sz w:val="32"/>
                <w:szCs w:val="32"/>
                <w:rtl/>
              </w:rPr>
              <w:t>ه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شفته السفلى</w:t>
            </w:r>
          </w:p>
        </w:tc>
        <w:tc>
          <w:tcPr>
            <w:tcW w:w="454" w:type="dxa"/>
          </w:tcPr>
          <w:p w14:paraId="79440E3E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2E361A0" w14:textId="5986371D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صغيرة </w:t>
            </w:r>
          </w:p>
        </w:tc>
      </w:tr>
    </w:tbl>
    <w:p w14:paraId="6EF7852D" w14:textId="09BC81FF" w:rsidR="00D00E7B" w:rsidRDefault="00D00E7B" w:rsidP="004A6379">
      <w:pPr>
        <w:spacing w:line="360" w:lineRule="auto"/>
        <w:jc w:val="lowKashida"/>
        <w:rPr>
          <w:b/>
          <w:bCs/>
          <w:sz w:val="8"/>
          <w:szCs w:val="8"/>
          <w:rtl/>
        </w:rPr>
      </w:pPr>
    </w:p>
    <w:p w14:paraId="1FD3D055" w14:textId="77777777" w:rsidR="00FF11F0" w:rsidRPr="00D00E7B" w:rsidRDefault="00FF11F0" w:rsidP="004A6379">
      <w:pPr>
        <w:spacing w:line="360" w:lineRule="auto"/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28443DC5" w14:textId="77777777" w:rsidTr="006943FF">
        <w:trPr>
          <w:jc w:val="center"/>
        </w:trPr>
        <w:tc>
          <w:tcPr>
            <w:tcW w:w="536" w:type="dxa"/>
          </w:tcPr>
          <w:p w14:paraId="28BD1373" w14:textId="77777777" w:rsidR="00D00E7B" w:rsidRDefault="006C4E21" w:rsidP="004A6379">
            <w:pPr>
              <w:spacing w:line="360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6"/>
          </w:tcPr>
          <w:p w14:paraId="789FDF3E" w14:textId="690DF52B" w:rsidR="00D00E7B" w:rsidRDefault="00D56108" w:rsidP="004A6379">
            <w:pPr>
              <w:spacing w:line="360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بناء أجسام المخلوقات الحية .........</w:t>
            </w:r>
          </w:p>
        </w:tc>
      </w:tr>
      <w:tr w:rsidR="00AD46B7" w14:paraId="0B665F44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</w:tcPr>
          <w:p w14:paraId="5D0265F0" w14:textId="77777777" w:rsidR="00AD46B7" w:rsidRDefault="00AD46B7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00D8AF1" w14:textId="46F2617D" w:rsidR="00AD46B7" w:rsidRDefault="00D56108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  <w:tc>
          <w:tcPr>
            <w:tcW w:w="454" w:type="dxa"/>
          </w:tcPr>
          <w:p w14:paraId="629828D3" w14:textId="77777777" w:rsidR="00AD46B7" w:rsidRDefault="00AD46B7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263085D" w14:textId="533DB44B" w:rsidR="00AD46B7" w:rsidRDefault="00D56108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النسيج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2C4485DE" w14:textId="77777777" w:rsidR="00AD46B7" w:rsidRDefault="00AD46B7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BD06453" w14:textId="09C9C89A" w:rsidR="00AD46B7" w:rsidRDefault="00D56108" w:rsidP="00AD46B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الخلية </w:t>
            </w:r>
          </w:p>
        </w:tc>
      </w:tr>
    </w:tbl>
    <w:p w14:paraId="71617304" w14:textId="77777777" w:rsidR="00D00E7B" w:rsidRPr="00D00E7B" w:rsidRDefault="00D00E7B" w:rsidP="004A6379">
      <w:pPr>
        <w:spacing w:line="360" w:lineRule="auto"/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2552"/>
      </w:tblGrid>
      <w:tr w:rsidR="00D00E7B" w14:paraId="61B3AF89" w14:textId="77777777" w:rsidTr="006943FF">
        <w:trPr>
          <w:jc w:val="center"/>
        </w:trPr>
        <w:tc>
          <w:tcPr>
            <w:tcW w:w="536" w:type="dxa"/>
          </w:tcPr>
          <w:p w14:paraId="42864CF3" w14:textId="77777777" w:rsidR="00D00E7B" w:rsidRDefault="006C4E21" w:rsidP="004A6379">
            <w:pPr>
              <w:spacing w:line="360" w:lineRule="auto"/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6"/>
          </w:tcPr>
          <w:p w14:paraId="3542E0B7" w14:textId="2BEBBA34" w:rsidR="00D00E7B" w:rsidRDefault="00D56108" w:rsidP="004A6379">
            <w:pPr>
              <w:spacing w:line="360" w:lineRule="auto"/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أكثر أنواع التربة إحتفاظا بالماء ......</w:t>
            </w:r>
          </w:p>
        </w:tc>
      </w:tr>
      <w:tr w:rsidR="00AD46B7" w14:paraId="7084C964" w14:textId="77777777" w:rsidTr="00D8689B">
        <w:trPr>
          <w:gridAfter w:val="1"/>
          <w:wAfter w:w="2552" w:type="dxa"/>
          <w:jc w:val="center"/>
        </w:trPr>
        <w:tc>
          <w:tcPr>
            <w:tcW w:w="536" w:type="dxa"/>
          </w:tcPr>
          <w:p w14:paraId="4561F98E" w14:textId="77777777" w:rsidR="00AD46B7" w:rsidRDefault="00AD46B7" w:rsidP="004A6379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AAF8DCF" w14:textId="71C91FBD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الرملية </w:t>
            </w:r>
          </w:p>
        </w:tc>
        <w:tc>
          <w:tcPr>
            <w:tcW w:w="454" w:type="dxa"/>
            <w:shd w:val="clear" w:color="auto" w:fill="808080" w:themeFill="background1" w:themeFillShade="80"/>
          </w:tcPr>
          <w:p w14:paraId="1BE01425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E719007" w14:textId="5200444E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الطينية </w:t>
            </w:r>
          </w:p>
        </w:tc>
        <w:tc>
          <w:tcPr>
            <w:tcW w:w="454" w:type="dxa"/>
          </w:tcPr>
          <w:p w14:paraId="65AF4C69" w14:textId="77777777" w:rsidR="00AD46B7" w:rsidRDefault="00AD46B7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1133954" w14:textId="22126500" w:rsidR="00AD46B7" w:rsidRDefault="00D56108" w:rsidP="004A637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الطفيلية</w:t>
            </w:r>
          </w:p>
        </w:tc>
      </w:tr>
    </w:tbl>
    <w:p w14:paraId="25467989" w14:textId="77777777" w:rsidR="00FF11F0" w:rsidRDefault="00FF11F0" w:rsidP="004A6379">
      <w:pPr>
        <w:spacing w:line="360" w:lineRule="auto"/>
        <w:jc w:val="lowKashida"/>
        <w:rPr>
          <w:b/>
          <w:bCs/>
          <w:sz w:val="32"/>
          <w:szCs w:val="32"/>
          <w:rtl/>
        </w:rPr>
      </w:pPr>
    </w:p>
    <w:p w14:paraId="5ED48800" w14:textId="3ED105E0" w:rsidR="00CC23D9" w:rsidRDefault="00D8689B" w:rsidP="00D8689B">
      <w:pPr>
        <w:spacing w:before="100" w:beforeAutospacing="1" w:after="100" w:afterAutospacing="1" w:line="360" w:lineRule="auto"/>
        <w:ind w:left="-270" w:firstLine="540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60A899" wp14:editId="3B129665">
                <wp:simplePos x="0" y="0"/>
                <wp:positionH relativeFrom="column">
                  <wp:posOffset>5080</wp:posOffset>
                </wp:positionH>
                <wp:positionV relativeFrom="paragraph">
                  <wp:posOffset>17145</wp:posOffset>
                </wp:positionV>
                <wp:extent cx="1052195" cy="855980"/>
                <wp:effectExtent l="0" t="0" r="14605" b="20320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8438D" w14:textId="44B75D23" w:rsidR="00CC23D9" w:rsidRPr="00D8689B" w:rsidRDefault="00D8689B" w:rsidP="00CC23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14:paraId="126C490B" w14:textId="5FA9C736" w:rsidR="00CC23D9" w:rsidRPr="00CC23D9" w:rsidRDefault="00FF11F0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A899" id="مربع نص 10" o:spid="_x0000_s1027" type="#_x0000_t202" style="position:absolute;left:0;text-align:left;margin-left:.4pt;margin-top:1.35pt;width:82.85pt;height:6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">
                <v:textbox>
                  <w:txbxContent>
                    <w:p w14:paraId="7C38438D" w14:textId="44B75D23" w:rsidR="00CC23D9" w:rsidRPr="00D8689B" w:rsidRDefault="00D8689B" w:rsidP="00CC23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14:paraId="126C490B" w14:textId="5FA9C736" w:rsidR="00CC23D9" w:rsidRPr="00CC23D9" w:rsidRDefault="00FF11F0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BD7BEE" wp14:editId="653E3050">
                <wp:simplePos x="0" y="0"/>
                <wp:positionH relativeFrom="column">
                  <wp:posOffset>141605</wp:posOffset>
                </wp:positionH>
                <wp:positionV relativeFrom="paragraph">
                  <wp:posOffset>389255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1FF7" id="رابط كسهم مستقيم 11" o:spid="_x0000_s1026" type="#_x0000_t32" style="position:absolute;margin-left:11.15pt;margin-top:30.65pt;width:5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AEggA/ZAAAA&#10;CAEAAA8AAAAAAAAAAAAAAAAAoQQAAGRycy9kb3ducmV2LnhtbFBLBQYAAAAABAAEAPMAAACnBQAA&#10;AAA=&#10;" strokeweight="1.5pt"/>
            </w:pict>
          </mc:Fallback>
        </mc:AlternateContent>
      </w:r>
      <w:r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 xml:space="preserve">إجابة </w: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="00CC23D9"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Pr="00D8689B">
        <w:rPr>
          <w:rFonts w:ascii="Traditional Arabic" w:hAnsi="Traditional Arabic" w:hint="cs"/>
          <w:b/>
          <w:bCs/>
          <w:sz w:val="36"/>
          <w:szCs w:val="36"/>
          <w:highlight w:val="yellow"/>
          <w:rtl/>
        </w:rPr>
        <w:t>كل فقرة درجة واحدة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</w:p>
    <w:p w14:paraId="73DB44C1" w14:textId="77777777" w:rsidR="00D8689B" w:rsidRDefault="00D8689B" w:rsidP="00D8689B">
      <w:pPr>
        <w:spacing w:before="100" w:beforeAutospacing="1" w:after="100" w:afterAutospacing="1" w:line="360" w:lineRule="auto"/>
        <w:ind w:left="-270" w:firstLine="540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</w:p>
    <w:tbl>
      <w:tblPr>
        <w:bidiVisual/>
        <w:tblW w:w="10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635"/>
        <w:gridCol w:w="1325"/>
        <w:gridCol w:w="1173"/>
      </w:tblGrid>
      <w:tr w:rsidR="00CC23D9" w:rsidRPr="00B7402F" w14:paraId="0C4FFF63" w14:textId="77777777" w:rsidTr="00F96DFA">
        <w:trPr>
          <w:trHeight w:val="1049"/>
          <w:jc w:val="center"/>
        </w:trPr>
        <w:tc>
          <w:tcPr>
            <w:tcW w:w="704" w:type="dxa"/>
          </w:tcPr>
          <w:p w14:paraId="1A725D7D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635" w:type="dxa"/>
          </w:tcPr>
          <w:p w14:paraId="3079570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325" w:type="dxa"/>
          </w:tcPr>
          <w:p w14:paraId="3A0D9B56" w14:textId="77041386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 xml:space="preserve">أ- </w:t>
            </w:r>
            <w:r w:rsidRPr="00F96DFA">
              <w:rPr>
                <w:rFonts w:ascii="Traditional Arabic" w:eastAsia="Calibri" w:hAnsi="Traditional Arabic"/>
                <w:b/>
                <w:bCs/>
                <w:sz w:val="22"/>
                <w:szCs w:val="22"/>
                <w:rtl/>
              </w:rPr>
              <w:t>العبارة</w:t>
            </w:r>
            <w:r w:rsidR="0040033B" w:rsidRPr="00F96DFA">
              <w:rPr>
                <w:rFonts w:ascii="Traditional Arabic" w:eastAsia="Calibri" w:hAnsi="Traditional Arabic" w:hint="cs"/>
                <w:b/>
                <w:bCs/>
                <w:sz w:val="22"/>
                <w:szCs w:val="22"/>
                <w:rtl/>
              </w:rPr>
              <w:t xml:space="preserve"> صحيحة</w:t>
            </w:r>
          </w:p>
        </w:tc>
        <w:tc>
          <w:tcPr>
            <w:tcW w:w="1173" w:type="dxa"/>
          </w:tcPr>
          <w:p w14:paraId="370D179F" w14:textId="77777777" w:rsidR="00CC23D9" w:rsidRPr="00B7402F" w:rsidRDefault="00CC23D9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</w:t>
            </w:r>
            <w:r w:rsidRPr="00F96DFA">
              <w:rPr>
                <w:rFonts w:ascii="Traditional Arabic" w:eastAsia="Calibri" w:hAnsi="Traditional Arabic"/>
                <w:b/>
                <w:bCs/>
                <w:sz w:val="22"/>
                <w:szCs w:val="22"/>
                <w:rtl/>
              </w:rPr>
              <w:t>- العبارة خاطئة</w:t>
            </w:r>
          </w:p>
        </w:tc>
      </w:tr>
      <w:tr w:rsidR="00CC23D9" w:rsidRPr="00B7402F" w14:paraId="0FDBB1DE" w14:textId="77777777" w:rsidTr="00F96DFA">
        <w:trPr>
          <w:jc w:val="center"/>
        </w:trPr>
        <w:tc>
          <w:tcPr>
            <w:tcW w:w="704" w:type="dxa"/>
          </w:tcPr>
          <w:p w14:paraId="74053D85" w14:textId="0E48B3AB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16</w:t>
            </w:r>
          </w:p>
        </w:tc>
        <w:tc>
          <w:tcPr>
            <w:tcW w:w="7635" w:type="dxa"/>
          </w:tcPr>
          <w:p w14:paraId="08161F3D" w14:textId="3B9F510C" w:rsidR="00CC23D9" w:rsidRPr="0040033B" w:rsidRDefault="0095650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من عوامل حدوث التجوية المياه الجارية والرياح </w:t>
            </w:r>
          </w:p>
        </w:tc>
        <w:tc>
          <w:tcPr>
            <w:tcW w:w="1325" w:type="dxa"/>
          </w:tcPr>
          <w:p w14:paraId="53B92DD1" w14:textId="0DD117CB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021F8FC9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B7402F" w14:paraId="2495AF21" w14:textId="77777777" w:rsidTr="00F96DFA">
        <w:trPr>
          <w:jc w:val="center"/>
        </w:trPr>
        <w:tc>
          <w:tcPr>
            <w:tcW w:w="704" w:type="dxa"/>
          </w:tcPr>
          <w:p w14:paraId="7A434CB1" w14:textId="4FB37C77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17</w:t>
            </w:r>
          </w:p>
        </w:tc>
        <w:tc>
          <w:tcPr>
            <w:tcW w:w="7635" w:type="dxa"/>
          </w:tcPr>
          <w:p w14:paraId="02E2183E" w14:textId="7F2B8AAA" w:rsidR="00CC23D9" w:rsidRPr="00B843A7" w:rsidRDefault="0095650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كل أنواع المخلوقات الحية تستطيع العيش في الصحراء</w:t>
            </w:r>
          </w:p>
        </w:tc>
        <w:tc>
          <w:tcPr>
            <w:tcW w:w="1325" w:type="dxa"/>
          </w:tcPr>
          <w:p w14:paraId="36C8B267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173" w:type="dxa"/>
          </w:tcPr>
          <w:p w14:paraId="4C70F5E2" w14:textId="08F92B3A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خطأ</w:t>
            </w:r>
          </w:p>
        </w:tc>
      </w:tr>
      <w:tr w:rsidR="00CC23D9" w:rsidRPr="00B7402F" w14:paraId="0842EB61" w14:textId="77777777" w:rsidTr="00F96DFA">
        <w:trPr>
          <w:jc w:val="center"/>
        </w:trPr>
        <w:tc>
          <w:tcPr>
            <w:tcW w:w="704" w:type="dxa"/>
          </w:tcPr>
          <w:p w14:paraId="1D6C382B" w14:textId="08396552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18</w:t>
            </w:r>
          </w:p>
        </w:tc>
        <w:tc>
          <w:tcPr>
            <w:tcW w:w="7635" w:type="dxa"/>
          </w:tcPr>
          <w:p w14:paraId="5BB37F6B" w14:textId="6E162139" w:rsidR="00CC23D9" w:rsidRPr="00B7402F" w:rsidRDefault="007F461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الوقود الاحفوري من</w:t>
            </w:r>
            <w:r w:rsidR="00956506"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 </w:t>
            </w: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</w:t>
            </w:r>
            <w:r w:rsidR="00956506"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موارد غير متجددة</w:t>
            </w:r>
            <w:r w:rsidR="00956506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25" w:type="dxa"/>
          </w:tcPr>
          <w:p w14:paraId="102C15BF" w14:textId="626971BA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064B0D1E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B7402F" w14:paraId="036A5CE2" w14:textId="77777777" w:rsidTr="00F96DFA">
        <w:trPr>
          <w:jc w:val="center"/>
        </w:trPr>
        <w:tc>
          <w:tcPr>
            <w:tcW w:w="704" w:type="dxa"/>
          </w:tcPr>
          <w:p w14:paraId="0A4C938D" w14:textId="2A4881B2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19</w:t>
            </w:r>
          </w:p>
        </w:tc>
        <w:tc>
          <w:tcPr>
            <w:tcW w:w="7635" w:type="dxa"/>
          </w:tcPr>
          <w:p w14:paraId="36C53B40" w14:textId="75A0B46C" w:rsidR="00CC23D9" w:rsidRPr="00B7402F" w:rsidRDefault="0095650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يتم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نقل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فتات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الصخور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اسفل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الجبل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بفعل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قوة الجاذبية الأرضية</w:t>
            </w:r>
          </w:p>
        </w:tc>
        <w:tc>
          <w:tcPr>
            <w:tcW w:w="1325" w:type="dxa"/>
          </w:tcPr>
          <w:p w14:paraId="477ED47A" w14:textId="7947ECE2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67AA1812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B7402F" w14:paraId="2681F537" w14:textId="77777777" w:rsidTr="00F96DFA">
        <w:trPr>
          <w:jc w:val="center"/>
        </w:trPr>
        <w:tc>
          <w:tcPr>
            <w:tcW w:w="704" w:type="dxa"/>
          </w:tcPr>
          <w:p w14:paraId="227A049F" w14:textId="3014004C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20</w:t>
            </w:r>
          </w:p>
        </w:tc>
        <w:tc>
          <w:tcPr>
            <w:tcW w:w="7635" w:type="dxa"/>
          </w:tcPr>
          <w:p w14:paraId="3E101C48" w14:textId="6E07B87D" w:rsidR="00CC23D9" w:rsidRPr="0040033B" w:rsidRDefault="00B509B6" w:rsidP="0040033B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التنافس هو المكان الذي يعيش فيه المخلوق الحى ويجد ما يحتاجه </w:t>
            </w:r>
          </w:p>
        </w:tc>
        <w:tc>
          <w:tcPr>
            <w:tcW w:w="1325" w:type="dxa"/>
          </w:tcPr>
          <w:p w14:paraId="0B19CBCE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173" w:type="dxa"/>
          </w:tcPr>
          <w:p w14:paraId="77AC428C" w14:textId="4271D62E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خطأ</w:t>
            </w:r>
          </w:p>
        </w:tc>
      </w:tr>
      <w:tr w:rsidR="00CC23D9" w:rsidRPr="00B7402F" w14:paraId="2BF0F200" w14:textId="77777777" w:rsidTr="00F96DFA">
        <w:trPr>
          <w:jc w:val="center"/>
        </w:trPr>
        <w:tc>
          <w:tcPr>
            <w:tcW w:w="704" w:type="dxa"/>
          </w:tcPr>
          <w:p w14:paraId="62A8F84C" w14:textId="5EF5CCD0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635" w:type="dxa"/>
          </w:tcPr>
          <w:p w14:paraId="074A7A18" w14:textId="251DFFF6" w:rsidR="00CC23D9" w:rsidRPr="00F77971" w:rsidRDefault="0095650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</w:t>
            </w:r>
            <w:r w:rsidR="00B509B6"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ب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ركان فتحة في القشرة الأرضية يندفع منها الصهارة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25" w:type="dxa"/>
          </w:tcPr>
          <w:p w14:paraId="4F3A8F35" w14:textId="4F90287B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1494CFB4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CC23D9" w:rsidRPr="00B7402F" w14:paraId="67517CF6" w14:textId="77777777" w:rsidTr="00F96DFA">
        <w:trPr>
          <w:jc w:val="center"/>
        </w:trPr>
        <w:tc>
          <w:tcPr>
            <w:tcW w:w="704" w:type="dxa"/>
          </w:tcPr>
          <w:p w14:paraId="5580BA06" w14:textId="7F74D9E4" w:rsidR="00CC23D9" w:rsidRPr="00B7402F" w:rsidRDefault="00F96DFA" w:rsidP="00254BAF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="00D57CFA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635" w:type="dxa"/>
          </w:tcPr>
          <w:p w14:paraId="466D51B8" w14:textId="309C323B" w:rsidR="00CC23D9" w:rsidRPr="00BF3426" w:rsidRDefault="00F96DFA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المورد هو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بقايا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او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اثار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مخلوقات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حيه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عاشت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في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الماضي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="00956506"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البعيد</w:t>
            </w:r>
            <w:r w:rsidR="00956506"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</w:t>
            </w:r>
          </w:p>
        </w:tc>
        <w:tc>
          <w:tcPr>
            <w:tcW w:w="1325" w:type="dxa"/>
          </w:tcPr>
          <w:p w14:paraId="6AE4DC01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173" w:type="dxa"/>
          </w:tcPr>
          <w:p w14:paraId="68D8FC3C" w14:textId="6FB33E91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خطأ</w:t>
            </w:r>
          </w:p>
        </w:tc>
      </w:tr>
      <w:tr w:rsidR="00CC23D9" w:rsidRPr="00B7402F" w14:paraId="7BAF3D48" w14:textId="77777777" w:rsidTr="00F96DFA">
        <w:trPr>
          <w:trHeight w:val="743"/>
          <w:jc w:val="center"/>
        </w:trPr>
        <w:tc>
          <w:tcPr>
            <w:tcW w:w="704" w:type="dxa"/>
          </w:tcPr>
          <w:p w14:paraId="3C33CA2D" w14:textId="1ADB3771" w:rsidR="00CC23D9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635" w:type="dxa"/>
          </w:tcPr>
          <w:p w14:paraId="29DFEDE6" w14:textId="77CDF4DF" w:rsidR="0040033B" w:rsidRPr="0040033B" w:rsidRDefault="0040033B" w:rsidP="0040033B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المخلوقات الحية والأشياء غير الحية تشكل معا النظام البيئي</w:t>
            </w:r>
          </w:p>
        </w:tc>
        <w:tc>
          <w:tcPr>
            <w:tcW w:w="1325" w:type="dxa"/>
          </w:tcPr>
          <w:p w14:paraId="0EB66A52" w14:textId="58DE91C4" w:rsidR="00CC23D9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0719967F" w14:textId="77777777" w:rsidR="00CC23D9" w:rsidRPr="00D8689B" w:rsidRDefault="00CC23D9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49341E" w:rsidRPr="00B7402F" w14:paraId="717E75B6" w14:textId="77777777" w:rsidTr="00F96DFA">
        <w:trPr>
          <w:jc w:val="center"/>
        </w:trPr>
        <w:tc>
          <w:tcPr>
            <w:tcW w:w="704" w:type="dxa"/>
          </w:tcPr>
          <w:p w14:paraId="0CCEE760" w14:textId="02EAC899" w:rsidR="0049341E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635" w:type="dxa"/>
          </w:tcPr>
          <w:p w14:paraId="788EF6DC" w14:textId="01B83BD4" w:rsidR="0049341E" w:rsidRPr="00B7402F" w:rsidRDefault="00B509B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الآذان الطويلة تساعد الأرانب على بقاء أجسامها باردة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25" w:type="dxa"/>
          </w:tcPr>
          <w:p w14:paraId="1FA13D7A" w14:textId="1B62025C" w:rsidR="0049341E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07C02600" w14:textId="77777777" w:rsidR="0049341E" w:rsidRPr="00D8689B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  <w:tr w:rsidR="0049341E" w:rsidRPr="00B7402F" w14:paraId="6E10B2D7" w14:textId="77777777" w:rsidTr="00F96DFA">
        <w:trPr>
          <w:trHeight w:val="950"/>
          <w:jc w:val="center"/>
        </w:trPr>
        <w:tc>
          <w:tcPr>
            <w:tcW w:w="704" w:type="dxa"/>
          </w:tcPr>
          <w:p w14:paraId="1B76AB4D" w14:textId="5E8D972F" w:rsidR="0049341E" w:rsidRPr="00B7402F" w:rsidRDefault="00D57CFA" w:rsidP="00FF11F0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7635" w:type="dxa"/>
          </w:tcPr>
          <w:p w14:paraId="329656E8" w14:textId="1FC34FBF" w:rsidR="0049341E" w:rsidRPr="00B7402F" w:rsidRDefault="00956506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تتشابه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الزواحف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والاسماك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والطيور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دورات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حياتها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فهي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تتكاثر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lang w:bidi="ar-EG"/>
              </w:rPr>
              <w:t xml:space="preserve"> </w:t>
            </w:r>
            <w:r w:rsidRPr="0040033B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  <w:lang w:bidi="ar-EG"/>
              </w:rPr>
              <w:t>بـــ</w:t>
            </w:r>
            <w:r w:rsidRPr="0040033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>وضع</w:t>
            </w:r>
            <w:r w:rsidR="00F96DFA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  <w:lang w:bidi="ar-EG"/>
              </w:rPr>
              <w:t xml:space="preserve"> البيض</w:t>
            </w:r>
          </w:p>
        </w:tc>
        <w:tc>
          <w:tcPr>
            <w:tcW w:w="1325" w:type="dxa"/>
          </w:tcPr>
          <w:p w14:paraId="4C90C305" w14:textId="2D8AEFA2" w:rsidR="0049341E" w:rsidRPr="00D8689B" w:rsidRDefault="00D8689B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D8689B"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 xml:space="preserve">صح </w:t>
            </w:r>
          </w:p>
        </w:tc>
        <w:tc>
          <w:tcPr>
            <w:tcW w:w="1173" w:type="dxa"/>
          </w:tcPr>
          <w:p w14:paraId="68966E41" w14:textId="77777777" w:rsidR="0049341E" w:rsidRPr="00D8689B" w:rsidRDefault="0049341E" w:rsidP="00FF11F0">
            <w:pPr>
              <w:spacing w:before="100" w:beforeAutospacing="1" w:after="100" w:afterAutospacing="1" w:line="480" w:lineRule="auto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</w:p>
        </w:tc>
      </w:tr>
    </w:tbl>
    <w:p w14:paraId="43A289BB" w14:textId="3B05B16A" w:rsidR="00FF11F0" w:rsidRDefault="00FF11F0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</w:p>
    <w:p w14:paraId="6473FAA9" w14:textId="77777777" w:rsidR="0040033B" w:rsidRDefault="0040033B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</w:p>
    <w:p w14:paraId="605ECB5E" w14:textId="574AC320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AFAC8" wp14:editId="32220064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052195" cy="847725"/>
                <wp:effectExtent l="0" t="0" r="14605" b="2857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68C3C" w14:textId="4886B7CF" w:rsidR="00CC23D9" w:rsidRPr="00FD0883" w:rsidRDefault="00D8689B" w:rsidP="00CC23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Pr="00FD088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  <w:p w14:paraId="1D1EBE81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3F7F1323" w14:textId="4B30C64D" w:rsidR="00CC23D9" w:rsidRPr="00CC23D9" w:rsidRDefault="00FF11F0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AFAC8" id="مربع نص 16" o:spid="_x0000_s1028" type="#_x0000_t202" style="position:absolute;left:0;text-align:left;margin-left:6pt;margin-top:1.45pt;width:82.8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">
                <v:textbox>
                  <w:txbxContent>
                    <w:p w14:paraId="74668C3C" w14:textId="4886B7CF" w:rsidR="00CC23D9" w:rsidRPr="00FD0883" w:rsidRDefault="00D8689B" w:rsidP="00CC23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FD0883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  <w:p w14:paraId="1D1EBE81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3F7F1323" w14:textId="4B30C64D" w:rsidR="00CC23D9" w:rsidRPr="00CC23D9" w:rsidRDefault="00FF11F0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8689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إجابة </w: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D8689B" w:rsidRPr="00D8689B">
        <w:rPr>
          <w:rFonts w:ascii="Traditional Arabic" w:hAnsi="Traditional Arabic" w:hint="cs"/>
          <w:b/>
          <w:bCs/>
          <w:sz w:val="34"/>
          <w:szCs w:val="34"/>
          <w:highlight w:val="yellow"/>
          <w:u w:val="single"/>
          <w:rtl/>
        </w:rPr>
        <w:t>كل فقرة  درجة واحدة</w:t>
      </w:r>
      <w:r w:rsidR="00D8689B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</w:t>
      </w:r>
    </w:p>
    <w:p w14:paraId="2FACBC7A" w14:textId="20E2358F" w:rsidR="009A4D59" w:rsidRDefault="00CC23D9" w:rsidP="00D8689B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5F999" wp14:editId="07D513AA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EBC1" id="رابط كسهم مستقيم 17" o:spid="_x0000_s1026" type="#_x0000_t32" style="position:absolute;margin-left:17.25pt;margin-top:13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</w:p>
    <w:p w14:paraId="10C75A4E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tbl>
      <w:tblPr>
        <w:tblStyle w:val="a6"/>
        <w:bidiVisual/>
        <w:tblW w:w="0" w:type="auto"/>
        <w:tblInd w:w="182" w:type="dxa"/>
        <w:tblLook w:val="04A0" w:firstRow="1" w:lastRow="0" w:firstColumn="1" w:lastColumn="0" w:noHBand="0" w:noVBand="1"/>
      </w:tblPr>
      <w:tblGrid>
        <w:gridCol w:w="1341"/>
        <w:gridCol w:w="2563"/>
        <w:gridCol w:w="1417"/>
        <w:gridCol w:w="1418"/>
        <w:gridCol w:w="1809"/>
        <w:gridCol w:w="1710"/>
      </w:tblGrid>
      <w:tr w:rsidR="006A6633" w:rsidRPr="006A6633" w14:paraId="49DB59B5" w14:textId="70E1D233" w:rsidTr="00FD0883">
        <w:tc>
          <w:tcPr>
            <w:tcW w:w="1341" w:type="dxa"/>
          </w:tcPr>
          <w:p w14:paraId="594F4379" w14:textId="73982BDF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التلقيح</w:t>
            </w:r>
            <w:r w:rsidR="00FD0883">
              <w:rPr>
                <w:rFonts w:hint="cs"/>
                <w:b/>
                <w:bCs/>
                <w:sz w:val="44"/>
                <w:szCs w:val="44"/>
                <w:rtl/>
              </w:rPr>
              <w:t>4</w:t>
            </w:r>
          </w:p>
        </w:tc>
        <w:tc>
          <w:tcPr>
            <w:tcW w:w="2563" w:type="dxa"/>
          </w:tcPr>
          <w:p w14:paraId="50DC65FA" w14:textId="650FEB19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إعادة الاستخدام</w:t>
            </w:r>
            <w:r w:rsidR="00FD0883">
              <w:rPr>
                <w:rFonts w:hint="cs"/>
                <w:b/>
                <w:bCs/>
                <w:sz w:val="44"/>
                <w:szCs w:val="44"/>
                <w:rtl/>
              </w:rPr>
              <w:t>5</w:t>
            </w:r>
          </w:p>
        </w:tc>
        <w:tc>
          <w:tcPr>
            <w:tcW w:w="1417" w:type="dxa"/>
          </w:tcPr>
          <w:p w14:paraId="32410CAD" w14:textId="0F3A0EA4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التلوث</w:t>
            </w:r>
          </w:p>
        </w:tc>
        <w:tc>
          <w:tcPr>
            <w:tcW w:w="1418" w:type="dxa"/>
          </w:tcPr>
          <w:p w14:paraId="04900F0F" w14:textId="0F6F0290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التربة</w:t>
            </w:r>
            <w:r w:rsidR="00FD0883">
              <w:rPr>
                <w:rFonts w:hint="cs"/>
                <w:b/>
                <w:bCs/>
                <w:sz w:val="44"/>
                <w:szCs w:val="44"/>
                <w:rtl/>
              </w:rPr>
              <w:t xml:space="preserve"> 2</w:t>
            </w:r>
          </w:p>
        </w:tc>
        <w:tc>
          <w:tcPr>
            <w:tcW w:w="1809" w:type="dxa"/>
          </w:tcPr>
          <w:p w14:paraId="259E6D7F" w14:textId="1B411B5B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الشمس</w:t>
            </w:r>
            <w:r w:rsidR="00FD0883">
              <w:rPr>
                <w:rFonts w:hint="cs"/>
                <w:b/>
                <w:bCs/>
                <w:sz w:val="44"/>
                <w:szCs w:val="44"/>
                <w:rtl/>
              </w:rPr>
              <w:t>3</w:t>
            </w:r>
          </w:p>
        </w:tc>
        <w:tc>
          <w:tcPr>
            <w:tcW w:w="1710" w:type="dxa"/>
          </w:tcPr>
          <w:p w14:paraId="2249E7D7" w14:textId="5D75D318" w:rsidR="006A6633" w:rsidRPr="006A6633" w:rsidRDefault="006A6633" w:rsidP="006A6633">
            <w:pPr>
              <w:jc w:val="center"/>
              <w:rPr>
                <w:b/>
                <w:bCs/>
                <w:sz w:val="44"/>
                <w:szCs w:val="44"/>
                <w:rtl/>
              </w:rPr>
            </w:pPr>
            <w:r w:rsidRPr="006A6633">
              <w:rPr>
                <w:rFonts w:hint="cs"/>
                <w:b/>
                <w:bCs/>
                <w:sz w:val="44"/>
                <w:szCs w:val="44"/>
                <w:rtl/>
              </w:rPr>
              <w:t>المجهر</w:t>
            </w:r>
            <w:r w:rsidR="00FD0883">
              <w:rPr>
                <w:rFonts w:hint="cs"/>
                <w:b/>
                <w:bCs/>
                <w:sz w:val="44"/>
                <w:szCs w:val="44"/>
                <w:rtl/>
              </w:rPr>
              <w:t>1</w:t>
            </w:r>
          </w:p>
        </w:tc>
      </w:tr>
    </w:tbl>
    <w:p w14:paraId="1571B30B" w14:textId="77777777" w:rsidR="009A4D59" w:rsidRPr="006A6633" w:rsidRDefault="009A4D59" w:rsidP="006A6633">
      <w:pPr>
        <w:jc w:val="center"/>
        <w:rPr>
          <w:b/>
          <w:bCs/>
          <w:sz w:val="44"/>
          <w:szCs w:val="44"/>
          <w:rtl/>
        </w:rPr>
      </w:pPr>
    </w:p>
    <w:p w14:paraId="45EE64AB" w14:textId="70B6B02D" w:rsidR="009A4D59" w:rsidRPr="00254BAF" w:rsidRDefault="00D57CFA" w:rsidP="006A6633">
      <w:pPr>
        <w:pStyle w:val="a7"/>
        <w:ind w:left="423"/>
        <w:jc w:val="lowKashida"/>
        <w:rPr>
          <w:b/>
          <w:bCs/>
          <w:sz w:val="48"/>
          <w:szCs w:val="48"/>
        </w:rPr>
      </w:pPr>
      <w:r>
        <w:rPr>
          <w:rFonts w:hint="cs"/>
          <w:b/>
          <w:bCs/>
          <w:sz w:val="32"/>
          <w:szCs w:val="32"/>
          <w:rtl/>
        </w:rPr>
        <w:t>26</w:t>
      </w:r>
      <w:r w:rsidR="006A6633" w:rsidRPr="00254BAF">
        <w:rPr>
          <w:rFonts w:hint="cs"/>
          <w:b/>
          <w:bCs/>
          <w:sz w:val="48"/>
          <w:szCs w:val="48"/>
          <w:rtl/>
        </w:rPr>
        <w:t>-أداة تستخدم لتكبير الأشياء لنستطيع رؤيتها</w:t>
      </w:r>
      <w:r w:rsidR="00FD0883">
        <w:rPr>
          <w:rFonts w:hint="cs"/>
          <w:b/>
          <w:bCs/>
          <w:sz w:val="48"/>
          <w:szCs w:val="48"/>
          <w:rtl/>
        </w:rPr>
        <w:t xml:space="preserve"> </w:t>
      </w:r>
      <w:r w:rsidR="00FD0883" w:rsidRPr="00FD0883">
        <w:rPr>
          <w:rFonts w:hint="cs"/>
          <w:b/>
          <w:bCs/>
          <w:sz w:val="48"/>
          <w:szCs w:val="48"/>
          <w:u w:val="single"/>
          <w:rtl/>
        </w:rPr>
        <w:t xml:space="preserve"> المجهر</w:t>
      </w:r>
    </w:p>
    <w:p w14:paraId="6FDC672E" w14:textId="01E13BE6" w:rsidR="006A6633" w:rsidRPr="00254BAF" w:rsidRDefault="006A6633" w:rsidP="006A6633">
      <w:pPr>
        <w:jc w:val="lowKashida"/>
        <w:rPr>
          <w:b/>
          <w:bCs/>
          <w:sz w:val="48"/>
          <w:szCs w:val="48"/>
          <w:rtl/>
        </w:rPr>
      </w:pPr>
    </w:p>
    <w:p w14:paraId="38C38D98" w14:textId="65196B95" w:rsidR="006A6633" w:rsidRPr="00254BAF" w:rsidRDefault="006A6633" w:rsidP="0040033B">
      <w:pPr>
        <w:tabs>
          <w:tab w:val="right" w:pos="423"/>
        </w:tabs>
        <w:jc w:val="lowKashida"/>
        <w:rPr>
          <w:b/>
          <w:bCs/>
          <w:sz w:val="48"/>
          <w:szCs w:val="48"/>
          <w:rtl/>
        </w:rPr>
      </w:pPr>
      <w:r w:rsidRPr="00254BAF">
        <w:rPr>
          <w:rFonts w:hint="cs"/>
          <w:b/>
          <w:bCs/>
          <w:sz w:val="48"/>
          <w:szCs w:val="48"/>
          <w:rtl/>
        </w:rPr>
        <w:t xml:space="preserve">   </w:t>
      </w:r>
      <w:r w:rsidR="00D57CFA">
        <w:rPr>
          <w:rFonts w:hint="cs"/>
          <w:b/>
          <w:bCs/>
          <w:sz w:val="48"/>
          <w:szCs w:val="48"/>
          <w:rtl/>
        </w:rPr>
        <w:t>27</w:t>
      </w:r>
      <w:r w:rsidRPr="00254BAF">
        <w:rPr>
          <w:rFonts w:hint="cs"/>
          <w:b/>
          <w:bCs/>
          <w:sz w:val="48"/>
          <w:szCs w:val="48"/>
          <w:rtl/>
        </w:rPr>
        <w:t>-خليط من المعادن وفتات الصخور تنمو فيه النباتات</w:t>
      </w:r>
      <w:r w:rsidRPr="00FD0883">
        <w:rPr>
          <w:rFonts w:hint="cs"/>
          <w:b/>
          <w:bCs/>
          <w:sz w:val="48"/>
          <w:szCs w:val="48"/>
          <w:u w:val="single"/>
          <w:rtl/>
        </w:rPr>
        <w:t xml:space="preserve"> </w:t>
      </w:r>
      <w:r w:rsidR="00FD0883" w:rsidRPr="00FD0883">
        <w:rPr>
          <w:rFonts w:hint="cs"/>
          <w:b/>
          <w:bCs/>
          <w:sz w:val="44"/>
          <w:szCs w:val="44"/>
          <w:u w:val="single"/>
          <w:rtl/>
        </w:rPr>
        <w:t>التربة</w:t>
      </w:r>
    </w:p>
    <w:p w14:paraId="28675C3D" w14:textId="77777777" w:rsidR="006A6633" w:rsidRPr="00254BAF" w:rsidRDefault="006A6633" w:rsidP="006A6633">
      <w:pPr>
        <w:jc w:val="lowKashida"/>
        <w:rPr>
          <w:b/>
          <w:bCs/>
          <w:sz w:val="48"/>
          <w:szCs w:val="48"/>
          <w:rtl/>
        </w:rPr>
      </w:pPr>
    </w:p>
    <w:p w14:paraId="6953E83F" w14:textId="735D44B5" w:rsidR="006A6633" w:rsidRPr="00254BAF" w:rsidRDefault="00D57CFA" w:rsidP="006A6633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28</w:t>
      </w:r>
      <w:r w:rsidR="006A6633" w:rsidRPr="00254BAF">
        <w:rPr>
          <w:rFonts w:hint="cs"/>
          <w:b/>
          <w:bCs/>
          <w:sz w:val="48"/>
          <w:szCs w:val="48"/>
          <w:rtl/>
        </w:rPr>
        <w:t xml:space="preserve"> - </w:t>
      </w:r>
      <w:r w:rsidR="00FD0883" w:rsidRPr="006A6633">
        <w:rPr>
          <w:rFonts w:hint="cs"/>
          <w:b/>
          <w:bCs/>
          <w:sz w:val="44"/>
          <w:szCs w:val="44"/>
          <w:rtl/>
        </w:rPr>
        <w:t>الشمس</w:t>
      </w:r>
      <w:r w:rsidR="00FD0883" w:rsidRPr="00254BAF">
        <w:rPr>
          <w:rFonts w:hint="cs"/>
          <w:b/>
          <w:bCs/>
          <w:sz w:val="48"/>
          <w:szCs w:val="48"/>
          <w:rtl/>
        </w:rPr>
        <w:t xml:space="preserve"> </w:t>
      </w:r>
      <w:r w:rsidR="006A6633" w:rsidRPr="00254BAF">
        <w:rPr>
          <w:rFonts w:hint="cs"/>
          <w:b/>
          <w:bCs/>
          <w:sz w:val="48"/>
          <w:szCs w:val="48"/>
          <w:rtl/>
        </w:rPr>
        <w:t xml:space="preserve">تعتبر أهم مصدر للطاقة على </w:t>
      </w:r>
      <w:r w:rsidR="006A6633" w:rsidRPr="00FD0883">
        <w:rPr>
          <w:rFonts w:hint="cs"/>
          <w:b/>
          <w:bCs/>
          <w:sz w:val="48"/>
          <w:szCs w:val="48"/>
          <w:u w:val="single"/>
          <w:rtl/>
        </w:rPr>
        <w:t>سطح الأرض</w:t>
      </w:r>
      <w:r w:rsidR="006A6633" w:rsidRPr="00254BAF">
        <w:rPr>
          <w:rFonts w:hint="cs"/>
          <w:b/>
          <w:bCs/>
          <w:sz w:val="48"/>
          <w:szCs w:val="48"/>
          <w:rtl/>
        </w:rPr>
        <w:t xml:space="preserve"> </w:t>
      </w:r>
    </w:p>
    <w:p w14:paraId="5F3F1149" w14:textId="11870DEA" w:rsidR="006A6633" w:rsidRPr="00254BAF" w:rsidRDefault="006A6633" w:rsidP="006A6633">
      <w:pPr>
        <w:ind w:left="333"/>
        <w:jc w:val="lowKashida"/>
        <w:rPr>
          <w:b/>
          <w:bCs/>
          <w:sz w:val="48"/>
          <w:szCs w:val="48"/>
          <w:rtl/>
        </w:rPr>
      </w:pPr>
    </w:p>
    <w:p w14:paraId="052D8F2C" w14:textId="5D93FAEA" w:rsidR="006A6633" w:rsidRPr="00254BAF" w:rsidRDefault="00D57CFA" w:rsidP="007854B5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29</w:t>
      </w:r>
      <w:r w:rsidR="006A6633" w:rsidRPr="00254BAF">
        <w:rPr>
          <w:rFonts w:hint="cs"/>
          <w:b/>
          <w:bCs/>
          <w:sz w:val="48"/>
          <w:szCs w:val="48"/>
          <w:rtl/>
        </w:rPr>
        <w:t>-</w:t>
      </w:r>
      <w:r w:rsidR="007854B5">
        <w:rPr>
          <w:rFonts w:hint="cs"/>
          <w:b/>
          <w:bCs/>
          <w:sz w:val="48"/>
          <w:szCs w:val="48"/>
          <w:rtl/>
        </w:rPr>
        <w:t>إ</w:t>
      </w:r>
      <w:bookmarkStart w:id="0" w:name="_GoBack"/>
      <w:bookmarkEnd w:id="0"/>
      <w:r w:rsidR="006A6633" w:rsidRPr="00254BAF">
        <w:rPr>
          <w:rFonts w:hint="cs"/>
          <w:b/>
          <w:bCs/>
          <w:sz w:val="48"/>
          <w:szCs w:val="48"/>
          <w:rtl/>
        </w:rPr>
        <w:t xml:space="preserve">نتقال حبوب اللقاح من الجزء الذكري إلى الجزء الأنثوي </w:t>
      </w:r>
      <w:r w:rsidR="00FD0883" w:rsidRPr="00FD0883">
        <w:rPr>
          <w:rFonts w:hint="cs"/>
          <w:b/>
          <w:bCs/>
          <w:sz w:val="48"/>
          <w:szCs w:val="48"/>
          <w:u w:val="single"/>
          <w:rtl/>
        </w:rPr>
        <w:t xml:space="preserve">التلقيح </w:t>
      </w:r>
    </w:p>
    <w:p w14:paraId="035C0112" w14:textId="7BA1CD0D" w:rsidR="006A6633" w:rsidRPr="00254BAF" w:rsidRDefault="006A6633" w:rsidP="006A6633">
      <w:pPr>
        <w:ind w:left="333"/>
        <w:jc w:val="lowKashida"/>
        <w:rPr>
          <w:b/>
          <w:bCs/>
          <w:sz w:val="48"/>
          <w:szCs w:val="48"/>
          <w:rtl/>
        </w:rPr>
      </w:pPr>
    </w:p>
    <w:p w14:paraId="6F2F501F" w14:textId="15547B6E" w:rsidR="009A4D59" w:rsidRDefault="00D57CFA" w:rsidP="00254BAF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>30</w:t>
      </w:r>
      <w:r w:rsidR="006A6633" w:rsidRPr="00254BAF">
        <w:rPr>
          <w:rFonts w:hint="cs"/>
          <w:b/>
          <w:bCs/>
          <w:sz w:val="48"/>
          <w:szCs w:val="48"/>
          <w:rtl/>
        </w:rPr>
        <w:t xml:space="preserve">- استخدام الشىء أكثر من مرة يسمى </w:t>
      </w:r>
      <w:r w:rsidR="00FD0883" w:rsidRPr="00FD0883">
        <w:rPr>
          <w:rFonts w:hint="cs"/>
          <w:b/>
          <w:bCs/>
          <w:sz w:val="48"/>
          <w:szCs w:val="48"/>
          <w:u w:val="single"/>
          <w:rtl/>
        </w:rPr>
        <w:t>إعادة الاستخدام</w:t>
      </w:r>
      <w:r w:rsidR="00FD0883">
        <w:rPr>
          <w:rFonts w:hint="cs"/>
          <w:b/>
          <w:bCs/>
          <w:sz w:val="48"/>
          <w:szCs w:val="48"/>
          <w:rtl/>
        </w:rPr>
        <w:t xml:space="preserve"> </w:t>
      </w:r>
    </w:p>
    <w:p w14:paraId="496335ED" w14:textId="7E189B09" w:rsidR="00254BAF" w:rsidRDefault="00254BAF" w:rsidP="00254BAF">
      <w:pPr>
        <w:ind w:left="333"/>
        <w:jc w:val="lowKashida"/>
        <w:rPr>
          <w:sz w:val="48"/>
          <w:szCs w:val="48"/>
          <w:rtl/>
        </w:rPr>
      </w:pPr>
    </w:p>
    <w:p w14:paraId="1D294B7D" w14:textId="3CCF9791" w:rsidR="00254BAF" w:rsidRDefault="0040033B" w:rsidP="0040033B">
      <w:pPr>
        <w:ind w:left="333"/>
        <w:jc w:val="lowKashida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**************************************************************</w:t>
      </w:r>
    </w:p>
    <w:p w14:paraId="77D26276" w14:textId="2C36E886" w:rsidR="00254BAF" w:rsidRPr="00254BAF" w:rsidRDefault="00254BAF" w:rsidP="00254BAF">
      <w:pPr>
        <w:ind w:left="333"/>
        <w:jc w:val="lowKashida"/>
        <w:rPr>
          <w:b/>
          <w:bCs/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 xml:space="preserve">                         إنتهت الأسئلة مع تمنياتي بالتفوق</w:t>
      </w:r>
    </w:p>
    <w:sectPr w:rsidR="00254BAF" w:rsidRPr="00254BAF" w:rsidSect="00F96DFA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1286" w:bottom="426" w:left="27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1F999" w14:textId="77777777" w:rsidR="0047185F" w:rsidRDefault="0047185F" w:rsidP="00A92AB4">
      <w:r>
        <w:separator/>
      </w:r>
    </w:p>
  </w:endnote>
  <w:endnote w:type="continuationSeparator" w:id="0">
    <w:p w14:paraId="0EF977F5" w14:textId="77777777" w:rsidR="0047185F" w:rsidRDefault="0047185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EE7432C-ABAF-4A6B-8091-5BD1878718C5}"/>
    <w:embedBold r:id="rId2" w:fontKey="{186C2D90-D148-4E76-A79B-EE0B122E8B47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4175861-9E2F-48A6-9EFD-89DE33D100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B95CB74-4BED-4C9D-B7E2-69F54B353246}"/>
    <w:embedBold r:id="rId5" w:fontKey="{7BD9C468-BA36-41E0-9941-1D4CC97A5578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133D75AC-6617-4C60-9145-572417E4890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174AF" w14:textId="4EE06B71" w:rsidR="006C4E21" w:rsidRDefault="0040033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44C4F94" wp14:editId="1A20D02F">
              <wp:simplePos x="0" y="0"/>
              <wp:positionH relativeFrom="column">
                <wp:posOffset>43992</wp:posOffset>
              </wp:positionH>
              <wp:positionV relativeFrom="paragraph">
                <wp:posOffset>75979</wp:posOffset>
              </wp:positionV>
              <wp:extent cx="1765004" cy="424815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004" cy="424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79061" w14:textId="409108EE" w:rsidR="006C4E21" w:rsidRPr="00254BAF" w:rsidRDefault="00254BAF" w:rsidP="00374657">
                          <w:pPr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mohammad bold art 1" w:hint="cs"/>
                              <w:sz w:val="14"/>
                              <w:szCs w:val="22"/>
                              <w:rtl/>
                              <w:lang w:val="ar-SA"/>
                            </w:rPr>
                            <w:t>(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صفحة 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54B5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من 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</w:instrTex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54B5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)</w:t>
                          </w:r>
                        </w:p>
                        <w:p w14:paraId="792A99D3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C4F9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3.45pt;margin-top:6pt;width:139pt;height:3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SWswIAALo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" filled="f" stroked="f">
              <v:textbox>
                <w:txbxContent>
                  <w:p w14:paraId="0CB79061" w14:textId="409108EE" w:rsidR="006C4E21" w:rsidRPr="00254BAF" w:rsidRDefault="00254BAF" w:rsidP="00374657">
                    <w:pPr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cs="mohammad bold art 1" w:hint="cs"/>
                        <w:sz w:val="14"/>
                        <w:szCs w:val="22"/>
                        <w:rtl/>
                        <w:lang w:val="ar-SA"/>
                      </w:rPr>
                      <w:t>(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صفحة 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7854B5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 من 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</w:instrTex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7854B5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cs="mohammad bold art 1" w:hint="cs"/>
                        <w:b/>
                        <w:bCs/>
                        <w:sz w:val="24"/>
                        <w:szCs w:val="24"/>
                        <w:rtl/>
                      </w:rPr>
                      <w:t>)</w:t>
                    </w:r>
                  </w:p>
                  <w:p w14:paraId="792A99D3" w14:textId="77777777" w:rsidR="006C4E21" w:rsidRPr="00374657" w:rsidRDefault="006C4E21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54BAF">
      <w:rPr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192363" wp14:editId="77DF5E48">
              <wp:simplePos x="0" y="0"/>
              <wp:positionH relativeFrom="page">
                <wp:posOffset>2168821</wp:posOffset>
              </wp:positionH>
              <wp:positionV relativeFrom="page">
                <wp:posOffset>10066655</wp:posOffset>
              </wp:positionV>
              <wp:extent cx="5159744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9744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46EA0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D84A434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49C1B95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3DB01EB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92363" id="Text Box 9" o:spid="_x0000_s1030" type="#_x0000_t202" style="position:absolute;left:0;text-align:left;margin-left:170.75pt;margin-top:792.65pt;width:406.3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5MuQ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" filled="f" stroked="f">
              <v:textbox>
                <w:txbxContent>
                  <w:p w14:paraId="23346EA0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D84A434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49C1B95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3DB01EB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10755" w14:textId="60CCC839" w:rsidR="006C4E21" w:rsidRDefault="00254BAF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836E0B" wp14:editId="69801BE4">
              <wp:simplePos x="0" y="0"/>
              <wp:positionH relativeFrom="column">
                <wp:posOffset>-126129</wp:posOffset>
              </wp:positionH>
              <wp:positionV relativeFrom="paragraph">
                <wp:posOffset>86478</wp:posOffset>
              </wp:positionV>
              <wp:extent cx="1870075" cy="467833"/>
              <wp:effectExtent l="0" t="0" r="0" b="889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075" cy="4678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45798" w14:textId="5EE409C6" w:rsidR="006C4E21" w:rsidRPr="00374657" w:rsidRDefault="00254BAF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254BAF"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ي</w:t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ت</w:t>
                          </w:r>
                          <w:r w:rsidRPr="00254BAF">
                            <w:rPr>
                              <w:rFonts w:cs="mohammad bold art 1" w:hint="cs"/>
                              <w:b/>
                              <w:bCs/>
                              <w:sz w:val="40"/>
                              <w:szCs w:val="40"/>
                              <w:rtl/>
                              <w:lang w:val="ar-SA"/>
                            </w:rPr>
                            <w:t>بع</w:t>
                          </w:r>
                          <w:r>
                            <w:rPr>
                              <w:rFonts w:cs="mohammad bold art 1" w:hint="cs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 (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صفحة 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54B5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1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من 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</w:instrTex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54B5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  <w:r w:rsidR="006C4E21" w:rsidRPr="00254BAF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cs="mohammad bold art 1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)</w:t>
                          </w:r>
                        </w:p>
                        <w:p w14:paraId="22114966" w14:textId="77777777" w:rsidR="006C4E21" w:rsidRPr="00374657" w:rsidRDefault="006C4E21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36E0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9.95pt;margin-top:6.8pt;width:147.25pt;height:3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IruAIAAMA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" filled="f" stroked="f">
              <v:textbox>
                <w:txbxContent>
                  <w:p w14:paraId="7B345798" w14:textId="5EE409C6" w:rsidR="006C4E21" w:rsidRPr="00374657" w:rsidRDefault="00254BAF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254BAF"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ي</w:t>
                    </w:r>
                    <w:r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ت</w:t>
                    </w:r>
                    <w:r w:rsidRPr="00254BAF">
                      <w:rPr>
                        <w:rFonts w:cs="mohammad bold art 1" w:hint="cs"/>
                        <w:b/>
                        <w:bCs/>
                        <w:sz w:val="40"/>
                        <w:szCs w:val="40"/>
                        <w:rtl/>
                        <w:lang w:val="ar-SA"/>
                      </w:rPr>
                      <w:t>بع</w:t>
                    </w:r>
                    <w:r>
                      <w:rPr>
                        <w:rFonts w:cs="mohammad bold art 1" w:hint="cs"/>
                        <w:sz w:val="14"/>
                        <w:szCs w:val="22"/>
                        <w:rtl/>
                        <w:lang w:val="ar-SA"/>
                      </w:rPr>
                      <w:t xml:space="preserve">  (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صفحة 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7854B5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1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  <w:lang w:val="ar-SA"/>
                      </w:rPr>
                      <w:t xml:space="preserve"> من 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</w:instrTex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7854B5">
                      <w:rPr>
                        <w:rFonts w:cs="mohammad bold art 1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  <w:r w:rsidR="006C4E21" w:rsidRPr="00254BAF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cs="mohammad bold art 1" w:hint="cs"/>
                        <w:b/>
                        <w:bCs/>
                        <w:sz w:val="24"/>
                        <w:szCs w:val="24"/>
                        <w:rtl/>
                      </w:rPr>
                      <w:t>)</w:t>
                    </w:r>
                  </w:p>
                  <w:p w14:paraId="22114966" w14:textId="77777777" w:rsidR="006C4E21" w:rsidRPr="00374657" w:rsidRDefault="006C4E21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C62B3F" wp14:editId="72BAE473">
              <wp:simplePos x="0" y="0"/>
              <wp:positionH relativeFrom="page">
                <wp:posOffset>3221665</wp:posOffset>
              </wp:positionH>
              <wp:positionV relativeFrom="page">
                <wp:posOffset>10185991</wp:posOffset>
              </wp:positionV>
              <wp:extent cx="4107092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092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EF8B8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3518813D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22C533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8F3E64E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C62B3F" id="_x0000_s1033" type="#_x0000_t202" style="position:absolute;left:0;text-align:left;margin-left:253.65pt;margin-top:802.05pt;width:323.4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8MugIAAMA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" filled="f" stroked="f">
              <v:textbox>
                <w:txbxContent>
                  <w:p w14:paraId="2F7EF8B8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3518813D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22C533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8F3E64E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C4E21"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8E36AB" wp14:editId="54B96B4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DD4810" w14:textId="180F6EB2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854B5" w:rsidRPr="007854B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854B5" w:rsidRPr="007854B5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E36AB" id="مربع نص 4" o:spid="_x0000_s1034" type="#_x0000_t202" style="position:absolute;left:0;text-align:left;margin-left:21pt;margin-top:793.35pt;width:127.3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L5NpK5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15DD4810" w14:textId="180F6EB2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854B5" w:rsidRPr="007854B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854B5" w:rsidRPr="007854B5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EAE17" w14:textId="77777777" w:rsidR="0047185F" w:rsidRDefault="0047185F" w:rsidP="00A92AB4">
      <w:r>
        <w:separator/>
      </w:r>
    </w:p>
  </w:footnote>
  <w:footnote w:type="continuationSeparator" w:id="0">
    <w:p w14:paraId="3BE31ADA" w14:textId="77777777" w:rsidR="0047185F" w:rsidRDefault="0047185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8BD85" w14:textId="7777777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6B9D8B" wp14:editId="627E160D">
              <wp:simplePos x="0" y="0"/>
              <wp:positionH relativeFrom="column">
                <wp:posOffset>-76067</wp:posOffset>
              </wp:positionH>
              <wp:positionV relativeFrom="paragraph">
                <wp:posOffset>127591</wp:posOffset>
              </wp:positionV>
              <wp:extent cx="6974205" cy="9362499"/>
              <wp:effectExtent l="19050" t="19050" r="17145" b="1016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3624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7D7417" id="Rectangle 6" o:spid="_x0000_s1026" style="position:absolute;margin-left:-6pt;margin-top:10.05pt;width:549.15pt;height:73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066" w:type="dxa"/>
      <w:tblInd w:w="-50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67"/>
      <w:gridCol w:w="376"/>
      <w:gridCol w:w="567"/>
      <w:gridCol w:w="283"/>
      <w:gridCol w:w="567"/>
      <w:gridCol w:w="334"/>
      <w:gridCol w:w="517"/>
      <w:gridCol w:w="1551"/>
      <w:gridCol w:w="781"/>
      <w:gridCol w:w="647"/>
      <w:gridCol w:w="1497"/>
      <w:gridCol w:w="1161"/>
      <w:gridCol w:w="1318"/>
    </w:tblGrid>
    <w:tr w:rsidR="006C4E21" w:rsidRPr="004A5331" w14:paraId="28E5F2DB" w14:textId="77777777" w:rsidTr="0019066F">
      <w:trPr>
        <w:cantSplit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409E62B2" w14:textId="77777777" w:rsidR="006C4E21" w:rsidRPr="00CB7830" w:rsidRDefault="006C4E21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173D103F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CA5029A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1618CE4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1666AA1F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7B992FF1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121BD2DD" wp14:editId="4F30EDBC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B867F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1BD2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53CB867F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ED11D3C" w14:textId="6DF9F6CA" w:rsidR="006C4E21" w:rsidRDefault="006C4E21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59264" behindDoc="1" locked="0" layoutInCell="1" allowOverlap="1" wp14:anchorId="3646EA11" wp14:editId="231D2F9F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34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89B">
            <w:rPr>
              <w:rFonts w:cs="AL-Mateen" w:hint="cs"/>
              <w:sz w:val="28"/>
              <w:szCs w:val="34"/>
              <w:rtl/>
            </w:rPr>
            <w:t>أجوبة</w:t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775B5F95" w14:textId="77777777" w:rsidR="006C4E21" w:rsidRPr="00DD2A22" w:rsidRDefault="006C4E21" w:rsidP="00C01217">
          <w:pPr>
            <w:jc w:val="center"/>
            <w:rPr>
              <w:rFonts w:cs="mohammad bold art 1"/>
              <w:b/>
              <w:bCs/>
              <w:rtl/>
            </w:rPr>
          </w:pPr>
          <w:r w:rsidRPr="00DD2A22">
            <w:rPr>
              <w:rFonts w:cs="mohammad bold art 1" w:hint="cs"/>
              <w:b/>
              <w:bCs/>
              <w:rtl/>
            </w:rPr>
            <w:t>الفصل الدراسي الأول الدور: الأول</w:t>
          </w:r>
        </w:p>
        <w:p w14:paraId="076EE0B3" w14:textId="77777777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DD2A22">
            <w:rPr>
              <w:rFonts w:cs="mohammad bold art 1" w:hint="cs"/>
              <w:b/>
              <w:bCs/>
              <w:rtl/>
            </w:rPr>
            <w:t>للعام الدراسي1441</w:t>
          </w:r>
        </w:p>
        <w:p w14:paraId="43AEF963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AA213F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26E4019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141E773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318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6FD06600" w14:textId="77777777" w:rsidR="006C4E21" w:rsidRPr="00816F73" w:rsidRDefault="006C4E21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587548D7" w14:textId="77777777" w:rsidTr="0019066F">
      <w:trPr>
        <w:cantSplit/>
        <w:trHeight w:val="406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8A281EB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2D5EDD5A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5E9C6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7A261D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91950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B0F38C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1201570D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8CEEB90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26784603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6F2295C3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CD84E4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13FDE2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A392D6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E9039C2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E04CA39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489ADF85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552FBAB8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231B02A8" w14:textId="77777777" w:rsidR="006C4E21" w:rsidRPr="00FF44B1" w:rsidRDefault="006C4E21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5E41AA6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832A37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69B687C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A833B21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37801B0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0BA449E" w14:textId="77777777" w:rsidTr="0019066F">
      <w:trPr>
        <w:cantSplit/>
        <w:trHeight w:val="454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7DDFAF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FFB2BC5" w14:textId="77777777" w:rsidR="006C4E21" w:rsidRPr="004A5331" w:rsidRDefault="006C4E21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1CAED5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0FF4AF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CEAC57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5A6056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right w:val="thinThickSmallGap" w:sz="12" w:space="0" w:color="auto"/>
          </w:tcBorders>
          <w:shd w:val="clear" w:color="auto" w:fill="auto"/>
        </w:tcPr>
        <w:p w14:paraId="4D2A097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D90B62B" w14:textId="77777777" w:rsidTr="00DD2A22">
      <w:trPr>
        <w:cantSplit/>
        <w:trHeight w:val="454"/>
      </w:trPr>
      <w:tc>
        <w:tcPr>
          <w:tcW w:w="3594" w:type="dxa"/>
          <w:gridSpan w:val="6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64E73D2F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06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16232179" w14:textId="656F4715" w:rsidR="006C4E21" w:rsidRPr="004A5331" w:rsidRDefault="006C4E21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DD2A22">
            <w:rPr>
              <w:rFonts w:cs="AL-Mohanad Bold" w:hint="cs"/>
              <w:sz w:val="26"/>
              <w:szCs w:val="32"/>
              <w:rtl/>
            </w:rPr>
            <w:t>الثالث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CC7D9E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A00310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467161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31C7641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right w:val="thinThickSmallGap" w:sz="12" w:space="0" w:color="auto"/>
          </w:tcBorders>
          <w:shd w:val="clear" w:color="auto" w:fill="auto"/>
        </w:tcPr>
        <w:p w14:paraId="4958C52A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61996B5" w14:textId="77777777" w:rsidTr="00DD2A22">
      <w:trPr>
        <w:cantSplit/>
        <w:trHeight w:val="454"/>
      </w:trPr>
      <w:tc>
        <w:tcPr>
          <w:tcW w:w="3594" w:type="dxa"/>
          <w:gridSpan w:val="6"/>
          <w:tcBorders>
            <w:left w:val="thickThinSmallGap" w:sz="12" w:space="0" w:color="auto"/>
          </w:tcBorders>
        </w:tcPr>
        <w:p w14:paraId="63A98E9F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068" w:type="dxa"/>
          <w:gridSpan w:val="2"/>
          <w:tcBorders>
            <w:right w:val="thinThickLargeGap" w:sz="18" w:space="0" w:color="auto"/>
          </w:tcBorders>
        </w:tcPr>
        <w:p w14:paraId="7AD16577" w14:textId="45DC58CE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386E50"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E2E822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944498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BC538F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8288BF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68F64C5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06FE248F" w14:textId="77777777" w:rsidTr="00DD2A22">
      <w:trPr>
        <w:cantSplit/>
        <w:trHeight w:val="454"/>
      </w:trPr>
      <w:tc>
        <w:tcPr>
          <w:tcW w:w="1467" w:type="dxa"/>
          <w:tcBorders>
            <w:left w:val="thickThinSmallGap" w:sz="12" w:space="0" w:color="auto"/>
          </w:tcBorders>
        </w:tcPr>
        <w:p w14:paraId="7EB77FFB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7" w:type="dxa"/>
          <w:gridSpan w:val="5"/>
          <w:tcBorders>
            <w:right w:val="single" w:sz="4" w:space="0" w:color="auto"/>
          </w:tcBorders>
        </w:tcPr>
        <w:p w14:paraId="60B5C568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068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3862FF1F" w14:textId="107AEB7D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386E50">
            <w:rPr>
              <w:rFonts w:cs="AL-Mohanad Bold" w:hint="cs"/>
              <w:b/>
              <w:bCs/>
              <w:szCs w:val="26"/>
              <w:rtl/>
            </w:rPr>
            <w:t xml:space="preserve">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8E2280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72626E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DAF32A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4536F62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88D1226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88F327F" w14:textId="77777777" w:rsidTr="0019066F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5ECD32E0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25ACAC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D5DE82D" w14:textId="77777777" w:rsidR="006C4E21" w:rsidRPr="00B141FF" w:rsidRDefault="006C4E21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6A0C7D6" w14:textId="77777777" w:rsidR="006C4E21" w:rsidRPr="00B141FF" w:rsidRDefault="006C4E21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11F38A4" w14:textId="77777777" w:rsidR="006C4E21" w:rsidRPr="00B141FF" w:rsidRDefault="006C4E21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5CCD048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D5F38C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912870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6D31C1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318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1BE9848F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8183FFF" w14:textId="77777777" w:rsidTr="0019066F">
      <w:trPr>
        <w:cantSplit/>
        <w:trHeight w:val="210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58911617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51095608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6E365D66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6AA12DB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5A23EB1" w14:textId="77777777" w:rsidR="006C4E21" w:rsidRPr="00B141FF" w:rsidRDefault="006C4E21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2C4BCBB1" w14:textId="77777777" w:rsidR="006C4E21" w:rsidRPr="000F6296" w:rsidRDefault="006C4E21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2D21266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0018CFBD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52E642BA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318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669AB4D5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355BF3B4" w14:textId="1840E5F7" w:rsidR="006C4E21" w:rsidRDefault="006C4E21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B80474" wp14:editId="0CC305CE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CCB9E0" id="Rectangle 5" o:spid="_x0000_s1026" style="position:absolute;margin-left:-9.8pt;margin-top:5.05pt;width:558.6pt;height:52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76EC026F"/>
    <w:multiLevelType w:val="hybridMultilevel"/>
    <w:tmpl w:val="D34A40FA"/>
    <w:lvl w:ilvl="0" w:tplc="DEC823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274D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066F"/>
    <w:rsid w:val="00192289"/>
    <w:rsid w:val="00194984"/>
    <w:rsid w:val="00197444"/>
    <w:rsid w:val="001B602D"/>
    <w:rsid w:val="001B7601"/>
    <w:rsid w:val="001C00FA"/>
    <w:rsid w:val="001C44AD"/>
    <w:rsid w:val="001D328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54BAF"/>
    <w:rsid w:val="00277C79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238A"/>
    <w:rsid w:val="00374657"/>
    <w:rsid w:val="00377B77"/>
    <w:rsid w:val="0038643D"/>
    <w:rsid w:val="00386E50"/>
    <w:rsid w:val="003B0BCD"/>
    <w:rsid w:val="003B3A84"/>
    <w:rsid w:val="003D279D"/>
    <w:rsid w:val="003E026B"/>
    <w:rsid w:val="003F2F4F"/>
    <w:rsid w:val="003F65B3"/>
    <w:rsid w:val="003F78D5"/>
    <w:rsid w:val="0040033B"/>
    <w:rsid w:val="00400AA7"/>
    <w:rsid w:val="00402134"/>
    <w:rsid w:val="00407BA0"/>
    <w:rsid w:val="00433718"/>
    <w:rsid w:val="0044766D"/>
    <w:rsid w:val="00452E34"/>
    <w:rsid w:val="00471286"/>
    <w:rsid w:val="0047185F"/>
    <w:rsid w:val="0049341E"/>
    <w:rsid w:val="00495CE2"/>
    <w:rsid w:val="004A5331"/>
    <w:rsid w:val="004A6379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3440F"/>
    <w:rsid w:val="00650B02"/>
    <w:rsid w:val="00653F1B"/>
    <w:rsid w:val="00655957"/>
    <w:rsid w:val="00661D21"/>
    <w:rsid w:val="00667127"/>
    <w:rsid w:val="0067012F"/>
    <w:rsid w:val="00672298"/>
    <w:rsid w:val="0067565F"/>
    <w:rsid w:val="00680D03"/>
    <w:rsid w:val="006866AA"/>
    <w:rsid w:val="006943FF"/>
    <w:rsid w:val="006A6633"/>
    <w:rsid w:val="006B3DA1"/>
    <w:rsid w:val="006B4367"/>
    <w:rsid w:val="006C3C31"/>
    <w:rsid w:val="006C4E21"/>
    <w:rsid w:val="006D04D5"/>
    <w:rsid w:val="006D5359"/>
    <w:rsid w:val="006E3825"/>
    <w:rsid w:val="006E6595"/>
    <w:rsid w:val="006F1089"/>
    <w:rsid w:val="00702D5B"/>
    <w:rsid w:val="00742240"/>
    <w:rsid w:val="00754DE3"/>
    <w:rsid w:val="00760000"/>
    <w:rsid w:val="007625AF"/>
    <w:rsid w:val="0076764A"/>
    <w:rsid w:val="0078097C"/>
    <w:rsid w:val="007854B5"/>
    <w:rsid w:val="007A27B0"/>
    <w:rsid w:val="007B06B5"/>
    <w:rsid w:val="007B59CF"/>
    <w:rsid w:val="007B7645"/>
    <w:rsid w:val="007C73DE"/>
    <w:rsid w:val="007D6D04"/>
    <w:rsid w:val="007E3E03"/>
    <w:rsid w:val="007E6BB4"/>
    <w:rsid w:val="007F461B"/>
    <w:rsid w:val="00801F50"/>
    <w:rsid w:val="008020F4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A7580"/>
    <w:rsid w:val="008C17F7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56506"/>
    <w:rsid w:val="00960F39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A717E"/>
    <w:rsid w:val="00AD46B7"/>
    <w:rsid w:val="00AD615E"/>
    <w:rsid w:val="00B06F54"/>
    <w:rsid w:val="00B10F0F"/>
    <w:rsid w:val="00B141FF"/>
    <w:rsid w:val="00B259E5"/>
    <w:rsid w:val="00B30234"/>
    <w:rsid w:val="00B46885"/>
    <w:rsid w:val="00B509B6"/>
    <w:rsid w:val="00B60404"/>
    <w:rsid w:val="00B71448"/>
    <w:rsid w:val="00B75CE6"/>
    <w:rsid w:val="00B8587B"/>
    <w:rsid w:val="00BB2AC6"/>
    <w:rsid w:val="00BC17FE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C23D9"/>
    <w:rsid w:val="00CD0299"/>
    <w:rsid w:val="00CF70DF"/>
    <w:rsid w:val="00D00E7B"/>
    <w:rsid w:val="00D14D29"/>
    <w:rsid w:val="00D22D5F"/>
    <w:rsid w:val="00D56108"/>
    <w:rsid w:val="00D57CFA"/>
    <w:rsid w:val="00D60663"/>
    <w:rsid w:val="00D60D76"/>
    <w:rsid w:val="00D65313"/>
    <w:rsid w:val="00D714D2"/>
    <w:rsid w:val="00D76C43"/>
    <w:rsid w:val="00D85A04"/>
    <w:rsid w:val="00D8689B"/>
    <w:rsid w:val="00D909C6"/>
    <w:rsid w:val="00DB32ED"/>
    <w:rsid w:val="00DB6113"/>
    <w:rsid w:val="00DC2585"/>
    <w:rsid w:val="00DD2A22"/>
    <w:rsid w:val="00DD41E6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A6E25"/>
    <w:rsid w:val="00EB1FD7"/>
    <w:rsid w:val="00EB3710"/>
    <w:rsid w:val="00EB4384"/>
    <w:rsid w:val="00EC6AB2"/>
    <w:rsid w:val="00ED3CB3"/>
    <w:rsid w:val="00EE27CA"/>
    <w:rsid w:val="00EE2A24"/>
    <w:rsid w:val="00F02D6E"/>
    <w:rsid w:val="00F03430"/>
    <w:rsid w:val="00F1014A"/>
    <w:rsid w:val="00F31B5E"/>
    <w:rsid w:val="00F32266"/>
    <w:rsid w:val="00F3295A"/>
    <w:rsid w:val="00F337FB"/>
    <w:rsid w:val="00F35F4F"/>
    <w:rsid w:val="00F40688"/>
    <w:rsid w:val="00F43BF8"/>
    <w:rsid w:val="00F46282"/>
    <w:rsid w:val="00F533EC"/>
    <w:rsid w:val="00F61BD1"/>
    <w:rsid w:val="00F64D87"/>
    <w:rsid w:val="00F650D0"/>
    <w:rsid w:val="00F65741"/>
    <w:rsid w:val="00F659A7"/>
    <w:rsid w:val="00F923F6"/>
    <w:rsid w:val="00F93A25"/>
    <w:rsid w:val="00F96DFA"/>
    <w:rsid w:val="00FA26C4"/>
    <w:rsid w:val="00FA708E"/>
    <w:rsid w:val="00FD0883"/>
    <w:rsid w:val="00FE78F7"/>
    <w:rsid w:val="00FF11F0"/>
    <w:rsid w:val="00FF27EC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4ECF430"/>
  <w15:docId w15:val="{BCE87CAC-2896-446E-9233-DCB57E9D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A6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DF3D8-6181-45AC-919A-B810706B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145</TotalTime>
  <Pages>4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Administrator</cp:lastModifiedBy>
  <cp:revision>18</cp:revision>
  <cp:lastPrinted>2019-12-17T04:30:00Z</cp:lastPrinted>
  <dcterms:created xsi:type="dcterms:W3CDTF">2019-11-20T08:09:00Z</dcterms:created>
  <dcterms:modified xsi:type="dcterms:W3CDTF">2019-12-17T04:30:00Z</dcterms:modified>
</cp:coreProperties>
</file>