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83D90" w14:textId="77777777" w:rsidR="00661D21" w:rsidRPr="00033695" w:rsidRDefault="00661D21">
      <w:pPr>
        <w:rPr>
          <w:sz w:val="28"/>
          <w:szCs w:val="28"/>
          <w:rtl/>
        </w:rPr>
      </w:pPr>
      <w:bookmarkStart w:id="0" w:name="_GoBack"/>
      <w:bookmarkEnd w:id="0"/>
    </w:p>
    <w:p w14:paraId="219EB1FA" w14:textId="77777777" w:rsidR="00BD10AB" w:rsidRPr="00033695" w:rsidRDefault="00BD10AB" w:rsidP="00CB0AF0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السؤال الأول: اخت</w:t>
      </w:r>
      <w:r w:rsidR="00656543" w:rsidRPr="00033695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ا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ر</w:t>
      </w:r>
      <w:r w:rsidR="00656543" w:rsidRPr="00033695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ي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 xml:space="preserve"> الإجابة الصحيحة مما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يلي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:</w:t>
      </w:r>
    </w:p>
    <w:p w14:paraId="601E969D" w14:textId="77777777" w:rsidR="00BD10AB" w:rsidRPr="00033695" w:rsidRDefault="00BD10AB" w:rsidP="00C24C8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="00CB0AF0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.............تيارات هوائية تنتقل من مناطق الضغط المرتفع إلى مناطق الضغط المنخفض.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0F3DA88" w14:textId="77777777" w:rsidTr="009E2B05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084FA3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39D7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37E4D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EFF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7541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182F3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8C48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722B8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الحرارة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B938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B19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3BF5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الضغط الجوي</w:t>
            </w:r>
          </w:p>
        </w:tc>
      </w:tr>
    </w:tbl>
    <w:p w14:paraId="7613538B" w14:textId="77777777" w:rsidR="00DE782A" w:rsidRPr="00033695" w:rsidRDefault="00BD10AB" w:rsidP="00DE782A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2 – </w:t>
      </w:r>
      <w:r w:rsidR="00D11FCF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نتهى عصر الخلفاء الراشدين رضي الله عنهم باستشهاد الخليفة علي بن </w:t>
      </w:r>
      <w:r w:rsidR="00975E13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بي طالب عام ..........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C621AAC" w14:textId="77777777" w:rsidTr="009E2B05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E78E7E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F5EA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40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98002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AB27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07A0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41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0A45C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26D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7C8C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42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DCA5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6B3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DCFF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43</w:t>
            </w:r>
          </w:p>
        </w:tc>
      </w:tr>
    </w:tbl>
    <w:p w14:paraId="6AA61205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3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انتهت الدولة الأموية على يد العباسيي</w:t>
      </w:r>
      <w:r w:rsidR="00DE782A" w:rsidRPr="00033695">
        <w:rPr>
          <w:rFonts w:ascii="Traditional Arabic" w:hAnsi="Traditional Arabic" w:hint="eastAsia"/>
          <w:b/>
          <w:bCs/>
          <w:noProof w:val="0"/>
          <w:sz w:val="28"/>
          <w:szCs w:val="28"/>
          <w:rtl/>
          <w:lang w:eastAsia="en-US"/>
        </w:rPr>
        <w:t>ن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عام 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1C2706E" w14:textId="77777777" w:rsidTr="009E2B05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00E4C5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38F7B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F42E6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599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BFCAE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122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989D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99C7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B875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2585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DFE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C83B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13</w:t>
            </w:r>
            <w:r w:rsidR="005610BD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</w:t>
            </w:r>
          </w:p>
        </w:tc>
      </w:tr>
    </w:tbl>
    <w:p w14:paraId="1B5FDC24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4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ولد الخليفة الأموي معاوية بن أبي سفيان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في..................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37BEAE3" w14:textId="77777777" w:rsidTr="009E2B05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D230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8FA1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المدينة المنورة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40C82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C15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4BE0E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دمشق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C19A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2B1954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7BA2D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مكة المكرمة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6E28D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877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5AA88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الكوفة </w:t>
            </w:r>
          </w:p>
        </w:tc>
      </w:tr>
    </w:tbl>
    <w:p w14:paraId="23EEEB3F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5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وصلت رقعة أراضي البلاد الإسلامية في عهد الخليفة .................. إلى حدود الصين شرقاً، والأندلس غرباً.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D1F55CE" w14:textId="77777777" w:rsidTr="009E2B05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8F2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A428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بن أبي سفيان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E44AB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3A44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0D8F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عبد الملك بن مروان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1E66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7B1449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B3F6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الوليد بن عبد الملك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24C83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F79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172D5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عبد العزيز </w:t>
            </w:r>
          </w:p>
        </w:tc>
      </w:tr>
    </w:tbl>
    <w:p w14:paraId="762BA68F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6 –</w:t>
      </w:r>
      <w:r w:rsidRPr="00033695">
        <w:rPr>
          <w:rFonts w:hint="cs"/>
          <w:b/>
          <w:bCs/>
          <w:sz w:val="28"/>
          <w:szCs w:val="28"/>
          <w:rtl/>
        </w:rPr>
        <w:t xml:space="preserve">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من أعمال لخليفة الأموي ..................تعريب الدواوين.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8497B5B" w14:textId="77777777" w:rsidTr="009E2B05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D48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140C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الوليد بن عبد الملك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F9069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EE75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D9A38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بن عبد الملك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2373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15D8098" w14:textId="16CCFFB4" w:rsidR="00BD10AB" w:rsidRPr="00033695" w:rsidRDefault="00601B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BD10AB"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F680" w14:textId="77777777" w:rsidR="00BD10AB" w:rsidRPr="00033695" w:rsidRDefault="005610B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عبد الملك بن مروان </w:t>
            </w:r>
            <w:r w:rsidR="0022146C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F579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FA2C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3A5B9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ن ابي سفيان </w:t>
            </w:r>
          </w:p>
        </w:tc>
      </w:tr>
    </w:tbl>
    <w:p w14:paraId="760E2108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7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يتصل نسب الخليفة الأموي ............من جهة أمه بثاني الخلفاء الراشدين عمر بن الخطاب رضي الله عنه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19"/>
        <w:gridCol w:w="242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06C1B08" w14:textId="77777777" w:rsidTr="00E10923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61AF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5D863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بن </w:t>
            </w:r>
            <w:r w:rsidR="00AF558C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عبد المل</w:t>
            </w:r>
            <w:r w:rsidR="00AF558C" w:rsidRPr="00033695">
              <w:rPr>
                <w:rFonts w:ascii="Traditional Arabic" w:hAnsi="Traditional Arabic" w:hint="eastAsia"/>
                <w:b/>
                <w:bCs/>
                <w:noProof w:val="0"/>
                <w:sz w:val="28"/>
                <w:szCs w:val="28"/>
                <w:rtl/>
                <w:lang w:eastAsia="en-US"/>
              </w:rPr>
              <w:t>ك</w:t>
            </w: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1B399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1CD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EBB4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الوليد بن عبد الملك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E32A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62B125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B078A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عبد العزيز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0D300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8FA0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CA4D3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</w:t>
            </w:r>
            <w:r w:rsidR="00AF558C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بن ابي سفيان </w:t>
            </w:r>
          </w:p>
        </w:tc>
      </w:tr>
    </w:tbl>
    <w:p w14:paraId="4E55B65B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8– 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</w:t>
      </w:r>
      <w:r w:rsidR="00AF558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ستطاع القائد ...............إخراج الروم تماماً من الشمال ال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إ</w:t>
      </w:r>
      <w:r w:rsidR="00AF558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فريقي، وعمل على نشر الإسلام وتقوية النفوذ. 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2E40A3D" w14:textId="77777777" w:rsidTr="00E1092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A09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BCDC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عقبة بن نافع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EC355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BC80AE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7ED48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حسان بن النعمان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36AC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B18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B8CC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طارق بن زياد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456C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127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F2039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موسى بن النصير </w:t>
            </w:r>
          </w:p>
        </w:tc>
      </w:tr>
    </w:tbl>
    <w:p w14:paraId="6169B6B3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9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3416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فُتحت الأندلس في عام ............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2AC10B7B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EA7D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A81BF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0490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D78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45A9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72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B3171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AD8F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CB0F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4C8E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03D1B1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3564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92</w:t>
            </w:r>
          </w:p>
        </w:tc>
      </w:tr>
    </w:tbl>
    <w:p w14:paraId="4AE240DB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10 –</w:t>
      </w:r>
      <w:r w:rsidR="0003416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ولد الخليفة العباسي ......................بالحُميمة ونشأ فيها ثم 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</w:t>
      </w:r>
      <w:r w:rsidR="0003416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نتقل إلى الأنبار. 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2B661331" w14:textId="77777777" w:rsidTr="00E10923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EDCD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BD2D1" w14:textId="77777777" w:rsidR="00BD10AB" w:rsidRPr="00033695" w:rsidRDefault="00CD1203" w:rsidP="008750C3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المستعصم بالله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36F2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3ACBD4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55163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العباس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70169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F473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CEBC5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هارون الرشيد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D9AB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2B0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F093" w14:textId="77777777" w:rsidR="00BD10AB" w:rsidRPr="00033695" w:rsidRDefault="00CD1203" w:rsidP="00CD1203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محمد بن على بن عبد الله</w:t>
            </w:r>
          </w:p>
        </w:tc>
      </w:tr>
    </w:tbl>
    <w:p w14:paraId="05FB05D6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D1203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عُين القائد ................قائداً عاماً للدعوة في خراسان.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51B6F52C" w14:textId="77777777" w:rsidTr="00E10923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A1B9DB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E2715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أبا مسلم الخرساني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AE33E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A3EF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E9B51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العباس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39497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432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E5450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إبراهيم بن محمد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E5416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BCD9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D46C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محمد بن على</w:t>
            </w:r>
          </w:p>
        </w:tc>
      </w:tr>
    </w:tbl>
    <w:p w14:paraId="72E86CD4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12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D2277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...............يقصد بها الحملات العسكرية التي شنهَّا الصليبيون على البلاد الإسلامية.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384121B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E4A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646F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الدعوة العباسية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2013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C76785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ADF9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الحملات الصليبية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3250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FD22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E4238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حملات الصوائف والشواتي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F1CA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443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18EE8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الغزو المغولي </w:t>
            </w:r>
          </w:p>
        </w:tc>
      </w:tr>
    </w:tbl>
    <w:p w14:paraId="4CB755A6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13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D2277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تمكن ...............(حاكم الموصل) من استعادة الرها من الصليبين عام 539ه.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24EEED4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D91D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3C27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هارون الرشيد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5D637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522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38925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بن أبي سفيان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9159F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B340BA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D9BD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عماد الدين زنكي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0FA0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3EA1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DD4F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صلاح الدين الأيوبي </w:t>
            </w:r>
          </w:p>
        </w:tc>
      </w:tr>
    </w:tbl>
    <w:p w14:paraId="292CE74D" w14:textId="77777777" w:rsidR="00BD10AB" w:rsidRPr="00033695" w:rsidRDefault="00BD10AB" w:rsidP="00FD2277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4 </w:t>
      </w:r>
      <w:r w:rsidR="0007518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..............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  <w:r w:rsidR="00FD2277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م قبائل سكنت أواسط آسيا (منغوليا)ولا تدين برسالة سماوية.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033695" w14:paraId="065E77A7" w14:textId="77777777" w:rsidTr="00E10923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35D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354D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الصليبيون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0EB8E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2D7EE9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5F08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</w:t>
            </w:r>
            <w:r w:rsidR="00075186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مغول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2A9D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9B70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5ECA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العثمانيون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148E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470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04045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السلاجقة</w:t>
            </w:r>
          </w:p>
        </w:tc>
      </w:tr>
    </w:tbl>
    <w:p w14:paraId="7120FA63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16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7518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ينتسب ..........إلى قبيلة تركية كانت تعيش في أواسط آسيا (تركستان).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CAB46E7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29510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4C45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الصليبيون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B3DB8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38B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25FC9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المغول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21738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15A66F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4ED2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العثمانيون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D8A04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8F93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7D57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السلاجقة </w:t>
            </w:r>
          </w:p>
        </w:tc>
      </w:tr>
    </w:tbl>
    <w:p w14:paraId="71CBCCA7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17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07518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أنتهى حكم الدولة العباسية بسقوط مدينة: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E4B7576" w14:textId="77777777" w:rsidTr="00E1092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7207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9AE6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حلب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B4345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8855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0E428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البصرة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AD875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1A2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7B7F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المهدي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9E754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C05085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E79F" w14:textId="77777777" w:rsidR="00BD10AB" w:rsidRPr="00033695" w:rsidRDefault="004235D2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بغداد</w:t>
            </w:r>
          </w:p>
        </w:tc>
      </w:tr>
    </w:tbl>
    <w:p w14:paraId="4FE5FA45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18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B7D8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..............وصف حالة الجو بعناصره المختلفة في منطقة محددة في مدة زمنية قصيرة (عدد من الساعات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)</w:t>
      </w:r>
      <w:r w:rsidR="001D307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  <w:r w:rsidR="007B7D8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36DA6BD" w14:textId="77777777" w:rsidTr="00E1092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111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9782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الحرارة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74A5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C09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C6AA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31EC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B86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ABEC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الجوي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D3D2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530A2E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6D45B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الطقس</w:t>
            </w:r>
          </w:p>
        </w:tc>
      </w:tr>
    </w:tbl>
    <w:p w14:paraId="10A267EC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19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1D307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...............هي درجة إحساس الإنسان بدفء الجو أو برودته.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17ABDBD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723F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A67D" w14:textId="77777777" w:rsidR="00BD10AB" w:rsidRPr="00033695" w:rsidRDefault="00FB6F5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FEDD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8732DB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8CB5" w14:textId="77777777" w:rsidR="00BD10AB" w:rsidRPr="00033695" w:rsidRDefault="00FB6F5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الحرارة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9ED87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234F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7310F" w14:textId="77777777" w:rsidR="00BD10AB" w:rsidRPr="00033695" w:rsidRDefault="004958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C20F4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CFF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700EA" w14:textId="77777777" w:rsidR="00BD10AB" w:rsidRPr="00033695" w:rsidRDefault="00642B8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الضغط الجوي </w:t>
            </w:r>
          </w:p>
        </w:tc>
      </w:tr>
    </w:tbl>
    <w:p w14:paraId="3CCDE65C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</w:p>
    <w:p w14:paraId="420B2413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20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642B8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.................ه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</w:t>
      </w:r>
      <w:r w:rsidR="00642B8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القشرة الأرضية الصلبة التي تكون </w:t>
      </w:r>
      <w:r w:rsidR="005A4975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القارات، وقيعان البحار، والمحيطات، ويتكون من عدة طبقات بعضها فوق بعض.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B8F3F37" w14:textId="77777777" w:rsidTr="00E1092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073BFC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E4B9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الصخري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3663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56A7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1C47F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الحيوي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7C2C9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8028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2B03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الجوي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20009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377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A90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الأقاليم الحيوية </w:t>
            </w:r>
          </w:p>
        </w:tc>
      </w:tr>
    </w:tbl>
    <w:p w14:paraId="6178DFD8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5A4975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..................عاصفة هوائية شديدة حلزونية الشكل قد تزيد سرعتها على 119كم في الساعة.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2DD06AB6" w14:textId="77777777" w:rsidTr="00E10923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04A8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9D1E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الهواء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4368C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217952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B4FD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الإعصار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A63F5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950B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9467A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1AEA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6321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1B4F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</w:tr>
    </w:tbl>
    <w:p w14:paraId="2F9A86C2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22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601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............اهتزاز أو سلسلة من الاهتزازات الارتجاجية المتتالية لجزء من سطح الأرض، ناتجة عن حركة الصفائح الصخرية في القشرة الأرضية.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1EFB01B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949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70EE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التعرية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313C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B7C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F1C9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التجوية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0712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1E2BE4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AE8C9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الزلازل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B140E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E97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4F81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الصدوع  </w:t>
            </w:r>
          </w:p>
        </w:tc>
      </w:tr>
    </w:tbl>
    <w:p w14:paraId="63439DAD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23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601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............ترتيب الأعمال والأنشطة وفق أهميتها مع مراعاة الزمن المطلوب لتنفيذها: بحيث تبدأ بالأهم، ثم المهم، ثم الأقل أهمية.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70BAA97A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404D39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F4E3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الأولويات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0088A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110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9AD3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التخطيط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D588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9547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AEA0B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الهواية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18F6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090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15A1B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التقويم </w:t>
            </w:r>
          </w:p>
        </w:tc>
      </w:tr>
    </w:tbl>
    <w:p w14:paraId="4404AE46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24</w:t>
      </w:r>
      <w:r w:rsidR="00FA601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...........غطاء صخري يحيط بالنواة وينقسم إلى: الوشاح العلوي والوشاح السفلي.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7E6475F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E7E2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9BBDD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النواة الداخلية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8DB2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34BB3F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4EECB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طبقة الستار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899B3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730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E2E1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النواة الخارجية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45BE0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73E9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A492F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القشرة القارية</w:t>
            </w:r>
          </w:p>
        </w:tc>
      </w:tr>
    </w:tbl>
    <w:p w14:paraId="084CE34D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25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940FA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................تحدث عادة نتيجة للضغط الذي يصيب طبقات الصخور من جوانبها أو من أسفلها.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771B8FB" w14:textId="77777777" w:rsidTr="00E1092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C80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AFB2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الانكسارات والصدوع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AA17A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95EC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78E4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البراكين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BAE0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860FFC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C4C5" w14:textId="77777777" w:rsidR="00BD10AB" w:rsidRPr="00033695" w:rsidRDefault="0043089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proofErr w:type="spellStart"/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إ</w:t>
            </w: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لتواءات</w:t>
            </w:r>
            <w:proofErr w:type="spellEnd"/>
            <w:r w:rsidR="00940FAB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692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E10C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9F81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الزلازل</w:t>
            </w:r>
          </w:p>
        </w:tc>
      </w:tr>
    </w:tbl>
    <w:p w14:paraId="10D259F8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lastRenderedPageBreak/>
        <w:t>26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940FA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من العناصر الحية في الغلاف الحيوي: ................</w:t>
      </w:r>
      <w:r w:rsidR="00940FAB"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.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206A1BF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22EF8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0E2EB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المائي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EE30E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6FE7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CC7F7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الجوي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C02A1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AB82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7751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الصخري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C5A8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E58FF4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5F64C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الحيوان </w:t>
            </w:r>
          </w:p>
        </w:tc>
      </w:tr>
    </w:tbl>
    <w:p w14:paraId="2377D196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27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................الوسط الذي يحيط بالكائن الحي، فيؤثر فيه ويتأثر به.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239AF1BA" w14:textId="77777777" w:rsidTr="00E1092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3FF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6DE0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الغلاف الحيوي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B279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45A46B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69353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البيئة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E924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46F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7323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الصخري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6EAD6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12C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D3083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النبات الطبيعي </w:t>
            </w:r>
          </w:p>
        </w:tc>
      </w:tr>
    </w:tbl>
    <w:p w14:paraId="0A3821C6" w14:textId="77777777" w:rsidR="004539A4" w:rsidRPr="00033695" w:rsidRDefault="00BD10AB" w:rsidP="004539A4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28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..................كل ما ينب</w:t>
      </w:r>
      <w:r w:rsidR="004539A4" w:rsidRPr="00033695">
        <w:rPr>
          <w:rFonts w:ascii="Traditional Arabic" w:hAnsi="Traditional Arabic" w:hint="eastAsia"/>
          <w:b/>
          <w:bCs/>
          <w:noProof w:val="0"/>
          <w:sz w:val="28"/>
          <w:szCs w:val="28"/>
          <w:rtl/>
          <w:lang w:eastAsia="en-US"/>
        </w:rPr>
        <w:t>ت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طبيعياً دون تدخل من الإنسان.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2639891" w14:textId="77777777" w:rsidTr="00E1092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45B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615C8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المناخ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E708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A5F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272F6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التضاريس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12CF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2D70B9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B151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النبات الطبيعي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0797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0D2F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8742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البيئة </w:t>
            </w:r>
          </w:p>
        </w:tc>
      </w:tr>
    </w:tbl>
    <w:p w14:paraId="41E09EE2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29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.................نسبة بخار الماء الذي في الهواء.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E19885A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C2463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C41A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الحرارة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0C06F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775072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3F70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0B695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8E5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287FB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E7830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9502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722B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الضغط الجوي  </w:t>
            </w:r>
          </w:p>
        </w:tc>
      </w:tr>
    </w:tbl>
    <w:p w14:paraId="4490CF65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30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6302E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يعد...................مؤسس الدولة العثمانية.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908F61A" w14:textId="77777777" w:rsidTr="00E10923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1225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F5CD7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أورخان بن عثمان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979E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8265C9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A3C16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أرطغرل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9FD2D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3F9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F6F60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الأول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60A8D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925D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D0FEE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محمد الفاتح </w:t>
            </w:r>
          </w:p>
        </w:tc>
      </w:tr>
    </w:tbl>
    <w:p w14:paraId="77D618B6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6302E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أسس السلطان العثماني ............فرقة (الإنكشارية) العسكرية.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A732216" w14:textId="77777777" w:rsidTr="00E10923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F31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34F0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محمد الفاتح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B999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B808E8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984C6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أورخان بن عثمان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9779B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46C5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E2FBB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أرطغرل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A141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28E0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69AF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أرطغرل </w:t>
            </w:r>
          </w:p>
        </w:tc>
      </w:tr>
    </w:tbl>
    <w:p w14:paraId="6DEF72B7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32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6302E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فتح السلطان العثماني ...............القسطنطينية وأتخذها عاصمة للدولة العثمانية.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028A968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610D6B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C953" w14:textId="77777777" w:rsidR="00BD10AB" w:rsidRPr="00033695" w:rsidRDefault="005610B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محمد الفاتح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202F2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8EE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04CC7" w14:textId="77777777" w:rsidR="00BD10AB" w:rsidRPr="00033695" w:rsidRDefault="005610B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سليمان القانوني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2E106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7DB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FB012" w14:textId="77777777" w:rsidR="00BD10AB" w:rsidRPr="00033695" w:rsidRDefault="005610B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أرطغرل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727F4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A81D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F3C5" w14:textId="77777777" w:rsidR="00BD10AB" w:rsidRPr="00033695" w:rsidRDefault="005610B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أورخان بن عثمان </w:t>
            </w:r>
          </w:p>
        </w:tc>
      </w:tr>
    </w:tbl>
    <w:p w14:paraId="02F7B049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33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 w:bidi="ar-EG"/>
        </w:rPr>
        <w:t xml:space="preserve">القائد المسلم الذي فتح مدينة </w:t>
      </w:r>
      <w:proofErr w:type="spellStart"/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 w:bidi="ar-EG"/>
        </w:rPr>
        <w:t>الديبل</w:t>
      </w:r>
      <w:proofErr w:type="spellEnd"/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 w:bidi="ar-EG"/>
        </w:rPr>
        <w:t>: ...............</w:t>
      </w:r>
      <w:r w:rsidR="009421AA"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2D3A8CF" w14:textId="77777777" w:rsidTr="00E10923">
        <w:trPr>
          <w:trHeight w:val="317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2882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43BE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طارق بن زياد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99BF7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22FC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14DB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قتيبة بن مسلم الباهلي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CB91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FC5027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3986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محمد بن القاسم الثقفي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4816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11D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ED20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مسلم الخراساني </w:t>
            </w:r>
          </w:p>
        </w:tc>
      </w:tr>
    </w:tbl>
    <w:p w14:paraId="6D0000A9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</w:p>
    <w:p w14:paraId="34265014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34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آ</w:t>
      </w:r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خر خلفاء ال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دو</w:t>
      </w:r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لة </w:t>
      </w:r>
      <w:r w:rsidR="00686DE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العباسية: .................</w:t>
      </w:r>
      <w:r w:rsidR="00686DE6"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4A6EBDA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CC5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DB425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هارون الرشيد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4AC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9934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6D0C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جعفر المنصور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2B3B0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A83607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A90B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المستعصم بالله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CC45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2F8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0B25A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العباس </w:t>
            </w:r>
          </w:p>
        </w:tc>
      </w:tr>
    </w:tbl>
    <w:p w14:paraId="72B2FD22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35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أنشأ الخليفة الأموي ............ ديوان الخاتم (لختم رسائل </w:t>
      </w:r>
      <w:r w:rsidR="004443A0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الخليفة،</w:t>
      </w:r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وحفظ نسخة منها).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5C4E559" w14:textId="77777777" w:rsidTr="00E1092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7A5F39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CE64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بن أبي سفيان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1D8B9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578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8B32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الوليد بن عبد الملك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07E83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5355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1C75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بن عبد الملك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98F1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3565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6ADF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عمر بن عبد العزيز</w:t>
            </w:r>
          </w:p>
        </w:tc>
      </w:tr>
    </w:tbl>
    <w:p w14:paraId="2D9F5662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36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9421AA" w:rsidRPr="00033695">
        <w:rPr>
          <w:rFonts w:hint="cs"/>
          <w:b/>
          <w:bCs/>
          <w:sz w:val="28"/>
          <w:szCs w:val="28"/>
          <w:rtl/>
          <w:lang w:bidi="ar-EG"/>
        </w:rPr>
        <w:t xml:space="preserve"> حكم الخليفة الأموي عمر بن عبدالعزيز الدولة الأموية مدة 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29887D02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1B947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DC42B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ثلاث سنوات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B644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092327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9837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سنتين وخمسة أشهر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872F4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751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BE37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خمس سنوات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3E2B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D8F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DB07D" w14:textId="77777777" w:rsidR="00BD10AB" w:rsidRPr="00033695" w:rsidRDefault="009421A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ست سنوات </w:t>
            </w:r>
          </w:p>
        </w:tc>
      </w:tr>
    </w:tbl>
    <w:p w14:paraId="74308825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37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9421A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تولى ...............الوزارة في مصر زمن العبيدين ثم قضى على دولتهم.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2D2EDC4" w14:textId="77777777" w:rsidTr="00E1092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3EC2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5F9F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عماد الدين زنكي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4C2D3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FFB7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CAB6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نور الدين زنكي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26657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11016D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544A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صلاح الدين الأيوبي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D65C7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C8B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02FF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أسد الدين شيركوه </w:t>
            </w:r>
          </w:p>
        </w:tc>
      </w:tr>
    </w:tbl>
    <w:p w14:paraId="50F85F14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38</w:t>
      </w:r>
      <w:r w:rsidR="003700B2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أضطر</w:t>
      </w:r>
      <w:r w:rsidR="001E626F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ريتشارد ملك الإنجليز إلى عقد صلح الرملة عام.........ه مع صلاح الدين الأيوبي والعودة إلى بلاده.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FD23015" w14:textId="77777777" w:rsidTr="00E1092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3646B2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0F7D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EF11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18E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B76E8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677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D963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D60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B609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950C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DF15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14073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398</w:t>
            </w:r>
          </w:p>
        </w:tc>
      </w:tr>
    </w:tbl>
    <w:p w14:paraId="0D8B40DE" w14:textId="77777777" w:rsidR="00BD10AB" w:rsidRPr="00033695" w:rsidRDefault="00BD10AB" w:rsidP="00D60F4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39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1E626F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............هو متوسط حالات الجو في مكان محدد، لمدة طويلة، من حيث الحرارة والضغط الجوي، والرياح، والرطوبة.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D49E92A" w14:textId="77777777" w:rsidTr="00E1092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30B5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6219" w14:textId="77777777" w:rsidR="00BD10AB" w:rsidRPr="00033695" w:rsidRDefault="001E626F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الغلاف الجوي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794AD4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8504E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b/>
                <w:bCs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7709" w14:textId="77777777" w:rsidR="00BD10AB" w:rsidRPr="00033695" w:rsidRDefault="001E626F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النبات الطبيعي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7C5EAD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848D47D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b/>
                <w:bCs/>
                <w:sz w:val="28"/>
                <w:szCs w:val="28"/>
                <w:rtl/>
                <w:lang w:bidi="ar-EG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7762" w14:textId="77777777" w:rsidR="00BD10AB" w:rsidRPr="00033695" w:rsidRDefault="001E626F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المناخ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CB861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A298B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b/>
                <w:bCs/>
                <w:sz w:val="28"/>
                <w:szCs w:val="28"/>
                <w:rtl/>
                <w:lang w:bidi="ar-EG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89E33" w14:textId="77777777" w:rsidR="00BD10AB" w:rsidRPr="00033695" w:rsidRDefault="001E626F" w:rsidP="00D60F48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الإعصار</w:t>
            </w:r>
          </w:p>
        </w:tc>
      </w:tr>
    </w:tbl>
    <w:p w14:paraId="3782B38B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40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1E626F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 w:bidi="ar-EG"/>
        </w:rPr>
        <w:t>الصخور .............. هي صخور طبقية ذات مسام، تكونت من التحام رواسب الصخور، بفعل عمليات التجوية.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6DA6162" w14:textId="77777777" w:rsidTr="00E1092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B9A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2E6A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المتحولة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F690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DEE220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BF75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الرسوبية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69E60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DA4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6CF4C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النارية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B6EC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804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4A493" w14:textId="77777777" w:rsidR="00BD10AB" w:rsidRPr="00033695" w:rsidRDefault="001E626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الجوفية</w:t>
            </w:r>
          </w:p>
        </w:tc>
      </w:tr>
    </w:tbl>
    <w:p w14:paraId="62D6DF77" w14:textId="77777777" w:rsidR="00BD10AB" w:rsidRPr="00033695" w:rsidRDefault="00BD10AB" w:rsidP="00BD10AB">
      <w:pPr>
        <w:jc w:val="center"/>
        <w:rPr>
          <w:vanish/>
          <w:sz w:val="28"/>
          <w:szCs w:val="28"/>
          <w:rtl/>
        </w:rPr>
      </w:pPr>
    </w:p>
    <w:tbl>
      <w:tblPr>
        <w:tblpPr w:leftFromText="180" w:rightFromText="180" w:vertAnchor="text" w:horzAnchor="margin" w:tblpY="79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033695" w14:paraId="2424F014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6847C387" w14:textId="3E6C0B60" w:rsidR="00BD10AB" w:rsidRPr="00033695" w:rsidRDefault="00A963E0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20</w:t>
            </w:r>
          </w:p>
        </w:tc>
      </w:tr>
      <w:tr w:rsidR="00BD10AB" w:rsidRPr="00033695" w14:paraId="7FFCC531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381B078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</w:tbl>
    <w:p w14:paraId="1F25F25F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0DCFECDF" w14:textId="77777777" w:rsidR="00BD10AB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7CBEEFFD" w14:textId="77777777" w:rsidR="00686DE6" w:rsidRDefault="00686DE6" w:rsidP="00BD10AB">
      <w:pPr>
        <w:jc w:val="lowKashida"/>
        <w:rPr>
          <w:b/>
          <w:bCs/>
          <w:sz w:val="28"/>
          <w:szCs w:val="28"/>
          <w:rtl/>
        </w:rPr>
      </w:pPr>
    </w:p>
    <w:p w14:paraId="4409B9F7" w14:textId="77777777" w:rsidR="00686DE6" w:rsidRPr="00033695" w:rsidRDefault="00686DE6" w:rsidP="00BD10AB">
      <w:pPr>
        <w:jc w:val="lowKashida"/>
        <w:rPr>
          <w:b/>
          <w:bCs/>
          <w:sz w:val="28"/>
          <w:szCs w:val="28"/>
          <w:rtl/>
        </w:rPr>
      </w:pPr>
    </w:p>
    <w:p w14:paraId="443018B7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0430F21C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  <w:r w:rsidRPr="00033695">
        <w:rPr>
          <w:b/>
          <w:bCs/>
          <w:sz w:val="28"/>
          <w:szCs w:val="28"/>
          <w:u w:val="single"/>
          <w:rtl/>
        </w:rPr>
        <w:t>السؤال الثاني:ضع</w:t>
      </w:r>
      <w:r w:rsidR="00952878" w:rsidRPr="00033695">
        <w:rPr>
          <w:rFonts w:hint="cs"/>
          <w:b/>
          <w:bCs/>
          <w:sz w:val="28"/>
          <w:szCs w:val="28"/>
          <w:u w:val="single"/>
          <w:rtl/>
        </w:rPr>
        <w:t>ي</w:t>
      </w:r>
      <w:r w:rsidRPr="00033695">
        <w:rPr>
          <w:b/>
          <w:bCs/>
          <w:sz w:val="28"/>
          <w:szCs w:val="28"/>
          <w:u w:val="single"/>
          <w:rtl/>
        </w:rPr>
        <w:t xml:space="preserve"> </w:t>
      </w:r>
      <w:r w:rsidRPr="00033695">
        <w:rPr>
          <w:rFonts w:hint="cs"/>
          <w:b/>
          <w:bCs/>
          <w:sz w:val="28"/>
          <w:szCs w:val="28"/>
          <w:u w:val="single"/>
          <w:rtl/>
        </w:rPr>
        <w:t xml:space="preserve">كلمة </w:t>
      </w:r>
      <w:r w:rsidRPr="00033695">
        <w:rPr>
          <w:b/>
          <w:bCs/>
          <w:sz w:val="28"/>
          <w:szCs w:val="28"/>
          <w:u w:val="single"/>
          <w:rtl/>
        </w:rPr>
        <w:t xml:space="preserve">( صح ) أمام العبارة الصحيحة </w:t>
      </w:r>
      <w:r w:rsidRPr="00033695">
        <w:rPr>
          <w:rFonts w:hint="cs"/>
          <w:b/>
          <w:bCs/>
          <w:sz w:val="28"/>
          <w:szCs w:val="28"/>
          <w:u w:val="single"/>
          <w:rtl/>
        </w:rPr>
        <w:t>, أ</w:t>
      </w:r>
      <w:r w:rsidRPr="00033695">
        <w:rPr>
          <w:b/>
          <w:bCs/>
          <w:sz w:val="28"/>
          <w:szCs w:val="28"/>
          <w:u w:val="single"/>
          <w:rtl/>
        </w:rPr>
        <w:t xml:space="preserve">و </w:t>
      </w:r>
      <w:r w:rsidRPr="00033695">
        <w:rPr>
          <w:rFonts w:hint="cs"/>
          <w:b/>
          <w:bCs/>
          <w:sz w:val="28"/>
          <w:szCs w:val="28"/>
          <w:u w:val="single"/>
          <w:rtl/>
        </w:rPr>
        <w:t xml:space="preserve">كلمة </w:t>
      </w:r>
      <w:r w:rsidRPr="00033695">
        <w:rPr>
          <w:b/>
          <w:bCs/>
          <w:sz w:val="28"/>
          <w:szCs w:val="28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033695" w14:paraId="4E1DE50A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64C4D68A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6E675913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DD13227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2D7DCC93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خاطئة</w:t>
            </w:r>
          </w:p>
        </w:tc>
      </w:tr>
      <w:tr w:rsidR="00BD10AB" w:rsidRPr="00033695" w14:paraId="69069611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6BE88EF7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6804" w:type="dxa"/>
            <w:shd w:val="clear" w:color="auto" w:fill="auto"/>
          </w:tcPr>
          <w:p w14:paraId="53C18DDE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البراكين فتحات في مناطق الضعف في سط</w:t>
            </w:r>
            <w:r w:rsidR="005610BD">
              <w:rPr>
                <w:rFonts w:hint="cs"/>
                <w:b/>
                <w:bCs/>
                <w:sz w:val="28"/>
                <w:szCs w:val="28"/>
                <w:rtl/>
              </w:rPr>
              <w:t>ح</w:t>
            </w: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القشرة الأرضية, تخرج أنوعاً مختلفة من الصخور المنصهرة, والغازات والأبخرة.</w:t>
            </w:r>
          </w:p>
        </w:tc>
        <w:tc>
          <w:tcPr>
            <w:tcW w:w="567" w:type="dxa"/>
            <w:shd w:val="clear" w:color="auto" w:fill="auto"/>
          </w:tcPr>
          <w:p w14:paraId="436C6C7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318A03DF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6C3586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5F2351D1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38709FFF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3CB7ED8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6804" w:type="dxa"/>
            <w:shd w:val="clear" w:color="auto" w:fill="auto"/>
          </w:tcPr>
          <w:p w14:paraId="77204EB3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من أسباب نهاية الدولة العباسية نقل العاصمة إلى بغداد.</w:t>
            </w:r>
          </w:p>
        </w:tc>
        <w:tc>
          <w:tcPr>
            <w:tcW w:w="567" w:type="dxa"/>
            <w:shd w:val="clear" w:color="auto" w:fill="auto"/>
          </w:tcPr>
          <w:p w14:paraId="2D781021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720F996D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B7DE9D3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08802DFB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52231C30" w14:textId="77777777" w:rsidTr="00E10923">
        <w:trPr>
          <w:trHeight w:val="465"/>
        </w:trPr>
        <w:tc>
          <w:tcPr>
            <w:tcW w:w="567" w:type="dxa"/>
            <w:shd w:val="clear" w:color="auto" w:fill="auto"/>
          </w:tcPr>
          <w:p w14:paraId="53B6BAC0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6804" w:type="dxa"/>
            <w:shd w:val="clear" w:color="auto" w:fill="auto"/>
          </w:tcPr>
          <w:p w14:paraId="24272BAC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 xml:space="preserve">تنتسب الدولة الأموية إلى مروان بن الحكم بن أبي العاص. </w:t>
            </w:r>
          </w:p>
        </w:tc>
        <w:tc>
          <w:tcPr>
            <w:tcW w:w="567" w:type="dxa"/>
            <w:shd w:val="clear" w:color="auto" w:fill="auto"/>
          </w:tcPr>
          <w:p w14:paraId="0DC329BF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13254A13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8976B89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040515D4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66E937B6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27FD43CB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6804" w:type="dxa"/>
            <w:shd w:val="clear" w:color="auto" w:fill="auto"/>
          </w:tcPr>
          <w:p w14:paraId="3A1E7ADE" w14:textId="77777777" w:rsidR="00BD10AB" w:rsidRPr="00033695" w:rsidRDefault="005610BD" w:rsidP="00BD10A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9F7B59" w:rsidRPr="00033695">
              <w:rPr>
                <w:rFonts w:hint="cs"/>
                <w:b/>
                <w:bCs/>
                <w:sz w:val="28"/>
                <w:szCs w:val="28"/>
                <w:rtl/>
              </w:rPr>
              <w:t xml:space="preserve">نتهت معركة وادي لكة بهزيمة المسلمين. </w:t>
            </w:r>
          </w:p>
        </w:tc>
        <w:tc>
          <w:tcPr>
            <w:tcW w:w="567" w:type="dxa"/>
            <w:shd w:val="clear" w:color="auto" w:fill="auto"/>
          </w:tcPr>
          <w:p w14:paraId="3E5C725C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7B9C19D8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E987F49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2B57EB43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62BBD926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1C0B412C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6804" w:type="dxa"/>
            <w:shd w:val="clear" w:color="auto" w:fill="auto"/>
          </w:tcPr>
          <w:p w14:paraId="76CFF8B7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 xml:space="preserve">ينقسم تاريخ الدولة العباسية إلى عصرين: العصر العباسي الأول والعصر العباسي الثاني. </w:t>
            </w:r>
          </w:p>
        </w:tc>
        <w:tc>
          <w:tcPr>
            <w:tcW w:w="567" w:type="dxa"/>
            <w:shd w:val="clear" w:color="auto" w:fill="auto"/>
          </w:tcPr>
          <w:p w14:paraId="23858C7A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556AF1DF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2CDD1C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2CF589FF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291BDF11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5B866BA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6804" w:type="dxa"/>
            <w:shd w:val="clear" w:color="auto" w:fill="auto"/>
          </w:tcPr>
          <w:p w14:paraId="4EDCF89A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 xml:space="preserve">قضى الخليفة العباسي أبو العباس على حركة الخوارج وفتنة البرامكة. </w:t>
            </w:r>
          </w:p>
        </w:tc>
        <w:tc>
          <w:tcPr>
            <w:tcW w:w="567" w:type="dxa"/>
            <w:shd w:val="clear" w:color="auto" w:fill="auto"/>
          </w:tcPr>
          <w:p w14:paraId="0E3A0D5B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641F14A1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76743A6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F9B0501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7E67A9A5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2D4951A3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6804" w:type="dxa"/>
            <w:shd w:val="clear" w:color="auto" w:fill="auto"/>
          </w:tcPr>
          <w:p w14:paraId="70CDB879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وزارة العمل والتنمية الاجتماعية مسؤولة عن طبقات الأرض.</w:t>
            </w:r>
          </w:p>
        </w:tc>
        <w:tc>
          <w:tcPr>
            <w:tcW w:w="567" w:type="dxa"/>
            <w:shd w:val="clear" w:color="auto" w:fill="auto"/>
          </w:tcPr>
          <w:p w14:paraId="1F2AE721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4BF1A97D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1000BB6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49CDFCCA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033695" w14:paraId="13E4E3AE" w14:textId="77777777" w:rsidTr="00E10923">
        <w:trPr>
          <w:trHeight w:val="479"/>
        </w:trPr>
        <w:tc>
          <w:tcPr>
            <w:tcW w:w="567" w:type="dxa"/>
            <w:shd w:val="clear" w:color="auto" w:fill="auto"/>
          </w:tcPr>
          <w:p w14:paraId="69E41E18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6804" w:type="dxa"/>
            <w:shd w:val="clear" w:color="auto" w:fill="auto"/>
          </w:tcPr>
          <w:p w14:paraId="6F6361FF" w14:textId="77777777" w:rsidR="00BD10AB" w:rsidRPr="00033695" w:rsidRDefault="009F7B59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 xml:space="preserve">هدر الوقت </w:t>
            </w:r>
            <w:r w:rsidR="004443A0" w:rsidRPr="00033695">
              <w:rPr>
                <w:rFonts w:hint="cs"/>
                <w:b/>
                <w:bCs/>
                <w:sz w:val="28"/>
                <w:szCs w:val="28"/>
                <w:rtl/>
              </w:rPr>
              <w:t>يؤثر في تحقيق الأعمال.</w:t>
            </w:r>
          </w:p>
        </w:tc>
        <w:tc>
          <w:tcPr>
            <w:tcW w:w="567" w:type="dxa"/>
            <w:shd w:val="clear" w:color="auto" w:fill="auto"/>
          </w:tcPr>
          <w:p w14:paraId="52B36753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478FC660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71BA27F0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0D9B24F1" w14:textId="77777777" w:rsidR="00BD10AB" w:rsidRPr="00033695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EFF518B" w14:textId="77777777" w:rsidR="00BD10AB" w:rsidRPr="00033695" w:rsidRDefault="00BD10AB" w:rsidP="00BD10AB">
      <w:pPr>
        <w:rPr>
          <w:vanish/>
          <w:sz w:val="28"/>
          <w:szCs w:val="28"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033695" w14:paraId="69FA8916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33E81857" w14:textId="09CBF5F1" w:rsidR="00BD10AB" w:rsidRPr="00033695" w:rsidRDefault="00A963E0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4</w:t>
            </w:r>
          </w:p>
        </w:tc>
      </w:tr>
      <w:tr w:rsidR="00BD10AB" w:rsidRPr="00033695" w14:paraId="3B066C2B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B69F5C5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</w:tbl>
    <w:p w14:paraId="00709327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79C9F75C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54238D77" w14:textId="77777777" w:rsidR="004443A0" w:rsidRPr="00033695" w:rsidRDefault="00BD10AB" w:rsidP="00BD10AB">
      <w:pPr>
        <w:rPr>
          <w:b/>
          <w:bCs/>
          <w:sz w:val="28"/>
          <w:szCs w:val="28"/>
          <w:u w:val="single"/>
          <w:rtl/>
        </w:rPr>
      </w:pPr>
      <w:r w:rsidRPr="00033695">
        <w:rPr>
          <w:b/>
          <w:bCs/>
          <w:sz w:val="28"/>
          <w:szCs w:val="28"/>
          <w:u w:val="single"/>
          <w:rtl/>
        </w:rPr>
        <w:t>السؤال الثالث:</w:t>
      </w:r>
      <w:r w:rsidRPr="00033695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14:paraId="72F6FC26" w14:textId="77777777" w:rsidR="00BD10AB" w:rsidRPr="006F1EB6" w:rsidRDefault="00BD10AB" w:rsidP="005610BD">
      <w:pPr>
        <w:ind w:left="360"/>
        <w:rPr>
          <w:b/>
          <w:bCs/>
          <w:sz w:val="28"/>
          <w:szCs w:val="28"/>
          <w:u w:val="single"/>
          <w:rtl/>
        </w:rPr>
      </w:pPr>
      <w:r w:rsidRPr="006F1EB6">
        <w:rPr>
          <w:b/>
          <w:bCs/>
          <w:sz w:val="28"/>
          <w:szCs w:val="28"/>
          <w:u w:val="single"/>
          <w:rtl/>
        </w:rPr>
        <w:t>علل</w:t>
      </w:r>
      <w:r w:rsidR="004443A0" w:rsidRPr="006F1EB6">
        <w:rPr>
          <w:rFonts w:hint="cs"/>
          <w:b/>
          <w:bCs/>
          <w:sz w:val="28"/>
          <w:szCs w:val="28"/>
          <w:u w:val="single"/>
          <w:rtl/>
        </w:rPr>
        <w:t>ي</w:t>
      </w:r>
      <w:r w:rsidRPr="006F1EB6">
        <w:rPr>
          <w:b/>
          <w:bCs/>
          <w:sz w:val="28"/>
          <w:szCs w:val="28"/>
          <w:u w:val="single"/>
          <w:rtl/>
        </w:rPr>
        <w:t xml:space="preserve"> لما يأتي: </w:t>
      </w:r>
    </w:p>
    <w:p w14:paraId="0834298E" w14:textId="1BDD2541" w:rsidR="00BD10AB" w:rsidRPr="00033695" w:rsidRDefault="003D2D8B" w:rsidP="004F5121">
      <w:pPr>
        <w:ind w:left="567"/>
        <w:rPr>
          <w:b/>
          <w:bCs/>
          <w:sz w:val="28"/>
          <w:szCs w:val="28"/>
          <w:rtl/>
        </w:rPr>
      </w:pPr>
      <w:r w:rsidRPr="00033695">
        <w:rPr>
          <w:rFonts w:hint="cs"/>
          <w:b/>
          <w:bCs/>
          <w:sz w:val="28"/>
          <w:szCs w:val="28"/>
          <w:rtl/>
        </w:rPr>
        <w:t>أ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- </w:t>
      </w:r>
      <w:r w:rsidR="004443A0" w:rsidRPr="00033695">
        <w:rPr>
          <w:rFonts w:hint="cs"/>
          <w:b/>
          <w:bCs/>
          <w:sz w:val="28"/>
          <w:szCs w:val="28"/>
          <w:rtl/>
        </w:rPr>
        <w:t>تسمية الدولة الأموية بهذا الأسم.</w:t>
      </w:r>
      <w:r w:rsidR="00735BFF">
        <w:rPr>
          <w:rFonts w:hint="cs"/>
          <w:b/>
          <w:bCs/>
          <w:sz w:val="28"/>
          <w:szCs w:val="28"/>
          <w:rtl/>
        </w:rPr>
        <w:t xml:space="preserve"> </w:t>
      </w:r>
      <w:bookmarkStart w:id="1" w:name="_Hlk28720046"/>
      <w:r w:rsidR="00735BFF" w:rsidRPr="00735BFF">
        <w:rPr>
          <w:rFonts w:hint="cs"/>
          <w:b/>
          <w:bCs/>
          <w:color w:val="C00000"/>
          <w:sz w:val="28"/>
          <w:szCs w:val="28"/>
          <w:rtl/>
        </w:rPr>
        <w:t xml:space="preserve">( نصف درجة ) </w:t>
      </w:r>
      <w:bookmarkEnd w:id="1"/>
    </w:p>
    <w:p w14:paraId="542AE7DA" w14:textId="49D58D9C" w:rsidR="00BD10AB" w:rsidRPr="001F3572" w:rsidRDefault="00E10923" w:rsidP="00BD10AB">
      <w:pPr>
        <w:ind w:left="360"/>
        <w:rPr>
          <w:b/>
          <w:bCs/>
          <w:color w:val="1F4E79" w:themeColor="accent1" w:themeShade="8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 نسبة إلى أمية بن عبد شمس بن عبد مناف جد معاوية بن أبي سفيان</w:t>
      </w:r>
      <w:r w:rsidR="00735BFF"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>.</w:t>
      </w:r>
    </w:p>
    <w:p w14:paraId="0D0D8A0A" w14:textId="07C5376C" w:rsidR="00BD10AB" w:rsidRPr="00033695" w:rsidRDefault="003D2D8B" w:rsidP="004F5121">
      <w:pPr>
        <w:ind w:left="360"/>
        <w:rPr>
          <w:b/>
          <w:bCs/>
          <w:sz w:val="28"/>
          <w:szCs w:val="28"/>
        </w:rPr>
      </w:pPr>
      <w:r w:rsidRPr="00033695">
        <w:rPr>
          <w:rFonts w:hint="cs"/>
          <w:b/>
          <w:bCs/>
          <w:sz w:val="28"/>
          <w:szCs w:val="28"/>
          <w:rtl/>
        </w:rPr>
        <w:t>ب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- </w:t>
      </w:r>
      <w:r w:rsidR="004443A0" w:rsidRPr="00033695">
        <w:rPr>
          <w:rFonts w:hint="cs"/>
          <w:b/>
          <w:bCs/>
          <w:sz w:val="28"/>
          <w:szCs w:val="28"/>
          <w:rtl/>
        </w:rPr>
        <w:t>لُقب السلطان العثماني سليمان الأول بالقانوني</w:t>
      </w:r>
      <w:r w:rsidR="00033695">
        <w:rPr>
          <w:rFonts w:hint="cs"/>
          <w:b/>
          <w:bCs/>
          <w:sz w:val="28"/>
          <w:szCs w:val="28"/>
          <w:rtl/>
        </w:rPr>
        <w:t>.</w:t>
      </w:r>
      <w:r w:rsidR="00735BFF" w:rsidRPr="00735BFF">
        <w:rPr>
          <w:rFonts w:hint="cs"/>
          <w:b/>
          <w:bCs/>
          <w:color w:val="C00000"/>
          <w:sz w:val="28"/>
          <w:szCs w:val="28"/>
          <w:rtl/>
        </w:rPr>
        <w:t xml:space="preserve"> ( نصف درجة )</w:t>
      </w:r>
    </w:p>
    <w:p w14:paraId="5B754E10" w14:textId="45932BD7" w:rsidR="00BD10AB" w:rsidRPr="001F3572" w:rsidRDefault="00735BFF" w:rsidP="004443A0">
      <w:pPr>
        <w:ind w:left="360"/>
        <w:rPr>
          <w:b/>
          <w:bCs/>
          <w:color w:val="1F4E79" w:themeColor="accent1" w:themeShade="80"/>
          <w:sz w:val="28"/>
          <w:szCs w:val="28"/>
        </w:rPr>
      </w:pP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لأن وضع قوانين الدولة العثمانية </w:t>
      </w:r>
    </w:p>
    <w:p w14:paraId="3E40B100" w14:textId="3714CD35" w:rsidR="00BD10AB" w:rsidRPr="00033695" w:rsidRDefault="003D2D8B" w:rsidP="004F5121">
      <w:pPr>
        <w:ind w:left="360"/>
        <w:rPr>
          <w:b/>
          <w:bCs/>
          <w:sz w:val="28"/>
          <w:szCs w:val="28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ج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 -.</w:t>
      </w:r>
      <w:r w:rsidR="004443A0" w:rsidRPr="00033695">
        <w:rPr>
          <w:rFonts w:hint="cs"/>
          <w:b/>
          <w:bCs/>
          <w:sz w:val="28"/>
          <w:szCs w:val="28"/>
          <w:rtl/>
        </w:rPr>
        <w:t>بناء القائد عقبة بن نافع لمدينة القيروان.</w:t>
      </w:r>
      <w:r w:rsidR="00735BFF" w:rsidRPr="00735BFF">
        <w:rPr>
          <w:rFonts w:hint="cs"/>
          <w:b/>
          <w:bCs/>
          <w:color w:val="C00000"/>
          <w:sz w:val="28"/>
          <w:szCs w:val="28"/>
          <w:rtl/>
        </w:rPr>
        <w:t xml:space="preserve"> ( نصف درجة )</w:t>
      </w:r>
    </w:p>
    <w:p w14:paraId="52D32A23" w14:textId="35A057D0" w:rsidR="00BD10AB" w:rsidRPr="001F3572" w:rsidRDefault="00735BFF" w:rsidP="00BD10AB">
      <w:pPr>
        <w:ind w:left="360"/>
        <w:rPr>
          <w:b/>
          <w:bCs/>
          <w:color w:val="1F4E79" w:themeColor="accent1" w:themeShade="8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مركز انطلاق لجيوش المسلمين </w:t>
      </w:r>
      <w:r w:rsidRPr="001F3572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خط دفاع لأراضي المسلمين </w:t>
      </w:r>
      <w:r w:rsidRPr="001F3572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مركز لدعوة للدين الإسلامي </w:t>
      </w:r>
    </w:p>
    <w:p w14:paraId="0A045217" w14:textId="15150267" w:rsidR="00BD10AB" w:rsidRPr="00033695" w:rsidRDefault="003D2D8B" w:rsidP="004F5121">
      <w:pPr>
        <w:ind w:left="360"/>
        <w:rPr>
          <w:b/>
          <w:bCs/>
          <w:sz w:val="28"/>
          <w:szCs w:val="28"/>
        </w:rPr>
      </w:pPr>
      <w:r w:rsidRPr="00033695">
        <w:rPr>
          <w:rFonts w:hint="cs"/>
          <w:b/>
          <w:bCs/>
          <w:sz w:val="28"/>
          <w:szCs w:val="28"/>
          <w:rtl/>
        </w:rPr>
        <w:t>د</w:t>
      </w:r>
      <w:r w:rsidR="00BD10AB" w:rsidRPr="00033695">
        <w:rPr>
          <w:rFonts w:hint="cs"/>
          <w:b/>
          <w:bCs/>
          <w:sz w:val="28"/>
          <w:szCs w:val="28"/>
          <w:rtl/>
        </w:rPr>
        <w:t>-</w:t>
      </w:r>
      <w:r w:rsidR="00BD10AB" w:rsidRPr="00033695">
        <w:rPr>
          <w:b/>
          <w:bCs/>
          <w:sz w:val="28"/>
          <w:szCs w:val="28"/>
          <w:rtl/>
        </w:rPr>
        <w:tab/>
      </w:r>
      <w:r w:rsidR="004443A0" w:rsidRPr="00033695">
        <w:rPr>
          <w:rFonts w:hint="cs"/>
          <w:b/>
          <w:bCs/>
          <w:sz w:val="28"/>
          <w:szCs w:val="28"/>
          <w:rtl/>
        </w:rPr>
        <w:t>تسمية الحملات العسكرية التي شنتها أوروبا بالصليبيبة</w:t>
      </w:r>
      <w:r w:rsidR="00033695">
        <w:rPr>
          <w:rFonts w:hint="cs"/>
          <w:b/>
          <w:bCs/>
          <w:sz w:val="28"/>
          <w:szCs w:val="28"/>
          <w:rtl/>
        </w:rPr>
        <w:t>.</w:t>
      </w:r>
      <w:r w:rsidR="00735BFF" w:rsidRPr="00735BFF">
        <w:rPr>
          <w:rFonts w:hint="cs"/>
          <w:b/>
          <w:bCs/>
          <w:color w:val="C00000"/>
          <w:sz w:val="28"/>
          <w:szCs w:val="28"/>
          <w:rtl/>
        </w:rPr>
        <w:t xml:space="preserve"> ( نصف درجة )</w:t>
      </w:r>
    </w:p>
    <w:p w14:paraId="62CDF9DF" w14:textId="20A6789C" w:rsidR="00BD10AB" w:rsidRPr="00033695" w:rsidRDefault="00735BFF" w:rsidP="00BD10AB">
      <w:pPr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>لأن الاوربيين المشاركين في الحملات ينتمون أل الكنيسة الكاثوليكية التي تتخذ من الصليب رمز لها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12F7BEB9" w14:textId="314099C9" w:rsidR="00BD10AB" w:rsidRDefault="00033695" w:rsidP="004F5121">
      <w:pPr>
        <w:ind w:left="360"/>
        <w:rPr>
          <w:b/>
          <w:bCs/>
          <w:sz w:val="28"/>
          <w:szCs w:val="28"/>
          <w:rtl/>
        </w:rPr>
      </w:pPr>
      <w:r w:rsidRPr="00033695">
        <w:rPr>
          <w:rFonts w:hint="cs"/>
          <w:b/>
          <w:bCs/>
          <w:sz w:val="28"/>
          <w:szCs w:val="28"/>
          <w:rtl/>
        </w:rPr>
        <w:t>ه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- </w:t>
      </w:r>
      <w:r>
        <w:rPr>
          <w:rFonts w:hint="cs"/>
          <w:b/>
          <w:bCs/>
          <w:sz w:val="28"/>
          <w:szCs w:val="28"/>
          <w:rtl/>
        </w:rPr>
        <w:t>تعد الحرارة أهم عناصر المناخ.</w:t>
      </w:r>
      <w:r w:rsidR="00735BFF" w:rsidRPr="00735BFF">
        <w:rPr>
          <w:rFonts w:hint="cs"/>
          <w:b/>
          <w:bCs/>
          <w:color w:val="C00000"/>
          <w:sz w:val="28"/>
          <w:szCs w:val="28"/>
          <w:rtl/>
        </w:rPr>
        <w:t xml:space="preserve"> ( نصف درجة )</w:t>
      </w:r>
    </w:p>
    <w:p w14:paraId="455C8976" w14:textId="2D6DB178" w:rsidR="00033695" w:rsidRPr="001F3572" w:rsidRDefault="00735BFF" w:rsidP="00033695">
      <w:pPr>
        <w:ind w:left="360"/>
        <w:rPr>
          <w:b/>
          <w:bCs/>
          <w:color w:val="1F4E79" w:themeColor="accent1" w:themeShade="80"/>
          <w:sz w:val="28"/>
          <w:szCs w:val="28"/>
        </w:rPr>
      </w:pP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لأأنها تؤثر في العناصر الأخرى ( الرياح </w:t>
      </w:r>
      <w:r w:rsidRPr="001F3572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الرطوبة </w:t>
      </w:r>
      <w:r w:rsidRPr="001F3572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الضغط الجوي ).</w:t>
      </w:r>
    </w:p>
    <w:p w14:paraId="0A124DEF" w14:textId="5B47851F" w:rsidR="00033695" w:rsidRDefault="00033695" w:rsidP="004F5121">
      <w:pPr>
        <w:ind w:left="360"/>
        <w:rPr>
          <w:b/>
          <w:bCs/>
          <w:sz w:val="28"/>
          <w:szCs w:val="28"/>
          <w:rtl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 </w:t>
      </w:r>
      <w:r w:rsidR="004443A0" w:rsidRPr="00033695">
        <w:rPr>
          <w:b/>
          <w:bCs/>
          <w:sz w:val="28"/>
          <w:szCs w:val="28"/>
          <w:rtl/>
        </w:rPr>
        <w:t>–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الهجوم المغولي على العالم الإسلامي.</w:t>
      </w:r>
      <w:r w:rsidR="00735BFF" w:rsidRPr="00735BFF">
        <w:rPr>
          <w:rFonts w:hint="cs"/>
          <w:b/>
          <w:bCs/>
          <w:color w:val="C00000"/>
          <w:sz w:val="28"/>
          <w:szCs w:val="28"/>
          <w:rtl/>
        </w:rPr>
        <w:t xml:space="preserve"> ( نصف درجة )</w:t>
      </w:r>
    </w:p>
    <w:p w14:paraId="7B448A09" w14:textId="643E164B" w:rsidR="00BD10AB" w:rsidRPr="00033695" w:rsidRDefault="00735BFF" w:rsidP="004F5121">
      <w:pPr>
        <w:ind w:left="360"/>
        <w:rPr>
          <w:b/>
          <w:bCs/>
          <w:sz w:val="28"/>
          <w:szCs w:val="28"/>
        </w:rPr>
      </w:pPr>
      <w:r w:rsidRPr="001F3572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بسبب طبيعتهم البربرية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0F706EAA" w14:textId="77777777" w:rsidR="00BD10AB" w:rsidRPr="00033695" w:rsidRDefault="00BD10AB" w:rsidP="00BD10AB">
      <w:pPr>
        <w:ind w:left="360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page" w:tblpX="828" w:tblpY="9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033695" w14:paraId="538C1893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675218BE" w14:textId="0DDAA2B0" w:rsidR="00BD10AB" w:rsidRPr="00033695" w:rsidRDefault="00A963E0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3</w:t>
            </w:r>
          </w:p>
        </w:tc>
      </w:tr>
      <w:tr w:rsidR="00BD10AB" w:rsidRPr="00033695" w14:paraId="1306EF63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0979A4A" w14:textId="77777777" w:rsidR="00BD10AB" w:rsidRPr="00033695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0C1A6F07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6D220CA6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4E4C237B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59FA042B" w14:textId="77777777" w:rsidR="00BD10AB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677EC155" w14:textId="77777777" w:rsidR="00033695" w:rsidRDefault="00033695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04CBC04F" w14:textId="77777777" w:rsidR="00033695" w:rsidRPr="00033695" w:rsidRDefault="00033695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179D55CB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  <w:r w:rsidRPr="00033695">
        <w:rPr>
          <w:b/>
          <w:bCs/>
          <w:sz w:val="28"/>
          <w:szCs w:val="28"/>
          <w:u w:val="single"/>
          <w:rtl/>
        </w:rPr>
        <w:t>السؤال ال</w:t>
      </w:r>
      <w:r w:rsidRPr="00033695">
        <w:rPr>
          <w:rFonts w:hint="cs"/>
          <w:b/>
          <w:bCs/>
          <w:sz w:val="28"/>
          <w:szCs w:val="28"/>
          <w:u w:val="single"/>
          <w:rtl/>
        </w:rPr>
        <w:t>رابع</w:t>
      </w:r>
      <w:r w:rsidRPr="00033695">
        <w:rPr>
          <w:b/>
          <w:bCs/>
          <w:sz w:val="28"/>
          <w:szCs w:val="28"/>
          <w:u w:val="single"/>
          <w:rtl/>
        </w:rPr>
        <w:t>:</w:t>
      </w:r>
      <w:r w:rsidRPr="00033695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14:paraId="09F0FDFA" w14:textId="77777777" w:rsidR="00244AB7" w:rsidRPr="00033695" w:rsidRDefault="00244AB7" w:rsidP="00BD10AB">
      <w:pPr>
        <w:jc w:val="lowKashida"/>
        <w:rPr>
          <w:b/>
          <w:bCs/>
          <w:sz w:val="28"/>
          <w:szCs w:val="28"/>
          <w:u w:val="single"/>
          <w:rtl/>
        </w:rPr>
      </w:pPr>
      <w:r w:rsidRPr="00033695">
        <w:rPr>
          <w:rFonts w:hint="cs"/>
          <w:b/>
          <w:bCs/>
          <w:sz w:val="28"/>
          <w:szCs w:val="28"/>
          <w:u w:val="single"/>
          <w:rtl/>
        </w:rPr>
        <w:t xml:space="preserve">عددي لما يلي </w:t>
      </w:r>
      <w:r w:rsidR="006F1EB6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7D4C2041" w14:textId="2B212C6A" w:rsidR="00BD10AB" w:rsidRPr="00033695" w:rsidRDefault="003D2D8B" w:rsidP="004F5121">
      <w:pPr>
        <w:ind w:left="360"/>
        <w:rPr>
          <w:b/>
          <w:bCs/>
          <w:sz w:val="28"/>
          <w:szCs w:val="28"/>
        </w:rPr>
      </w:pPr>
      <w:r w:rsidRPr="00033695">
        <w:rPr>
          <w:rFonts w:hint="cs"/>
          <w:b/>
          <w:bCs/>
          <w:sz w:val="28"/>
          <w:szCs w:val="28"/>
          <w:rtl/>
        </w:rPr>
        <w:t>أ</w:t>
      </w:r>
      <w:r w:rsidR="00BD10AB" w:rsidRPr="00033695">
        <w:rPr>
          <w:rFonts w:hint="cs"/>
          <w:b/>
          <w:bCs/>
          <w:sz w:val="28"/>
          <w:szCs w:val="28"/>
          <w:rtl/>
        </w:rPr>
        <w:t>-</w:t>
      </w:r>
      <w:r w:rsidR="00244AB7" w:rsidRPr="00033695">
        <w:rPr>
          <w:rFonts w:hint="cs"/>
          <w:b/>
          <w:bCs/>
          <w:sz w:val="28"/>
          <w:szCs w:val="28"/>
          <w:rtl/>
        </w:rPr>
        <w:t>العوامل المؤثرة في توزيع الحيوانات على سطح الأرض</w:t>
      </w:r>
      <w:bookmarkStart w:id="2" w:name="_Hlk28720318"/>
      <w:r w:rsidR="00952878" w:rsidRPr="009A3239">
        <w:rPr>
          <w:rFonts w:hint="cs"/>
          <w:b/>
          <w:bCs/>
          <w:color w:val="C00000"/>
          <w:sz w:val="28"/>
          <w:szCs w:val="28"/>
          <w:rtl/>
        </w:rPr>
        <w:t>.</w:t>
      </w:r>
      <w:r w:rsidR="009A3239" w:rsidRPr="009A3239">
        <w:rPr>
          <w:rFonts w:hint="cs"/>
          <w:b/>
          <w:bCs/>
          <w:color w:val="C00000"/>
          <w:sz w:val="28"/>
          <w:szCs w:val="28"/>
          <w:rtl/>
        </w:rPr>
        <w:t>(درجة)</w:t>
      </w:r>
      <w:r w:rsidR="00244AB7" w:rsidRPr="009A3239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bookmarkEnd w:id="2"/>
    </w:p>
    <w:p w14:paraId="6C7E65E8" w14:textId="275C8242" w:rsidR="00BD10AB" w:rsidRPr="009A3239" w:rsidRDefault="009A3239" w:rsidP="00BD10AB">
      <w:pPr>
        <w:ind w:left="360"/>
        <w:rPr>
          <w:b/>
          <w:bCs/>
          <w:color w:val="1F4E79" w:themeColor="accent1" w:themeShade="80"/>
          <w:sz w:val="28"/>
          <w:szCs w:val="28"/>
        </w:rPr>
      </w:pP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التضاريس </w:t>
      </w:r>
      <w:r w:rsidRPr="009A3239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النبات الطبيعي -المناخ </w:t>
      </w:r>
      <w:r w:rsidR="00BD10AB" w:rsidRPr="009A3239">
        <w:rPr>
          <w:b/>
          <w:bCs/>
          <w:color w:val="1F4E79" w:themeColor="accent1" w:themeShade="80"/>
          <w:sz w:val="28"/>
          <w:szCs w:val="28"/>
          <w:rtl/>
        </w:rPr>
        <w:t>.</w:t>
      </w:r>
    </w:p>
    <w:p w14:paraId="48185EB5" w14:textId="435B23BA" w:rsidR="00BD10AB" w:rsidRPr="00033695" w:rsidRDefault="003D2D8B" w:rsidP="004F5121">
      <w:pPr>
        <w:ind w:left="360"/>
        <w:rPr>
          <w:b/>
          <w:bCs/>
          <w:sz w:val="28"/>
          <w:szCs w:val="28"/>
          <w:rtl/>
        </w:rPr>
      </w:pPr>
      <w:r w:rsidRPr="00033695">
        <w:rPr>
          <w:rFonts w:hint="cs"/>
          <w:b/>
          <w:bCs/>
          <w:sz w:val="28"/>
          <w:szCs w:val="28"/>
          <w:rtl/>
        </w:rPr>
        <w:t>ب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- </w:t>
      </w:r>
      <w:r w:rsidR="00244AB7" w:rsidRPr="00033695">
        <w:rPr>
          <w:rFonts w:hint="cs"/>
          <w:b/>
          <w:bCs/>
          <w:sz w:val="28"/>
          <w:szCs w:val="28"/>
          <w:rtl/>
        </w:rPr>
        <w:t>أسباب سقوط الدولة الأموية</w:t>
      </w:r>
      <w:r w:rsidR="00952878" w:rsidRPr="00033695">
        <w:rPr>
          <w:rFonts w:hint="cs"/>
          <w:b/>
          <w:bCs/>
          <w:sz w:val="28"/>
          <w:szCs w:val="28"/>
          <w:rtl/>
        </w:rPr>
        <w:t>.</w:t>
      </w:r>
      <w:r w:rsidR="00244AB7" w:rsidRPr="00033695">
        <w:rPr>
          <w:rFonts w:hint="cs"/>
          <w:b/>
          <w:bCs/>
          <w:sz w:val="28"/>
          <w:szCs w:val="28"/>
          <w:rtl/>
        </w:rPr>
        <w:t xml:space="preserve"> </w:t>
      </w:r>
      <w:r w:rsidR="009A3239" w:rsidRPr="009A3239">
        <w:rPr>
          <w:rFonts w:hint="cs"/>
          <w:b/>
          <w:bCs/>
          <w:color w:val="C00000"/>
          <w:sz w:val="28"/>
          <w:szCs w:val="28"/>
          <w:rtl/>
        </w:rPr>
        <w:t>.(درجة)</w:t>
      </w:r>
    </w:p>
    <w:p w14:paraId="69F60F1B" w14:textId="68208EFA" w:rsidR="00BD10AB" w:rsidRPr="00033695" w:rsidRDefault="009A3239" w:rsidP="00BD10AB">
      <w:pPr>
        <w:ind w:left="360"/>
        <w:rPr>
          <w:b/>
          <w:bCs/>
          <w:sz w:val="28"/>
          <w:szCs w:val="28"/>
          <w:rtl/>
        </w:rPr>
      </w:pP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العصبية القبيلية </w:t>
      </w:r>
      <w:r w:rsidRPr="009A3239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الفتن </w:t>
      </w:r>
      <w:r w:rsidRPr="009A3239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ظهور الدعوة للدولة العباسية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1FAE7858" w14:textId="4BD7886C" w:rsidR="00BD10AB" w:rsidRPr="00033695" w:rsidRDefault="003D2D8B" w:rsidP="004F5121">
      <w:pPr>
        <w:ind w:left="360"/>
        <w:rPr>
          <w:b/>
          <w:bCs/>
          <w:sz w:val="28"/>
          <w:szCs w:val="28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ج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 </w:t>
      </w:r>
      <w:r w:rsidR="00244AB7" w:rsidRPr="00033695">
        <w:rPr>
          <w:b/>
          <w:bCs/>
          <w:sz w:val="28"/>
          <w:szCs w:val="28"/>
          <w:rtl/>
        </w:rPr>
        <w:t>–</w:t>
      </w:r>
      <w:r w:rsidR="00BD10AB" w:rsidRPr="00033695">
        <w:rPr>
          <w:rFonts w:hint="cs"/>
          <w:b/>
          <w:bCs/>
          <w:sz w:val="28"/>
          <w:szCs w:val="28"/>
          <w:rtl/>
        </w:rPr>
        <w:t xml:space="preserve"> </w:t>
      </w:r>
      <w:r w:rsidR="00244AB7" w:rsidRPr="00033695">
        <w:rPr>
          <w:rFonts w:hint="cs"/>
          <w:b/>
          <w:bCs/>
          <w:sz w:val="28"/>
          <w:szCs w:val="28"/>
          <w:rtl/>
        </w:rPr>
        <w:t>الأمارات الصليبية التي تكونت بعد الحملة الصليبية الأولى في بلاد الشام</w:t>
      </w:r>
      <w:r w:rsidR="00952878" w:rsidRPr="00033695">
        <w:rPr>
          <w:rFonts w:hint="cs"/>
          <w:b/>
          <w:bCs/>
          <w:sz w:val="28"/>
          <w:szCs w:val="28"/>
          <w:rtl/>
        </w:rPr>
        <w:t>.</w:t>
      </w:r>
      <w:r w:rsidR="009A3239" w:rsidRPr="009A3239">
        <w:rPr>
          <w:rFonts w:hint="cs"/>
          <w:b/>
          <w:bCs/>
          <w:color w:val="C00000"/>
          <w:sz w:val="28"/>
          <w:szCs w:val="28"/>
          <w:rtl/>
        </w:rPr>
        <w:t xml:space="preserve"> .(درجة)</w:t>
      </w:r>
    </w:p>
    <w:p w14:paraId="034B9347" w14:textId="71509632" w:rsidR="00BD10AB" w:rsidRPr="00033695" w:rsidRDefault="009A3239" w:rsidP="00BD10AB">
      <w:pPr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الرها </w:t>
      </w:r>
      <w:r w:rsidRPr="009A3239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أنطاكية -طرابلس </w:t>
      </w:r>
      <w:r w:rsidRPr="009A3239">
        <w:rPr>
          <w:b/>
          <w:bCs/>
          <w:color w:val="1F4E79" w:themeColor="accent1" w:themeShade="80"/>
          <w:sz w:val="28"/>
          <w:szCs w:val="28"/>
          <w:rtl/>
        </w:rPr>
        <w:t>–</w:t>
      </w:r>
      <w:r w:rsidRPr="009A3239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مملكة بيت المقدس </w:t>
      </w:r>
    </w:p>
    <w:p w14:paraId="52120CE8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page" w:tblpX="828" w:tblpY="5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686DE6" w:rsidRPr="00033695" w14:paraId="46D026CB" w14:textId="77777777" w:rsidTr="00686DE6">
        <w:trPr>
          <w:trHeight w:val="456"/>
        </w:trPr>
        <w:tc>
          <w:tcPr>
            <w:tcW w:w="993" w:type="dxa"/>
            <w:shd w:val="clear" w:color="auto" w:fill="auto"/>
          </w:tcPr>
          <w:p w14:paraId="19860DE7" w14:textId="45F33475" w:rsidR="00686DE6" w:rsidRPr="00033695" w:rsidRDefault="00A963E0" w:rsidP="00686DE6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3 </w:t>
            </w:r>
          </w:p>
        </w:tc>
      </w:tr>
      <w:tr w:rsidR="00686DE6" w:rsidRPr="00033695" w14:paraId="03730BBD" w14:textId="77777777" w:rsidTr="00686DE6">
        <w:trPr>
          <w:trHeight w:val="469"/>
        </w:trPr>
        <w:tc>
          <w:tcPr>
            <w:tcW w:w="993" w:type="dxa"/>
            <w:shd w:val="clear" w:color="auto" w:fill="auto"/>
          </w:tcPr>
          <w:p w14:paraId="3A6D0559" w14:textId="77777777" w:rsidR="00686DE6" w:rsidRPr="00033695" w:rsidRDefault="00686DE6" w:rsidP="00686DE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33695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6F96146B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6B9A4700" w14:textId="77777777" w:rsidR="009A4D59" w:rsidRPr="00033695" w:rsidRDefault="00BD10AB" w:rsidP="00BD10AB">
      <w:pPr>
        <w:jc w:val="center"/>
        <w:rPr>
          <w:b/>
          <w:bCs/>
          <w:sz w:val="28"/>
          <w:szCs w:val="28"/>
          <w:rtl/>
        </w:rPr>
      </w:pPr>
      <w:r w:rsidRPr="00033695">
        <w:rPr>
          <w:b/>
          <w:bCs/>
          <w:sz w:val="28"/>
          <w:szCs w:val="28"/>
          <w:rtl/>
        </w:rPr>
        <w:t xml:space="preserve">انتهت الأسئلة ,,,,, </w:t>
      </w:r>
      <w:r w:rsidRPr="00033695">
        <w:rPr>
          <w:rFonts w:hint="cs"/>
          <w:b/>
          <w:bCs/>
          <w:sz w:val="28"/>
          <w:szCs w:val="28"/>
          <w:rtl/>
        </w:rPr>
        <w:t>وفقك الله.</w:t>
      </w:r>
    </w:p>
    <w:p w14:paraId="18A2CE34" w14:textId="77777777" w:rsidR="009A4D59" w:rsidRPr="00033695" w:rsidRDefault="00244AB7" w:rsidP="009A4D59">
      <w:pPr>
        <w:jc w:val="lowKashida"/>
        <w:rPr>
          <w:b/>
          <w:bCs/>
          <w:sz w:val="28"/>
          <w:szCs w:val="28"/>
          <w:rtl/>
        </w:rPr>
      </w:pPr>
      <w:r w:rsidRPr="00033695">
        <w:rPr>
          <w:rFonts w:hint="cs"/>
          <w:b/>
          <w:bCs/>
          <w:sz w:val="28"/>
          <w:szCs w:val="28"/>
          <w:rtl/>
        </w:rPr>
        <w:t xml:space="preserve">                                                       </w:t>
      </w:r>
      <w:r w:rsidR="006F1EB6">
        <w:rPr>
          <w:rFonts w:hint="cs"/>
          <w:b/>
          <w:bCs/>
          <w:sz w:val="28"/>
          <w:szCs w:val="28"/>
          <w:rtl/>
        </w:rPr>
        <w:t xml:space="preserve">     </w:t>
      </w:r>
      <w:r w:rsidRPr="00033695">
        <w:rPr>
          <w:rFonts w:hint="cs"/>
          <w:b/>
          <w:bCs/>
          <w:sz w:val="28"/>
          <w:szCs w:val="28"/>
          <w:rtl/>
        </w:rPr>
        <w:t xml:space="preserve"> معلمة المادة: نسرين الصغير.</w:t>
      </w:r>
    </w:p>
    <w:p w14:paraId="38CD5677" w14:textId="77777777" w:rsidR="009A4D59" w:rsidRPr="00033695" w:rsidRDefault="009A4D59" w:rsidP="009A4D59">
      <w:pPr>
        <w:jc w:val="lowKashida"/>
        <w:rPr>
          <w:b/>
          <w:bCs/>
          <w:sz w:val="28"/>
          <w:szCs w:val="28"/>
          <w:rtl/>
        </w:rPr>
      </w:pPr>
    </w:p>
    <w:sectPr w:rsidR="009A4D59" w:rsidRPr="00033695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3231B" w14:textId="77777777" w:rsidR="00B245F0" w:rsidRDefault="00B245F0" w:rsidP="00A92AB4">
      <w:r>
        <w:separator/>
      </w:r>
    </w:p>
  </w:endnote>
  <w:endnote w:type="continuationSeparator" w:id="0">
    <w:p w14:paraId="18ED2F41" w14:textId="77777777" w:rsidR="00B245F0" w:rsidRDefault="00B245F0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AFB020B-6F20-46D5-B613-327B2AD8A9AB}"/>
    <w:embedBold r:id="rId2" w:fontKey="{E1E4DA2C-83C9-4161-A275-90F14675E0FC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E94E953-0779-4AB6-A70B-E6CB2871469A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10344F2-D176-45B5-9526-7F99083B75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CE7D5F5-35EF-4B84-B901-EEC4F96128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0099B" w14:textId="77777777" w:rsidR="00601B1B" w:rsidRDefault="00601B1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4C295E" wp14:editId="44DBCD1F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59237" w14:textId="77777777" w:rsidR="00601B1B" w:rsidRPr="00374657" w:rsidRDefault="00601B1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3A772F02" w14:textId="77777777" w:rsidR="00601B1B" w:rsidRPr="00374657" w:rsidRDefault="00601B1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9533047" w14:textId="77777777" w:rsidR="00601B1B" w:rsidRPr="00374657" w:rsidRDefault="00601B1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76FD162" w14:textId="77777777" w:rsidR="00601B1B" w:rsidRPr="00374657" w:rsidRDefault="00601B1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C295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75759237" w14:textId="77777777" w:rsidR="00601B1B" w:rsidRPr="00374657" w:rsidRDefault="00601B1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3A772F02" w14:textId="77777777" w:rsidR="00601B1B" w:rsidRPr="00374657" w:rsidRDefault="00601B1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9533047" w14:textId="77777777" w:rsidR="00601B1B" w:rsidRPr="00374657" w:rsidRDefault="00601B1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76FD162" w14:textId="77777777" w:rsidR="00601B1B" w:rsidRPr="00374657" w:rsidRDefault="00601B1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58ED29" wp14:editId="518F21FF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2CA4A" w14:textId="77777777" w:rsidR="00601B1B" w:rsidRPr="00374657" w:rsidRDefault="00601B1B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6275353" w14:textId="77777777" w:rsidR="00601B1B" w:rsidRPr="00374657" w:rsidRDefault="00601B1B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8ED29"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2F52CA4A" w14:textId="77777777" w:rsidR="00601B1B" w:rsidRPr="00374657" w:rsidRDefault="00601B1B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6275353" w14:textId="77777777" w:rsidR="00601B1B" w:rsidRPr="00374657" w:rsidRDefault="00601B1B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8CD59" w14:textId="77777777" w:rsidR="00601B1B" w:rsidRDefault="00601B1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F558C8" wp14:editId="1E5BE087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FBDC1" w14:textId="77777777" w:rsidR="00601B1B" w:rsidRPr="00374657" w:rsidRDefault="00601B1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2A4F4C56" w14:textId="77777777" w:rsidR="00601B1B" w:rsidRPr="00374657" w:rsidRDefault="00601B1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F305410" w14:textId="77777777" w:rsidR="00601B1B" w:rsidRPr="00374657" w:rsidRDefault="00601B1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C15B4F7" w14:textId="77777777" w:rsidR="00601B1B" w:rsidRPr="00374657" w:rsidRDefault="00601B1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558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0AEFBDC1" w14:textId="77777777" w:rsidR="00601B1B" w:rsidRPr="00374657" w:rsidRDefault="00601B1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2A4F4C56" w14:textId="77777777" w:rsidR="00601B1B" w:rsidRPr="00374657" w:rsidRDefault="00601B1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F305410" w14:textId="77777777" w:rsidR="00601B1B" w:rsidRPr="00374657" w:rsidRDefault="00601B1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C15B4F7" w14:textId="77777777" w:rsidR="00601B1B" w:rsidRPr="00374657" w:rsidRDefault="00601B1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C155C9" wp14:editId="2504E97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D636C" w14:textId="77777777" w:rsidR="00601B1B" w:rsidRPr="00374657" w:rsidRDefault="00601B1B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3AC1E1F" w14:textId="77777777" w:rsidR="00601B1B" w:rsidRPr="00374657" w:rsidRDefault="00601B1B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155C9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630D636C" w14:textId="77777777" w:rsidR="00601B1B" w:rsidRPr="00374657" w:rsidRDefault="00601B1B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3AC1E1F" w14:textId="77777777" w:rsidR="00601B1B" w:rsidRPr="00374657" w:rsidRDefault="00601B1B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7C83B2" wp14:editId="6BD50FD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6780F2" w14:textId="77777777" w:rsidR="00601B1B" w:rsidRPr="00021D6D" w:rsidRDefault="00601B1B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7C83B2"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D6780F2" w14:textId="77777777" w:rsidR="00601B1B" w:rsidRPr="00021D6D" w:rsidRDefault="00601B1B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04AD3" w14:textId="77777777" w:rsidR="00B245F0" w:rsidRDefault="00B245F0" w:rsidP="00A92AB4">
      <w:r>
        <w:separator/>
      </w:r>
    </w:p>
  </w:footnote>
  <w:footnote w:type="continuationSeparator" w:id="0">
    <w:p w14:paraId="523E8381" w14:textId="77777777" w:rsidR="00B245F0" w:rsidRDefault="00B245F0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C2AA1" w14:textId="77777777" w:rsidR="00601B1B" w:rsidRDefault="00601B1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0AC0A6" wp14:editId="048D6AF0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A47219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601B1B" w:rsidRPr="004A5331" w14:paraId="0FBD63C8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286271B7" w14:textId="77777777" w:rsidR="00601B1B" w:rsidRPr="00CB7830" w:rsidRDefault="00601B1B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63B13126" w14:textId="77777777" w:rsidR="00601B1B" w:rsidRPr="00CB7830" w:rsidRDefault="00601B1B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FB77D70" w14:textId="77777777" w:rsidR="00601B1B" w:rsidRPr="00CB7830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5D53E41D" w14:textId="77777777" w:rsidR="00601B1B" w:rsidRPr="00CB7830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76630FBD" w14:textId="77777777" w:rsidR="00601B1B" w:rsidRPr="00CB7830" w:rsidRDefault="00601B1B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515FB261" w14:textId="77777777" w:rsidR="00601B1B" w:rsidRPr="00CF70DF" w:rsidRDefault="00601B1B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B18273F" wp14:editId="68A6A680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16442" w14:textId="77777777" w:rsidR="00601B1B" w:rsidRDefault="00601B1B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18273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0A016442" w14:textId="77777777" w:rsidR="00601B1B" w:rsidRDefault="00601B1B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F4B22A8" w14:textId="77777777" w:rsidR="00601B1B" w:rsidRDefault="00601B1B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5C4E7E33" wp14:editId="4A4C547A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07D64B1" w14:textId="77777777" w:rsidR="00601B1B" w:rsidRDefault="00601B1B" w:rsidP="00887674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458CB617" w14:textId="77777777" w:rsidR="00601B1B" w:rsidRDefault="00601B1B" w:rsidP="0088767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1441هـ</w:t>
          </w:r>
        </w:p>
        <w:p w14:paraId="42325763" w14:textId="77777777" w:rsidR="00601B1B" w:rsidRPr="0067565F" w:rsidRDefault="00601B1B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04F524D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E150594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783BBAF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3C3F5E7" w14:textId="77777777" w:rsidR="00601B1B" w:rsidRPr="00816F73" w:rsidRDefault="00601B1B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01B1B" w:rsidRPr="004A5331" w14:paraId="4E5451F2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FA9A05B" w14:textId="77777777" w:rsidR="00601B1B" w:rsidRPr="00FF44B1" w:rsidRDefault="00601B1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5979C5CF" w14:textId="77777777" w:rsidR="00601B1B" w:rsidRPr="00FF44B1" w:rsidRDefault="00601B1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FA66EB1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EF143A3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28BC74B2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60D59825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7D3AA837" w14:textId="77777777" w:rsidR="00601B1B" w:rsidRPr="00816F73" w:rsidRDefault="00601B1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5B33559C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13D89672" w14:textId="77777777" w:rsidR="00601B1B" w:rsidRPr="00FF44B1" w:rsidRDefault="00601B1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7104B9B" w14:textId="77777777" w:rsidR="00601B1B" w:rsidRPr="00FF44B1" w:rsidRDefault="00601B1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731825A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629913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E975AB3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F7F54FA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72EBCD63" w14:textId="77777777" w:rsidR="00601B1B" w:rsidRPr="00816F73" w:rsidRDefault="00601B1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07C4B271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B682B3F" w14:textId="77777777" w:rsidR="00601B1B" w:rsidRPr="00FF44B1" w:rsidRDefault="00601B1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464FE71A" w14:textId="77777777" w:rsidR="00601B1B" w:rsidRPr="00FF44B1" w:rsidRDefault="00601B1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0261BAC6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7A46E7BD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0D352524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ADE9AA3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8DF40C5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73C87437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FE499B" w14:textId="77777777" w:rsidR="00601B1B" w:rsidRPr="004A5331" w:rsidRDefault="00601B1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95A8DC1" w14:textId="77777777" w:rsidR="00601B1B" w:rsidRPr="004A5331" w:rsidRDefault="00601B1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21FD2C23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0892FA7C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09A00A44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5BB6946A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06688BD1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282A3CDB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C1F5106" w14:textId="35A7A40E" w:rsidR="00601B1B" w:rsidRPr="00CB7830" w:rsidRDefault="00601B1B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 w:rsidR="00A963E0" w:rsidRPr="00A963E0">
            <w:rPr>
              <w:rFonts w:cs="AL-Mohanad Bold" w:hint="cs"/>
              <w:b/>
              <w:bCs/>
              <w:color w:val="C00000"/>
              <w:szCs w:val="26"/>
              <w:rtl/>
            </w:rPr>
            <w:t xml:space="preserve">نموذج إجابة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8743484" w14:textId="77777777" w:rsidR="00601B1B" w:rsidRPr="004A5331" w:rsidRDefault="00601B1B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887674">
            <w:rPr>
              <w:rFonts w:cs="AL-Mohanad Bold" w:hint="cs"/>
              <w:sz w:val="28"/>
              <w:szCs w:val="28"/>
              <w:rtl/>
            </w:rPr>
            <w:t>الثا</w:t>
          </w:r>
          <w:r>
            <w:rPr>
              <w:rFonts w:cs="AL-Mohanad Bold" w:hint="cs"/>
              <w:sz w:val="28"/>
              <w:szCs w:val="28"/>
              <w:rtl/>
            </w:rPr>
            <w:t>ني</w:t>
          </w:r>
          <w:r w:rsidRPr="00887674">
            <w:rPr>
              <w:rFonts w:cs="AL-Mohanad Bold" w:hint="cs"/>
              <w:sz w:val="28"/>
              <w:szCs w:val="28"/>
              <w:rtl/>
            </w:rPr>
            <w:t xml:space="preserve">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D0F5DA1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187D3BE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2D2C304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7A90439F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0B7F27E5" w14:textId="77777777" w:rsidR="00601B1B" w:rsidRPr="00816F73" w:rsidRDefault="00601B1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1882464B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776D6E07" w14:textId="77777777" w:rsidR="00601B1B" w:rsidRPr="004A5331" w:rsidRDefault="00601B1B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3C2305E5" w14:textId="77777777" w:rsidR="00601B1B" w:rsidRPr="00EC6AB2" w:rsidRDefault="00601B1B" w:rsidP="00887674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 w:rsidRPr="00887674">
            <w:rPr>
              <w:rFonts w:cs="AL-Mohanad Bold" w:hint="cs"/>
              <w:b/>
              <w:bCs/>
              <w:sz w:val="28"/>
              <w:szCs w:val="28"/>
              <w:rtl/>
            </w:rPr>
            <w:t>المادة: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الدراسات الاجتماعية 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    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>والمواطنة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6A5E5B4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569F71E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D3A13BE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8140B56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4039546" w14:textId="77777777" w:rsidR="00601B1B" w:rsidRPr="00816F73" w:rsidRDefault="00601B1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5CD7FF5C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58CF76FF" w14:textId="77777777" w:rsidR="00601B1B" w:rsidRPr="00F93A25" w:rsidRDefault="00601B1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A1506FB" w14:textId="77777777" w:rsidR="00601B1B" w:rsidRPr="00A07824" w:rsidRDefault="00601B1B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A07824">
            <w:rPr>
              <w:rFonts w:cs="AL-Mohanad Bold" w:hint="cs"/>
              <w:b/>
              <w:bCs/>
              <w:sz w:val="24"/>
              <w:szCs w:val="24"/>
              <w:rtl/>
            </w:rPr>
            <w:t>الخميس:29/4/14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>41</w:t>
          </w:r>
          <w:r w:rsidRPr="00A07824">
            <w:rPr>
              <w:rFonts w:cs="AL-Mohanad Bold" w:hint="cs"/>
              <w:b/>
              <w:bCs/>
              <w:sz w:val="24"/>
              <w:szCs w:val="24"/>
              <w:rtl/>
            </w:rPr>
            <w:t>ه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3B985B5" w14:textId="77777777" w:rsidR="00601B1B" w:rsidRPr="00F93A25" w:rsidRDefault="00601B1B" w:rsidP="00887674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7F4B1EE8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FEDA649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113009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6CAA4D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CE2E6F" w14:textId="77777777" w:rsidR="00601B1B" w:rsidRPr="00816F73" w:rsidRDefault="00601B1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244E54B8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56C5E9C" w14:textId="77777777" w:rsidR="00601B1B" w:rsidRPr="004A5331" w:rsidRDefault="00601B1B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9767FFC" w14:textId="77777777" w:rsidR="00601B1B" w:rsidRPr="00D841D2" w:rsidRDefault="00601B1B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189CF2" w14:textId="08F3EB50" w:rsidR="00601B1B" w:rsidRPr="00B141FF" w:rsidRDefault="00A963E0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 xml:space="preserve">30 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549C4CF" w14:textId="77777777" w:rsidR="00601B1B" w:rsidRPr="00B141FF" w:rsidRDefault="00601B1B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A100B53" w14:textId="77777777" w:rsidR="00601B1B" w:rsidRPr="00B141FF" w:rsidRDefault="00601B1B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48F259F" w14:textId="77777777" w:rsidR="00601B1B" w:rsidRPr="00816F73" w:rsidRDefault="00601B1B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2A346FD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CE72610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AABF89A" w14:textId="77777777" w:rsidR="00601B1B" w:rsidRPr="00816F73" w:rsidRDefault="00601B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26CD5AF" w14:textId="77777777" w:rsidR="00601B1B" w:rsidRPr="00816F73" w:rsidRDefault="00601B1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01B1B" w:rsidRPr="004A5331" w14:paraId="5068F05C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6C14EEE2" w14:textId="77777777" w:rsidR="00601B1B" w:rsidRDefault="00601B1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A1D555A" w14:textId="77777777" w:rsidR="00601B1B" w:rsidRPr="00B141FF" w:rsidRDefault="00601B1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2604445" w14:textId="77777777" w:rsidR="00601B1B" w:rsidRPr="00B141FF" w:rsidRDefault="00601B1B" w:rsidP="00887674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227FE88" w14:textId="77777777" w:rsidR="00601B1B" w:rsidRPr="00B141FF" w:rsidRDefault="00601B1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635C7DB9" w14:textId="77777777" w:rsidR="00601B1B" w:rsidRPr="00B141FF" w:rsidRDefault="00601B1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6E5005A2" w14:textId="77777777" w:rsidR="00601B1B" w:rsidRPr="000F6296" w:rsidRDefault="00601B1B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0EF5197B" w14:textId="77777777" w:rsidR="00601B1B" w:rsidRPr="00DF0CBD" w:rsidRDefault="00601B1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6BDF4073" w14:textId="77777777" w:rsidR="00601B1B" w:rsidRPr="00DF0CBD" w:rsidRDefault="00601B1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6EB86187" w14:textId="77777777" w:rsidR="00601B1B" w:rsidRPr="00DF0CBD" w:rsidRDefault="00601B1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32826BA9" w14:textId="77777777" w:rsidR="00601B1B" w:rsidRPr="00DF0CBD" w:rsidRDefault="00601B1B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4D9DB93" w14:textId="77777777" w:rsidR="00601B1B" w:rsidRDefault="00601B1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D51A003" wp14:editId="6F748F2B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60E18E" w14:textId="77777777" w:rsidR="00601B1B" w:rsidRPr="008A7580" w:rsidRDefault="00601B1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إبنتي الطالبة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51A003"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60E18E" w14:textId="77777777" w:rsidR="00601B1B" w:rsidRPr="008A7580" w:rsidRDefault="00601B1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إبنتي الطالبة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5A55D07" wp14:editId="13EED1DA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52C19E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84E4F"/>
    <w:multiLevelType w:val="hybridMultilevel"/>
    <w:tmpl w:val="475C1EBE"/>
    <w:lvl w:ilvl="0" w:tplc="4E88091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2"/>
    <w:rsid w:val="00002329"/>
    <w:rsid w:val="00003105"/>
    <w:rsid w:val="0000493D"/>
    <w:rsid w:val="00007D32"/>
    <w:rsid w:val="00015274"/>
    <w:rsid w:val="0002745E"/>
    <w:rsid w:val="0003051A"/>
    <w:rsid w:val="00030D20"/>
    <w:rsid w:val="00033695"/>
    <w:rsid w:val="0003374A"/>
    <w:rsid w:val="00034166"/>
    <w:rsid w:val="00040F43"/>
    <w:rsid w:val="00042922"/>
    <w:rsid w:val="00050179"/>
    <w:rsid w:val="000552BF"/>
    <w:rsid w:val="00063665"/>
    <w:rsid w:val="00064E4B"/>
    <w:rsid w:val="000661C2"/>
    <w:rsid w:val="00075186"/>
    <w:rsid w:val="0009419F"/>
    <w:rsid w:val="000C0628"/>
    <w:rsid w:val="000C20AA"/>
    <w:rsid w:val="000C3CAC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3764"/>
    <w:rsid w:val="0017777D"/>
    <w:rsid w:val="00177FE5"/>
    <w:rsid w:val="00192289"/>
    <w:rsid w:val="00197444"/>
    <w:rsid w:val="001B602D"/>
    <w:rsid w:val="001B7601"/>
    <w:rsid w:val="001C00FA"/>
    <w:rsid w:val="001C44AD"/>
    <w:rsid w:val="001D3076"/>
    <w:rsid w:val="001E626F"/>
    <w:rsid w:val="001F3572"/>
    <w:rsid w:val="001F7E75"/>
    <w:rsid w:val="00201196"/>
    <w:rsid w:val="00201E7C"/>
    <w:rsid w:val="002065CB"/>
    <w:rsid w:val="0022146C"/>
    <w:rsid w:val="002218C7"/>
    <w:rsid w:val="002218FC"/>
    <w:rsid w:val="002250E3"/>
    <w:rsid w:val="00234B54"/>
    <w:rsid w:val="00237478"/>
    <w:rsid w:val="002413A2"/>
    <w:rsid w:val="00244AB7"/>
    <w:rsid w:val="0024538C"/>
    <w:rsid w:val="00282E7D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B02"/>
    <w:rsid w:val="003700B2"/>
    <w:rsid w:val="00374657"/>
    <w:rsid w:val="00377B77"/>
    <w:rsid w:val="00382E54"/>
    <w:rsid w:val="0038643D"/>
    <w:rsid w:val="003A2535"/>
    <w:rsid w:val="003B0BCD"/>
    <w:rsid w:val="003B3A84"/>
    <w:rsid w:val="003D279D"/>
    <w:rsid w:val="003D2D8B"/>
    <w:rsid w:val="003E026B"/>
    <w:rsid w:val="003F2F4F"/>
    <w:rsid w:val="003F65B3"/>
    <w:rsid w:val="003F78D5"/>
    <w:rsid w:val="00400AA7"/>
    <w:rsid w:val="00402134"/>
    <w:rsid w:val="00407BA0"/>
    <w:rsid w:val="0041702A"/>
    <w:rsid w:val="004235D2"/>
    <w:rsid w:val="00430892"/>
    <w:rsid w:val="00433718"/>
    <w:rsid w:val="004443A0"/>
    <w:rsid w:val="0044766D"/>
    <w:rsid w:val="00452E34"/>
    <w:rsid w:val="004539A4"/>
    <w:rsid w:val="00471286"/>
    <w:rsid w:val="00495897"/>
    <w:rsid w:val="00495CE2"/>
    <w:rsid w:val="004A5331"/>
    <w:rsid w:val="004B4718"/>
    <w:rsid w:val="004C056D"/>
    <w:rsid w:val="004E33A2"/>
    <w:rsid w:val="004F46A9"/>
    <w:rsid w:val="004F5102"/>
    <w:rsid w:val="004F5121"/>
    <w:rsid w:val="0050465F"/>
    <w:rsid w:val="00505A5D"/>
    <w:rsid w:val="00510DF0"/>
    <w:rsid w:val="005610BD"/>
    <w:rsid w:val="00562387"/>
    <w:rsid w:val="0057100C"/>
    <w:rsid w:val="00576F29"/>
    <w:rsid w:val="00585967"/>
    <w:rsid w:val="00591E41"/>
    <w:rsid w:val="005938D0"/>
    <w:rsid w:val="005A4975"/>
    <w:rsid w:val="005A6742"/>
    <w:rsid w:val="005B1A09"/>
    <w:rsid w:val="005C2CE2"/>
    <w:rsid w:val="005D037F"/>
    <w:rsid w:val="005D5CE9"/>
    <w:rsid w:val="005E32E8"/>
    <w:rsid w:val="005E5532"/>
    <w:rsid w:val="005E5EA8"/>
    <w:rsid w:val="005F0ACE"/>
    <w:rsid w:val="005F31DA"/>
    <w:rsid w:val="005F73FF"/>
    <w:rsid w:val="00601B1B"/>
    <w:rsid w:val="00603640"/>
    <w:rsid w:val="00642B8B"/>
    <w:rsid w:val="00650B02"/>
    <w:rsid w:val="00653F1B"/>
    <w:rsid w:val="00655957"/>
    <w:rsid w:val="00656543"/>
    <w:rsid w:val="00661D21"/>
    <w:rsid w:val="0067012F"/>
    <w:rsid w:val="00672298"/>
    <w:rsid w:val="0067565F"/>
    <w:rsid w:val="00680D03"/>
    <w:rsid w:val="00686DE6"/>
    <w:rsid w:val="006B3DA1"/>
    <w:rsid w:val="006B4367"/>
    <w:rsid w:val="006C3C31"/>
    <w:rsid w:val="006D04D5"/>
    <w:rsid w:val="006E3825"/>
    <w:rsid w:val="006E6595"/>
    <w:rsid w:val="006F1EB6"/>
    <w:rsid w:val="00721434"/>
    <w:rsid w:val="00735BFF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B7D8A"/>
    <w:rsid w:val="007C73DE"/>
    <w:rsid w:val="007D6D04"/>
    <w:rsid w:val="007E3E03"/>
    <w:rsid w:val="007E6BB4"/>
    <w:rsid w:val="00801F50"/>
    <w:rsid w:val="008020F4"/>
    <w:rsid w:val="0081096D"/>
    <w:rsid w:val="008153A2"/>
    <w:rsid w:val="00816F73"/>
    <w:rsid w:val="00820CEF"/>
    <w:rsid w:val="0082225F"/>
    <w:rsid w:val="00853206"/>
    <w:rsid w:val="0086302E"/>
    <w:rsid w:val="0086432A"/>
    <w:rsid w:val="008750C3"/>
    <w:rsid w:val="0087704E"/>
    <w:rsid w:val="0088547D"/>
    <w:rsid w:val="00887674"/>
    <w:rsid w:val="00887D39"/>
    <w:rsid w:val="00895EEA"/>
    <w:rsid w:val="00896A03"/>
    <w:rsid w:val="008A67C0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0FAB"/>
    <w:rsid w:val="009421AA"/>
    <w:rsid w:val="00944314"/>
    <w:rsid w:val="0095204D"/>
    <w:rsid w:val="00952878"/>
    <w:rsid w:val="00960F39"/>
    <w:rsid w:val="00975E13"/>
    <w:rsid w:val="00977FFD"/>
    <w:rsid w:val="00982434"/>
    <w:rsid w:val="009876BD"/>
    <w:rsid w:val="0099745C"/>
    <w:rsid w:val="009A3239"/>
    <w:rsid w:val="009A4D59"/>
    <w:rsid w:val="009B2A18"/>
    <w:rsid w:val="009C10FB"/>
    <w:rsid w:val="009C550D"/>
    <w:rsid w:val="009D3EB8"/>
    <w:rsid w:val="009E0AB0"/>
    <w:rsid w:val="009E2B05"/>
    <w:rsid w:val="009E7C6B"/>
    <w:rsid w:val="009F7B59"/>
    <w:rsid w:val="00A07824"/>
    <w:rsid w:val="00A07BFB"/>
    <w:rsid w:val="00A168CE"/>
    <w:rsid w:val="00A23BA6"/>
    <w:rsid w:val="00A6080C"/>
    <w:rsid w:val="00A62FC8"/>
    <w:rsid w:val="00A90042"/>
    <w:rsid w:val="00A91602"/>
    <w:rsid w:val="00A92AB4"/>
    <w:rsid w:val="00A963E0"/>
    <w:rsid w:val="00A96FBE"/>
    <w:rsid w:val="00AA717E"/>
    <w:rsid w:val="00AD615E"/>
    <w:rsid w:val="00AF4ADE"/>
    <w:rsid w:val="00AF558C"/>
    <w:rsid w:val="00B06F54"/>
    <w:rsid w:val="00B10F0F"/>
    <w:rsid w:val="00B141FF"/>
    <w:rsid w:val="00B245F0"/>
    <w:rsid w:val="00B259E5"/>
    <w:rsid w:val="00B30234"/>
    <w:rsid w:val="00B46885"/>
    <w:rsid w:val="00B60404"/>
    <w:rsid w:val="00B71448"/>
    <w:rsid w:val="00B75CE6"/>
    <w:rsid w:val="00BC6C16"/>
    <w:rsid w:val="00BD01B9"/>
    <w:rsid w:val="00BD10AB"/>
    <w:rsid w:val="00BD30AF"/>
    <w:rsid w:val="00BD7364"/>
    <w:rsid w:val="00BF3A4E"/>
    <w:rsid w:val="00C013F8"/>
    <w:rsid w:val="00C24C88"/>
    <w:rsid w:val="00C366A8"/>
    <w:rsid w:val="00C40699"/>
    <w:rsid w:val="00C44C00"/>
    <w:rsid w:val="00C45DB9"/>
    <w:rsid w:val="00C50983"/>
    <w:rsid w:val="00C540E1"/>
    <w:rsid w:val="00C57F7D"/>
    <w:rsid w:val="00C62543"/>
    <w:rsid w:val="00C62646"/>
    <w:rsid w:val="00C626A7"/>
    <w:rsid w:val="00CB0AF0"/>
    <w:rsid w:val="00CB7830"/>
    <w:rsid w:val="00CC1381"/>
    <w:rsid w:val="00CD0299"/>
    <w:rsid w:val="00CD1203"/>
    <w:rsid w:val="00CF70DF"/>
    <w:rsid w:val="00D11FCF"/>
    <w:rsid w:val="00D14D29"/>
    <w:rsid w:val="00D345BC"/>
    <w:rsid w:val="00D60663"/>
    <w:rsid w:val="00D60D76"/>
    <w:rsid w:val="00D60F48"/>
    <w:rsid w:val="00D65313"/>
    <w:rsid w:val="00D714D2"/>
    <w:rsid w:val="00D76C43"/>
    <w:rsid w:val="00D841D2"/>
    <w:rsid w:val="00D85A04"/>
    <w:rsid w:val="00D909C6"/>
    <w:rsid w:val="00D91397"/>
    <w:rsid w:val="00DB32ED"/>
    <w:rsid w:val="00DB6113"/>
    <w:rsid w:val="00DC2585"/>
    <w:rsid w:val="00DE782A"/>
    <w:rsid w:val="00DF0CBD"/>
    <w:rsid w:val="00DF7891"/>
    <w:rsid w:val="00E10923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6016"/>
    <w:rsid w:val="00FA708E"/>
    <w:rsid w:val="00FB6F59"/>
    <w:rsid w:val="00FD2277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3380"/>
  <w15:docId w15:val="{C7269689-AB80-4AE1-9719-F18D9FA48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444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76127-BB66-432E-ACBD-B6B4BC48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603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16</cp:revision>
  <cp:lastPrinted>2020-01-04T06:23:00Z</cp:lastPrinted>
  <dcterms:created xsi:type="dcterms:W3CDTF">2019-12-21T08:27:00Z</dcterms:created>
  <dcterms:modified xsi:type="dcterms:W3CDTF">2020-01-04T06:23:00Z</dcterms:modified>
</cp:coreProperties>
</file>