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0"/>
        <w:tblpPr w:leftFromText="180" w:rightFromText="180" w:vertAnchor="text" w:horzAnchor="margin" w:tblpY="53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372643" w:rsidRPr="00372643" w14:paraId="21A10EFA" w14:textId="77777777" w:rsidTr="00372643">
        <w:tc>
          <w:tcPr>
            <w:tcW w:w="959" w:type="dxa"/>
          </w:tcPr>
          <w:p w14:paraId="10E44E6B" w14:textId="77777777" w:rsidR="00372643" w:rsidRPr="005C0E3C" w:rsidRDefault="00372643" w:rsidP="00372643">
            <w:pPr>
              <w:spacing w:after="200" w:line="276" w:lineRule="auto"/>
              <w:rPr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372643" w:rsidRPr="001B0738" w14:paraId="32DE0CAD" w14:textId="77777777" w:rsidTr="00372643">
        <w:tc>
          <w:tcPr>
            <w:tcW w:w="959" w:type="dxa"/>
          </w:tcPr>
          <w:p w14:paraId="3AC857D3" w14:textId="77777777" w:rsidR="00372643" w:rsidRPr="001B0738" w:rsidRDefault="00372643" w:rsidP="00372643">
            <w:pPr>
              <w:spacing w:after="200" w:line="276" w:lineRule="auto"/>
              <w:jc w:val="center"/>
              <w:rPr>
                <w:b/>
                <w:bCs/>
                <w:noProof w:val="0"/>
                <w:sz w:val="18"/>
                <w:szCs w:val="18"/>
                <w:rtl/>
                <w:lang w:eastAsia="en-US"/>
              </w:rPr>
            </w:pPr>
            <w:r w:rsidRPr="001B0738">
              <w:rPr>
                <w:rFonts w:hint="cs"/>
                <w:b/>
                <w:bCs/>
                <w:noProof w:val="0"/>
                <w:sz w:val="18"/>
                <w:szCs w:val="18"/>
                <w:rtl/>
                <w:lang w:eastAsia="en-US"/>
              </w:rPr>
              <w:t>20</w:t>
            </w:r>
          </w:p>
        </w:tc>
      </w:tr>
    </w:tbl>
    <w:p w14:paraId="11719366" w14:textId="77777777" w:rsidR="009A4D59" w:rsidRPr="001B0738" w:rsidRDefault="009A4D59" w:rsidP="009A4D59">
      <w:pPr>
        <w:jc w:val="lowKashida"/>
        <w:rPr>
          <w:b/>
          <w:bCs/>
          <w:sz w:val="32"/>
          <w:szCs w:val="32"/>
        </w:rPr>
      </w:pPr>
      <w:bookmarkStart w:id="0" w:name="_GoBack"/>
      <w:bookmarkEnd w:id="0"/>
    </w:p>
    <w:p w14:paraId="55054506" w14:textId="77777777" w:rsidR="005C0E3C" w:rsidRPr="001B0738" w:rsidRDefault="005C0E3C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الأول </w:t>
      </w:r>
    </w:p>
    <w:p w14:paraId="55783DCB" w14:textId="4635DA9C" w:rsidR="00681D50" w:rsidRPr="001B0738" w:rsidRDefault="00681D50" w:rsidP="00681D5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C3704B"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Pr="001B0738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11418650" w14:textId="77F1A2D9" w:rsidR="008106CE" w:rsidRPr="001B0738" w:rsidRDefault="00E71098" w:rsidP="005D489D">
      <w:pPr>
        <w:pStyle w:val="a7"/>
        <w:numPr>
          <w:ilvl w:val="0"/>
          <w:numId w:val="1"/>
        </w:numPr>
        <w:spacing w:after="0" w:line="240" w:lineRule="auto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الكسر العشري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0,</m:t>
        </m:r>
        <m:acc>
          <m:accPr>
            <m:chr m:val="̅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</m:acc>
      </m:oMath>
      <w:r w:rsidR="007E5506" w:rsidRPr="001B0738">
        <w:rPr>
          <w:rFonts w:hint="cs"/>
          <w:sz w:val="28"/>
          <w:szCs w:val="28"/>
          <w:rtl/>
        </w:rPr>
        <w:t xml:space="preserve"> </w:t>
      </w:r>
      <w:r w:rsidRPr="001B0738">
        <w:rPr>
          <w:rFonts w:hint="cs"/>
          <w:sz w:val="28"/>
          <w:szCs w:val="28"/>
          <w:rtl/>
        </w:rPr>
        <w:t>على صورة كسر اعتيادي</w:t>
      </w:r>
      <w:r w:rsidR="007E5506" w:rsidRPr="001B0738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1B0738" w14:paraId="5CC2CFF3" w14:textId="77777777" w:rsidTr="005D489D">
        <w:trPr>
          <w:jc w:val="center"/>
        </w:trPr>
        <w:tc>
          <w:tcPr>
            <w:tcW w:w="289" w:type="dxa"/>
            <w:vAlign w:val="center"/>
          </w:tcPr>
          <w:p w14:paraId="079134CA" w14:textId="77777777" w:rsidR="007E5506" w:rsidRPr="001B0738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A2D97C" w14:textId="5FA1D36D" w:rsidR="007E5506" w:rsidRPr="001B0738" w:rsidRDefault="007105CA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7E5B6A" w14:textId="77777777" w:rsidR="007E5506" w:rsidRPr="001B0738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85C487" w14:textId="77777777" w:rsidR="007E5506" w:rsidRPr="001B0738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2D152C5" w14:textId="05D89C73" w:rsidR="007E5506" w:rsidRPr="001B0738" w:rsidRDefault="007105CA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146C8" w14:textId="77777777" w:rsidR="007E5506" w:rsidRPr="001B0738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E519C3" w14:textId="77777777" w:rsidR="007E5506" w:rsidRPr="001B0738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19FCAC" w14:textId="5ABAAE49" w:rsidR="007E5506" w:rsidRPr="001B0738" w:rsidRDefault="007105CA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99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FF1A1E" w14:textId="77777777" w:rsidR="007E5506" w:rsidRPr="001B0738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99BD40" w14:textId="77777777" w:rsidR="007E5506" w:rsidRPr="001B0738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1FE1D9D" w14:textId="288422DC" w:rsidR="007E5506" w:rsidRPr="001B0738" w:rsidRDefault="007105CA" w:rsidP="007E5506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3B2E66D2" w14:textId="40D33889" w:rsidR="00681D50" w:rsidRPr="001B0738" w:rsidRDefault="008106CE" w:rsidP="005D489D">
      <w:pPr>
        <w:numPr>
          <w:ilvl w:val="0"/>
          <w:numId w:val="1"/>
        </w:numPr>
        <w:tabs>
          <w:tab w:val="clear" w:pos="643"/>
          <w:tab w:val="num" w:pos="565"/>
        </w:tabs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أي </w:t>
      </w:r>
      <w:r w:rsidRPr="001B0738">
        <w:rPr>
          <w:rFonts w:asciiTheme="minorBidi" w:hAnsiTheme="minorBidi" w:cstheme="minorBidi" w:hint="cs"/>
          <w:sz w:val="32"/>
          <w:szCs w:val="32"/>
          <w:rtl/>
        </w:rPr>
        <w:t>الكسور العشرية الآتية تكافئ</w:t>
      </w:r>
      <w:r w:rsidRPr="001B0738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13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5</m:t>
            </m:r>
          </m:den>
        </m:f>
      </m:oMath>
      <w:r w:rsidR="006C6D9D"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1B0738" w14:paraId="332B9D04" w14:textId="77777777" w:rsidTr="005D489D">
        <w:trPr>
          <w:jc w:val="center"/>
        </w:trPr>
        <w:tc>
          <w:tcPr>
            <w:tcW w:w="289" w:type="dxa"/>
            <w:vAlign w:val="center"/>
          </w:tcPr>
          <w:p w14:paraId="7E2B48E6" w14:textId="77777777" w:rsidR="006C6D9D" w:rsidRPr="001B0738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D988BC0" w14:textId="070B14E5" w:rsidR="006C6D9D" w:rsidRPr="001B0738" w:rsidRDefault="008106CE" w:rsidP="005C0E3C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3629AE" w14:textId="77777777" w:rsidR="006C6D9D" w:rsidRPr="001B0738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E9C562" w14:textId="77777777" w:rsidR="006C6D9D" w:rsidRPr="001B0738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464440" w14:textId="19D0911A" w:rsidR="006C6D9D" w:rsidRPr="001B0738" w:rsidRDefault="008106CE" w:rsidP="005C0E3C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2,45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B52AA3" w14:textId="77777777" w:rsidR="006C6D9D" w:rsidRPr="001B0738" w:rsidRDefault="006C6D9D" w:rsidP="005C0E3C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316B74" w14:textId="77777777" w:rsidR="006C6D9D" w:rsidRPr="001B0738" w:rsidRDefault="006C6D9D" w:rsidP="005C0E3C">
            <w:pPr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8F442D7" w14:textId="746BF12F" w:rsidR="006C6D9D" w:rsidRPr="001B0738" w:rsidRDefault="008106CE" w:rsidP="005C0E3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2,55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51C21" w14:textId="77777777" w:rsidR="006C6D9D" w:rsidRPr="001B0738" w:rsidRDefault="006C6D9D" w:rsidP="005C0E3C">
            <w:pPr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04F8BA" w14:textId="77777777" w:rsidR="006C6D9D" w:rsidRPr="001B0738" w:rsidRDefault="006C6D9D" w:rsidP="005C0E3C">
            <w:pPr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1C6D023" w14:textId="6857591C" w:rsidR="006C6D9D" w:rsidRPr="001B0738" w:rsidRDefault="008106CE" w:rsidP="005C0E3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2,6</m:t>
                </m:r>
              </m:oMath>
            </m:oMathPara>
          </w:p>
        </w:tc>
      </w:tr>
    </w:tbl>
    <w:p w14:paraId="2809452A" w14:textId="0015E9B3" w:rsidR="008106CE" w:rsidRPr="001B0738" w:rsidRDefault="008106CE" w:rsidP="005D489D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الإشارة المناسبة لتصبح الجملة الآتية صحيحة: </w:t>
      </w:r>
      <w:r w:rsidRPr="001B0738">
        <w:rPr>
          <w:rFonts w:hint="cs"/>
          <w:sz w:val="32"/>
          <w:szCs w:val="32"/>
          <w:rtl/>
        </w:rPr>
        <w:t xml:space="preserve">  </w:t>
      </w:r>
      <m:oMath>
        <m:f>
          <m:fPr>
            <m:ctrlPr>
              <w:rPr>
                <w:rFonts w:ascii="Cambria Math" w:hAnsi="Cambria Math" w:cs="mohammad bold art 1"/>
                <w:sz w:val="32"/>
                <w:szCs w:val="32"/>
              </w:rPr>
            </m:ctrlPr>
          </m:fPr>
          <m:num>
            <m:r>
              <w:rPr>
                <w:rFonts w:ascii="Cambria Math" w:hAnsi="Cambria Math" w:cs="mohammad bold art 1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="mohammad bold art 1"/>
                <w:sz w:val="32"/>
                <w:szCs w:val="32"/>
              </w:rPr>
              <m:t>9</m:t>
            </m:r>
          </m:den>
        </m:f>
      </m:oMath>
      <w:r w:rsidRPr="001B0738">
        <w:rPr>
          <w:rFonts w:ascii="Arial Black" w:hAnsi="Arial Black" w:cs="mohammad bold art 1" w:hint="cs"/>
          <w:sz w:val="28"/>
          <w:szCs w:val="28"/>
          <w:rtl/>
        </w:rPr>
        <w:t xml:space="preserve">   </w:t>
      </w:r>
      <w:r w:rsidRPr="001B0738">
        <w:rPr>
          <w:rFonts w:ascii="Arial Black" w:hAnsi="Arial Black" w:cs="mohammad bold art 1"/>
          <w:noProof/>
          <w:sz w:val="28"/>
          <w:szCs w:val="28"/>
          <w:rtl/>
        </w:rPr>
        <w:drawing>
          <wp:inline distT="0" distB="0" distL="0" distR="0" wp14:anchorId="3ECEA0CA" wp14:editId="08526BD6">
            <wp:extent cx="280670" cy="231775"/>
            <wp:effectExtent l="0" t="0" r="508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0738">
        <w:rPr>
          <w:rFonts w:ascii="Arial Black" w:hAnsi="Arial Black" w:cs="mohammad bold art 1" w:hint="cs"/>
          <w:sz w:val="28"/>
          <w:szCs w:val="28"/>
          <w:rtl/>
        </w:rPr>
        <w:t xml:space="preserve">  </w:t>
      </w:r>
      <m:oMath>
        <m:r>
          <w:rPr>
            <w:rFonts w:ascii="Cambria Math" w:hAnsi="Cambria Math" w:cs="mohammad bold art 1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mohammad bold art 1"/>
            <w:sz w:val="28"/>
            <w:szCs w:val="28"/>
          </w:rPr>
          <m:t xml:space="preserve">  0,8  </m:t>
        </m:r>
      </m:oMath>
      <w:r w:rsidR="009E7E54" w:rsidRPr="001B0738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0364CECE" w14:textId="77777777" w:rsidTr="005D489D">
        <w:trPr>
          <w:jc w:val="center"/>
        </w:trPr>
        <w:tc>
          <w:tcPr>
            <w:tcW w:w="289" w:type="dxa"/>
            <w:vAlign w:val="center"/>
          </w:tcPr>
          <w:p w14:paraId="0AD8372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C87DF4" w14:textId="50000826" w:rsidR="009E7E54" w:rsidRPr="001B0738" w:rsidRDefault="006E56E2" w:rsidP="006E56E2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94C89D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E11A1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B36D4D" w14:textId="60E1597A" w:rsidR="009E7E54" w:rsidRPr="001B0738" w:rsidRDefault="006E56E2" w:rsidP="006E56E2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&gt;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375079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BB1769C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202C71" w14:textId="1C037DFB" w:rsidR="009E7E54" w:rsidRPr="001B0738" w:rsidRDefault="006E56E2" w:rsidP="006E56E2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55C8DC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0789A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386417" w14:textId="4CD151D8" w:rsidR="009E7E54" w:rsidRPr="001B0738" w:rsidRDefault="006E56E2" w:rsidP="009E7E54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5732B496" w14:textId="6A053CDB" w:rsidR="009E7E54" w:rsidRPr="001B0738" w:rsidRDefault="00680321" w:rsidP="005D489D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m:oMath>
        <m:r>
          <w:rPr>
            <w:rFonts w:ascii="Cambria Math" w:hAnsi="Cambria Math" w:cstheme="minorBidi"/>
            <w:sz w:val="32"/>
            <w:szCs w:val="32"/>
          </w:rPr>
          <m:t>2</m:t>
        </m:r>
        <m:f>
          <m:fPr>
            <m:ctrlPr>
              <w:rPr>
                <w:rFonts w:ascii="Cambria Math" w:hAnsi="Cambria Math" w:cstheme="min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 w:cstheme="minorBidi"/>
            <w:sz w:val="32"/>
            <w:szCs w:val="32"/>
          </w:rPr>
          <m:t>×4</m:t>
        </m:r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den>
        </m:f>
      </m:oMath>
      <w:r w:rsidRPr="001B0738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Pr="001B0738">
        <w:rPr>
          <w:rFonts w:asciiTheme="minorBidi" w:hAnsiTheme="minorBidi" w:cstheme="minorBidi" w:hint="cs"/>
          <w:sz w:val="32"/>
          <w:szCs w:val="32"/>
          <w:rtl/>
        </w:rPr>
        <w:t>تساوي</w:t>
      </w:r>
      <w:r w:rsidR="009E7E54"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45E0D296" w14:textId="77777777" w:rsidTr="005D489D">
        <w:trPr>
          <w:jc w:val="center"/>
        </w:trPr>
        <w:tc>
          <w:tcPr>
            <w:tcW w:w="289" w:type="dxa"/>
            <w:vAlign w:val="center"/>
          </w:tcPr>
          <w:p w14:paraId="4F46CD3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A3C6277" w14:textId="14E7EB26" w:rsidR="009E7E54" w:rsidRPr="001B0738" w:rsidRDefault="00680321" w:rsidP="00680321">
            <w:pPr>
              <w:jc w:val="center"/>
              <w:rPr>
                <w:i/>
                <w:sz w:val="28"/>
                <w:szCs w:val="28"/>
                <w:rtl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9A701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4CBA5D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3A5B70B" w14:textId="2034D52E" w:rsidR="009E7E54" w:rsidRPr="001B0738" w:rsidRDefault="00680321" w:rsidP="00680321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6BF29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34683A5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34FCED" w14:textId="25E302AB" w:rsidR="009E7E54" w:rsidRPr="001B0738" w:rsidRDefault="00680321" w:rsidP="00680321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D7DB7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0BBDD3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7E0DB5" w14:textId="10EA17C1" w:rsidR="009E7E54" w:rsidRPr="001B0738" w:rsidRDefault="00680321" w:rsidP="00680321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3DFB5D46" w14:textId="527999B3" w:rsidR="009E7E54" w:rsidRPr="001B0738" w:rsidRDefault="009E7E54" w:rsidP="005D489D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  </w:t>
      </w:r>
      <w:r w:rsidRPr="001B0738">
        <w:rPr>
          <w:rFonts w:hint="cs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1B0738">
        <w:rPr>
          <w:rFonts w:hint="cs"/>
          <w:sz w:val="28"/>
          <w:szCs w:val="28"/>
          <w:rtl/>
        </w:rPr>
        <w:t xml:space="preserve">    </w:t>
      </w:r>
      <w:r w:rsidR="007D3AE5" w:rsidRPr="001B0738">
        <w:rPr>
          <w:rFonts w:ascii="Arial Black" w:hAnsi="Arial Black" w:cs="mohammad bold art 1" w:hint="cs"/>
          <w:sz w:val="28"/>
          <w:szCs w:val="28"/>
          <w:rtl/>
        </w:rPr>
        <w:t>تساوي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109941DA" w14:textId="77777777" w:rsidTr="005D489D">
        <w:trPr>
          <w:jc w:val="center"/>
        </w:trPr>
        <w:tc>
          <w:tcPr>
            <w:tcW w:w="289" w:type="dxa"/>
            <w:vAlign w:val="center"/>
          </w:tcPr>
          <w:p w14:paraId="6F3612EE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811FC3" w14:textId="010F2689" w:rsidR="009E7E54" w:rsidRPr="001B0738" w:rsidRDefault="007105CA" w:rsidP="009E7E54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C338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54100DB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9CAAA59" w14:textId="4C1AF0DC" w:rsidR="009E7E54" w:rsidRPr="001B0738" w:rsidRDefault="007105C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22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5FB8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BFA37E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EFE1C1" w14:textId="5CE9A3B7" w:rsidR="009E7E54" w:rsidRPr="001B0738" w:rsidRDefault="007105CA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B47FCF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97E1BF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4BC230C" w14:textId="030D1C8C" w:rsidR="009E7E54" w:rsidRPr="001B0738" w:rsidRDefault="007105CA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6DA54C84" w14:textId="58D11242" w:rsidR="009E7E54" w:rsidRPr="001B0738" w:rsidRDefault="007105CA" w:rsidP="005D489D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m:oMath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5</m:t>
            </m:r>
          </m:den>
        </m:f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÷</m:t>
        </m:r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3</m:t>
            </m:r>
          </m:den>
        </m:f>
      </m:oMath>
      <w:r w:rsidR="009E7E54"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A5693F" w:rsidRPr="001B0738">
        <w:rPr>
          <w:rFonts w:asciiTheme="minorBidi" w:hAnsiTheme="minorBidi" w:cstheme="minorBidi" w:hint="cs"/>
          <w:sz w:val="32"/>
          <w:szCs w:val="32"/>
          <w:rtl/>
        </w:rPr>
        <w:t>تساوي</w:t>
      </w:r>
      <w:r w:rsidR="009E7E54"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7E6A1238" w14:textId="77777777" w:rsidTr="005D489D">
        <w:trPr>
          <w:jc w:val="center"/>
        </w:trPr>
        <w:tc>
          <w:tcPr>
            <w:tcW w:w="289" w:type="dxa"/>
            <w:vAlign w:val="center"/>
          </w:tcPr>
          <w:p w14:paraId="797559A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5FDB663" w14:textId="5F074F0A" w:rsidR="009E7E54" w:rsidRPr="001B0738" w:rsidRDefault="007105CA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4AAF8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3CDDC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F141DCA" w14:textId="01600CD2" w:rsidR="009E7E54" w:rsidRPr="001B0738" w:rsidRDefault="007105CA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79EC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2334AC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BA89868" w14:textId="0741AC61" w:rsidR="009E7E54" w:rsidRPr="001B0738" w:rsidRDefault="007105CA" w:rsidP="00384EA0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EB9329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7993BD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259FA3" w14:textId="52B76A2F" w:rsidR="009E7E54" w:rsidRPr="001B0738" w:rsidRDefault="007105CA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67B653F4" w14:textId="77777777" w:rsidR="005D489D" w:rsidRPr="001B0738" w:rsidRDefault="005D489D" w:rsidP="005D489D">
      <w:pPr>
        <w:pStyle w:val="a7"/>
        <w:ind w:left="643"/>
        <w:rPr>
          <w:rFonts w:ascii="Arial Black" w:hAnsi="Arial Black" w:cs="mohammad bold art 1"/>
          <w:sz w:val="32"/>
          <w:szCs w:val="32"/>
        </w:rPr>
      </w:pPr>
    </w:p>
    <w:p w14:paraId="58BFB0A6" w14:textId="77777777" w:rsidR="005D489D" w:rsidRPr="001B0738" w:rsidRDefault="005D489D" w:rsidP="005D489D">
      <w:pPr>
        <w:pStyle w:val="a7"/>
        <w:ind w:left="643"/>
        <w:rPr>
          <w:sz w:val="28"/>
          <w:szCs w:val="28"/>
          <w:rtl/>
        </w:rPr>
      </w:pPr>
    </w:p>
    <w:p w14:paraId="4CE8B78E" w14:textId="77777777" w:rsidR="005D489D" w:rsidRPr="001B0738" w:rsidRDefault="005D489D" w:rsidP="005D489D">
      <w:pPr>
        <w:pStyle w:val="a7"/>
        <w:ind w:left="643"/>
        <w:rPr>
          <w:sz w:val="28"/>
          <w:szCs w:val="28"/>
          <w:rtl/>
        </w:rPr>
      </w:pPr>
    </w:p>
    <w:p w14:paraId="1AEFDE07" w14:textId="1F12AA1F" w:rsidR="009E7E54" w:rsidRPr="001B0738" w:rsidRDefault="009E7E54" w:rsidP="005D489D">
      <w:pPr>
        <w:pStyle w:val="a7"/>
        <w:numPr>
          <w:ilvl w:val="0"/>
          <w:numId w:val="1"/>
        </w:numPr>
        <w:rPr>
          <w:rFonts w:ascii="Arial Black" w:hAnsi="Arial Black" w:cs="mohammad bold art 1"/>
          <w:sz w:val="32"/>
          <w:szCs w:val="32"/>
        </w:rPr>
      </w:pPr>
      <w:r w:rsidRPr="001B0738">
        <w:rPr>
          <w:rFonts w:hint="cs"/>
          <w:sz w:val="28"/>
          <w:szCs w:val="28"/>
          <w:rtl/>
        </w:rPr>
        <w:lastRenderedPageBreak/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 w:rsidR="00384EA0" w:rsidRPr="001B0738">
        <w:rPr>
          <w:rFonts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-</m:t>
        </m:r>
      </m:oMath>
      <w:r w:rsidR="00384EA0" w:rsidRPr="001B0738">
        <w:rPr>
          <w:rFonts w:hint="cs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4-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)</m:t>
        </m:r>
      </m:oMath>
      <w:r w:rsidR="00384EA0" w:rsidRPr="001B0738">
        <w:rPr>
          <w:rFonts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(</m:t>
        </m:r>
      </m:oMath>
      <w:r w:rsidR="00384EA0" w:rsidRPr="001B0738">
        <w:rPr>
          <w:rFonts w:hint="cs"/>
          <w:sz w:val="32"/>
          <w:szCs w:val="32"/>
          <w:rtl/>
        </w:rPr>
        <w:t xml:space="preserve"> تساوي </w:t>
      </w:r>
      <w:r w:rsidRPr="001B0738">
        <w:rPr>
          <w:rFonts w:hint="cs"/>
          <w:sz w:val="32"/>
          <w:szCs w:val="32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4A7663D" w14:textId="77777777" w:rsidTr="005D489D">
        <w:trPr>
          <w:jc w:val="center"/>
        </w:trPr>
        <w:tc>
          <w:tcPr>
            <w:tcW w:w="289" w:type="dxa"/>
            <w:vAlign w:val="center"/>
          </w:tcPr>
          <w:p w14:paraId="7F2563D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874433D" w14:textId="4C5EF011" w:rsidR="009E7E54" w:rsidRPr="001B0738" w:rsidRDefault="007105CA" w:rsidP="009E7E54">
            <w:pPr>
              <w:spacing w:before="8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44590B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18EBA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3169FF8" w14:textId="55A9447F" w:rsidR="009E7E54" w:rsidRPr="001B0738" w:rsidRDefault="007105C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9-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603CF9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41017F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7E32CFE" w14:textId="6ED773E0" w:rsidR="009E7E54" w:rsidRPr="001B0738" w:rsidRDefault="007105CA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41ED88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9424B68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5395D2" w14:textId="0530AA69" w:rsidR="009E7E54" w:rsidRPr="001B0738" w:rsidRDefault="007105CA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5851605E" w14:textId="111A99D8" w:rsidR="009E7E54" w:rsidRPr="001B0738" w:rsidRDefault="009E7E54" w:rsidP="005D489D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m:oMath>
        <m:d>
          <m:d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Bidi"/>
                    <w:b/>
                    <w:bCs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Bidi"/>
                    <w:sz w:val="32"/>
                    <w:szCs w:val="32"/>
                  </w:rPr>
                  <m:t>1-</m:t>
                </m:r>
              </m:num>
              <m:den>
                <m:r>
                  <w:rPr>
                    <w:rFonts w:ascii="Cambria Math" w:hAnsi="Cambria Math" w:cstheme="minorBidi"/>
                    <w:sz w:val="32"/>
                    <w:szCs w:val="32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+</m:t>
        </m:r>
        <m:f>
          <m:fPr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Bidi"/>
                <w:sz w:val="32"/>
                <w:szCs w:val="32"/>
              </w:rPr>
              <m:t>5-</m:t>
            </m:r>
          </m:num>
          <m:den>
            <m:r>
              <w:rPr>
                <w:rFonts w:ascii="Cambria Math" w:hAnsi="Cambria Math" w:cstheme="minorBidi"/>
                <w:sz w:val="32"/>
                <w:szCs w:val="32"/>
              </w:rPr>
              <m:t>6</m:t>
            </m:r>
          </m:den>
        </m:f>
      </m:oMath>
      <w:r w:rsidR="00384EA0" w:rsidRPr="001B0738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384EA0" w:rsidRPr="001B0738">
        <w:rPr>
          <w:rFonts w:asciiTheme="minorBidi" w:hAnsiTheme="minorBidi" w:cstheme="minorBidi" w:hint="cs"/>
          <w:sz w:val="32"/>
          <w:szCs w:val="32"/>
          <w:rtl/>
        </w:rPr>
        <w:t>تساو</w:t>
      </w:r>
      <w:r w:rsidR="005D489D" w:rsidRPr="001B0738">
        <w:rPr>
          <w:rFonts w:asciiTheme="minorBidi" w:hAnsiTheme="minorBidi" w:cstheme="minorBidi" w:hint="cs"/>
          <w:sz w:val="32"/>
          <w:szCs w:val="32"/>
          <w:rtl/>
        </w:rPr>
        <w:t>ي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4257C9B" w14:textId="77777777" w:rsidTr="005D489D">
        <w:trPr>
          <w:jc w:val="center"/>
        </w:trPr>
        <w:tc>
          <w:tcPr>
            <w:tcW w:w="289" w:type="dxa"/>
            <w:vAlign w:val="center"/>
          </w:tcPr>
          <w:p w14:paraId="44EAE02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1A6D2A7" w14:textId="3FC51DC2" w:rsidR="009E7E54" w:rsidRPr="001B0738" w:rsidRDefault="007105CA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3-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EBFBE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32B9F5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B8CAA7E" w14:textId="62280219" w:rsidR="009E7E54" w:rsidRPr="001B0738" w:rsidRDefault="007105CA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756E1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A0DBC7B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C0476C7" w14:textId="1BD68075" w:rsidR="009E7E54" w:rsidRPr="001B0738" w:rsidRDefault="007105CA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4D7DB1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DBE17E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B6671B7" w14:textId="2DD5EB25" w:rsidR="009E7E54" w:rsidRPr="001B0738" w:rsidRDefault="007105CA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4-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63682BC0" w14:textId="368576E1" w:rsidR="009E7E54" w:rsidRPr="001B0738" w:rsidRDefault="009E7E54" w:rsidP="00BE089C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+3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</m:oMath>
      <w:r w:rsidR="000C10EE" w:rsidRPr="001B0738">
        <w:rPr>
          <w:rFonts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8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1B0738">
        <w:rPr>
          <w:rFonts w:hint="cs"/>
          <w:sz w:val="28"/>
          <w:szCs w:val="28"/>
          <w:rtl/>
        </w:rPr>
        <w:t xml:space="preserve">  </w:t>
      </w:r>
      <w:r w:rsidR="000C10EE" w:rsidRPr="001B0738">
        <w:rPr>
          <w:rFonts w:hint="cs"/>
          <w:sz w:val="28"/>
          <w:szCs w:val="28"/>
          <w:rtl/>
        </w:rPr>
        <w:t>تساوي</w:t>
      </w:r>
      <w:r w:rsidRPr="001B0738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3198A7B" w14:textId="77777777" w:rsidTr="008C659B">
        <w:trPr>
          <w:jc w:val="center"/>
        </w:trPr>
        <w:tc>
          <w:tcPr>
            <w:tcW w:w="289" w:type="dxa"/>
            <w:vAlign w:val="center"/>
          </w:tcPr>
          <w:p w14:paraId="2E635FB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5B7F5E" w14:textId="1C076613" w:rsidR="009E7E54" w:rsidRPr="001B0738" w:rsidRDefault="00906585" w:rsidP="00906585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32001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33AE62D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9D0213" w14:textId="58BAA5B5" w:rsidR="009E7E54" w:rsidRPr="001B0738" w:rsidRDefault="007105C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17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54F7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A59943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F578CE" w14:textId="31EE3F84" w:rsidR="009E7E54" w:rsidRPr="001B0738" w:rsidRDefault="00906585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m:oMathPara>
              <m:oMath>
                <m: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284C07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99689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110F87C" w14:textId="16395E95" w:rsidR="009E7E54" w:rsidRPr="001B0738" w:rsidRDefault="00906585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26763FC5" w14:textId="48C1F8B0" w:rsidR="009E7E54" w:rsidRPr="001B0738" w:rsidRDefault="009E7E54" w:rsidP="008C659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m:oMath>
        <m:r>
          <m:rPr>
            <m:sty m:val="b"/>
          </m:rPr>
          <w:rPr>
            <w:rFonts w:ascii="Cambria Math" w:hAnsi="Cambria Math" w:cstheme="minorBidi"/>
            <w:sz w:val="32"/>
            <w:szCs w:val="32"/>
            <w:rtl/>
          </w:rPr>
          <m:t>ع</m:t>
        </m:r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×</m:t>
        </m:r>
        <m:r>
          <m:rPr>
            <m:sty m:val="b"/>
          </m:rPr>
          <w:rPr>
            <w:rFonts w:ascii="Cambria Math" w:hAnsi="Cambria Math" w:cstheme="minorBidi"/>
            <w:sz w:val="32"/>
            <w:szCs w:val="32"/>
            <w:rtl/>
          </w:rPr>
          <m:t>م×م×ع×م</m:t>
        </m:r>
      </m:oMath>
      <w:r w:rsidR="000C10EE" w:rsidRPr="001B0738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0C10EE" w:rsidRPr="001B0738">
        <w:rPr>
          <w:rFonts w:asciiTheme="minorBidi" w:hAnsiTheme="minorBidi" w:cstheme="minorBidi" w:hint="cs"/>
          <w:sz w:val="32"/>
          <w:szCs w:val="32"/>
          <w:rtl/>
        </w:rPr>
        <w:t>تساوي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41490251" w14:textId="77777777" w:rsidTr="008C659B">
        <w:trPr>
          <w:jc w:val="center"/>
        </w:trPr>
        <w:tc>
          <w:tcPr>
            <w:tcW w:w="289" w:type="dxa"/>
            <w:vAlign w:val="center"/>
          </w:tcPr>
          <w:p w14:paraId="217924B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8314AB" w14:textId="78612459" w:rsidR="009E7E54" w:rsidRPr="001B0738" w:rsidRDefault="000C10EE" w:rsidP="001A3593">
            <w:pPr>
              <w:jc w:val="center"/>
              <w:rPr>
                <w:i/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م</w:t>
            </w: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1B0738"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  <w:r w:rsidRPr="001B0738">
              <w:rPr>
                <w:rFonts w:hint="cs"/>
                <w:sz w:val="28"/>
                <w:szCs w:val="28"/>
                <w:rtl/>
              </w:rPr>
              <w:t>ع</w:t>
            </w: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BCABD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18B75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E3E377B" w14:textId="6789800E" w:rsidR="009E7E54" w:rsidRPr="001B0738" w:rsidRDefault="000C10EE" w:rsidP="001A3593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م</w:t>
            </w: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1B0738"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  <w:r w:rsidRPr="001B0738">
              <w:rPr>
                <w:rFonts w:hint="cs"/>
                <w:sz w:val="28"/>
                <w:szCs w:val="28"/>
                <w:rtl/>
              </w:rPr>
              <w:t>ع</w:t>
            </w: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E3505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28DC73C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4213A77" w14:textId="11F5F493" w:rsidR="009E7E54" w:rsidRPr="001B0738" w:rsidRDefault="000C10EE" w:rsidP="000C10EE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ع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م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CCAFD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C827EF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54D4B27" w14:textId="3DD1A603" w:rsidR="009E7E54" w:rsidRPr="001B0738" w:rsidRDefault="001A3593" w:rsidP="001A3593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ع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م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</w:tr>
    </w:tbl>
    <w:p w14:paraId="4F65DF7A" w14:textId="1DCA1C51" w:rsidR="009E7E54" w:rsidRPr="001B0738" w:rsidRDefault="001A3593" w:rsidP="008C659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b/>
          <w:bCs/>
          <w:sz w:val="28"/>
          <w:szCs w:val="28"/>
          <w:vertAlign w:val="superscript"/>
          <w:rtl/>
        </w:rPr>
        <w:t>0</w:t>
      </w:r>
      <w:r w:rsidRPr="001B0738">
        <w:rPr>
          <w:rFonts w:hint="cs"/>
          <w:sz w:val="28"/>
          <w:szCs w:val="28"/>
          <w:rtl/>
        </w:rPr>
        <w:t>8</w:t>
      </w:r>
      <w:r w:rsidR="009E7E54" w:rsidRPr="001B0738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4E10D1B0" w14:textId="77777777" w:rsidTr="008C659B">
        <w:trPr>
          <w:jc w:val="center"/>
        </w:trPr>
        <w:tc>
          <w:tcPr>
            <w:tcW w:w="289" w:type="dxa"/>
            <w:vAlign w:val="center"/>
          </w:tcPr>
          <w:p w14:paraId="123B3592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82EB3F" w14:textId="60E76211" w:rsidR="009E7E54" w:rsidRPr="001B0738" w:rsidRDefault="001A3593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D87951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099C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961FC" w14:textId="6E44F232" w:rsidR="009E7E54" w:rsidRPr="001B0738" w:rsidRDefault="001A3593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C0B47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D85B13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52ACEED" w14:textId="660C6897" w:rsidR="009E7E54" w:rsidRPr="001B0738" w:rsidRDefault="001A3593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150F0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9ABDF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7657BD" w14:textId="05154F70" w:rsidR="009E7E54" w:rsidRPr="001B0738" w:rsidRDefault="001A3593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80</w:t>
            </w:r>
          </w:p>
        </w:tc>
      </w:tr>
    </w:tbl>
    <w:p w14:paraId="7232F180" w14:textId="59CC787C" w:rsidR="009E7E54" w:rsidRPr="001B0738" w:rsidRDefault="009E7E54" w:rsidP="008C659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="001A3593" w:rsidRPr="001B0738">
        <w:rPr>
          <w:rFonts w:asciiTheme="minorBidi" w:hAnsiTheme="minorBidi" w:cstheme="minorBidi"/>
          <w:sz w:val="32"/>
          <w:szCs w:val="32"/>
          <w:rtl/>
        </w:rPr>
        <w:t>قيمة</w:t>
      </w:r>
      <w:r w:rsidR="001A3593"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m:oMath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-</m:t>
        </m:r>
      </m:oMath>
      <w:r w:rsidR="001A3593" w:rsidRPr="001B0738">
        <w:rPr>
          <w:rFonts w:asciiTheme="minorBidi" w:hAnsiTheme="minorBidi" w:cstheme="minorBidi"/>
          <w:b/>
          <w:bCs/>
          <w:sz w:val="32"/>
          <w:szCs w:val="32"/>
          <w:rtl/>
        </w:rPr>
        <w:fldChar w:fldCharType="begin"/>
      </w:r>
      <w:r w:rsidR="001A3593" w:rsidRPr="001B0738">
        <w:rPr>
          <w:rFonts w:asciiTheme="minorBidi" w:hAnsiTheme="minorBidi" w:cstheme="minorBidi"/>
          <w:b/>
          <w:bCs/>
          <w:sz w:val="32"/>
          <w:szCs w:val="32"/>
          <w:rtl/>
        </w:rPr>
        <w:instrText xml:space="preserve"> </w:instrText>
      </w:r>
      <w:r w:rsidR="001A3593" w:rsidRPr="001B0738">
        <w:rPr>
          <w:rFonts w:asciiTheme="minorBidi" w:hAnsiTheme="minorBidi" w:cstheme="minorBidi"/>
          <w:b/>
          <w:bCs/>
          <w:sz w:val="32"/>
          <w:szCs w:val="32"/>
        </w:rPr>
        <w:instrText>EQ \R(;49</w:instrText>
      </w:r>
      <w:r w:rsidR="001A3593" w:rsidRPr="001B0738">
        <w:rPr>
          <w:rFonts w:asciiTheme="minorBidi" w:hAnsiTheme="minorBidi" w:cstheme="minorBidi"/>
          <w:b/>
          <w:bCs/>
          <w:sz w:val="32"/>
          <w:szCs w:val="32"/>
          <w:rtl/>
        </w:rPr>
        <w:instrText xml:space="preserve">) </w:instrText>
      </w:r>
      <w:r w:rsidR="001A3593" w:rsidRPr="001B0738">
        <w:rPr>
          <w:rFonts w:asciiTheme="minorBidi" w:hAnsiTheme="minorBidi" w:cstheme="minorBidi"/>
          <w:b/>
          <w:bCs/>
          <w:sz w:val="32"/>
          <w:szCs w:val="32"/>
          <w:rtl/>
        </w:rPr>
        <w:fldChar w:fldCharType="end"/>
      </w: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A3AC87B" w14:textId="77777777" w:rsidTr="008C659B">
        <w:trPr>
          <w:jc w:val="center"/>
        </w:trPr>
        <w:tc>
          <w:tcPr>
            <w:tcW w:w="289" w:type="dxa"/>
            <w:vAlign w:val="center"/>
          </w:tcPr>
          <w:p w14:paraId="2767BCC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C0F853" w14:textId="6DAD182E" w:rsidR="009E7E54" w:rsidRPr="001B0738" w:rsidRDefault="001A3593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037B8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A752D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221019" w14:textId="248584DD" w:rsidR="009E7E54" w:rsidRPr="001B0738" w:rsidRDefault="001A3593" w:rsidP="001A3593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D04A9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C9CBC9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F9BA473" w14:textId="3146D832" w:rsidR="009E7E54" w:rsidRPr="001B0738" w:rsidRDefault="001A3593" w:rsidP="001A3593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100C61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5BC32ED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A8E87" w14:textId="05E0BBB4" w:rsidR="009E7E54" w:rsidRPr="001B0738" w:rsidRDefault="001A3593" w:rsidP="001A3593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05D8E21C" w14:textId="73C5747B" w:rsidR="009E7E54" w:rsidRPr="001B0738" w:rsidRDefault="00D25781" w:rsidP="008C659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asciiTheme="minorBidi" w:hAnsiTheme="minorBidi" w:cstheme="minorBidi"/>
          <w:sz w:val="32"/>
          <w:szCs w:val="32"/>
          <w:rtl/>
        </w:rPr>
        <w:t>حل المعادلة</w:t>
      </w: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1B0738">
        <w:rPr>
          <w:rFonts w:asciiTheme="minorBidi" w:hAnsiTheme="minorBidi" w:cstheme="minorBidi"/>
          <w:sz w:val="32"/>
          <w:szCs w:val="32"/>
          <w:rtl/>
        </w:rPr>
        <w:t>م</w:t>
      </w:r>
      <w:r w:rsidRPr="001B0738">
        <w:rPr>
          <w:rFonts w:asciiTheme="minorBidi" w:hAnsiTheme="minorBidi" w:cstheme="minorBidi"/>
          <w:sz w:val="32"/>
          <w:szCs w:val="32"/>
          <w:vertAlign w:val="superscript"/>
          <w:rtl/>
        </w:rPr>
        <w:t>2</w:t>
      </w:r>
      <w:r w:rsidRPr="001B0738">
        <w:rPr>
          <w:rFonts w:asciiTheme="minorBidi" w:hAnsiTheme="minorBidi" w:cstheme="minorBidi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32"/>
            <w:szCs w:val="32"/>
          </w:rPr>
          <m:t>=</m:t>
        </m:r>
      </m:oMath>
      <w:r w:rsidRPr="001B0738">
        <w:rPr>
          <w:rFonts w:asciiTheme="minorBidi" w:hAnsiTheme="minorBidi" w:cstheme="minorBidi"/>
          <w:i/>
          <w:sz w:val="32"/>
          <w:szCs w:val="32"/>
          <w:rtl/>
        </w:rPr>
        <w:t xml:space="preserve"> 36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31F3F07E" w14:textId="77777777" w:rsidTr="008C659B">
        <w:trPr>
          <w:jc w:val="center"/>
        </w:trPr>
        <w:tc>
          <w:tcPr>
            <w:tcW w:w="289" w:type="dxa"/>
            <w:vAlign w:val="center"/>
          </w:tcPr>
          <w:p w14:paraId="6C670DF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88F5C46" w14:textId="6A53088E" w:rsidR="009E7E54" w:rsidRPr="001B0738" w:rsidRDefault="00D2578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±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D3D56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FAEA07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94DE897" w14:textId="2C42BDDF" w:rsidR="009E7E54" w:rsidRPr="001B0738" w:rsidRDefault="00D25781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36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E0C50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5F31453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5FA73E" w14:textId="7508FFBF" w:rsidR="009E7E54" w:rsidRPr="001B0738" w:rsidRDefault="00D25781" w:rsidP="00D2578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36-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9FCF5D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EE2F474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C905E4" w14:textId="193C4A8B" w:rsidR="009E7E54" w:rsidRPr="001B0738" w:rsidRDefault="00D25781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5B2D9A46" w14:textId="3B8D6384" w:rsidR="009E7E54" w:rsidRPr="001B0738" w:rsidRDefault="00D25781" w:rsidP="008C659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/>
          <w:sz w:val="28"/>
          <w:szCs w:val="28"/>
          <w:rtl/>
        </w:rPr>
        <w:t xml:space="preserve">أفضل تقدير لـ </w:t>
      </w:r>
      <w:r w:rsidRPr="001B0738">
        <w:rPr>
          <w:rFonts w:asciiTheme="minorBidi" w:hAnsiTheme="minorBidi" w:cstheme="minorBidi"/>
          <w:sz w:val="28"/>
          <w:szCs w:val="28"/>
          <w:rtl/>
        </w:rPr>
        <w:fldChar w:fldCharType="begin"/>
      </w:r>
      <w:r w:rsidRPr="001B0738">
        <w:rPr>
          <w:rFonts w:asciiTheme="minorBidi" w:hAnsiTheme="minorBidi" w:cstheme="minorBidi"/>
          <w:sz w:val="28"/>
          <w:szCs w:val="28"/>
          <w:rtl/>
        </w:rPr>
        <w:instrText xml:space="preserve"> </w:instrText>
      </w:r>
      <w:r w:rsidRPr="001B0738">
        <w:rPr>
          <w:rFonts w:asciiTheme="minorBidi" w:hAnsiTheme="minorBidi" w:cstheme="minorBidi"/>
          <w:sz w:val="28"/>
          <w:szCs w:val="28"/>
        </w:rPr>
        <w:instrText>EQ \R(;</w:instrText>
      </w:r>
      <w:r w:rsidRPr="001B0738">
        <w:rPr>
          <w:rFonts w:asciiTheme="minorBidi" w:hAnsiTheme="minorBidi" w:cstheme="minorBidi"/>
          <w:sz w:val="28"/>
          <w:szCs w:val="28"/>
          <w:rtl/>
        </w:rPr>
        <w:instrText xml:space="preserve">35) </w:instrText>
      </w:r>
      <w:r w:rsidRPr="001B0738">
        <w:rPr>
          <w:rFonts w:asciiTheme="minorBidi" w:hAnsiTheme="minorBidi" w:cstheme="minorBidi"/>
          <w:sz w:val="28"/>
          <w:szCs w:val="28"/>
          <w:rtl/>
        </w:rPr>
        <w:fldChar w:fldCharType="end"/>
      </w:r>
      <w:r w:rsidRPr="001B0738">
        <w:rPr>
          <w:rFonts w:asciiTheme="minorBidi" w:hAnsiTheme="minorBidi" w:cstheme="minorBidi"/>
          <w:sz w:val="28"/>
          <w:szCs w:val="28"/>
          <w:rtl/>
        </w:rPr>
        <w:t xml:space="preserve"> إلى اقرب عدد كلي هو</w:t>
      </w:r>
      <w:r w:rsidR="009E7E54"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9E7E54"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2F7CDDC" w14:textId="77777777" w:rsidTr="008C659B">
        <w:trPr>
          <w:jc w:val="center"/>
        </w:trPr>
        <w:tc>
          <w:tcPr>
            <w:tcW w:w="289" w:type="dxa"/>
            <w:vAlign w:val="center"/>
          </w:tcPr>
          <w:p w14:paraId="7F8452B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265DD72" w14:textId="06A3F944" w:rsidR="009E7E54" w:rsidRPr="001B0738" w:rsidRDefault="00D25781" w:rsidP="00D25781">
            <w:pPr>
              <w:jc w:val="center"/>
              <w:rPr>
                <w:i/>
                <w:sz w:val="28"/>
                <w:szCs w:val="28"/>
                <w:rtl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ED234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6F0B7E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18E385" w14:textId="5B9E6431" w:rsidR="009E7E54" w:rsidRPr="001B0738" w:rsidRDefault="00D25781" w:rsidP="00D25781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DD642D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58B364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1E6E124" w14:textId="6676985F" w:rsidR="009E7E54" w:rsidRPr="001B0738" w:rsidRDefault="00D25781" w:rsidP="00D25781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57E571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09DED8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6C031" w14:textId="6EC055EA" w:rsidR="009E7E54" w:rsidRPr="001B0738" w:rsidRDefault="00D25781" w:rsidP="00D25781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64ECD7E2" w14:textId="05731A3D" w:rsidR="009E7E54" w:rsidRPr="001B0738" w:rsidRDefault="009E7E54" w:rsidP="008C659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 </w:t>
      </w:r>
      <w:r w:rsidR="00D25781" w:rsidRPr="001B0738">
        <w:rPr>
          <w:rFonts w:hint="cs"/>
          <w:sz w:val="28"/>
          <w:szCs w:val="28"/>
          <w:rtl/>
        </w:rPr>
        <w:t xml:space="preserve">إلى أي من مجموعات الأعداد الحقيقية ينتمي العدد </w:t>
      </w:r>
      <w:r w:rsidR="00D25781" w:rsidRPr="001B0738">
        <w:rPr>
          <w:sz w:val="28"/>
          <w:szCs w:val="28"/>
          <w:rtl/>
        </w:rPr>
        <w:fldChar w:fldCharType="begin"/>
      </w:r>
      <w:r w:rsidR="00D25781" w:rsidRPr="001B0738">
        <w:rPr>
          <w:sz w:val="28"/>
          <w:szCs w:val="28"/>
          <w:rtl/>
        </w:rPr>
        <w:instrText xml:space="preserve"> </w:instrText>
      </w:r>
      <w:r w:rsidR="00D25781" w:rsidRPr="001B0738">
        <w:rPr>
          <w:rFonts w:hint="cs"/>
          <w:sz w:val="28"/>
          <w:szCs w:val="28"/>
        </w:rPr>
        <w:instrText>EQ \R(;</w:instrText>
      </w:r>
      <w:r w:rsidR="00D25781" w:rsidRPr="001B0738">
        <w:rPr>
          <w:rFonts w:hint="cs"/>
          <w:sz w:val="28"/>
          <w:szCs w:val="28"/>
          <w:rtl/>
        </w:rPr>
        <w:instrText>10)</w:instrText>
      </w:r>
      <w:r w:rsidR="00D25781" w:rsidRPr="001B0738">
        <w:rPr>
          <w:sz w:val="28"/>
          <w:szCs w:val="28"/>
          <w:rtl/>
        </w:rPr>
        <w:instrText xml:space="preserve"> </w:instrText>
      </w:r>
      <w:r w:rsidR="00D25781" w:rsidRPr="001B0738">
        <w:rPr>
          <w:sz w:val="28"/>
          <w:szCs w:val="28"/>
          <w:rtl/>
        </w:rPr>
        <w:fldChar w:fldCharType="end"/>
      </w:r>
      <w:r w:rsidRPr="001B0738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58037681" w14:textId="77777777" w:rsidTr="008C659B">
        <w:trPr>
          <w:jc w:val="center"/>
        </w:trPr>
        <w:tc>
          <w:tcPr>
            <w:tcW w:w="289" w:type="dxa"/>
            <w:vAlign w:val="center"/>
          </w:tcPr>
          <w:p w14:paraId="6D22EAE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F9B0FD6" w14:textId="2DEA69BD" w:rsidR="009E7E54" w:rsidRPr="001B0738" w:rsidRDefault="00D2578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صحيح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BB764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B4A30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0DE662F" w14:textId="14E738B3" w:rsidR="009E7E54" w:rsidRPr="001B0738" w:rsidRDefault="00D25781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نسبي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2E69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5661E4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5F632AE" w14:textId="40142091" w:rsidR="009E7E54" w:rsidRPr="001B0738" w:rsidRDefault="00D25781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غير نسبي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0328A9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3BA100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9C7363" w14:textId="5F321FFC" w:rsidR="009E7E54" w:rsidRPr="001B0738" w:rsidRDefault="00D25781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كلي</w:t>
            </w:r>
          </w:p>
        </w:tc>
      </w:tr>
    </w:tbl>
    <w:p w14:paraId="5631D167" w14:textId="7811D023" w:rsidR="009E7E54" w:rsidRPr="001B0738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6F0288" w:rsidRPr="001B0738">
        <w:rPr>
          <w:rFonts w:asciiTheme="minorBidi" w:hAnsiTheme="minorBidi" w:cstheme="minorBidi" w:hint="cs"/>
          <w:sz w:val="28"/>
          <w:szCs w:val="28"/>
          <w:rtl/>
        </w:rPr>
        <w:t xml:space="preserve">أي من الأعداد التالية عدد غير نسبي </w:t>
      </w:r>
      <w:r w:rsidR="006F0288" w:rsidRPr="001B0738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Pr="001B07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36CC4B8D" w14:textId="77777777" w:rsidTr="00EA654B">
        <w:trPr>
          <w:jc w:val="center"/>
        </w:trPr>
        <w:tc>
          <w:tcPr>
            <w:tcW w:w="289" w:type="dxa"/>
            <w:vAlign w:val="center"/>
          </w:tcPr>
          <w:p w14:paraId="503B2E1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96401C0" w14:textId="7C0FD3CA" w:rsidR="009E7E54" w:rsidRPr="001B0738" w:rsidRDefault="007105CA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3CA9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A0B4C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A44755C" w14:textId="0C868DCB" w:rsidR="009E7E54" w:rsidRPr="001B0738" w:rsidRDefault="006F028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572B4D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E2523DA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DD5E33" w14:textId="2557E024" w:rsidR="009E7E54" w:rsidRPr="001B0738" w:rsidRDefault="006F028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EQ \R(;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9)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w:fldChar w:fldCharType="end"/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73BC0B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701D30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099600" w14:textId="72E35277" w:rsidR="009E7E54" w:rsidRPr="001B0738" w:rsidRDefault="006F028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EQ \R(;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3)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w:fldChar w:fldCharType="end"/>
                </m:r>
              </m:oMath>
            </m:oMathPara>
          </w:p>
        </w:tc>
      </w:tr>
    </w:tbl>
    <w:p w14:paraId="6A1C898B" w14:textId="1240D405" w:rsidR="009E7E54" w:rsidRPr="001B0738" w:rsidRDefault="006F0288" w:rsidP="00EA654B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1B0738">
        <w:rPr>
          <w:rFonts w:asciiTheme="minorBidi" w:hAnsiTheme="minorBidi" w:cstheme="minorBidi"/>
          <w:sz w:val="32"/>
          <w:szCs w:val="32"/>
          <w:rtl/>
        </w:rPr>
        <w:t xml:space="preserve">حل التناسب </w:t>
      </w:r>
      <m:oMath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  <w:rtl/>
              </w:rPr>
              <m:t>م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</w:rPr>
              <m:t>6</m:t>
            </m:r>
          </m:den>
        </m:f>
        <m:r>
          <m:rPr>
            <m:sty m:val="p"/>
          </m:rPr>
          <w:rPr>
            <w:rFonts w:ascii="Cambria Math" w:hAnsi="Cambria Math" w:cstheme="minorBid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</w:rPr>
              <m:t>4</m:t>
            </m:r>
          </m:den>
        </m:f>
      </m:oMath>
      <w:r w:rsidR="009E7E54" w:rsidRPr="001B0738">
        <w:rPr>
          <w:rFonts w:hint="cs"/>
          <w:sz w:val="28"/>
          <w:szCs w:val="28"/>
          <w:rtl/>
        </w:rPr>
        <w:t xml:space="preserve"> 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14225076" w14:textId="77777777" w:rsidTr="00EA654B">
        <w:trPr>
          <w:jc w:val="center"/>
        </w:trPr>
        <w:tc>
          <w:tcPr>
            <w:tcW w:w="289" w:type="dxa"/>
            <w:vAlign w:val="center"/>
          </w:tcPr>
          <w:p w14:paraId="63D58DB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AA4E65" w14:textId="0EF98452" w:rsidR="009E7E54" w:rsidRPr="001B0738" w:rsidRDefault="006F0288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8E32E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43F3A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5E733CC" w14:textId="5540EC43" w:rsidR="009E7E54" w:rsidRPr="001B0738" w:rsidRDefault="006F0288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AE2B0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976204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F97F265" w14:textId="36B4AB32" w:rsidR="009E7E54" w:rsidRPr="001B0738" w:rsidRDefault="006F0288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3AD658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3DDD04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549D46" w14:textId="4C18635F" w:rsidR="009E7E54" w:rsidRPr="001B0738" w:rsidRDefault="006F0288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03758408" w14:textId="77777777" w:rsidR="009E7E54" w:rsidRPr="001B0738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 w:rsidRPr="001B0738">
        <w:rPr>
          <w:rFonts w:hint="cs"/>
          <w:sz w:val="28"/>
          <w:szCs w:val="28"/>
          <w:rtl/>
        </w:rPr>
        <w:t xml:space="preserve">   </w:t>
      </w:r>
    </w:p>
    <w:p w14:paraId="5C129137" w14:textId="77777777" w:rsidR="00EA654B" w:rsidRPr="001B0738" w:rsidRDefault="00EA654B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4F59DD2C" w14:textId="77777777" w:rsidR="00EA654B" w:rsidRPr="001B0738" w:rsidRDefault="00EA654B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2A2A0D1E" w14:textId="77777777" w:rsidR="006F0288" w:rsidRPr="001B0738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lastRenderedPageBreak/>
        <w:t xml:space="preserve"> </w:t>
      </w:r>
      <w:r w:rsidR="006F0288" w:rsidRPr="001B0738">
        <w:rPr>
          <w:rFonts w:asciiTheme="minorBidi" w:hAnsiTheme="minorBidi" w:cstheme="minorBidi" w:hint="cs"/>
          <w:sz w:val="32"/>
          <w:szCs w:val="32"/>
          <w:rtl/>
        </w:rPr>
        <w:t xml:space="preserve">يبين الجدول طول ثامر عندما كان عمره 8 سنوات و11 سنة </w:t>
      </w:r>
    </w:p>
    <w:p w14:paraId="35E6F573" w14:textId="77C5CA79" w:rsidR="006F0288" w:rsidRPr="001B0738" w:rsidRDefault="006F0288" w:rsidP="006F0288">
      <w:pPr>
        <w:spacing w:before="80" w:after="60"/>
        <w:ind w:left="643"/>
        <w:rPr>
          <w:rFonts w:asciiTheme="minorBidi" w:hAnsiTheme="minorBidi" w:cstheme="minorBidi"/>
          <w:b/>
          <w:bCs/>
          <w:sz w:val="32"/>
          <w:szCs w:val="32"/>
        </w:rPr>
      </w:pPr>
      <w:r w:rsidRPr="001B0738">
        <w:rPr>
          <w:rFonts w:asciiTheme="minorBidi" w:hAnsiTheme="minorBidi" w:cstheme="minorBidi" w:hint="cs"/>
          <w:sz w:val="32"/>
          <w:szCs w:val="32"/>
          <w:rtl/>
        </w:rPr>
        <w:t xml:space="preserve"> معدل التغير خلال هذين العامين</w:t>
      </w:r>
      <w:r w:rsidR="009E7E54"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552E50" w:rsidRPr="001B0738">
        <w:rPr>
          <w:rFonts w:asciiTheme="minorBidi" w:hAnsiTheme="minorBidi" w:cstheme="minorBidi" w:hint="cs"/>
          <w:sz w:val="32"/>
          <w:szCs w:val="32"/>
          <w:rtl/>
        </w:rPr>
        <w:t>هو ...</w:t>
      </w:r>
    </w:p>
    <w:tbl>
      <w:tblPr>
        <w:tblStyle w:val="a6"/>
        <w:bidiVisual/>
        <w:tblW w:w="0" w:type="auto"/>
        <w:tblInd w:w="2659" w:type="dxa"/>
        <w:tblLook w:val="04A0" w:firstRow="1" w:lastRow="0" w:firstColumn="1" w:lastColumn="0" w:noHBand="0" w:noVBand="1"/>
      </w:tblPr>
      <w:tblGrid>
        <w:gridCol w:w="1329"/>
        <w:gridCol w:w="1134"/>
        <w:gridCol w:w="993"/>
      </w:tblGrid>
      <w:tr w:rsidR="006F0288" w:rsidRPr="001B0738" w14:paraId="59B1E8C7" w14:textId="77777777" w:rsidTr="006F0288">
        <w:tc>
          <w:tcPr>
            <w:tcW w:w="1329" w:type="dxa"/>
          </w:tcPr>
          <w:p w14:paraId="7863036E" w14:textId="77777777" w:rsidR="006F0288" w:rsidRPr="001B0738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1B0738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الطول (سم)</w:t>
            </w:r>
          </w:p>
        </w:tc>
        <w:tc>
          <w:tcPr>
            <w:tcW w:w="1134" w:type="dxa"/>
          </w:tcPr>
          <w:p w14:paraId="09879E2E" w14:textId="77777777" w:rsidR="006F0288" w:rsidRPr="001B0738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1B0738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130</w:t>
            </w:r>
          </w:p>
        </w:tc>
        <w:tc>
          <w:tcPr>
            <w:tcW w:w="993" w:type="dxa"/>
          </w:tcPr>
          <w:p w14:paraId="32CC10EB" w14:textId="77777777" w:rsidR="006F0288" w:rsidRPr="001B0738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1B0738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145</w:t>
            </w:r>
          </w:p>
        </w:tc>
      </w:tr>
      <w:tr w:rsidR="006F0288" w:rsidRPr="001B0738" w14:paraId="5B5EDE0D" w14:textId="77777777" w:rsidTr="006F0288">
        <w:tc>
          <w:tcPr>
            <w:tcW w:w="1329" w:type="dxa"/>
          </w:tcPr>
          <w:p w14:paraId="193BF93B" w14:textId="77777777" w:rsidR="006F0288" w:rsidRPr="001B0738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1B0738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العمر (سنة)</w:t>
            </w:r>
          </w:p>
        </w:tc>
        <w:tc>
          <w:tcPr>
            <w:tcW w:w="1134" w:type="dxa"/>
          </w:tcPr>
          <w:p w14:paraId="2CD5053B" w14:textId="77777777" w:rsidR="006F0288" w:rsidRPr="001B0738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1B0738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993" w:type="dxa"/>
          </w:tcPr>
          <w:p w14:paraId="03367623" w14:textId="77777777" w:rsidR="006F0288" w:rsidRPr="001B0738" w:rsidRDefault="006F0288" w:rsidP="006F0288">
            <w:pPr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  <w:r w:rsidRPr="001B0738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11</w:t>
            </w:r>
          </w:p>
        </w:tc>
      </w:tr>
    </w:tbl>
    <w:p w14:paraId="37A24F58" w14:textId="4586B3EE" w:rsidR="00AA3AD7" w:rsidRPr="001B0738" w:rsidRDefault="009E7E54" w:rsidP="00EA654B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61BB923" w14:textId="77777777" w:rsidTr="00EA654B">
        <w:trPr>
          <w:jc w:val="center"/>
        </w:trPr>
        <w:tc>
          <w:tcPr>
            <w:tcW w:w="289" w:type="dxa"/>
            <w:vAlign w:val="center"/>
          </w:tcPr>
          <w:p w14:paraId="077E9BA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251E65" w14:textId="53836D51" w:rsidR="009E7E54" w:rsidRPr="001B0738" w:rsidRDefault="006F0288" w:rsidP="006F0288">
            <w:pPr>
              <w:jc w:val="center"/>
              <w:rPr>
                <w:i/>
                <w:sz w:val="28"/>
                <w:szCs w:val="28"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BD74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4F207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9DC60F" w14:textId="74059357" w:rsidR="009E7E54" w:rsidRPr="001B0738" w:rsidRDefault="006F0288" w:rsidP="006F0288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C3E9D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EEC661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3D5906" w14:textId="14F2656C" w:rsidR="009E7E54" w:rsidRPr="001B0738" w:rsidRDefault="006F0288" w:rsidP="006F0288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CF03C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AE8D1FE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CA67C" w14:textId="32299A9B" w:rsidR="009E7E54" w:rsidRPr="001B0738" w:rsidRDefault="006F0288" w:rsidP="006F0288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2B8CFCF8" w14:textId="77777777" w:rsidR="006F0288" w:rsidRPr="001B0738" w:rsidRDefault="006F0288" w:rsidP="00EA654B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cs="mohammad bold art 1" w:hint="cs"/>
          <w:sz w:val="32"/>
          <w:szCs w:val="32"/>
          <w:rtl/>
        </w:rPr>
        <w:t xml:space="preserve">تتضمن تعليمات الرحلات في إحدى المدارس أن يرافق 5 معلمين كل 50 طالباً. </w:t>
      </w:r>
    </w:p>
    <w:p w14:paraId="306EC893" w14:textId="5BB18E39" w:rsidR="009E7E54" w:rsidRPr="001B0738" w:rsidRDefault="006F0288" w:rsidP="00EA654B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  <w:r w:rsidRPr="001B0738">
        <w:rPr>
          <w:rFonts w:cs="mohammad bold art 1" w:hint="cs"/>
          <w:sz w:val="32"/>
          <w:szCs w:val="32"/>
          <w:rtl/>
        </w:rPr>
        <w:t>إذا ذهب في الرحلة 120 طالباً ، فكم معلماً رافق الطلاب ؟</w:t>
      </w:r>
      <w:r w:rsidRPr="001B0738">
        <w:rPr>
          <w:rFonts w:hint="cs"/>
          <w:sz w:val="32"/>
          <w:szCs w:val="32"/>
          <w:rtl/>
        </w:rPr>
        <w:t xml:space="preserve">    </w:t>
      </w:r>
      <w:r w:rsidR="009E7E54" w:rsidRPr="001B0738">
        <w:rPr>
          <w:rFonts w:hint="cs"/>
          <w:sz w:val="28"/>
          <w:szCs w:val="28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02B5CB39" w14:textId="77777777" w:rsidTr="00EA654B">
        <w:trPr>
          <w:jc w:val="center"/>
        </w:trPr>
        <w:tc>
          <w:tcPr>
            <w:tcW w:w="289" w:type="dxa"/>
            <w:vAlign w:val="center"/>
          </w:tcPr>
          <w:p w14:paraId="251175D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E262B1" w14:textId="1CAF1C21" w:rsidR="009E7E54" w:rsidRPr="001B0738" w:rsidRDefault="006F0288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0F2D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2A2354B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3E367D2" w14:textId="04D6D909" w:rsidR="009E7E54" w:rsidRPr="001B0738" w:rsidRDefault="006F0288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12BA9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CB10F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715880" w14:textId="4150E6D7" w:rsidR="009E7E54" w:rsidRPr="001B0738" w:rsidRDefault="006F0288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5D0E5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AFC6318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7265BD" w14:textId="57B4A543" w:rsidR="009E7E54" w:rsidRPr="001B0738" w:rsidRDefault="006F0288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12</w:t>
            </w:r>
          </w:p>
        </w:tc>
      </w:tr>
    </w:tbl>
    <w:p w14:paraId="2511D676" w14:textId="20FE8481" w:rsidR="009E7E54" w:rsidRPr="001B0738" w:rsidRDefault="002902A4" w:rsidP="00EA654B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1B0738">
        <w:rPr>
          <w:rFonts w:asciiTheme="minorBidi" w:hAnsiTheme="minorBidi" w:cstheme="minorBidi" w:hint="cs"/>
          <w:sz w:val="32"/>
          <w:szCs w:val="32"/>
          <w:rtl/>
        </w:rPr>
        <w:t xml:space="preserve">إذا تشابه شكلان وكان عامل المقياس بينهما يساوي </w:t>
      </w:r>
      <m:oMath>
        <m:f>
          <m:fPr>
            <m:ctrlPr>
              <w:rPr>
                <w:rFonts w:ascii="Cambria Math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  <w:rtl/>
              </w:rPr>
              <m:t>أ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32"/>
                <w:szCs w:val="32"/>
                <w:rtl/>
              </w:rPr>
              <m:t>ب</m:t>
            </m:r>
          </m:den>
        </m:f>
      </m:oMath>
      <w:r w:rsidRPr="001B0738">
        <w:rPr>
          <w:rFonts w:asciiTheme="minorBidi" w:hAnsiTheme="minorBidi" w:cstheme="minorBidi" w:hint="cs"/>
          <w:sz w:val="32"/>
          <w:szCs w:val="32"/>
          <w:rtl/>
        </w:rPr>
        <w:t xml:space="preserve"> فإن النسبة بين محيطيهما تساوي</w:t>
      </w:r>
      <w:r w:rsidR="009E7E54" w:rsidRPr="001B07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6A70FEF" w14:textId="77777777" w:rsidTr="005F7DF1">
        <w:trPr>
          <w:jc w:val="center"/>
        </w:trPr>
        <w:tc>
          <w:tcPr>
            <w:tcW w:w="289" w:type="dxa"/>
            <w:vAlign w:val="center"/>
          </w:tcPr>
          <w:p w14:paraId="385D3BC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BCAB24E" w14:textId="5E82174A" w:rsidR="009E7E54" w:rsidRPr="001B0738" w:rsidRDefault="007105CA" w:rsidP="009E7E5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theme="minorBidi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أ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Bidi"/>
                        <w:sz w:val="28"/>
                        <w:szCs w:val="28"/>
                        <w:rtl/>
                      </w:rPr>
                      <m:t>ب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A274DF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E6479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55E778" w14:textId="74454F5C" w:rsidR="009E7E54" w:rsidRPr="001B0738" w:rsidRDefault="007105CA" w:rsidP="009E7E5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rtl/>
                      </w:rPr>
                      <m:t>ب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/>
                        <w:sz w:val="28"/>
                        <w:szCs w:val="28"/>
                        <w:rtl/>
                      </w:rPr>
                      <m:t>أ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39D981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FE1B993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EF2115F" w14:textId="77777777" w:rsidR="009E7E54" w:rsidRPr="001B0738" w:rsidRDefault="009E7E54" w:rsidP="009E7E54">
            <w:pPr>
              <w:rPr>
                <w:sz w:val="28"/>
                <w:szCs w:val="28"/>
                <w:rtl/>
              </w:rPr>
            </w:pPr>
          </w:p>
          <w:p w14:paraId="51990DD9" w14:textId="679132B7" w:rsidR="00AA3AD7" w:rsidRPr="001B0738" w:rsidRDefault="00AA3AD7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B528AD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BE675CC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7FDF7AE" w14:textId="77777777" w:rsidR="009E7E54" w:rsidRPr="001B0738" w:rsidRDefault="009E7E54" w:rsidP="009E7E54">
            <w:pPr>
              <w:rPr>
                <w:sz w:val="28"/>
                <w:szCs w:val="28"/>
                <w:rtl/>
              </w:rPr>
            </w:pPr>
          </w:p>
          <w:p w14:paraId="5342042D" w14:textId="0C3BF18F" w:rsidR="00AA3AD7" w:rsidRPr="001B0738" w:rsidRDefault="00AA3AD7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</w:tr>
    </w:tbl>
    <w:p w14:paraId="278508A6" w14:textId="370261AE" w:rsidR="00AA3AD7" w:rsidRPr="001B0738" w:rsidRDefault="00AA3AD7" w:rsidP="00AA3AD7">
      <w:pPr>
        <w:pStyle w:val="a7"/>
        <w:numPr>
          <w:ilvl w:val="0"/>
          <w:numId w:val="1"/>
        </w:num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</w:p>
    <w:tbl>
      <w:tblPr>
        <w:tblStyle w:val="a6"/>
        <w:bidiVisual/>
        <w:tblW w:w="0" w:type="auto"/>
        <w:tblInd w:w="2639" w:type="dxa"/>
        <w:tblLook w:val="04A0" w:firstRow="1" w:lastRow="0" w:firstColumn="1" w:lastColumn="0" w:noHBand="0" w:noVBand="1"/>
      </w:tblPr>
      <w:tblGrid>
        <w:gridCol w:w="1957"/>
        <w:gridCol w:w="2012"/>
      </w:tblGrid>
      <w:tr w:rsidR="00AA3AD7" w:rsidRPr="001B0738" w14:paraId="4678DBBF" w14:textId="77777777" w:rsidTr="00E50CB3">
        <w:tc>
          <w:tcPr>
            <w:tcW w:w="3969" w:type="dxa"/>
            <w:gridSpan w:val="2"/>
          </w:tcPr>
          <w:p w14:paraId="35A999AA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كمية الدهان اللازمة لطلاء الغرفة</w:t>
            </w:r>
          </w:p>
        </w:tc>
      </w:tr>
      <w:tr w:rsidR="00AA3AD7" w:rsidRPr="001B0738" w14:paraId="4FDFC8C2" w14:textId="77777777" w:rsidTr="00E50CB3">
        <w:tc>
          <w:tcPr>
            <w:tcW w:w="1957" w:type="dxa"/>
          </w:tcPr>
          <w:p w14:paraId="25930D79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عدد الغرف</w:t>
            </w:r>
          </w:p>
        </w:tc>
        <w:tc>
          <w:tcPr>
            <w:tcW w:w="2012" w:type="dxa"/>
          </w:tcPr>
          <w:p w14:paraId="1578A1B1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كمية الدهان</w:t>
            </w:r>
          </w:p>
        </w:tc>
      </w:tr>
      <w:tr w:rsidR="00AA3AD7" w:rsidRPr="001B0738" w14:paraId="3DE77627" w14:textId="77777777" w:rsidTr="00E50CB3">
        <w:tc>
          <w:tcPr>
            <w:tcW w:w="1957" w:type="dxa"/>
          </w:tcPr>
          <w:p w14:paraId="5725A2ED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5</w:t>
            </w:r>
          </w:p>
        </w:tc>
        <w:tc>
          <w:tcPr>
            <w:tcW w:w="2012" w:type="dxa"/>
          </w:tcPr>
          <w:p w14:paraId="59E83FE1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6</w:t>
            </w:r>
          </w:p>
        </w:tc>
      </w:tr>
      <w:tr w:rsidR="00AA3AD7" w:rsidRPr="001B0738" w14:paraId="2A04B6C0" w14:textId="77777777" w:rsidTr="00E50CB3">
        <w:tc>
          <w:tcPr>
            <w:tcW w:w="1957" w:type="dxa"/>
          </w:tcPr>
          <w:p w14:paraId="73AC80B8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10</w:t>
            </w:r>
          </w:p>
        </w:tc>
        <w:tc>
          <w:tcPr>
            <w:tcW w:w="2012" w:type="dxa"/>
          </w:tcPr>
          <w:p w14:paraId="3BD308C8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12</w:t>
            </w:r>
          </w:p>
        </w:tc>
      </w:tr>
      <w:tr w:rsidR="00AA3AD7" w:rsidRPr="001B0738" w14:paraId="5FBD6DF1" w14:textId="77777777" w:rsidTr="00E50CB3">
        <w:tc>
          <w:tcPr>
            <w:tcW w:w="1957" w:type="dxa"/>
          </w:tcPr>
          <w:p w14:paraId="11E3B247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15</w:t>
            </w:r>
          </w:p>
        </w:tc>
        <w:tc>
          <w:tcPr>
            <w:tcW w:w="2012" w:type="dxa"/>
          </w:tcPr>
          <w:p w14:paraId="673B0F0E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18</w:t>
            </w:r>
          </w:p>
        </w:tc>
      </w:tr>
      <w:tr w:rsidR="00AA3AD7" w:rsidRPr="001B0738" w14:paraId="2BBDE6EE" w14:textId="77777777" w:rsidTr="00E50CB3">
        <w:tc>
          <w:tcPr>
            <w:tcW w:w="1957" w:type="dxa"/>
          </w:tcPr>
          <w:p w14:paraId="012F98F0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20</w:t>
            </w:r>
          </w:p>
        </w:tc>
        <w:tc>
          <w:tcPr>
            <w:tcW w:w="2012" w:type="dxa"/>
          </w:tcPr>
          <w:p w14:paraId="1A0ACF42" w14:textId="77777777" w:rsidR="00AA3AD7" w:rsidRPr="001B0738" w:rsidRDefault="00AA3AD7" w:rsidP="00E50CB3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1B0738">
              <w:rPr>
                <w:rFonts w:cs="mohammad bold art 1" w:hint="cs"/>
                <w:sz w:val="28"/>
                <w:szCs w:val="28"/>
                <w:rtl/>
              </w:rPr>
              <w:t>24</w:t>
            </w:r>
          </w:p>
        </w:tc>
      </w:tr>
    </w:tbl>
    <w:p w14:paraId="148D3D19" w14:textId="596B0115" w:rsidR="009E7E54" w:rsidRPr="001B0738" w:rsidRDefault="009E7E54" w:rsidP="00EA654B">
      <w:pPr>
        <w:spacing w:before="80" w:after="60"/>
        <w:rPr>
          <w:rFonts w:asciiTheme="minorBidi" w:hAnsiTheme="minorBidi" w:cstheme="minorBidi"/>
          <w:sz w:val="32"/>
          <w:szCs w:val="32"/>
          <w:rtl/>
        </w:rPr>
      </w:pPr>
      <w:r w:rsidRPr="001B0738">
        <w:rPr>
          <w:rFonts w:hint="cs"/>
          <w:sz w:val="28"/>
          <w:szCs w:val="28"/>
          <w:rtl/>
        </w:rPr>
        <w:t xml:space="preserve">       </w:t>
      </w:r>
      <w:r w:rsidR="00AA3AD7" w:rsidRPr="001B0738">
        <w:rPr>
          <w:rFonts w:asciiTheme="minorBidi" w:hAnsiTheme="minorBidi" w:cstheme="minorBidi" w:hint="cs"/>
          <w:sz w:val="32"/>
          <w:szCs w:val="32"/>
          <w:rtl/>
        </w:rPr>
        <w:t>العلاقة المبينة في الجدول هي علاقة ......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1BA97A7B" w14:textId="77777777" w:rsidTr="00EA654B">
        <w:trPr>
          <w:jc w:val="center"/>
        </w:trPr>
        <w:tc>
          <w:tcPr>
            <w:tcW w:w="289" w:type="dxa"/>
            <w:vAlign w:val="center"/>
          </w:tcPr>
          <w:p w14:paraId="096DA2C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E098235" w14:textId="0DA02BA5" w:rsidR="009E7E54" w:rsidRPr="001B0738" w:rsidRDefault="00AA3AD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غير متناسبة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D4F8A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5410D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A179ADF" w14:textId="0CF6FB76" w:rsidR="009E7E54" w:rsidRPr="001B0738" w:rsidRDefault="00AA3AD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خطية ومتناسبة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9D136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FE780B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74FE9C1" w14:textId="425129FC" w:rsidR="009E7E54" w:rsidRPr="001B0738" w:rsidRDefault="00AA3AD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متناسبة وغير خطية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C76DF3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D1DF2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E6A3615" w14:textId="147D199F" w:rsidR="009E7E54" w:rsidRPr="001B0738" w:rsidRDefault="00AA3AD7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7310D94C" w14:textId="6FACBF09" w:rsidR="009E7E54" w:rsidRPr="001B0738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="00AA3AD7" w:rsidRPr="001B0738">
        <w:rPr>
          <w:rFonts w:asciiTheme="minorBidi" w:hAnsiTheme="minorBidi" w:cstheme="minorBidi" w:hint="cs"/>
          <w:sz w:val="32"/>
          <w:szCs w:val="32"/>
          <w:rtl/>
        </w:rPr>
        <w:t>إذا كان طول ظل إشارة مرور 3م ، وطول ظل برج الهاتف النقال في الوقت نفسة 15م</w:t>
      </w:r>
    </w:p>
    <w:p w14:paraId="0C0324F0" w14:textId="476FD3E1" w:rsidR="00AA3AD7" w:rsidRPr="001B0738" w:rsidRDefault="00AA3AD7" w:rsidP="00AA3AD7">
      <w:pPr>
        <w:spacing w:before="80" w:after="60"/>
        <w:ind w:left="643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 w:hint="cs"/>
          <w:sz w:val="32"/>
          <w:szCs w:val="32"/>
          <w:rtl/>
        </w:rPr>
        <w:t>فما طول برج الهاتف النقال إذا كان طول إشارة المرور مترين ؟</w:t>
      </w:r>
    </w:p>
    <w:p w14:paraId="4200EBAF" w14:textId="282035CF" w:rsidR="009E7E54" w:rsidRPr="001B0738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320693A4" w14:textId="77777777" w:rsidTr="00EA654B">
        <w:trPr>
          <w:jc w:val="center"/>
        </w:trPr>
        <w:tc>
          <w:tcPr>
            <w:tcW w:w="289" w:type="dxa"/>
            <w:vAlign w:val="center"/>
          </w:tcPr>
          <w:p w14:paraId="385E7DB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C0A2AA7" w14:textId="59BF3FC3" w:rsidR="009E7E54" w:rsidRPr="001B0738" w:rsidRDefault="00385728" w:rsidP="00385728">
            <w:pPr>
              <w:jc w:val="center"/>
              <w:rPr>
                <w:i/>
                <w:sz w:val="28"/>
                <w:szCs w:val="28"/>
                <w:rtl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13199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C9964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09765F6" w14:textId="18FE1048" w:rsidR="009E7E54" w:rsidRPr="001B0738" w:rsidRDefault="00385728" w:rsidP="00385728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2F302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576BA9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CA24BC" w14:textId="65C357F8" w:rsidR="009E7E54" w:rsidRPr="001B0738" w:rsidRDefault="00385728" w:rsidP="00385728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F0215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3B760C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2C7EBA" w14:textId="1212BFAE" w:rsidR="009E7E54" w:rsidRPr="001B0738" w:rsidRDefault="00385728" w:rsidP="00385728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11</w:t>
            </w:r>
          </w:p>
        </w:tc>
      </w:tr>
    </w:tbl>
    <w:p w14:paraId="5399C9CB" w14:textId="45CF2AAF" w:rsidR="009E7E54" w:rsidRPr="001B0738" w:rsidRDefault="00031C4B" w:rsidP="00EA654B">
      <w:pPr>
        <w:pStyle w:val="a7"/>
        <w:numPr>
          <w:ilvl w:val="0"/>
          <w:numId w:val="1"/>
        </w:numPr>
        <w:ind w:hanging="502"/>
        <w:rPr>
          <w:rFonts w:ascii="Arial Black" w:hAnsi="Arial Black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%25</m:t>
        </m:r>
      </m:oMath>
      <w:r w:rsidRPr="001B0738">
        <w:rPr>
          <w:rFonts w:ascii="Arial Black" w:hAnsi="Arial Black" w:hint="cs"/>
          <w:sz w:val="28"/>
          <w:szCs w:val="28"/>
          <w:rtl/>
        </w:rPr>
        <w:t xml:space="preserve"> من 44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06EC6E49" w14:textId="77777777" w:rsidTr="00EA654B">
        <w:trPr>
          <w:jc w:val="center"/>
        </w:trPr>
        <w:tc>
          <w:tcPr>
            <w:tcW w:w="289" w:type="dxa"/>
            <w:vAlign w:val="center"/>
          </w:tcPr>
          <w:p w14:paraId="4DDF576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C28B80E" w14:textId="37A5581D" w:rsidR="009E7E54" w:rsidRPr="001B0738" w:rsidRDefault="00031C4B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2995F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6A733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D26942" w14:textId="5D321086" w:rsidR="009E7E54" w:rsidRPr="001B0738" w:rsidRDefault="00031C4B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1CDAE0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058B4F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BE1790" w14:textId="64B0C32A" w:rsidR="009E7E54" w:rsidRPr="001B0738" w:rsidRDefault="00031C4B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9ABC31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7326537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61B868" w14:textId="6C3BFDF8" w:rsidR="009E7E54" w:rsidRPr="001B0738" w:rsidRDefault="00031C4B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p w14:paraId="62EA2B1C" w14:textId="663D94A2" w:rsidR="009E7E54" w:rsidRPr="001B0738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m:oMath>
        <m:r>
          <w:rPr>
            <w:rFonts w:ascii="Cambria Math" w:hAnsi="Cambria Math" w:cstheme="minorBidi"/>
            <w:sz w:val="32"/>
            <w:szCs w:val="32"/>
          </w:rPr>
          <m:t>%10</m:t>
        </m:r>
      </m:oMath>
      <w:r w:rsidR="00031C4B" w:rsidRPr="001B0738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031C4B" w:rsidRPr="001B0738">
        <w:rPr>
          <w:rFonts w:asciiTheme="minorBidi" w:hAnsiTheme="minorBidi" w:cstheme="minorBidi" w:hint="cs"/>
          <w:sz w:val="32"/>
          <w:szCs w:val="32"/>
          <w:rtl/>
        </w:rPr>
        <w:t>من 65</w:t>
      </w: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481AE652" w14:textId="77777777" w:rsidTr="00EA654B">
        <w:trPr>
          <w:jc w:val="center"/>
        </w:trPr>
        <w:tc>
          <w:tcPr>
            <w:tcW w:w="289" w:type="dxa"/>
            <w:vAlign w:val="center"/>
          </w:tcPr>
          <w:p w14:paraId="4C84BA4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AEBC962" w14:textId="2BC2030B" w:rsidR="009E7E54" w:rsidRPr="001B0738" w:rsidRDefault="00031C4B" w:rsidP="009E7E54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6,5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996AE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2A7D40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B7DC06B" w14:textId="554EAFA0" w:rsidR="009E7E54" w:rsidRPr="001B0738" w:rsidRDefault="00031C4B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0,65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24BCBB2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0D24B33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E9BADB4" w14:textId="7B61C46F" w:rsidR="009E7E54" w:rsidRPr="001B0738" w:rsidRDefault="00031C4B" w:rsidP="00031C4B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65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63CBD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0902E88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655E40F" w14:textId="6A69DA04" w:rsidR="009E7E54" w:rsidRPr="001B0738" w:rsidRDefault="00031C4B" w:rsidP="00031C4B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650</w:t>
            </w:r>
          </w:p>
        </w:tc>
      </w:tr>
    </w:tbl>
    <w:p w14:paraId="637BE657" w14:textId="77777777" w:rsidR="00EA654B" w:rsidRPr="001B0738" w:rsidRDefault="00EA654B" w:rsidP="00EA654B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</w:p>
    <w:p w14:paraId="23408022" w14:textId="77777777" w:rsidR="00EA654B" w:rsidRPr="001B0738" w:rsidRDefault="00EA654B" w:rsidP="00EA654B">
      <w:pPr>
        <w:pStyle w:val="a7"/>
        <w:ind w:left="643"/>
        <w:rPr>
          <w:sz w:val="28"/>
          <w:szCs w:val="28"/>
          <w:rtl/>
        </w:rPr>
      </w:pPr>
    </w:p>
    <w:p w14:paraId="7C805ABC" w14:textId="77777777" w:rsidR="00EA654B" w:rsidRPr="001B0738" w:rsidRDefault="00EA654B" w:rsidP="00EA654B">
      <w:pPr>
        <w:pStyle w:val="a7"/>
        <w:ind w:left="643"/>
        <w:rPr>
          <w:sz w:val="28"/>
          <w:szCs w:val="28"/>
          <w:rtl/>
        </w:rPr>
      </w:pPr>
    </w:p>
    <w:p w14:paraId="215A8B31" w14:textId="57BF4AD1" w:rsidR="009E7E54" w:rsidRPr="001B0738" w:rsidRDefault="00031C4B" w:rsidP="0086147E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lastRenderedPageBreak/>
        <w:t xml:space="preserve">قدر </w:t>
      </w:r>
      <m:oMath>
        <m:r>
          <w:rPr>
            <w:rFonts w:ascii="Cambria Math" w:hAnsi="Cambria Math" w:cs="AL-Mohanad"/>
            <w:sz w:val="28"/>
            <w:szCs w:val="28"/>
          </w:rPr>
          <m:t>%24</m:t>
        </m:r>
      </m:oMath>
      <w:r w:rsidRPr="001B0738">
        <w:rPr>
          <w:rFonts w:hint="cs"/>
          <w:sz w:val="28"/>
          <w:szCs w:val="28"/>
          <w:rtl/>
        </w:rPr>
        <w:t xml:space="preserve"> من 44</w:t>
      </w:r>
      <w:r w:rsidR="009E7E54" w:rsidRPr="001B0738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DA9BADE" w14:textId="77777777" w:rsidTr="00EA654B">
        <w:trPr>
          <w:jc w:val="center"/>
        </w:trPr>
        <w:tc>
          <w:tcPr>
            <w:tcW w:w="289" w:type="dxa"/>
            <w:vAlign w:val="center"/>
          </w:tcPr>
          <w:p w14:paraId="299A90C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B1AC37" w14:textId="05B10C99" w:rsidR="009E7E54" w:rsidRPr="001B0738" w:rsidRDefault="00031C4B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20 تقريباً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28861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DADA8A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2AF4C5" w14:textId="1831E1FC" w:rsidR="009E7E54" w:rsidRPr="001B0738" w:rsidRDefault="00031C4B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15 تقريباً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FCD99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34869F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91D3289" w14:textId="593B5019" w:rsidR="009E7E54" w:rsidRPr="001B0738" w:rsidRDefault="00031C4B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9 تقريباً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28BB7C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5AD7ED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BE8664F" w14:textId="4E0F83B6" w:rsidR="009E7E54" w:rsidRPr="001B0738" w:rsidRDefault="00031C4B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10 تقريباً</w:t>
            </w:r>
          </w:p>
        </w:tc>
      </w:tr>
    </w:tbl>
    <w:p w14:paraId="72EFFC3A" w14:textId="15B2A42E" w:rsidR="009E7E54" w:rsidRPr="001B0738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1B0738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031C4B" w:rsidRPr="001B0738">
        <w:rPr>
          <w:rFonts w:asciiTheme="minorBidi" w:hAnsiTheme="minorBidi" w:cstheme="minorBidi" w:hint="cs"/>
          <w:sz w:val="28"/>
          <w:szCs w:val="28"/>
          <w:rtl/>
        </w:rPr>
        <w:t>قدر النسبة المئوية لـ14 من 25</w:t>
      </w:r>
      <w:r w:rsidRPr="001B07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02EDB47" w14:textId="77777777" w:rsidTr="00EA654B">
        <w:trPr>
          <w:jc w:val="center"/>
        </w:trPr>
        <w:tc>
          <w:tcPr>
            <w:tcW w:w="289" w:type="dxa"/>
            <w:vAlign w:val="center"/>
          </w:tcPr>
          <w:p w14:paraId="7BAC2B70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70B56F5" w14:textId="26F564C4" w:rsidR="009E7E54" w:rsidRPr="001B0738" w:rsidRDefault="0086147E" w:rsidP="0086147E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%50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3C4CE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71D77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63FF1F" w14:textId="48E325B3" w:rsidR="009E7E54" w:rsidRPr="001B0738" w:rsidRDefault="0086147E" w:rsidP="0086147E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%60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3F0AB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8B3978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778C" w14:textId="09941417" w:rsidR="009E7E54" w:rsidRPr="001B0738" w:rsidRDefault="0086147E" w:rsidP="0086147E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%70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F369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5DF494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7CB4C0" w14:textId="5D8C0519" w:rsidR="009E7E54" w:rsidRPr="001B0738" w:rsidRDefault="0086147E" w:rsidP="0086147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%80</m:t>
                </m:r>
              </m:oMath>
            </m:oMathPara>
          </w:p>
        </w:tc>
      </w:tr>
    </w:tbl>
    <w:p w14:paraId="71135041" w14:textId="74754BEF" w:rsidR="009E7E54" w:rsidRPr="001B0738" w:rsidRDefault="007539AE" w:rsidP="0086147E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العدد الذي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%30</m:t>
        </m:r>
      </m:oMath>
      <w:r w:rsidRPr="001B0738">
        <w:rPr>
          <w:rFonts w:hint="cs"/>
          <w:sz w:val="28"/>
          <w:szCs w:val="28"/>
          <w:rtl/>
        </w:rPr>
        <w:t xml:space="preserve"> منه يساوي 75       </w:t>
      </w:r>
      <w:r w:rsidR="009E7E54" w:rsidRPr="001B0738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C150C11" w14:textId="77777777" w:rsidTr="00EA654B">
        <w:trPr>
          <w:jc w:val="center"/>
        </w:trPr>
        <w:tc>
          <w:tcPr>
            <w:tcW w:w="289" w:type="dxa"/>
            <w:vAlign w:val="center"/>
          </w:tcPr>
          <w:p w14:paraId="0CFAB87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836D00" w14:textId="2EBC947D" w:rsidR="009E7E54" w:rsidRPr="001B0738" w:rsidRDefault="00654AF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250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93C3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87F20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5DE863" w14:textId="15AED4AD" w:rsidR="009E7E54" w:rsidRPr="001B0738" w:rsidRDefault="00654AFD" w:rsidP="00654AFD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22,5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A90DFB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88A454E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918320" w14:textId="1E4E137F" w:rsidR="009E7E54" w:rsidRPr="001B0738" w:rsidRDefault="00654AFD" w:rsidP="00654AF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2,5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602889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FD54D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A6DA64" w14:textId="344EAC21" w:rsidR="009E7E54" w:rsidRPr="001B0738" w:rsidRDefault="00A944DA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160</w:t>
            </w:r>
          </w:p>
        </w:tc>
      </w:tr>
    </w:tbl>
    <w:p w14:paraId="0F5505FF" w14:textId="477DE537" w:rsidR="009E7E54" w:rsidRPr="001B0738" w:rsidRDefault="007539AE" w:rsidP="0086147E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1B0738">
        <w:rPr>
          <w:rFonts w:asciiTheme="minorBidi" w:hAnsiTheme="minorBidi" w:cstheme="minorBidi" w:hint="cs"/>
          <w:sz w:val="28"/>
          <w:szCs w:val="28"/>
          <w:rtl/>
        </w:rPr>
        <w:t xml:space="preserve">يبيع محل القطعة بربح </w:t>
      </w:r>
      <m:oMath>
        <m:r>
          <w:rPr>
            <w:rFonts w:ascii="Cambria Math" w:hAnsi="Cambria Math" w:cstheme="minorBidi"/>
            <w:sz w:val="28"/>
            <w:szCs w:val="28"/>
          </w:rPr>
          <m:t>%45</m:t>
        </m:r>
      </m:oMath>
      <w:r w:rsidRPr="001B0738">
        <w:rPr>
          <w:rFonts w:asciiTheme="minorBidi" w:hAnsiTheme="minorBidi" w:cstheme="minorBidi" w:hint="cs"/>
          <w:sz w:val="28"/>
          <w:szCs w:val="28"/>
          <w:rtl/>
        </w:rPr>
        <w:t xml:space="preserve"> . إذا كان السعر الأصلي للقطعة 40 ريالاً فإن سعر بيعها يكون</w:t>
      </w:r>
      <w:r w:rsidR="009E7E54" w:rsidRPr="001B07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807750C" w14:textId="77777777" w:rsidTr="00EA654B">
        <w:trPr>
          <w:jc w:val="center"/>
        </w:trPr>
        <w:tc>
          <w:tcPr>
            <w:tcW w:w="289" w:type="dxa"/>
            <w:vAlign w:val="center"/>
          </w:tcPr>
          <w:p w14:paraId="4BD3AFF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11CC7B" w14:textId="2F9F7E46" w:rsidR="009E7E54" w:rsidRPr="001B0738" w:rsidRDefault="005050EE" w:rsidP="007539AE">
            <w:pPr>
              <w:jc w:val="center"/>
              <w:rPr>
                <w:i/>
                <w:sz w:val="28"/>
                <w:szCs w:val="28"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5</w:t>
            </w:r>
            <w:r w:rsidR="00A944DA" w:rsidRPr="001B0738">
              <w:rPr>
                <w:rFonts w:hint="cs"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DE3DF0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4FADCF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6FB6266" w14:textId="0F515687" w:rsidR="009E7E54" w:rsidRPr="001B0738" w:rsidRDefault="005050EE" w:rsidP="007539AE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FA89C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850710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C6CD43D" w14:textId="168F1E73" w:rsidR="009E7E54" w:rsidRPr="001B0738" w:rsidRDefault="005050EE" w:rsidP="007539AE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729C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AAE72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72828E" w14:textId="28200E59" w:rsidR="009E7E54" w:rsidRPr="001B0738" w:rsidRDefault="005050EE" w:rsidP="007539AE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45</w:t>
            </w:r>
          </w:p>
        </w:tc>
      </w:tr>
    </w:tbl>
    <w:p w14:paraId="1B8224F0" w14:textId="7C55E3AC" w:rsidR="009E7E54" w:rsidRPr="001B0738" w:rsidRDefault="007539AE" w:rsidP="0099519F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 xml:space="preserve">اشترت غاده تلفازاً ثمنه قبل التخفيض 1250 ريالاً . إذا كانت نسبة التخفيض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%30</m:t>
        </m:r>
      </m:oMath>
      <w:r w:rsidRPr="001B0738">
        <w:rPr>
          <w:rFonts w:hint="cs"/>
          <w:sz w:val="28"/>
          <w:szCs w:val="28"/>
          <w:rtl/>
        </w:rPr>
        <w:t xml:space="preserve"> ، فما قيمته ؟ </w:t>
      </w:r>
      <w:r w:rsidR="009E7E54" w:rsidRPr="001B0738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C157555" w14:textId="77777777" w:rsidTr="00E46B3F">
        <w:trPr>
          <w:jc w:val="center"/>
        </w:trPr>
        <w:tc>
          <w:tcPr>
            <w:tcW w:w="289" w:type="dxa"/>
            <w:vAlign w:val="center"/>
          </w:tcPr>
          <w:p w14:paraId="6ACFBBF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E6AE196" w14:textId="55542D23" w:rsidR="009E7E54" w:rsidRPr="001B0738" w:rsidRDefault="007539A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875 ريالاً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D1A7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FCD6BC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6AC6047" w14:textId="643F3D5B" w:rsidR="009E7E54" w:rsidRPr="001B0738" w:rsidRDefault="007539A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675 ريالاً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F6331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122AFC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07B92D" w14:textId="518B3158" w:rsidR="009E7E54" w:rsidRPr="001B0738" w:rsidRDefault="007539A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425 ريالاً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57AC97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685145E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A6B2920" w14:textId="32BC43BC" w:rsidR="009E7E54" w:rsidRPr="001B0738" w:rsidRDefault="007539AE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375 ريالاً</w:t>
            </w:r>
          </w:p>
        </w:tc>
      </w:tr>
    </w:tbl>
    <w:p w14:paraId="0E432D60" w14:textId="30DA73D0" w:rsidR="009E7E54" w:rsidRPr="001B0738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7539AE" w:rsidRPr="001B0738">
        <w:rPr>
          <w:rFonts w:asciiTheme="minorBidi" w:hAnsiTheme="minorBidi" w:cstheme="minorBidi" w:hint="cs"/>
          <w:sz w:val="32"/>
          <w:szCs w:val="32"/>
          <w:rtl/>
        </w:rPr>
        <w:t>إذا كان الزمن الأصلي : 6 ساعات</w:t>
      </w:r>
    </w:p>
    <w:p w14:paraId="74A9CAEA" w14:textId="6DE80F44" w:rsidR="007539AE" w:rsidRPr="001B0738" w:rsidRDefault="007539AE" w:rsidP="007539AE">
      <w:pPr>
        <w:spacing w:before="80" w:after="60"/>
        <w:ind w:left="643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 w:hint="cs"/>
          <w:sz w:val="32"/>
          <w:szCs w:val="32"/>
          <w:rtl/>
        </w:rPr>
        <w:t xml:space="preserve">           الزمن الجديد: 10 ساعات ، فإن التغير المئوي يكون .....</w:t>
      </w:r>
    </w:p>
    <w:p w14:paraId="58CA8EBE" w14:textId="7A9E972A" w:rsidR="009E7E54" w:rsidRPr="001B0738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48ABB0B6" w14:textId="77777777" w:rsidTr="00E46B3F">
        <w:trPr>
          <w:jc w:val="center"/>
        </w:trPr>
        <w:tc>
          <w:tcPr>
            <w:tcW w:w="289" w:type="dxa"/>
            <w:vAlign w:val="center"/>
          </w:tcPr>
          <w:p w14:paraId="6DD2FCC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238D58E" w14:textId="3F165995" w:rsidR="009E7E54" w:rsidRPr="001B0738" w:rsidRDefault="005050EE" w:rsidP="00A944D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%0,6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65924F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AAC5D9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751E47" w14:textId="70FB67F4" w:rsidR="009E7E54" w:rsidRPr="001B0738" w:rsidRDefault="00033A4B" w:rsidP="00A944D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%66,67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175ACB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D02DEC9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22991F9" w14:textId="577780A5" w:rsidR="009E7E54" w:rsidRPr="001B0738" w:rsidRDefault="005050EE" w:rsidP="00A944D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%6,6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D1C5D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D9F8E6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275318" w14:textId="7C5A348C" w:rsidR="009E7E54" w:rsidRPr="001B0738" w:rsidRDefault="00033A4B" w:rsidP="00A944D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%666,67</m:t>
                </m:r>
              </m:oMath>
            </m:oMathPara>
          </w:p>
        </w:tc>
      </w:tr>
    </w:tbl>
    <w:p w14:paraId="60BEEA34" w14:textId="51DD343C" w:rsidR="009E7E54" w:rsidRPr="001B0738" w:rsidRDefault="007539AE" w:rsidP="00033A4B">
      <w:pPr>
        <w:pStyle w:val="a7"/>
        <w:numPr>
          <w:ilvl w:val="0"/>
          <w:numId w:val="1"/>
        </w:numPr>
        <w:tabs>
          <w:tab w:val="clear" w:pos="643"/>
          <w:tab w:val="num" w:pos="567"/>
        </w:tabs>
        <w:ind w:hanging="502"/>
        <w:rPr>
          <w:rFonts w:ascii="Arial Black" w:hAnsi="Arial Black" w:cs="mohammad bold art 1"/>
          <w:sz w:val="28"/>
          <w:szCs w:val="28"/>
          <w:rtl/>
        </w:rPr>
      </w:pPr>
      <w:r w:rsidRPr="001B0738">
        <w:rPr>
          <w:rFonts w:hint="cs"/>
          <w:sz w:val="28"/>
          <w:szCs w:val="28"/>
          <w:rtl/>
        </w:rPr>
        <w:t xml:space="preserve">هما الزاويتان اللتان مجموع قياسهما تساوي </w:t>
      </w:r>
      <w:r w:rsidRPr="001B0738">
        <w:rPr>
          <w:rFonts w:hint="cs"/>
          <w:sz w:val="28"/>
          <w:szCs w:val="28"/>
          <w:vertAlign w:val="superscript"/>
          <w:rtl/>
        </w:rPr>
        <w:t>5</w:t>
      </w:r>
      <w:r w:rsidRPr="001B0738">
        <w:rPr>
          <w:rFonts w:hint="cs"/>
          <w:sz w:val="28"/>
          <w:szCs w:val="28"/>
          <w:rtl/>
        </w:rPr>
        <w:t>90</w:t>
      </w:r>
      <w:r w:rsidR="009E7E54" w:rsidRPr="001B0738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32175103" w14:textId="77777777" w:rsidTr="00E46B3F">
        <w:trPr>
          <w:jc w:val="center"/>
        </w:trPr>
        <w:tc>
          <w:tcPr>
            <w:tcW w:w="289" w:type="dxa"/>
            <w:vAlign w:val="center"/>
          </w:tcPr>
          <w:p w14:paraId="172BB84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348C759" w14:textId="649A6592" w:rsidR="009E7E54" w:rsidRPr="001B0738" w:rsidRDefault="007539A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المتكاملتان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144F1E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BE4B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6F19DB6" w14:textId="12376CC8" w:rsidR="009E7E54" w:rsidRPr="001B0738" w:rsidRDefault="007539A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المتناظرتان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3C448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1DE115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A50CE01" w14:textId="46CDCD16" w:rsidR="009E7E54" w:rsidRPr="001B0738" w:rsidRDefault="003C0244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المتبادلتان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FBBB01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41E982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A7F964" w14:textId="254509EC" w:rsidR="009E7E54" w:rsidRPr="001B0738" w:rsidRDefault="007539AE" w:rsidP="009E7E54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المتتامتان</w:t>
            </w:r>
          </w:p>
        </w:tc>
      </w:tr>
    </w:tbl>
    <w:p w14:paraId="438BB835" w14:textId="2A0EF489" w:rsidR="009E7E54" w:rsidRPr="001B0738" w:rsidRDefault="009E7E54" w:rsidP="00EA654B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8F4C1E" w:rsidRPr="001B0738">
        <w:rPr>
          <w:rFonts w:asciiTheme="minorBidi" w:hAnsiTheme="minorBidi" w:cstheme="minorBidi" w:hint="cs"/>
          <w:sz w:val="32"/>
          <w:szCs w:val="32"/>
          <w:rtl/>
        </w:rPr>
        <w:t xml:space="preserve">علاقة </w:t>
      </w:r>
      <w:r w:rsidR="00BA6E66" w:rsidRPr="001B0738">
        <w:rPr>
          <w:rFonts w:asciiTheme="minorBidi" w:hAnsiTheme="minorBidi" w:cstheme="minorBidi" w:hint="cs"/>
          <w:sz w:val="32"/>
          <w:szCs w:val="32"/>
          <w:rtl/>
        </w:rPr>
        <w:t xml:space="preserve">الزاوية </w:t>
      </w:r>
      <w:r w:rsidR="00A944DA" w:rsidRPr="001B0738">
        <w:rPr>
          <w:rFonts w:asciiTheme="minorBidi" w:hAnsiTheme="minorBidi" w:cstheme="minorBidi" w:hint="cs"/>
          <w:sz w:val="32"/>
          <w:szCs w:val="32"/>
          <w:rtl/>
        </w:rPr>
        <w:t>8 وَ الزاوية 4</w:t>
      </w:r>
    </w:p>
    <w:p w14:paraId="7D0CBB41" w14:textId="696C6BF1" w:rsidR="009E7E54" w:rsidRPr="001B0738" w:rsidRDefault="00BA6E66" w:rsidP="00E46B3F">
      <w:pPr>
        <w:spacing w:before="80" w:after="60"/>
        <w:ind w:left="643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 wp14:anchorId="2E29CD78" wp14:editId="133928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154305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5ABBC27A" w14:textId="77777777" w:rsidTr="009E7E54">
        <w:tc>
          <w:tcPr>
            <w:tcW w:w="289" w:type="dxa"/>
            <w:vAlign w:val="center"/>
          </w:tcPr>
          <w:p w14:paraId="6C789895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9828297" w14:textId="02A97018" w:rsidR="009E7E54" w:rsidRPr="001B0738" w:rsidRDefault="00A944DA" w:rsidP="009E7E54">
            <w:pPr>
              <w:rPr>
                <w:i/>
                <w:sz w:val="28"/>
                <w:szCs w:val="28"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>متناظرتان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D8BB70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B9B96B2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F110CA" w14:textId="1AE6D17F" w:rsidR="009E7E54" w:rsidRPr="001B0738" w:rsidRDefault="00A944DA" w:rsidP="009E7E54">
            <w:pPr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1E056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C2091A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5E3E543" w14:textId="21EBC119" w:rsidR="009E7E54" w:rsidRPr="001B0738" w:rsidRDefault="00A944DA" w:rsidP="009E7E54">
            <w:pPr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متبادلتان خارجياً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DF2BBB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9D9074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BBA529" w14:textId="11683E10" w:rsidR="009E7E54" w:rsidRPr="001B0738" w:rsidRDefault="00A944DA" w:rsidP="009E7E54">
            <w:pPr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متبادلتان داخلياً</w:t>
            </w:r>
          </w:p>
        </w:tc>
      </w:tr>
    </w:tbl>
    <w:p w14:paraId="1F8AA30E" w14:textId="77777777" w:rsidR="00372643" w:rsidRPr="001B0738" w:rsidRDefault="00372643" w:rsidP="00372643">
      <w:pPr>
        <w:pStyle w:val="a7"/>
        <w:ind w:left="643"/>
        <w:rPr>
          <w:sz w:val="28"/>
          <w:szCs w:val="28"/>
          <w:rtl/>
        </w:rPr>
      </w:pPr>
    </w:p>
    <w:p w14:paraId="0F609CFE" w14:textId="61D4B85C" w:rsidR="00BA6E66" w:rsidRPr="001B0738" w:rsidRDefault="00BA6E66" w:rsidP="00E46B3F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t>قيمة س</w:t>
      </w:r>
      <w:r w:rsidRPr="001B0738">
        <w:rPr>
          <w:rFonts w:hint="cs"/>
          <w:sz w:val="28"/>
          <w:szCs w:val="28"/>
          <w:vertAlign w:val="superscript"/>
          <w:rtl/>
        </w:rPr>
        <w:t>5</w:t>
      </w:r>
      <w:r w:rsidR="009E7E54" w:rsidRPr="001B0738">
        <w:rPr>
          <w:rFonts w:hint="cs"/>
          <w:sz w:val="28"/>
          <w:szCs w:val="28"/>
          <w:rtl/>
        </w:rPr>
        <w:t xml:space="preserve">   </w:t>
      </w:r>
      <w:r w:rsidRPr="001B0738">
        <w:rPr>
          <w:rFonts w:hint="cs"/>
          <w:sz w:val="28"/>
          <w:szCs w:val="28"/>
          <w:rtl/>
        </w:rPr>
        <w:t xml:space="preserve">في الشكل المجاور تساوي ..... </w:t>
      </w:r>
    </w:p>
    <w:p w14:paraId="2E83BD86" w14:textId="7F75DD34" w:rsidR="009E7E54" w:rsidRPr="001B0738" w:rsidRDefault="00BA6E66" w:rsidP="00E46B3F">
      <w:pPr>
        <w:pStyle w:val="a7"/>
        <w:ind w:left="643"/>
        <w:jc w:val="right"/>
        <w:rPr>
          <w:rFonts w:ascii="Arial Black" w:hAnsi="Arial Black" w:cs="mohammad bold art 1"/>
          <w:sz w:val="28"/>
          <w:szCs w:val="28"/>
        </w:rPr>
      </w:pPr>
      <w:r w:rsidRPr="001B0738">
        <w:rPr>
          <w:noProof/>
          <w:sz w:val="28"/>
          <w:szCs w:val="28"/>
        </w:rPr>
        <w:drawing>
          <wp:inline distT="0" distB="0" distL="0" distR="0" wp14:anchorId="0FE74187" wp14:editId="6306EA2F">
            <wp:extent cx="1904999" cy="685800"/>
            <wp:effectExtent l="0" t="0" r="63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30" cy="68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E0EB1E1" w14:textId="77777777" w:rsidTr="00E46B3F">
        <w:trPr>
          <w:jc w:val="center"/>
        </w:trPr>
        <w:tc>
          <w:tcPr>
            <w:tcW w:w="289" w:type="dxa"/>
            <w:vAlign w:val="center"/>
          </w:tcPr>
          <w:p w14:paraId="0F0A8FE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3E682E" w14:textId="35AE6DA8" w:rsidR="009E7E54" w:rsidRPr="001B0738" w:rsidRDefault="00BA6E66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hint="cs"/>
                <w:sz w:val="28"/>
                <w:szCs w:val="28"/>
                <w:rtl/>
              </w:rPr>
              <w:t>36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2F847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5F9248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1FAB5A5" w14:textId="16EBE0BA" w:rsidR="009E7E54" w:rsidRPr="001B0738" w:rsidRDefault="00BA6E66" w:rsidP="00001CCD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44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173EA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8CC547A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1D1C03D" w14:textId="1945B093" w:rsidR="009E7E54" w:rsidRPr="001B0738" w:rsidRDefault="00BA6E66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180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C8978F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6B3A0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49D9FF8" w14:textId="27BE6489" w:rsidR="009E7E54" w:rsidRPr="001B0738" w:rsidRDefault="00001CCD" w:rsidP="00001CCD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hint="cs"/>
                <w:sz w:val="28"/>
                <w:szCs w:val="28"/>
                <w:rtl/>
              </w:rPr>
              <w:t>360</w:t>
            </w:r>
          </w:p>
        </w:tc>
      </w:tr>
    </w:tbl>
    <w:p w14:paraId="541ACD4A" w14:textId="33876777" w:rsidR="009E7E54" w:rsidRPr="001B0738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p w14:paraId="721BB147" w14:textId="53B0BB2A" w:rsidR="009E7E54" w:rsidRPr="001B0738" w:rsidRDefault="002822E9" w:rsidP="00E46B3F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1B0738">
        <w:rPr>
          <w:rFonts w:hint="cs"/>
          <w:sz w:val="28"/>
          <w:szCs w:val="28"/>
          <w:rtl/>
        </w:rPr>
        <w:lastRenderedPageBreak/>
        <w:t xml:space="preserve">مجموع قياسات الزوايا الداخلية </w:t>
      </w:r>
      <w:r w:rsidR="00DE55A7" w:rsidRPr="001B0738">
        <w:rPr>
          <w:rFonts w:hint="cs"/>
          <w:sz w:val="28"/>
          <w:szCs w:val="28"/>
          <w:rtl/>
        </w:rPr>
        <w:t>ل</w:t>
      </w:r>
      <w:r w:rsidRPr="001B0738">
        <w:rPr>
          <w:rFonts w:hint="cs"/>
          <w:sz w:val="28"/>
          <w:szCs w:val="28"/>
          <w:rtl/>
        </w:rPr>
        <w:t>لشكل السداسي تساوي ...</w:t>
      </w:r>
      <w:r w:rsidR="009E7E54" w:rsidRPr="001B0738"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3754F933" w14:textId="77777777" w:rsidTr="005F7DF1">
        <w:trPr>
          <w:jc w:val="center"/>
        </w:trPr>
        <w:tc>
          <w:tcPr>
            <w:tcW w:w="289" w:type="dxa"/>
            <w:vAlign w:val="center"/>
          </w:tcPr>
          <w:p w14:paraId="2B6CEEE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D15BC02" w14:textId="0C54C1AB" w:rsidR="009E7E54" w:rsidRPr="001B0738" w:rsidRDefault="00DE55A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ascii="Arial Black" w:hAnsi="Arial Black" w:cs="mohammad bold art 1" w:hint="cs"/>
                <w:sz w:val="28"/>
                <w:szCs w:val="28"/>
                <w:rtl/>
              </w:rPr>
              <w:t>1080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A5306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AFCCCA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A5069C1" w14:textId="083E0AEE" w:rsidR="009E7E54" w:rsidRPr="001B0738" w:rsidRDefault="00DE55A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ascii="Arial Black" w:hAnsi="Arial Black" w:cs="mohammad bold art 1" w:hint="cs"/>
                <w:sz w:val="28"/>
                <w:szCs w:val="28"/>
                <w:rtl/>
              </w:rPr>
              <w:t>150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9F5DB1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E1FFBB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41C79A2" w14:textId="37ECFAC3" w:rsidR="009E7E54" w:rsidRPr="001B0738" w:rsidRDefault="00DE55A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ascii="Arial Black" w:hAnsi="Arial Black" w:cs="mohammad bold art 1" w:hint="cs"/>
                <w:sz w:val="28"/>
                <w:szCs w:val="28"/>
                <w:rtl/>
              </w:rPr>
              <w:t>1400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30760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EEEF1AD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BA40CE" w14:textId="536B371E" w:rsidR="009E7E54" w:rsidRPr="001B0738" w:rsidRDefault="00DE55A7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ascii="Arial Black" w:hAnsi="Arial Black" w:cs="mohammad bold art 1" w:hint="cs"/>
                <w:sz w:val="28"/>
                <w:szCs w:val="28"/>
                <w:vertAlign w:val="superscript"/>
                <w:rtl/>
              </w:rPr>
              <w:t>5</w:t>
            </w:r>
            <w:r w:rsidR="004913A4" w:rsidRPr="001B0738">
              <w:rPr>
                <w:rFonts w:ascii="Arial Black" w:hAnsi="Arial Black" w:cs="mohammad bold art 1" w:hint="cs"/>
                <w:sz w:val="28"/>
                <w:szCs w:val="28"/>
                <w:rtl/>
              </w:rPr>
              <w:t>720</w:t>
            </w:r>
          </w:p>
        </w:tc>
      </w:tr>
    </w:tbl>
    <w:p w14:paraId="4F46D298" w14:textId="612A7B35" w:rsidR="009E7E54" w:rsidRPr="001B0738" w:rsidRDefault="00DE55A7" w:rsidP="00E46B3F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B0738">
        <w:rPr>
          <w:rFonts w:hint="cs"/>
          <w:sz w:val="28"/>
          <w:szCs w:val="28"/>
          <w:rtl/>
        </w:rPr>
        <w:t xml:space="preserve">هو </w:t>
      </w:r>
      <w:proofErr w:type="spellStart"/>
      <w:r w:rsidRPr="001B0738">
        <w:rPr>
          <w:rFonts w:hint="cs"/>
          <w:sz w:val="28"/>
          <w:szCs w:val="28"/>
          <w:rtl/>
        </w:rPr>
        <w:t>إنتقال</w:t>
      </w:r>
      <w:proofErr w:type="spellEnd"/>
      <w:r w:rsidRPr="001B0738">
        <w:rPr>
          <w:rFonts w:hint="cs"/>
          <w:sz w:val="28"/>
          <w:szCs w:val="28"/>
          <w:rtl/>
        </w:rPr>
        <w:t xml:space="preserve"> الشكل من موقع إلى آخر دون تدويره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6EC1E8B3" w14:textId="77777777" w:rsidTr="00C85D5D">
        <w:trPr>
          <w:jc w:val="center"/>
        </w:trPr>
        <w:tc>
          <w:tcPr>
            <w:tcW w:w="289" w:type="dxa"/>
            <w:vAlign w:val="center"/>
          </w:tcPr>
          <w:p w14:paraId="6B09ED7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E76BFB" w14:textId="343FE38A" w:rsidR="009E7E54" w:rsidRPr="001B0738" w:rsidRDefault="00DE55A7" w:rsidP="009E7E54">
            <w:pPr>
              <w:rPr>
                <w:i/>
                <w:sz w:val="28"/>
                <w:szCs w:val="28"/>
              </w:rPr>
            </w:pPr>
            <w:r w:rsidRPr="001B0738">
              <w:rPr>
                <w:rFonts w:hint="cs"/>
                <w:i/>
                <w:sz w:val="28"/>
                <w:szCs w:val="28"/>
                <w:rtl/>
              </w:rPr>
              <w:t xml:space="preserve">التماثل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7266B4E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EF5134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30ADE68" w14:textId="1208F42F" w:rsidR="009E7E54" w:rsidRPr="001B0738" w:rsidRDefault="00DE55A7" w:rsidP="009E7E54">
            <w:pPr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الإنسحاب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02FD3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4B83099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92D285D" w14:textId="344E0320" w:rsidR="009E7E54" w:rsidRPr="001B0738" w:rsidRDefault="00DE55A7" w:rsidP="009E7E54">
            <w:pPr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الإنعكاس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7235E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8AA8A5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E74B7F4" w14:textId="1E21E11B" w:rsidR="009E7E54" w:rsidRPr="001B0738" w:rsidRDefault="00D13B4E" w:rsidP="009E7E54">
            <w:pPr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التمدد</w:t>
            </w:r>
          </w:p>
        </w:tc>
      </w:tr>
    </w:tbl>
    <w:tbl>
      <w:tblPr>
        <w:tblStyle w:val="a6"/>
        <w:tblpPr w:leftFromText="180" w:rightFromText="180" w:vertAnchor="text" w:horzAnchor="margin" w:tblpXSpec="right" w:tblpY="23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317"/>
      </w:tblGrid>
      <w:tr w:rsidR="00C85D5D" w:rsidRPr="001B0738" w14:paraId="711FD976" w14:textId="77777777" w:rsidTr="00C85D5D">
        <w:tc>
          <w:tcPr>
            <w:tcW w:w="5029" w:type="dxa"/>
          </w:tcPr>
          <w:p w14:paraId="0D5D2870" w14:textId="77777777" w:rsidR="00C85D5D" w:rsidRPr="001B0738" w:rsidRDefault="00C85D5D" w:rsidP="00C85D5D">
            <w:pPr>
              <w:pStyle w:val="a7"/>
              <w:numPr>
                <w:ilvl w:val="0"/>
                <w:numId w:val="1"/>
              </w:numPr>
              <w:ind w:hanging="470"/>
              <w:rPr>
                <w:rFonts w:ascii="Arial Black" w:hAnsi="Arial Black" w:cs="mohammad bold art 1"/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rtl/>
              </w:rPr>
              <w:t>في الشكل المقابل إذا كان المستقيمان أ وَ ب متوازيين ، فما قيمة س ؟</w:t>
            </w:r>
          </w:p>
        </w:tc>
        <w:tc>
          <w:tcPr>
            <w:tcW w:w="5317" w:type="dxa"/>
          </w:tcPr>
          <w:p w14:paraId="49E4FF38" w14:textId="77777777" w:rsidR="00C85D5D" w:rsidRPr="001B0738" w:rsidRDefault="00C85D5D" w:rsidP="00C85D5D">
            <w:pPr>
              <w:pStyle w:val="a7"/>
              <w:ind w:left="0"/>
              <w:jc w:val="right"/>
              <w:rPr>
                <w:rFonts w:ascii="Arial Black" w:hAnsi="Arial Black" w:cs="mohammad bold art 1"/>
                <w:sz w:val="28"/>
                <w:szCs w:val="28"/>
                <w:rtl/>
              </w:rPr>
            </w:pPr>
            <w:r w:rsidRPr="001B0738">
              <w:rPr>
                <w:rFonts w:ascii="Arial Black" w:hAnsi="Arial Black" w:cs="mohammad bold art 1"/>
                <w:noProof/>
                <w:sz w:val="28"/>
                <w:szCs w:val="28"/>
              </w:rPr>
              <w:drawing>
                <wp:inline distT="0" distB="0" distL="0" distR="0" wp14:anchorId="6DE68710" wp14:editId="3FD8731D">
                  <wp:extent cx="2292350" cy="131699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742797" w14:textId="4E9DC03F" w:rsidR="009E7E54" w:rsidRPr="001B0738" w:rsidRDefault="00E46B3F" w:rsidP="00C85D5D">
      <w:pPr>
        <w:tabs>
          <w:tab w:val="left" w:pos="4233"/>
        </w:tabs>
        <w:rPr>
          <w:rFonts w:ascii="Arial Black" w:hAnsi="Arial Black"/>
          <w:sz w:val="28"/>
          <w:szCs w:val="28"/>
          <w:rtl/>
        </w:rPr>
      </w:pPr>
      <w:r w:rsidRPr="001B0738"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2735E7EB" w14:textId="77777777" w:rsidTr="00C85D5D">
        <w:trPr>
          <w:jc w:val="center"/>
        </w:trPr>
        <w:tc>
          <w:tcPr>
            <w:tcW w:w="289" w:type="dxa"/>
            <w:vAlign w:val="center"/>
          </w:tcPr>
          <w:p w14:paraId="101FBBE0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C774922" w14:textId="04580234" w:rsidR="009E7E54" w:rsidRPr="001B0738" w:rsidRDefault="00D3547A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hint="cs"/>
                <w:sz w:val="28"/>
                <w:szCs w:val="28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3D5F23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877ADFD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25A8884" w14:textId="0DBB940B" w:rsidR="009E7E54" w:rsidRPr="001B0738" w:rsidRDefault="00D3547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B0738">
              <w:rPr>
                <w:rStyle w:val="vocalized"/>
                <w:rFonts w:ascii="Arial" w:hAnsi="Arial"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42658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AFB124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42BB49B" w14:textId="0D96B7B6" w:rsidR="009E7E54" w:rsidRPr="001B0738" w:rsidRDefault="00D3547A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B0738">
              <w:rPr>
                <w:rStyle w:val="vocalized"/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Style w:val="vocalized"/>
                <w:rFonts w:hint="cs"/>
                <w:sz w:val="28"/>
                <w:szCs w:val="28"/>
                <w:rtl/>
              </w:rPr>
              <w:t>110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BC61D1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018204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E5AD4C" w14:textId="1DCD26B6" w:rsidR="009E7E54" w:rsidRPr="001B0738" w:rsidRDefault="00D3547A" w:rsidP="009E7E54">
            <w:pPr>
              <w:jc w:val="center"/>
              <w:rPr>
                <w:sz w:val="28"/>
                <w:szCs w:val="28"/>
              </w:rPr>
            </w:pPr>
            <w:r w:rsidRPr="001B0738">
              <w:rPr>
                <w:rFonts w:hint="cs"/>
                <w:sz w:val="28"/>
                <w:szCs w:val="28"/>
                <w:vertAlign w:val="superscript"/>
                <w:rtl/>
              </w:rPr>
              <w:t>5</w:t>
            </w:r>
            <w:r w:rsidRPr="001B0738">
              <w:rPr>
                <w:rFonts w:hint="cs"/>
                <w:sz w:val="28"/>
                <w:szCs w:val="28"/>
                <w:rtl/>
              </w:rPr>
              <w:t>80</w:t>
            </w:r>
          </w:p>
        </w:tc>
      </w:tr>
    </w:tbl>
    <w:tbl>
      <w:tblPr>
        <w:tblStyle w:val="a6"/>
        <w:tblpPr w:leftFromText="180" w:rightFromText="180" w:vertAnchor="text" w:horzAnchor="margin" w:tblpY="13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  <w:gridCol w:w="5340"/>
      </w:tblGrid>
      <w:tr w:rsidR="00C85D5D" w:rsidRPr="001B0738" w14:paraId="3FE6AB78" w14:textId="77777777" w:rsidTr="00C85D5D">
        <w:tc>
          <w:tcPr>
            <w:tcW w:w="5433" w:type="dxa"/>
          </w:tcPr>
          <w:p w14:paraId="501CA47D" w14:textId="1BCB7A3A" w:rsidR="00C85D5D" w:rsidRPr="001B0738" w:rsidRDefault="00C85D5D" w:rsidP="004913A4">
            <w:pPr>
              <w:numPr>
                <w:ilvl w:val="0"/>
                <w:numId w:val="1"/>
              </w:numPr>
              <w:spacing w:before="80" w:after="60"/>
              <w:ind w:hanging="610"/>
              <w:rPr>
                <w:rFonts w:asciiTheme="minorBidi" w:hAnsiTheme="minorBidi" w:cstheme="minorBidi"/>
                <w:sz w:val="32"/>
                <w:szCs w:val="32"/>
              </w:rPr>
            </w:pP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إذا كان </w:t>
            </w:r>
            <w:r w:rsidRPr="001B0738">
              <w:rPr>
                <w:rFonts w:ascii="Agency FB" w:hAnsi="Agency FB" w:cstheme="minorBidi"/>
                <w:sz w:val="32"/>
                <w:szCs w:val="32"/>
                <w:rtl/>
              </w:rPr>
              <w:t>∆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س ص ع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32"/>
                  <w:szCs w:val="3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≅</m:t>
              </m:r>
            </m:oMath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1B0738">
              <w:rPr>
                <w:rFonts w:ascii="Agency FB" w:hAnsi="Agency FB" w:cstheme="minorBidi"/>
                <w:sz w:val="32"/>
                <w:szCs w:val="32"/>
                <w:rtl/>
              </w:rPr>
              <w:t>∆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ل ك</w:t>
            </w:r>
            <w:r w:rsidR="00D13B4E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م</w:t>
            </w:r>
            <w:r w:rsidR="00D13B4E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فإن قياس الزاوية س يساوي.... </w:t>
            </w:r>
          </w:p>
          <w:p w14:paraId="75DF29B2" w14:textId="77777777" w:rsidR="00C85D5D" w:rsidRPr="001B0738" w:rsidRDefault="00C85D5D" w:rsidP="00C85D5D">
            <w:pPr>
              <w:pStyle w:val="a7"/>
              <w:spacing w:before="80" w:after="60"/>
              <w:ind w:left="643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340" w:type="dxa"/>
          </w:tcPr>
          <w:p w14:paraId="0D4F8D26" w14:textId="77777777" w:rsidR="00C85D5D" w:rsidRPr="001B0738" w:rsidRDefault="00C85D5D" w:rsidP="00C85D5D">
            <w:pPr>
              <w:spacing w:before="80" w:after="60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/>
                <w:b/>
                <w:bCs/>
                <w:sz w:val="32"/>
                <w:szCs w:val="32"/>
                <w:lang w:eastAsia="en-US"/>
              </w:rPr>
              <w:drawing>
                <wp:inline distT="0" distB="0" distL="0" distR="0" wp14:anchorId="0F4CEB12" wp14:editId="14E2C82A">
                  <wp:extent cx="2883535" cy="1542415"/>
                  <wp:effectExtent l="0" t="0" r="0" b="63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A7771" w14:textId="5B25B6B1" w:rsidR="009E7E54" w:rsidRPr="001B0738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1B0738" w14:paraId="18996918" w14:textId="77777777" w:rsidTr="00C85D5D">
        <w:trPr>
          <w:jc w:val="center"/>
        </w:trPr>
        <w:tc>
          <w:tcPr>
            <w:tcW w:w="289" w:type="dxa"/>
            <w:vAlign w:val="center"/>
          </w:tcPr>
          <w:p w14:paraId="3804E492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C1898F" w14:textId="03EFA8C7" w:rsidR="009E7E54" w:rsidRPr="001B0738" w:rsidRDefault="00920B56" w:rsidP="00920B56">
            <w:pPr>
              <w:jc w:val="center"/>
              <w:rPr>
                <w:i/>
                <w:sz w:val="28"/>
                <w:szCs w:val="28"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C70897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BA17A4C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CDD8F99" w14:textId="475D06FC" w:rsidR="009E7E54" w:rsidRPr="001B0738" w:rsidRDefault="00920B56" w:rsidP="00920B56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ADAC031" w14:textId="77777777" w:rsidR="009E7E54" w:rsidRPr="001B0738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50BE8F2" w14:textId="77777777" w:rsidR="009E7E54" w:rsidRPr="001B0738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4F48140" w14:textId="69A6BA9A" w:rsidR="009E7E54" w:rsidRPr="001B0738" w:rsidRDefault="00920B56" w:rsidP="00920B56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0F5F7A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CE7C06" w14:textId="77777777" w:rsidR="009E7E54" w:rsidRPr="001B0738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78CE91" w14:textId="0C42EC37" w:rsidR="009E7E54" w:rsidRPr="001B0738" w:rsidRDefault="00920B56" w:rsidP="00920B56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50</w:t>
            </w:r>
          </w:p>
        </w:tc>
      </w:tr>
    </w:tbl>
    <w:p w14:paraId="68857C53" w14:textId="48F96FDF" w:rsidR="00EB4419" w:rsidRPr="001B0738" w:rsidRDefault="00920B56" w:rsidP="00E845DA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1B0738">
        <w:rPr>
          <w:rFonts w:asciiTheme="minorBidi" w:hAnsiTheme="minorBidi" w:cstheme="minorBidi" w:hint="cs"/>
          <w:sz w:val="32"/>
          <w:szCs w:val="32"/>
          <w:rtl/>
        </w:rPr>
        <w:t xml:space="preserve">الزاويتان المتكاملتان هما الزاويتان اللتان </w:t>
      </w:r>
      <w:r w:rsidR="00563932" w:rsidRPr="001B0738">
        <w:rPr>
          <w:rFonts w:asciiTheme="minorBidi" w:hAnsiTheme="minorBidi" w:cstheme="minorBidi" w:hint="cs"/>
          <w:sz w:val="32"/>
          <w:szCs w:val="32"/>
          <w:rtl/>
        </w:rPr>
        <w:t>حاصل جمعهما يساوي ...</w:t>
      </w:r>
      <w:r w:rsidR="00EB4419" w:rsidRPr="001B0738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EB4419" w:rsidRPr="001B07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1B0738" w14:paraId="004C7809" w14:textId="77777777" w:rsidTr="00E845DA">
        <w:trPr>
          <w:jc w:val="center"/>
        </w:trPr>
        <w:tc>
          <w:tcPr>
            <w:tcW w:w="289" w:type="dxa"/>
            <w:vAlign w:val="center"/>
          </w:tcPr>
          <w:p w14:paraId="63FF6473" w14:textId="77777777" w:rsidR="00EB4419" w:rsidRPr="001B0738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7BD89FC" w14:textId="37D88255" w:rsidR="00EB4419" w:rsidRPr="001B0738" w:rsidRDefault="00563932" w:rsidP="00563932">
            <w:pPr>
              <w:jc w:val="center"/>
              <w:rPr>
                <w:i/>
                <w:sz w:val="28"/>
                <w:szCs w:val="28"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36C34" w14:textId="77777777" w:rsidR="00EB4419" w:rsidRPr="001B0738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A3AD0B3" w14:textId="77777777" w:rsidR="00EB4419" w:rsidRPr="001B0738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651349" w14:textId="7B044E06" w:rsidR="00EB4419" w:rsidRPr="001B0738" w:rsidRDefault="00563932" w:rsidP="00563932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A18A18" w14:textId="77777777" w:rsidR="00EB4419" w:rsidRPr="001B0738" w:rsidRDefault="00EB4419" w:rsidP="00E7109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53BABDC" w14:textId="77777777" w:rsidR="00EB4419" w:rsidRPr="001B0738" w:rsidRDefault="00EB4419" w:rsidP="00E71098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D3CFB8E" w14:textId="1F4D56A6" w:rsidR="00EB4419" w:rsidRPr="001B0738" w:rsidRDefault="00563932" w:rsidP="00563932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8B27E3" w14:textId="77777777" w:rsidR="00EB4419" w:rsidRPr="001B0738" w:rsidRDefault="00EB4419" w:rsidP="00E7109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0861D3C" w14:textId="77777777" w:rsidR="00EB4419" w:rsidRPr="001B0738" w:rsidRDefault="00EB4419" w:rsidP="00E7109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1C649B" w14:textId="70AD90D2" w:rsidR="00EB4419" w:rsidRPr="001B0738" w:rsidRDefault="00563932" w:rsidP="00563932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360</w:t>
            </w:r>
          </w:p>
        </w:tc>
      </w:tr>
    </w:tbl>
    <w:tbl>
      <w:tblPr>
        <w:tblStyle w:val="a6"/>
        <w:tblpPr w:leftFromText="180" w:rightFromText="180" w:vertAnchor="text" w:horzAnchor="margin" w:tblpY="13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5173"/>
      </w:tblGrid>
      <w:tr w:rsidR="00E845DA" w:rsidRPr="001B0738" w14:paraId="1D1994E6" w14:textId="77777777" w:rsidTr="00E845DA">
        <w:tc>
          <w:tcPr>
            <w:tcW w:w="5291" w:type="dxa"/>
          </w:tcPr>
          <w:p w14:paraId="6AEB2269" w14:textId="0A3A65E1" w:rsidR="00E845DA" w:rsidRPr="001B0738" w:rsidRDefault="00E845DA" w:rsidP="00A435BC">
            <w:pPr>
              <w:pStyle w:val="a7"/>
              <w:numPr>
                <w:ilvl w:val="0"/>
                <w:numId w:val="1"/>
              </w:numPr>
              <w:tabs>
                <w:tab w:val="clear" w:pos="643"/>
                <w:tab w:val="num" w:pos="575"/>
              </w:tabs>
              <w:spacing w:before="80" w:after="60"/>
              <w:ind w:hanging="635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قيمة س في الشكل </w:t>
            </w:r>
          </w:p>
        </w:tc>
        <w:tc>
          <w:tcPr>
            <w:tcW w:w="5173" w:type="dxa"/>
          </w:tcPr>
          <w:p w14:paraId="5993FB39" w14:textId="77777777" w:rsidR="00E845DA" w:rsidRPr="001B0738" w:rsidRDefault="00E845DA" w:rsidP="00A435BC">
            <w:pPr>
              <w:pStyle w:val="a7"/>
              <w:spacing w:before="80" w:after="60"/>
              <w:ind w:left="0"/>
              <w:jc w:val="right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B0738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71F133" wp14:editId="233F33D4">
                  <wp:extent cx="1792605" cy="1457325"/>
                  <wp:effectExtent l="0" t="0" r="0" b="952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4210F" w14:textId="77777777" w:rsidR="00E845DA" w:rsidRPr="001B0738" w:rsidRDefault="00E845DA" w:rsidP="00EB4419">
      <w:pPr>
        <w:tabs>
          <w:tab w:val="left" w:pos="7271"/>
        </w:tabs>
        <w:spacing w:before="80" w:after="60"/>
        <w:rPr>
          <w:rFonts w:asciiTheme="minorBidi" w:hAnsiTheme="minorBidi" w:cstheme="minorBidi"/>
          <w:b/>
          <w:bCs/>
          <w:sz w:val="32"/>
          <w:szCs w:val="32"/>
          <w:rtl/>
        </w:rPr>
      </w:pPr>
    </w:p>
    <w:tbl>
      <w:tblPr>
        <w:tblStyle w:val="a6"/>
        <w:tblpPr w:leftFromText="180" w:rightFromText="180" w:vertAnchor="text" w:horzAnchor="margin" w:tblpXSpec="center" w:tblpY="112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845DA" w:rsidRPr="001B0738" w14:paraId="0FAE6CA3" w14:textId="77777777" w:rsidTr="00E845DA">
        <w:tc>
          <w:tcPr>
            <w:tcW w:w="289" w:type="dxa"/>
            <w:vAlign w:val="center"/>
          </w:tcPr>
          <w:p w14:paraId="686D2F95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C764B6" w14:textId="77777777" w:rsidR="00E845DA" w:rsidRPr="001B0738" w:rsidRDefault="00E845DA" w:rsidP="00E845DA">
            <w:pPr>
              <w:jc w:val="center"/>
              <w:rPr>
                <w:i/>
                <w:sz w:val="28"/>
                <w:szCs w:val="28"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6F5E13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78F570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6CB12B" w14:textId="77777777" w:rsidR="00E845DA" w:rsidRPr="001B0738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D56C2E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3A3E4F9" w14:textId="77777777" w:rsidR="00E845DA" w:rsidRPr="001B0738" w:rsidRDefault="00E845DA" w:rsidP="00E845D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193EA25" w14:textId="77777777" w:rsidR="00E845DA" w:rsidRPr="001B0738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8A3E12" w14:textId="77777777" w:rsidR="00E845DA" w:rsidRPr="001B0738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C7C0DF6" w14:textId="77777777" w:rsidR="00E845DA" w:rsidRPr="001B0738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E30580B" w14:textId="77777777" w:rsidR="00E845DA" w:rsidRPr="001B0738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vertAlign w:val="superscript"/>
                <w:rtl/>
              </w:rPr>
              <w:t>5</w:t>
            </w:r>
            <w:r w:rsidRPr="001B0738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110</w:t>
            </w:r>
          </w:p>
        </w:tc>
      </w:tr>
    </w:tbl>
    <w:p w14:paraId="51D3D796" w14:textId="43FC64E1" w:rsidR="00EB4419" w:rsidRPr="001B0738" w:rsidRDefault="00EB4419" w:rsidP="00EB4419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1B07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p w14:paraId="30B41D32" w14:textId="08203561" w:rsidR="00920B56" w:rsidRPr="001B0738" w:rsidRDefault="00920B56" w:rsidP="00920B56">
      <w:pPr>
        <w:jc w:val="lowKashida"/>
        <w:rPr>
          <w:b/>
          <w:bCs/>
          <w:sz w:val="32"/>
          <w:szCs w:val="32"/>
          <w:rtl/>
        </w:rPr>
      </w:pPr>
    </w:p>
    <w:p w14:paraId="0A56C7DF" w14:textId="0A621619" w:rsidR="005F7DF1" w:rsidRPr="001B0738" w:rsidRDefault="00A435BC" w:rsidP="00CC607B">
      <w:pPr>
        <w:pStyle w:val="a7"/>
        <w:numPr>
          <w:ilvl w:val="0"/>
          <w:numId w:val="1"/>
        </w:numPr>
        <w:tabs>
          <w:tab w:val="clear" w:pos="643"/>
        </w:tabs>
        <w:ind w:left="567"/>
        <w:jc w:val="lowKashida"/>
        <w:rPr>
          <w:sz w:val="32"/>
          <w:szCs w:val="32"/>
        </w:rPr>
      </w:pPr>
      <w:r w:rsidRPr="001B0738">
        <w:rPr>
          <w:rFonts w:hint="cs"/>
          <w:sz w:val="32"/>
          <w:szCs w:val="32"/>
          <w:rtl/>
        </w:rPr>
        <w:lastRenderedPageBreak/>
        <w:t>إذا أُ</w:t>
      </w:r>
      <w:r w:rsidR="00E845DA" w:rsidRPr="001B0738">
        <w:rPr>
          <w:rFonts w:hint="cs"/>
          <w:sz w:val="32"/>
          <w:szCs w:val="32"/>
          <w:rtl/>
        </w:rPr>
        <w:t xml:space="preserve">جري </w:t>
      </w:r>
      <w:proofErr w:type="spellStart"/>
      <w:r w:rsidR="00E845DA" w:rsidRPr="001B0738">
        <w:rPr>
          <w:rFonts w:hint="cs"/>
          <w:sz w:val="32"/>
          <w:szCs w:val="32"/>
          <w:rtl/>
        </w:rPr>
        <w:t>إنسحاب</w:t>
      </w:r>
      <w:proofErr w:type="spellEnd"/>
      <w:r w:rsidR="00E845DA" w:rsidRPr="001B0738">
        <w:rPr>
          <w:rFonts w:hint="cs"/>
          <w:sz w:val="32"/>
          <w:szCs w:val="32"/>
          <w:rtl/>
        </w:rPr>
        <w:t xml:space="preserve"> للنقطة ع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(</m:t>
        </m:r>
        <m:r>
          <w:rPr>
            <w:rFonts w:ascii="Cambria Math" w:hAnsi="Cambria Math"/>
            <w:sz w:val="32"/>
            <w:szCs w:val="32"/>
          </w:rPr>
          <m:t>5</m:t>
        </m:r>
        <m:r>
          <m:rPr>
            <m:sty m:val="p"/>
          </m:rPr>
          <w:rPr>
            <w:rFonts w:ascii="Cambria Math" w:hAnsi="Cambria Math"/>
            <w:sz w:val="32"/>
            <w:szCs w:val="32"/>
            <w:rtl/>
          </w:rPr>
          <m:t>،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6</m:t>
        </m:r>
        <m:r>
          <w:rPr>
            <w:rFonts w:ascii="Cambria Math" w:hAnsi="Cambria Math"/>
            <w:sz w:val="32"/>
            <w:szCs w:val="32"/>
          </w:rPr>
          <m:t>)</m:t>
        </m:r>
      </m:oMath>
      <w:r w:rsidR="001E1B1A" w:rsidRPr="001B0738">
        <w:rPr>
          <w:rFonts w:hint="cs"/>
          <w:sz w:val="32"/>
          <w:szCs w:val="32"/>
          <w:rtl/>
        </w:rPr>
        <w:t>بمقدار وحدتين إلى اليسار و 3 وحدات الى الأسفل</w:t>
      </w:r>
    </w:p>
    <w:p w14:paraId="5AF9C4A9" w14:textId="5B484283" w:rsidR="001E1B1A" w:rsidRPr="001B0738" w:rsidRDefault="001E1B1A" w:rsidP="001E1B1A">
      <w:pPr>
        <w:pStyle w:val="a7"/>
        <w:ind w:left="643"/>
        <w:jc w:val="lowKashida"/>
        <w:rPr>
          <w:b/>
          <w:bCs/>
          <w:sz w:val="32"/>
          <w:szCs w:val="32"/>
          <w:rtl/>
        </w:rPr>
      </w:pPr>
      <w:r w:rsidRPr="001B0738">
        <w:rPr>
          <w:rFonts w:hint="cs"/>
          <w:sz w:val="32"/>
          <w:szCs w:val="32"/>
          <w:rtl/>
        </w:rPr>
        <w:t>فما إحدا</w:t>
      </w:r>
      <w:r w:rsidR="00A435BC" w:rsidRPr="001B0738">
        <w:rPr>
          <w:rFonts w:hint="cs"/>
          <w:sz w:val="32"/>
          <w:szCs w:val="32"/>
          <w:rtl/>
        </w:rPr>
        <w:t xml:space="preserve">ثيات </w:t>
      </w:r>
      <w:proofErr w:type="spellStart"/>
      <w:r w:rsidR="00A435BC" w:rsidRPr="001B0738">
        <w:rPr>
          <w:rFonts w:hint="cs"/>
          <w:sz w:val="32"/>
          <w:szCs w:val="32"/>
          <w:rtl/>
        </w:rPr>
        <w:t>النقطه</w:t>
      </w:r>
      <w:proofErr w:type="spellEnd"/>
      <w:r w:rsidRPr="001B0738">
        <w:rPr>
          <w:rFonts w:hint="cs"/>
          <w:sz w:val="32"/>
          <w:szCs w:val="32"/>
          <w:rtl/>
        </w:rPr>
        <w:t xml:space="preserve"> عَ</w:t>
      </w:r>
      <w:r w:rsidRPr="001B0738">
        <w:rPr>
          <w:rFonts w:hint="cs"/>
          <w:b/>
          <w:bCs/>
          <w:sz w:val="32"/>
          <w:szCs w:val="32"/>
          <w:rtl/>
        </w:rPr>
        <w:t xml:space="preserve"> </w:t>
      </w:r>
    </w:p>
    <w:tbl>
      <w:tblPr>
        <w:tblStyle w:val="a6"/>
        <w:tblpPr w:leftFromText="180" w:rightFromText="180" w:vertAnchor="text" w:horzAnchor="margin" w:tblpXSpec="center" w:tblpY="17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845DA" w:rsidRPr="001B0738" w14:paraId="780325CC" w14:textId="77777777" w:rsidTr="00E845DA">
        <w:tc>
          <w:tcPr>
            <w:tcW w:w="289" w:type="dxa"/>
            <w:vAlign w:val="center"/>
          </w:tcPr>
          <w:p w14:paraId="72ACE523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DDF6892" w14:textId="77777777" w:rsidR="00E845DA" w:rsidRPr="001B0738" w:rsidRDefault="00E845DA" w:rsidP="00E845DA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BBA8CB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47420B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8BD9914" w14:textId="77777777" w:rsidR="00E845DA" w:rsidRPr="001B0738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(2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4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A6827D" w14:textId="77777777" w:rsidR="00E845DA" w:rsidRPr="001B0738" w:rsidRDefault="00E845DA" w:rsidP="00E845D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AE8B061" w14:textId="77777777" w:rsidR="00E845DA" w:rsidRPr="001B0738" w:rsidRDefault="00E845DA" w:rsidP="00E845D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BC35135" w14:textId="77777777" w:rsidR="00E845DA" w:rsidRPr="001B0738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(1-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0F1B2B" w14:textId="77777777" w:rsidR="00E845DA" w:rsidRPr="001B0738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92344F" w14:textId="77777777" w:rsidR="00E845DA" w:rsidRPr="001B0738" w:rsidRDefault="00E845DA" w:rsidP="00E845D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1B0738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EDA5EC" w14:textId="77777777" w:rsidR="00E845DA" w:rsidRPr="001B0738" w:rsidRDefault="00E845DA" w:rsidP="00E845DA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(1-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،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oMath>
            </m:oMathPara>
          </w:p>
        </w:tc>
      </w:tr>
    </w:tbl>
    <w:p w14:paraId="1CE33BCB" w14:textId="77777777" w:rsidR="001E1B1A" w:rsidRPr="001B0738" w:rsidRDefault="001E1B1A" w:rsidP="001E1B1A">
      <w:pPr>
        <w:pStyle w:val="a7"/>
        <w:ind w:left="643"/>
        <w:jc w:val="lowKashida"/>
        <w:rPr>
          <w:b/>
          <w:bCs/>
          <w:sz w:val="32"/>
          <w:szCs w:val="32"/>
          <w:rtl/>
        </w:rPr>
      </w:pPr>
    </w:p>
    <w:p w14:paraId="1B61ADB0" w14:textId="77777777" w:rsidR="001E1B1A" w:rsidRPr="001B0738" w:rsidRDefault="001E1B1A" w:rsidP="009763DF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20"/>
        <w:tblpPr w:leftFromText="180" w:rightFromText="180" w:vertAnchor="text" w:horzAnchor="margin" w:tblpY="-108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443963" w:rsidRPr="001B0738" w14:paraId="03ECE341" w14:textId="77777777" w:rsidTr="00443963">
        <w:tc>
          <w:tcPr>
            <w:tcW w:w="959" w:type="dxa"/>
          </w:tcPr>
          <w:p w14:paraId="74BCA402" w14:textId="77777777" w:rsidR="00443963" w:rsidRPr="001B0738" w:rsidRDefault="00443963" w:rsidP="00443963">
            <w:pPr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</w:p>
        </w:tc>
      </w:tr>
      <w:tr w:rsidR="00443963" w:rsidRPr="001B0738" w14:paraId="1EF9B05B" w14:textId="77777777" w:rsidTr="00443963">
        <w:tc>
          <w:tcPr>
            <w:tcW w:w="959" w:type="dxa"/>
          </w:tcPr>
          <w:p w14:paraId="31D6F820" w14:textId="52751816" w:rsidR="00443963" w:rsidRPr="001B0738" w:rsidRDefault="00906585" w:rsidP="00443963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 w:rsidRPr="001B0738"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4</w:t>
            </w:r>
          </w:p>
        </w:tc>
      </w:tr>
    </w:tbl>
    <w:p w14:paraId="53E8A46A" w14:textId="3D831DC3" w:rsidR="00796D5E" w:rsidRPr="001B0738" w:rsidRDefault="00796D5E" w:rsidP="00E845DA">
      <w:pPr>
        <w:jc w:val="lowKashida"/>
        <w:rPr>
          <w:b/>
          <w:bCs/>
          <w:sz w:val="32"/>
          <w:szCs w:val="32"/>
          <w:rtl/>
        </w:rPr>
      </w:pPr>
      <w:r w:rsidRPr="001B0738">
        <w:rPr>
          <w:rFonts w:hint="cs"/>
          <w:b/>
          <w:bCs/>
          <w:sz w:val="32"/>
          <w:szCs w:val="32"/>
          <w:rtl/>
        </w:rPr>
        <w:t xml:space="preserve">السؤال الثاني </w:t>
      </w:r>
    </w:p>
    <w:p w14:paraId="1EF85BF7" w14:textId="5288EA0F" w:rsidR="00796D5E" w:rsidRPr="001B0738" w:rsidRDefault="00796D5E" w:rsidP="00E50CB3">
      <w:pPr>
        <w:jc w:val="lowKashida"/>
        <w:rPr>
          <w:b/>
          <w:bCs/>
          <w:sz w:val="32"/>
          <w:szCs w:val="32"/>
          <w:rtl/>
        </w:rPr>
      </w:pPr>
      <w:r w:rsidRPr="001B0738">
        <w:rPr>
          <w:rFonts w:cs="mohammad bold art 1" w:hint="cs"/>
          <w:b/>
          <w:bCs/>
          <w:sz w:val="32"/>
          <w:szCs w:val="32"/>
          <w:rtl/>
        </w:rPr>
        <w:t>ضع</w:t>
      </w:r>
      <w:r w:rsidR="00C3704B" w:rsidRPr="001B0738">
        <w:rPr>
          <w:rFonts w:cs="mohammad bold art 1" w:hint="cs"/>
          <w:b/>
          <w:bCs/>
          <w:sz w:val="32"/>
          <w:szCs w:val="32"/>
          <w:rtl/>
        </w:rPr>
        <w:t>ي</w:t>
      </w:r>
      <w:r w:rsidRPr="001B0738">
        <w:rPr>
          <w:rFonts w:cs="mohammad bold art 1" w:hint="cs"/>
          <w:b/>
          <w:bCs/>
          <w:sz w:val="32"/>
          <w:szCs w:val="32"/>
          <w:rtl/>
        </w:rPr>
        <w:t xml:space="preserve"> علامة</w:t>
      </w:r>
      <w:r w:rsidRPr="001B0738">
        <w:rPr>
          <w:rFonts w:hint="cs"/>
          <w:b/>
          <w:bCs/>
          <w:sz w:val="32"/>
          <w:szCs w:val="32"/>
          <w:rtl/>
        </w:rPr>
        <w:t xml:space="preserve"> </w:t>
      </w:r>
      <w:r w:rsidR="00E50CB3" w:rsidRPr="001B0738">
        <w:rPr>
          <w:rFonts w:cs="Al-KsorZulfiMath" w:hint="eastAsia"/>
          <w:b/>
          <w:bCs/>
          <w:sz w:val="32"/>
          <w:szCs w:val="32"/>
        </w:rPr>
        <w:sym w:font="Wingdings 2" w:char="F050"/>
      </w:r>
      <w:r w:rsidR="00E50CB3" w:rsidRPr="001B0738">
        <w:rPr>
          <w:rFonts w:cs="Al-KsorZulfiMath" w:hint="cs"/>
          <w:rtl/>
        </w:rPr>
        <w:t xml:space="preserve"> </w:t>
      </w:r>
      <w:r w:rsidR="00345152" w:rsidRPr="001B0738">
        <w:rPr>
          <w:rFonts w:cs="mohammad bold art 1" w:hint="cs"/>
          <w:sz w:val="28"/>
          <w:szCs w:val="28"/>
          <w:rtl/>
        </w:rPr>
        <w:t>أمام العبارة الصحيحة</w:t>
      </w:r>
      <w:r w:rsidR="00345152" w:rsidRPr="001B0738">
        <w:rPr>
          <w:rFonts w:cs="AF_Aseer" w:hint="cs"/>
          <w:sz w:val="28"/>
          <w:szCs w:val="28"/>
          <w:rtl/>
        </w:rPr>
        <w:t xml:space="preserve">  </w:t>
      </w:r>
      <w:r w:rsidR="00345152" w:rsidRPr="001B0738">
        <w:rPr>
          <w:rFonts w:cs="mohammad bold art 1" w:hint="cs"/>
          <w:sz w:val="32"/>
          <w:szCs w:val="32"/>
          <w:rtl/>
        </w:rPr>
        <w:t>وعلامة</w:t>
      </w:r>
      <w:r w:rsidR="00345152" w:rsidRPr="001B0738">
        <w:rPr>
          <w:rFonts w:cs="AF_Aseer" w:hint="cs"/>
          <w:sz w:val="28"/>
          <w:szCs w:val="28"/>
          <w:rtl/>
        </w:rPr>
        <w:t xml:space="preserve">  </w:t>
      </w:r>
      <w:r w:rsidR="00E50CB3" w:rsidRPr="001B0738">
        <w:rPr>
          <w:rFonts w:cs="Al-KsorZulfiMath" w:hint="eastAsia"/>
          <w:b/>
          <w:bCs/>
          <w:sz w:val="32"/>
          <w:szCs w:val="32"/>
        </w:rPr>
        <w:sym w:font="Wingdings 2" w:char="F04F"/>
      </w:r>
      <w:r w:rsidR="00345152" w:rsidRPr="001B0738">
        <w:rPr>
          <w:rFonts w:cs="AF_Aseer" w:hint="cs"/>
          <w:sz w:val="28"/>
          <w:szCs w:val="28"/>
          <w:rtl/>
        </w:rPr>
        <w:t xml:space="preserve">  </w:t>
      </w:r>
      <w:r w:rsidR="00345152" w:rsidRPr="001B0738">
        <w:rPr>
          <w:rFonts w:cs="mohammad bold art 1" w:hint="cs"/>
          <w:sz w:val="32"/>
          <w:szCs w:val="32"/>
          <w:rtl/>
        </w:rPr>
        <w:t>أمام  العبارة الخاطئة</w:t>
      </w:r>
      <w:r w:rsidR="00345152" w:rsidRPr="001B0738">
        <w:rPr>
          <w:rFonts w:cs="AF_Aseer" w:hint="cs"/>
          <w:sz w:val="28"/>
          <w:szCs w:val="28"/>
          <w:rtl/>
        </w:rPr>
        <w:t xml:space="preserve">  </w:t>
      </w:r>
    </w:p>
    <w:p w14:paraId="38ECC3F6" w14:textId="77777777" w:rsidR="0012579F" w:rsidRPr="001B0738" w:rsidRDefault="0012579F" w:rsidP="00AD4B54">
      <w:pPr>
        <w:jc w:val="lowKashida"/>
        <w:rPr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1B0738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1B0738" w14:paraId="116EF2C6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6E2674CE" w14:textId="77777777" w:rsidR="0012579F" w:rsidRPr="001B0738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545BE4C4" w14:textId="77777777" w:rsidR="0012579F" w:rsidRPr="001B0738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152035FC" w14:textId="77777777" w:rsidR="0012579F" w:rsidRPr="001B0738" w:rsidRDefault="0012579F" w:rsidP="00283B83">
            <w:pPr>
              <w:jc w:val="center"/>
              <w:rPr>
                <w:rFonts w:cs="Al-KsorZulfiMath"/>
                <w:b/>
                <w:bCs/>
                <w:sz w:val="32"/>
                <w:szCs w:val="32"/>
                <w:rtl/>
              </w:rPr>
            </w:pPr>
          </w:p>
          <w:p w14:paraId="64641CA0" w14:textId="0FC3B4F4" w:rsidR="00E50CB3" w:rsidRPr="001B0738" w:rsidRDefault="00E50CB3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B0738">
              <w:rPr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768F8211" w14:textId="77777777" w:rsidR="0012579F" w:rsidRPr="001B0738" w:rsidRDefault="0012579F" w:rsidP="00283B83">
            <w:pPr>
              <w:jc w:val="center"/>
              <w:rPr>
                <w:rFonts w:cs="Al-KsorZulfiMath"/>
                <w:b/>
                <w:bCs/>
                <w:sz w:val="32"/>
                <w:szCs w:val="32"/>
                <w:rtl/>
              </w:rPr>
            </w:pPr>
          </w:p>
          <w:p w14:paraId="6FAB15C4" w14:textId="7A7DAB67" w:rsidR="00E50CB3" w:rsidRPr="001B0738" w:rsidRDefault="00E50CB3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B0738">
              <w:rPr>
                <w:b/>
                <w:bCs/>
                <w:sz w:val="32"/>
                <w:szCs w:val="32"/>
              </w:rPr>
              <w:sym w:font="Wingdings 2" w:char="F04F"/>
            </w:r>
          </w:p>
        </w:tc>
      </w:tr>
      <w:tr w:rsidR="0012579F" w:rsidRPr="001B0738" w14:paraId="4208FBAF" w14:textId="77777777" w:rsidTr="001A5B80">
        <w:trPr>
          <w:trHeight w:val="627"/>
        </w:trPr>
        <w:tc>
          <w:tcPr>
            <w:tcW w:w="780" w:type="dxa"/>
          </w:tcPr>
          <w:p w14:paraId="68643F10" w14:textId="29ACB74E" w:rsidR="0012579F" w:rsidRPr="001B0738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41</w:t>
            </w:r>
          </w:p>
        </w:tc>
        <w:tc>
          <w:tcPr>
            <w:tcW w:w="8221" w:type="dxa"/>
          </w:tcPr>
          <w:p w14:paraId="68D43E4C" w14:textId="6555FB9D" w:rsidR="00491472" w:rsidRPr="001B0738" w:rsidRDefault="00E50CB3" w:rsidP="00283B83">
            <w:pPr>
              <w:rPr>
                <w:rFonts w:cs="AF_Aseer"/>
                <w:sz w:val="28"/>
                <w:szCs w:val="28"/>
                <w:rtl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ناتج ضرب العدد في نظيرة الضربي يساوي 1</w:t>
            </w:r>
          </w:p>
        </w:tc>
        <w:tc>
          <w:tcPr>
            <w:tcW w:w="709" w:type="dxa"/>
          </w:tcPr>
          <w:p w14:paraId="5817F2CD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  <w:p w14:paraId="3166E29F" w14:textId="0EA84333" w:rsidR="00E50CB3" w:rsidRPr="001B0738" w:rsidRDefault="00E50CB3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5310AEA6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1B0738" w14:paraId="5CF2B1B7" w14:textId="77777777" w:rsidTr="005050EE">
        <w:trPr>
          <w:trHeight w:val="861"/>
        </w:trPr>
        <w:tc>
          <w:tcPr>
            <w:tcW w:w="780" w:type="dxa"/>
          </w:tcPr>
          <w:p w14:paraId="6DAC3932" w14:textId="6278DFC4" w:rsidR="0012579F" w:rsidRPr="001B0738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42</w:t>
            </w:r>
          </w:p>
        </w:tc>
        <w:tc>
          <w:tcPr>
            <w:tcW w:w="8221" w:type="dxa"/>
          </w:tcPr>
          <w:p w14:paraId="29EE33BF" w14:textId="08C1F393" w:rsidR="00491472" w:rsidRPr="001B0738" w:rsidRDefault="00E50CB3" w:rsidP="00535668">
            <w:pPr>
              <w:rPr>
                <w:rFonts w:cs="AF_Aseer"/>
                <w:i/>
                <w:sz w:val="28"/>
                <w:szCs w:val="28"/>
                <w:rtl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 xml:space="preserve">الصيغة العلمية </w:t>
            </w:r>
            <w:r w:rsidR="00535668" w:rsidRPr="001B0738">
              <w:rPr>
                <w:rFonts w:cs="AF_Aseer" w:hint="cs"/>
                <w:sz w:val="28"/>
                <w:szCs w:val="28"/>
                <w:rtl/>
              </w:rPr>
              <w:t xml:space="preserve">للعدد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0,00000035</m:t>
              </m:r>
            </m:oMath>
            <w:r w:rsidR="00535668" w:rsidRPr="001B0738">
              <w:rPr>
                <w:rFonts w:cs="AF_Aseer" w:hint="cs"/>
                <w:i/>
                <w:sz w:val="28"/>
                <w:szCs w:val="28"/>
                <w:rtl/>
              </w:rPr>
              <w:t xml:space="preserve"> تساوي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10×3,5</m:t>
              </m:r>
            </m:oMath>
          </w:p>
        </w:tc>
        <w:tc>
          <w:tcPr>
            <w:tcW w:w="709" w:type="dxa"/>
          </w:tcPr>
          <w:p w14:paraId="60ACC1FD" w14:textId="77777777" w:rsidR="0012579F" w:rsidRPr="001B0738" w:rsidRDefault="0012579F" w:rsidP="00283B83">
            <w:pPr>
              <w:jc w:val="right"/>
            </w:pPr>
          </w:p>
          <w:p w14:paraId="3243EC25" w14:textId="13AA0DCB" w:rsidR="00E50CB3" w:rsidRPr="001B0738" w:rsidRDefault="00E50CB3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72C72566" w14:textId="3F7E4E15" w:rsidR="0012579F" w:rsidRPr="001B0738" w:rsidRDefault="0012579F" w:rsidP="005C5BF9">
            <w:pPr>
              <w:jc w:val="center"/>
              <w:rPr>
                <w:rtl/>
              </w:rPr>
            </w:pPr>
          </w:p>
        </w:tc>
      </w:tr>
      <w:tr w:rsidR="0012579F" w:rsidRPr="001B0738" w14:paraId="4ECDE824" w14:textId="77777777" w:rsidTr="001A5B80">
        <w:trPr>
          <w:trHeight w:val="643"/>
        </w:trPr>
        <w:tc>
          <w:tcPr>
            <w:tcW w:w="780" w:type="dxa"/>
          </w:tcPr>
          <w:p w14:paraId="65989677" w14:textId="522D3D8A" w:rsidR="0012579F" w:rsidRPr="001B0738" w:rsidRDefault="001E1B1A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1B0738">
              <w:rPr>
                <w:rFonts w:cs="AF_Aseer" w:hint="cs"/>
                <w:sz w:val="28"/>
                <w:szCs w:val="28"/>
                <w:rtl/>
              </w:rPr>
              <w:t>3</w:t>
            </w:r>
          </w:p>
        </w:tc>
        <w:tc>
          <w:tcPr>
            <w:tcW w:w="8221" w:type="dxa"/>
          </w:tcPr>
          <w:p w14:paraId="29D13D08" w14:textId="0083FD94" w:rsidR="0012579F" w:rsidRPr="001B0738" w:rsidRDefault="00E50CB3" w:rsidP="00535668">
            <w:pPr>
              <w:tabs>
                <w:tab w:val="left" w:pos="2917"/>
              </w:tabs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 xml:space="preserve">العدد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5-</m:t>
              </m:r>
            </m:oMath>
            <w:r w:rsidR="00535668" w:rsidRPr="001B0738">
              <w:rPr>
                <w:rFonts w:cs="AF_Aseer" w:hint="cs"/>
                <w:sz w:val="28"/>
                <w:szCs w:val="28"/>
                <w:rtl/>
              </w:rPr>
              <w:t xml:space="preserve"> هو عدد غير نسبي</w:t>
            </w:r>
          </w:p>
        </w:tc>
        <w:tc>
          <w:tcPr>
            <w:tcW w:w="709" w:type="dxa"/>
          </w:tcPr>
          <w:p w14:paraId="5B1F21AA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3BBA55F7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  <w:p w14:paraId="545B54B8" w14:textId="1B6A0FB1" w:rsidR="00E50CB3" w:rsidRPr="001B0738" w:rsidRDefault="00E50CB3" w:rsidP="00283B83">
            <w:pPr>
              <w:jc w:val="right"/>
              <w:rPr>
                <w:rtl/>
              </w:rPr>
            </w:pPr>
          </w:p>
        </w:tc>
      </w:tr>
      <w:tr w:rsidR="0012579F" w:rsidRPr="001B0738" w14:paraId="572C7FAE" w14:textId="77777777" w:rsidTr="001A5B80">
        <w:trPr>
          <w:trHeight w:val="643"/>
        </w:trPr>
        <w:tc>
          <w:tcPr>
            <w:tcW w:w="780" w:type="dxa"/>
          </w:tcPr>
          <w:p w14:paraId="4C4F89FD" w14:textId="2C9EC115" w:rsidR="0012579F" w:rsidRPr="001B0738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1B0738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</w:tcPr>
          <w:p w14:paraId="226D91BE" w14:textId="65333036" w:rsidR="0012579F" w:rsidRPr="001B0738" w:rsidRDefault="00E50CB3" w:rsidP="00283B83">
            <w:pPr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التناسب هي معادلة تبين  ان نسبيتين او معدلين متكافئان</w:t>
            </w:r>
          </w:p>
        </w:tc>
        <w:tc>
          <w:tcPr>
            <w:tcW w:w="709" w:type="dxa"/>
          </w:tcPr>
          <w:p w14:paraId="607CEFE7" w14:textId="6B8654A4" w:rsidR="0012579F" w:rsidRPr="001B0738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340C4E81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1B0738" w14:paraId="369B7CEA" w14:textId="77777777" w:rsidTr="001A5B80">
        <w:trPr>
          <w:trHeight w:val="643"/>
        </w:trPr>
        <w:tc>
          <w:tcPr>
            <w:tcW w:w="780" w:type="dxa"/>
          </w:tcPr>
          <w:p w14:paraId="612B27BA" w14:textId="7DDB940E" w:rsidR="0012579F" w:rsidRPr="001B0738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45</w:t>
            </w:r>
          </w:p>
        </w:tc>
        <w:tc>
          <w:tcPr>
            <w:tcW w:w="8221" w:type="dxa"/>
          </w:tcPr>
          <w:p w14:paraId="4F9FEB87" w14:textId="640C86E9" w:rsidR="0012579F" w:rsidRPr="001B0738" w:rsidRDefault="00E50CB3" w:rsidP="006F5500">
            <w:pPr>
              <w:rPr>
                <w:rFonts w:cs="AF_Aseer"/>
                <w:sz w:val="28"/>
                <w:szCs w:val="28"/>
                <w:rtl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الإحداثي الصادي</w:t>
            </w:r>
            <w:r w:rsidR="006F5500" w:rsidRPr="001B0738">
              <w:rPr>
                <w:rFonts w:cs="AF_Aseer" w:hint="cs"/>
                <w:sz w:val="28"/>
                <w:szCs w:val="28"/>
                <w:rtl/>
              </w:rPr>
              <w:t xml:space="preserve"> في الزوج المرتب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(</m:t>
              </m:r>
              <m:r>
                <w:rPr>
                  <w:rFonts w:ascii="Cambria Math" w:hAnsi="Cambria Math" w:cs="AF_Aseer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،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3-)</m:t>
              </m:r>
            </m:oMath>
            <w:r w:rsidR="006F5500" w:rsidRPr="001B0738">
              <w:rPr>
                <w:rFonts w:cs="AF_Aseer" w:hint="cs"/>
                <w:sz w:val="28"/>
                <w:szCs w:val="28"/>
                <w:rtl/>
              </w:rPr>
              <w:t xml:space="preserve"> هو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3-</m:t>
              </m:r>
            </m:oMath>
          </w:p>
        </w:tc>
        <w:tc>
          <w:tcPr>
            <w:tcW w:w="709" w:type="dxa"/>
          </w:tcPr>
          <w:p w14:paraId="451B7588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4978B3EE" w14:textId="4EE8B35F" w:rsidR="0012579F" w:rsidRPr="001B0738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1B0738" w14:paraId="144C4942" w14:textId="77777777" w:rsidTr="001A5B80">
        <w:trPr>
          <w:trHeight w:val="627"/>
        </w:trPr>
        <w:tc>
          <w:tcPr>
            <w:tcW w:w="780" w:type="dxa"/>
          </w:tcPr>
          <w:p w14:paraId="0613F37B" w14:textId="32E701D9" w:rsidR="0012579F" w:rsidRPr="001B0738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46</w:t>
            </w:r>
          </w:p>
        </w:tc>
        <w:tc>
          <w:tcPr>
            <w:tcW w:w="8221" w:type="dxa"/>
          </w:tcPr>
          <w:p w14:paraId="46705A53" w14:textId="2EBD39E7" w:rsidR="0012579F" w:rsidRPr="001B0738" w:rsidRDefault="00E50CB3" w:rsidP="00283B83">
            <w:pPr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إذا كانت الكمية الجديدة أكبر من الكمية الأصلية فإن التغير المئوي يسمى النقصان المئوي</w:t>
            </w:r>
          </w:p>
        </w:tc>
        <w:tc>
          <w:tcPr>
            <w:tcW w:w="709" w:type="dxa"/>
          </w:tcPr>
          <w:p w14:paraId="5F45F52C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19DB7CB7" w14:textId="50361495" w:rsidR="0012579F" w:rsidRPr="001B0738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1B0738" w14:paraId="41DEC364" w14:textId="77777777" w:rsidTr="001A5B80">
        <w:trPr>
          <w:trHeight w:val="643"/>
        </w:trPr>
        <w:tc>
          <w:tcPr>
            <w:tcW w:w="780" w:type="dxa"/>
          </w:tcPr>
          <w:p w14:paraId="4DA3151C" w14:textId="1806A0AD" w:rsidR="0012579F" w:rsidRPr="001B0738" w:rsidRDefault="001E1B1A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046DAC7E" w14:textId="0A97A334" w:rsidR="0012579F" w:rsidRPr="001B0738" w:rsidRDefault="00E50CB3" w:rsidP="00283B83">
            <w:pPr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المضلع المتطابق الأضلاع والمتطابق الزوايا يسمى مضلعاً غير منتظماً</w:t>
            </w:r>
          </w:p>
        </w:tc>
        <w:tc>
          <w:tcPr>
            <w:tcW w:w="709" w:type="dxa"/>
          </w:tcPr>
          <w:p w14:paraId="7E7EFEAA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68FCB5FE" w14:textId="45C08680" w:rsidR="0012579F" w:rsidRPr="001B0738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1B0738" w14:paraId="2A4C588A" w14:textId="77777777" w:rsidTr="001A5B80">
        <w:trPr>
          <w:trHeight w:val="643"/>
        </w:trPr>
        <w:tc>
          <w:tcPr>
            <w:tcW w:w="780" w:type="dxa"/>
          </w:tcPr>
          <w:p w14:paraId="19FA9F4F" w14:textId="2E49A989" w:rsidR="0012579F" w:rsidRPr="001B0738" w:rsidRDefault="001E1B1A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3EBE5438" w14:textId="5A37F660" w:rsidR="0012579F" w:rsidRPr="001B0738" w:rsidRDefault="00E50CB3" w:rsidP="00283B83">
            <w:pPr>
              <w:tabs>
                <w:tab w:val="left" w:pos="2917"/>
              </w:tabs>
              <w:rPr>
                <w:rFonts w:cs="AF_Aseer"/>
                <w:sz w:val="28"/>
                <w:szCs w:val="28"/>
                <w:rtl/>
              </w:rPr>
            </w:pPr>
            <w:r w:rsidRPr="001B0738">
              <w:rPr>
                <w:rFonts w:cs="AF_Aseer" w:hint="cs"/>
                <w:sz w:val="28"/>
                <w:szCs w:val="28"/>
                <w:rtl/>
              </w:rPr>
              <w:t xml:space="preserve">عندما يبيع متجر شيء ما بمبلغ أكبر مما دفعة </w:t>
            </w:r>
            <w:r w:rsidR="002F5F46" w:rsidRPr="001B0738">
              <w:rPr>
                <w:rFonts w:cs="AF_Aseer" w:hint="cs"/>
                <w:sz w:val="28"/>
                <w:szCs w:val="28"/>
                <w:rtl/>
              </w:rPr>
              <w:t>عند شرائه فإن المبلغ الإضافي يسمى ربحاً</w:t>
            </w:r>
          </w:p>
        </w:tc>
        <w:tc>
          <w:tcPr>
            <w:tcW w:w="709" w:type="dxa"/>
          </w:tcPr>
          <w:p w14:paraId="26B1BCDD" w14:textId="05F4A556" w:rsidR="0012579F" w:rsidRPr="001B0738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709" w:type="dxa"/>
          </w:tcPr>
          <w:p w14:paraId="0BA73FEF" w14:textId="77777777" w:rsidR="0012579F" w:rsidRPr="001B0738" w:rsidRDefault="0012579F" w:rsidP="00283B83">
            <w:pPr>
              <w:jc w:val="right"/>
              <w:rPr>
                <w:rtl/>
              </w:rPr>
            </w:pPr>
          </w:p>
        </w:tc>
      </w:tr>
    </w:tbl>
    <w:p w14:paraId="4AA8FC37" w14:textId="77777777" w:rsidR="001E1B1A" w:rsidRPr="001B0738" w:rsidRDefault="001E1B1A" w:rsidP="00DE55A7">
      <w:pPr>
        <w:rPr>
          <w:b/>
          <w:bCs/>
          <w:sz w:val="32"/>
          <w:szCs w:val="32"/>
          <w:rtl/>
        </w:rPr>
      </w:pPr>
    </w:p>
    <w:tbl>
      <w:tblPr>
        <w:tblStyle w:val="30"/>
        <w:tblpPr w:leftFromText="180" w:rightFromText="180" w:vertAnchor="text" w:horzAnchor="margin" w:tblpY="289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443963" w:rsidRPr="001B0738" w14:paraId="15A545A5" w14:textId="77777777" w:rsidTr="00443963">
        <w:tc>
          <w:tcPr>
            <w:tcW w:w="959" w:type="dxa"/>
          </w:tcPr>
          <w:p w14:paraId="708E1414" w14:textId="77777777" w:rsidR="00443963" w:rsidRPr="001B0738" w:rsidRDefault="00443963" w:rsidP="00443963">
            <w:pPr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</w:p>
        </w:tc>
      </w:tr>
      <w:tr w:rsidR="00443963" w:rsidRPr="001B0738" w14:paraId="03E81CED" w14:textId="77777777" w:rsidTr="00443963">
        <w:tc>
          <w:tcPr>
            <w:tcW w:w="959" w:type="dxa"/>
          </w:tcPr>
          <w:p w14:paraId="006D8085" w14:textId="77777777" w:rsidR="00443963" w:rsidRPr="001B0738" w:rsidRDefault="00443963" w:rsidP="00443963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 w:rsidRPr="001B0738"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3</w:t>
            </w:r>
          </w:p>
        </w:tc>
      </w:tr>
    </w:tbl>
    <w:p w14:paraId="798BEEDA" w14:textId="77777777" w:rsidR="001E1B1A" w:rsidRPr="001B0738" w:rsidRDefault="001E1B1A" w:rsidP="009763DF">
      <w:pPr>
        <w:jc w:val="lowKashida"/>
        <w:rPr>
          <w:b/>
          <w:bCs/>
          <w:sz w:val="32"/>
          <w:szCs w:val="32"/>
          <w:rtl/>
        </w:rPr>
      </w:pPr>
    </w:p>
    <w:p w14:paraId="2E5B146A" w14:textId="157776A3" w:rsidR="00344A59" w:rsidRPr="001B0738" w:rsidRDefault="00344A59" w:rsidP="001B0738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443963"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906585"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: </w:t>
      </w:r>
    </w:p>
    <w:p w14:paraId="772AFF25" w14:textId="35102D0B" w:rsidR="00344A59" w:rsidRPr="001B0738" w:rsidRDefault="002F5F46" w:rsidP="006F5500">
      <w:pPr>
        <w:pStyle w:val="a7"/>
        <w:numPr>
          <w:ilvl w:val="0"/>
          <w:numId w:val="32"/>
        </w:numPr>
        <w:ind w:left="708" w:hanging="425"/>
        <w:rPr>
          <w:rFonts w:ascii="Traditional Arabic" w:hAnsi="Traditional Arabic" w:cs="AL-Mohanad"/>
          <w:sz w:val="32"/>
          <w:szCs w:val="32"/>
        </w:rPr>
      </w:pPr>
      <w:r w:rsidRPr="001B0738">
        <w:rPr>
          <w:rFonts w:ascii="Traditional Arabic" w:hAnsi="Traditional Arabic" w:cs="AL-Mohanad" w:hint="cs"/>
          <w:sz w:val="32"/>
          <w:szCs w:val="32"/>
          <w:rtl/>
        </w:rPr>
        <w:t>أكتب معادلة لإيجاد طول الضلع المجهول في المثلث القائم الزاوية ، ثم أوجد الطول المجهول</w:t>
      </w:r>
    </w:p>
    <w:p w14:paraId="3F4DC226" w14:textId="3DB1B77C" w:rsidR="002F5F46" w:rsidRPr="001B0738" w:rsidRDefault="002F5F46" w:rsidP="003E135D">
      <w:pPr>
        <w:pStyle w:val="a7"/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/>
          <w:b/>
          <w:bCs/>
          <w:noProof/>
          <w:sz w:val="32"/>
          <w:szCs w:val="32"/>
        </w:rPr>
        <w:drawing>
          <wp:inline distT="0" distB="0" distL="0" distR="0" wp14:anchorId="17749608" wp14:editId="75B5B128">
            <wp:extent cx="2009775" cy="1247775"/>
            <wp:effectExtent l="0" t="0" r="9525" b="952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31" cy="125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5E1AD" w14:textId="77777777" w:rsidR="00264E9A" w:rsidRPr="001B0738" w:rsidRDefault="00264E9A" w:rsidP="003811D2">
      <w:pPr>
        <w:pStyle w:val="a7"/>
        <w:jc w:val="lowKashida"/>
        <w:rPr>
          <w:b/>
          <w:bCs/>
          <w:sz w:val="32"/>
          <w:szCs w:val="32"/>
          <w:rtl/>
        </w:rPr>
      </w:pPr>
    </w:p>
    <w:p w14:paraId="2CD93C1A" w14:textId="77777777" w:rsidR="006A7D0D" w:rsidRPr="001B0738" w:rsidRDefault="006A7D0D" w:rsidP="003811D2">
      <w:pPr>
        <w:pStyle w:val="a7"/>
        <w:jc w:val="lowKashida"/>
        <w:rPr>
          <w:b/>
          <w:bCs/>
          <w:sz w:val="32"/>
          <w:szCs w:val="32"/>
          <w:rtl/>
        </w:rPr>
      </w:pPr>
    </w:p>
    <w:p w14:paraId="6A78EEED" w14:textId="77777777" w:rsidR="0017778C" w:rsidRPr="001B0738" w:rsidRDefault="00BE4E26" w:rsidP="0017778C">
      <w:pPr>
        <w:rPr>
          <w:rFonts w:cs="mohammad bold art 1"/>
        </w:rPr>
      </w:pPr>
      <w:r w:rsidRPr="001B0738">
        <w:rPr>
          <w:rtl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1B3FF9A1" wp14:editId="00584632">
            <wp:simplePos x="0" y="0"/>
            <wp:positionH relativeFrom="column">
              <wp:posOffset>7486650</wp:posOffset>
            </wp:positionH>
            <wp:positionV relativeFrom="paragraph">
              <wp:posOffset>114300</wp:posOffset>
            </wp:positionV>
            <wp:extent cx="2714625" cy="2367915"/>
            <wp:effectExtent l="0" t="0" r="9525" b="0"/>
            <wp:wrapNone/>
            <wp:docPr id="22" name="صورة 22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17778C" w:rsidRPr="001B0738" w14:paraId="7C757039" w14:textId="77777777" w:rsidTr="0017778C">
        <w:tc>
          <w:tcPr>
            <w:tcW w:w="5494" w:type="dxa"/>
          </w:tcPr>
          <w:p w14:paraId="3B8793FA" w14:textId="43BEF763" w:rsidR="0017778C" w:rsidRPr="001B0738" w:rsidRDefault="0017778C" w:rsidP="006F5500">
            <w:pPr>
              <w:pStyle w:val="a7"/>
              <w:numPr>
                <w:ilvl w:val="0"/>
                <w:numId w:val="32"/>
              </w:numPr>
              <w:ind w:left="708" w:hanging="619"/>
              <w:rPr>
                <w:rFonts w:asciiTheme="minorBidi" w:hAnsiTheme="minorBidi" w:cstheme="minorBidi"/>
                <w:sz w:val="32"/>
                <w:szCs w:val="32"/>
              </w:rPr>
            </w:pP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إذا كان ∆ أ ب جـ الذي </w:t>
            </w:r>
            <w:proofErr w:type="spellStart"/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>رؤوسة</w:t>
            </w:r>
            <w:proofErr w:type="spellEnd"/>
          </w:p>
          <w:p w14:paraId="5B44A4ED" w14:textId="77777777" w:rsidR="0017778C" w:rsidRPr="001B0738" w:rsidRDefault="0017778C" w:rsidP="0017778C">
            <w:pPr>
              <w:ind w:left="360"/>
              <w:rPr>
                <w:rFonts w:asciiTheme="minorBidi" w:hAnsiTheme="minorBidi" w:cstheme="minorBidi"/>
                <w:i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أ ( 1 ، 1 ) ، ب ( </w:t>
            </w:r>
            <m:oMath>
              <m:r>
                <w:rPr>
                  <w:rFonts w:ascii="Cambria Math" w:hAnsi="Cambria Math" w:cstheme="minorBidi"/>
                  <w:sz w:val="32"/>
                  <w:szCs w:val="32"/>
                </w:rPr>
                <m:t>1-</m:t>
              </m:r>
            </m:oMath>
            <w:r w:rsidRPr="001B0738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، 2 )، جـ ( 2 ، 3 )</w:t>
            </w:r>
          </w:p>
          <w:p w14:paraId="73780065" w14:textId="77777777" w:rsidR="0017778C" w:rsidRPr="001B0738" w:rsidRDefault="0017778C" w:rsidP="0017778C">
            <w:pPr>
              <w:ind w:left="360"/>
              <w:rPr>
                <w:rFonts w:asciiTheme="minorBidi" w:hAnsiTheme="minorBidi" w:cstheme="minorBidi"/>
                <w:i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وكان عامل التمدد </w:t>
            </w:r>
            <m:oMath>
              <m:r>
                <w:rPr>
                  <w:rFonts w:ascii="Cambria Math" w:hAnsi="Cambria Math" w:cstheme="minorBidi"/>
                  <w:sz w:val="32"/>
                  <w:szCs w:val="32"/>
                </w:rPr>
                <m:t>2=</m:t>
              </m:r>
            </m:oMath>
          </w:p>
          <w:p w14:paraId="5DB41CE6" w14:textId="77777777" w:rsidR="0017778C" w:rsidRPr="001B0738" w:rsidRDefault="0017778C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14:paraId="61C58748" w14:textId="272412E9" w:rsidR="0017778C" w:rsidRPr="001B0738" w:rsidRDefault="0017778C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فإن 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</w:t>
            </w: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  <w:r w:rsidR="009530B7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(........،........)</w:t>
            </w:r>
          </w:p>
          <w:p w14:paraId="71E3CC4A" w14:textId="2DF62922" w:rsidR="0017778C" w:rsidRPr="001B0738" w:rsidRDefault="0017778C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 </w:t>
            </w: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ب</w:t>
            </w:r>
            <w:r w:rsidR="009530B7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(........،........) </w:t>
            </w:r>
          </w:p>
          <w:p w14:paraId="4B212BBE" w14:textId="5794CD30" w:rsidR="0017778C" w:rsidRPr="001B0738" w:rsidRDefault="0017778C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</w:t>
            </w: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  </w:t>
            </w: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  <w:r w:rsidR="009530B7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>(........،........)</w:t>
            </w:r>
          </w:p>
          <w:p w14:paraId="587C31C4" w14:textId="77777777" w:rsidR="006F5500" w:rsidRPr="001B0738" w:rsidRDefault="006F5500" w:rsidP="001777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14:paraId="47218657" w14:textId="77777777" w:rsidR="006F5500" w:rsidRPr="001B0738" w:rsidRDefault="006F5500" w:rsidP="006F5500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14:paraId="228E2F72" w14:textId="6C2B83CE" w:rsidR="0017778C" w:rsidRPr="001B0738" w:rsidRDefault="006F5500" w:rsidP="006F5500">
            <w:pPr>
              <w:rPr>
                <w:rFonts w:cs="mohammad bold art 1"/>
                <w:rtl/>
              </w:rPr>
            </w:pPr>
            <w:r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ج) </w:t>
            </w:r>
            <w:r w:rsidR="0017778C"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>مثلي ∆ أب جـ  وَ ∆ أ</w:t>
            </w:r>
            <w:r w:rsidR="009530B7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="0017778C"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  <w:r w:rsidR="009530B7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="0017778C"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جـ</w:t>
            </w:r>
            <w:r w:rsidR="009530B7" w:rsidRPr="001B0738">
              <w:rPr>
                <w:rFonts w:asciiTheme="minorBidi" w:hAnsiTheme="minorBidi" w:cstheme="minorBidi" w:hint="cs"/>
                <w:sz w:val="32"/>
                <w:szCs w:val="32"/>
                <w:rtl/>
              </w:rPr>
              <w:t>َ</w:t>
            </w:r>
            <w:r w:rsidR="0017778C" w:rsidRPr="001B073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بيانياً وحددي نوع التمدد</w:t>
            </w:r>
            <w:r w:rsidR="0017778C" w:rsidRPr="001B0738">
              <w:rPr>
                <w:rFonts w:cs="mohammad bold art 1" w:hint="cs"/>
                <w:rtl/>
              </w:rPr>
              <w:t xml:space="preserve"> </w:t>
            </w:r>
            <w:r w:rsidR="0017778C" w:rsidRPr="001B0738">
              <w:rPr>
                <w:rFonts w:cs="mohammad bold art 1" w:hint="cs"/>
                <w:sz w:val="28"/>
                <w:szCs w:val="28"/>
                <w:rtl/>
              </w:rPr>
              <w:t>؟</w:t>
            </w:r>
          </w:p>
          <w:p w14:paraId="44C6A449" w14:textId="5297F169" w:rsidR="0017778C" w:rsidRPr="001B0738" w:rsidRDefault="0017778C" w:rsidP="0017778C">
            <w:pPr>
              <w:ind w:left="720"/>
              <w:rPr>
                <w:rFonts w:cs="mohammad bold art 1"/>
                <w:rtl/>
              </w:rPr>
            </w:pPr>
          </w:p>
        </w:tc>
        <w:tc>
          <w:tcPr>
            <w:tcW w:w="5495" w:type="dxa"/>
          </w:tcPr>
          <w:p w14:paraId="13995598" w14:textId="7105EA07" w:rsidR="0017778C" w:rsidRPr="001B0738" w:rsidRDefault="0017778C" w:rsidP="0017778C">
            <w:pPr>
              <w:jc w:val="right"/>
              <w:rPr>
                <w:rFonts w:cs="mohammad bold art 1"/>
                <w:rtl/>
              </w:rPr>
            </w:pPr>
          </w:p>
        </w:tc>
      </w:tr>
    </w:tbl>
    <w:p w14:paraId="2B31C647" w14:textId="2CCCD06E" w:rsidR="0017778C" w:rsidRPr="001B0738" w:rsidRDefault="006F5500" w:rsidP="006F5500">
      <w:pPr>
        <w:jc w:val="right"/>
        <w:rPr>
          <w:rFonts w:cs="mohammad bold art 1"/>
        </w:rPr>
      </w:pPr>
      <w:r w:rsidRPr="001B0738">
        <w:rPr>
          <w:rFonts w:cs="mohammad bold art 1"/>
          <w:lang w:eastAsia="en-US"/>
        </w:rPr>
        <w:drawing>
          <wp:inline distT="0" distB="0" distL="0" distR="0" wp14:anchorId="20FB4475" wp14:editId="69475221">
            <wp:extent cx="2725420" cy="2334895"/>
            <wp:effectExtent l="0" t="0" r="0" b="825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4D3F0" w14:textId="75A6595D" w:rsidR="00BE4E26" w:rsidRPr="001B0738" w:rsidRDefault="00BE4E26" w:rsidP="00BE4E26">
      <w:pPr>
        <w:rPr>
          <w:rFonts w:cs="mohammad bold art 1"/>
          <w:rtl/>
        </w:rPr>
      </w:pPr>
      <w:r w:rsidRPr="001B0738">
        <w:rPr>
          <w:rFonts w:cs="mohammad bold art 1" w:hint="cs"/>
          <w:rtl/>
        </w:rPr>
        <w:t>.</w:t>
      </w:r>
    </w:p>
    <w:p w14:paraId="740370E8" w14:textId="77777777" w:rsidR="00BE4E26" w:rsidRPr="001B0738" w:rsidRDefault="00BE4E26" w:rsidP="00BE4E26">
      <w:pPr>
        <w:rPr>
          <w:rFonts w:cs="mohammad bold art 1"/>
          <w:rtl/>
        </w:rPr>
      </w:pPr>
    </w:p>
    <w:p w14:paraId="4042A9D5" w14:textId="77777777" w:rsidR="00BE4E26" w:rsidRPr="001B0738" w:rsidRDefault="00BE4E26" w:rsidP="00BE4E26">
      <w:pPr>
        <w:rPr>
          <w:rFonts w:cs="mohammad bold art 1"/>
          <w:rtl/>
        </w:rPr>
      </w:pPr>
    </w:p>
    <w:p w14:paraId="587A2858" w14:textId="326D0829" w:rsidR="00BE4E26" w:rsidRPr="001B0738" w:rsidRDefault="00BE4E26" w:rsidP="00BE4E26">
      <w:pPr>
        <w:jc w:val="center"/>
        <w:rPr>
          <w:rFonts w:cs="mohammad bold art 1"/>
          <w:rtl/>
        </w:rPr>
      </w:pPr>
    </w:p>
    <w:p w14:paraId="616A9B3F" w14:textId="77777777" w:rsidR="00BE4E26" w:rsidRPr="001B0738" w:rsidRDefault="00BE4E26" w:rsidP="00BE4E26">
      <w:pPr>
        <w:rPr>
          <w:rFonts w:cs="mohammad bold art 1"/>
          <w:rtl/>
        </w:rPr>
      </w:pPr>
    </w:p>
    <w:p w14:paraId="51D2B393" w14:textId="77777777" w:rsidR="00BE4E26" w:rsidRPr="001B0738" w:rsidRDefault="00BE4E26" w:rsidP="00BE4E26">
      <w:pPr>
        <w:rPr>
          <w:rFonts w:cs="mohammad bold art 1"/>
          <w:rtl/>
        </w:rPr>
      </w:pPr>
    </w:p>
    <w:tbl>
      <w:tblPr>
        <w:tblStyle w:val="40"/>
        <w:tblpPr w:leftFromText="180" w:rightFromText="180" w:vertAnchor="text" w:horzAnchor="margin" w:tblpY="302"/>
        <w:bidiVisual/>
        <w:tblW w:w="0" w:type="auto"/>
        <w:tblLook w:val="04A0" w:firstRow="1" w:lastRow="0" w:firstColumn="1" w:lastColumn="0" w:noHBand="0" w:noVBand="1"/>
      </w:tblPr>
      <w:tblGrid>
        <w:gridCol w:w="959"/>
      </w:tblGrid>
      <w:tr w:rsidR="00443963" w:rsidRPr="001B0738" w14:paraId="586E91E3" w14:textId="77777777" w:rsidTr="00443963">
        <w:tc>
          <w:tcPr>
            <w:tcW w:w="959" w:type="dxa"/>
          </w:tcPr>
          <w:p w14:paraId="0433F5EF" w14:textId="77777777" w:rsidR="00443963" w:rsidRPr="001B0738" w:rsidRDefault="00443963" w:rsidP="00443963">
            <w:pPr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</w:p>
        </w:tc>
      </w:tr>
      <w:tr w:rsidR="00443963" w:rsidRPr="001B0738" w14:paraId="30AD8CF7" w14:textId="77777777" w:rsidTr="00443963">
        <w:tc>
          <w:tcPr>
            <w:tcW w:w="959" w:type="dxa"/>
          </w:tcPr>
          <w:p w14:paraId="24DF96EB" w14:textId="77777777" w:rsidR="00443963" w:rsidRPr="001B0738" w:rsidRDefault="00443963" w:rsidP="00443963">
            <w:pPr>
              <w:jc w:val="center"/>
              <w:rPr>
                <w:b/>
                <w:bCs/>
                <w:noProof w:val="0"/>
                <w:sz w:val="20"/>
                <w:szCs w:val="20"/>
                <w:rtl/>
                <w:lang w:eastAsia="en-US"/>
              </w:rPr>
            </w:pPr>
            <w:r w:rsidRPr="001B0738">
              <w:rPr>
                <w:rFonts w:hint="cs"/>
                <w:b/>
                <w:bCs/>
                <w:noProof w:val="0"/>
                <w:sz w:val="20"/>
                <w:szCs w:val="20"/>
                <w:rtl/>
                <w:lang w:eastAsia="en-US"/>
              </w:rPr>
              <w:t>3</w:t>
            </w:r>
          </w:p>
        </w:tc>
      </w:tr>
    </w:tbl>
    <w:p w14:paraId="1AC60809" w14:textId="77777777" w:rsidR="00BB3286" w:rsidRPr="001B0738" w:rsidRDefault="00BB3286" w:rsidP="00417715">
      <w:pPr>
        <w:jc w:val="lowKashida"/>
        <w:rPr>
          <w:b/>
          <w:bCs/>
          <w:sz w:val="32"/>
          <w:szCs w:val="32"/>
          <w:rtl/>
        </w:rPr>
      </w:pPr>
    </w:p>
    <w:p w14:paraId="3AE261D9" w14:textId="6D1DE064" w:rsidR="000C7D72" w:rsidRPr="001B0738" w:rsidRDefault="000C7D72" w:rsidP="00652C8D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</w:p>
    <w:p w14:paraId="4D5F44C7" w14:textId="4669A148" w:rsidR="00BE4E26" w:rsidRPr="001B0738" w:rsidRDefault="00BE4E26" w:rsidP="006F5500">
      <w:pPr>
        <w:pStyle w:val="a7"/>
        <w:numPr>
          <w:ilvl w:val="0"/>
          <w:numId w:val="33"/>
        </w:numPr>
        <w:rPr>
          <w:rFonts w:cs="mohammad bold art 1"/>
          <w:sz w:val="32"/>
          <w:szCs w:val="32"/>
          <w:rtl/>
        </w:rPr>
      </w:pPr>
      <w:r w:rsidRPr="001B0738">
        <w:rPr>
          <w:rFonts w:cs="mohammad bold art 1" w:hint="cs"/>
          <w:sz w:val="32"/>
          <w:szCs w:val="32"/>
          <w:rtl/>
        </w:rPr>
        <w:t>حدد ما إذا كان المضلعين متشابهين ام لا ووضحي اجابتك</w:t>
      </w:r>
    </w:p>
    <w:p w14:paraId="19D0868B" w14:textId="77777777" w:rsidR="000C7D72" w:rsidRPr="001B0738" w:rsidRDefault="000C7D72" w:rsidP="00BE4E26">
      <w:pPr>
        <w:pStyle w:val="a7"/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FC64BA0" w14:textId="5D471548" w:rsidR="000C7D72" w:rsidRPr="001B0738" w:rsidRDefault="00BE4E26" w:rsidP="00BE4E26">
      <w:pPr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/>
          <w:b/>
          <w:bCs/>
          <w:sz w:val="32"/>
          <w:szCs w:val="32"/>
          <w:lang w:eastAsia="en-US"/>
        </w:rPr>
        <w:drawing>
          <wp:inline distT="0" distB="0" distL="0" distR="0" wp14:anchorId="6426CF70" wp14:editId="582D4F46">
            <wp:extent cx="2371725" cy="1134110"/>
            <wp:effectExtent l="0" t="0" r="9525" b="889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98E21" w14:textId="77777777" w:rsidR="00BE4E26" w:rsidRPr="001B0738" w:rsidRDefault="00BE4E26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864DF35" w14:textId="77777777" w:rsidR="006F5500" w:rsidRPr="001B0738" w:rsidRDefault="006F5500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1879A48" w14:textId="77777777" w:rsidR="00A435BC" w:rsidRPr="001B0738" w:rsidRDefault="00A435B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FE1C452" w14:textId="433019B2" w:rsidR="00BE4E26" w:rsidRPr="001B0738" w:rsidRDefault="006A7D0D" w:rsidP="006F5500">
      <w:pPr>
        <w:pStyle w:val="a7"/>
        <w:numPr>
          <w:ilvl w:val="0"/>
          <w:numId w:val="33"/>
        </w:numPr>
        <w:rPr>
          <w:rFonts w:asciiTheme="minorBidi" w:hAnsiTheme="minorBidi" w:cstheme="minorBidi"/>
          <w:sz w:val="32"/>
          <w:szCs w:val="32"/>
          <w:rtl/>
        </w:rPr>
      </w:pPr>
      <w:r w:rsidRPr="001B0738">
        <w:rPr>
          <w:rFonts w:asciiTheme="minorBidi" w:hAnsiTheme="minorBidi" w:cstheme="minorBidi" w:hint="cs"/>
          <w:sz w:val="32"/>
          <w:szCs w:val="32"/>
          <w:rtl/>
        </w:rPr>
        <w:lastRenderedPageBreak/>
        <w:t xml:space="preserve"> </w:t>
      </w:r>
      <w:r w:rsidR="00BE4E26" w:rsidRPr="001B0738">
        <w:rPr>
          <w:rFonts w:asciiTheme="minorBidi" w:hAnsiTheme="minorBidi" w:cstheme="minorBidi" w:hint="cs"/>
          <w:sz w:val="32"/>
          <w:szCs w:val="32"/>
          <w:rtl/>
        </w:rPr>
        <w:t>هل للشكل محور تماثل ؟ ، وحددي محور التماثل إن وجد</w:t>
      </w:r>
    </w:p>
    <w:p w14:paraId="2BA42462" w14:textId="6059D14E" w:rsidR="00BE4E26" w:rsidRPr="001B0738" w:rsidRDefault="00BE4E26" w:rsidP="00A435BC">
      <w:pPr>
        <w:pStyle w:val="a7"/>
        <w:jc w:val="right"/>
        <w:rPr>
          <w:rFonts w:asciiTheme="minorBidi" w:hAnsiTheme="minorBidi" w:cstheme="minorBidi"/>
          <w:sz w:val="32"/>
          <w:szCs w:val="32"/>
        </w:rPr>
      </w:pPr>
      <w:r w:rsidRPr="001B0738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6E65B470" wp14:editId="3D64B5B7">
            <wp:extent cx="2133600" cy="1514475"/>
            <wp:effectExtent l="0" t="0" r="0" b="952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42" cy="1517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36192" w14:textId="77777777" w:rsidR="00A9365C" w:rsidRPr="001B0738" w:rsidRDefault="00A9365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272EB85" w14:textId="69B6DA0C" w:rsidR="000C7D72" w:rsidRPr="001B0738" w:rsidRDefault="006A7D0D" w:rsidP="006F5500">
      <w:pPr>
        <w:pStyle w:val="a7"/>
        <w:numPr>
          <w:ilvl w:val="0"/>
          <w:numId w:val="35"/>
        </w:numPr>
        <w:rPr>
          <w:rFonts w:ascii="Traditional Arabic" w:hAnsi="Traditional Arabic" w:cs="AL-Mohanad"/>
          <w:i/>
          <w:sz w:val="32"/>
          <w:szCs w:val="32"/>
          <w:rtl/>
        </w:rPr>
      </w:pPr>
      <w:r w:rsidRPr="001B0738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BE4E26" w:rsidRPr="001B0738">
        <w:rPr>
          <w:rFonts w:ascii="Traditional Arabic" w:hAnsi="Traditional Arabic" w:cs="AL-Mohanad" w:hint="cs"/>
          <w:sz w:val="32"/>
          <w:szCs w:val="32"/>
          <w:rtl/>
        </w:rPr>
        <w:t xml:space="preserve">أرسم المثلث  </w:t>
      </w:r>
      <w:r w:rsidR="001973E9" w:rsidRPr="001B0738">
        <w:rPr>
          <w:rFonts w:ascii="Traditional Arabic" w:hAnsi="Traditional Arabic" w:cs="AL-Mohanad" w:hint="cs"/>
          <w:sz w:val="32"/>
          <w:szCs w:val="32"/>
          <w:rtl/>
        </w:rPr>
        <w:t xml:space="preserve">ق ل ك </w:t>
      </w:r>
      <w:r w:rsidR="00BE4E26" w:rsidRPr="001B0738">
        <w:rPr>
          <w:rFonts w:ascii="Traditional Arabic" w:hAnsi="Traditional Arabic" w:cs="AL-Mohanad" w:hint="cs"/>
          <w:sz w:val="32"/>
          <w:szCs w:val="32"/>
          <w:rtl/>
        </w:rPr>
        <w:t xml:space="preserve">الذي احداثيات </w:t>
      </w:r>
      <w:proofErr w:type="spellStart"/>
      <w:r w:rsidR="00BE4E26" w:rsidRPr="001B0738">
        <w:rPr>
          <w:rFonts w:ascii="Traditional Arabic" w:hAnsi="Traditional Arabic" w:cs="AL-Mohanad" w:hint="cs"/>
          <w:sz w:val="32"/>
          <w:szCs w:val="32"/>
          <w:rtl/>
        </w:rPr>
        <w:t>رؤوسة</w:t>
      </w:r>
      <w:proofErr w:type="spellEnd"/>
      <w:r w:rsidR="00BE4E26" w:rsidRPr="001B0738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A77F5A" w:rsidRPr="001B0738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1973E9" w:rsidRPr="001B0738">
        <w:rPr>
          <w:rFonts w:ascii="Traditional Arabic" w:hAnsi="Traditional Arabic" w:cs="AL-Mohanad" w:hint="cs"/>
          <w:sz w:val="32"/>
          <w:szCs w:val="32"/>
          <w:rtl/>
        </w:rPr>
        <w:t xml:space="preserve">ق </w:t>
      </w:r>
      <m:oMath>
        <m:r>
          <w:rPr>
            <w:rFonts w:ascii="Cambria Math" w:hAnsi="Cambria Math" w:cs="AL-Mohanad"/>
            <w:sz w:val="32"/>
            <w:szCs w:val="32"/>
          </w:rPr>
          <m:t>(1-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  <w:rtl/>
          </w:rPr>
          <m:t>،</m:t>
        </m:r>
        <m:r>
          <w:rPr>
            <w:rFonts w:ascii="Cambria Math" w:hAnsi="Cambria Math" w:cs="AL-Mohanad"/>
            <w:sz w:val="32"/>
            <w:szCs w:val="32"/>
          </w:rPr>
          <m:t>1)</m:t>
        </m:r>
      </m:oMath>
      <w:r w:rsidR="001973E9" w:rsidRPr="001B0738">
        <w:rPr>
          <w:rFonts w:ascii="Traditional Arabic" w:hAnsi="Traditional Arabic" w:cs="AL-Mohanad" w:hint="cs"/>
          <w:i/>
          <w:sz w:val="32"/>
          <w:szCs w:val="32"/>
          <w:rtl/>
        </w:rPr>
        <w:t xml:space="preserve"> ، ل </w:t>
      </w:r>
      <m:oMath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(</m:t>
        </m:r>
        <m:r>
          <w:rPr>
            <w:rFonts w:ascii="Cambria Math" w:hAnsi="Cambria Math" w:cs="AL-Mohanad"/>
            <w:sz w:val="32"/>
            <w:szCs w:val="32"/>
          </w:rPr>
          <m:t>3-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  <w:rtl/>
          </w:rPr>
          <m:t>،</m:t>
        </m:r>
        <m:r>
          <w:rPr>
            <w:rFonts w:ascii="Cambria Math" w:hAnsi="Cambria Math" w:cs="AL-Mohanad"/>
            <w:sz w:val="32"/>
            <w:szCs w:val="32"/>
          </w:rPr>
          <m:t>5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)</m:t>
        </m:r>
      </m:oMath>
      <w:r w:rsidR="001973E9" w:rsidRPr="001B0738">
        <w:rPr>
          <w:rFonts w:ascii="Traditional Arabic" w:hAnsi="Traditional Arabic" w:cs="AL-Mohanad" w:hint="cs"/>
          <w:i/>
          <w:sz w:val="32"/>
          <w:szCs w:val="32"/>
          <w:rtl/>
        </w:rPr>
        <w:t xml:space="preserve"> ، ك </w:t>
      </w:r>
      <m:oMath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(4-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  <w:rtl/>
          </w:rPr>
          <m:t>،</m:t>
        </m:r>
        <m:r>
          <w:rPr>
            <w:rFonts w:ascii="Cambria Math" w:hAnsi="Cambria Math" w:cs="AL-Mohanad"/>
            <w:sz w:val="32"/>
            <w:szCs w:val="32"/>
          </w:rPr>
          <m:t>2</m:t>
        </m:r>
        <m:r>
          <m:rPr>
            <m:sty m:val="p"/>
          </m:rPr>
          <w:rPr>
            <w:rFonts w:ascii="Cambria Math" w:hAnsi="Cambria Math" w:cs="AL-Mohanad"/>
            <w:sz w:val="32"/>
            <w:szCs w:val="32"/>
          </w:rPr>
          <m:t>)</m:t>
        </m:r>
      </m:oMath>
    </w:p>
    <w:p w14:paraId="5DC1F9BF" w14:textId="7331B783" w:rsidR="00A77F5A" w:rsidRPr="001B0738" w:rsidRDefault="001973E9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 w:hint="cs"/>
          <w:sz w:val="32"/>
          <w:szCs w:val="32"/>
          <w:rtl/>
        </w:rPr>
        <w:t xml:space="preserve">    ثم ارسم صورته بالإنعكاس حول محور السينات</w:t>
      </w:r>
    </w:p>
    <w:p w14:paraId="75970992" w14:textId="77777777" w:rsidR="00A77F5A" w:rsidRPr="001B0738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E57298A" w14:textId="6B151C76" w:rsidR="00A77F5A" w:rsidRPr="001B0738" w:rsidRDefault="001973E9" w:rsidP="00652C8D">
      <w:pPr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="Traditional Arabic" w:hAnsi="Traditional Arabic" w:cs="AL-Mohanad"/>
          <w:b/>
          <w:bCs/>
          <w:sz w:val="32"/>
          <w:szCs w:val="32"/>
          <w:lang w:eastAsia="en-US"/>
        </w:rPr>
        <w:drawing>
          <wp:inline distT="0" distB="0" distL="0" distR="0" wp14:anchorId="455A6968" wp14:editId="17072C0B">
            <wp:extent cx="2722519" cy="2152650"/>
            <wp:effectExtent l="0" t="0" r="1905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15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16495" w14:textId="77777777" w:rsidR="00C34AD9" w:rsidRPr="001B0738" w:rsidRDefault="00C34AD9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F1B0387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0A633208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A83042C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F43C65B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561D57A4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EB80C77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CA2E8A3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0C3A8FB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D367116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5C2FB8F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14397DFC" w14:textId="77777777" w:rsidR="00652C8D" w:rsidRPr="001B0738" w:rsidRDefault="00652C8D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92CDE6E" w14:textId="77777777" w:rsidR="00A435BC" w:rsidRPr="001B0738" w:rsidRDefault="00A435B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0CC101B" w14:textId="77777777" w:rsidR="00A435BC" w:rsidRPr="001B0738" w:rsidRDefault="00A435B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51DC6C9D" w14:textId="77777777" w:rsidR="00C34AD9" w:rsidRPr="001B0738" w:rsidRDefault="00A77F5A" w:rsidP="00BB328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1B0738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48783BA8" w14:textId="77777777" w:rsidR="000C7D72" w:rsidRPr="001B0738" w:rsidRDefault="00BD52D0" w:rsidP="00652C8D">
      <w:pPr>
        <w:jc w:val="right"/>
        <w:rPr>
          <w:b/>
          <w:bCs/>
          <w:sz w:val="32"/>
          <w:szCs w:val="32"/>
          <w:rtl/>
        </w:rPr>
      </w:pPr>
      <w:r w:rsidRPr="001B0738"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6C9D32E7" w14:textId="2FFA2114" w:rsidR="00652C8D" w:rsidRDefault="00652C8D" w:rsidP="00652C8D">
      <w:pPr>
        <w:jc w:val="right"/>
        <w:rPr>
          <w:b/>
          <w:bCs/>
          <w:sz w:val="32"/>
          <w:szCs w:val="32"/>
          <w:rtl/>
        </w:rPr>
      </w:pPr>
      <w:r w:rsidRPr="001B0738">
        <w:rPr>
          <w:rFonts w:hint="cs"/>
          <w:b/>
          <w:bCs/>
          <w:sz w:val="32"/>
          <w:szCs w:val="32"/>
          <w:rtl/>
        </w:rPr>
        <w:t>معلمة المادة/مشاعل الحربي</w:t>
      </w:r>
    </w:p>
    <w:sectPr w:rsidR="00652C8D" w:rsidSect="0035245C">
      <w:headerReference w:type="default" r:id="rId23"/>
      <w:footerReference w:type="default" r:id="rId24"/>
      <w:headerReference w:type="first" r:id="rId25"/>
      <w:footerReference w:type="first" r:id="rId26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B45E6D" w14:textId="77777777" w:rsidR="002A21F4" w:rsidRDefault="002A21F4" w:rsidP="00A92AB4">
      <w:r>
        <w:separator/>
      </w:r>
    </w:p>
  </w:endnote>
  <w:endnote w:type="continuationSeparator" w:id="0">
    <w:p w14:paraId="2C914D9D" w14:textId="77777777" w:rsidR="002A21F4" w:rsidRDefault="002A21F4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AC4F46A3-341A-471F-9057-755C9ACD3E5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094937CC-BC51-48D9-8725-05AB81BE71EC}"/>
    <w:embedBold r:id="rId3" w:fontKey="{08725F01-84F5-42F3-8CB9-3D0833FCC3E0}"/>
    <w:embedItalic r:id="rId4" w:fontKey="{561CD8A1-6CDC-4CA2-AEA6-1AEA5E1764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C48AE9E-0365-49E4-89E0-AC01102A9B47}"/>
    <w:embedBold r:id="rId6" w:fontKey="{64EA0104-F184-4E23-9421-31C5E1E5F4D8}"/>
    <w:embedItalic r:id="rId7" w:fontKey="{15C27AC4-794F-47FD-AFDD-F37AFA4424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3180C59-FB26-4A43-939C-A2AB4356DA27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AB35C2FA-45B5-4AA1-9686-42F40F488158}"/>
    <w:embedBold r:id="rId10" w:fontKey="{793FE512-4813-4C14-B53C-470863EEC49F}"/>
    <w:embedItalic r:id="rId11" w:fontKey="{D0DA88BA-11F3-4C50-B92E-6450DFFDAE43}"/>
    <w:embedBoldItalic r:id="rId12" w:fontKey="{D5611171-9CD8-41DE-BEC9-B944470AF0B3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0CE646FA-21D7-42E3-801E-96D06CB2AC6B}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607FAD0-C3AA-432C-8839-7D063EA70DDD}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5" w:fontKey="{85B0F5FA-C831-4E9D-9907-9A995DE56DFA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6" w:fontKey="{6263EFE2-DD54-42B5-9AB6-CB6BE682396C}"/>
    <w:embedBold r:id="rId17" w:fontKey="{038712C7-E2C9-4E2D-84E9-B273B741A3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C7DAF46C-D12B-469B-B22D-258FC5BE0D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C01A8" w14:textId="77777777" w:rsidR="00F06632" w:rsidRDefault="00F0663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F06632" w:rsidRPr="00A22239" w:rsidRDefault="00F06632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F06632" w:rsidRPr="00A22239" w:rsidRDefault="00F06632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F06632" w:rsidRPr="00A22239" w:rsidRDefault="00F06632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F06632" w:rsidRPr="00A22239" w:rsidRDefault="00F06632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F06632" w:rsidRPr="00A22239" w:rsidRDefault="00F06632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F06632" w:rsidRPr="00A22239" w:rsidRDefault="00F06632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F06632" w:rsidRPr="00A22239" w:rsidRDefault="00F06632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F06632" w:rsidRPr="00A22239" w:rsidRDefault="00F06632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F06632" w:rsidRPr="00374657" w:rsidRDefault="00F0663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105C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105C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F06632" w:rsidRPr="00374657" w:rsidRDefault="00F0663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F06632" w:rsidRPr="00374657" w:rsidRDefault="00F0663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105CA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105CA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F06632" w:rsidRPr="00374657" w:rsidRDefault="00F0663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A6F4" w14:textId="77777777" w:rsidR="00F06632" w:rsidRDefault="00F0663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F06632" w:rsidRPr="00A22239" w:rsidRDefault="00F06632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F06632" w:rsidRPr="00A22239" w:rsidRDefault="00F06632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F06632" w:rsidRPr="00A22239" w:rsidRDefault="00F06632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F06632" w:rsidRPr="00A22239" w:rsidRDefault="00F06632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F06632" w:rsidRPr="00A22239" w:rsidRDefault="00F06632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F06632" w:rsidRPr="00A22239" w:rsidRDefault="00F06632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F06632" w:rsidRPr="00A22239" w:rsidRDefault="00F06632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F06632" w:rsidRPr="00A22239" w:rsidRDefault="00F06632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F06632" w:rsidRPr="00374657" w:rsidRDefault="00F0663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105C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105C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F06632" w:rsidRPr="00374657" w:rsidRDefault="00F0663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F06632" w:rsidRPr="00374657" w:rsidRDefault="00F0663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105CA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105CA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F06632" w:rsidRPr="00374657" w:rsidRDefault="00F0663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F06632" w:rsidRPr="00021D6D" w:rsidRDefault="00F0663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105CA" w:rsidRPr="007105CA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105CA" w:rsidRPr="007105CA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F06632" w:rsidRPr="00021D6D" w:rsidRDefault="00F0663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105CA" w:rsidRPr="007105CA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105CA" w:rsidRPr="007105CA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67095" w14:textId="77777777" w:rsidR="002A21F4" w:rsidRDefault="002A21F4" w:rsidP="00A92AB4">
      <w:r>
        <w:separator/>
      </w:r>
    </w:p>
  </w:footnote>
  <w:footnote w:type="continuationSeparator" w:id="0">
    <w:p w14:paraId="6A3D3C7D" w14:textId="77777777" w:rsidR="002A21F4" w:rsidRDefault="002A21F4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1568" w14:textId="77777777" w:rsidR="00F06632" w:rsidRDefault="00F0663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5BEE680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F06632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F06632" w:rsidRPr="00CB7830" w:rsidRDefault="00F06632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F06632" w:rsidRPr="00CB7830" w:rsidRDefault="00F0663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F06632" w:rsidRPr="00CB7830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F06632" w:rsidRPr="00CB7830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F06632" w:rsidRPr="00CB7830" w:rsidRDefault="00F0663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F06632" w:rsidRDefault="00F06632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F06632" w:rsidRPr="006920BA" w:rsidRDefault="00F06632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F06632" w:rsidRDefault="00F0663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F06632" w:rsidRDefault="00F06632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F06632" w:rsidRDefault="00F0663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68BBF775" w:rsidR="00F06632" w:rsidRDefault="00F06632" w:rsidP="00372643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77777777" w:rsidR="00F06632" w:rsidRDefault="00F06632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364FA38B" w14:textId="77777777" w:rsidR="00F06632" w:rsidRPr="0067565F" w:rsidRDefault="00F0663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F06632" w:rsidRPr="00816F73" w:rsidRDefault="00F0663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F06632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F06632" w:rsidRPr="00FF44B1" w:rsidRDefault="00F0663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F06632" w:rsidRPr="00FF44B1" w:rsidRDefault="00F0663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F06632" w:rsidRPr="00816F73" w:rsidRDefault="00F0663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F06632" w:rsidRPr="00FF44B1" w:rsidRDefault="00F0663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F06632" w:rsidRPr="00FF44B1" w:rsidRDefault="00F0663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F06632" w:rsidRPr="00816F73" w:rsidRDefault="00F0663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F06632" w:rsidRPr="00FF44B1" w:rsidRDefault="00F0663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F06632" w:rsidRPr="00FF44B1" w:rsidRDefault="00F0663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F06632" w:rsidRPr="004A5331" w:rsidRDefault="00F0663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F06632" w:rsidRPr="004A5331" w:rsidRDefault="00F0663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F06632" w:rsidRPr="00CB7830" w:rsidRDefault="00F0663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45097A54" w:rsidR="00F06632" w:rsidRPr="004A5331" w:rsidRDefault="00F06632" w:rsidP="0037264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 الثاني  </w:t>
          </w:r>
          <w:r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F06632" w:rsidRPr="00816F73" w:rsidRDefault="00F0663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F06632" w:rsidRPr="004A5331" w:rsidRDefault="00F0663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F06632" w:rsidRPr="00EC6AB2" w:rsidRDefault="00F06632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F06632" w:rsidRPr="00816F73" w:rsidRDefault="00F0663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F06632" w:rsidRPr="00F93A25" w:rsidRDefault="00F0663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77777777" w:rsidR="00F06632" w:rsidRPr="00F93A25" w:rsidRDefault="00F0663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F06632" w:rsidRPr="00F93A25" w:rsidRDefault="00F0663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F06632" w:rsidRPr="00816F73" w:rsidRDefault="00F0663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F06632" w:rsidRPr="004A5331" w:rsidRDefault="00F0663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F06632" w:rsidRPr="00B141FF" w:rsidRDefault="00F0663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F06632" w:rsidRPr="00B141FF" w:rsidRDefault="00F0663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F06632" w:rsidRPr="00B141FF" w:rsidRDefault="00F0663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F06632" w:rsidRPr="00B141FF" w:rsidRDefault="00F06632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F06632" w:rsidRPr="00816F73" w:rsidRDefault="00F0663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F06632" w:rsidRPr="00816F73" w:rsidRDefault="00F0663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F06632" w:rsidRPr="00816F73" w:rsidRDefault="00F0663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06632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F06632" w:rsidRDefault="00F0663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F06632" w:rsidRPr="00B141FF" w:rsidRDefault="00F0663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3C0BF25" w:rsidR="00F06632" w:rsidRPr="00B141FF" w:rsidRDefault="00F0663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F06632" w:rsidRPr="00B141FF" w:rsidRDefault="00F0663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F06632" w:rsidRPr="00B141FF" w:rsidRDefault="00F0663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F06632" w:rsidRPr="000F6296" w:rsidRDefault="00F0663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F06632" w:rsidRPr="00DF0CBD" w:rsidRDefault="00F0663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F06632" w:rsidRPr="00DF0CBD" w:rsidRDefault="00F0663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F06632" w:rsidRPr="00DF0CBD" w:rsidRDefault="00F0663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F06632" w:rsidRPr="00DF0CBD" w:rsidRDefault="00F0663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F06632" w:rsidRDefault="00F0663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48E389BD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3A31EA04" w:rsidR="00F06632" w:rsidRPr="008A7580" w:rsidRDefault="00F06632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7105C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3A31EA04" w:rsidR="00F06632" w:rsidRPr="008A7580" w:rsidRDefault="00F06632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7105C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1DF31A65"/>
    <w:multiLevelType w:val="hybridMultilevel"/>
    <w:tmpl w:val="48345CF4"/>
    <w:lvl w:ilvl="0" w:tplc="725476DE">
      <w:start w:val="49"/>
      <w:numFmt w:val="decimal"/>
      <w:lvlText w:val="%1)"/>
      <w:lvlJc w:val="left"/>
      <w:pPr>
        <w:ind w:left="1185" w:hanging="46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26D7471F"/>
    <w:multiLevelType w:val="hybridMultilevel"/>
    <w:tmpl w:val="2FCAE43A"/>
    <w:lvl w:ilvl="0" w:tplc="C51AE942">
      <w:start w:val="5"/>
      <w:numFmt w:val="arabicAlpha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40BEE"/>
    <w:multiLevelType w:val="hybridMultilevel"/>
    <w:tmpl w:val="5420E8D8"/>
    <w:lvl w:ilvl="0" w:tplc="EB70AD14">
      <w:start w:val="49"/>
      <w:numFmt w:val="decimal"/>
      <w:lvlText w:val="%1)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489C432E"/>
    <w:multiLevelType w:val="hybridMultilevel"/>
    <w:tmpl w:val="4E14DA2A"/>
    <w:lvl w:ilvl="0" w:tplc="6F22F100">
      <w:start w:val="1"/>
      <w:numFmt w:val="arabicAlpha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9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4D4527D4"/>
    <w:multiLevelType w:val="hybridMultilevel"/>
    <w:tmpl w:val="4DECAB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5B1D49"/>
    <w:multiLevelType w:val="hybridMultilevel"/>
    <w:tmpl w:val="2EB06A32"/>
    <w:lvl w:ilvl="0" w:tplc="0D3C2B0E">
      <w:start w:val="5"/>
      <w:numFmt w:val="arabicAlpha"/>
      <w:lvlText w:val="%1)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5D5C5851"/>
    <w:multiLevelType w:val="hybridMultilevel"/>
    <w:tmpl w:val="2DC4217E"/>
    <w:lvl w:ilvl="0" w:tplc="927E897E">
      <w:start w:val="1"/>
      <w:numFmt w:val="arabicAlpha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9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4">
    <w:nsid w:val="7FFC3D61"/>
    <w:multiLevelType w:val="hybridMultilevel"/>
    <w:tmpl w:val="5C548002"/>
    <w:lvl w:ilvl="0" w:tplc="2B70E400">
      <w:start w:val="25"/>
      <w:numFmt w:val="decimal"/>
      <w:lvlText w:val="%1)"/>
      <w:lvlJc w:val="left"/>
      <w:pPr>
        <w:ind w:left="1033" w:hanging="39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1"/>
  </w:num>
  <w:num w:numId="2">
    <w:abstractNumId w:val="29"/>
  </w:num>
  <w:num w:numId="3">
    <w:abstractNumId w:val="15"/>
  </w:num>
  <w:num w:numId="4">
    <w:abstractNumId w:val="12"/>
  </w:num>
  <w:num w:numId="5">
    <w:abstractNumId w:val="30"/>
  </w:num>
  <w:num w:numId="6">
    <w:abstractNumId w:val="4"/>
  </w:num>
  <w:num w:numId="7">
    <w:abstractNumId w:val="16"/>
  </w:num>
  <w:num w:numId="8">
    <w:abstractNumId w:val="33"/>
  </w:num>
  <w:num w:numId="9">
    <w:abstractNumId w:val="28"/>
  </w:num>
  <w:num w:numId="10">
    <w:abstractNumId w:val="1"/>
  </w:num>
  <w:num w:numId="11">
    <w:abstractNumId w:val="0"/>
  </w:num>
  <w:num w:numId="12">
    <w:abstractNumId w:val="32"/>
  </w:num>
  <w:num w:numId="13">
    <w:abstractNumId w:val="7"/>
  </w:num>
  <w:num w:numId="14">
    <w:abstractNumId w:val="19"/>
  </w:num>
  <w:num w:numId="15">
    <w:abstractNumId w:val="23"/>
  </w:num>
  <w:num w:numId="16">
    <w:abstractNumId w:val="27"/>
  </w:num>
  <w:num w:numId="17">
    <w:abstractNumId w:val="14"/>
  </w:num>
  <w:num w:numId="18">
    <w:abstractNumId w:val="22"/>
  </w:num>
  <w:num w:numId="19">
    <w:abstractNumId w:val="9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8"/>
  </w:num>
  <w:num w:numId="25">
    <w:abstractNumId w:val="24"/>
  </w:num>
  <w:num w:numId="26">
    <w:abstractNumId w:val="25"/>
  </w:num>
  <w:num w:numId="27">
    <w:abstractNumId w:val="2"/>
  </w:num>
  <w:num w:numId="28">
    <w:abstractNumId w:val="20"/>
  </w:num>
  <w:num w:numId="29">
    <w:abstractNumId w:val="34"/>
  </w:num>
  <w:num w:numId="30">
    <w:abstractNumId w:val="3"/>
  </w:num>
  <w:num w:numId="31">
    <w:abstractNumId w:val="6"/>
  </w:num>
  <w:num w:numId="32">
    <w:abstractNumId w:val="18"/>
  </w:num>
  <w:num w:numId="33">
    <w:abstractNumId w:val="26"/>
  </w:num>
  <w:num w:numId="34">
    <w:abstractNumId w:val="21"/>
  </w:num>
  <w:num w:numId="3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1CCD"/>
    <w:rsid w:val="00002329"/>
    <w:rsid w:val="00003105"/>
    <w:rsid w:val="00007D32"/>
    <w:rsid w:val="00015274"/>
    <w:rsid w:val="0002745E"/>
    <w:rsid w:val="0003051A"/>
    <w:rsid w:val="00030D20"/>
    <w:rsid w:val="00031C4B"/>
    <w:rsid w:val="0003374A"/>
    <w:rsid w:val="00033A4B"/>
    <w:rsid w:val="00040F43"/>
    <w:rsid w:val="00042922"/>
    <w:rsid w:val="00050179"/>
    <w:rsid w:val="000522BB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A5DB9"/>
    <w:rsid w:val="000C0628"/>
    <w:rsid w:val="000C10EE"/>
    <w:rsid w:val="000C20AA"/>
    <w:rsid w:val="000C515D"/>
    <w:rsid w:val="000C740B"/>
    <w:rsid w:val="000C7D72"/>
    <w:rsid w:val="000D1EAE"/>
    <w:rsid w:val="000E1948"/>
    <w:rsid w:val="000F4A16"/>
    <w:rsid w:val="000F6296"/>
    <w:rsid w:val="00105411"/>
    <w:rsid w:val="0010578E"/>
    <w:rsid w:val="0010715B"/>
    <w:rsid w:val="001125F8"/>
    <w:rsid w:val="00113B51"/>
    <w:rsid w:val="00116777"/>
    <w:rsid w:val="0012109F"/>
    <w:rsid w:val="001225ED"/>
    <w:rsid w:val="00125186"/>
    <w:rsid w:val="0012579F"/>
    <w:rsid w:val="00135591"/>
    <w:rsid w:val="001464F8"/>
    <w:rsid w:val="00150C7A"/>
    <w:rsid w:val="001552DC"/>
    <w:rsid w:val="0017777D"/>
    <w:rsid w:val="0017778C"/>
    <w:rsid w:val="00177FE5"/>
    <w:rsid w:val="00192289"/>
    <w:rsid w:val="001973E9"/>
    <w:rsid w:val="00197444"/>
    <w:rsid w:val="001A3593"/>
    <w:rsid w:val="001A5B80"/>
    <w:rsid w:val="001A7474"/>
    <w:rsid w:val="001B0738"/>
    <w:rsid w:val="001B602D"/>
    <w:rsid w:val="001B7601"/>
    <w:rsid w:val="001C00FA"/>
    <w:rsid w:val="001C3247"/>
    <w:rsid w:val="001C44AD"/>
    <w:rsid w:val="001D2326"/>
    <w:rsid w:val="001D5258"/>
    <w:rsid w:val="001E1B1A"/>
    <w:rsid w:val="001F6350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64E9A"/>
    <w:rsid w:val="002822E9"/>
    <w:rsid w:val="00283B83"/>
    <w:rsid w:val="002902A4"/>
    <w:rsid w:val="00296D0C"/>
    <w:rsid w:val="002A1481"/>
    <w:rsid w:val="002A21F4"/>
    <w:rsid w:val="002A2667"/>
    <w:rsid w:val="002A4E06"/>
    <w:rsid w:val="002A7F6E"/>
    <w:rsid w:val="002B4BEE"/>
    <w:rsid w:val="002C329E"/>
    <w:rsid w:val="002E1504"/>
    <w:rsid w:val="002E33EF"/>
    <w:rsid w:val="002E60A3"/>
    <w:rsid w:val="002F5F46"/>
    <w:rsid w:val="003062A5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3A76"/>
    <w:rsid w:val="00364B02"/>
    <w:rsid w:val="00372643"/>
    <w:rsid w:val="00374657"/>
    <w:rsid w:val="00377B77"/>
    <w:rsid w:val="003811D2"/>
    <w:rsid w:val="00384EA0"/>
    <w:rsid w:val="00385728"/>
    <w:rsid w:val="0038643D"/>
    <w:rsid w:val="003A5CE8"/>
    <w:rsid w:val="003B0BCD"/>
    <w:rsid w:val="003B3A84"/>
    <w:rsid w:val="003B7D52"/>
    <w:rsid w:val="003C0180"/>
    <w:rsid w:val="003C0244"/>
    <w:rsid w:val="003D11BC"/>
    <w:rsid w:val="003D279D"/>
    <w:rsid w:val="003E026B"/>
    <w:rsid w:val="003E135D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3963"/>
    <w:rsid w:val="004444D8"/>
    <w:rsid w:val="0044766D"/>
    <w:rsid w:val="00447973"/>
    <w:rsid w:val="00452E34"/>
    <w:rsid w:val="00464104"/>
    <w:rsid w:val="00470C17"/>
    <w:rsid w:val="00471286"/>
    <w:rsid w:val="0047435B"/>
    <w:rsid w:val="00487F2A"/>
    <w:rsid w:val="004913A4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0EE"/>
    <w:rsid w:val="00505A5D"/>
    <w:rsid w:val="00510DF0"/>
    <w:rsid w:val="005322BB"/>
    <w:rsid w:val="00535668"/>
    <w:rsid w:val="00546F9B"/>
    <w:rsid w:val="00552E50"/>
    <w:rsid w:val="00554CC1"/>
    <w:rsid w:val="00562387"/>
    <w:rsid w:val="00563932"/>
    <w:rsid w:val="0057100C"/>
    <w:rsid w:val="00585967"/>
    <w:rsid w:val="00591E41"/>
    <w:rsid w:val="005938D0"/>
    <w:rsid w:val="005A6742"/>
    <w:rsid w:val="005B1A09"/>
    <w:rsid w:val="005B3567"/>
    <w:rsid w:val="005B71C3"/>
    <w:rsid w:val="005C0E3C"/>
    <w:rsid w:val="005C2CE2"/>
    <w:rsid w:val="005C5BF9"/>
    <w:rsid w:val="005D037F"/>
    <w:rsid w:val="005D489D"/>
    <w:rsid w:val="005D5CE9"/>
    <w:rsid w:val="005E32E8"/>
    <w:rsid w:val="005E5532"/>
    <w:rsid w:val="005F0ACE"/>
    <w:rsid w:val="005F31DA"/>
    <w:rsid w:val="005F73FF"/>
    <w:rsid w:val="005F7DF1"/>
    <w:rsid w:val="00603640"/>
    <w:rsid w:val="006102B2"/>
    <w:rsid w:val="006166EB"/>
    <w:rsid w:val="00641E25"/>
    <w:rsid w:val="00644A29"/>
    <w:rsid w:val="00650B02"/>
    <w:rsid w:val="00652C8D"/>
    <w:rsid w:val="00653F1B"/>
    <w:rsid w:val="00654AFD"/>
    <w:rsid w:val="00655957"/>
    <w:rsid w:val="00661D21"/>
    <w:rsid w:val="0067012F"/>
    <w:rsid w:val="00672298"/>
    <w:rsid w:val="0067565F"/>
    <w:rsid w:val="00680321"/>
    <w:rsid w:val="00680D03"/>
    <w:rsid w:val="00681D50"/>
    <w:rsid w:val="00681DBA"/>
    <w:rsid w:val="006920BA"/>
    <w:rsid w:val="006A3AB0"/>
    <w:rsid w:val="006A7D0D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56E2"/>
    <w:rsid w:val="006E6595"/>
    <w:rsid w:val="006F0288"/>
    <w:rsid w:val="006F353F"/>
    <w:rsid w:val="006F5500"/>
    <w:rsid w:val="00705B94"/>
    <w:rsid w:val="007105CA"/>
    <w:rsid w:val="007226AA"/>
    <w:rsid w:val="00742240"/>
    <w:rsid w:val="007539AE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3AE5"/>
    <w:rsid w:val="007D4ADA"/>
    <w:rsid w:val="007D6D04"/>
    <w:rsid w:val="007E2D05"/>
    <w:rsid w:val="007E3E03"/>
    <w:rsid w:val="007E5506"/>
    <w:rsid w:val="007E6BB4"/>
    <w:rsid w:val="00801F50"/>
    <w:rsid w:val="008020F4"/>
    <w:rsid w:val="008033D6"/>
    <w:rsid w:val="008106CE"/>
    <w:rsid w:val="008144AE"/>
    <w:rsid w:val="008153A2"/>
    <w:rsid w:val="00816F73"/>
    <w:rsid w:val="00820CEF"/>
    <w:rsid w:val="0082225F"/>
    <w:rsid w:val="0083335D"/>
    <w:rsid w:val="0084192C"/>
    <w:rsid w:val="00853206"/>
    <w:rsid w:val="0086147E"/>
    <w:rsid w:val="0086432A"/>
    <w:rsid w:val="0087704E"/>
    <w:rsid w:val="0088547D"/>
    <w:rsid w:val="00887D39"/>
    <w:rsid w:val="008A7580"/>
    <w:rsid w:val="008C05EA"/>
    <w:rsid w:val="008C44CF"/>
    <w:rsid w:val="008C659B"/>
    <w:rsid w:val="008C777F"/>
    <w:rsid w:val="008E009A"/>
    <w:rsid w:val="008E76C6"/>
    <w:rsid w:val="008F1F9B"/>
    <w:rsid w:val="008F4C1E"/>
    <w:rsid w:val="008F6CD3"/>
    <w:rsid w:val="00901A1B"/>
    <w:rsid w:val="009031AF"/>
    <w:rsid w:val="00906585"/>
    <w:rsid w:val="00906C24"/>
    <w:rsid w:val="00912385"/>
    <w:rsid w:val="00917A21"/>
    <w:rsid w:val="00920B56"/>
    <w:rsid w:val="009238D8"/>
    <w:rsid w:val="009310EC"/>
    <w:rsid w:val="009318A7"/>
    <w:rsid w:val="0093753B"/>
    <w:rsid w:val="00944314"/>
    <w:rsid w:val="0095204D"/>
    <w:rsid w:val="009530B7"/>
    <w:rsid w:val="00960F39"/>
    <w:rsid w:val="00964383"/>
    <w:rsid w:val="00964E6A"/>
    <w:rsid w:val="009756F3"/>
    <w:rsid w:val="009763DF"/>
    <w:rsid w:val="00977FFD"/>
    <w:rsid w:val="00982434"/>
    <w:rsid w:val="009876BD"/>
    <w:rsid w:val="00990CD7"/>
    <w:rsid w:val="0099519F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36975"/>
    <w:rsid w:val="00A435BC"/>
    <w:rsid w:val="00A5693F"/>
    <w:rsid w:val="00A6080C"/>
    <w:rsid w:val="00A62FC8"/>
    <w:rsid w:val="00A64E0C"/>
    <w:rsid w:val="00A77F5A"/>
    <w:rsid w:val="00A90042"/>
    <w:rsid w:val="00A91602"/>
    <w:rsid w:val="00A92AB4"/>
    <w:rsid w:val="00A9365C"/>
    <w:rsid w:val="00A944DA"/>
    <w:rsid w:val="00A95F69"/>
    <w:rsid w:val="00A96FBE"/>
    <w:rsid w:val="00AA3AD7"/>
    <w:rsid w:val="00AA717E"/>
    <w:rsid w:val="00AD4B54"/>
    <w:rsid w:val="00AD615E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A6E66"/>
    <w:rsid w:val="00BB3286"/>
    <w:rsid w:val="00BB42E6"/>
    <w:rsid w:val="00BD01B9"/>
    <w:rsid w:val="00BD52D0"/>
    <w:rsid w:val="00BD7364"/>
    <w:rsid w:val="00BE089C"/>
    <w:rsid w:val="00BE4E26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262"/>
    <w:rsid w:val="00C45DB9"/>
    <w:rsid w:val="00C50983"/>
    <w:rsid w:val="00C50E30"/>
    <w:rsid w:val="00C5110A"/>
    <w:rsid w:val="00C52080"/>
    <w:rsid w:val="00C62543"/>
    <w:rsid w:val="00C62646"/>
    <w:rsid w:val="00C626A7"/>
    <w:rsid w:val="00C85D5D"/>
    <w:rsid w:val="00CB036C"/>
    <w:rsid w:val="00CB7830"/>
    <w:rsid w:val="00CC1381"/>
    <w:rsid w:val="00CC607B"/>
    <w:rsid w:val="00CD0299"/>
    <w:rsid w:val="00CE05C3"/>
    <w:rsid w:val="00CF70DF"/>
    <w:rsid w:val="00D01A50"/>
    <w:rsid w:val="00D13B4E"/>
    <w:rsid w:val="00D14D29"/>
    <w:rsid w:val="00D25781"/>
    <w:rsid w:val="00D34111"/>
    <w:rsid w:val="00D3547A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E55A7"/>
    <w:rsid w:val="00DF0CBD"/>
    <w:rsid w:val="00DF29E5"/>
    <w:rsid w:val="00DF7891"/>
    <w:rsid w:val="00E00A50"/>
    <w:rsid w:val="00E133DB"/>
    <w:rsid w:val="00E14777"/>
    <w:rsid w:val="00E17E4F"/>
    <w:rsid w:val="00E32373"/>
    <w:rsid w:val="00E34474"/>
    <w:rsid w:val="00E46B3F"/>
    <w:rsid w:val="00E50CB3"/>
    <w:rsid w:val="00E6016B"/>
    <w:rsid w:val="00E658DC"/>
    <w:rsid w:val="00E679A5"/>
    <w:rsid w:val="00E67C5F"/>
    <w:rsid w:val="00E7039C"/>
    <w:rsid w:val="00E71098"/>
    <w:rsid w:val="00E845DA"/>
    <w:rsid w:val="00E86356"/>
    <w:rsid w:val="00EA1F9A"/>
    <w:rsid w:val="00EA2381"/>
    <w:rsid w:val="00EA654B"/>
    <w:rsid w:val="00EB1FD7"/>
    <w:rsid w:val="00EB3710"/>
    <w:rsid w:val="00EB4384"/>
    <w:rsid w:val="00EB4419"/>
    <w:rsid w:val="00EB6649"/>
    <w:rsid w:val="00EC2765"/>
    <w:rsid w:val="00EC594D"/>
    <w:rsid w:val="00EC5FAE"/>
    <w:rsid w:val="00EC640D"/>
    <w:rsid w:val="00EC6AB2"/>
    <w:rsid w:val="00EC73C0"/>
    <w:rsid w:val="00ED3CB3"/>
    <w:rsid w:val="00EE2A24"/>
    <w:rsid w:val="00F02D6E"/>
    <w:rsid w:val="00F03430"/>
    <w:rsid w:val="00F06632"/>
    <w:rsid w:val="00F15FCA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4D610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37264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37264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1"/>
    <w:next w:val="a6"/>
    <w:uiPriority w:val="59"/>
    <w:rsid w:val="0044396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A75C9-E06E-4EA6-8F9E-FD34BB30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969</TotalTime>
  <Pages>8</Pages>
  <Words>1010</Words>
  <Characters>4029</Characters>
  <Application>Microsoft Office Word</Application>
  <DocSecurity>0</DocSecurity>
  <Lines>33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DELL</cp:lastModifiedBy>
  <cp:revision>46</cp:revision>
  <cp:lastPrinted>2019-12-11T20:31:00Z</cp:lastPrinted>
  <dcterms:created xsi:type="dcterms:W3CDTF">2018-12-24T07:16:00Z</dcterms:created>
  <dcterms:modified xsi:type="dcterms:W3CDTF">2019-12-26T05:43:00Z</dcterms:modified>
</cp:coreProperties>
</file>