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719366" w14:textId="77777777" w:rsidR="009A4D59" w:rsidRPr="00BB1697" w:rsidRDefault="009A4D59" w:rsidP="009A4D59">
      <w:pPr>
        <w:jc w:val="lowKashida"/>
        <w:rPr>
          <w:b/>
          <w:bCs/>
          <w:sz w:val="28"/>
          <w:szCs w:val="28"/>
        </w:rPr>
      </w:pPr>
    </w:p>
    <w:tbl>
      <w:tblPr>
        <w:tblStyle w:val="a6"/>
        <w:tblpPr w:leftFromText="180" w:rightFromText="180" w:vertAnchor="text" w:horzAnchor="margin" w:tblpY="-79"/>
        <w:bidiVisual/>
        <w:tblW w:w="0" w:type="auto"/>
        <w:tblInd w:w="250" w:type="dxa"/>
        <w:tblLook w:val="04A0" w:firstRow="1" w:lastRow="0" w:firstColumn="1" w:lastColumn="0" w:noHBand="0" w:noVBand="1"/>
      </w:tblPr>
      <w:tblGrid>
        <w:gridCol w:w="709"/>
      </w:tblGrid>
      <w:tr w:rsidR="00CB2B02" w:rsidRPr="00BB1697" w14:paraId="4857E9A9" w14:textId="77777777" w:rsidTr="0001294E">
        <w:tc>
          <w:tcPr>
            <w:tcW w:w="709" w:type="dxa"/>
          </w:tcPr>
          <w:p w14:paraId="38379B91" w14:textId="77777777" w:rsidR="00CB2B02" w:rsidRPr="00BB1697" w:rsidRDefault="00CB2B02" w:rsidP="00CB2B02">
            <w:pPr>
              <w:rPr>
                <w:sz w:val="28"/>
                <w:szCs w:val="28"/>
                <w:rtl/>
              </w:rPr>
            </w:pPr>
          </w:p>
        </w:tc>
      </w:tr>
      <w:tr w:rsidR="00CB2B02" w:rsidRPr="00AB3C95" w14:paraId="2BD88E8D" w14:textId="77777777" w:rsidTr="0001294E">
        <w:tc>
          <w:tcPr>
            <w:tcW w:w="709" w:type="dxa"/>
          </w:tcPr>
          <w:p w14:paraId="6FABC605" w14:textId="77777777" w:rsidR="00CB2B02" w:rsidRPr="00AB3C95" w:rsidRDefault="00CB2B02" w:rsidP="00CB2B02">
            <w:pPr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20</w:t>
            </w:r>
          </w:p>
        </w:tc>
      </w:tr>
    </w:tbl>
    <w:p w14:paraId="0E828C9A" w14:textId="77777777" w:rsidR="00CB2B02" w:rsidRPr="00AB3C95" w:rsidRDefault="00796D5E" w:rsidP="00681D50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AB3C95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السؤال الأول </w:t>
      </w:r>
    </w:p>
    <w:p w14:paraId="55783DCB" w14:textId="34C11227" w:rsidR="00681D50" w:rsidRPr="00AB3C95" w:rsidRDefault="00681D50" w:rsidP="00681D50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AB3C95">
        <w:rPr>
          <w:rFonts w:ascii="Traditional Arabic" w:hAnsi="Traditional Arabic" w:cs="AL-Mohanad"/>
          <w:b/>
          <w:bCs/>
          <w:sz w:val="28"/>
          <w:szCs w:val="28"/>
          <w:rtl/>
        </w:rPr>
        <w:t>ظلل</w:t>
      </w:r>
      <w:r w:rsidR="00C3704B" w:rsidRPr="00AB3C95">
        <w:rPr>
          <w:rFonts w:ascii="Traditional Arabic" w:hAnsi="Traditional Arabic" w:cs="AL-Mohanad" w:hint="cs"/>
          <w:b/>
          <w:bCs/>
          <w:sz w:val="28"/>
          <w:szCs w:val="28"/>
          <w:rtl/>
        </w:rPr>
        <w:t>ي</w:t>
      </w:r>
      <w:r w:rsidRPr="00AB3C95">
        <w:rPr>
          <w:rFonts w:ascii="Traditional Arabic" w:hAnsi="Traditional Arabic" w:cs="AL-Mohanad"/>
          <w:b/>
          <w:bCs/>
          <w:sz w:val="28"/>
          <w:szCs w:val="28"/>
          <w:rtl/>
        </w:rPr>
        <w:t xml:space="preserve"> الاختيار الصحيح لكل من الأسئلة التالية في ورقة الإجابة الخارجية المرفقة </w:t>
      </w:r>
    </w:p>
    <w:p w14:paraId="484B3085" w14:textId="6EA88460" w:rsidR="00681D50" w:rsidRPr="00AB3C95" w:rsidRDefault="00B713C9" w:rsidP="002403F0">
      <w:pPr>
        <w:pStyle w:val="a7"/>
        <w:numPr>
          <w:ilvl w:val="0"/>
          <w:numId w:val="1"/>
        </w:numPr>
        <w:spacing w:after="0" w:line="240" w:lineRule="auto"/>
        <w:rPr>
          <w:rFonts w:ascii="Arial Black" w:hAnsi="Arial Black" w:cs="mohammad bold art 1"/>
          <w:sz w:val="28"/>
          <w:szCs w:val="28"/>
        </w:rPr>
      </w:pPr>
      <w:r w:rsidRPr="00AB3C95">
        <w:rPr>
          <w:rFonts w:hint="cs"/>
          <w:sz w:val="28"/>
          <w:szCs w:val="28"/>
          <w:rtl/>
        </w:rPr>
        <w:t>يدور محرك سيارة 180 دورة في الدقيقة فكم يدور في الثانية؟</w:t>
      </w:r>
      <w:r w:rsidR="007E5506" w:rsidRPr="00AB3C95">
        <w:rPr>
          <w:rFonts w:hint="cs"/>
          <w:sz w:val="28"/>
          <w:szCs w:val="28"/>
          <w:rtl/>
        </w:rPr>
        <w:t xml:space="preserve">       </w:t>
      </w:r>
    </w:p>
    <w:tbl>
      <w:tblPr>
        <w:tblStyle w:val="a6"/>
        <w:bidiVisual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7E5506" w:rsidRPr="00AB3C95" w14:paraId="5CC2CFF3" w14:textId="77777777" w:rsidTr="0001294E">
        <w:tc>
          <w:tcPr>
            <w:tcW w:w="289" w:type="dxa"/>
            <w:vAlign w:val="center"/>
          </w:tcPr>
          <w:p w14:paraId="079134CA" w14:textId="77777777" w:rsidR="007E5506" w:rsidRPr="00AB3C95" w:rsidRDefault="007E5506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8A2D97C" w14:textId="54311008" w:rsidR="007E5506" w:rsidRPr="00AB3C95" w:rsidRDefault="00B713C9" w:rsidP="00681DBA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3 دورات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A7E5B6A" w14:textId="77777777" w:rsidR="007E5506" w:rsidRPr="00AB3C95" w:rsidRDefault="007E5506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C85C487" w14:textId="77777777" w:rsidR="007E5506" w:rsidRPr="00AB3C95" w:rsidRDefault="007E5506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2D152C5" w14:textId="7940DBD8" w:rsidR="007E5506" w:rsidRPr="00AB3C95" w:rsidRDefault="00B713C9" w:rsidP="00681DBA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AB3C95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10 دورات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36146C8" w14:textId="77777777" w:rsidR="007E5506" w:rsidRPr="00AB3C95" w:rsidRDefault="007E5506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5E519C3" w14:textId="77777777" w:rsidR="007E5506" w:rsidRPr="00AB3C95" w:rsidRDefault="007E5506" w:rsidP="00681DBA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119FCAC" w14:textId="483EDE9C" w:rsidR="007E5506" w:rsidRPr="00AB3C95" w:rsidRDefault="00B713C9" w:rsidP="00681DBA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AB3C95">
              <w:rPr>
                <w:rStyle w:val="vocalized"/>
                <w:rFonts w:hint="cs"/>
                <w:sz w:val="28"/>
                <w:szCs w:val="28"/>
                <w:rtl/>
              </w:rPr>
              <w:t>30 دورة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FF1A1E" w14:textId="77777777" w:rsidR="007E5506" w:rsidRPr="00AB3C95" w:rsidRDefault="007E5506" w:rsidP="00681DBA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199BD40" w14:textId="77777777" w:rsidR="007E5506" w:rsidRPr="00AB3C95" w:rsidRDefault="007E5506" w:rsidP="00681DBA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1FE1D9D" w14:textId="2EEEEB27" w:rsidR="007E5506" w:rsidRPr="00AB3C95" w:rsidRDefault="00B713C9" w:rsidP="007E5506">
            <w:pPr>
              <w:jc w:val="center"/>
              <w:rPr>
                <w:sz w:val="28"/>
                <w:szCs w:val="28"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60 دورة</w:t>
            </w:r>
          </w:p>
        </w:tc>
      </w:tr>
    </w:tbl>
    <w:p w14:paraId="3B2E66D2" w14:textId="2D730F61" w:rsidR="00681D50" w:rsidRPr="00AB3C95" w:rsidRDefault="005D1A7B" w:rsidP="005D1A7B">
      <w:pPr>
        <w:numPr>
          <w:ilvl w:val="0"/>
          <w:numId w:val="1"/>
        </w:numPr>
        <w:tabs>
          <w:tab w:val="clear" w:pos="643"/>
          <w:tab w:val="num" w:pos="565"/>
        </w:tabs>
        <w:spacing w:before="80" w:after="60"/>
        <w:rPr>
          <w:rFonts w:asciiTheme="minorBidi" w:hAnsiTheme="minorBidi" w:cstheme="minorBidi"/>
          <w:sz w:val="28"/>
          <w:szCs w:val="28"/>
          <w:rtl/>
        </w:rPr>
      </w:pPr>
      <w:r w:rsidRPr="00AB3C95">
        <w:rPr>
          <w:rFonts w:asciiTheme="minorBidi" w:hAnsiTheme="minorBidi" w:cstheme="minorBidi" w:hint="cs"/>
          <w:sz w:val="28"/>
          <w:szCs w:val="28"/>
          <w:rtl/>
        </w:rPr>
        <w:t>العددان التاليان في النمط التالي 1 ،1 ،2 ،6 ،24 ... هما</w:t>
      </w:r>
      <w:r w:rsidR="006C6D9D" w:rsidRPr="00AB3C95">
        <w:rPr>
          <w:rFonts w:asciiTheme="minorBidi" w:hAnsiTheme="minorBidi" w:cstheme="minorBidi"/>
          <w:sz w:val="28"/>
          <w:szCs w:val="28"/>
          <w:rtl/>
        </w:rPr>
        <w:t xml:space="preserve"> </w:t>
      </w:r>
      <w:r w:rsidR="00681D50" w:rsidRPr="00AB3C95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</w:t>
      </w:r>
      <w:r w:rsidR="00681D50" w:rsidRPr="00AB3C95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6C6D9D" w:rsidRPr="00AB3C95" w14:paraId="332B9D04" w14:textId="77777777" w:rsidTr="0001294E">
        <w:tc>
          <w:tcPr>
            <w:tcW w:w="289" w:type="dxa"/>
            <w:vAlign w:val="center"/>
          </w:tcPr>
          <w:p w14:paraId="7E2B48E6" w14:textId="77777777" w:rsidR="006C6D9D" w:rsidRPr="00AB3C95" w:rsidRDefault="006C6D9D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D988BC0" w14:textId="56FEF05C" w:rsidR="006C6D9D" w:rsidRPr="00AB3C95" w:rsidRDefault="005D1A7B" w:rsidP="00283B83">
            <w:pPr>
              <w:rPr>
                <w:i/>
                <w:sz w:val="28"/>
                <w:szCs w:val="28"/>
              </w:rPr>
            </w:pPr>
            <w:r w:rsidRPr="00AB3C95">
              <w:rPr>
                <w:rFonts w:hint="cs"/>
                <w:i/>
                <w:sz w:val="28"/>
                <w:szCs w:val="28"/>
                <w:rtl/>
              </w:rPr>
              <w:t>120 و 720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03629AE" w14:textId="77777777" w:rsidR="006C6D9D" w:rsidRPr="00AB3C95" w:rsidRDefault="006C6D9D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8E9C562" w14:textId="77777777" w:rsidR="006C6D9D" w:rsidRPr="00AB3C95" w:rsidRDefault="006C6D9D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3B464440" w14:textId="1918F58D" w:rsidR="006C6D9D" w:rsidRPr="00AB3C95" w:rsidRDefault="005D1A7B" w:rsidP="00283B83">
            <w:pPr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130 و 720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1B52AA3" w14:textId="77777777" w:rsidR="006C6D9D" w:rsidRPr="00AB3C95" w:rsidRDefault="006C6D9D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E316B74" w14:textId="77777777" w:rsidR="006C6D9D" w:rsidRPr="00AB3C95" w:rsidRDefault="006C6D9D" w:rsidP="00681DBA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8F442D7" w14:textId="31AD8BBC" w:rsidR="006C6D9D" w:rsidRPr="00AB3C95" w:rsidRDefault="005D1A7B" w:rsidP="00283B83">
            <w:pPr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133 و 766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DB51C21" w14:textId="77777777" w:rsidR="006C6D9D" w:rsidRPr="00AB3C95" w:rsidRDefault="006C6D9D" w:rsidP="00681DBA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804F8BA" w14:textId="77777777" w:rsidR="006C6D9D" w:rsidRPr="00AB3C95" w:rsidRDefault="006C6D9D" w:rsidP="00681DBA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31C6D023" w14:textId="31FC8202" w:rsidR="006C6D9D" w:rsidRPr="00AB3C95" w:rsidRDefault="005D1A7B" w:rsidP="00283B83">
            <w:pPr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145 و 688</w:t>
            </w:r>
          </w:p>
        </w:tc>
      </w:tr>
    </w:tbl>
    <w:p w14:paraId="70230734" w14:textId="4C553CC6" w:rsidR="009E7E54" w:rsidRPr="00AB3C95" w:rsidRDefault="009E7E54" w:rsidP="0001294E">
      <w:pPr>
        <w:pStyle w:val="a7"/>
        <w:numPr>
          <w:ilvl w:val="0"/>
          <w:numId w:val="1"/>
        </w:numPr>
        <w:rPr>
          <w:rFonts w:asciiTheme="minorBidi" w:hAnsiTheme="minorBidi" w:cstheme="minorBidi"/>
          <w:sz w:val="28"/>
          <w:szCs w:val="28"/>
        </w:rPr>
      </w:pPr>
      <w:r w:rsidRPr="00AB3C95">
        <w:rPr>
          <w:rFonts w:hint="cs"/>
          <w:sz w:val="28"/>
          <w:szCs w:val="28"/>
          <w:rtl/>
        </w:rPr>
        <w:t xml:space="preserve"> </w:t>
      </w:r>
      <w:r w:rsidR="0067202D" w:rsidRPr="00AB3C95">
        <w:rPr>
          <w:rFonts w:asciiTheme="minorBidi" w:hAnsiTheme="minorBidi" w:cstheme="minorBidi"/>
          <w:sz w:val="28"/>
          <w:szCs w:val="28"/>
          <w:rtl/>
        </w:rPr>
        <w:t xml:space="preserve">قيمة العبارة </w:t>
      </w:r>
      <w:r w:rsidR="0067202D" w:rsidRPr="00AB3C95">
        <w:rPr>
          <w:rFonts w:asciiTheme="minorBidi" w:hAnsiTheme="minorBidi" w:cstheme="minorBidi"/>
          <w:sz w:val="28"/>
          <w:szCs w:val="28"/>
          <w:vertAlign w:val="superscript"/>
          <w:rtl/>
        </w:rPr>
        <w:t>2</w:t>
      </w:r>
      <w:r w:rsidR="0067202D" w:rsidRPr="00AB3C95">
        <w:rPr>
          <w:rFonts w:asciiTheme="minorBidi" w:hAnsiTheme="minorBidi" w:cstheme="minorBidi"/>
          <w:sz w:val="28"/>
          <w:szCs w:val="28"/>
          <w:rtl/>
        </w:rPr>
        <w:t>3 تساوي</w:t>
      </w:r>
      <w:r w:rsidR="00E40D59" w:rsidRPr="00AB3C95">
        <w:rPr>
          <w:rFonts w:asciiTheme="minorBidi" w:hAnsiTheme="minorBidi" w:cstheme="minorBidi" w:hint="cs"/>
          <w:sz w:val="28"/>
          <w:szCs w:val="28"/>
          <w:rtl/>
        </w:rPr>
        <w:t>...</w:t>
      </w:r>
    </w:p>
    <w:tbl>
      <w:tblPr>
        <w:tblStyle w:val="a6"/>
        <w:bidiVisual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B3C95" w14:paraId="0364CECE" w14:textId="77777777" w:rsidTr="0001294E">
        <w:tc>
          <w:tcPr>
            <w:tcW w:w="289" w:type="dxa"/>
            <w:vAlign w:val="center"/>
          </w:tcPr>
          <w:p w14:paraId="0AD83727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3C87DF4" w14:textId="3D9312B2" w:rsidR="009E7E54" w:rsidRPr="00AB3C95" w:rsidRDefault="0067202D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D94C89D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FE11A1C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9B36D4D" w14:textId="4E410AA8" w:rsidR="009E7E54" w:rsidRPr="00AB3C95" w:rsidRDefault="0067202D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AB3C95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9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375079A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BB1769C" w14:textId="77777777" w:rsidR="009E7E54" w:rsidRPr="00AB3C9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42202C71" w14:textId="3042C0A0" w:rsidR="009E7E54" w:rsidRPr="00AB3C95" w:rsidRDefault="0067202D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AB3C95">
              <w:rPr>
                <w:rStyle w:val="vocalized"/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755C8DC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10789A5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9386417" w14:textId="0BE47BB1" w:rsidR="009E7E54" w:rsidRPr="00AB3C95" w:rsidRDefault="0067202D" w:rsidP="009E7E54">
            <w:pPr>
              <w:jc w:val="center"/>
              <w:rPr>
                <w:sz w:val="28"/>
                <w:szCs w:val="28"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1</w:t>
            </w:r>
          </w:p>
        </w:tc>
      </w:tr>
    </w:tbl>
    <w:p w14:paraId="5732B496" w14:textId="70DDF8E7" w:rsidR="009E7E54" w:rsidRPr="00AB3C95" w:rsidRDefault="009E7E54" w:rsidP="002403F0">
      <w:pPr>
        <w:numPr>
          <w:ilvl w:val="0"/>
          <w:numId w:val="1"/>
        </w:numPr>
        <w:tabs>
          <w:tab w:val="clear" w:pos="643"/>
        </w:tabs>
        <w:spacing w:before="80" w:after="60"/>
        <w:rPr>
          <w:rFonts w:asciiTheme="minorBidi" w:hAnsiTheme="minorBidi" w:cstheme="minorBidi"/>
          <w:sz w:val="28"/>
          <w:szCs w:val="28"/>
          <w:rtl/>
        </w:rPr>
      </w:pPr>
      <w:r w:rsidRPr="00AB3C95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</w:t>
      </w:r>
      <w:r w:rsidR="0067202D" w:rsidRPr="00AB3C95">
        <w:rPr>
          <w:rFonts w:asciiTheme="minorBidi" w:hAnsiTheme="minorBidi" w:cstheme="minorBidi" w:hint="cs"/>
          <w:sz w:val="28"/>
          <w:szCs w:val="28"/>
          <w:vertAlign w:val="superscript"/>
          <w:rtl/>
        </w:rPr>
        <w:t>4</w:t>
      </w:r>
      <w:r w:rsidR="0067202D" w:rsidRPr="00AB3C95">
        <w:rPr>
          <w:rFonts w:asciiTheme="minorBidi" w:hAnsiTheme="minorBidi" w:cstheme="minorBidi" w:hint="cs"/>
          <w:sz w:val="28"/>
          <w:szCs w:val="28"/>
          <w:rtl/>
        </w:rPr>
        <w:t>8 بصورة ضرب العامل في نفسه تساوي...</w:t>
      </w:r>
    </w:p>
    <w:tbl>
      <w:tblPr>
        <w:tblStyle w:val="a6"/>
        <w:bidiVisual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B3C95" w14:paraId="45E0D296" w14:textId="77777777" w:rsidTr="0001294E">
        <w:tc>
          <w:tcPr>
            <w:tcW w:w="289" w:type="dxa"/>
            <w:vAlign w:val="center"/>
          </w:tcPr>
          <w:p w14:paraId="4F46CD3C" w14:textId="77777777" w:rsidR="009E7E54" w:rsidRPr="00AB3C95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A3C6277" w14:textId="266C63D0" w:rsidR="009E7E54" w:rsidRPr="00AB3C95" w:rsidRDefault="0067202D" w:rsidP="0067202D">
            <w:pPr>
              <w:rPr>
                <w:rFonts w:asciiTheme="minorBidi" w:hAnsiTheme="minorBidi" w:cstheme="minorBidi"/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8×8×8×8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99A701C" w14:textId="77777777" w:rsidR="009E7E54" w:rsidRPr="00AB3C95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4CBA5D6" w14:textId="77777777" w:rsidR="009E7E54" w:rsidRPr="00AB3C95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33A5B70B" w14:textId="76E86BFE" w:rsidR="009E7E54" w:rsidRPr="00AB3C95" w:rsidRDefault="0067202D" w:rsidP="0067202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8+8+8+8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76BF297" w14:textId="77777777" w:rsidR="009E7E54" w:rsidRPr="00AB3C95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34683A5" w14:textId="77777777" w:rsidR="009E7E54" w:rsidRPr="00AB3C95" w:rsidRDefault="009E7E54" w:rsidP="009E7E5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4334FCED" w14:textId="62E119E2" w:rsidR="009E7E54" w:rsidRPr="00AB3C95" w:rsidRDefault="0067202D" w:rsidP="0067202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8×4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2D7DB7A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E0BBDD3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AB3C95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37E0DB5" w14:textId="4A7998E3" w:rsidR="009E7E54" w:rsidRPr="00AB3C95" w:rsidRDefault="0067202D" w:rsidP="0067202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8+4</m:t>
                </m:r>
              </m:oMath>
            </m:oMathPara>
          </w:p>
        </w:tc>
      </w:tr>
    </w:tbl>
    <w:p w14:paraId="3DFB5D46" w14:textId="3675231F" w:rsidR="009E7E54" w:rsidRPr="00AB3C95" w:rsidRDefault="009E7E54" w:rsidP="0001294E">
      <w:pPr>
        <w:pStyle w:val="a7"/>
        <w:numPr>
          <w:ilvl w:val="0"/>
          <w:numId w:val="1"/>
        </w:numPr>
        <w:rPr>
          <w:rFonts w:asciiTheme="minorBidi" w:hAnsiTheme="minorBidi" w:cstheme="minorBidi"/>
          <w:sz w:val="28"/>
          <w:szCs w:val="28"/>
        </w:rPr>
      </w:pPr>
      <w:r w:rsidRPr="00AB3C95">
        <w:rPr>
          <w:rFonts w:asciiTheme="minorBidi" w:hAnsiTheme="minorBidi" w:cstheme="minorBidi"/>
          <w:sz w:val="28"/>
          <w:szCs w:val="28"/>
          <w:rtl/>
        </w:rPr>
        <w:t xml:space="preserve"> 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6+</m:t>
        </m:r>
        <m:r>
          <w:rPr>
            <w:rFonts w:ascii="Cambria Math" w:hAnsi="Cambria Math" w:cstheme="minorBidi"/>
            <w:sz w:val="28"/>
            <w:szCs w:val="28"/>
          </w:rPr>
          <m:t>(3-12)</m:t>
        </m:r>
      </m:oMath>
      <w:r w:rsidR="00E40D59" w:rsidRPr="00AB3C95">
        <w:rPr>
          <w:rFonts w:asciiTheme="minorBidi" w:hAnsiTheme="minorBidi" w:cstheme="minorBidi"/>
          <w:sz w:val="28"/>
          <w:szCs w:val="28"/>
          <w:rtl/>
        </w:rPr>
        <w:t xml:space="preserve">  </w:t>
      </w:r>
      <w:r w:rsidRPr="00AB3C95">
        <w:rPr>
          <w:rFonts w:asciiTheme="minorBidi" w:hAnsiTheme="minorBidi" w:cstheme="minorBidi"/>
          <w:sz w:val="28"/>
          <w:szCs w:val="28"/>
          <w:rtl/>
        </w:rPr>
        <w:t xml:space="preserve"> </w:t>
      </w:r>
      <w:r w:rsidR="00625AA7" w:rsidRPr="00AB3C95">
        <w:rPr>
          <w:rFonts w:asciiTheme="minorBidi" w:hAnsiTheme="minorBidi" w:cstheme="minorBidi"/>
          <w:sz w:val="28"/>
          <w:szCs w:val="28"/>
          <w:rtl/>
        </w:rPr>
        <w:t>تساوي</w:t>
      </w:r>
      <w:r w:rsidR="00E40D59" w:rsidRPr="00AB3C95">
        <w:rPr>
          <w:rFonts w:asciiTheme="minorBidi" w:hAnsiTheme="minorBidi" w:cstheme="minorBidi" w:hint="cs"/>
          <w:sz w:val="28"/>
          <w:szCs w:val="28"/>
          <w:rtl/>
        </w:rPr>
        <w:t>...</w:t>
      </w:r>
    </w:p>
    <w:tbl>
      <w:tblPr>
        <w:tblStyle w:val="a6"/>
        <w:bidiVisual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B3C95" w14:paraId="109941DA" w14:textId="77777777" w:rsidTr="0001294E">
        <w:tc>
          <w:tcPr>
            <w:tcW w:w="289" w:type="dxa"/>
            <w:vAlign w:val="center"/>
          </w:tcPr>
          <w:p w14:paraId="6F3612EE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8811FC3" w14:textId="1AD3B4CD" w:rsidR="009E7E54" w:rsidRPr="00AB3C95" w:rsidRDefault="00625AA7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14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CAC3383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54100DB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39CAAA59" w14:textId="46CBCBC1" w:rsidR="009E7E54" w:rsidRPr="00AB3C95" w:rsidRDefault="00625AA7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AB3C95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15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EF5FB8A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DBFA37E" w14:textId="77777777" w:rsidR="009E7E54" w:rsidRPr="00AB3C9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2BEFE1C1" w14:textId="13547632" w:rsidR="009E7E54" w:rsidRPr="00AB3C95" w:rsidRDefault="00625AA7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AB3C95">
              <w:rPr>
                <w:rStyle w:val="vocalized"/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B47FCF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397E1BF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4BC230C" w14:textId="2A470FCB" w:rsidR="009E7E54" w:rsidRPr="00AB3C95" w:rsidRDefault="00625AA7" w:rsidP="009E7E54">
            <w:pPr>
              <w:jc w:val="center"/>
              <w:rPr>
                <w:sz w:val="28"/>
                <w:szCs w:val="28"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7</w:t>
            </w:r>
          </w:p>
        </w:tc>
      </w:tr>
    </w:tbl>
    <w:p w14:paraId="6DA54C84" w14:textId="27741980" w:rsidR="009E7E54" w:rsidRPr="00AB3C95" w:rsidRDefault="009E7E54" w:rsidP="00176E6D">
      <w:pPr>
        <w:numPr>
          <w:ilvl w:val="0"/>
          <w:numId w:val="1"/>
        </w:numPr>
        <w:spacing w:before="80" w:after="60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AB3C95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6+4×3</m:t>
        </m:r>
      </m:oMath>
      <w:r w:rsidRPr="00AB3C95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</w:t>
      </w:r>
      <w:r w:rsidR="00625AA7" w:rsidRPr="00AB3C95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</w:t>
      </w:r>
      <w:r w:rsidR="00625AA7" w:rsidRPr="00AB3C95">
        <w:rPr>
          <w:rFonts w:asciiTheme="minorBidi" w:hAnsiTheme="minorBidi" w:cstheme="minorBidi"/>
          <w:sz w:val="28"/>
          <w:szCs w:val="28"/>
          <w:rtl/>
        </w:rPr>
        <w:t>عبارة عددية ولإيجاد قيمتها  نستعمل ...</w:t>
      </w:r>
    </w:p>
    <w:tbl>
      <w:tblPr>
        <w:tblStyle w:val="a6"/>
        <w:bidiVisual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B3C95" w14:paraId="7E6A1238" w14:textId="77777777" w:rsidTr="0001294E">
        <w:tc>
          <w:tcPr>
            <w:tcW w:w="289" w:type="dxa"/>
            <w:vAlign w:val="center"/>
          </w:tcPr>
          <w:p w14:paraId="797559AA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25FDB663" w14:textId="1B69938D" w:rsidR="009E7E54" w:rsidRPr="00AB3C95" w:rsidRDefault="00625AA7" w:rsidP="009E7E54">
            <w:pPr>
              <w:rPr>
                <w:i/>
                <w:sz w:val="28"/>
                <w:szCs w:val="28"/>
              </w:rPr>
            </w:pPr>
            <w:r w:rsidRPr="00AB3C95">
              <w:rPr>
                <w:rFonts w:hint="cs"/>
                <w:i/>
                <w:sz w:val="28"/>
                <w:szCs w:val="28"/>
                <w:rtl/>
              </w:rPr>
              <w:t xml:space="preserve">التناسب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14AAF89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93CDDC1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2F141DCA" w14:textId="3C4E4F2E" w:rsidR="009E7E54" w:rsidRPr="00AB3C95" w:rsidRDefault="00625AA7" w:rsidP="009E7E54">
            <w:pPr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المعدل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1C79EC8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22334AC" w14:textId="77777777" w:rsidR="009E7E54" w:rsidRPr="00AB3C9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2BA89868" w14:textId="7A651EFC" w:rsidR="009E7E54" w:rsidRPr="00AB3C95" w:rsidRDefault="00625AA7" w:rsidP="009E7E54">
            <w:pPr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ترتيب العمليات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DEB9329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17993BD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0259FA3" w14:textId="2972CCC6" w:rsidR="009E7E54" w:rsidRPr="00AB3C95" w:rsidRDefault="00625AA7" w:rsidP="009E7E54">
            <w:pPr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القوى والأسس</w:t>
            </w:r>
          </w:p>
        </w:tc>
      </w:tr>
    </w:tbl>
    <w:p w14:paraId="1AEFDE07" w14:textId="0DFB066A" w:rsidR="009E7E54" w:rsidRPr="00AB3C95" w:rsidRDefault="00625AA7" w:rsidP="0001294E">
      <w:pPr>
        <w:pStyle w:val="a7"/>
        <w:numPr>
          <w:ilvl w:val="0"/>
          <w:numId w:val="1"/>
        </w:numPr>
        <w:rPr>
          <w:rFonts w:ascii="Arial Black" w:hAnsi="Arial Black" w:cs="mohammad bold art 1"/>
          <w:sz w:val="28"/>
          <w:szCs w:val="28"/>
        </w:rPr>
      </w:pPr>
      <w:r w:rsidRPr="00AB3C95">
        <w:rPr>
          <w:rFonts w:hint="cs"/>
          <w:sz w:val="28"/>
          <w:szCs w:val="28"/>
          <w:rtl/>
        </w:rPr>
        <w:t xml:space="preserve">ضرب عدد في </w:t>
      </w:r>
      <w:r w:rsidR="00203CD9" w:rsidRPr="00AB3C95">
        <w:rPr>
          <w:rFonts w:hint="cs"/>
          <w:sz w:val="28"/>
          <w:szCs w:val="28"/>
          <w:rtl/>
        </w:rPr>
        <w:t>5</w:t>
      </w:r>
      <w:r w:rsidRPr="00AB3C95">
        <w:rPr>
          <w:rFonts w:hint="cs"/>
          <w:sz w:val="28"/>
          <w:szCs w:val="28"/>
          <w:rtl/>
        </w:rPr>
        <w:t xml:space="preserve"> ثم أضيف الى ناتج الضرب 4 ، فكان الناتج </w:t>
      </w:r>
      <w:r w:rsidR="00203CD9" w:rsidRPr="00AB3C95">
        <w:rPr>
          <w:rFonts w:hint="cs"/>
          <w:sz w:val="28"/>
          <w:szCs w:val="28"/>
          <w:rtl/>
        </w:rPr>
        <w:t>24</w:t>
      </w:r>
      <w:r w:rsidRPr="00AB3C95">
        <w:rPr>
          <w:rFonts w:hint="cs"/>
          <w:sz w:val="28"/>
          <w:szCs w:val="28"/>
          <w:rtl/>
        </w:rPr>
        <w:t xml:space="preserve"> ، فما العدد ..</w:t>
      </w:r>
      <w:r w:rsidR="009E7E54" w:rsidRPr="00AB3C95">
        <w:rPr>
          <w:rFonts w:hint="cs"/>
          <w:sz w:val="28"/>
          <w:szCs w:val="28"/>
          <w:rtl/>
        </w:rPr>
        <w:t xml:space="preserve">      </w:t>
      </w:r>
    </w:p>
    <w:tbl>
      <w:tblPr>
        <w:tblStyle w:val="a6"/>
        <w:bidiVisual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B3C95" w14:paraId="64A7663D" w14:textId="77777777" w:rsidTr="00176E6D">
        <w:tc>
          <w:tcPr>
            <w:tcW w:w="289" w:type="dxa"/>
            <w:vAlign w:val="center"/>
          </w:tcPr>
          <w:p w14:paraId="7F2563D8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5874433D" w14:textId="442C2355" w:rsidR="009E7E54" w:rsidRPr="00AB3C95" w:rsidRDefault="00203CD9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F44590B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C18EBAF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3169FF8" w14:textId="6C5456B5" w:rsidR="009E7E54" w:rsidRPr="00AB3C95" w:rsidRDefault="00203CD9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AB3C95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603CF9F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B41017F" w14:textId="77777777" w:rsidR="009E7E54" w:rsidRPr="00AB3C9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57E32CFE" w14:textId="7A8F4DFE" w:rsidR="009E7E54" w:rsidRPr="00AB3C95" w:rsidRDefault="00203CD9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AB3C95">
              <w:rPr>
                <w:rStyle w:val="vocalized"/>
                <w:rFonts w:hint="cs"/>
                <w:sz w:val="28"/>
                <w:szCs w:val="28"/>
                <w:rtl/>
              </w:rPr>
              <w:t>20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141ED88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9424B68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F5395D2" w14:textId="66B00D38" w:rsidR="009E7E54" w:rsidRPr="00AB3C95" w:rsidRDefault="00203CD9" w:rsidP="009E7E54">
            <w:pPr>
              <w:jc w:val="center"/>
              <w:rPr>
                <w:sz w:val="28"/>
                <w:szCs w:val="28"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24</w:t>
            </w:r>
          </w:p>
        </w:tc>
      </w:tr>
    </w:tbl>
    <w:tbl>
      <w:tblPr>
        <w:tblStyle w:val="a6"/>
        <w:tblpPr w:leftFromText="180" w:rightFromText="180" w:vertAnchor="text" w:horzAnchor="margin" w:tblpY="729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0F481E" w:rsidRPr="00AB3C95" w14:paraId="3865014C" w14:textId="77777777" w:rsidTr="00176E6D">
        <w:tc>
          <w:tcPr>
            <w:tcW w:w="289" w:type="dxa"/>
            <w:vAlign w:val="center"/>
          </w:tcPr>
          <w:p w14:paraId="2411C59F" w14:textId="77777777" w:rsidR="000F481E" w:rsidRPr="00AB3C95" w:rsidRDefault="000F481E" w:rsidP="00176E6D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8D73383" w14:textId="77777777" w:rsidR="000F481E" w:rsidRPr="00AB3C95" w:rsidRDefault="000F481E" w:rsidP="00176E6D">
            <w:pPr>
              <w:jc w:val="center"/>
              <w:rPr>
                <w:i/>
                <w:sz w:val="28"/>
                <w:szCs w:val="28"/>
              </w:rPr>
            </w:pPr>
            <w:r w:rsidRPr="00AB3C95">
              <w:rPr>
                <w:rFonts w:hint="cs"/>
                <w:i/>
                <w:sz w:val="28"/>
                <w:szCs w:val="28"/>
                <w:rtl/>
              </w:rPr>
              <w:t>14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2DFFEC2" w14:textId="77777777" w:rsidR="000F481E" w:rsidRPr="00AB3C95" w:rsidRDefault="000F481E" w:rsidP="00176E6D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63D2DF7" w14:textId="77777777" w:rsidR="000F481E" w:rsidRPr="00AB3C95" w:rsidRDefault="000F481E" w:rsidP="00176E6D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2419669A" w14:textId="77777777" w:rsidR="000F481E" w:rsidRPr="00AB3C95" w:rsidRDefault="000F481E" w:rsidP="00176E6D">
            <w:pPr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D81DDCF" w14:textId="77777777" w:rsidR="000F481E" w:rsidRPr="00AB3C95" w:rsidRDefault="000F481E" w:rsidP="00176E6D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7A27536B" w14:textId="77777777" w:rsidR="000F481E" w:rsidRPr="00AB3C95" w:rsidRDefault="000F481E" w:rsidP="00176E6D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51B82E6D" w14:textId="77777777" w:rsidR="000F481E" w:rsidRPr="00AB3C95" w:rsidRDefault="000F481E" w:rsidP="00176E6D">
            <w:pPr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1D9DD7F" w14:textId="77777777" w:rsidR="000F481E" w:rsidRPr="00AB3C95" w:rsidRDefault="000F481E" w:rsidP="00176E6D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E131911" w14:textId="77777777" w:rsidR="000F481E" w:rsidRPr="00AB3C95" w:rsidRDefault="000F481E" w:rsidP="00176E6D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DB58966" w14:textId="77777777" w:rsidR="000F481E" w:rsidRPr="00AB3C95" w:rsidRDefault="000F481E" w:rsidP="00176E6D">
            <w:pPr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4</w:t>
            </w:r>
          </w:p>
        </w:tc>
      </w:tr>
    </w:tbl>
    <w:p w14:paraId="050A20E8" w14:textId="3AC531DF" w:rsidR="009E7E54" w:rsidRPr="00AB3C95" w:rsidRDefault="00203CD9" w:rsidP="00176E6D">
      <w:pPr>
        <w:numPr>
          <w:ilvl w:val="0"/>
          <w:numId w:val="1"/>
        </w:numPr>
        <w:spacing w:before="80" w:after="60"/>
        <w:rPr>
          <w:rFonts w:asciiTheme="minorBidi" w:hAnsiTheme="minorBidi" w:cstheme="minorBidi"/>
          <w:sz w:val="28"/>
          <w:szCs w:val="28"/>
        </w:rPr>
      </w:pPr>
      <w:r w:rsidRPr="00AB3C95">
        <w:rPr>
          <w:rFonts w:asciiTheme="minorBidi" w:hAnsiTheme="minorBidi" w:cstheme="minorBidi"/>
          <w:sz w:val="28"/>
          <w:szCs w:val="28"/>
          <w:rtl/>
        </w:rPr>
        <w:t xml:space="preserve">قيمة </w:t>
      </w:r>
      <m:oMath>
        <m:r>
          <w:rPr>
            <w:rFonts w:ascii="Cambria Math" w:hAnsi="Cambria Math" w:cstheme="minorBidi"/>
            <w:sz w:val="28"/>
            <w:szCs w:val="28"/>
          </w:rPr>
          <m:t>4-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س</m:t>
        </m:r>
      </m:oMath>
      <w:r w:rsidRPr="00AB3C95">
        <w:rPr>
          <w:rFonts w:asciiTheme="minorBidi" w:hAnsiTheme="minorBidi" w:cstheme="minorBidi"/>
          <w:sz w:val="28"/>
          <w:szCs w:val="28"/>
          <w:rtl/>
        </w:rPr>
        <w:t xml:space="preserve"> إذا كانت </w:t>
      </w:r>
      <m:oMath>
        <m:r>
          <w:rPr>
            <w:rFonts w:ascii="Cambria Math" w:hAnsi="Cambria Math" w:cstheme="minorBidi"/>
            <w:sz w:val="28"/>
            <w:szCs w:val="28"/>
          </w:rPr>
          <m:t>10=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س</m:t>
        </m:r>
      </m:oMath>
    </w:p>
    <w:p w14:paraId="1689BAE1" w14:textId="77777777" w:rsidR="00176E6D" w:rsidRPr="00AB3C95" w:rsidRDefault="00176E6D" w:rsidP="00176E6D">
      <w:pPr>
        <w:pStyle w:val="a7"/>
        <w:ind w:left="643"/>
        <w:rPr>
          <w:rFonts w:asciiTheme="minorBidi" w:hAnsiTheme="minorBidi" w:cstheme="minorBidi"/>
          <w:sz w:val="28"/>
          <w:szCs w:val="28"/>
        </w:rPr>
      </w:pPr>
    </w:p>
    <w:p w14:paraId="07B7BB28" w14:textId="77777777" w:rsidR="00176E6D" w:rsidRPr="00AB3C95" w:rsidRDefault="00176E6D" w:rsidP="00E40D59">
      <w:pPr>
        <w:rPr>
          <w:rFonts w:asciiTheme="minorBidi" w:hAnsiTheme="minorBidi" w:cstheme="minorBidi"/>
          <w:sz w:val="28"/>
          <w:szCs w:val="28"/>
          <w:rtl/>
        </w:rPr>
      </w:pPr>
    </w:p>
    <w:p w14:paraId="63682BC0" w14:textId="716951D3" w:rsidR="009E7E54" w:rsidRPr="00AB3C95" w:rsidRDefault="00203CD9" w:rsidP="00176E6D">
      <w:pPr>
        <w:pStyle w:val="a7"/>
        <w:numPr>
          <w:ilvl w:val="0"/>
          <w:numId w:val="28"/>
        </w:numPr>
        <w:ind w:left="708" w:hanging="425"/>
        <w:rPr>
          <w:rFonts w:asciiTheme="minorBidi" w:hAnsiTheme="minorBidi" w:cstheme="minorBidi"/>
          <w:sz w:val="28"/>
          <w:szCs w:val="28"/>
        </w:rPr>
      </w:pPr>
      <w:r w:rsidRPr="00AB3C95">
        <w:rPr>
          <w:rFonts w:asciiTheme="minorBidi" w:hAnsiTheme="minorBidi" w:cstheme="minorBidi"/>
          <w:sz w:val="28"/>
          <w:szCs w:val="28"/>
          <w:rtl/>
        </w:rPr>
        <w:lastRenderedPageBreak/>
        <w:t xml:space="preserve">حل المعادلة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13=7+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ب</m:t>
        </m:r>
      </m:oMath>
      <w:r w:rsidRPr="00AB3C95">
        <w:rPr>
          <w:rFonts w:asciiTheme="minorBidi" w:hAnsiTheme="minorBidi" w:cstheme="minorBidi"/>
          <w:sz w:val="28"/>
          <w:szCs w:val="28"/>
          <w:rtl/>
        </w:rPr>
        <w:t xml:space="preserve">   ذهنياً تساوي ...</w:t>
      </w:r>
      <w:r w:rsidR="009E7E54" w:rsidRPr="00AB3C95">
        <w:rPr>
          <w:rFonts w:asciiTheme="minorBidi" w:hAnsiTheme="minorBidi" w:cstheme="minorBidi"/>
          <w:sz w:val="28"/>
          <w:szCs w:val="28"/>
          <w:rtl/>
        </w:rPr>
        <w:t xml:space="preserve"> </w:t>
      </w:r>
    </w:p>
    <w:tbl>
      <w:tblPr>
        <w:tblStyle w:val="a6"/>
        <w:bidiVisual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B3C95" w14:paraId="63198A7B" w14:textId="77777777" w:rsidTr="00176E6D">
        <w:tc>
          <w:tcPr>
            <w:tcW w:w="289" w:type="dxa"/>
            <w:vAlign w:val="center"/>
          </w:tcPr>
          <w:p w14:paraId="2E635FB5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355B7F5E" w14:textId="23CF46D8" w:rsidR="009E7E54" w:rsidRPr="00AB3C95" w:rsidRDefault="00203CD9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232001C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33AE62D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259D0213" w14:textId="61DD9E37" w:rsidR="009E7E54" w:rsidRPr="00AB3C95" w:rsidRDefault="00203CD9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AB3C95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20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3654F73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0A59943" w14:textId="77777777" w:rsidR="009E7E54" w:rsidRPr="00AB3C9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5BF578CE" w14:textId="0E0B8457" w:rsidR="009E7E54" w:rsidRPr="00AB3C95" w:rsidRDefault="00203CD9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AB3C95">
              <w:rPr>
                <w:rStyle w:val="vocalized"/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3284C07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BF99689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110F87C" w14:textId="6AE0C7B5" w:rsidR="009E7E54" w:rsidRPr="00AB3C95" w:rsidRDefault="00203CD9" w:rsidP="009E7E54">
            <w:pPr>
              <w:jc w:val="center"/>
              <w:rPr>
                <w:sz w:val="28"/>
                <w:szCs w:val="28"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8</w:t>
            </w:r>
          </w:p>
        </w:tc>
      </w:tr>
    </w:tbl>
    <w:tbl>
      <w:tblPr>
        <w:tblStyle w:val="a6"/>
        <w:tblpPr w:leftFromText="180" w:rightFromText="180" w:vertAnchor="text" w:horzAnchor="margin" w:tblpY="965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AC0A73" w:rsidRPr="00AB3C95" w14:paraId="7B06DC78" w14:textId="77777777" w:rsidTr="00AC0A73">
        <w:tc>
          <w:tcPr>
            <w:tcW w:w="289" w:type="dxa"/>
            <w:vAlign w:val="center"/>
          </w:tcPr>
          <w:p w14:paraId="23603418" w14:textId="77777777" w:rsidR="00AC0A73" w:rsidRPr="00AB3C95" w:rsidRDefault="00AC0A73" w:rsidP="00AC0A73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3CBB4E04" w14:textId="77777777" w:rsidR="00AC0A73" w:rsidRPr="00AB3C95" w:rsidRDefault="00AC0A73" w:rsidP="00AC0A73">
            <w:pPr>
              <w:jc w:val="center"/>
              <w:rPr>
                <w:i/>
                <w:sz w:val="28"/>
                <w:szCs w:val="28"/>
              </w:rPr>
            </w:pPr>
            <w:r w:rsidRPr="00AB3C95">
              <w:rPr>
                <w:rFonts w:hint="cs"/>
                <w:i/>
                <w:sz w:val="28"/>
                <w:szCs w:val="28"/>
                <w:rtl/>
              </w:rPr>
              <w:t>15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8ACCC5C" w14:textId="77777777" w:rsidR="00AC0A73" w:rsidRPr="00AB3C95" w:rsidRDefault="00AC0A73" w:rsidP="00AC0A73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1828EE9E" w14:textId="77777777" w:rsidR="00AC0A73" w:rsidRPr="00AB3C95" w:rsidRDefault="00AC0A73" w:rsidP="00AC0A73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7556ED5A" w14:textId="77777777" w:rsidR="00AC0A73" w:rsidRPr="00AB3C95" w:rsidRDefault="00AC0A73" w:rsidP="00AC0A73">
            <w:pPr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40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2DC7A40" w14:textId="77777777" w:rsidR="00AC0A73" w:rsidRPr="00AB3C95" w:rsidRDefault="00AC0A73" w:rsidP="00AC0A73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7F4AB9F2" w14:textId="77777777" w:rsidR="00AC0A73" w:rsidRPr="00AB3C95" w:rsidRDefault="00AC0A73" w:rsidP="00AC0A73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0CC6ACD" w14:textId="77777777" w:rsidR="00AC0A73" w:rsidRPr="00AB3C95" w:rsidRDefault="00AC0A73" w:rsidP="00AC0A73">
            <w:pPr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D2A3E45" w14:textId="77777777" w:rsidR="00AC0A73" w:rsidRPr="00AB3C95" w:rsidRDefault="00AC0A73" w:rsidP="00AC0A73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8A3CA64" w14:textId="77777777" w:rsidR="00AC0A73" w:rsidRPr="00AB3C95" w:rsidRDefault="00AC0A73" w:rsidP="00AC0A73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E981268" w14:textId="77777777" w:rsidR="00AC0A73" w:rsidRPr="00AB3C95" w:rsidRDefault="00AC0A73" w:rsidP="00AC0A73">
            <w:pPr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54</w:t>
            </w:r>
          </w:p>
        </w:tc>
      </w:tr>
    </w:tbl>
    <w:p w14:paraId="26763FC5" w14:textId="3BABA5D6" w:rsidR="009E7E54" w:rsidRPr="00AB3C95" w:rsidRDefault="006F32B0" w:rsidP="00E83370">
      <w:pPr>
        <w:numPr>
          <w:ilvl w:val="0"/>
          <w:numId w:val="28"/>
        </w:numPr>
        <w:spacing w:before="80" w:after="60"/>
        <w:ind w:left="567" w:hanging="426"/>
        <w:rPr>
          <w:rFonts w:asciiTheme="minorBidi" w:hAnsiTheme="minorBidi" w:cstheme="minorBidi"/>
          <w:sz w:val="28"/>
          <w:szCs w:val="28"/>
          <w:rtl/>
        </w:rPr>
      </w:pPr>
      <w:r w:rsidRPr="00AB3C95">
        <w:rPr>
          <w:rFonts w:asciiTheme="minorBidi" w:hAnsiTheme="minorBidi" w:cstheme="minorBidi" w:hint="cs"/>
          <w:sz w:val="28"/>
          <w:szCs w:val="28"/>
          <w:rtl/>
        </w:rPr>
        <w:t xml:space="preserve"> </w:t>
      </w:r>
      <w:r w:rsidR="009E7E54" w:rsidRPr="00AB3C95">
        <w:rPr>
          <w:rFonts w:asciiTheme="minorBidi" w:hAnsiTheme="minorBidi" w:cstheme="minorBidi"/>
          <w:sz w:val="28"/>
          <w:szCs w:val="28"/>
          <w:rtl/>
        </w:rPr>
        <w:t xml:space="preserve">  </w:t>
      </w:r>
      <w:r w:rsidR="00203CD9" w:rsidRPr="00AB3C95">
        <w:rPr>
          <w:rFonts w:asciiTheme="minorBidi" w:hAnsiTheme="minorBidi" w:cstheme="minorBidi" w:hint="cs"/>
          <w:sz w:val="28"/>
          <w:szCs w:val="28"/>
          <w:rtl/>
        </w:rPr>
        <w:t xml:space="preserve">حل المعادلة </w:t>
      </w:r>
      <m:oMath>
        <m:r>
          <w:rPr>
            <w:rFonts w:ascii="Cambria Math" w:hAnsi="Cambria Math" w:cstheme="minorBidi"/>
            <w:sz w:val="28"/>
            <w:szCs w:val="28"/>
          </w:rPr>
          <m:t>6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=</m:t>
        </m:r>
        <m:f>
          <m:fPr>
            <m:ctrlPr>
              <w:rPr>
                <w:rFonts w:ascii="Cambria Math" w:hAnsi="Cambria Math" w:cstheme="min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/>
                <w:sz w:val="28"/>
                <w:szCs w:val="28"/>
                <w:rtl/>
              </w:rPr>
              <m:t>د</m:t>
            </m:r>
          </m:num>
          <m:den>
            <m:r>
              <w:rPr>
                <w:rFonts w:ascii="Cambria Math" w:hAnsi="Cambria Math" w:cstheme="minorBidi"/>
                <w:sz w:val="28"/>
                <w:szCs w:val="28"/>
              </w:rPr>
              <m:t>9</m:t>
            </m:r>
          </m:den>
        </m:f>
      </m:oMath>
      <w:r w:rsidR="00B3547E" w:rsidRPr="00AB3C95">
        <w:rPr>
          <w:rFonts w:asciiTheme="minorBidi" w:hAnsiTheme="minorBidi" w:cstheme="minorBidi" w:hint="cs"/>
          <w:sz w:val="28"/>
          <w:szCs w:val="28"/>
          <w:rtl/>
        </w:rPr>
        <w:t xml:space="preserve"> ذهنياً تساوي...</w:t>
      </w:r>
    </w:p>
    <w:p w14:paraId="4F65DF7A" w14:textId="0B941FC4" w:rsidR="009E7E54" w:rsidRPr="00AB3C95" w:rsidRDefault="00B3547E" w:rsidP="00E83370">
      <w:pPr>
        <w:pStyle w:val="a7"/>
        <w:numPr>
          <w:ilvl w:val="0"/>
          <w:numId w:val="28"/>
        </w:numPr>
        <w:ind w:left="850" w:hanging="720"/>
        <w:rPr>
          <w:rFonts w:ascii="Arial Black" w:hAnsi="Arial Black" w:cs="mohammad bold art 1"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2+3=3+2</m:t>
        </m:r>
      </m:oMath>
      <w:r w:rsidR="009E7E54" w:rsidRPr="00AB3C95">
        <w:rPr>
          <w:rFonts w:hint="cs"/>
          <w:sz w:val="28"/>
          <w:szCs w:val="28"/>
          <w:rtl/>
        </w:rPr>
        <w:t xml:space="preserve">   </w:t>
      </w:r>
      <w:r w:rsidRPr="00AB3C95">
        <w:rPr>
          <w:rFonts w:ascii="Arial Black" w:hAnsi="Arial Black" w:cs="mohammad bold art 1" w:hint="cs"/>
          <w:sz w:val="28"/>
          <w:szCs w:val="28"/>
          <w:rtl/>
        </w:rPr>
        <w:t>تسمى بخاصية ...</w:t>
      </w:r>
    </w:p>
    <w:tbl>
      <w:tblPr>
        <w:tblStyle w:val="a6"/>
        <w:bidiVisual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B3C95" w14:paraId="4E10D1B0" w14:textId="77777777" w:rsidTr="00E83370">
        <w:tc>
          <w:tcPr>
            <w:tcW w:w="289" w:type="dxa"/>
            <w:vAlign w:val="center"/>
          </w:tcPr>
          <w:p w14:paraId="123B3592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482EB3F" w14:textId="05149AA5" w:rsidR="009E7E54" w:rsidRPr="00AB3C95" w:rsidRDefault="00B3547E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التجميع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D87951F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57099CF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0BC961FC" w14:textId="027D6F88" w:rsidR="009E7E54" w:rsidRPr="00AB3C95" w:rsidRDefault="00B3547E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AB3C95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الإبدال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7C0B479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6D85B13" w14:textId="77777777" w:rsidR="009E7E54" w:rsidRPr="00AB3C9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752ACEED" w14:textId="3EAE6562" w:rsidR="009E7E54" w:rsidRPr="00AB3C95" w:rsidRDefault="00B3547E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AB3C95">
              <w:rPr>
                <w:rStyle w:val="vocalized"/>
                <w:rFonts w:hint="cs"/>
                <w:sz w:val="28"/>
                <w:szCs w:val="28"/>
                <w:rtl/>
              </w:rPr>
              <w:t>العنصر المحايد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65150F0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89ABDF5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37657BD" w14:textId="597A9AAF" w:rsidR="009E7E54" w:rsidRPr="00AB3C95" w:rsidRDefault="00B3547E" w:rsidP="009E7E54">
            <w:pPr>
              <w:jc w:val="center"/>
              <w:rPr>
                <w:sz w:val="28"/>
                <w:szCs w:val="28"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غير ذلك</w:t>
            </w:r>
          </w:p>
        </w:tc>
      </w:tr>
    </w:tbl>
    <w:p w14:paraId="7232F180" w14:textId="51AAD218" w:rsidR="009E7E54" w:rsidRPr="00AB3C95" w:rsidRDefault="00B3547E" w:rsidP="00AC0A73">
      <w:pPr>
        <w:numPr>
          <w:ilvl w:val="0"/>
          <w:numId w:val="28"/>
        </w:numPr>
        <w:tabs>
          <w:tab w:val="left" w:pos="283"/>
        </w:tabs>
        <w:spacing w:before="80" w:after="60"/>
        <w:ind w:left="708" w:hanging="567"/>
        <w:rPr>
          <w:rFonts w:asciiTheme="minorBidi" w:hAnsiTheme="minorBidi" w:cstheme="minorBidi"/>
          <w:sz w:val="28"/>
          <w:szCs w:val="28"/>
          <w:rtl/>
        </w:rPr>
      </w:pPr>
      <w:r w:rsidRPr="00AB3C95">
        <w:rPr>
          <w:rFonts w:asciiTheme="minorBidi" w:hAnsiTheme="minorBidi" w:cstheme="minorBidi"/>
          <w:sz w:val="28"/>
          <w:szCs w:val="28"/>
          <w:rtl/>
        </w:rPr>
        <w:t xml:space="preserve">أي عبارة مما يأتي يمكن كتابتها على الصورة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(8+9)6</m:t>
        </m:r>
      </m:oMath>
      <w:r w:rsidR="009E7E54" w:rsidRPr="00AB3C95">
        <w:rPr>
          <w:rFonts w:asciiTheme="minorBidi" w:hAnsiTheme="minorBidi" w:cstheme="minorBidi"/>
          <w:sz w:val="28"/>
          <w:szCs w:val="28"/>
          <w:rtl/>
        </w:rPr>
        <w:t xml:space="preserve">  </w:t>
      </w:r>
      <w:r w:rsidR="00AC0A73" w:rsidRPr="00AB3C95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B3C95" w14:paraId="2A3AC87B" w14:textId="77777777" w:rsidTr="00AC0A73">
        <w:tc>
          <w:tcPr>
            <w:tcW w:w="289" w:type="dxa"/>
            <w:vAlign w:val="center"/>
          </w:tcPr>
          <w:p w14:paraId="2767BCC1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1C0F853" w14:textId="280C5442" w:rsidR="009E7E54" w:rsidRPr="00AB3C95" w:rsidRDefault="00B3547E" w:rsidP="00B3547E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9×8+6×8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3037B8A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7A752D8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9221019" w14:textId="503AACD9" w:rsidR="009E7E54" w:rsidRPr="00AB3C95" w:rsidRDefault="00B3547E" w:rsidP="00B3547E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8×6+9×6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AD04A93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3C9CBC9" w14:textId="77777777" w:rsidR="009E7E54" w:rsidRPr="00AB3C9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5F9BA473" w14:textId="6DEA1889" w:rsidR="009E7E54" w:rsidRPr="00AB3C95" w:rsidRDefault="00B3547E" w:rsidP="00B3547E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8×6×9×6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100C616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5BC32ED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FFA8E87" w14:textId="73C77476" w:rsidR="009E7E54" w:rsidRPr="00AB3C95" w:rsidRDefault="00B3547E" w:rsidP="00517127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8+6×9+6</m:t>
                </m:r>
              </m:oMath>
            </m:oMathPara>
          </w:p>
        </w:tc>
      </w:tr>
    </w:tbl>
    <w:p w14:paraId="05D8E21C" w14:textId="5492845B" w:rsidR="009E7E54" w:rsidRPr="00AB3C95" w:rsidRDefault="00517127" w:rsidP="00AC0A73">
      <w:pPr>
        <w:pStyle w:val="a7"/>
        <w:numPr>
          <w:ilvl w:val="0"/>
          <w:numId w:val="28"/>
        </w:numPr>
        <w:ind w:left="708" w:hanging="567"/>
        <w:rPr>
          <w:rFonts w:asciiTheme="minorBidi" w:hAnsiTheme="minorBidi" w:cstheme="minorBidi"/>
          <w:sz w:val="28"/>
          <w:szCs w:val="28"/>
        </w:rPr>
      </w:pPr>
      <w:r w:rsidRPr="00AB3C95">
        <w:rPr>
          <w:rFonts w:asciiTheme="minorBidi" w:hAnsiTheme="minorBidi" w:cstheme="minorBidi"/>
          <w:sz w:val="28"/>
          <w:szCs w:val="28"/>
          <w:rtl/>
        </w:rPr>
        <w:t xml:space="preserve">تسمى مجموعة قيم المدخلات </w:t>
      </w:r>
      <w:r w:rsidR="006F21D3" w:rsidRPr="00AB3C95">
        <w:rPr>
          <w:rFonts w:asciiTheme="minorBidi" w:hAnsiTheme="minorBidi" w:cstheme="minorBidi" w:hint="cs"/>
          <w:sz w:val="28"/>
          <w:szCs w:val="28"/>
          <w:rtl/>
        </w:rPr>
        <w:t>بـ ...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B3C95" w14:paraId="31F3F07E" w14:textId="77777777" w:rsidTr="00AC0A73">
        <w:trPr>
          <w:jc w:val="center"/>
        </w:trPr>
        <w:tc>
          <w:tcPr>
            <w:tcW w:w="289" w:type="dxa"/>
            <w:vAlign w:val="center"/>
          </w:tcPr>
          <w:p w14:paraId="6C670DF5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488F5C46" w14:textId="43C894E2" w:rsidR="009E7E54" w:rsidRPr="00AB3C95" w:rsidRDefault="00517127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المدى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ED3D567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FAEA071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494DE897" w14:textId="01048995" w:rsidR="009E7E54" w:rsidRPr="00AB3C95" w:rsidRDefault="00517127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AB3C95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الدالة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CE0C504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5F31453" w14:textId="77777777" w:rsidR="009E7E54" w:rsidRPr="00AB3C9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395FA73E" w14:textId="261EC6B0" w:rsidR="009E7E54" w:rsidRPr="00AB3C95" w:rsidRDefault="00517127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AB3C95">
              <w:rPr>
                <w:rStyle w:val="vocalized"/>
                <w:rFonts w:hint="cs"/>
                <w:sz w:val="28"/>
                <w:szCs w:val="28"/>
                <w:rtl/>
              </w:rPr>
              <w:t>المجال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59FCF5D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EE2F474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3C905E4" w14:textId="27FBFFB7" w:rsidR="009E7E54" w:rsidRPr="00AB3C95" w:rsidRDefault="00517127" w:rsidP="009E7E54">
            <w:pPr>
              <w:jc w:val="center"/>
              <w:rPr>
                <w:sz w:val="28"/>
                <w:szCs w:val="28"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قاعدة الدالة</w:t>
            </w:r>
          </w:p>
        </w:tc>
      </w:tr>
    </w:tbl>
    <w:p w14:paraId="3AB85A00" w14:textId="243D5601" w:rsidR="006F32B0" w:rsidRPr="00AB3C95" w:rsidRDefault="00517127" w:rsidP="00AC0A73">
      <w:pPr>
        <w:numPr>
          <w:ilvl w:val="0"/>
          <w:numId w:val="28"/>
        </w:numPr>
        <w:spacing w:before="80" w:after="60"/>
        <w:ind w:left="567" w:hanging="426"/>
        <w:rPr>
          <w:rFonts w:asciiTheme="minorBidi" w:hAnsiTheme="minorBidi" w:cstheme="minorBidi"/>
          <w:sz w:val="28"/>
          <w:szCs w:val="28"/>
          <w:rtl/>
        </w:rPr>
      </w:pPr>
      <w:r w:rsidRPr="00AB3C95">
        <w:rPr>
          <w:rFonts w:asciiTheme="minorBidi" w:hAnsiTheme="minorBidi" w:cstheme="minorBidi" w:hint="cs"/>
          <w:sz w:val="28"/>
          <w:szCs w:val="28"/>
          <w:rtl/>
        </w:rPr>
        <w:t>العدد الصحيح</w:t>
      </w:r>
      <w:r w:rsidR="00AC0A73" w:rsidRPr="00AB3C95">
        <w:rPr>
          <w:rFonts w:asciiTheme="minorBidi" w:hAnsiTheme="minorBidi" w:cstheme="minorBidi" w:hint="cs"/>
          <w:sz w:val="28"/>
          <w:szCs w:val="28"/>
          <w:rtl/>
        </w:rPr>
        <w:t xml:space="preserve"> الذي يمثل عن خسارة 5 ريالات ...</w:t>
      </w:r>
    </w:p>
    <w:tbl>
      <w:tblPr>
        <w:tblStyle w:val="a6"/>
        <w:bidiVisual/>
        <w:tblW w:w="0" w:type="auto"/>
        <w:jc w:val="center"/>
        <w:tblInd w:w="1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B3C95" w14:paraId="62F7CDDC" w14:textId="77777777" w:rsidTr="00A019A3">
        <w:trPr>
          <w:jc w:val="center"/>
        </w:trPr>
        <w:tc>
          <w:tcPr>
            <w:tcW w:w="289" w:type="dxa"/>
            <w:vAlign w:val="center"/>
          </w:tcPr>
          <w:p w14:paraId="7F8452B5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265DD72" w14:textId="028DB518" w:rsidR="009E7E54" w:rsidRPr="00AB3C95" w:rsidRDefault="00517127" w:rsidP="00517127">
            <w:pPr>
              <w:jc w:val="center"/>
              <w:rPr>
                <w:i/>
                <w:sz w:val="28"/>
                <w:szCs w:val="28"/>
              </w:rPr>
            </w:pPr>
            <w:r w:rsidRPr="00AB3C95">
              <w:rPr>
                <w:rFonts w:hint="cs"/>
                <w:i/>
                <w:sz w:val="28"/>
                <w:szCs w:val="28"/>
                <w:rtl/>
              </w:rPr>
              <w:t>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8ED2345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C6F0B7E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7B18E385" w14:textId="09962323" w:rsidR="009E7E54" w:rsidRPr="00AB3C95" w:rsidRDefault="00517127" w:rsidP="00517127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5-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4DD642D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C58B364" w14:textId="77777777" w:rsidR="009E7E54" w:rsidRPr="00AB3C9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31E6E124" w14:textId="5FCEAB70" w:rsidR="009E7E54" w:rsidRPr="00AB3C95" w:rsidRDefault="00517127" w:rsidP="00517127">
            <w:pPr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25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157E571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409DED8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9B6C031" w14:textId="046CBD57" w:rsidR="009E7E54" w:rsidRPr="00AB3C95" w:rsidRDefault="00517127" w:rsidP="00517127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25-</m:t>
                </m:r>
              </m:oMath>
            </m:oMathPara>
          </w:p>
        </w:tc>
      </w:tr>
    </w:tbl>
    <w:p w14:paraId="64ECD7E2" w14:textId="06EACA3D" w:rsidR="009E7E54" w:rsidRPr="00AB3C95" w:rsidRDefault="00517127" w:rsidP="00AC0A73">
      <w:pPr>
        <w:pStyle w:val="a7"/>
        <w:numPr>
          <w:ilvl w:val="0"/>
          <w:numId w:val="28"/>
        </w:numPr>
        <w:ind w:left="850" w:hanging="720"/>
        <w:rPr>
          <w:rFonts w:asciiTheme="minorBidi" w:hAnsiTheme="minorBidi" w:cstheme="minorBidi"/>
          <w:sz w:val="28"/>
          <w:szCs w:val="28"/>
        </w:rPr>
      </w:pPr>
      <m:oMath>
        <m:r>
          <w:rPr>
            <w:rFonts w:ascii="Cambria Math" w:hAnsi="Cambria Math" w:cstheme="minorBidi"/>
            <w:sz w:val="28"/>
            <w:szCs w:val="28"/>
          </w:rPr>
          <m:t>2-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|7-|</m:t>
        </m:r>
      </m:oMath>
      <w:r w:rsidR="009E7E54" w:rsidRPr="00AB3C95">
        <w:rPr>
          <w:rFonts w:asciiTheme="minorBidi" w:hAnsiTheme="minorBidi" w:cstheme="minorBidi"/>
          <w:sz w:val="28"/>
          <w:szCs w:val="28"/>
          <w:rtl/>
        </w:rPr>
        <w:t xml:space="preserve">  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B3C95" w14:paraId="58037681" w14:textId="77777777" w:rsidTr="00AC0A73">
        <w:trPr>
          <w:jc w:val="center"/>
        </w:trPr>
        <w:tc>
          <w:tcPr>
            <w:tcW w:w="289" w:type="dxa"/>
            <w:vAlign w:val="center"/>
          </w:tcPr>
          <w:p w14:paraId="6D22EAEA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F9B0FD6" w14:textId="69CFB124" w:rsidR="009E7E54" w:rsidRPr="00AB3C95" w:rsidRDefault="00517127" w:rsidP="00517127">
            <w:pPr>
              <w:spacing w:before="80"/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9-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ABB7643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4B4A301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0DE662F" w14:textId="5FCB8F5D" w:rsidR="009E7E54" w:rsidRPr="00AB3C95" w:rsidRDefault="00517127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AB3C95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F02E69F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D5661E4" w14:textId="77777777" w:rsidR="009E7E54" w:rsidRPr="00AB3C9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65F632AE" w14:textId="1F47C219" w:rsidR="009E7E54" w:rsidRPr="00AB3C95" w:rsidRDefault="00517127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AB3C95">
              <w:rPr>
                <w:rStyle w:val="vocalized"/>
                <w:rFonts w:hint="cs"/>
                <w:sz w:val="28"/>
                <w:szCs w:val="28"/>
                <w:rtl/>
              </w:rPr>
              <w:t>14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10328A9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13BA100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79C7363" w14:textId="1EEDEE5C" w:rsidR="009E7E54" w:rsidRPr="00AB3C95" w:rsidRDefault="00517127" w:rsidP="009E7E54">
            <w:pPr>
              <w:jc w:val="center"/>
              <w:rPr>
                <w:sz w:val="28"/>
                <w:szCs w:val="28"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7</w:t>
            </w:r>
          </w:p>
        </w:tc>
      </w:tr>
    </w:tbl>
    <w:p w14:paraId="6FDB430D" w14:textId="60ADD897" w:rsidR="009E7E54" w:rsidRPr="00AB3C95" w:rsidRDefault="00517127" w:rsidP="00AC0A73">
      <w:pPr>
        <w:numPr>
          <w:ilvl w:val="0"/>
          <w:numId w:val="28"/>
        </w:numPr>
        <w:spacing w:before="80" w:after="60"/>
        <w:ind w:left="708" w:hanging="567"/>
        <w:rPr>
          <w:rFonts w:asciiTheme="minorBidi" w:hAnsiTheme="minorBidi" w:cstheme="minorBidi"/>
          <w:sz w:val="28"/>
          <w:szCs w:val="28"/>
        </w:rPr>
      </w:pPr>
      <w:r w:rsidRPr="00AB3C95">
        <w:rPr>
          <w:rFonts w:asciiTheme="minorBidi" w:hAnsiTheme="minorBidi" w:cstheme="minorBidi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F5E1CA" wp14:editId="09D26392">
                <wp:simplePos x="0" y="0"/>
                <wp:positionH relativeFrom="column">
                  <wp:posOffset>5002530</wp:posOffset>
                </wp:positionH>
                <wp:positionV relativeFrom="paragraph">
                  <wp:posOffset>29844</wp:posOffset>
                </wp:positionV>
                <wp:extent cx="295275" cy="314325"/>
                <wp:effectExtent l="0" t="0" r="28575" b="28575"/>
                <wp:wrapNone/>
                <wp:docPr id="7" name="شكل بيضاو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14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7" o:spid="_x0000_s1026" style="position:absolute;left:0;text-align:left;margin-left:393.9pt;margin-top:2.35pt;width:23.25pt;height:2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" fillcolor="#5b9bd5 [3204]" strokecolor="#1f4d78 [1604]" strokeweight="1pt">
                <v:stroke joinstyle="miter"/>
              </v:oval>
            </w:pict>
          </mc:Fallback>
        </mc:AlternateContent>
      </w:r>
      <w:r w:rsidR="009E7E54" w:rsidRPr="00AB3C95">
        <w:rPr>
          <w:rFonts w:asciiTheme="minorBidi" w:hAnsiTheme="minorBidi" w:cstheme="minorBidi"/>
          <w:sz w:val="28"/>
          <w:szCs w:val="28"/>
          <w:rtl/>
        </w:rPr>
        <w:t xml:space="preserve"> </w:t>
      </w:r>
      <w:r w:rsidRPr="00AB3C95">
        <w:rPr>
          <w:rFonts w:asciiTheme="minorBidi" w:hAnsiTheme="minorBidi" w:cstheme="minorBidi" w:hint="cs"/>
          <w:sz w:val="28"/>
          <w:szCs w:val="28"/>
          <w:rtl/>
        </w:rPr>
        <w:t xml:space="preserve">قارن بين </w:t>
      </w:r>
      <m:oMath>
        <m:r>
          <w:rPr>
            <w:rFonts w:ascii="Cambria Math" w:hAnsi="Cambria Math" w:cstheme="minorBidi"/>
            <w:sz w:val="28"/>
            <w:szCs w:val="28"/>
          </w:rPr>
          <m:t>4-</m:t>
        </m:r>
      </m:oMath>
      <w:r w:rsidR="009E7E54" w:rsidRPr="00AB3C95">
        <w:rPr>
          <w:rFonts w:asciiTheme="minorBidi" w:hAnsiTheme="minorBidi" w:cstheme="minorBidi"/>
          <w:sz w:val="28"/>
          <w:szCs w:val="28"/>
          <w:rtl/>
        </w:rPr>
        <w:t xml:space="preserve"> </w:t>
      </w:r>
      <w:r w:rsidRPr="00AB3C95">
        <w:rPr>
          <w:rFonts w:asciiTheme="minorBidi" w:hAnsiTheme="minorBidi" w:cstheme="minorBidi" w:hint="cs"/>
          <w:sz w:val="28"/>
          <w:szCs w:val="28"/>
          <w:rtl/>
        </w:rPr>
        <w:t xml:space="preserve">       </w:t>
      </w:r>
      <m:oMath>
        <m:r>
          <w:rPr>
            <w:rFonts w:ascii="Cambria Math" w:hAnsi="Cambria Math" w:cstheme="minorBidi"/>
            <w:sz w:val="28"/>
            <w:szCs w:val="28"/>
          </w:rPr>
          <m:t>6-</m:t>
        </m:r>
      </m:oMath>
    </w:p>
    <w:p w14:paraId="5631D167" w14:textId="0F714033" w:rsidR="009E7E54" w:rsidRPr="00AB3C95" w:rsidRDefault="009E7E54" w:rsidP="009E7E54">
      <w:pPr>
        <w:tabs>
          <w:tab w:val="left" w:pos="7271"/>
        </w:tabs>
        <w:spacing w:before="80" w:after="60"/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AB3C95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B3C95" w14:paraId="36CC4B8D" w14:textId="77777777" w:rsidTr="00A019A3">
        <w:trPr>
          <w:jc w:val="center"/>
        </w:trPr>
        <w:tc>
          <w:tcPr>
            <w:tcW w:w="289" w:type="dxa"/>
            <w:vAlign w:val="center"/>
          </w:tcPr>
          <w:p w14:paraId="503B2E17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096401C0" w14:textId="225FEDD7" w:rsidR="009E7E54" w:rsidRPr="00AB3C95" w:rsidRDefault="00A14B69" w:rsidP="00A14B69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&gt;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CA3CA9C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12A0B4CA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3A44755C" w14:textId="62EF8E43" w:rsidR="009E7E54" w:rsidRPr="00AB3C95" w:rsidRDefault="00A14B69" w:rsidP="00A14B69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F572B4D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7E2523DA" w14:textId="77777777" w:rsidR="009E7E54" w:rsidRPr="00AB3C9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1DD5E33" w14:textId="64CA1D24" w:rsidR="009E7E54" w:rsidRPr="00AB3C95" w:rsidRDefault="00A14B69" w:rsidP="00A14B69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&lt;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473BC0B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701D306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C099600" w14:textId="06AB857A" w:rsidR="009E7E54" w:rsidRPr="00AB3C95" w:rsidRDefault="00A14B69" w:rsidP="00A14B69">
            <w:pPr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غير ذلك</w:t>
            </w:r>
          </w:p>
        </w:tc>
      </w:tr>
    </w:tbl>
    <w:p w14:paraId="6A1C898B" w14:textId="601758EF" w:rsidR="009E7E54" w:rsidRPr="00AB3C95" w:rsidRDefault="00A14B69" w:rsidP="00AC0A73">
      <w:pPr>
        <w:pStyle w:val="a7"/>
        <w:numPr>
          <w:ilvl w:val="0"/>
          <w:numId w:val="28"/>
        </w:numPr>
        <w:ind w:left="708" w:hanging="567"/>
        <w:rPr>
          <w:rFonts w:ascii="Arial Black" w:hAnsi="Arial Black" w:cs="mohammad bold art 1"/>
          <w:sz w:val="28"/>
          <w:szCs w:val="28"/>
        </w:rPr>
      </w:pPr>
      <w:r w:rsidRPr="00AB3C95">
        <w:rPr>
          <w:rFonts w:hint="cs"/>
          <w:sz w:val="28"/>
          <w:szCs w:val="28"/>
          <w:rtl/>
        </w:rPr>
        <w:t xml:space="preserve">تقع النقطة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</w:rPr>
          <m:t xml:space="preserve">2 </m:t>
        </m:r>
        <m:r>
          <m:rPr>
            <m:sty m:val="p"/>
          </m:rPr>
          <w:rPr>
            <w:rFonts w:ascii="Cambria Math" w:hAnsi="Cambria Math"/>
            <w:sz w:val="28"/>
            <w:szCs w:val="28"/>
            <w:rtl/>
          </w:rPr>
          <m:t>،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1)</m:t>
        </m:r>
      </m:oMath>
      <w:r w:rsidR="009E7E54" w:rsidRPr="00AB3C95">
        <w:rPr>
          <w:rFonts w:hint="cs"/>
          <w:sz w:val="28"/>
          <w:szCs w:val="28"/>
          <w:rtl/>
        </w:rPr>
        <w:t xml:space="preserve"> </w:t>
      </w:r>
      <w:r w:rsidRPr="00AB3C95">
        <w:rPr>
          <w:rFonts w:hint="cs"/>
          <w:sz w:val="28"/>
          <w:szCs w:val="28"/>
          <w:rtl/>
        </w:rPr>
        <w:t>في الربع ...</w:t>
      </w:r>
      <w:r w:rsidR="009E7E54" w:rsidRPr="00AB3C95">
        <w:rPr>
          <w:rFonts w:hint="cs"/>
          <w:sz w:val="28"/>
          <w:szCs w:val="28"/>
          <w:rtl/>
        </w:rPr>
        <w:t xml:space="preserve">   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B3C95" w14:paraId="14225076" w14:textId="77777777" w:rsidTr="00A019A3">
        <w:trPr>
          <w:jc w:val="center"/>
        </w:trPr>
        <w:tc>
          <w:tcPr>
            <w:tcW w:w="289" w:type="dxa"/>
            <w:vAlign w:val="center"/>
          </w:tcPr>
          <w:p w14:paraId="63D58DB5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12AA4E65" w14:textId="7767DEA0" w:rsidR="009E7E54" w:rsidRPr="00AB3C95" w:rsidRDefault="00A14B69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الأول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A8E32EA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C43F3A8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45E733CC" w14:textId="66D4AABE" w:rsidR="009E7E54" w:rsidRPr="00AB3C95" w:rsidRDefault="00A14B69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AB3C95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الثاني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1BAE2B0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9976204" w14:textId="77777777" w:rsidR="009E7E54" w:rsidRPr="00AB3C9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0F97F265" w14:textId="07A71637" w:rsidR="009E7E54" w:rsidRPr="00AB3C95" w:rsidRDefault="00A14B69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AB3C95">
              <w:rPr>
                <w:rStyle w:val="vocalized"/>
                <w:rFonts w:hint="cs"/>
                <w:sz w:val="28"/>
                <w:szCs w:val="28"/>
                <w:rtl/>
              </w:rPr>
              <w:t>الثالث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33AD658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33DDD04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7549D46" w14:textId="300BF1A1" w:rsidR="009E7E54" w:rsidRPr="00AB3C95" w:rsidRDefault="00A14B69" w:rsidP="009E7E54">
            <w:pPr>
              <w:jc w:val="center"/>
              <w:rPr>
                <w:sz w:val="28"/>
                <w:szCs w:val="28"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الرابع</w:t>
            </w:r>
          </w:p>
        </w:tc>
      </w:tr>
    </w:tbl>
    <w:p w14:paraId="0683B96B" w14:textId="57CEFB4C" w:rsidR="00672B5C" w:rsidRPr="00AB3C95" w:rsidRDefault="009E7E54" w:rsidP="00AC0A73">
      <w:pPr>
        <w:pStyle w:val="a7"/>
        <w:numPr>
          <w:ilvl w:val="0"/>
          <w:numId w:val="28"/>
        </w:numPr>
        <w:tabs>
          <w:tab w:val="left" w:pos="2367"/>
          <w:tab w:val="right" w:pos="6558"/>
        </w:tabs>
        <w:ind w:left="708" w:hanging="567"/>
        <w:rPr>
          <w:rFonts w:asciiTheme="minorBidi" w:hAnsiTheme="minorBidi" w:cstheme="minorBidi"/>
          <w:sz w:val="28"/>
          <w:szCs w:val="28"/>
          <w:rtl/>
        </w:rPr>
      </w:pPr>
      <w:r w:rsidRPr="00AB3C95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5</m:t>
        </m:r>
        <m:r>
          <w:rPr>
            <w:rFonts w:ascii="Cambria Math" w:hAnsi="Cambria Math" w:cstheme="minorBidi"/>
            <w:sz w:val="28"/>
            <w:szCs w:val="28"/>
          </w:rPr>
          <m:t>+(3-)</m:t>
        </m:r>
      </m:oMath>
      <w:r w:rsidR="000A3F92" w:rsidRPr="00AB3C95">
        <w:rPr>
          <w:rFonts w:asciiTheme="minorBidi" w:hAnsiTheme="minorBidi" w:cstheme="minorBidi"/>
          <w:sz w:val="28"/>
          <w:szCs w:val="28"/>
          <w:rtl/>
        </w:rPr>
        <w:t xml:space="preserve"> تساوي ...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B3C95" w14:paraId="661BB923" w14:textId="77777777" w:rsidTr="00A019A3">
        <w:trPr>
          <w:jc w:val="center"/>
        </w:trPr>
        <w:tc>
          <w:tcPr>
            <w:tcW w:w="289" w:type="dxa"/>
            <w:vAlign w:val="center"/>
          </w:tcPr>
          <w:p w14:paraId="077E9BA1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F251E65" w14:textId="13B7232D" w:rsidR="009E7E54" w:rsidRPr="00AB3C95" w:rsidRDefault="000A3F92" w:rsidP="000A3F92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8-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E0BD74A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74F207A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19DC60F" w14:textId="20C2431F" w:rsidR="009E7E54" w:rsidRPr="00AB3C95" w:rsidRDefault="000A3F92" w:rsidP="000A3F92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15-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CC3E9D7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2EEC661" w14:textId="77777777" w:rsidR="009E7E54" w:rsidRPr="00AB3C9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0D3D5906" w14:textId="2878F26E" w:rsidR="009E7E54" w:rsidRPr="00AB3C95" w:rsidRDefault="000A3F92" w:rsidP="000A3F92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58CF03C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AE8D1FE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0CCA67C" w14:textId="32DAEB25" w:rsidR="009E7E54" w:rsidRPr="00AB3C95" w:rsidRDefault="000A3F92" w:rsidP="000A3F92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oMath>
            </m:oMathPara>
          </w:p>
        </w:tc>
      </w:tr>
    </w:tbl>
    <w:p w14:paraId="306EC893" w14:textId="087C1FBF" w:rsidR="009E7E54" w:rsidRPr="00AB3C95" w:rsidRDefault="000F7421" w:rsidP="00176E6D">
      <w:pPr>
        <w:pStyle w:val="a7"/>
        <w:numPr>
          <w:ilvl w:val="0"/>
          <w:numId w:val="28"/>
        </w:numPr>
        <w:tabs>
          <w:tab w:val="num" w:pos="567"/>
        </w:tabs>
        <w:ind w:left="425" w:hanging="284"/>
        <w:jc w:val="both"/>
        <w:rPr>
          <w:rFonts w:ascii="Arial Black" w:hAnsi="Arial Black" w:cs="mohammad bold art 1"/>
          <w:sz w:val="28"/>
          <w:szCs w:val="28"/>
        </w:rPr>
      </w:pP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6-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d>
        <m:r>
          <w:rPr>
            <w:rFonts w:ascii="Cambria Math" w:hAnsi="Cambria Math"/>
            <w:sz w:val="28"/>
            <w:szCs w:val="28"/>
          </w:rPr>
          <m:t>+8-</m:t>
        </m:r>
      </m:oMath>
      <w:r w:rsidR="000A3F92" w:rsidRPr="00AB3C95">
        <w:rPr>
          <w:rFonts w:hint="cs"/>
          <w:sz w:val="28"/>
          <w:szCs w:val="28"/>
          <w:rtl/>
        </w:rPr>
        <w:t xml:space="preserve">  تساوي ...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B3C95" w14:paraId="02B5CB39" w14:textId="77777777" w:rsidTr="00A019A3">
        <w:trPr>
          <w:jc w:val="center"/>
        </w:trPr>
        <w:tc>
          <w:tcPr>
            <w:tcW w:w="289" w:type="dxa"/>
            <w:vAlign w:val="center"/>
          </w:tcPr>
          <w:p w14:paraId="251175D6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9E262B1" w14:textId="7C6B8F9B" w:rsidR="009E7E54" w:rsidRPr="00AB3C95" w:rsidRDefault="000A3F92" w:rsidP="000A3F92">
            <w:pPr>
              <w:spacing w:before="80"/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14-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CF0F2DF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2A2354B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3E367D2" w14:textId="12616993" w:rsidR="009E7E54" w:rsidRPr="00AB3C95" w:rsidRDefault="000A3F92" w:rsidP="000A3F92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2-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612BA94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78CB10F" w14:textId="77777777" w:rsidR="009E7E54" w:rsidRPr="00AB3C9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5B715880" w14:textId="3E1BD83C" w:rsidR="009E7E54" w:rsidRPr="00AB3C95" w:rsidRDefault="000A3F92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AB3C95">
              <w:rPr>
                <w:rStyle w:val="vocalized"/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65D0E5A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AFC6318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F7265BD" w14:textId="0496BE1C" w:rsidR="009E7E54" w:rsidRPr="00AB3C95" w:rsidRDefault="000A3F92" w:rsidP="000A3F92">
            <w:pPr>
              <w:jc w:val="center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14</m:t>
                </m:r>
              </m:oMath>
            </m:oMathPara>
          </w:p>
        </w:tc>
      </w:tr>
    </w:tbl>
    <w:p w14:paraId="2511D676" w14:textId="5E7D02D9" w:rsidR="009E7E54" w:rsidRPr="00AB3C95" w:rsidRDefault="009E7E54" w:rsidP="00AC0A73">
      <w:pPr>
        <w:numPr>
          <w:ilvl w:val="0"/>
          <w:numId w:val="28"/>
        </w:numPr>
        <w:spacing w:before="80" w:after="60"/>
        <w:ind w:left="708" w:hanging="567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AB3C95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</w:t>
      </w:r>
      <m:oMath>
        <m:d>
          <m:dPr>
            <m:ctrlPr>
              <w:rPr>
                <w:rFonts w:ascii="Cambria Math" w:hAnsi="Cambria Math" w:cstheme="minorBidi"/>
                <w:b/>
                <w:bCs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Bidi"/>
                <w:sz w:val="28"/>
                <w:szCs w:val="28"/>
              </w:rPr>
              <m:t>2-</m:t>
            </m:r>
            <m:ctrlPr>
              <w:rPr>
                <w:rFonts w:ascii="Cambria Math" w:hAnsi="Cambria Math" w:cstheme="minorBidi"/>
                <w:sz w:val="28"/>
                <w:szCs w:val="28"/>
              </w:rPr>
            </m:ctrlPr>
          </m:e>
        </m:d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-1</m:t>
        </m:r>
      </m:oMath>
      <w:r w:rsidRPr="00AB3C95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</w:t>
      </w:r>
      <w:r w:rsidR="000A3F92" w:rsidRPr="00AB3C95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تساوي ...</w:t>
      </w:r>
      <w:r w:rsidRPr="00AB3C95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B3C95" w14:paraId="26A70FEF" w14:textId="77777777" w:rsidTr="00A019A3">
        <w:trPr>
          <w:jc w:val="center"/>
        </w:trPr>
        <w:tc>
          <w:tcPr>
            <w:tcW w:w="289" w:type="dxa"/>
            <w:vAlign w:val="center"/>
          </w:tcPr>
          <w:p w14:paraId="385D3BC4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BCAB24E" w14:textId="72C79B44" w:rsidR="009E7E54" w:rsidRPr="00AB3C95" w:rsidRDefault="007C2F5C" w:rsidP="007C2F5C">
            <w:pPr>
              <w:rPr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A274DF3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0E6479C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D55E778" w14:textId="680079B3" w:rsidR="009E7E54" w:rsidRPr="00AB3C95" w:rsidRDefault="007C2F5C" w:rsidP="007C2F5C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39D981F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FE1B993" w14:textId="77777777" w:rsidR="009E7E54" w:rsidRPr="00AB3C9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51990DD9" w14:textId="25B271F8" w:rsidR="009E7E54" w:rsidRPr="00AB3C95" w:rsidRDefault="007C2F5C" w:rsidP="007C2F5C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7B528AD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BE675CC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342042D" w14:textId="26A2A94B" w:rsidR="009E7E54" w:rsidRPr="00AB3C95" w:rsidRDefault="007C2F5C" w:rsidP="007C2F5C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3-</m:t>
                </m:r>
              </m:oMath>
            </m:oMathPara>
          </w:p>
        </w:tc>
      </w:tr>
    </w:tbl>
    <w:p w14:paraId="56D68364" w14:textId="2833B76C" w:rsidR="0052663B" w:rsidRPr="00AB3C95" w:rsidRDefault="007C2F5C" w:rsidP="0052663B">
      <w:pPr>
        <w:pStyle w:val="a7"/>
        <w:numPr>
          <w:ilvl w:val="0"/>
          <w:numId w:val="30"/>
        </w:numPr>
        <w:spacing w:before="80" w:after="60"/>
        <w:ind w:left="708" w:hanging="567"/>
        <w:rPr>
          <w:rFonts w:asciiTheme="minorBidi" w:hAnsiTheme="minorBidi" w:cstheme="minorBidi"/>
          <w:sz w:val="28"/>
          <w:szCs w:val="28"/>
        </w:rPr>
      </w:pPr>
      <w:r w:rsidRPr="00AB3C95">
        <w:rPr>
          <w:rFonts w:asciiTheme="minorBidi" w:hAnsiTheme="minorBidi" w:cstheme="minorBidi"/>
          <w:sz w:val="28"/>
          <w:szCs w:val="28"/>
          <w:rtl/>
        </w:rPr>
        <w:t xml:space="preserve">إذا كانت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5=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ب</m:t>
        </m:r>
      </m:oMath>
      <w:r w:rsidRPr="00AB3C95">
        <w:rPr>
          <w:rFonts w:asciiTheme="minorBidi" w:hAnsiTheme="minorBidi" w:cstheme="minorBidi"/>
          <w:sz w:val="28"/>
          <w:szCs w:val="28"/>
          <w:rtl/>
        </w:rPr>
        <w:t xml:space="preserve"> فإن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10-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ب</m:t>
        </m:r>
      </m:oMath>
      <w:r w:rsidRPr="00AB3C95">
        <w:rPr>
          <w:rFonts w:asciiTheme="minorBidi" w:hAnsiTheme="minorBidi" w:cstheme="minorBidi"/>
          <w:sz w:val="28"/>
          <w:szCs w:val="28"/>
          <w:rtl/>
        </w:rPr>
        <w:t xml:space="preserve"> تساوي..</w:t>
      </w:r>
    </w:p>
    <w:p w14:paraId="32B34048" w14:textId="77777777" w:rsidR="0052663B" w:rsidRPr="00AB3C95" w:rsidRDefault="0052663B" w:rsidP="0052663B">
      <w:pPr>
        <w:pStyle w:val="a7"/>
        <w:spacing w:before="80" w:after="60"/>
        <w:ind w:left="708"/>
        <w:rPr>
          <w:rFonts w:asciiTheme="minorBidi" w:hAnsiTheme="minorBidi" w:cstheme="minorBidi"/>
          <w:sz w:val="28"/>
          <w:szCs w:val="28"/>
          <w:rtl/>
        </w:rPr>
      </w:pPr>
    </w:p>
    <w:tbl>
      <w:tblPr>
        <w:tblStyle w:val="a6"/>
        <w:tblpPr w:leftFromText="180" w:rightFromText="180" w:vertAnchor="text" w:horzAnchor="margin" w:tblpXSpec="center" w:tblpY="77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52663B" w:rsidRPr="00AB3C95" w14:paraId="01C6536A" w14:textId="77777777" w:rsidTr="0052663B">
        <w:tc>
          <w:tcPr>
            <w:tcW w:w="289" w:type="dxa"/>
            <w:vAlign w:val="center"/>
          </w:tcPr>
          <w:p w14:paraId="25B7009A" w14:textId="77777777" w:rsidR="0052663B" w:rsidRPr="00AB3C95" w:rsidRDefault="0052663B" w:rsidP="0052663B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789EDFFF" w14:textId="77777777" w:rsidR="0052663B" w:rsidRPr="00AB3C95" w:rsidRDefault="0052663B" w:rsidP="0052663B">
            <w:pPr>
              <w:jc w:val="center"/>
              <w:rPr>
                <w:i/>
                <w:sz w:val="28"/>
                <w:szCs w:val="28"/>
              </w:rPr>
            </w:pPr>
            <w:r w:rsidRPr="00AB3C95">
              <w:rPr>
                <w:rFonts w:hint="cs"/>
                <w:i/>
                <w:sz w:val="28"/>
                <w:szCs w:val="28"/>
                <w:rtl/>
              </w:rPr>
              <w:t>15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204217E" w14:textId="77777777" w:rsidR="0052663B" w:rsidRPr="00AB3C95" w:rsidRDefault="0052663B" w:rsidP="0052663B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38588CE" w14:textId="77777777" w:rsidR="0052663B" w:rsidRPr="00AB3C95" w:rsidRDefault="0052663B" w:rsidP="0052663B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64DE4338" w14:textId="77777777" w:rsidR="0052663B" w:rsidRPr="00AB3C95" w:rsidRDefault="0052663B" w:rsidP="0052663B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10-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DC599D4" w14:textId="77777777" w:rsidR="0052663B" w:rsidRPr="00AB3C95" w:rsidRDefault="0052663B" w:rsidP="0052663B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0AB35BA" w14:textId="77777777" w:rsidR="0052663B" w:rsidRPr="00AB3C95" w:rsidRDefault="0052663B" w:rsidP="0052663B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23390700" w14:textId="77777777" w:rsidR="0052663B" w:rsidRPr="00AB3C95" w:rsidRDefault="0052663B" w:rsidP="0052663B">
            <w:pPr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50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DCE4A17" w14:textId="77777777" w:rsidR="0052663B" w:rsidRPr="00AB3C95" w:rsidRDefault="0052663B" w:rsidP="0052663B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DFD2BF2" w14:textId="77777777" w:rsidR="0052663B" w:rsidRPr="00AB3C95" w:rsidRDefault="0052663B" w:rsidP="0052663B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48BC9B8" w14:textId="77777777" w:rsidR="0052663B" w:rsidRPr="00AB3C95" w:rsidRDefault="0052663B" w:rsidP="0052663B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5-</m:t>
                </m:r>
              </m:oMath>
            </m:oMathPara>
          </w:p>
        </w:tc>
      </w:tr>
    </w:tbl>
    <w:p w14:paraId="21B5CF18" w14:textId="77777777" w:rsidR="0052663B" w:rsidRPr="00AB3C95" w:rsidRDefault="0052663B" w:rsidP="0052663B">
      <w:pPr>
        <w:pStyle w:val="a7"/>
        <w:spacing w:before="80" w:after="60"/>
        <w:ind w:left="708"/>
        <w:rPr>
          <w:rFonts w:asciiTheme="minorBidi" w:hAnsiTheme="minorBidi" w:cstheme="minorBidi"/>
          <w:sz w:val="28"/>
          <w:szCs w:val="28"/>
        </w:rPr>
      </w:pPr>
    </w:p>
    <w:p w14:paraId="5399C9CB" w14:textId="22767023" w:rsidR="009E7E54" w:rsidRPr="00AB3C95" w:rsidRDefault="000F7421" w:rsidP="005D1A7B">
      <w:pPr>
        <w:pStyle w:val="a7"/>
        <w:numPr>
          <w:ilvl w:val="0"/>
          <w:numId w:val="30"/>
        </w:numPr>
        <w:ind w:left="567"/>
        <w:rPr>
          <w:rFonts w:asciiTheme="minorBidi" w:hAnsiTheme="minorBidi" w:cstheme="minorBidi"/>
          <w:sz w:val="28"/>
          <w:szCs w:val="28"/>
        </w:rPr>
      </w:pPr>
      <m:oMath>
        <m:d>
          <m:dPr>
            <m:ctrlPr>
              <w:rPr>
                <w:rFonts w:ascii="Cambria Math" w:hAnsi="Cambria Math" w:cstheme="minorBidi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inorBidi"/>
                <w:sz w:val="28"/>
                <w:szCs w:val="28"/>
              </w:rPr>
              <m:t>2-</m:t>
            </m:r>
          </m:e>
        </m:d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×9</m:t>
        </m:r>
      </m:oMath>
      <w:r w:rsidR="009E7E54" w:rsidRPr="00AB3C95">
        <w:rPr>
          <w:rFonts w:asciiTheme="minorBidi" w:hAnsiTheme="minorBidi" w:cstheme="minorBidi"/>
          <w:sz w:val="28"/>
          <w:szCs w:val="28"/>
          <w:rtl/>
        </w:rPr>
        <w:t xml:space="preserve"> </w:t>
      </w:r>
      <w:r w:rsidR="007C2F5C" w:rsidRPr="00AB3C95">
        <w:rPr>
          <w:rFonts w:asciiTheme="minorBidi" w:hAnsiTheme="minorBidi" w:cstheme="minorBidi"/>
          <w:sz w:val="28"/>
          <w:szCs w:val="28"/>
          <w:rtl/>
        </w:rPr>
        <w:t xml:space="preserve"> يساوي ...</w:t>
      </w:r>
      <w:r w:rsidR="009E7E54" w:rsidRPr="00AB3C95">
        <w:rPr>
          <w:rFonts w:asciiTheme="minorBidi" w:hAnsiTheme="minorBidi" w:cstheme="minorBidi"/>
          <w:sz w:val="28"/>
          <w:szCs w:val="28"/>
          <w:rtl/>
        </w:rPr>
        <w:t xml:space="preserve"> 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B3C95" w14:paraId="06EC6E49" w14:textId="77777777" w:rsidTr="002A0F27">
        <w:trPr>
          <w:jc w:val="center"/>
        </w:trPr>
        <w:tc>
          <w:tcPr>
            <w:tcW w:w="289" w:type="dxa"/>
            <w:vAlign w:val="center"/>
          </w:tcPr>
          <w:p w14:paraId="4DDF5766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C28B80E" w14:textId="3E23818C" w:rsidR="009E7E54" w:rsidRPr="00AB3C95" w:rsidRDefault="007C2F5C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12995F4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36A7335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25D26942" w14:textId="22F2506B" w:rsidR="009E7E54" w:rsidRPr="00AB3C95" w:rsidRDefault="007C2F5C" w:rsidP="007C2F5C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18-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41CDAE0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2058B4F" w14:textId="77777777" w:rsidR="009E7E54" w:rsidRPr="00AB3C9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9BE1790" w14:textId="4503DB1C" w:rsidR="009E7E54" w:rsidRPr="00AB3C95" w:rsidRDefault="007C2F5C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AB3C95">
              <w:rPr>
                <w:rStyle w:val="vocalized"/>
                <w:rFonts w:hint="cs"/>
                <w:sz w:val="28"/>
                <w:szCs w:val="28"/>
                <w:rtl/>
              </w:rPr>
              <w:t>18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9ABC31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7326537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361B868" w14:textId="3FF98A87" w:rsidR="009E7E54" w:rsidRPr="00AB3C95" w:rsidRDefault="007C2F5C" w:rsidP="009E7E54">
            <w:pPr>
              <w:jc w:val="center"/>
              <w:rPr>
                <w:sz w:val="28"/>
                <w:szCs w:val="28"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3</w:t>
            </w:r>
          </w:p>
        </w:tc>
      </w:tr>
    </w:tbl>
    <w:p w14:paraId="62EA2B1C" w14:textId="1D415B0B" w:rsidR="009E7E54" w:rsidRPr="00AB3C95" w:rsidRDefault="009E7E54" w:rsidP="005D1A7B">
      <w:pPr>
        <w:numPr>
          <w:ilvl w:val="0"/>
          <w:numId w:val="30"/>
        </w:numPr>
        <w:spacing w:before="80" w:after="60"/>
        <w:ind w:left="708" w:hanging="567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AB3C95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</w:t>
      </w:r>
      <m:oMath>
        <m:d>
          <m:dPr>
            <m:ctrlPr>
              <w:rPr>
                <w:rFonts w:ascii="Cambria Math" w:hAnsi="Cambria Math" w:cstheme="minorBidi"/>
                <w:b/>
                <w:b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inorBidi"/>
                <w:sz w:val="28"/>
                <w:szCs w:val="28"/>
              </w:rPr>
              <m:t>9-</m:t>
            </m:r>
            <m:ctrlPr>
              <w:rPr>
                <w:rFonts w:ascii="Cambria Math" w:hAnsi="Cambria Math" w:cstheme="minorBidi"/>
                <w:i/>
                <w:sz w:val="28"/>
                <w:szCs w:val="28"/>
              </w:rPr>
            </m:ctrlPr>
          </m:e>
        </m:d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×11-</m:t>
        </m:r>
      </m:oMath>
      <w:r w:rsidRPr="00AB3C95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</w:t>
      </w:r>
      <w:r w:rsidRPr="00AB3C95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B3C95" w14:paraId="481AE652" w14:textId="77777777" w:rsidTr="002A0F27">
        <w:trPr>
          <w:jc w:val="center"/>
        </w:trPr>
        <w:tc>
          <w:tcPr>
            <w:tcW w:w="289" w:type="dxa"/>
            <w:vAlign w:val="center"/>
          </w:tcPr>
          <w:p w14:paraId="4C84BA4C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AEBC962" w14:textId="021F9004" w:rsidR="009E7E54" w:rsidRPr="00AB3C95" w:rsidRDefault="007C2F5C" w:rsidP="007C2F5C">
            <w:pPr>
              <w:rPr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20-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2996AEC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2A7D406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6B7DC06B" w14:textId="5B97DB0A" w:rsidR="009E7E54" w:rsidRPr="00AB3C95" w:rsidRDefault="006B5D65" w:rsidP="006B5D65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24BCBB2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0D24B33" w14:textId="77777777" w:rsidR="009E7E54" w:rsidRPr="00AB3C9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5E9BADB4" w14:textId="5FFD35FA" w:rsidR="009E7E54" w:rsidRPr="00AB3C95" w:rsidRDefault="006B5D65" w:rsidP="006B5D65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99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563CBDA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0902E88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655E40F" w14:textId="551C856C" w:rsidR="009E7E54" w:rsidRPr="00AB3C95" w:rsidRDefault="006B5D65" w:rsidP="006B5D65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99-</m:t>
                </m:r>
              </m:oMath>
            </m:oMathPara>
          </w:p>
        </w:tc>
      </w:tr>
    </w:tbl>
    <w:p w14:paraId="215A8B31" w14:textId="0F871DEE" w:rsidR="009E7E54" w:rsidRPr="00AB3C95" w:rsidRDefault="000F7421" w:rsidP="005D1A7B">
      <w:pPr>
        <w:pStyle w:val="a7"/>
        <w:numPr>
          <w:ilvl w:val="0"/>
          <w:numId w:val="30"/>
        </w:numPr>
        <w:ind w:left="425" w:hanging="284"/>
        <w:rPr>
          <w:rFonts w:asciiTheme="minorBidi" w:hAnsiTheme="minorBidi" w:cstheme="minorBidi"/>
          <w:sz w:val="28"/>
          <w:szCs w:val="28"/>
        </w:rPr>
      </w:pPr>
      <m:oMath>
        <m:d>
          <m:dPr>
            <m:ctrlPr>
              <w:rPr>
                <w:rFonts w:ascii="Cambria Math" w:hAnsi="Cambria Math" w:cstheme="minorBidi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Bidi"/>
                <w:sz w:val="28"/>
                <w:szCs w:val="28"/>
              </w:rPr>
              <m:t>10-</m:t>
            </m:r>
            <m:ctrlPr>
              <w:rPr>
                <w:rFonts w:ascii="Cambria Math" w:hAnsi="Cambria Math" w:cstheme="minorBidi"/>
                <w:i/>
                <w:sz w:val="28"/>
                <w:szCs w:val="28"/>
              </w:rPr>
            </m:ctrlPr>
          </m:e>
        </m:d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÷80</m:t>
        </m:r>
      </m:oMath>
      <w:r w:rsidR="009E7E54" w:rsidRPr="00AB3C95">
        <w:rPr>
          <w:rFonts w:asciiTheme="minorBidi" w:hAnsiTheme="minorBidi" w:cstheme="minorBidi"/>
          <w:sz w:val="28"/>
          <w:szCs w:val="28"/>
          <w:rtl/>
        </w:rPr>
        <w:t xml:space="preserve">  </w:t>
      </w:r>
      <w:r w:rsidR="006B5D65" w:rsidRPr="00AB3C95">
        <w:rPr>
          <w:rFonts w:asciiTheme="minorBidi" w:hAnsiTheme="minorBidi" w:cstheme="minorBidi"/>
          <w:sz w:val="28"/>
          <w:szCs w:val="28"/>
          <w:rtl/>
        </w:rPr>
        <w:t>تساوي ...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B3C95" w14:paraId="2DA9BADE" w14:textId="77777777" w:rsidTr="002A0F27">
        <w:trPr>
          <w:jc w:val="center"/>
        </w:trPr>
        <w:tc>
          <w:tcPr>
            <w:tcW w:w="289" w:type="dxa"/>
            <w:vAlign w:val="center"/>
          </w:tcPr>
          <w:p w14:paraId="299A90CC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9B1AC37" w14:textId="030957F1" w:rsidR="009E7E54" w:rsidRPr="00AB3C95" w:rsidRDefault="006B5D65" w:rsidP="006B5D65">
            <w:pPr>
              <w:spacing w:before="80"/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70-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028861C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DADA8A1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1A2AF4C5" w14:textId="53A3AACC" w:rsidR="009E7E54" w:rsidRPr="00AB3C95" w:rsidRDefault="006B5D65" w:rsidP="006B5D65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70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CFCD998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B34869F" w14:textId="77777777" w:rsidR="009E7E54" w:rsidRPr="00AB3C9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791D3289" w14:textId="5D13AEE3" w:rsidR="009E7E54" w:rsidRPr="00AB3C95" w:rsidRDefault="006B5D65" w:rsidP="006B5D65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8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028BB7C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5AD7EDA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BE8664F" w14:textId="0A082C6B" w:rsidR="009E7E54" w:rsidRPr="00AB3C95" w:rsidRDefault="006B5D65" w:rsidP="006B5D65">
            <w:pPr>
              <w:jc w:val="center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8-</m:t>
                </m:r>
              </m:oMath>
            </m:oMathPara>
          </w:p>
        </w:tc>
      </w:tr>
    </w:tbl>
    <w:p w14:paraId="72EFFC3A" w14:textId="562C9B0F" w:rsidR="009E7E54" w:rsidRPr="00AB3C95" w:rsidRDefault="003C6AB7" w:rsidP="005D1A7B">
      <w:pPr>
        <w:numPr>
          <w:ilvl w:val="0"/>
          <w:numId w:val="30"/>
        </w:numPr>
        <w:spacing w:before="80" w:after="60"/>
        <w:ind w:left="708" w:hanging="567"/>
        <w:rPr>
          <w:rFonts w:asciiTheme="minorBidi" w:hAnsiTheme="minorBidi" w:cstheme="minorBidi"/>
          <w:sz w:val="28"/>
          <w:szCs w:val="28"/>
          <w:rtl/>
        </w:rPr>
      </w:pPr>
      <w:r w:rsidRPr="00AB3C95">
        <w:rPr>
          <w:rFonts w:asciiTheme="minorBidi" w:hAnsiTheme="minorBidi" w:cstheme="minorBidi" w:hint="cs"/>
          <w:sz w:val="28"/>
          <w:szCs w:val="28"/>
          <w:rtl/>
        </w:rPr>
        <w:t xml:space="preserve">تكتب </w:t>
      </w:r>
      <w:r w:rsidR="006B5D65" w:rsidRPr="00AB3C95">
        <w:rPr>
          <w:rFonts w:asciiTheme="minorBidi" w:hAnsiTheme="minorBidi" w:cstheme="minorBidi" w:hint="cs"/>
          <w:sz w:val="28"/>
          <w:szCs w:val="28"/>
          <w:rtl/>
        </w:rPr>
        <w:t xml:space="preserve">العبارة (عدد إزداد بمقدار ثمانية ) </w:t>
      </w:r>
      <w:r w:rsidRPr="00AB3C95">
        <w:rPr>
          <w:rFonts w:asciiTheme="minorBidi" w:hAnsiTheme="minorBidi" w:cstheme="minorBidi" w:hint="cs"/>
          <w:sz w:val="28"/>
          <w:szCs w:val="28"/>
          <w:rtl/>
        </w:rPr>
        <w:t>بصورة جبرية</w:t>
      </w:r>
      <w:r w:rsidR="009E7E54" w:rsidRPr="00AB3C95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B3C95" w14:paraId="602EDB47" w14:textId="77777777" w:rsidTr="0032714C">
        <w:trPr>
          <w:jc w:val="center"/>
        </w:trPr>
        <w:tc>
          <w:tcPr>
            <w:tcW w:w="289" w:type="dxa"/>
            <w:vAlign w:val="center"/>
          </w:tcPr>
          <w:p w14:paraId="7BAC2B70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70B56F5" w14:textId="1AAFD27B" w:rsidR="009E7E54" w:rsidRPr="00AB3C95" w:rsidRDefault="006B5D65" w:rsidP="006B5D65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2+8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913C4CE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671D778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863FF1F" w14:textId="58C6AA02" w:rsidR="009E7E54" w:rsidRPr="00AB3C95" w:rsidRDefault="003C6AB7" w:rsidP="003C6AB7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8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F3F0AB8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08B3978" w14:textId="77777777" w:rsidR="009E7E54" w:rsidRPr="00AB3C9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6828778C" w14:textId="4487DCA8" w:rsidR="009E7E54" w:rsidRPr="00AB3C95" w:rsidRDefault="003C6AB7" w:rsidP="003C6AB7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8+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37F3695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25DF494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97CB4C0" w14:textId="5878BFD6" w:rsidR="009E7E54" w:rsidRPr="00AB3C95" w:rsidRDefault="003C6AB7" w:rsidP="003C6AB7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8+2</m:t>
                </m:r>
              </m:oMath>
            </m:oMathPara>
          </w:p>
        </w:tc>
      </w:tr>
    </w:tbl>
    <w:p w14:paraId="71135041" w14:textId="4CAC4D2A" w:rsidR="009E7E54" w:rsidRPr="00AB3C95" w:rsidRDefault="003C6AB7" w:rsidP="005D1A7B">
      <w:pPr>
        <w:pStyle w:val="a7"/>
        <w:numPr>
          <w:ilvl w:val="0"/>
          <w:numId w:val="30"/>
        </w:numPr>
        <w:ind w:left="850" w:hanging="709"/>
        <w:rPr>
          <w:rFonts w:ascii="Arial Black" w:hAnsi="Arial Black" w:cs="mohammad bold art 1"/>
          <w:sz w:val="28"/>
          <w:szCs w:val="28"/>
        </w:rPr>
      </w:pPr>
      <w:r w:rsidRPr="00AB3C95">
        <w:rPr>
          <w:rFonts w:hint="cs"/>
          <w:sz w:val="28"/>
          <w:szCs w:val="28"/>
          <w:rtl/>
        </w:rPr>
        <w:t xml:space="preserve">تكتب العبارة ( سبعة امثال الكتب يساوي أربعة عشر ) بصورة معادلة </w:t>
      </w:r>
      <w:r w:rsidR="009E7E54" w:rsidRPr="00AB3C95">
        <w:rPr>
          <w:rFonts w:hint="cs"/>
          <w:sz w:val="28"/>
          <w:szCs w:val="28"/>
          <w:rtl/>
        </w:rPr>
        <w:t xml:space="preserve">  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B3C95" w14:paraId="2C150C11" w14:textId="77777777" w:rsidTr="00B30C78">
        <w:trPr>
          <w:jc w:val="center"/>
        </w:trPr>
        <w:tc>
          <w:tcPr>
            <w:tcW w:w="289" w:type="dxa"/>
            <w:vAlign w:val="center"/>
          </w:tcPr>
          <w:p w14:paraId="0CFAB877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9836D00" w14:textId="6A02D402" w:rsidR="009E7E54" w:rsidRPr="00AB3C95" w:rsidRDefault="003C6AB7" w:rsidP="003C6AB7">
            <w:pPr>
              <w:spacing w:before="80"/>
              <w:jc w:val="center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14=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ك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7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1F93C38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187F20F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775DE863" w14:textId="59BAFDD0" w:rsidR="009E7E54" w:rsidRPr="00AB3C95" w:rsidRDefault="003C6AB7" w:rsidP="003C6AB7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7=</m:t>
                </m:r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  <w:rtl/>
                  </w:rPr>
                  <m:t>ك</m:t>
                </m:r>
                <m: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1</m:t>
                </m:r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4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8A90DFB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88A454E" w14:textId="77777777" w:rsidR="009E7E54" w:rsidRPr="00AB3C9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2B918320" w14:textId="4AAA8677" w:rsidR="009E7E54" w:rsidRPr="00AB3C95" w:rsidRDefault="003C6AB7" w:rsidP="003C6AB7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14+7=</m:t>
                </m:r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  <w:rtl/>
                  </w:rPr>
                  <m:t>ك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8602889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BFFD54D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0A6DA64" w14:textId="7FB027D9" w:rsidR="009E7E54" w:rsidRPr="00AB3C95" w:rsidRDefault="003C6AB7" w:rsidP="003C6AB7">
            <w:pPr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7=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14+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ك</m:t>
                </m:r>
              </m:oMath>
            </m:oMathPara>
          </w:p>
        </w:tc>
      </w:tr>
    </w:tbl>
    <w:p w14:paraId="0F5505FF" w14:textId="061CF702" w:rsidR="009E7E54" w:rsidRPr="00AB3C95" w:rsidRDefault="009E7E54" w:rsidP="005D1A7B">
      <w:pPr>
        <w:numPr>
          <w:ilvl w:val="0"/>
          <w:numId w:val="30"/>
        </w:numPr>
        <w:tabs>
          <w:tab w:val="left" w:pos="141"/>
        </w:tabs>
        <w:spacing w:before="80" w:after="60"/>
        <w:ind w:left="850" w:hanging="709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AB3C95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</w:t>
      </w:r>
      <w:r w:rsidR="0005090C" w:rsidRPr="00AB3C95">
        <w:rPr>
          <w:rFonts w:asciiTheme="minorBidi" w:hAnsiTheme="minorBidi" w:cstheme="minorBidi"/>
          <w:sz w:val="28"/>
          <w:szCs w:val="28"/>
          <w:rtl/>
        </w:rPr>
        <w:t xml:space="preserve">حل المعادلة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4-=2-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س</m:t>
        </m:r>
      </m:oMath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B3C95" w14:paraId="6807750C" w14:textId="77777777" w:rsidTr="00B30C78">
        <w:trPr>
          <w:jc w:val="center"/>
        </w:trPr>
        <w:tc>
          <w:tcPr>
            <w:tcW w:w="289" w:type="dxa"/>
            <w:vAlign w:val="center"/>
          </w:tcPr>
          <w:p w14:paraId="4BD3AFF3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311CC7B" w14:textId="563D2285" w:rsidR="009E7E54" w:rsidRPr="00AB3C95" w:rsidRDefault="0005090C" w:rsidP="0005090C">
            <w:pPr>
              <w:jc w:val="center"/>
              <w:rPr>
                <w:i/>
                <w:sz w:val="28"/>
                <w:szCs w:val="28"/>
              </w:rPr>
            </w:pPr>
            <w:r w:rsidRPr="00AB3C95">
              <w:rPr>
                <w:rFonts w:hint="cs"/>
                <w:i/>
                <w:sz w:val="28"/>
                <w:szCs w:val="28"/>
                <w:rtl/>
              </w:rPr>
              <w:t>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DE3DF0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4FADCF4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6FB6266" w14:textId="026221C9" w:rsidR="009E7E54" w:rsidRPr="00AB3C95" w:rsidRDefault="0005090C" w:rsidP="0005090C">
            <w:pPr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4FA89CA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A850710" w14:textId="77777777" w:rsidR="009E7E54" w:rsidRPr="00AB3C9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6C6CD43D" w14:textId="604B808F" w:rsidR="009E7E54" w:rsidRPr="00AB3C95" w:rsidRDefault="0005090C" w:rsidP="0005090C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61729CA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1AAE726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472828E" w14:textId="1D29457C" w:rsidR="009E7E54" w:rsidRPr="00AB3C95" w:rsidRDefault="0005090C" w:rsidP="0005090C">
            <w:pPr>
              <w:rPr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2-</m:t>
                </m:r>
              </m:oMath>
            </m:oMathPara>
          </w:p>
        </w:tc>
      </w:tr>
    </w:tbl>
    <w:p w14:paraId="58CA8EBE" w14:textId="1915CCC3" w:rsidR="009E7E54" w:rsidRPr="00AB3C95" w:rsidRDefault="009E7E54" w:rsidP="005D1A7B">
      <w:pPr>
        <w:numPr>
          <w:ilvl w:val="0"/>
          <w:numId w:val="30"/>
        </w:numPr>
        <w:spacing w:before="80" w:after="60"/>
        <w:ind w:left="708" w:hanging="567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AB3C95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</w:t>
      </w:r>
      <w:r w:rsidR="0005090C" w:rsidRPr="00AB3C95">
        <w:rPr>
          <w:rFonts w:asciiTheme="minorBidi" w:hAnsiTheme="minorBidi" w:cstheme="minorBidi"/>
          <w:sz w:val="28"/>
          <w:szCs w:val="28"/>
          <w:rtl/>
        </w:rPr>
        <w:t xml:space="preserve">حل المعادلة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6=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س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2</m:t>
        </m:r>
      </m:oMath>
      <w:r w:rsidRPr="00AB3C95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B3C95" w14:paraId="48ABB0B6" w14:textId="77777777" w:rsidTr="0032714C">
        <w:trPr>
          <w:jc w:val="center"/>
        </w:trPr>
        <w:tc>
          <w:tcPr>
            <w:tcW w:w="289" w:type="dxa"/>
            <w:vAlign w:val="center"/>
          </w:tcPr>
          <w:p w14:paraId="6DD2FCCA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238D58E" w14:textId="2690CEAF" w:rsidR="009E7E54" w:rsidRPr="00AB3C95" w:rsidRDefault="0005090C" w:rsidP="0005090C">
            <w:pPr>
              <w:jc w:val="center"/>
              <w:rPr>
                <w:i/>
                <w:sz w:val="28"/>
                <w:szCs w:val="28"/>
              </w:rPr>
            </w:pPr>
            <w:r w:rsidRPr="00AB3C95">
              <w:rPr>
                <w:rFonts w:hint="cs"/>
                <w:i/>
                <w:sz w:val="28"/>
                <w:szCs w:val="28"/>
                <w:rtl/>
              </w:rPr>
              <w:t>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965924F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8AAC5D9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4A751E47" w14:textId="1C55DEED" w:rsidR="009E7E54" w:rsidRPr="00AB3C95" w:rsidRDefault="0005090C" w:rsidP="0005090C">
            <w:pPr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A175ACB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D02DEC9" w14:textId="77777777" w:rsidR="009E7E54" w:rsidRPr="00AB3C9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322991F9" w14:textId="6B1573A8" w:rsidR="009E7E54" w:rsidRPr="00AB3C95" w:rsidRDefault="0005090C" w:rsidP="0005090C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FD1C5D6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D9F8E6A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D275318" w14:textId="009691D3" w:rsidR="009E7E54" w:rsidRPr="00AB3C95" w:rsidRDefault="0005090C" w:rsidP="0005090C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2-</m:t>
                </m:r>
              </m:oMath>
            </m:oMathPara>
          </w:p>
        </w:tc>
      </w:tr>
    </w:tbl>
    <w:p w14:paraId="60BEEA34" w14:textId="43FE14BD" w:rsidR="009E7E54" w:rsidRPr="00AB3C95" w:rsidRDefault="0005090C" w:rsidP="005D1A7B">
      <w:pPr>
        <w:pStyle w:val="a7"/>
        <w:numPr>
          <w:ilvl w:val="0"/>
          <w:numId w:val="30"/>
        </w:numPr>
        <w:ind w:left="708" w:hanging="567"/>
        <w:rPr>
          <w:rFonts w:ascii="Arial Black" w:hAnsi="Arial Black" w:cs="mohammad bold art 1"/>
          <w:sz w:val="28"/>
          <w:szCs w:val="28"/>
        </w:rPr>
      </w:pPr>
      <w:r w:rsidRPr="00AB3C95">
        <w:rPr>
          <w:rFonts w:hint="cs"/>
          <w:sz w:val="28"/>
          <w:szCs w:val="28"/>
          <w:rtl/>
        </w:rPr>
        <w:t>المسافة</w:t>
      </w:r>
      <w:r w:rsidR="003447FB" w:rsidRPr="00AB3C95">
        <w:rPr>
          <w:rFonts w:hint="cs"/>
          <w:sz w:val="28"/>
          <w:szCs w:val="28"/>
          <w:rtl/>
        </w:rPr>
        <w:t xml:space="preserve"> حول شكل هندسي تسمى</w:t>
      </w:r>
      <w:r w:rsidR="00704DE5" w:rsidRPr="00AB3C95">
        <w:rPr>
          <w:rFonts w:hint="cs"/>
          <w:sz w:val="28"/>
          <w:szCs w:val="28"/>
          <w:rtl/>
        </w:rPr>
        <w:t xml:space="preserve"> ..</w:t>
      </w:r>
      <w:r w:rsidR="009E7E54" w:rsidRPr="00AB3C95">
        <w:rPr>
          <w:rFonts w:hint="cs"/>
          <w:sz w:val="28"/>
          <w:szCs w:val="28"/>
          <w:rtl/>
        </w:rPr>
        <w:t xml:space="preserve">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B3C95" w14:paraId="32175103" w14:textId="77777777" w:rsidTr="00BA49BF">
        <w:trPr>
          <w:jc w:val="center"/>
        </w:trPr>
        <w:tc>
          <w:tcPr>
            <w:tcW w:w="289" w:type="dxa"/>
            <w:vAlign w:val="center"/>
          </w:tcPr>
          <w:p w14:paraId="172BB844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348C759" w14:textId="21E5E198" w:rsidR="009E7E54" w:rsidRPr="00AB3C95" w:rsidRDefault="00704DE5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مساحة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A144F1E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182BE4B4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6F19DB6" w14:textId="0B0C5106" w:rsidR="009E7E54" w:rsidRPr="00AB3C95" w:rsidRDefault="00704DE5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AB3C95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محيط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E3C4487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91DE115" w14:textId="77777777" w:rsidR="009E7E54" w:rsidRPr="00AB3C9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A50CE01" w14:textId="22D8FD10" w:rsidR="009E7E54" w:rsidRPr="00AB3C95" w:rsidRDefault="00704DE5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AB3C95">
              <w:rPr>
                <w:rStyle w:val="vocalized"/>
                <w:rFonts w:hint="cs"/>
                <w:sz w:val="28"/>
                <w:szCs w:val="28"/>
                <w:rtl/>
              </w:rPr>
              <w:t>العرض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8FBBB01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C41E982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7A7F964" w14:textId="79711D09" w:rsidR="009E7E54" w:rsidRPr="00AB3C95" w:rsidRDefault="00704DE5" w:rsidP="009E7E54">
            <w:pPr>
              <w:jc w:val="center"/>
              <w:rPr>
                <w:sz w:val="28"/>
                <w:szCs w:val="28"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الطول</w:t>
            </w:r>
          </w:p>
        </w:tc>
      </w:tr>
    </w:tbl>
    <w:p w14:paraId="66BCBDBD" w14:textId="2E4BD7D1" w:rsidR="00654C27" w:rsidRPr="00AB3C95" w:rsidRDefault="00654C27" w:rsidP="005D1A7B">
      <w:pPr>
        <w:pStyle w:val="a7"/>
        <w:numPr>
          <w:ilvl w:val="0"/>
          <w:numId w:val="30"/>
        </w:numPr>
        <w:tabs>
          <w:tab w:val="left" w:pos="141"/>
        </w:tabs>
        <w:spacing w:before="80" w:after="60"/>
        <w:ind w:left="708" w:hanging="567"/>
        <w:rPr>
          <w:rFonts w:asciiTheme="minorBidi" w:hAnsiTheme="minorBidi" w:cstheme="minorBidi"/>
          <w:sz w:val="28"/>
          <w:szCs w:val="28"/>
        </w:rPr>
      </w:pPr>
      <w:r w:rsidRPr="00AB3C95">
        <w:rPr>
          <w:rFonts w:asciiTheme="minorBidi" w:hAnsiTheme="minorBidi" w:cstheme="minorBidi" w:hint="cs"/>
          <w:sz w:val="28"/>
          <w:szCs w:val="28"/>
          <w:rtl/>
        </w:rPr>
        <w:t xml:space="preserve">  </w:t>
      </w:r>
      <w:r w:rsidR="00704DE5" w:rsidRPr="00AB3C95">
        <w:rPr>
          <w:rFonts w:asciiTheme="minorBidi" w:hAnsiTheme="minorBidi" w:cstheme="minorBidi" w:hint="cs"/>
          <w:sz w:val="28"/>
          <w:szCs w:val="28"/>
          <w:rtl/>
        </w:rPr>
        <w:t xml:space="preserve">مساحة المستطيل المقابل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=</m:t>
        </m:r>
      </m:oMath>
      <w:r w:rsidR="00704DE5" w:rsidRPr="00AB3C95">
        <w:rPr>
          <w:rFonts w:asciiTheme="minorBidi" w:hAnsiTheme="minorBidi" w:cstheme="minorBidi" w:hint="cs"/>
          <w:sz w:val="28"/>
          <w:szCs w:val="28"/>
          <w:rtl/>
        </w:rPr>
        <w:t xml:space="preserve"> .....</w:t>
      </w:r>
      <w:r w:rsidRPr="00AB3C95">
        <w:rPr>
          <w:rFonts w:hint="cs"/>
          <w:sz w:val="28"/>
          <w:szCs w:val="28"/>
          <w:rtl/>
        </w:rPr>
        <w:t>سم</w:t>
      </w:r>
      <w:r w:rsidRPr="00AB3C95">
        <w:rPr>
          <w:rFonts w:hint="cs"/>
          <w:sz w:val="28"/>
          <w:szCs w:val="28"/>
          <w:vertAlign w:val="superscript"/>
          <w:rtl/>
        </w:rPr>
        <w:t>2</w:t>
      </w:r>
    </w:p>
    <w:p w14:paraId="7D0CBB41" w14:textId="65B6E128" w:rsidR="009E7E54" w:rsidRPr="00AB3C95" w:rsidRDefault="00654C27" w:rsidP="00F205B9">
      <w:pPr>
        <w:tabs>
          <w:tab w:val="left" w:pos="4698"/>
        </w:tabs>
        <w:spacing w:before="80" w:after="60"/>
        <w:ind w:left="643"/>
        <w:rPr>
          <w:rFonts w:ascii="Traditional Arabic" w:hAnsi="Traditional Arabic" w:cs="AL-Mohanad"/>
          <w:b/>
          <w:bCs/>
          <w:sz w:val="28"/>
          <w:szCs w:val="28"/>
        </w:rPr>
      </w:pPr>
      <w:r w:rsidRPr="00AB3C95">
        <w:rPr>
          <w:rFonts w:ascii="Calibri" w:eastAsia="Calibri" w:hAnsi="Calibri" w:cs="Arial"/>
          <w:sz w:val="28"/>
          <w:szCs w:val="28"/>
          <w:lang w:eastAsia="en-US"/>
        </w:rPr>
        <w:drawing>
          <wp:anchor distT="0" distB="0" distL="114300" distR="114300" simplePos="0" relativeHeight="251660288" behindDoc="0" locked="0" layoutInCell="1" allowOverlap="1" wp14:anchorId="77047431" wp14:editId="6C856D4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33550" cy="704850"/>
            <wp:effectExtent l="0" t="0" r="0" b="0"/>
            <wp:wrapSquare wrapText="bothSides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15" t="50990" r="29561" b="33045"/>
                    <a:stretch/>
                  </pic:blipFill>
                  <pic:spPr bwMode="auto">
                    <a:xfrm>
                      <a:off x="0" y="0"/>
                      <a:ext cx="173355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3E89C57" w14:textId="77777777" w:rsidR="00F205B9" w:rsidRPr="00AB3C95" w:rsidRDefault="00F205B9" w:rsidP="00F205B9">
      <w:pPr>
        <w:tabs>
          <w:tab w:val="left" w:pos="4698"/>
        </w:tabs>
        <w:spacing w:before="80" w:after="60"/>
        <w:ind w:left="643"/>
        <w:rPr>
          <w:rFonts w:ascii="Traditional Arabic" w:hAnsi="Traditional Arabic" w:cs="AL-Mohanad"/>
          <w:b/>
          <w:bCs/>
          <w:sz w:val="28"/>
          <w:szCs w:val="28"/>
        </w:rPr>
      </w:pPr>
    </w:p>
    <w:tbl>
      <w:tblPr>
        <w:tblStyle w:val="a6"/>
        <w:tblpPr w:leftFromText="180" w:rightFromText="180" w:vertAnchor="text" w:horzAnchor="margin" w:tblpXSpec="center" w:tblpY="110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F205B9" w:rsidRPr="00AB3C95" w14:paraId="01AB83D6" w14:textId="77777777" w:rsidTr="00F205B9">
        <w:tc>
          <w:tcPr>
            <w:tcW w:w="289" w:type="dxa"/>
            <w:vAlign w:val="center"/>
          </w:tcPr>
          <w:p w14:paraId="572C7D7C" w14:textId="77777777" w:rsidR="00F205B9" w:rsidRPr="00AB3C95" w:rsidRDefault="00F205B9" w:rsidP="00F205B9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0D6D3D7" w14:textId="77777777" w:rsidR="00F205B9" w:rsidRPr="00AB3C95" w:rsidRDefault="00F205B9" w:rsidP="00F205B9">
            <w:pPr>
              <w:jc w:val="center"/>
              <w:rPr>
                <w:i/>
                <w:sz w:val="28"/>
                <w:szCs w:val="28"/>
              </w:rPr>
            </w:pPr>
            <w:r w:rsidRPr="00AB3C95">
              <w:rPr>
                <w:rFonts w:hint="cs"/>
                <w:i/>
                <w:sz w:val="28"/>
                <w:szCs w:val="28"/>
                <w:rtl/>
              </w:rPr>
              <w:t>20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89B81F" w14:textId="77777777" w:rsidR="00F205B9" w:rsidRPr="00AB3C95" w:rsidRDefault="00F205B9" w:rsidP="00F205B9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A694F02" w14:textId="77777777" w:rsidR="00F205B9" w:rsidRPr="00AB3C95" w:rsidRDefault="00F205B9" w:rsidP="00F205B9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7508E015" w14:textId="77777777" w:rsidR="00F205B9" w:rsidRPr="00AB3C95" w:rsidRDefault="00F205B9" w:rsidP="00F205B9">
            <w:pPr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33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0897618" w14:textId="77777777" w:rsidR="00F205B9" w:rsidRPr="00AB3C95" w:rsidRDefault="00F205B9" w:rsidP="00F205B9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4846948" w14:textId="77777777" w:rsidR="00F205B9" w:rsidRPr="00AB3C95" w:rsidRDefault="00F205B9" w:rsidP="00F205B9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46C7E505" w14:textId="77777777" w:rsidR="00F205B9" w:rsidRPr="00AB3C95" w:rsidRDefault="00F205B9" w:rsidP="00F205B9">
            <w:pPr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18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DA9BFF0" w14:textId="77777777" w:rsidR="00F205B9" w:rsidRPr="00AB3C95" w:rsidRDefault="00F205B9" w:rsidP="00F205B9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4355332" w14:textId="77777777" w:rsidR="00F205B9" w:rsidRPr="00AB3C95" w:rsidRDefault="00F205B9" w:rsidP="00F205B9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3CC58C7E" w14:textId="77777777" w:rsidR="00F205B9" w:rsidRPr="00AB3C95" w:rsidRDefault="00F205B9" w:rsidP="00F205B9">
            <w:pPr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14</w:t>
            </w:r>
          </w:p>
        </w:tc>
      </w:tr>
    </w:tbl>
    <w:p w14:paraId="2E83BD86" w14:textId="1D872C61" w:rsidR="009E7E54" w:rsidRPr="00AB3C95" w:rsidRDefault="00654C27" w:rsidP="005D1A7B">
      <w:pPr>
        <w:pStyle w:val="a7"/>
        <w:numPr>
          <w:ilvl w:val="0"/>
          <w:numId w:val="30"/>
        </w:numPr>
        <w:ind w:left="708" w:hanging="567"/>
        <w:rPr>
          <w:rFonts w:ascii="Arial Black" w:hAnsi="Arial Black" w:cs="mohammad bold art 1"/>
          <w:sz w:val="28"/>
          <w:szCs w:val="28"/>
        </w:rPr>
      </w:pPr>
      <w:r w:rsidRPr="00AB3C95">
        <w:rPr>
          <w:rFonts w:hint="cs"/>
          <w:sz w:val="28"/>
          <w:szCs w:val="28"/>
          <w:rtl/>
        </w:rPr>
        <w:t>تكتب النسبة 4 أمتار</w:t>
      </w:r>
      <w:r w:rsidR="005D1A7B" w:rsidRPr="00AB3C95">
        <w:rPr>
          <w:rFonts w:hint="cs"/>
          <w:sz w:val="28"/>
          <w:szCs w:val="28"/>
          <w:rtl/>
        </w:rPr>
        <w:t xml:space="preserve"> إلى</w:t>
      </w:r>
      <w:r w:rsidRPr="00AB3C95">
        <w:rPr>
          <w:rFonts w:hint="cs"/>
          <w:sz w:val="28"/>
          <w:szCs w:val="28"/>
          <w:rtl/>
        </w:rPr>
        <w:t xml:space="preserve"> </w:t>
      </w:r>
      <w:r w:rsidR="00FA52C0" w:rsidRPr="00AB3C95">
        <w:rPr>
          <w:rFonts w:hint="cs"/>
          <w:sz w:val="28"/>
          <w:szCs w:val="28"/>
          <w:rtl/>
        </w:rPr>
        <w:t>12 أمتار على شكل كسر في ابسط صورة ...</w:t>
      </w:r>
      <w:r w:rsidR="009E7E54" w:rsidRPr="00AB3C95">
        <w:rPr>
          <w:rFonts w:hint="cs"/>
          <w:sz w:val="28"/>
          <w:szCs w:val="28"/>
          <w:rtl/>
        </w:rPr>
        <w:t xml:space="preserve">     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B3C95" w14:paraId="2E0EB1E1" w14:textId="77777777" w:rsidTr="00BA49BF">
        <w:trPr>
          <w:jc w:val="center"/>
        </w:trPr>
        <w:tc>
          <w:tcPr>
            <w:tcW w:w="289" w:type="dxa"/>
            <w:vAlign w:val="center"/>
          </w:tcPr>
          <w:p w14:paraId="0F0A8FE1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33E682E" w14:textId="01727EB0" w:rsidR="009E7E54" w:rsidRPr="00AB3C95" w:rsidRDefault="000F7421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2F8474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5F92484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31FAB5A5" w14:textId="2CA23693" w:rsidR="009E7E54" w:rsidRPr="00AB3C95" w:rsidRDefault="000F7421" w:rsidP="009E7E54">
            <w:pPr>
              <w:spacing w:before="80"/>
              <w:jc w:val="center"/>
              <w:rPr>
                <w:rStyle w:val="vocalized"/>
                <w:rFonts w:ascii="Arial" w:hAnsi="Arial"/>
                <w:i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A173EAC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8CC547A" w14:textId="77777777" w:rsidR="009E7E54" w:rsidRPr="00AB3C9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01D1C03D" w14:textId="4729ED7B" w:rsidR="009E7E54" w:rsidRPr="00AB3C95" w:rsidRDefault="000F7421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6C8978F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86B3A05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49D9FF8" w14:textId="25A21243" w:rsidR="009E7E54" w:rsidRPr="00AB3C95" w:rsidRDefault="000F7421" w:rsidP="009E7E54">
            <w:pPr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</w:tr>
    </w:tbl>
    <w:p w14:paraId="541ACD4A" w14:textId="15984EDC" w:rsidR="009E7E54" w:rsidRPr="00AB3C95" w:rsidRDefault="009E7E54" w:rsidP="005D1A7B">
      <w:pPr>
        <w:numPr>
          <w:ilvl w:val="0"/>
          <w:numId w:val="30"/>
        </w:numPr>
        <w:spacing w:before="80" w:after="60"/>
        <w:ind w:left="708" w:hanging="567"/>
        <w:rPr>
          <w:rFonts w:asciiTheme="minorBidi" w:hAnsiTheme="minorBidi" w:cstheme="minorBidi"/>
          <w:sz w:val="28"/>
          <w:szCs w:val="28"/>
          <w:rtl/>
        </w:rPr>
      </w:pPr>
      <w:r w:rsidRPr="00AB3C95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</w:t>
      </w:r>
      <w:r w:rsidR="00FA52C0" w:rsidRPr="00AB3C95">
        <w:rPr>
          <w:rFonts w:asciiTheme="minorBidi" w:hAnsiTheme="minorBidi" w:cstheme="minorBidi" w:hint="cs"/>
          <w:sz w:val="28"/>
          <w:szCs w:val="28"/>
          <w:rtl/>
        </w:rPr>
        <w:t xml:space="preserve">معدل الوحدة لـ </w:t>
      </w:r>
      <w:r w:rsidRPr="00AB3C95">
        <w:rPr>
          <w:rFonts w:asciiTheme="minorBidi" w:hAnsiTheme="minorBidi" w:cstheme="minorBidi"/>
          <w:sz w:val="28"/>
          <w:szCs w:val="28"/>
          <w:rtl/>
        </w:rPr>
        <w:t xml:space="preserve"> </w:t>
      </w:r>
      <w:r w:rsidR="00FA52C0" w:rsidRPr="00AB3C95">
        <w:rPr>
          <w:rFonts w:asciiTheme="minorBidi" w:hAnsiTheme="minorBidi" w:cstheme="minorBidi" w:hint="cs"/>
          <w:sz w:val="28"/>
          <w:szCs w:val="28"/>
          <w:rtl/>
        </w:rPr>
        <w:t>300 ريال لكل 6 ساعات هو ...</w:t>
      </w:r>
      <w:r w:rsidRPr="00AB3C95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B3C95" w14:paraId="665C27E3" w14:textId="77777777" w:rsidTr="00BA49BF">
        <w:trPr>
          <w:jc w:val="center"/>
        </w:trPr>
        <w:tc>
          <w:tcPr>
            <w:tcW w:w="289" w:type="dxa"/>
            <w:vAlign w:val="center"/>
          </w:tcPr>
          <w:p w14:paraId="23427A35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4857136D" w14:textId="5E0DCBFD" w:rsidR="009E7E54" w:rsidRPr="00AB3C95" w:rsidRDefault="00FA52C0" w:rsidP="00FA52C0">
            <w:pPr>
              <w:jc w:val="center"/>
              <w:rPr>
                <w:i/>
                <w:sz w:val="28"/>
                <w:szCs w:val="28"/>
              </w:rPr>
            </w:pPr>
            <w:r w:rsidRPr="00AB3C95">
              <w:rPr>
                <w:rFonts w:hint="cs"/>
                <w:i/>
                <w:sz w:val="28"/>
                <w:szCs w:val="28"/>
                <w:rtl/>
              </w:rPr>
              <w:t>300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F912413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E21C0D3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3FEF22EA" w14:textId="0FFE9BC6" w:rsidR="009E7E54" w:rsidRPr="00AB3C95" w:rsidRDefault="00FA52C0" w:rsidP="00FA52C0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60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41B30B1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227CD4B" w14:textId="77777777" w:rsidR="009E7E54" w:rsidRPr="00AB3C9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3BFB8BAA" w14:textId="35AAC6FC" w:rsidR="009E7E54" w:rsidRPr="00AB3C95" w:rsidRDefault="00FA52C0" w:rsidP="00FA52C0">
            <w:pPr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50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C29D54B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BE8849A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233C012" w14:textId="73A07308" w:rsidR="009E7E54" w:rsidRPr="00AB3C95" w:rsidRDefault="00FA52C0" w:rsidP="00FA52C0">
            <w:pPr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5</w:t>
            </w:r>
          </w:p>
        </w:tc>
      </w:tr>
    </w:tbl>
    <w:p w14:paraId="721BB147" w14:textId="4F39C846" w:rsidR="009E7E54" w:rsidRPr="00AB3C95" w:rsidRDefault="00C4035C" w:rsidP="00BD4E4F">
      <w:pPr>
        <w:pStyle w:val="a7"/>
        <w:numPr>
          <w:ilvl w:val="0"/>
          <w:numId w:val="31"/>
        </w:numPr>
        <w:ind w:left="708" w:hanging="567"/>
        <w:rPr>
          <w:rFonts w:ascii="Arial Black" w:hAnsi="Arial Black" w:cs="mohammad bold art 1"/>
          <w:sz w:val="28"/>
          <w:szCs w:val="28"/>
        </w:rPr>
      </w:pPr>
      <w:r w:rsidRPr="00AB3C95">
        <w:rPr>
          <w:rFonts w:hint="cs"/>
          <w:sz w:val="28"/>
          <w:szCs w:val="28"/>
          <w:rtl/>
        </w:rPr>
        <w:t>اكملي ما يأتي:  36 ياردة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</m:oMath>
      <w:r w:rsidRPr="00AB3C95">
        <w:rPr>
          <w:rFonts w:hint="cs"/>
          <w:sz w:val="28"/>
          <w:szCs w:val="28"/>
          <w:rtl/>
        </w:rPr>
        <w:t xml:space="preserve"> .....قدم</w:t>
      </w:r>
      <w:r w:rsidR="009E7E54" w:rsidRPr="00AB3C95">
        <w:rPr>
          <w:rFonts w:hint="cs"/>
          <w:sz w:val="28"/>
          <w:szCs w:val="28"/>
          <w:rtl/>
        </w:rPr>
        <w:t xml:space="preserve">  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B3C95" w14:paraId="3754F933" w14:textId="77777777" w:rsidTr="005F7DF1">
        <w:trPr>
          <w:jc w:val="center"/>
        </w:trPr>
        <w:tc>
          <w:tcPr>
            <w:tcW w:w="289" w:type="dxa"/>
            <w:vAlign w:val="center"/>
          </w:tcPr>
          <w:p w14:paraId="2B6CEEE6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D15BC02" w14:textId="10C92A35" w:rsidR="009E7E54" w:rsidRPr="00AB3C95" w:rsidRDefault="00C4035C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12 قدم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5DA5306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3AFCCCA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3A5069C1" w14:textId="1064DABF" w:rsidR="009E7E54" w:rsidRPr="00AB3C95" w:rsidRDefault="00C4035C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AB3C95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36 قدم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9F5DB11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7E1FFBB" w14:textId="77777777" w:rsidR="009E7E54" w:rsidRPr="00AB3C9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241C79A2" w14:textId="08287A4D" w:rsidR="009E7E54" w:rsidRPr="00AB3C95" w:rsidRDefault="00C4035C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AB3C95">
              <w:rPr>
                <w:rStyle w:val="vocalized"/>
                <w:rFonts w:hint="cs"/>
                <w:sz w:val="28"/>
                <w:szCs w:val="28"/>
                <w:rtl/>
              </w:rPr>
              <w:t>108 قدماً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3730760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EEEF1AD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FBA40CE" w14:textId="13E89632" w:rsidR="009E7E54" w:rsidRPr="00AB3C95" w:rsidRDefault="00C4035C" w:rsidP="009E7E54">
            <w:pPr>
              <w:jc w:val="center"/>
              <w:rPr>
                <w:sz w:val="28"/>
                <w:szCs w:val="28"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100 قدماً</w:t>
            </w:r>
          </w:p>
        </w:tc>
      </w:tr>
    </w:tbl>
    <w:p w14:paraId="4F46D298" w14:textId="19F48025" w:rsidR="009E7E54" w:rsidRPr="00AB3C95" w:rsidRDefault="00C4035C" w:rsidP="00BD4E4F">
      <w:pPr>
        <w:pStyle w:val="a7"/>
        <w:numPr>
          <w:ilvl w:val="0"/>
          <w:numId w:val="31"/>
        </w:numPr>
        <w:spacing w:before="80" w:after="60"/>
        <w:ind w:left="708" w:hanging="567"/>
        <w:rPr>
          <w:rFonts w:ascii="Traditional Arabic" w:hAnsi="Traditional Arabic" w:cs="AL-Mohanad"/>
          <w:sz w:val="28"/>
          <w:szCs w:val="28"/>
        </w:rPr>
      </w:pPr>
      <w:r w:rsidRPr="00AB3C95">
        <w:rPr>
          <w:rFonts w:asciiTheme="minorBidi" w:hAnsiTheme="minorBidi" w:cstheme="minorBidi" w:hint="cs"/>
          <w:sz w:val="28"/>
          <w:szCs w:val="28"/>
          <w:rtl/>
        </w:rPr>
        <w:t>أكملي مايأتي:</w:t>
      </w:r>
      <w:r w:rsidR="004B34F2" w:rsidRPr="00AB3C95">
        <w:rPr>
          <w:rFonts w:asciiTheme="minorBidi" w:hAnsiTheme="minorBidi" w:cstheme="minorBidi" w:hint="cs"/>
          <w:sz w:val="28"/>
          <w:szCs w:val="28"/>
          <w:rtl/>
        </w:rPr>
        <w:t>1200</w:t>
      </w:r>
      <w:r w:rsidR="006F21D3" w:rsidRPr="00AB3C95">
        <w:rPr>
          <w:rFonts w:asciiTheme="minorBidi" w:hAnsiTheme="minorBidi" w:cstheme="minorBidi" w:hint="cs"/>
          <w:sz w:val="28"/>
          <w:szCs w:val="28"/>
          <w:rtl/>
        </w:rPr>
        <w:t>0</w:t>
      </w:r>
      <w:r w:rsidR="004B34F2" w:rsidRPr="00AB3C95">
        <w:rPr>
          <w:rFonts w:asciiTheme="minorBidi" w:hAnsiTheme="minorBidi" w:cstheme="minorBidi" w:hint="cs"/>
          <w:sz w:val="28"/>
          <w:szCs w:val="28"/>
          <w:rtl/>
        </w:rPr>
        <w:t>رطل</w:t>
      </w:r>
      <w:r w:rsidRPr="00AB3C95">
        <w:rPr>
          <w:rFonts w:asciiTheme="minorBidi" w:hAnsiTheme="minorBidi" w:cstheme="minorBidi" w:hint="cs"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=</m:t>
        </m:r>
      </m:oMath>
      <w:r w:rsidR="009E7E54" w:rsidRPr="00AB3C95">
        <w:rPr>
          <w:rFonts w:asciiTheme="minorBidi" w:hAnsiTheme="minorBidi" w:cstheme="minorBidi"/>
          <w:sz w:val="28"/>
          <w:szCs w:val="28"/>
          <w:rtl/>
        </w:rPr>
        <w:t xml:space="preserve"> </w:t>
      </w:r>
      <w:r w:rsidRPr="00AB3C95">
        <w:rPr>
          <w:rFonts w:asciiTheme="minorBidi" w:hAnsiTheme="minorBidi" w:cstheme="minorBidi" w:hint="cs"/>
          <w:sz w:val="28"/>
          <w:szCs w:val="28"/>
          <w:rtl/>
        </w:rPr>
        <w:t xml:space="preserve">..... </w:t>
      </w:r>
      <w:r w:rsidR="004B34F2" w:rsidRPr="00AB3C95">
        <w:rPr>
          <w:rFonts w:asciiTheme="minorBidi" w:hAnsiTheme="minorBidi" w:cstheme="minorBidi" w:hint="cs"/>
          <w:sz w:val="28"/>
          <w:szCs w:val="28"/>
          <w:rtl/>
        </w:rPr>
        <w:t>طن</w:t>
      </w:r>
      <w:r w:rsidR="009E7E54" w:rsidRPr="00AB3C95">
        <w:rPr>
          <w:rFonts w:ascii="Traditional Arabic" w:hAnsi="Traditional Arabic" w:cs="AL-Mohanad"/>
          <w:sz w:val="28"/>
          <w:szCs w:val="28"/>
          <w:rtl/>
        </w:rPr>
        <w:tab/>
      </w:r>
    </w:p>
    <w:tbl>
      <w:tblPr>
        <w:tblStyle w:val="a6"/>
        <w:tblpPr w:leftFromText="180" w:rightFromText="180" w:vertAnchor="text" w:horzAnchor="margin" w:tblpXSpec="center" w:tblpY="163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52663B" w:rsidRPr="00AB3C95" w14:paraId="7B84FB43" w14:textId="77777777" w:rsidTr="0052663B">
        <w:tc>
          <w:tcPr>
            <w:tcW w:w="289" w:type="dxa"/>
            <w:vAlign w:val="center"/>
          </w:tcPr>
          <w:p w14:paraId="21EEDD64" w14:textId="77777777" w:rsidR="0052663B" w:rsidRPr="00AB3C95" w:rsidRDefault="0052663B" w:rsidP="0052663B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3B0034B" w14:textId="77777777" w:rsidR="0052663B" w:rsidRPr="00AB3C95" w:rsidRDefault="0052663B" w:rsidP="0052663B">
            <w:pPr>
              <w:jc w:val="center"/>
              <w:rPr>
                <w:i/>
                <w:sz w:val="28"/>
                <w:szCs w:val="28"/>
              </w:rPr>
            </w:pPr>
            <w:r w:rsidRPr="00AB3C95">
              <w:rPr>
                <w:rFonts w:hint="cs"/>
                <w:i/>
                <w:sz w:val="28"/>
                <w:szCs w:val="28"/>
                <w:rtl/>
              </w:rPr>
              <w:t>2400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27B3666" w14:textId="77777777" w:rsidR="0052663B" w:rsidRPr="00AB3C95" w:rsidRDefault="0052663B" w:rsidP="0052663B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BE2E54E" w14:textId="77777777" w:rsidR="0052663B" w:rsidRPr="00AB3C95" w:rsidRDefault="0052663B" w:rsidP="0052663B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4A83E416" w14:textId="77777777" w:rsidR="0052663B" w:rsidRPr="00AB3C95" w:rsidRDefault="0052663B" w:rsidP="0052663B">
            <w:pPr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12000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0D1F87C" w14:textId="77777777" w:rsidR="0052663B" w:rsidRPr="00AB3C95" w:rsidRDefault="0052663B" w:rsidP="0052663B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2367461" w14:textId="77777777" w:rsidR="0052663B" w:rsidRPr="00AB3C95" w:rsidRDefault="0052663B" w:rsidP="0052663B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0E1B8415" w14:textId="77777777" w:rsidR="0052663B" w:rsidRPr="00AB3C95" w:rsidRDefault="0052663B" w:rsidP="0052663B">
            <w:pPr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24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0A6E11C" w14:textId="77777777" w:rsidR="0052663B" w:rsidRPr="00AB3C95" w:rsidRDefault="0052663B" w:rsidP="0052663B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D16D3F4" w14:textId="77777777" w:rsidR="0052663B" w:rsidRPr="00AB3C95" w:rsidRDefault="0052663B" w:rsidP="0052663B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FCDF6E1" w14:textId="77777777" w:rsidR="0052663B" w:rsidRPr="00AB3C95" w:rsidRDefault="0052663B" w:rsidP="0052663B">
            <w:pPr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6</w:t>
            </w:r>
          </w:p>
        </w:tc>
      </w:tr>
    </w:tbl>
    <w:p w14:paraId="00C90090" w14:textId="77777777" w:rsidR="0052663B" w:rsidRPr="00AB3C95" w:rsidRDefault="0052663B" w:rsidP="0052663B">
      <w:pPr>
        <w:pStyle w:val="a7"/>
        <w:spacing w:before="80" w:after="60"/>
        <w:ind w:left="708"/>
        <w:rPr>
          <w:rFonts w:ascii="Traditional Arabic" w:hAnsi="Traditional Arabic" w:cs="AL-Mohanad"/>
          <w:sz w:val="28"/>
          <w:szCs w:val="28"/>
          <w:rtl/>
        </w:rPr>
      </w:pPr>
    </w:p>
    <w:p w14:paraId="71742797" w14:textId="31337FA7" w:rsidR="009E7E54" w:rsidRPr="00AB3C95" w:rsidRDefault="004B34F2" w:rsidP="00BD4E4F">
      <w:pPr>
        <w:pStyle w:val="a7"/>
        <w:numPr>
          <w:ilvl w:val="0"/>
          <w:numId w:val="31"/>
        </w:numPr>
        <w:ind w:left="708" w:hanging="567"/>
        <w:rPr>
          <w:rFonts w:ascii="Arial Black" w:hAnsi="Arial Black" w:cs="mohammad bold art 1"/>
          <w:sz w:val="28"/>
          <w:szCs w:val="28"/>
        </w:rPr>
      </w:pPr>
      <w:r w:rsidRPr="00AB3C95">
        <w:rPr>
          <w:rFonts w:hint="cs"/>
          <w:sz w:val="28"/>
          <w:szCs w:val="28"/>
          <w:rtl/>
        </w:rPr>
        <w:lastRenderedPageBreak/>
        <w:t>الوحدة الأساسية للسعة هي ...</w:t>
      </w:r>
      <w:r w:rsidR="009E7E54" w:rsidRPr="00AB3C95">
        <w:rPr>
          <w:rFonts w:hint="cs"/>
          <w:sz w:val="28"/>
          <w:szCs w:val="28"/>
          <w:rtl/>
        </w:rPr>
        <w:t xml:space="preserve">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B3C95" w14:paraId="2735E7EB" w14:textId="77777777" w:rsidTr="0032714C">
        <w:trPr>
          <w:jc w:val="center"/>
        </w:trPr>
        <w:tc>
          <w:tcPr>
            <w:tcW w:w="289" w:type="dxa"/>
            <w:vAlign w:val="center"/>
          </w:tcPr>
          <w:p w14:paraId="101FBBE0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C774922" w14:textId="329DD21D" w:rsidR="009E7E54" w:rsidRPr="00AB3C95" w:rsidRDefault="004B34F2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اللتر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73D5F23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877ADFD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725A8884" w14:textId="6B925DE0" w:rsidR="009E7E54" w:rsidRPr="00AB3C95" w:rsidRDefault="004B34F2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AB3C95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المتر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6342658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9AFB124" w14:textId="77777777" w:rsidR="009E7E54" w:rsidRPr="00AB3C9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42BB49B" w14:textId="6928552E" w:rsidR="009E7E54" w:rsidRPr="00AB3C95" w:rsidRDefault="004B34F2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AB3C95">
              <w:rPr>
                <w:rStyle w:val="vocalized"/>
                <w:rFonts w:hint="cs"/>
                <w:sz w:val="28"/>
                <w:szCs w:val="28"/>
                <w:rtl/>
              </w:rPr>
              <w:t>الكيلوجرام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BBC61D1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5018204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5E5AD4C" w14:textId="4B58BAD3" w:rsidR="009E7E54" w:rsidRPr="00AB3C95" w:rsidRDefault="004B34F2" w:rsidP="009E7E54">
            <w:pPr>
              <w:jc w:val="center"/>
              <w:rPr>
                <w:sz w:val="28"/>
                <w:szCs w:val="28"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جرام</w:t>
            </w:r>
          </w:p>
        </w:tc>
      </w:tr>
    </w:tbl>
    <w:p w14:paraId="223A7771" w14:textId="0EEE0F25" w:rsidR="009E7E54" w:rsidRPr="00AB3C95" w:rsidRDefault="00015F6E" w:rsidP="00BD4E4F">
      <w:pPr>
        <w:numPr>
          <w:ilvl w:val="0"/>
          <w:numId w:val="31"/>
        </w:numPr>
        <w:spacing w:before="80" w:after="60"/>
        <w:ind w:left="708" w:hanging="567"/>
        <w:rPr>
          <w:rFonts w:asciiTheme="minorBidi" w:hAnsiTheme="minorBidi" w:cstheme="minorBidi"/>
          <w:sz w:val="28"/>
          <w:szCs w:val="28"/>
          <w:rtl/>
        </w:rPr>
      </w:pPr>
      <w:r w:rsidRPr="00AB3C95">
        <w:rPr>
          <w:rFonts w:asciiTheme="minorBidi" w:hAnsiTheme="minorBidi" w:cstheme="minorBidi" w:hint="cs"/>
          <w:sz w:val="28"/>
          <w:szCs w:val="28"/>
          <w:rtl/>
        </w:rPr>
        <w:t xml:space="preserve">أكملي مايأتي: </w:t>
      </w:r>
      <m:oMath>
        <m:r>
          <w:rPr>
            <w:rFonts w:ascii="Cambria Math" w:hAnsi="Cambria Math" w:cstheme="minorBidi"/>
            <w:sz w:val="28"/>
            <w:szCs w:val="28"/>
          </w:rPr>
          <m:t>25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,4</m:t>
        </m:r>
      </m:oMath>
      <w:r w:rsidRPr="00AB3C95">
        <w:rPr>
          <w:rFonts w:asciiTheme="minorBidi" w:hAnsiTheme="minorBidi" w:cstheme="minorBidi" w:hint="cs"/>
          <w:sz w:val="28"/>
          <w:szCs w:val="28"/>
          <w:rtl/>
        </w:rPr>
        <w:t xml:space="preserve">جم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=</m:t>
        </m:r>
      </m:oMath>
      <w:r w:rsidRPr="00AB3C95">
        <w:rPr>
          <w:rFonts w:asciiTheme="minorBidi" w:hAnsiTheme="minorBidi" w:cstheme="minorBidi" w:hint="cs"/>
          <w:sz w:val="28"/>
          <w:szCs w:val="28"/>
          <w:rtl/>
        </w:rPr>
        <w:t xml:space="preserve"> .....كجم</w:t>
      </w:r>
      <w:r w:rsidR="009E7E54" w:rsidRPr="00AB3C95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B3C95" w14:paraId="18996918" w14:textId="77777777" w:rsidTr="00D14A95">
        <w:trPr>
          <w:jc w:val="center"/>
        </w:trPr>
        <w:tc>
          <w:tcPr>
            <w:tcW w:w="289" w:type="dxa"/>
            <w:vAlign w:val="center"/>
          </w:tcPr>
          <w:p w14:paraId="3804E492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2EC1898F" w14:textId="438D1648" w:rsidR="009E7E54" w:rsidRPr="00AB3C95" w:rsidRDefault="00015F6E" w:rsidP="00015F6E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2,054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1C70897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BA17A4C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5CDD8F99" w14:textId="1CB1AC03" w:rsidR="009E7E54" w:rsidRPr="00AB3C95" w:rsidRDefault="00015F6E" w:rsidP="00015F6E">
            <w:pPr>
              <w:rPr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25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40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ADAC031" w14:textId="77777777" w:rsidR="009E7E54" w:rsidRPr="00AB3C9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750BE8F2" w14:textId="77777777" w:rsidR="009E7E54" w:rsidRPr="00AB3C9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64F48140" w14:textId="5DF7377B" w:rsidR="009E7E54" w:rsidRPr="00AB3C95" w:rsidRDefault="00015F6E" w:rsidP="00015F6E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2,54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30F5F7A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FCE7C06" w14:textId="77777777" w:rsidR="009E7E54" w:rsidRPr="00AB3C9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3F78CE91" w14:textId="126A13C2" w:rsidR="009E7E54" w:rsidRPr="00AB3C95" w:rsidRDefault="00015F6E" w:rsidP="00015F6E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0,0254</m:t>
                </m:r>
              </m:oMath>
            </m:oMathPara>
          </w:p>
        </w:tc>
      </w:tr>
    </w:tbl>
    <w:p w14:paraId="68857C53" w14:textId="4DF91C8D" w:rsidR="00EB4419" w:rsidRPr="00AB3C95" w:rsidRDefault="00015F6E" w:rsidP="00BD4E4F">
      <w:pPr>
        <w:pStyle w:val="a7"/>
        <w:numPr>
          <w:ilvl w:val="0"/>
          <w:numId w:val="31"/>
        </w:numPr>
        <w:spacing w:before="80" w:after="60"/>
        <w:ind w:left="708" w:hanging="567"/>
        <w:rPr>
          <w:rFonts w:asciiTheme="minorBidi" w:hAnsiTheme="minorBidi" w:cstheme="minorBidi"/>
          <w:sz w:val="28"/>
          <w:szCs w:val="28"/>
          <w:rtl/>
        </w:rPr>
      </w:pPr>
      <w:r w:rsidRPr="00AB3C95">
        <w:rPr>
          <w:rFonts w:asciiTheme="minorBidi" w:hAnsiTheme="minorBidi" w:cstheme="minorBidi" w:hint="cs"/>
          <w:sz w:val="28"/>
          <w:szCs w:val="28"/>
          <w:rtl/>
        </w:rPr>
        <w:t xml:space="preserve">أكملي </w:t>
      </w:r>
      <w:proofErr w:type="spellStart"/>
      <w:r w:rsidRPr="00AB3C95">
        <w:rPr>
          <w:rFonts w:asciiTheme="minorBidi" w:hAnsiTheme="minorBidi" w:cstheme="minorBidi" w:hint="cs"/>
          <w:sz w:val="28"/>
          <w:szCs w:val="28"/>
          <w:rtl/>
        </w:rPr>
        <w:t>مايأتي</w:t>
      </w:r>
      <w:proofErr w:type="spellEnd"/>
      <w:r w:rsidRPr="00AB3C95">
        <w:rPr>
          <w:rFonts w:asciiTheme="minorBidi" w:hAnsiTheme="minorBidi" w:cstheme="minorBidi" w:hint="cs"/>
          <w:sz w:val="28"/>
          <w:szCs w:val="28"/>
          <w:rtl/>
        </w:rPr>
        <w:t xml:space="preserve">: </w:t>
      </w:r>
      <m:oMath>
        <m:r>
          <w:rPr>
            <w:rFonts w:ascii="Cambria Math" w:hAnsi="Cambria Math" w:cstheme="minorBidi"/>
            <w:sz w:val="28"/>
            <w:szCs w:val="28"/>
          </w:rPr>
          <m:t>3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,7</m:t>
        </m:r>
      </m:oMath>
      <w:r w:rsidRPr="00AB3C95">
        <w:rPr>
          <w:rFonts w:asciiTheme="minorBidi" w:hAnsiTheme="minorBidi" w:cstheme="minorBidi" w:hint="cs"/>
          <w:sz w:val="28"/>
          <w:szCs w:val="28"/>
          <w:rtl/>
        </w:rPr>
        <w:t xml:space="preserve"> م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=</m:t>
        </m:r>
      </m:oMath>
      <w:r w:rsidRPr="00AB3C95">
        <w:rPr>
          <w:rFonts w:asciiTheme="minorBidi" w:hAnsiTheme="minorBidi" w:cstheme="minorBidi" w:hint="cs"/>
          <w:sz w:val="28"/>
          <w:szCs w:val="28"/>
          <w:rtl/>
        </w:rPr>
        <w:t>..... سم</w:t>
      </w:r>
      <w:r w:rsidR="00EB4419" w:rsidRPr="00AB3C95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EB4419" w:rsidRPr="00AB3C95" w14:paraId="004C7809" w14:textId="77777777" w:rsidTr="00D14A95">
        <w:trPr>
          <w:jc w:val="center"/>
        </w:trPr>
        <w:tc>
          <w:tcPr>
            <w:tcW w:w="289" w:type="dxa"/>
            <w:vAlign w:val="center"/>
          </w:tcPr>
          <w:p w14:paraId="63FF6473" w14:textId="77777777" w:rsidR="00EB4419" w:rsidRPr="00AB3C95" w:rsidRDefault="00EB4419" w:rsidP="00B713C9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7BD89FC" w14:textId="0E7188EA" w:rsidR="00EB4419" w:rsidRPr="00AB3C95" w:rsidRDefault="00015F6E" w:rsidP="00015F6E">
            <w:pPr>
              <w:jc w:val="center"/>
              <w:rPr>
                <w:i/>
                <w:sz w:val="28"/>
                <w:szCs w:val="28"/>
              </w:rPr>
            </w:pPr>
            <w:r w:rsidRPr="00AB3C95">
              <w:rPr>
                <w:rFonts w:hint="cs"/>
                <w:i/>
                <w:sz w:val="28"/>
                <w:szCs w:val="28"/>
                <w:rtl/>
              </w:rPr>
              <w:t>37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D636C34" w14:textId="77777777" w:rsidR="00EB4419" w:rsidRPr="00AB3C95" w:rsidRDefault="00EB4419" w:rsidP="00B713C9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A3AD0B3" w14:textId="77777777" w:rsidR="00EB4419" w:rsidRPr="00AB3C95" w:rsidRDefault="00EB4419" w:rsidP="00B713C9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D651349" w14:textId="349E3A6C" w:rsidR="00EB4419" w:rsidRPr="00AB3C95" w:rsidRDefault="00015F6E" w:rsidP="00B713C9">
            <w:pPr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370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9A18A18" w14:textId="77777777" w:rsidR="00EB4419" w:rsidRPr="00AB3C95" w:rsidRDefault="00EB4419" w:rsidP="00B713C9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53BABDC" w14:textId="77777777" w:rsidR="00EB4419" w:rsidRPr="00AB3C95" w:rsidRDefault="00EB4419" w:rsidP="00B713C9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1D3CFB8E" w14:textId="39EC92F3" w:rsidR="00EB4419" w:rsidRPr="00AB3C95" w:rsidRDefault="00015F6E" w:rsidP="00015F6E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0,37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78B27E3" w14:textId="77777777" w:rsidR="00EB4419" w:rsidRPr="00AB3C95" w:rsidRDefault="00EB4419" w:rsidP="00B713C9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0861D3C" w14:textId="77777777" w:rsidR="00EB4419" w:rsidRPr="00AB3C95" w:rsidRDefault="00EB4419" w:rsidP="00B713C9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41C649B" w14:textId="5AFB3C6A" w:rsidR="00EB4419" w:rsidRPr="00AB3C95" w:rsidRDefault="0033717C" w:rsidP="0033717C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0,037</m:t>
                </m:r>
              </m:oMath>
            </m:oMathPara>
          </w:p>
        </w:tc>
      </w:tr>
    </w:tbl>
    <w:p w14:paraId="51D3D796" w14:textId="49969162" w:rsidR="00EB4419" w:rsidRPr="00AB3C95" w:rsidRDefault="00092F6A" w:rsidP="00BD4E4F">
      <w:pPr>
        <w:pStyle w:val="a7"/>
        <w:numPr>
          <w:ilvl w:val="0"/>
          <w:numId w:val="31"/>
        </w:numPr>
        <w:tabs>
          <w:tab w:val="left" w:pos="141"/>
        </w:tabs>
        <w:spacing w:before="80" w:after="60"/>
        <w:ind w:left="567" w:hanging="426"/>
        <w:rPr>
          <w:rFonts w:asciiTheme="minorBidi" w:hAnsiTheme="minorBidi" w:cstheme="minorBidi"/>
          <w:sz w:val="28"/>
          <w:szCs w:val="28"/>
          <w:rtl/>
        </w:rPr>
      </w:pPr>
      <w:r w:rsidRPr="00AB3C95">
        <w:rPr>
          <w:rFonts w:asciiTheme="minorBidi" w:hAnsiTheme="minorBidi" w:cstheme="minorBidi" w:hint="cs"/>
          <w:sz w:val="28"/>
          <w:szCs w:val="28"/>
          <w:rtl/>
        </w:rPr>
        <w:t>حل التناسب التالي :</w:t>
      </w:r>
      <m:oMath>
        <m:f>
          <m:fPr>
            <m:ctrlPr>
              <w:rPr>
                <w:rFonts w:ascii="Cambria Math" w:hAnsi="Cambria Math" w:cstheme="min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/>
                <w:sz w:val="28"/>
                <w:szCs w:val="28"/>
                <w:rtl/>
              </w:rPr>
              <m:t>س</m:t>
            </m:r>
          </m:num>
          <m:den>
            <m:r>
              <w:rPr>
                <w:rFonts w:ascii="Cambria Math" w:hAnsi="Cambria Math" w:cstheme="minorBidi"/>
                <w:sz w:val="28"/>
                <w:szCs w:val="28"/>
              </w:rPr>
              <m:t>8</m:t>
            </m:r>
          </m:den>
        </m:f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=</m:t>
        </m:r>
        <m:f>
          <m:fPr>
            <m:ctrlPr>
              <w:rPr>
                <w:rFonts w:ascii="Cambria Math" w:hAnsi="Cambria Math" w:cstheme="minorBidi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Bidi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theme="minorBidi"/>
                <w:sz w:val="28"/>
                <w:szCs w:val="28"/>
              </w:rPr>
              <m:t>4</m:t>
            </m:r>
          </m:den>
        </m:f>
      </m:oMath>
      <w:r w:rsidR="00EB4419" w:rsidRPr="00AB3C95">
        <w:rPr>
          <w:rFonts w:asciiTheme="minorBidi" w:hAnsiTheme="minorBidi" w:cstheme="minorBidi"/>
          <w:sz w:val="28"/>
          <w:szCs w:val="28"/>
          <w:rtl/>
        </w:rPr>
        <w:t xml:space="preserve">  </w:t>
      </w:r>
      <w:r w:rsidRPr="00AB3C95">
        <w:rPr>
          <w:rFonts w:asciiTheme="minorBidi" w:hAnsiTheme="minorBidi" w:cstheme="minorBidi" w:hint="cs"/>
          <w:sz w:val="28"/>
          <w:szCs w:val="28"/>
          <w:rtl/>
        </w:rPr>
        <w:t>هو ...</w:t>
      </w:r>
      <w:r w:rsidR="00EB4419" w:rsidRPr="00AB3C95">
        <w:rPr>
          <w:rFonts w:ascii="Traditional Arabic" w:hAnsi="Traditional Arabic" w:cs="AL-Mohanad" w:hint="cs"/>
          <w:sz w:val="28"/>
          <w:szCs w:val="28"/>
          <w:rtl/>
        </w:rPr>
        <w:t xml:space="preserve">               </w:t>
      </w:r>
      <w:r w:rsidR="00EB4419" w:rsidRPr="00AB3C95">
        <w:rPr>
          <w:rFonts w:ascii="Traditional Arabic" w:hAnsi="Traditional Arabic" w:cs="AL-Mohanad"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EB4419" w:rsidRPr="00AB3C95" w14:paraId="1B7D640B" w14:textId="77777777" w:rsidTr="00D14A95">
        <w:trPr>
          <w:jc w:val="center"/>
        </w:trPr>
        <w:tc>
          <w:tcPr>
            <w:tcW w:w="289" w:type="dxa"/>
            <w:vAlign w:val="center"/>
          </w:tcPr>
          <w:p w14:paraId="4702795F" w14:textId="77777777" w:rsidR="00EB4419" w:rsidRPr="00AB3C95" w:rsidRDefault="00EB4419" w:rsidP="00B713C9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44F71039" w14:textId="54D6158F" w:rsidR="00EB4419" w:rsidRPr="00AB3C95" w:rsidRDefault="00092F6A" w:rsidP="00092F6A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6=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53624F6" w14:textId="77777777" w:rsidR="00EB4419" w:rsidRPr="00AB3C95" w:rsidRDefault="00EB4419" w:rsidP="00B713C9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1934CB6F" w14:textId="77777777" w:rsidR="00EB4419" w:rsidRPr="00AB3C95" w:rsidRDefault="00EB4419" w:rsidP="00B713C9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96D218A" w14:textId="31982A3E" w:rsidR="00EB4419" w:rsidRPr="00AB3C95" w:rsidRDefault="00092F6A" w:rsidP="00092F6A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AAC782A" w14:textId="77777777" w:rsidR="00EB4419" w:rsidRPr="00AB3C95" w:rsidRDefault="00EB4419" w:rsidP="00B713C9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58A8C3F" w14:textId="77777777" w:rsidR="00EB4419" w:rsidRPr="00AB3C95" w:rsidRDefault="00EB4419" w:rsidP="00B713C9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F330E12" w14:textId="2DD4CA65" w:rsidR="00EB4419" w:rsidRPr="00AB3C95" w:rsidRDefault="00380CE6" w:rsidP="00380CE6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7=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4AFC9CA" w14:textId="77777777" w:rsidR="00EB4419" w:rsidRPr="00AB3C95" w:rsidRDefault="00EB4419" w:rsidP="00B713C9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6DD30F6" w14:textId="77777777" w:rsidR="00EB4419" w:rsidRPr="00AB3C95" w:rsidRDefault="00EB4419" w:rsidP="00B713C9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EAC1A65" w14:textId="4678DBB5" w:rsidR="00EB4419" w:rsidRPr="00AB3C95" w:rsidRDefault="00380CE6" w:rsidP="00380CE6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</m:oMath>
            </m:oMathPara>
          </w:p>
        </w:tc>
      </w:tr>
    </w:tbl>
    <w:p w14:paraId="5E76FA3F" w14:textId="276379A0" w:rsidR="00DE6460" w:rsidRPr="00AB3C95" w:rsidRDefault="00DE6460" w:rsidP="00BD4E4F">
      <w:pPr>
        <w:pStyle w:val="a7"/>
        <w:numPr>
          <w:ilvl w:val="0"/>
          <w:numId w:val="31"/>
        </w:numPr>
        <w:ind w:left="708" w:hanging="567"/>
        <w:jc w:val="lowKashida"/>
        <w:rPr>
          <w:sz w:val="28"/>
          <w:szCs w:val="28"/>
          <w:rtl/>
        </w:rPr>
      </w:pPr>
      <w:proofErr w:type="spellStart"/>
      <w:r w:rsidRPr="00AB3C95">
        <w:rPr>
          <w:rFonts w:hint="cs"/>
          <w:sz w:val="28"/>
          <w:szCs w:val="28"/>
          <w:rtl/>
        </w:rPr>
        <w:t>ماعامل</w:t>
      </w:r>
      <w:proofErr w:type="spellEnd"/>
      <w:r w:rsidRPr="00AB3C95">
        <w:rPr>
          <w:rFonts w:hint="cs"/>
          <w:sz w:val="28"/>
          <w:szCs w:val="28"/>
          <w:rtl/>
        </w:rPr>
        <w:t xml:space="preserve"> المقياس في نموذج مركب شراعي إذا كان المقياس 1سم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</m:oMath>
      <w:r w:rsidRPr="00AB3C95">
        <w:rPr>
          <w:rFonts w:hint="cs"/>
          <w:sz w:val="28"/>
          <w:szCs w:val="28"/>
          <w:rtl/>
        </w:rPr>
        <w:t xml:space="preserve"> 2متر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DE6460" w:rsidRPr="00AB3C95" w14:paraId="43D4C466" w14:textId="77777777" w:rsidTr="00D14A95">
        <w:trPr>
          <w:jc w:val="center"/>
        </w:trPr>
        <w:tc>
          <w:tcPr>
            <w:tcW w:w="289" w:type="dxa"/>
            <w:vAlign w:val="center"/>
          </w:tcPr>
          <w:p w14:paraId="7F363017" w14:textId="77777777" w:rsidR="00DE6460" w:rsidRPr="00AB3C95" w:rsidRDefault="00DE6460" w:rsidP="00DE6460">
            <w:pPr>
              <w:spacing w:before="80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5CDFDBAA" w14:textId="448935F4" w:rsidR="00DE6460" w:rsidRPr="00AB3C95" w:rsidRDefault="000F7421" w:rsidP="00DE6460">
            <w:pPr>
              <w:spacing w:before="80"/>
              <w:jc w:val="center"/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200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2FAE599" w14:textId="77777777" w:rsidR="00DE6460" w:rsidRPr="00AB3C95" w:rsidRDefault="00DE6460" w:rsidP="00DE6460">
            <w:pPr>
              <w:spacing w:before="80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E46D415" w14:textId="77777777" w:rsidR="00DE6460" w:rsidRPr="00AB3C95" w:rsidRDefault="00DE6460" w:rsidP="00DE6460">
            <w:pPr>
              <w:spacing w:before="80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3E42F7A1" w14:textId="333783BD" w:rsidR="00DE6460" w:rsidRPr="00AB3C95" w:rsidRDefault="000F7421" w:rsidP="00DE6460">
            <w:pPr>
              <w:spacing w:before="80"/>
              <w:jc w:val="center"/>
              <w:rPr>
                <w:rFonts w:ascii="Arial" w:hAnsi="Arial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20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A22B8B3" w14:textId="77777777" w:rsidR="00DE6460" w:rsidRPr="00AB3C95" w:rsidRDefault="00DE6460" w:rsidP="00DE6460">
            <w:pPr>
              <w:spacing w:before="80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114835F" w14:textId="77777777" w:rsidR="00DE6460" w:rsidRPr="00AB3C95" w:rsidRDefault="00DE6460" w:rsidP="00DE6460">
            <w:pPr>
              <w:spacing w:before="80"/>
              <w:ind w:left="-72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5B008CE8" w14:textId="7729E3C0" w:rsidR="00DE6460" w:rsidRPr="00AB3C95" w:rsidRDefault="000F7421" w:rsidP="00DE6460">
            <w:pPr>
              <w:spacing w:before="80"/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,002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F2A7F5E" w14:textId="77777777" w:rsidR="00DE6460" w:rsidRPr="00AB3C95" w:rsidRDefault="00DE6460" w:rsidP="00DE6460">
            <w:pPr>
              <w:spacing w:before="8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C64FFE1" w14:textId="77777777" w:rsidR="00DE6460" w:rsidRPr="00AB3C95" w:rsidRDefault="00DE6460" w:rsidP="00DE6460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9B94690" w14:textId="7FDB44EE" w:rsidR="00DE6460" w:rsidRPr="00AB3C95" w:rsidRDefault="000F7421" w:rsidP="00DE6460">
            <w:pPr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</w:tr>
    </w:tbl>
    <w:p w14:paraId="0A56C7DF" w14:textId="207DF9A2" w:rsidR="005F7DF1" w:rsidRPr="00AB3C95" w:rsidRDefault="00152B55" w:rsidP="00BD4E4F">
      <w:pPr>
        <w:pStyle w:val="a7"/>
        <w:numPr>
          <w:ilvl w:val="0"/>
          <w:numId w:val="31"/>
        </w:numPr>
        <w:ind w:left="708" w:hanging="567"/>
        <w:jc w:val="lowKashida"/>
        <w:rPr>
          <w:sz w:val="28"/>
          <w:szCs w:val="28"/>
          <w:rtl/>
        </w:rPr>
      </w:pPr>
      <w:r w:rsidRPr="00AB3C95">
        <w:rPr>
          <w:rFonts w:hint="cs"/>
          <w:sz w:val="28"/>
          <w:szCs w:val="28"/>
          <w:rtl/>
        </w:rPr>
        <w:t xml:space="preserve">يكتب الكسر </w:t>
      </w:r>
      <w:proofErr w:type="spellStart"/>
      <w:r w:rsidRPr="00AB3C95">
        <w:rPr>
          <w:rFonts w:hint="cs"/>
          <w:sz w:val="28"/>
          <w:szCs w:val="28"/>
          <w:rtl/>
        </w:rPr>
        <w:t>الإعتيادي</w:t>
      </w:r>
      <w:proofErr w:type="spellEnd"/>
      <w:r w:rsidRPr="00AB3C95">
        <w:rPr>
          <w:rFonts w:hint="cs"/>
          <w:sz w:val="28"/>
          <w:szCs w:val="28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Pr="00AB3C95">
        <w:rPr>
          <w:rFonts w:hint="cs"/>
          <w:sz w:val="28"/>
          <w:szCs w:val="28"/>
          <w:rtl/>
        </w:rPr>
        <w:t xml:space="preserve">  في صورة نسبة مئوية ...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152B55" w:rsidRPr="00AB3C95" w14:paraId="158C69DF" w14:textId="77777777" w:rsidTr="00D14A95">
        <w:trPr>
          <w:jc w:val="center"/>
        </w:trPr>
        <w:tc>
          <w:tcPr>
            <w:tcW w:w="289" w:type="dxa"/>
            <w:vAlign w:val="center"/>
          </w:tcPr>
          <w:p w14:paraId="6AA44C44" w14:textId="77777777" w:rsidR="00152B55" w:rsidRPr="00AB3C95" w:rsidRDefault="00152B55" w:rsidP="00152B55">
            <w:pPr>
              <w:spacing w:before="80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3C0EB634" w14:textId="46C65BB0" w:rsidR="00152B55" w:rsidRPr="00AB3C95" w:rsidRDefault="00152B55" w:rsidP="00152B55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20</w:t>
            </w:r>
            <w:r w:rsidRPr="00AB3C95">
              <w:rPr>
                <w:rFonts w:cs="Al-Mothnna" w:hint="cs"/>
                <w:sz w:val="28"/>
                <w:szCs w:val="28"/>
                <w:rtl/>
              </w:rPr>
              <w:t>%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B70C49B" w14:textId="77777777" w:rsidR="00152B55" w:rsidRPr="00AB3C95" w:rsidRDefault="00152B55" w:rsidP="00152B55">
            <w:pPr>
              <w:spacing w:before="80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0332E5F" w14:textId="77777777" w:rsidR="00152B55" w:rsidRPr="00AB3C95" w:rsidRDefault="00152B55" w:rsidP="00152B55">
            <w:pPr>
              <w:spacing w:before="80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686D7F7" w14:textId="48A1A109" w:rsidR="00152B55" w:rsidRPr="00AB3C95" w:rsidRDefault="00152B55" w:rsidP="00152B55">
            <w:pPr>
              <w:spacing w:before="80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sz w:val="28"/>
                <w:szCs w:val="28"/>
                <w:rtl/>
              </w:rPr>
              <w:t>40</w:t>
            </w:r>
            <w:r w:rsidRPr="00AB3C95">
              <w:rPr>
                <w:rFonts w:ascii="Arial" w:hAnsi="Arial" w:cs="Al-Mothnna" w:hint="cs"/>
                <w:sz w:val="28"/>
                <w:szCs w:val="28"/>
                <w:rtl/>
              </w:rPr>
              <w:t>%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E17F653" w14:textId="77777777" w:rsidR="00152B55" w:rsidRPr="00AB3C95" w:rsidRDefault="00152B55" w:rsidP="00152B55">
            <w:pPr>
              <w:spacing w:before="80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8518E97" w14:textId="77777777" w:rsidR="00152B55" w:rsidRPr="00AB3C95" w:rsidRDefault="00152B55" w:rsidP="00152B55">
            <w:pPr>
              <w:spacing w:before="80"/>
              <w:ind w:left="-72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7BD818C9" w14:textId="4EB72B05" w:rsidR="00152B55" w:rsidRPr="00AB3C95" w:rsidRDefault="00152B55" w:rsidP="00152B55">
            <w:pPr>
              <w:spacing w:before="80"/>
              <w:jc w:val="center"/>
              <w:rPr>
                <w:sz w:val="28"/>
                <w:szCs w:val="28"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60</w:t>
            </w:r>
            <w:r w:rsidRPr="00AB3C95">
              <w:rPr>
                <w:rFonts w:cs="Al-Mothnna" w:hint="cs"/>
                <w:sz w:val="28"/>
                <w:szCs w:val="28"/>
                <w:rtl/>
              </w:rPr>
              <w:t>%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3BC05F" w14:textId="77777777" w:rsidR="00152B55" w:rsidRPr="00AB3C95" w:rsidRDefault="00152B55" w:rsidP="00152B55">
            <w:pPr>
              <w:spacing w:before="8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B4FBED4" w14:textId="77777777" w:rsidR="00152B55" w:rsidRPr="00AB3C95" w:rsidRDefault="00152B55" w:rsidP="00152B55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ascii="Arial" w:hAnsi="Arial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D5874FB" w14:textId="337EFF5B" w:rsidR="00152B55" w:rsidRPr="00AB3C95" w:rsidRDefault="00152B55" w:rsidP="00152B55">
            <w:pPr>
              <w:jc w:val="center"/>
              <w:rPr>
                <w:sz w:val="28"/>
                <w:szCs w:val="28"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80</w:t>
            </w:r>
            <w:r w:rsidRPr="00AB3C95">
              <w:rPr>
                <w:rFonts w:cs="Al-Mothnna" w:hint="cs"/>
                <w:sz w:val="28"/>
                <w:szCs w:val="28"/>
                <w:rtl/>
              </w:rPr>
              <w:t>%</w:t>
            </w:r>
          </w:p>
        </w:tc>
      </w:tr>
    </w:tbl>
    <w:p w14:paraId="1FAD3C22" w14:textId="77777777" w:rsidR="005F7DF1" w:rsidRPr="00AB3C95" w:rsidRDefault="005F7DF1" w:rsidP="009763DF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tblpPr w:leftFromText="180" w:rightFromText="180" w:vertAnchor="text" w:horzAnchor="margin" w:tblpY="61"/>
        <w:bidiVisual/>
        <w:tblW w:w="0" w:type="auto"/>
        <w:tblInd w:w="250" w:type="dxa"/>
        <w:tblLook w:val="04A0" w:firstRow="1" w:lastRow="0" w:firstColumn="1" w:lastColumn="0" w:noHBand="0" w:noVBand="1"/>
      </w:tblPr>
      <w:tblGrid>
        <w:gridCol w:w="709"/>
      </w:tblGrid>
      <w:tr w:rsidR="00CB2B02" w:rsidRPr="00AB3C95" w14:paraId="24D1BF82" w14:textId="77777777" w:rsidTr="00D14A95">
        <w:tc>
          <w:tcPr>
            <w:tcW w:w="709" w:type="dxa"/>
          </w:tcPr>
          <w:p w14:paraId="7D1B8BDE" w14:textId="77777777" w:rsidR="00CB2B02" w:rsidRPr="00AB3C95" w:rsidRDefault="00CB2B02" w:rsidP="00CB2B02">
            <w:pPr>
              <w:rPr>
                <w:sz w:val="28"/>
                <w:szCs w:val="28"/>
                <w:rtl/>
              </w:rPr>
            </w:pPr>
          </w:p>
        </w:tc>
      </w:tr>
      <w:tr w:rsidR="00CB2B02" w:rsidRPr="00AB3C95" w14:paraId="01D42741" w14:textId="77777777" w:rsidTr="00D14A95">
        <w:tc>
          <w:tcPr>
            <w:tcW w:w="709" w:type="dxa"/>
          </w:tcPr>
          <w:p w14:paraId="1DAC9B72" w14:textId="77777777" w:rsidR="00CB2B02" w:rsidRPr="00AB3C95" w:rsidRDefault="00CB2B02" w:rsidP="00CB2B02">
            <w:pPr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4</w:t>
            </w:r>
          </w:p>
        </w:tc>
      </w:tr>
    </w:tbl>
    <w:p w14:paraId="23B7B9CD" w14:textId="77777777" w:rsidR="00CB2B02" w:rsidRPr="00AB3C95" w:rsidRDefault="00796D5E" w:rsidP="009763DF">
      <w:pPr>
        <w:jc w:val="lowKashida"/>
        <w:rPr>
          <w:b/>
          <w:bCs/>
          <w:sz w:val="28"/>
          <w:szCs w:val="28"/>
          <w:rtl/>
        </w:rPr>
      </w:pPr>
      <w:r w:rsidRPr="00AB3C95">
        <w:rPr>
          <w:rFonts w:hint="cs"/>
          <w:b/>
          <w:bCs/>
          <w:sz w:val="28"/>
          <w:szCs w:val="28"/>
          <w:rtl/>
        </w:rPr>
        <w:t xml:space="preserve">السؤال الثاني </w:t>
      </w:r>
    </w:p>
    <w:p w14:paraId="1EF85BF7" w14:textId="7E5C0B84" w:rsidR="00796D5E" w:rsidRPr="00AB3C95" w:rsidRDefault="00796D5E" w:rsidP="00152B55">
      <w:pPr>
        <w:jc w:val="lowKashida"/>
        <w:rPr>
          <w:b/>
          <w:bCs/>
          <w:sz w:val="28"/>
          <w:szCs w:val="28"/>
          <w:rtl/>
        </w:rPr>
      </w:pPr>
      <w:r w:rsidRPr="00AB3C95">
        <w:rPr>
          <w:rFonts w:cs="mohammad bold art 1" w:hint="cs"/>
          <w:b/>
          <w:bCs/>
          <w:sz w:val="28"/>
          <w:szCs w:val="28"/>
          <w:rtl/>
        </w:rPr>
        <w:t>ضع</w:t>
      </w:r>
      <w:r w:rsidR="00C3704B" w:rsidRPr="00AB3C95">
        <w:rPr>
          <w:rFonts w:cs="mohammad bold art 1" w:hint="cs"/>
          <w:b/>
          <w:bCs/>
          <w:sz w:val="28"/>
          <w:szCs w:val="28"/>
          <w:rtl/>
        </w:rPr>
        <w:t>ي</w:t>
      </w:r>
      <w:r w:rsidRPr="00AB3C95">
        <w:rPr>
          <w:rFonts w:cs="mohammad bold art 1" w:hint="cs"/>
          <w:b/>
          <w:bCs/>
          <w:sz w:val="28"/>
          <w:szCs w:val="28"/>
          <w:rtl/>
        </w:rPr>
        <w:t xml:space="preserve"> علامة</w:t>
      </w:r>
      <w:r w:rsidRPr="00AB3C95">
        <w:rPr>
          <w:rFonts w:hint="cs"/>
          <w:b/>
          <w:bCs/>
          <w:sz w:val="28"/>
          <w:szCs w:val="28"/>
          <w:rtl/>
        </w:rPr>
        <w:t xml:space="preserve"> </w:t>
      </w:r>
      <w:r w:rsidR="00152B55" w:rsidRPr="00AB3C95">
        <w:rPr>
          <w:rFonts w:cs="Al-KsorZulfiMath" w:hint="eastAsia"/>
          <w:b/>
          <w:bCs/>
          <w:sz w:val="28"/>
          <w:szCs w:val="28"/>
        </w:rPr>
        <w:sym w:font="Wingdings 2" w:char="F050"/>
      </w:r>
      <w:r w:rsidR="00345152" w:rsidRPr="00AB3C95">
        <w:rPr>
          <w:rFonts w:cs="mohammad bold art 1" w:hint="cs"/>
          <w:sz w:val="28"/>
          <w:szCs w:val="28"/>
          <w:rtl/>
        </w:rPr>
        <w:t>أمام العبارة الصحيحة</w:t>
      </w:r>
      <w:r w:rsidR="00345152" w:rsidRPr="00AB3C95">
        <w:rPr>
          <w:rFonts w:cs="AF_Aseer" w:hint="cs"/>
          <w:sz w:val="28"/>
          <w:szCs w:val="28"/>
          <w:rtl/>
        </w:rPr>
        <w:t xml:space="preserve">  </w:t>
      </w:r>
      <w:r w:rsidR="00345152" w:rsidRPr="00AB3C95">
        <w:rPr>
          <w:rFonts w:cs="mohammad bold art 1" w:hint="cs"/>
          <w:sz w:val="28"/>
          <w:szCs w:val="28"/>
          <w:rtl/>
        </w:rPr>
        <w:t>وعلامة</w:t>
      </w:r>
      <w:r w:rsidR="00345152" w:rsidRPr="00AB3C95">
        <w:rPr>
          <w:rFonts w:cs="AF_Aseer" w:hint="cs"/>
          <w:sz w:val="28"/>
          <w:szCs w:val="28"/>
          <w:rtl/>
        </w:rPr>
        <w:t xml:space="preserve">  </w:t>
      </w:r>
      <w:r w:rsidR="00152B55" w:rsidRPr="00AB3C95">
        <w:rPr>
          <w:rFonts w:cs="Al-KsorZulfiMath" w:hint="eastAsia"/>
          <w:b/>
          <w:bCs/>
          <w:sz w:val="28"/>
          <w:szCs w:val="28"/>
        </w:rPr>
        <w:sym w:font="Wingdings 2" w:char="F04F"/>
      </w:r>
      <w:r w:rsidR="00345152" w:rsidRPr="00AB3C95">
        <w:rPr>
          <w:rFonts w:cs="AF_Aseer" w:hint="cs"/>
          <w:sz w:val="28"/>
          <w:szCs w:val="28"/>
          <w:rtl/>
        </w:rPr>
        <w:t xml:space="preserve">  </w:t>
      </w:r>
      <w:r w:rsidR="00345152" w:rsidRPr="00AB3C95">
        <w:rPr>
          <w:rFonts w:cs="mohammad bold art 1" w:hint="cs"/>
          <w:sz w:val="28"/>
          <w:szCs w:val="28"/>
          <w:rtl/>
        </w:rPr>
        <w:t>أمام  العبارة الخاطئة</w:t>
      </w:r>
      <w:r w:rsidR="00345152" w:rsidRPr="00AB3C95">
        <w:rPr>
          <w:rFonts w:cs="AF_Aseer" w:hint="cs"/>
          <w:sz w:val="28"/>
          <w:szCs w:val="28"/>
          <w:rtl/>
        </w:rPr>
        <w:t xml:space="preserve">  </w:t>
      </w:r>
    </w:p>
    <w:p w14:paraId="38ECC3F6" w14:textId="77777777" w:rsidR="0012579F" w:rsidRPr="00AB3C95" w:rsidRDefault="0012579F" w:rsidP="00AD4B54">
      <w:pPr>
        <w:jc w:val="lowKashida"/>
        <w:rPr>
          <w:b/>
          <w:bCs/>
          <w:sz w:val="28"/>
          <w:szCs w:val="28"/>
          <w:rtl/>
        </w:rPr>
      </w:pPr>
      <w:r w:rsidRPr="00AB3C95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ب</w:t>
      </w:r>
      <w:r w:rsidR="00AD4B54" w:rsidRPr="00AB3C95">
        <w:rPr>
          <w:rFonts w:ascii="Traditional Arabic" w:hAnsi="Traditional Arabic" w:cs="AL-Mohanad" w:hint="cs"/>
          <w:b/>
          <w:bCs/>
          <w:sz w:val="28"/>
          <w:szCs w:val="28"/>
          <w:rtl/>
        </w:rPr>
        <w:t>تظليل</w:t>
      </w:r>
      <w:r w:rsidRPr="00AB3C95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رقم 1 أو 2 </w:t>
      </w:r>
      <w:r w:rsidRPr="00AB3C95">
        <w:rPr>
          <w:rFonts w:ascii="Traditional Arabic" w:hAnsi="Traditional Arabic" w:cs="AL-Mohanad"/>
          <w:b/>
          <w:bCs/>
          <w:sz w:val="28"/>
          <w:szCs w:val="28"/>
          <w:rtl/>
        </w:rPr>
        <w:t>في ورقة الإجابة الخارجية المرفقة</w:t>
      </w:r>
    </w:p>
    <w:tbl>
      <w:tblPr>
        <w:bidiVisual/>
        <w:tblW w:w="0" w:type="auto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0"/>
        <w:gridCol w:w="8221"/>
        <w:gridCol w:w="709"/>
        <w:gridCol w:w="709"/>
      </w:tblGrid>
      <w:tr w:rsidR="0012579F" w:rsidRPr="00AB3C95" w14:paraId="116EF2C6" w14:textId="77777777" w:rsidTr="001A5B80">
        <w:trPr>
          <w:trHeight w:val="643"/>
        </w:trPr>
        <w:tc>
          <w:tcPr>
            <w:tcW w:w="780" w:type="dxa"/>
            <w:shd w:val="clear" w:color="auto" w:fill="A6A6A6"/>
          </w:tcPr>
          <w:p w14:paraId="6E2674CE" w14:textId="77777777" w:rsidR="0012579F" w:rsidRPr="00AB3C95" w:rsidRDefault="0012579F" w:rsidP="00283B83">
            <w:pPr>
              <w:jc w:val="center"/>
              <w:rPr>
                <w:rFonts w:cs="AF_Aseer"/>
                <w:sz w:val="28"/>
                <w:szCs w:val="28"/>
                <w:rtl/>
              </w:rPr>
            </w:pPr>
          </w:p>
        </w:tc>
        <w:tc>
          <w:tcPr>
            <w:tcW w:w="8221" w:type="dxa"/>
            <w:shd w:val="clear" w:color="auto" w:fill="A6A6A6"/>
          </w:tcPr>
          <w:p w14:paraId="545BE4C4" w14:textId="77777777" w:rsidR="0012579F" w:rsidRPr="00AB3C95" w:rsidRDefault="0012579F" w:rsidP="00283B83">
            <w:pPr>
              <w:jc w:val="center"/>
              <w:rPr>
                <w:rFonts w:cs="AF_Aseer"/>
                <w:sz w:val="28"/>
                <w:szCs w:val="28"/>
                <w:rtl/>
              </w:rPr>
            </w:pPr>
            <w:r w:rsidRPr="00AB3C95">
              <w:rPr>
                <w:rFonts w:cs="AF_Aseer" w:hint="cs"/>
                <w:sz w:val="28"/>
                <w:szCs w:val="28"/>
                <w:rtl/>
              </w:rPr>
              <w:t>العـــــــــــــــــــــــــــــــــبـــــــــــارة</w:t>
            </w:r>
          </w:p>
        </w:tc>
        <w:tc>
          <w:tcPr>
            <w:tcW w:w="709" w:type="dxa"/>
          </w:tcPr>
          <w:p w14:paraId="64641CA0" w14:textId="54F87F07" w:rsidR="0012579F" w:rsidRPr="00AB3C95" w:rsidRDefault="001769E1" w:rsidP="00283B8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B3C95">
              <w:rPr>
                <w:rFonts w:cs="Al-KsorZulfiMath" w:hint="eastAsia"/>
                <w:b/>
                <w:bCs/>
                <w:sz w:val="28"/>
                <w:szCs w:val="28"/>
              </w:rPr>
              <w:sym w:font="Wingdings 2" w:char="F050"/>
            </w:r>
          </w:p>
        </w:tc>
        <w:tc>
          <w:tcPr>
            <w:tcW w:w="709" w:type="dxa"/>
          </w:tcPr>
          <w:p w14:paraId="6FAB15C4" w14:textId="6C1F724C" w:rsidR="0012579F" w:rsidRPr="00AB3C95" w:rsidRDefault="001769E1" w:rsidP="00283B8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B3C95">
              <w:rPr>
                <w:rFonts w:cs="Al-KsorZulfiMath" w:hint="eastAsia"/>
                <w:b/>
                <w:bCs/>
                <w:sz w:val="28"/>
                <w:szCs w:val="28"/>
              </w:rPr>
              <w:sym w:font="Wingdings 2" w:char="F04F"/>
            </w:r>
          </w:p>
        </w:tc>
      </w:tr>
      <w:tr w:rsidR="0012579F" w:rsidRPr="00AB3C95" w14:paraId="4208FBAF" w14:textId="77777777" w:rsidTr="00E40D59">
        <w:trPr>
          <w:trHeight w:val="422"/>
        </w:trPr>
        <w:tc>
          <w:tcPr>
            <w:tcW w:w="780" w:type="dxa"/>
          </w:tcPr>
          <w:p w14:paraId="68643F10" w14:textId="7F643436" w:rsidR="0012579F" w:rsidRPr="00AB3C95" w:rsidRDefault="002F12AA" w:rsidP="005C5BF9">
            <w:pPr>
              <w:jc w:val="center"/>
              <w:rPr>
                <w:rFonts w:cs="AF_Aseer"/>
                <w:sz w:val="28"/>
                <w:szCs w:val="28"/>
              </w:rPr>
            </w:pPr>
            <w:r w:rsidRPr="00AB3C95">
              <w:rPr>
                <w:rFonts w:cs="AF_Aseer" w:hint="cs"/>
                <w:sz w:val="28"/>
                <w:szCs w:val="28"/>
                <w:rtl/>
              </w:rPr>
              <w:t>41</w:t>
            </w:r>
          </w:p>
        </w:tc>
        <w:tc>
          <w:tcPr>
            <w:tcW w:w="8221" w:type="dxa"/>
          </w:tcPr>
          <w:p w14:paraId="68D43E4C" w14:textId="0C4BAB12" w:rsidR="00491472" w:rsidRPr="00AB3C95" w:rsidRDefault="001769E1" w:rsidP="00283B83">
            <w:pPr>
              <w:rPr>
                <w:rFonts w:cs="AF_Aseer"/>
                <w:sz w:val="28"/>
                <w:szCs w:val="28"/>
                <w:rtl/>
              </w:rPr>
            </w:pPr>
            <w:r w:rsidRPr="00AB3C95">
              <w:rPr>
                <w:rFonts w:cs="AF_Aseer" w:hint="cs"/>
                <w:sz w:val="28"/>
                <w:szCs w:val="28"/>
                <w:rtl/>
              </w:rPr>
              <w:t>العامل المتكرر في عملية الضرب يسمى الأساس</w:t>
            </w:r>
          </w:p>
        </w:tc>
        <w:tc>
          <w:tcPr>
            <w:tcW w:w="709" w:type="dxa"/>
          </w:tcPr>
          <w:p w14:paraId="3166E29F" w14:textId="07CDAE97" w:rsidR="0012579F" w:rsidRPr="00AB3C95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5310AEA6" w14:textId="77777777" w:rsidR="0012579F" w:rsidRPr="00AB3C95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</w:tr>
      <w:tr w:rsidR="0012579F" w:rsidRPr="00AB3C95" w14:paraId="5CF2B1B7" w14:textId="77777777" w:rsidTr="00E40D59">
        <w:trPr>
          <w:trHeight w:val="415"/>
        </w:trPr>
        <w:tc>
          <w:tcPr>
            <w:tcW w:w="780" w:type="dxa"/>
          </w:tcPr>
          <w:p w14:paraId="6DAC3932" w14:textId="04A15AEC" w:rsidR="0012579F" w:rsidRPr="00AB3C95" w:rsidRDefault="002F12AA" w:rsidP="005C5BF9">
            <w:pPr>
              <w:jc w:val="center"/>
              <w:rPr>
                <w:rFonts w:cs="AF_Aseer"/>
                <w:sz w:val="28"/>
                <w:szCs w:val="28"/>
                <w:rtl/>
              </w:rPr>
            </w:pPr>
            <w:r w:rsidRPr="00AB3C95">
              <w:rPr>
                <w:rFonts w:cs="AF_Aseer" w:hint="cs"/>
                <w:sz w:val="28"/>
                <w:szCs w:val="28"/>
                <w:rtl/>
              </w:rPr>
              <w:t>42</w:t>
            </w:r>
          </w:p>
        </w:tc>
        <w:tc>
          <w:tcPr>
            <w:tcW w:w="8221" w:type="dxa"/>
          </w:tcPr>
          <w:p w14:paraId="29EE33BF" w14:textId="76424167" w:rsidR="00491472" w:rsidRPr="00AB3C95" w:rsidRDefault="00992107" w:rsidP="00992107">
            <w:pPr>
              <w:rPr>
                <w:rFonts w:cs="AF_Aseer"/>
                <w:sz w:val="28"/>
                <w:szCs w:val="28"/>
                <w:rtl/>
              </w:rPr>
            </w:pPr>
            <w:r w:rsidRPr="00AB3C95">
              <w:rPr>
                <w:rFonts w:cs="AF_Aseer" w:hint="cs"/>
                <w:sz w:val="28"/>
                <w:szCs w:val="28"/>
                <w:rtl/>
              </w:rPr>
              <w:t xml:space="preserve">ناتج </w:t>
            </w:r>
            <m:oMath>
              <m:r>
                <w:rPr>
                  <w:rFonts w:ascii="Cambria Math" w:hAnsi="Cambria Math" w:cs="AF_Aseer"/>
                  <w:sz w:val="28"/>
                  <w:szCs w:val="28"/>
                </w:rPr>
                <m:t>3=4</m:t>
              </m:r>
              <m:r>
                <m:rPr>
                  <m:sty m:val="p"/>
                </m:rPr>
                <w:rPr>
                  <w:rFonts w:ascii="Cambria Math" w:hAnsi="Cambria Math" w:cs="AF_Aseer"/>
                  <w:sz w:val="28"/>
                  <w:szCs w:val="28"/>
                </w:rPr>
                <m:t>÷12-</m:t>
              </m:r>
            </m:oMath>
          </w:p>
        </w:tc>
        <w:tc>
          <w:tcPr>
            <w:tcW w:w="709" w:type="dxa"/>
          </w:tcPr>
          <w:p w14:paraId="3243EC25" w14:textId="77777777" w:rsidR="0012579F" w:rsidRPr="00AB3C95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72C72566" w14:textId="78AF9185" w:rsidR="0012579F" w:rsidRPr="00AB3C95" w:rsidRDefault="0012579F" w:rsidP="005C5BF9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12579F" w:rsidRPr="00AB3C95" w14:paraId="4ECDE824" w14:textId="77777777" w:rsidTr="00E40D59">
        <w:trPr>
          <w:trHeight w:val="407"/>
        </w:trPr>
        <w:tc>
          <w:tcPr>
            <w:tcW w:w="780" w:type="dxa"/>
          </w:tcPr>
          <w:p w14:paraId="65989677" w14:textId="06947BE5" w:rsidR="0012579F" w:rsidRPr="00AB3C95" w:rsidRDefault="002F12AA" w:rsidP="005C5BF9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 w:rsidRPr="00AB3C95">
              <w:rPr>
                <w:rFonts w:cs="AF_Aseer" w:hint="cs"/>
                <w:sz w:val="28"/>
                <w:szCs w:val="28"/>
                <w:rtl/>
              </w:rPr>
              <w:t>43</w:t>
            </w:r>
          </w:p>
        </w:tc>
        <w:tc>
          <w:tcPr>
            <w:tcW w:w="8221" w:type="dxa"/>
          </w:tcPr>
          <w:p w14:paraId="29D13D08" w14:textId="3CEA5E99" w:rsidR="0012579F" w:rsidRPr="00AB3C95" w:rsidRDefault="001769E1" w:rsidP="00283B83">
            <w:pPr>
              <w:tabs>
                <w:tab w:val="left" w:pos="2917"/>
              </w:tabs>
              <w:rPr>
                <w:rFonts w:cs="AF_Aseer"/>
                <w:sz w:val="28"/>
                <w:szCs w:val="28"/>
              </w:rPr>
            </w:pPr>
            <w:r w:rsidRPr="00AB3C95">
              <w:rPr>
                <w:rFonts w:cs="mohammad bold art 1" w:hint="cs"/>
                <w:sz w:val="28"/>
                <w:szCs w:val="28"/>
                <w:rtl/>
              </w:rPr>
              <w:t>إذا اضفت العدد نفسة الى طرفي المعادلة فإن طرفيها يبقيان متساويين</w:t>
            </w:r>
          </w:p>
        </w:tc>
        <w:tc>
          <w:tcPr>
            <w:tcW w:w="709" w:type="dxa"/>
          </w:tcPr>
          <w:p w14:paraId="5B1F21AA" w14:textId="026EA424" w:rsidR="0012579F" w:rsidRPr="00AB3C95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545B54B8" w14:textId="77777777" w:rsidR="0012579F" w:rsidRPr="00AB3C95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</w:tr>
      <w:tr w:rsidR="0012579F" w:rsidRPr="00AB3C95" w14:paraId="572C7FAE" w14:textId="77777777" w:rsidTr="00E40D59">
        <w:trPr>
          <w:trHeight w:val="426"/>
        </w:trPr>
        <w:tc>
          <w:tcPr>
            <w:tcW w:w="780" w:type="dxa"/>
          </w:tcPr>
          <w:p w14:paraId="4C4F89FD" w14:textId="0961C08F" w:rsidR="0012579F" w:rsidRPr="00AB3C95" w:rsidRDefault="005C5BF9" w:rsidP="005C5BF9">
            <w:pPr>
              <w:jc w:val="center"/>
              <w:rPr>
                <w:rFonts w:cs="AF_Aseer"/>
                <w:sz w:val="28"/>
                <w:szCs w:val="28"/>
              </w:rPr>
            </w:pPr>
            <w:r w:rsidRPr="00AB3C95">
              <w:rPr>
                <w:rFonts w:cs="AF_Aseer" w:hint="cs"/>
                <w:sz w:val="28"/>
                <w:szCs w:val="28"/>
                <w:rtl/>
              </w:rPr>
              <w:t>4</w:t>
            </w:r>
            <w:r w:rsidR="002F12AA" w:rsidRPr="00AB3C95">
              <w:rPr>
                <w:rFonts w:cs="AF_Aseer" w:hint="cs"/>
                <w:sz w:val="28"/>
                <w:szCs w:val="28"/>
                <w:rtl/>
              </w:rPr>
              <w:t>4</w:t>
            </w:r>
          </w:p>
        </w:tc>
        <w:tc>
          <w:tcPr>
            <w:tcW w:w="8221" w:type="dxa"/>
          </w:tcPr>
          <w:p w14:paraId="226D91BE" w14:textId="4EEBBBF0" w:rsidR="0012579F" w:rsidRPr="00AB3C95" w:rsidRDefault="001769E1" w:rsidP="00283B83">
            <w:pPr>
              <w:rPr>
                <w:rFonts w:cs="AF_Aseer"/>
                <w:sz w:val="28"/>
                <w:szCs w:val="28"/>
              </w:rPr>
            </w:pPr>
            <w:r w:rsidRPr="00AB3C95">
              <w:rPr>
                <w:rFonts w:cs="AF_Aseer" w:hint="cs"/>
                <w:sz w:val="28"/>
                <w:szCs w:val="28"/>
                <w:rtl/>
              </w:rPr>
              <w:t>المعادلات ذات الخطوتين يستعمل لحلها عمليتان مختلفتان</w:t>
            </w:r>
          </w:p>
        </w:tc>
        <w:tc>
          <w:tcPr>
            <w:tcW w:w="709" w:type="dxa"/>
          </w:tcPr>
          <w:p w14:paraId="607CEFE7" w14:textId="699BA01D" w:rsidR="0012579F" w:rsidRPr="00AB3C95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340C4E81" w14:textId="77777777" w:rsidR="0012579F" w:rsidRPr="00AB3C95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</w:tr>
      <w:tr w:rsidR="0012579F" w:rsidRPr="00AB3C95" w14:paraId="369B7CEA" w14:textId="77777777" w:rsidTr="008003E7">
        <w:trPr>
          <w:trHeight w:val="478"/>
        </w:trPr>
        <w:tc>
          <w:tcPr>
            <w:tcW w:w="780" w:type="dxa"/>
          </w:tcPr>
          <w:p w14:paraId="612B27BA" w14:textId="0624E28E" w:rsidR="0012579F" w:rsidRPr="00AB3C95" w:rsidRDefault="002F12AA" w:rsidP="005C5BF9">
            <w:pPr>
              <w:jc w:val="center"/>
              <w:rPr>
                <w:rFonts w:cs="AF_Aseer"/>
                <w:sz w:val="28"/>
                <w:szCs w:val="28"/>
              </w:rPr>
            </w:pPr>
            <w:r w:rsidRPr="00AB3C95">
              <w:rPr>
                <w:rFonts w:cs="AF_Aseer" w:hint="cs"/>
                <w:sz w:val="28"/>
                <w:szCs w:val="28"/>
                <w:rtl/>
              </w:rPr>
              <w:t>4</w:t>
            </w:r>
            <w:r w:rsidR="005C5BF9" w:rsidRPr="00AB3C95">
              <w:rPr>
                <w:rFonts w:cs="AF_Aseer" w:hint="cs"/>
                <w:sz w:val="28"/>
                <w:szCs w:val="28"/>
                <w:rtl/>
              </w:rPr>
              <w:t>5</w:t>
            </w:r>
          </w:p>
        </w:tc>
        <w:tc>
          <w:tcPr>
            <w:tcW w:w="8221" w:type="dxa"/>
          </w:tcPr>
          <w:p w14:paraId="4F9FEB87" w14:textId="36485F64" w:rsidR="0012579F" w:rsidRPr="00AB3C95" w:rsidRDefault="00080061" w:rsidP="00283B83">
            <w:pPr>
              <w:rPr>
                <w:rFonts w:cs="AF_Aseer"/>
                <w:sz w:val="28"/>
                <w:szCs w:val="28"/>
                <w:rtl/>
              </w:rPr>
            </w:pPr>
            <w:r w:rsidRPr="00AB3C95">
              <w:rPr>
                <w:rFonts w:cs="AF_Aseer" w:hint="cs"/>
                <w:sz w:val="28"/>
                <w:szCs w:val="28"/>
                <w:rtl/>
              </w:rPr>
              <w:t xml:space="preserve">تسمى النقطة التي يتقاطع فيها خطا الأعداد </w:t>
            </w:r>
            <w:r w:rsidR="0092522B" w:rsidRPr="00AB3C95">
              <w:rPr>
                <w:rFonts w:cs="AF_Aseer" w:hint="cs"/>
                <w:sz w:val="28"/>
                <w:szCs w:val="28"/>
                <w:rtl/>
              </w:rPr>
              <w:t>ارباعاً</w:t>
            </w:r>
          </w:p>
        </w:tc>
        <w:tc>
          <w:tcPr>
            <w:tcW w:w="709" w:type="dxa"/>
          </w:tcPr>
          <w:p w14:paraId="451B7588" w14:textId="77777777" w:rsidR="0012579F" w:rsidRPr="00AB3C95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4978B3EE" w14:textId="125A6ABB" w:rsidR="0012579F" w:rsidRPr="00AB3C95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</w:tr>
      <w:tr w:rsidR="0012579F" w:rsidRPr="00AB3C95" w14:paraId="144C4942" w14:textId="77777777" w:rsidTr="008003E7">
        <w:trPr>
          <w:trHeight w:val="556"/>
        </w:trPr>
        <w:tc>
          <w:tcPr>
            <w:tcW w:w="780" w:type="dxa"/>
          </w:tcPr>
          <w:p w14:paraId="0613F37B" w14:textId="2AAA38D1" w:rsidR="0012579F" w:rsidRPr="00AB3C95" w:rsidRDefault="002F12AA" w:rsidP="005C5BF9">
            <w:pPr>
              <w:jc w:val="center"/>
              <w:rPr>
                <w:rFonts w:cs="AF_Aseer"/>
                <w:sz w:val="28"/>
                <w:szCs w:val="28"/>
              </w:rPr>
            </w:pPr>
            <w:r w:rsidRPr="00AB3C95">
              <w:rPr>
                <w:rFonts w:cs="AF_Aseer" w:hint="cs"/>
                <w:sz w:val="28"/>
                <w:szCs w:val="28"/>
                <w:rtl/>
              </w:rPr>
              <w:t>46</w:t>
            </w:r>
          </w:p>
        </w:tc>
        <w:tc>
          <w:tcPr>
            <w:tcW w:w="8221" w:type="dxa"/>
          </w:tcPr>
          <w:p w14:paraId="46705A53" w14:textId="66F42C36" w:rsidR="0012579F" w:rsidRPr="00AB3C95" w:rsidRDefault="001769E1" w:rsidP="00283B83">
            <w:pPr>
              <w:rPr>
                <w:rFonts w:cs="AF_Aseer"/>
                <w:sz w:val="28"/>
                <w:szCs w:val="28"/>
              </w:rPr>
            </w:pPr>
            <w:r w:rsidRPr="00AB3C95">
              <w:rPr>
                <w:rFonts w:cs="mohammad bold art 1" w:hint="cs"/>
                <w:sz w:val="28"/>
                <w:szCs w:val="28"/>
                <w:rtl/>
              </w:rPr>
              <w:t xml:space="preserve">حل المعادلة </w:t>
            </w:r>
            <m:oMath>
              <m:r>
                <m:rPr>
                  <m:sty m:val="p"/>
                </m:rPr>
                <w:rPr>
                  <w:rFonts w:ascii="Cambria Math" w:hAnsi="Cambria Math" w:cs="mohammad bold art 1"/>
                  <w:sz w:val="28"/>
                  <w:szCs w:val="28"/>
                </w:rPr>
                <m:t>14=</m:t>
              </m:r>
              <m:r>
                <m:rPr>
                  <m:sty m:val="p"/>
                </m:rPr>
                <w:rPr>
                  <w:rFonts w:ascii="Cambria Math" w:hAnsi="Cambria Math" w:cs="mohammad bold art 1"/>
                  <w:sz w:val="28"/>
                  <w:szCs w:val="28"/>
                  <w:rtl/>
                </w:rPr>
                <m:t>س</m:t>
              </m:r>
              <m:r>
                <m:rPr>
                  <m:sty m:val="p"/>
                </m:rPr>
                <w:rPr>
                  <w:rFonts w:ascii="Cambria Math" w:hAnsi="Cambria Math" w:cs="mohammad bold art 1"/>
                  <w:sz w:val="28"/>
                  <w:szCs w:val="28"/>
                </w:rPr>
                <m:t>7</m:t>
              </m:r>
            </m:oMath>
            <w:r w:rsidRPr="00AB3C95">
              <w:rPr>
                <w:rFonts w:cs="mohammad bold art 1" w:hint="cs"/>
                <w:sz w:val="28"/>
                <w:szCs w:val="28"/>
                <w:rtl/>
              </w:rPr>
              <w:t xml:space="preserve"> هو </w:t>
            </w:r>
            <m:oMath>
              <m:r>
                <m:rPr>
                  <m:sty m:val="p"/>
                </m:rPr>
                <w:rPr>
                  <w:rFonts w:ascii="Cambria Math" w:hAnsi="Cambria Math" w:cs="mohammad bold art 1"/>
                  <w:sz w:val="28"/>
                  <w:szCs w:val="28"/>
                </w:rPr>
                <m:t>2-</m:t>
              </m:r>
            </m:oMath>
          </w:p>
        </w:tc>
        <w:tc>
          <w:tcPr>
            <w:tcW w:w="709" w:type="dxa"/>
          </w:tcPr>
          <w:p w14:paraId="5F45F52C" w14:textId="77777777" w:rsidR="0012579F" w:rsidRPr="00AB3C95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19DB7CB7" w14:textId="31BD4B85" w:rsidR="0012579F" w:rsidRPr="00AB3C95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</w:tr>
      <w:tr w:rsidR="0012579F" w:rsidRPr="00AB3C95" w14:paraId="41DEC364" w14:textId="77777777" w:rsidTr="008003E7">
        <w:trPr>
          <w:trHeight w:val="564"/>
        </w:trPr>
        <w:tc>
          <w:tcPr>
            <w:tcW w:w="780" w:type="dxa"/>
          </w:tcPr>
          <w:p w14:paraId="4DA3151C" w14:textId="7AAFD238" w:rsidR="0012579F" w:rsidRPr="00AB3C95" w:rsidRDefault="002F12AA" w:rsidP="005C5BF9">
            <w:pPr>
              <w:jc w:val="center"/>
              <w:rPr>
                <w:rFonts w:cs="AF_Aseer"/>
                <w:sz w:val="28"/>
                <w:szCs w:val="28"/>
              </w:rPr>
            </w:pPr>
            <w:r w:rsidRPr="00AB3C95">
              <w:rPr>
                <w:rFonts w:cs="AF_Aseer" w:hint="cs"/>
                <w:sz w:val="28"/>
                <w:szCs w:val="28"/>
                <w:rtl/>
              </w:rPr>
              <w:t>47</w:t>
            </w:r>
          </w:p>
        </w:tc>
        <w:tc>
          <w:tcPr>
            <w:tcW w:w="8221" w:type="dxa"/>
          </w:tcPr>
          <w:p w14:paraId="046DAC7E" w14:textId="4B2313E9" w:rsidR="0012579F" w:rsidRPr="00AB3C95" w:rsidRDefault="001769E1" w:rsidP="00283B83">
            <w:pPr>
              <w:rPr>
                <w:rFonts w:cs="AF_Aseer"/>
                <w:sz w:val="28"/>
                <w:szCs w:val="28"/>
              </w:rPr>
            </w:pPr>
            <w:r w:rsidRPr="00AB3C95">
              <w:rPr>
                <w:rFonts w:cs="AF_Aseer" w:hint="cs"/>
                <w:sz w:val="28"/>
                <w:szCs w:val="28"/>
                <w:rtl/>
              </w:rPr>
              <w:t xml:space="preserve">تكتب النسبة المئوية لـ 20 </w:t>
            </w:r>
            <w:r w:rsidRPr="00AB3C95">
              <w:rPr>
                <w:rFonts w:cs="Al-Mothnna" w:hint="cs"/>
                <w:sz w:val="28"/>
                <w:szCs w:val="28"/>
                <w:rtl/>
              </w:rPr>
              <w:t>%</w:t>
            </w:r>
            <w:r w:rsidRPr="00AB3C95">
              <w:rPr>
                <w:rFonts w:cs="AF_Aseer" w:hint="cs"/>
                <w:sz w:val="28"/>
                <w:szCs w:val="28"/>
                <w:rtl/>
              </w:rPr>
              <w:t xml:space="preserve"> على صورة كسر اعتيادي </w:t>
            </w:r>
            <w:r w:rsidR="002F4EA8" w:rsidRPr="00AB3C95">
              <w:rPr>
                <w:rFonts w:cs="AF_Aseer" w:hint="cs"/>
                <w:sz w:val="28"/>
                <w:szCs w:val="28"/>
                <w:rtl/>
              </w:rPr>
              <w:t xml:space="preserve">في ابسط صورة </w:t>
            </w:r>
            <m:oMath>
              <m:f>
                <m:fPr>
                  <m:ctrlPr>
                    <w:rPr>
                      <w:rFonts w:ascii="Cambria Math" w:hAnsi="Cambria Math" w:cs="AF_Aseer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AF_Aseer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AF_Aseer"/>
                      <w:sz w:val="28"/>
                      <w:szCs w:val="28"/>
                    </w:rPr>
                    <m:t>20</m:t>
                  </m:r>
                </m:den>
              </m:f>
            </m:oMath>
          </w:p>
        </w:tc>
        <w:tc>
          <w:tcPr>
            <w:tcW w:w="709" w:type="dxa"/>
          </w:tcPr>
          <w:p w14:paraId="7E7EFEAA" w14:textId="77777777" w:rsidR="0012579F" w:rsidRPr="00AB3C95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68FCB5FE" w14:textId="46070103" w:rsidR="0012579F" w:rsidRPr="00AB3C95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</w:tr>
      <w:tr w:rsidR="0012579F" w:rsidRPr="00AB3C95" w14:paraId="2A4C588A" w14:textId="77777777" w:rsidTr="001A5B80">
        <w:trPr>
          <w:trHeight w:val="643"/>
        </w:trPr>
        <w:tc>
          <w:tcPr>
            <w:tcW w:w="780" w:type="dxa"/>
          </w:tcPr>
          <w:p w14:paraId="19FA9F4F" w14:textId="6C6DDE48" w:rsidR="0012579F" w:rsidRPr="00AB3C95" w:rsidRDefault="002F12AA" w:rsidP="005C5BF9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 w:rsidRPr="00AB3C95">
              <w:rPr>
                <w:rFonts w:cs="AF_Aseer" w:hint="cs"/>
                <w:sz w:val="28"/>
                <w:szCs w:val="28"/>
                <w:rtl/>
              </w:rPr>
              <w:t>48</w:t>
            </w:r>
          </w:p>
        </w:tc>
        <w:tc>
          <w:tcPr>
            <w:tcW w:w="8221" w:type="dxa"/>
          </w:tcPr>
          <w:p w14:paraId="3EBE5438" w14:textId="46C1854F" w:rsidR="0012579F" w:rsidRPr="00AB3C95" w:rsidRDefault="002F4EA8" w:rsidP="00283B83">
            <w:pPr>
              <w:tabs>
                <w:tab w:val="left" w:pos="2917"/>
              </w:tabs>
              <w:rPr>
                <w:rFonts w:cs="AF_Aseer"/>
                <w:sz w:val="28"/>
                <w:szCs w:val="28"/>
                <w:rtl/>
              </w:rPr>
            </w:pPr>
            <w:r w:rsidRPr="00AB3C95">
              <w:rPr>
                <w:rFonts w:cs="AF_Aseer" w:hint="cs"/>
                <w:sz w:val="28"/>
                <w:szCs w:val="28"/>
                <w:rtl/>
              </w:rPr>
              <w:t>مجموع أي عدد ونظيره الجمعي يساوي صفر</w:t>
            </w:r>
          </w:p>
        </w:tc>
        <w:tc>
          <w:tcPr>
            <w:tcW w:w="709" w:type="dxa"/>
          </w:tcPr>
          <w:p w14:paraId="26B1BCDD" w14:textId="15BEA5D0" w:rsidR="0012579F" w:rsidRPr="00AB3C95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0BA73FEF" w14:textId="77777777" w:rsidR="0012579F" w:rsidRPr="00AB3C95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</w:tr>
    </w:tbl>
    <w:p w14:paraId="249B176D" w14:textId="77777777" w:rsidR="00344A59" w:rsidRPr="00AB3C95" w:rsidRDefault="00344A59" w:rsidP="009763DF">
      <w:pPr>
        <w:jc w:val="lowKashida"/>
        <w:rPr>
          <w:b/>
          <w:bCs/>
          <w:sz w:val="28"/>
          <w:szCs w:val="28"/>
          <w:rtl/>
        </w:rPr>
      </w:pPr>
    </w:p>
    <w:p w14:paraId="1BDE73AD" w14:textId="77777777" w:rsidR="00BB1697" w:rsidRPr="00AB3C95" w:rsidRDefault="00BB1697" w:rsidP="009763DF">
      <w:pPr>
        <w:jc w:val="lowKashida"/>
        <w:rPr>
          <w:b/>
          <w:bCs/>
          <w:sz w:val="28"/>
          <w:szCs w:val="28"/>
          <w:rtl/>
        </w:rPr>
      </w:pPr>
    </w:p>
    <w:p w14:paraId="400873B0" w14:textId="77777777" w:rsidR="00BB1697" w:rsidRPr="00AB3C95" w:rsidRDefault="00BB1697" w:rsidP="009763DF">
      <w:pPr>
        <w:jc w:val="lowKashida"/>
        <w:rPr>
          <w:b/>
          <w:bCs/>
          <w:sz w:val="28"/>
          <w:szCs w:val="28"/>
          <w:rtl/>
        </w:rPr>
      </w:pPr>
    </w:p>
    <w:p w14:paraId="37A83E43" w14:textId="77777777" w:rsidR="0052663B" w:rsidRPr="00AB3C95" w:rsidRDefault="0052663B" w:rsidP="009763DF">
      <w:pPr>
        <w:jc w:val="lowKashida"/>
        <w:rPr>
          <w:b/>
          <w:bCs/>
          <w:sz w:val="28"/>
          <w:szCs w:val="28"/>
          <w:rtl/>
        </w:rPr>
      </w:pPr>
    </w:p>
    <w:p w14:paraId="4C697305" w14:textId="77777777" w:rsidR="0052663B" w:rsidRPr="00AB3C95" w:rsidRDefault="0052663B" w:rsidP="009763DF">
      <w:pPr>
        <w:jc w:val="lowKashida"/>
        <w:rPr>
          <w:b/>
          <w:bCs/>
          <w:sz w:val="28"/>
          <w:szCs w:val="28"/>
          <w:rtl/>
        </w:rPr>
      </w:pPr>
    </w:p>
    <w:p w14:paraId="79900AD2" w14:textId="07854578" w:rsidR="00CB2B02" w:rsidRPr="00AB3C95" w:rsidRDefault="00344A59" w:rsidP="00344A59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AB3C95">
        <w:rPr>
          <w:rFonts w:ascii="Traditional Arabic" w:hAnsi="Traditional Arabic" w:cs="AL-Mohanad" w:hint="cs"/>
          <w:b/>
          <w:bCs/>
          <w:sz w:val="28"/>
          <w:szCs w:val="28"/>
          <w:rtl/>
        </w:rPr>
        <w:t>السؤال الثالث</w:t>
      </w:r>
      <w:r w:rsidR="0052663B" w:rsidRPr="00AB3C95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:</w:t>
      </w:r>
    </w:p>
    <w:tbl>
      <w:tblPr>
        <w:tblStyle w:val="a6"/>
        <w:tblpPr w:leftFromText="180" w:rightFromText="180" w:vertAnchor="text" w:horzAnchor="margin" w:tblpY="128"/>
        <w:bidiVisual/>
        <w:tblW w:w="0" w:type="auto"/>
        <w:tblLook w:val="04A0" w:firstRow="1" w:lastRow="0" w:firstColumn="1" w:lastColumn="0" w:noHBand="0" w:noVBand="1"/>
      </w:tblPr>
      <w:tblGrid>
        <w:gridCol w:w="959"/>
      </w:tblGrid>
      <w:tr w:rsidR="008003E7" w:rsidRPr="00AB3C95" w14:paraId="6655006F" w14:textId="77777777" w:rsidTr="008003E7">
        <w:tc>
          <w:tcPr>
            <w:tcW w:w="959" w:type="dxa"/>
          </w:tcPr>
          <w:p w14:paraId="0CD87033" w14:textId="77777777" w:rsidR="008003E7" w:rsidRPr="00AB3C95" w:rsidRDefault="008003E7" w:rsidP="008003E7">
            <w:pPr>
              <w:rPr>
                <w:sz w:val="28"/>
                <w:szCs w:val="28"/>
                <w:rtl/>
              </w:rPr>
            </w:pPr>
          </w:p>
        </w:tc>
      </w:tr>
      <w:tr w:rsidR="008003E7" w:rsidRPr="00AB3C95" w14:paraId="7177CBB3" w14:textId="77777777" w:rsidTr="008003E7">
        <w:tc>
          <w:tcPr>
            <w:tcW w:w="959" w:type="dxa"/>
          </w:tcPr>
          <w:p w14:paraId="65FE8D18" w14:textId="77777777" w:rsidR="008003E7" w:rsidRPr="00AB3C95" w:rsidRDefault="008003E7" w:rsidP="008003E7">
            <w:pPr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3</w:t>
            </w:r>
          </w:p>
        </w:tc>
      </w:tr>
    </w:tbl>
    <w:p w14:paraId="2E5B146A" w14:textId="77777777" w:rsidR="00344A59" w:rsidRPr="00AB3C95" w:rsidRDefault="00344A59" w:rsidP="00344A59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09CB4FB1" w14:textId="7FF100A7" w:rsidR="00184E59" w:rsidRPr="00AB3C95" w:rsidRDefault="00B61C9D" w:rsidP="00E17CB7">
      <w:pPr>
        <w:pStyle w:val="a7"/>
        <w:numPr>
          <w:ilvl w:val="0"/>
          <w:numId w:val="33"/>
        </w:numPr>
        <w:rPr>
          <w:rFonts w:ascii="Traditional Arabic" w:hAnsi="Traditional Arabic" w:cs="AL-Mohanad"/>
          <w:sz w:val="28"/>
          <w:szCs w:val="28"/>
        </w:rPr>
      </w:pPr>
      <w:r w:rsidRPr="00AB3C95">
        <w:rPr>
          <w:rFonts w:ascii="Traditional Arabic" w:hAnsi="Traditional Arabic" w:cs="AL-Mohanad" w:hint="cs"/>
          <w:sz w:val="28"/>
          <w:szCs w:val="28"/>
          <w:rtl/>
        </w:rPr>
        <w:t xml:space="preserve">اكتبي الزوج المرتب الذي يقابل </w:t>
      </w:r>
      <w:proofErr w:type="spellStart"/>
      <w:r w:rsidRPr="00AB3C95">
        <w:rPr>
          <w:rFonts w:ascii="Traditional Arabic" w:hAnsi="Traditional Arabic" w:cs="AL-Mohanad" w:hint="cs"/>
          <w:sz w:val="28"/>
          <w:szCs w:val="28"/>
          <w:rtl/>
        </w:rPr>
        <w:t>النقطه</w:t>
      </w:r>
      <w:proofErr w:type="spellEnd"/>
      <w:r w:rsidRPr="00AB3C95">
        <w:rPr>
          <w:rFonts w:ascii="Traditional Arabic" w:hAnsi="Traditional Arabic" w:cs="AL-Mohanad" w:hint="cs"/>
          <w:sz w:val="28"/>
          <w:szCs w:val="28"/>
          <w:rtl/>
        </w:rPr>
        <w:t xml:space="preserve"> هـ </w:t>
      </w:r>
    </w:p>
    <w:p w14:paraId="6381DEBF" w14:textId="0780ACB3" w:rsidR="00184E59" w:rsidRPr="00AB3C95" w:rsidRDefault="00184E59" w:rsidP="00184E59">
      <w:pPr>
        <w:pStyle w:val="a7"/>
        <w:rPr>
          <w:rFonts w:ascii="Traditional Arabic" w:hAnsi="Traditional Arabic" w:cs="AL-Mohanad"/>
          <w:sz w:val="28"/>
          <w:szCs w:val="28"/>
          <w:rtl/>
        </w:rPr>
      </w:pPr>
      <w:r w:rsidRPr="00AB3C95">
        <w:rPr>
          <w:rFonts w:ascii="Traditional Arabic" w:hAnsi="Traditional Arabic" w:cs="AL-Mohanad" w:hint="cs"/>
          <w:sz w:val="28"/>
          <w:szCs w:val="28"/>
          <w:rtl/>
        </w:rPr>
        <w:t>هـ(.....،.....) تقع في الربع ...........</w:t>
      </w:r>
    </w:p>
    <w:p w14:paraId="1A053401" w14:textId="77777777" w:rsidR="00BB1697" w:rsidRPr="00AB3C95" w:rsidRDefault="00BB1697" w:rsidP="00184E59">
      <w:pPr>
        <w:pStyle w:val="a7"/>
        <w:rPr>
          <w:rFonts w:ascii="Traditional Arabic" w:hAnsi="Traditional Arabic" w:cs="AL-Mohanad"/>
          <w:sz w:val="28"/>
          <w:szCs w:val="28"/>
          <w:rtl/>
        </w:rPr>
      </w:pPr>
    </w:p>
    <w:p w14:paraId="478B2A13" w14:textId="0780ACB3" w:rsidR="003811D2" w:rsidRPr="00AB3C95" w:rsidRDefault="00184E59" w:rsidP="00184E59">
      <w:pPr>
        <w:pStyle w:val="a7"/>
        <w:jc w:val="right"/>
        <w:rPr>
          <w:b/>
          <w:bCs/>
          <w:sz w:val="28"/>
          <w:szCs w:val="28"/>
          <w:rtl/>
        </w:rPr>
      </w:pPr>
      <w:r w:rsidRPr="00AB3C95">
        <w:rPr>
          <w:noProof/>
          <w:sz w:val="28"/>
          <w:szCs w:val="28"/>
        </w:rPr>
        <w:drawing>
          <wp:inline distT="0" distB="0" distL="0" distR="0" wp14:anchorId="63F81B13" wp14:editId="04EF4A6B">
            <wp:extent cx="2559763" cy="1828800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891" t="53410" r="64124" b="22545"/>
                    <a:stretch/>
                  </pic:blipFill>
                  <pic:spPr bwMode="auto">
                    <a:xfrm>
                      <a:off x="0" y="0"/>
                      <a:ext cx="2993865" cy="213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9E9A7" w14:textId="77777777" w:rsidR="000C7D72" w:rsidRPr="00AB3C95" w:rsidRDefault="000C7D72" w:rsidP="003811D2">
      <w:pPr>
        <w:pStyle w:val="a7"/>
        <w:jc w:val="lowKashida"/>
        <w:rPr>
          <w:b/>
          <w:bCs/>
          <w:sz w:val="28"/>
          <w:szCs w:val="28"/>
          <w:rtl/>
        </w:rPr>
      </w:pPr>
    </w:p>
    <w:p w14:paraId="02E581D7" w14:textId="77777777" w:rsidR="003811D2" w:rsidRPr="00AB3C95" w:rsidRDefault="003811D2" w:rsidP="003811D2">
      <w:pPr>
        <w:pStyle w:val="a7"/>
        <w:jc w:val="lowKashida"/>
        <w:rPr>
          <w:b/>
          <w:bCs/>
          <w:sz w:val="28"/>
          <w:szCs w:val="28"/>
          <w:rtl/>
        </w:rPr>
      </w:pPr>
    </w:p>
    <w:p w14:paraId="66651895" w14:textId="181B0CDA" w:rsidR="00184E59" w:rsidRPr="00AB3C95" w:rsidRDefault="00184E59" w:rsidP="00E17CB7">
      <w:pPr>
        <w:pStyle w:val="a7"/>
        <w:numPr>
          <w:ilvl w:val="0"/>
          <w:numId w:val="33"/>
        </w:numPr>
        <w:jc w:val="lowKashida"/>
        <w:rPr>
          <w:b/>
          <w:bCs/>
          <w:sz w:val="28"/>
          <w:szCs w:val="28"/>
        </w:rPr>
      </w:pPr>
      <w:r w:rsidRPr="00AB3C95">
        <w:rPr>
          <w:rFonts w:hint="cs"/>
          <w:sz w:val="28"/>
          <w:szCs w:val="28"/>
          <w:rtl/>
        </w:rPr>
        <w:t>حلي المعادلة التالية وتحققي من صحة الحل :</w:t>
      </w:r>
    </w:p>
    <w:p w14:paraId="39B2C43C" w14:textId="3FB7D2FD" w:rsidR="003811D2" w:rsidRPr="00AB3C95" w:rsidRDefault="00184E59" w:rsidP="00184E59">
      <w:pPr>
        <w:pStyle w:val="a7"/>
        <w:jc w:val="center"/>
        <w:rPr>
          <w:b/>
          <w:bCs/>
          <w:sz w:val="28"/>
          <w:szCs w:val="28"/>
          <w:rtl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7=1+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rtl/>
            </w:rPr>
            <m:t>س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3</m:t>
          </m:r>
        </m:oMath>
      </m:oMathPara>
    </w:p>
    <w:tbl>
      <w:tblPr>
        <w:tblStyle w:val="a6"/>
        <w:bidiVisual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2"/>
      </w:tblGrid>
      <w:tr w:rsidR="00184E59" w:rsidRPr="00AB3C95" w14:paraId="5A455821" w14:textId="77777777" w:rsidTr="0052663B">
        <w:trPr>
          <w:trHeight w:val="690"/>
        </w:trPr>
        <w:tc>
          <w:tcPr>
            <w:tcW w:w="4811" w:type="dxa"/>
          </w:tcPr>
          <w:p w14:paraId="26568472" w14:textId="2CC87B59" w:rsidR="00184E59" w:rsidRPr="00AB3C95" w:rsidRDefault="00184E59" w:rsidP="00990CD7">
            <w:pPr>
              <w:pStyle w:val="a7"/>
              <w:ind w:left="0"/>
              <w:jc w:val="lowKashida"/>
              <w:rPr>
                <w:sz w:val="28"/>
                <w:szCs w:val="28"/>
                <w:u w:val="single"/>
                <w:rtl/>
              </w:rPr>
            </w:pPr>
            <w:r w:rsidRPr="00AB3C95">
              <w:rPr>
                <w:rFonts w:hint="cs"/>
                <w:sz w:val="28"/>
                <w:szCs w:val="28"/>
                <w:u w:val="single"/>
                <w:rtl/>
              </w:rPr>
              <w:t>الحل</w:t>
            </w:r>
          </w:p>
          <w:p w14:paraId="436800C6" w14:textId="77777777" w:rsidR="00184E59" w:rsidRPr="00AB3C95" w:rsidRDefault="00184E59" w:rsidP="00990CD7">
            <w:pPr>
              <w:pStyle w:val="a7"/>
              <w:ind w:left="0"/>
              <w:jc w:val="lowKashida"/>
              <w:rPr>
                <w:sz w:val="28"/>
                <w:szCs w:val="28"/>
                <w:u w:val="single"/>
                <w:rtl/>
              </w:rPr>
            </w:pPr>
          </w:p>
          <w:p w14:paraId="07F2907D" w14:textId="77777777" w:rsidR="00184E59" w:rsidRPr="00AB3C95" w:rsidRDefault="00184E59" w:rsidP="00990CD7">
            <w:pPr>
              <w:pStyle w:val="a7"/>
              <w:ind w:left="0"/>
              <w:jc w:val="lowKashida"/>
              <w:rPr>
                <w:sz w:val="28"/>
                <w:szCs w:val="28"/>
                <w:u w:val="single"/>
                <w:rtl/>
              </w:rPr>
            </w:pPr>
          </w:p>
          <w:p w14:paraId="7F9DB5BE" w14:textId="77777777" w:rsidR="00184E59" w:rsidRPr="00AB3C95" w:rsidRDefault="00184E59" w:rsidP="00990CD7">
            <w:pPr>
              <w:pStyle w:val="a7"/>
              <w:ind w:left="0"/>
              <w:jc w:val="lowKashida"/>
              <w:rPr>
                <w:sz w:val="28"/>
                <w:szCs w:val="28"/>
                <w:u w:val="single"/>
                <w:rtl/>
              </w:rPr>
            </w:pPr>
          </w:p>
          <w:p w14:paraId="60522BEA" w14:textId="77777777" w:rsidR="00184E59" w:rsidRPr="00AB3C95" w:rsidRDefault="00184E59" w:rsidP="00990CD7">
            <w:pPr>
              <w:pStyle w:val="a7"/>
              <w:ind w:left="0"/>
              <w:jc w:val="lowKashida"/>
              <w:rPr>
                <w:sz w:val="28"/>
                <w:szCs w:val="28"/>
                <w:u w:val="single"/>
                <w:rtl/>
              </w:rPr>
            </w:pPr>
          </w:p>
          <w:p w14:paraId="4B6B8D71" w14:textId="77777777" w:rsidR="00184E59" w:rsidRPr="00AB3C95" w:rsidRDefault="00184E59" w:rsidP="00990CD7">
            <w:pPr>
              <w:pStyle w:val="a7"/>
              <w:ind w:left="0"/>
              <w:jc w:val="lowKashida"/>
              <w:rPr>
                <w:sz w:val="28"/>
                <w:szCs w:val="28"/>
                <w:u w:val="single"/>
                <w:rtl/>
              </w:rPr>
            </w:pPr>
          </w:p>
          <w:p w14:paraId="781E154B" w14:textId="77777777" w:rsidR="00184E59" w:rsidRPr="00AB3C95" w:rsidRDefault="00184E59" w:rsidP="00990CD7">
            <w:pPr>
              <w:pStyle w:val="a7"/>
              <w:ind w:left="0"/>
              <w:jc w:val="lowKashida"/>
              <w:rPr>
                <w:sz w:val="28"/>
                <w:szCs w:val="28"/>
                <w:u w:val="single"/>
                <w:rtl/>
              </w:rPr>
            </w:pPr>
          </w:p>
          <w:p w14:paraId="3523D801" w14:textId="77777777" w:rsidR="00184E59" w:rsidRPr="00AB3C95" w:rsidRDefault="00184E59" w:rsidP="00990CD7">
            <w:pPr>
              <w:pStyle w:val="a7"/>
              <w:ind w:left="0"/>
              <w:jc w:val="lowKashida"/>
              <w:rPr>
                <w:sz w:val="28"/>
                <w:szCs w:val="28"/>
                <w:u w:val="single"/>
                <w:rtl/>
              </w:rPr>
            </w:pPr>
          </w:p>
          <w:p w14:paraId="3B227EA6" w14:textId="77777777" w:rsidR="00184E59" w:rsidRPr="00AB3C95" w:rsidRDefault="00184E59" w:rsidP="00990CD7">
            <w:pPr>
              <w:pStyle w:val="a7"/>
              <w:ind w:left="0"/>
              <w:jc w:val="lowKashida"/>
              <w:rPr>
                <w:sz w:val="28"/>
                <w:szCs w:val="28"/>
                <w:u w:val="single"/>
                <w:rtl/>
              </w:rPr>
            </w:pPr>
          </w:p>
          <w:p w14:paraId="35616971" w14:textId="77777777" w:rsidR="00184E59" w:rsidRPr="00AB3C95" w:rsidRDefault="00184E59" w:rsidP="00990CD7">
            <w:pPr>
              <w:pStyle w:val="a7"/>
              <w:ind w:left="0"/>
              <w:jc w:val="lowKashida"/>
              <w:rPr>
                <w:sz w:val="28"/>
                <w:szCs w:val="28"/>
                <w:u w:val="single"/>
                <w:rtl/>
              </w:rPr>
            </w:pPr>
          </w:p>
          <w:p w14:paraId="7516E44C" w14:textId="77777777" w:rsidR="00184E59" w:rsidRPr="00AB3C95" w:rsidRDefault="00184E59" w:rsidP="00990CD7">
            <w:pPr>
              <w:pStyle w:val="a7"/>
              <w:ind w:left="0"/>
              <w:jc w:val="lowKashida"/>
              <w:rPr>
                <w:sz w:val="28"/>
                <w:szCs w:val="28"/>
                <w:u w:val="single"/>
                <w:rtl/>
              </w:rPr>
            </w:pPr>
          </w:p>
          <w:p w14:paraId="2230C0FA" w14:textId="77777777" w:rsidR="00184E59" w:rsidRPr="00AB3C95" w:rsidRDefault="00184E59" w:rsidP="00184E59">
            <w:pPr>
              <w:rPr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12" w:type="dxa"/>
          </w:tcPr>
          <w:p w14:paraId="6023D8E9" w14:textId="1EC6C192" w:rsidR="00184E59" w:rsidRPr="00AB3C95" w:rsidRDefault="00184E59" w:rsidP="00990CD7">
            <w:pPr>
              <w:pStyle w:val="a7"/>
              <w:ind w:left="0"/>
              <w:jc w:val="lowKashida"/>
              <w:rPr>
                <w:sz w:val="28"/>
                <w:szCs w:val="28"/>
                <w:u w:val="single"/>
                <w:rtl/>
              </w:rPr>
            </w:pPr>
          </w:p>
        </w:tc>
      </w:tr>
    </w:tbl>
    <w:p w14:paraId="1A1F154E" w14:textId="3EF44037" w:rsidR="00417715" w:rsidRPr="00AB3C95" w:rsidRDefault="00184E59" w:rsidP="00990CD7">
      <w:pPr>
        <w:pStyle w:val="a7"/>
        <w:jc w:val="lowKashida"/>
        <w:rPr>
          <w:sz w:val="28"/>
          <w:szCs w:val="28"/>
          <w:rtl/>
        </w:rPr>
      </w:pPr>
      <w:r w:rsidRPr="00AB3C95">
        <w:rPr>
          <w:rFonts w:hint="cs"/>
          <w:sz w:val="28"/>
          <w:szCs w:val="28"/>
          <w:rtl/>
        </w:rPr>
        <w:t xml:space="preserve">              </w:t>
      </w:r>
    </w:p>
    <w:p w14:paraId="12D96C1F" w14:textId="2B2B074E" w:rsidR="00417715" w:rsidRPr="00AB3C95" w:rsidRDefault="00417715" w:rsidP="00E17CB7">
      <w:pPr>
        <w:pStyle w:val="a7"/>
        <w:numPr>
          <w:ilvl w:val="0"/>
          <w:numId w:val="34"/>
        </w:numPr>
        <w:jc w:val="lowKashida"/>
        <w:rPr>
          <w:sz w:val="28"/>
          <w:szCs w:val="28"/>
          <w:rtl/>
        </w:rPr>
      </w:pPr>
      <w:r w:rsidRPr="00AB3C95">
        <w:rPr>
          <w:rFonts w:hint="cs"/>
          <w:b/>
          <w:bCs/>
          <w:sz w:val="28"/>
          <w:szCs w:val="28"/>
          <w:rtl/>
        </w:rPr>
        <w:t xml:space="preserve">  </w:t>
      </w:r>
      <w:r w:rsidR="00184E59" w:rsidRPr="00AB3C95">
        <w:rPr>
          <w:rFonts w:hint="cs"/>
          <w:sz w:val="28"/>
          <w:szCs w:val="28"/>
          <w:rtl/>
        </w:rPr>
        <w:t>أوجدي محيط المستطيل الذي طوله 4</w:t>
      </w:r>
      <w:r w:rsidR="00D309F0" w:rsidRPr="00AB3C95">
        <w:rPr>
          <w:rFonts w:hint="cs"/>
          <w:sz w:val="28"/>
          <w:szCs w:val="28"/>
          <w:rtl/>
        </w:rPr>
        <w:t xml:space="preserve"> سم وعرضة 3 سم ؟ مع ذكر القانون</w:t>
      </w:r>
    </w:p>
    <w:p w14:paraId="0A41260F" w14:textId="084D6F6E" w:rsidR="00184E59" w:rsidRPr="00AB3C95" w:rsidRDefault="00184E59" w:rsidP="00417715">
      <w:pPr>
        <w:jc w:val="lowKashida"/>
        <w:rPr>
          <w:b/>
          <w:bCs/>
          <w:sz w:val="28"/>
          <w:szCs w:val="28"/>
          <w:rtl/>
        </w:rPr>
      </w:pPr>
      <w:r w:rsidRPr="00AB3C95"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</w:t>
      </w:r>
    </w:p>
    <w:p w14:paraId="62B85853" w14:textId="7CD5BD6E" w:rsidR="00184E59" w:rsidRPr="00AB3C95" w:rsidRDefault="00184E59" w:rsidP="00417715">
      <w:pPr>
        <w:jc w:val="lowKashida"/>
        <w:rPr>
          <w:b/>
          <w:bCs/>
          <w:sz w:val="28"/>
          <w:szCs w:val="28"/>
          <w:rtl/>
        </w:rPr>
      </w:pPr>
      <w:r w:rsidRPr="00AB3C95"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</w:t>
      </w:r>
    </w:p>
    <w:p w14:paraId="552162BD" w14:textId="69F97B70" w:rsidR="00184E59" w:rsidRPr="00AB3C95" w:rsidRDefault="00184E59" w:rsidP="00417715">
      <w:pPr>
        <w:jc w:val="lowKashida"/>
        <w:rPr>
          <w:b/>
          <w:bCs/>
          <w:sz w:val="28"/>
          <w:szCs w:val="28"/>
          <w:rtl/>
        </w:rPr>
      </w:pPr>
      <w:r w:rsidRPr="00AB3C95"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</w:t>
      </w:r>
    </w:p>
    <w:p w14:paraId="2ED11DD2" w14:textId="55DF136F" w:rsidR="00184E59" w:rsidRPr="00AB3C95" w:rsidRDefault="00184E59" w:rsidP="00417715">
      <w:pPr>
        <w:jc w:val="lowKashida"/>
        <w:rPr>
          <w:b/>
          <w:bCs/>
          <w:sz w:val="28"/>
          <w:szCs w:val="28"/>
          <w:rtl/>
        </w:rPr>
      </w:pPr>
      <w:r w:rsidRPr="00AB3C95"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</w:t>
      </w:r>
    </w:p>
    <w:p w14:paraId="45CB3F6D" w14:textId="77777777" w:rsidR="00BB1697" w:rsidRPr="00AB3C95" w:rsidRDefault="00BB1697" w:rsidP="00417715">
      <w:pPr>
        <w:jc w:val="lowKashida"/>
        <w:rPr>
          <w:b/>
          <w:bCs/>
          <w:sz w:val="28"/>
          <w:szCs w:val="28"/>
          <w:rtl/>
        </w:rPr>
      </w:pPr>
    </w:p>
    <w:p w14:paraId="214D021B" w14:textId="77777777" w:rsidR="00BB1697" w:rsidRPr="00AB3C95" w:rsidRDefault="00BB1697" w:rsidP="00417715">
      <w:pPr>
        <w:jc w:val="lowKashida"/>
        <w:rPr>
          <w:b/>
          <w:bCs/>
          <w:sz w:val="28"/>
          <w:szCs w:val="28"/>
          <w:rtl/>
        </w:rPr>
      </w:pPr>
    </w:p>
    <w:p w14:paraId="1506908D" w14:textId="77777777" w:rsidR="00BB1697" w:rsidRPr="00AB3C95" w:rsidRDefault="00BB1697" w:rsidP="00417715">
      <w:pPr>
        <w:jc w:val="lowKashida"/>
        <w:rPr>
          <w:b/>
          <w:bCs/>
          <w:sz w:val="28"/>
          <w:szCs w:val="28"/>
          <w:rtl/>
        </w:rPr>
      </w:pPr>
    </w:p>
    <w:p w14:paraId="37E420CE" w14:textId="77777777" w:rsidR="00BB1697" w:rsidRPr="00AB3C95" w:rsidRDefault="00BB1697" w:rsidP="00417715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tblpPr w:leftFromText="180" w:rightFromText="180" w:vertAnchor="text" w:horzAnchor="margin" w:tblpY="-1"/>
        <w:bidiVisual/>
        <w:tblW w:w="0" w:type="auto"/>
        <w:tblLook w:val="04A0" w:firstRow="1" w:lastRow="0" w:firstColumn="1" w:lastColumn="0" w:noHBand="0" w:noVBand="1"/>
      </w:tblPr>
      <w:tblGrid>
        <w:gridCol w:w="959"/>
      </w:tblGrid>
      <w:tr w:rsidR="00BB1697" w:rsidRPr="00AB3C95" w14:paraId="14080E60" w14:textId="77777777" w:rsidTr="00BB1697">
        <w:tc>
          <w:tcPr>
            <w:tcW w:w="959" w:type="dxa"/>
          </w:tcPr>
          <w:p w14:paraId="4E865F6F" w14:textId="77777777" w:rsidR="00BB1697" w:rsidRPr="00AB3C95" w:rsidRDefault="00BB1697" w:rsidP="00BB1697">
            <w:pPr>
              <w:rPr>
                <w:sz w:val="28"/>
                <w:szCs w:val="28"/>
                <w:rtl/>
              </w:rPr>
            </w:pPr>
          </w:p>
        </w:tc>
      </w:tr>
      <w:tr w:rsidR="00BB1697" w:rsidRPr="00AB3C95" w14:paraId="1BA9DEA8" w14:textId="77777777" w:rsidTr="00BB1697">
        <w:tc>
          <w:tcPr>
            <w:tcW w:w="959" w:type="dxa"/>
          </w:tcPr>
          <w:p w14:paraId="141C45AE" w14:textId="77777777" w:rsidR="00BB1697" w:rsidRPr="00AB3C95" w:rsidRDefault="00BB1697" w:rsidP="00BB1697">
            <w:pPr>
              <w:jc w:val="center"/>
              <w:rPr>
                <w:sz w:val="28"/>
                <w:szCs w:val="28"/>
                <w:rtl/>
              </w:rPr>
            </w:pPr>
            <w:r w:rsidRPr="00AB3C95">
              <w:rPr>
                <w:rFonts w:hint="cs"/>
                <w:sz w:val="28"/>
                <w:szCs w:val="28"/>
                <w:rtl/>
              </w:rPr>
              <w:t>3</w:t>
            </w:r>
          </w:p>
        </w:tc>
      </w:tr>
    </w:tbl>
    <w:p w14:paraId="08E0273E" w14:textId="16953D88" w:rsidR="00444016" w:rsidRPr="00AB3C95" w:rsidRDefault="000C7D72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AB3C95">
        <w:rPr>
          <w:rFonts w:ascii="Traditional Arabic" w:hAnsi="Traditional Arabic" w:cs="AL-Mohanad" w:hint="cs"/>
          <w:b/>
          <w:bCs/>
          <w:sz w:val="28"/>
          <w:szCs w:val="28"/>
          <w:rtl/>
        </w:rPr>
        <w:t>السؤال الرابع</w:t>
      </w:r>
      <w:r w:rsidR="00A269FB" w:rsidRPr="00AB3C95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: </w:t>
      </w:r>
    </w:p>
    <w:p w14:paraId="3AE261D9" w14:textId="77777777" w:rsidR="000C7D72" w:rsidRPr="00AB3C95" w:rsidRDefault="000C7D72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19D0868B" w14:textId="136181AE" w:rsidR="000C7D72" w:rsidRPr="00AB3C95" w:rsidRDefault="00E17CB7" w:rsidP="00A95D48">
      <w:pPr>
        <w:pStyle w:val="a7"/>
        <w:numPr>
          <w:ilvl w:val="0"/>
          <w:numId w:val="35"/>
        </w:numPr>
        <w:rPr>
          <w:rFonts w:ascii="Traditional Arabic" w:hAnsi="Traditional Arabic" w:cs="AL-Mohanad"/>
          <w:sz w:val="28"/>
          <w:szCs w:val="28"/>
        </w:rPr>
      </w:pPr>
      <w:r w:rsidRPr="00AB3C95">
        <w:rPr>
          <w:rFonts w:ascii="Traditional Arabic" w:hAnsi="Traditional Arabic" w:cs="AL-Mohanad" w:hint="cs"/>
          <w:sz w:val="28"/>
          <w:szCs w:val="28"/>
          <w:rtl/>
        </w:rPr>
        <w:t xml:space="preserve"> </w:t>
      </w:r>
      <w:r w:rsidR="00AE054D" w:rsidRPr="00AB3C95">
        <w:rPr>
          <w:rFonts w:ascii="Traditional Arabic" w:hAnsi="Traditional Arabic" w:cs="AL-Mohanad" w:hint="cs"/>
          <w:sz w:val="28"/>
          <w:szCs w:val="28"/>
          <w:rtl/>
        </w:rPr>
        <w:t xml:space="preserve">مثلي المعادلة </w:t>
      </w:r>
      <m:oMath>
        <m:r>
          <m:rPr>
            <m:sty m:val="p"/>
          </m:rPr>
          <w:rPr>
            <w:rFonts w:ascii="Cambria Math" w:hAnsi="Cambria Math" w:cs="AL-Mohanad"/>
            <w:sz w:val="28"/>
            <w:szCs w:val="28"/>
          </w:rPr>
          <m:t>1+</m:t>
        </m:r>
        <m:r>
          <m:rPr>
            <m:sty m:val="p"/>
          </m:rPr>
          <w:rPr>
            <w:rFonts w:ascii="Cambria Math" w:hAnsi="Cambria Math" w:cs="AL-Mohanad"/>
            <w:sz w:val="28"/>
            <w:szCs w:val="28"/>
            <w:rtl/>
          </w:rPr>
          <m:t>س=ص</m:t>
        </m:r>
      </m:oMath>
      <w:r w:rsidR="00AE054D" w:rsidRPr="00AB3C95">
        <w:rPr>
          <w:rFonts w:ascii="Traditional Arabic" w:hAnsi="Traditional Arabic" w:cs="AL-Mohanad" w:hint="cs"/>
          <w:sz w:val="28"/>
          <w:szCs w:val="28"/>
          <w:rtl/>
        </w:rPr>
        <w:t xml:space="preserve"> بيانياً</w:t>
      </w: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4979"/>
        <w:gridCol w:w="5290"/>
      </w:tblGrid>
      <w:tr w:rsidR="00770E40" w:rsidRPr="00AB3C95" w14:paraId="4E970398" w14:textId="77777777" w:rsidTr="00770E40"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14:paraId="44BB5323" w14:textId="77777777" w:rsidR="00770E40" w:rsidRPr="00AB3C95" w:rsidRDefault="00770E40" w:rsidP="00AE054D">
            <w:pPr>
              <w:pStyle w:val="a7"/>
              <w:ind w:left="0"/>
              <w:rPr>
                <w:rFonts w:ascii="Traditional Arabic" w:hAnsi="Traditional Arabic" w:cs="AL-Mohanad"/>
                <w:b/>
                <w:bCs/>
                <w:sz w:val="28"/>
                <w:szCs w:val="28"/>
                <w:rtl/>
              </w:rPr>
            </w:pPr>
          </w:p>
          <w:tbl>
            <w:tblPr>
              <w:tblStyle w:val="a6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10"/>
              <w:gridCol w:w="1276"/>
              <w:gridCol w:w="797"/>
              <w:gridCol w:w="1212"/>
            </w:tblGrid>
            <w:tr w:rsidR="00770E40" w:rsidRPr="00AB3C95" w14:paraId="7B8E4179" w14:textId="77777777" w:rsidTr="00E76C5B">
              <w:trPr>
                <w:trHeight w:val="568"/>
              </w:trPr>
              <w:tc>
                <w:tcPr>
                  <w:tcW w:w="710" w:type="dxa"/>
                </w:tcPr>
                <w:p w14:paraId="61713BE2" w14:textId="77777777" w:rsidR="00770E40" w:rsidRPr="00AB3C95" w:rsidRDefault="00770E40" w:rsidP="00E76C5B">
                  <w:pPr>
                    <w:pStyle w:val="a7"/>
                    <w:ind w:left="0"/>
                    <w:rPr>
                      <w:rFonts w:ascii="Traditional Arabic" w:hAnsi="Traditional Arabic" w:cs="AL-Mohanad"/>
                      <w:b/>
                      <w:bCs/>
                      <w:sz w:val="28"/>
                      <w:szCs w:val="28"/>
                      <w:rtl/>
                    </w:rPr>
                  </w:pPr>
                  <w:r w:rsidRPr="00AB3C95">
                    <w:rPr>
                      <w:rFonts w:ascii="Traditional Arabic" w:hAnsi="Traditional Arabic" w:cs="AL-Mohanad" w:hint="cs"/>
                      <w:b/>
                      <w:bCs/>
                      <w:sz w:val="28"/>
                      <w:szCs w:val="28"/>
                      <w:rtl/>
                    </w:rPr>
                    <w:t>س</w:t>
                  </w:r>
                </w:p>
              </w:tc>
              <w:tc>
                <w:tcPr>
                  <w:tcW w:w="1276" w:type="dxa"/>
                </w:tcPr>
                <w:p w14:paraId="501330FB" w14:textId="77777777" w:rsidR="00770E40" w:rsidRPr="00AB3C95" w:rsidRDefault="00770E40" w:rsidP="00E76C5B">
                  <w:pPr>
                    <w:pStyle w:val="a7"/>
                    <w:ind w:left="0"/>
                    <w:rPr>
                      <w:rFonts w:ascii="Traditional Arabic" w:hAnsi="Traditional Arabic" w:cs="AL-Mohanad"/>
                      <w:b/>
                      <w:bCs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AL-Mohanad"/>
                          <w:sz w:val="28"/>
                          <w:szCs w:val="28"/>
                        </w:rPr>
                        <m:t>1+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AL-Mohanad"/>
                          <w:sz w:val="28"/>
                          <w:szCs w:val="28"/>
                          <w:rtl/>
                        </w:rPr>
                        <m:t>س</m:t>
                      </m:r>
                    </m:oMath>
                  </m:oMathPara>
                </w:p>
              </w:tc>
              <w:tc>
                <w:tcPr>
                  <w:tcW w:w="797" w:type="dxa"/>
                </w:tcPr>
                <w:p w14:paraId="0B4AEBE6" w14:textId="77777777" w:rsidR="00770E40" w:rsidRPr="00AB3C95" w:rsidRDefault="00770E40" w:rsidP="00E76C5B">
                  <w:pPr>
                    <w:pStyle w:val="a7"/>
                    <w:ind w:left="0"/>
                    <w:rPr>
                      <w:rFonts w:ascii="Traditional Arabic" w:hAnsi="Traditional Arabic" w:cs="AL-Mohanad"/>
                      <w:b/>
                      <w:bCs/>
                      <w:sz w:val="28"/>
                      <w:szCs w:val="28"/>
                      <w:rtl/>
                    </w:rPr>
                  </w:pPr>
                  <w:r w:rsidRPr="00AB3C95">
                    <w:rPr>
                      <w:rFonts w:ascii="Traditional Arabic" w:hAnsi="Traditional Arabic" w:cs="AL-Mohanad" w:hint="cs"/>
                      <w:b/>
                      <w:bCs/>
                      <w:sz w:val="28"/>
                      <w:szCs w:val="28"/>
                      <w:rtl/>
                    </w:rPr>
                    <w:t>ص</w:t>
                  </w:r>
                </w:p>
              </w:tc>
              <w:tc>
                <w:tcPr>
                  <w:tcW w:w="1212" w:type="dxa"/>
                </w:tcPr>
                <w:p w14:paraId="54487A72" w14:textId="77777777" w:rsidR="00770E40" w:rsidRPr="00AB3C95" w:rsidRDefault="00770E40" w:rsidP="00E76C5B">
                  <w:pPr>
                    <w:pStyle w:val="a7"/>
                    <w:ind w:left="0"/>
                    <w:rPr>
                      <w:rFonts w:ascii="Traditional Arabic" w:hAnsi="Traditional Arabic" w:cs="AL-Mohanad"/>
                      <w:b/>
                      <w:bCs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 w:cs="AL-Mohanad"/>
                          <w:sz w:val="28"/>
                          <w:szCs w:val="28"/>
                        </w:rPr>
                        <m:t>(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AL-Mohanad"/>
                          <w:sz w:val="28"/>
                          <w:szCs w:val="28"/>
                          <w:rtl/>
                        </w:rPr>
                        <m:t>س،ص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AL-Mohanad"/>
                          <w:sz w:val="28"/>
                          <w:szCs w:val="28"/>
                        </w:rPr>
                        <m:t>)</m:t>
                      </m:r>
                    </m:oMath>
                  </m:oMathPara>
                </w:p>
              </w:tc>
            </w:tr>
            <w:tr w:rsidR="00770E40" w:rsidRPr="00AB3C95" w14:paraId="6FA7331A" w14:textId="77777777" w:rsidTr="00E76C5B">
              <w:trPr>
                <w:trHeight w:val="568"/>
              </w:trPr>
              <w:tc>
                <w:tcPr>
                  <w:tcW w:w="710" w:type="dxa"/>
                </w:tcPr>
                <w:p w14:paraId="1B72CBE6" w14:textId="77777777" w:rsidR="00770E40" w:rsidRPr="00AB3C95" w:rsidRDefault="00770E40" w:rsidP="00E76C5B">
                  <w:pPr>
                    <w:pStyle w:val="a7"/>
                    <w:ind w:left="0"/>
                    <w:rPr>
                      <w:rFonts w:ascii="Traditional Arabic" w:hAnsi="Traditional Arabic" w:cs="AL-Mohanad"/>
                      <w:b/>
                      <w:bCs/>
                      <w:sz w:val="28"/>
                      <w:szCs w:val="28"/>
                      <w:rtl/>
                    </w:rPr>
                  </w:pPr>
                  <w:r w:rsidRPr="00AB3C95">
                    <w:rPr>
                      <w:rFonts w:ascii="Traditional Arabic" w:hAnsi="Traditional Arabic" w:cs="AL-Mohanad" w:hint="cs"/>
                      <w:b/>
                      <w:bCs/>
                      <w:sz w:val="28"/>
                      <w:szCs w:val="28"/>
                      <w:rtl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14:paraId="1E0503A9" w14:textId="77777777" w:rsidR="00770E40" w:rsidRPr="00AB3C95" w:rsidRDefault="00770E40" w:rsidP="00E76C5B">
                  <w:pPr>
                    <w:pStyle w:val="a7"/>
                    <w:ind w:left="0"/>
                    <w:rPr>
                      <w:rFonts w:ascii="Traditional Arabic" w:hAnsi="Traditional Arabic" w:cs="AL-Mohanad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797" w:type="dxa"/>
                </w:tcPr>
                <w:p w14:paraId="416A1A59" w14:textId="77777777" w:rsidR="00770E40" w:rsidRPr="00AB3C95" w:rsidRDefault="00770E40" w:rsidP="00E76C5B">
                  <w:pPr>
                    <w:pStyle w:val="a7"/>
                    <w:ind w:left="0"/>
                    <w:jc w:val="both"/>
                    <w:rPr>
                      <w:rFonts w:ascii="Traditional Arabic" w:hAnsi="Traditional Arabic" w:cs="AL-Mohanad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212" w:type="dxa"/>
                </w:tcPr>
                <w:p w14:paraId="1E81ABC4" w14:textId="77777777" w:rsidR="00770E40" w:rsidRPr="00AB3C95" w:rsidRDefault="00770E40" w:rsidP="00E76C5B">
                  <w:pPr>
                    <w:pStyle w:val="a7"/>
                    <w:ind w:left="0"/>
                    <w:rPr>
                      <w:rFonts w:ascii="Traditional Arabic" w:hAnsi="Traditional Arabic" w:cs="AL-Mohanad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770E40" w:rsidRPr="00AB3C95" w14:paraId="470E6C68" w14:textId="77777777" w:rsidTr="00E76C5B">
              <w:trPr>
                <w:trHeight w:val="568"/>
              </w:trPr>
              <w:tc>
                <w:tcPr>
                  <w:tcW w:w="710" w:type="dxa"/>
                </w:tcPr>
                <w:p w14:paraId="7C604F6C" w14:textId="77777777" w:rsidR="00770E40" w:rsidRPr="00AB3C95" w:rsidRDefault="00770E40" w:rsidP="00E76C5B">
                  <w:pPr>
                    <w:pStyle w:val="a7"/>
                    <w:ind w:left="0"/>
                    <w:rPr>
                      <w:rFonts w:ascii="Traditional Arabic" w:hAnsi="Traditional Arabic" w:cs="AL-Mohanad"/>
                      <w:b/>
                      <w:bCs/>
                      <w:sz w:val="28"/>
                      <w:szCs w:val="28"/>
                      <w:rtl/>
                    </w:rPr>
                  </w:pPr>
                  <w:r w:rsidRPr="00AB3C95">
                    <w:rPr>
                      <w:rFonts w:ascii="Traditional Arabic" w:hAnsi="Traditional Arabic" w:cs="AL-Mohanad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</w:p>
              </w:tc>
              <w:tc>
                <w:tcPr>
                  <w:tcW w:w="1276" w:type="dxa"/>
                </w:tcPr>
                <w:p w14:paraId="15D3E07E" w14:textId="77777777" w:rsidR="00770E40" w:rsidRPr="00AB3C95" w:rsidRDefault="00770E40" w:rsidP="00E76C5B">
                  <w:pPr>
                    <w:pStyle w:val="a7"/>
                    <w:ind w:left="0"/>
                    <w:rPr>
                      <w:rFonts w:ascii="Traditional Arabic" w:hAnsi="Traditional Arabic" w:cs="AL-Mohanad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797" w:type="dxa"/>
                </w:tcPr>
                <w:p w14:paraId="7C57F7CB" w14:textId="77777777" w:rsidR="00770E40" w:rsidRPr="00AB3C95" w:rsidRDefault="00770E40" w:rsidP="00E76C5B">
                  <w:pPr>
                    <w:pStyle w:val="a7"/>
                    <w:ind w:left="0"/>
                    <w:rPr>
                      <w:rFonts w:ascii="Traditional Arabic" w:hAnsi="Traditional Arabic" w:cs="AL-Mohanad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212" w:type="dxa"/>
                </w:tcPr>
                <w:p w14:paraId="55CA2586" w14:textId="77777777" w:rsidR="00770E40" w:rsidRPr="00AB3C95" w:rsidRDefault="00770E40" w:rsidP="00E76C5B">
                  <w:pPr>
                    <w:pStyle w:val="a7"/>
                    <w:ind w:left="0"/>
                    <w:rPr>
                      <w:rFonts w:ascii="Traditional Arabic" w:hAnsi="Traditional Arabic" w:cs="AL-Mohanad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p w14:paraId="4E8A96B5" w14:textId="7584029D" w:rsidR="00770E40" w:rsidRPr="00AB3C95" w:rsidRDefault="00770E40" w:rsidP="00AE054D">
            <w:pPr>
              <w:pStyle w:val="a7"/>
              <w:ind w:left="0"/>
              <w:rPr>
                <w:rFonts w:ascii="Traditional Arabic" w:hAnsi="Traditional Arabic" w:cs="AL-Mohanad"/>
                <w:b/>
                <w:bCs/>
                <w:sz w:val="28"/>
                <w:szCs w:val="28"/>
                <w:rtl/>
              </w:rPr>
            </w:pPr>
          </w:p>
          <w:p w14:paraId="250DF6DA" w14:textId="77777777" w:rsidR="00770E40" w:rsidRPr="00AB3C95" w:rsidRDefault="00770E40" w:rsidP="00770E40">
            <w:pPr>
              <w:rPr>
                <w:sz w:val="28"/>
                <w:szCs w:val="28"/>
                <w:rtl/>
                <w:lang w:eastAsia="en-US"/>
              </w:rPr>
            </w:pPr>
          </w:p>
          <w:p w14:paraId="19C1B897" w14:textId="77777777" w:rsidR="00770E40" w:rsidRPr="00AB3C95" w:rsidRDefault="00770E40" w:rsidP="00CB2B02">
            <w:pPr>
              <w:jc w:val="center"/>
              <w:rPr>
                <w:sz w:val="28"/>
                <w:szCs w:val="28"/>
                <w:rtl/>
                <w:lang w:eastAsia="en-US"/>
              </w:rPr>
            </w:pPr>
          </w:p>
          <w:p w14:paraId="37D32BA8" w14:textId="77777777" w:rsidR="00770E40" w:rsidRPr="00AB3C95" w:rsidRDefault="00770E40" w:rsidP="00770E40">
            <w:pPr>
              <w:jc w:val="right"/>
              <w:rPr>
                <w:sz w:val="28"/>
                <w:szCs w:val="28"/>
                <w:rtl/>
                <w:lang w:eastAsia="en-US"/>
              </w:rPr>
            </w:pPr>
          </w:p>
          <w:p w14:paraId="64652DE7" w14:textId="23C3BF5F" w:rsidR="00770E40" w:rsidRPr="00AB3C95" w:rsidRDefault="00770E40" w:rsidP="00770E40">
            <w:pPr>
              <w:rPr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35C48109" w14:textId="11B7E43C" w:rsidR="00770E40" w:rsidRPr="00AB3C95" w:rsidRDefault="00770E40" w:rsidP="00AE054D">
            <w:pPr>
              <w:pStyle w:val="a7"/>
              <w:ind w:left="0"/>
              <w:rPr>
                <w:rFonts w:ascii="Traditional Arabic" w:hAnsi="Traditional Arabic" w:cs="AL-Mohanad"/>
                <w:b/>
                <w:bCs/>
                <w:sz w:val="28"/>
                <w:szCs w:val="28"/>
                <w:rtl/>
              </w:rPr>
            </w:pPr>
            <w:r w:rsidRPr="00AB3C95">
              <w:rPr>
                <w:rFonts w:ascii="Traditional Arabic" w:hAnsi="Traditional Arabic" w:cs="AL-Mohanad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85A4B64" wp14:editId="5A549850">
                  <wp:extent cx="2723515" cy="2381250"/>
                  <wp:effectExtent l="0" t="0" r="635" b="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515" cy="238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924CDC" w14:textId="50163A84" w:rsidR="000C7D72" w:rsidRPr="00AB3C95" w:rsidRDefault="00770E40" w:rsidP="00A95D48">
      <w:pPr>
        <w:pStyle w:val="a7"/>
        <w:numPr>
          <w:ilvl w:val="0"/>
          <w:numId w:val="35"/>
        </w:numPr>
        <w:rPr>
          <w:rFonts w:asciiTheme="minorBidi" w:hAnsiTheme="minorBidi" w:cstheme="minorBidi"/>
          <w:sz w:val="28"/>
          <w:szCs w:val="28"/>
        </w:rPr>
      </w:pPr>
      <w:r w:rsidRPr="00AB3C95">
        <w:rPr>
          <w:rFonts w:asciiTheme="minorBidi" w:hAnsiTheme="minorBidi" w:cstheme="minorBidi" w:hint="cs"/>
          <w:sz w:val="28"/>
          <w:szCs w:val="28"/>
          <w:rtl/>
        </w:rPr>
        <w:t>اكملي الجدول وحددي المجال والمدى</w:t>
      </w:r>
    </w:p>
    <w:p w14:paraId="4B8A5F8A" w14:textId="77777777" w:rsidR="00770E40" w:rsidRPr="00AB3C95" w:rsidRDefault="00770E40" w:rsidP="00770E40">
      <w:pPr>
        <w:pStyle w:val="a7"/>
        <w:rPr>
          <w:rFonts w:asciiTheme="minorBidi" w:hAnsiTheme="minorBidi" w:cstheme="minorBidi"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73"/>
        <w:gridCol w:w="1134"/>
        <w:gridCol w:w="850"/>
      </w:tblGrid>
      <w:tr w:rsidR="00770E40" w:rsidRPr="00AB3C95" w14:paraId="004BEE5E" w14:textId="77777777" w:rsidTr="00770E40">
        <w:trPr>
          <w:jc w:val="center"/>
        </w:trPr>
        <w:tc>
          <w:tcPr>
            <w:tcW w:w="673" w:type="dxa"/>
          </w:tcPr>
          <w:p w14:paraId="0BBB8B10" w14:textId="77777777" w:rsidR="00770E40" w:rsidRPr="00AB3C95" w:rsidRDefault="00770E40" w:rsidP="00E76C5B">
            <w:pPr>
              <w:rPr>
                <w:rFonts w:ascii="Verdana" w:hAnsi="Verdana"/>
                <w:color w:val="444444"/>
                <w:sz w:val="28"/>
                <w:szCs w:val="28"/>
                <w:rtl/>
              </w:rPr>
            </w:pPr>
            <w:r w:rsidRPr="00AB3C95">
              <w:rPr>
                <w:rFonts w:ascii="Verdana" w:hAnsi="Verdana" w:hint="cs"/>
                <w:color w:val="444444"/>
                <w:sz w:val="28"/>
                <w:szCs w:val="28"/>
                <w:rtl/>
              </w:rPr>
              <w:t>س</w:t>
            </w:r>
          </w:p>
        </w:tc>
        <w:tc>
          <w:tcPr>
            <w:tcW w:w="1134" w:type="dxa"/>
          </w:tcPr>
          <w:p w14:paraId="34D295F7" w14:textId="77777777" w:rsidR="00770E40" w:rsidRPr="00AB3C95" w:rsidRDefault="00770E40" w:rsidP="00E76C5B">
            <w:pPr>
              <w:rPr>
                <w:rFonts w:ascii="Verdana" w:hAnsi="Verdana"/>
                <w:color w:val="444444"/>
                <w:sz w:val="28"/>
                <w:szCs w:val="28"/>
                <w:rtl/>
              </w:rPr>
            </w:pPr>
            <w:r w:rsidRPr="00AB3C95">
              <w:rPr>
                <w:rFonts w:ascii="Verdana" w:hAnsi="Verdana" w:hint="cs"/>
                <w:color w:val="444444"/>
                <w:sz w:val="28"/>
                <w:szCs w:val="28"/>
                <w:rtl/>
              </w:rPr>
              <w:t>5س</w:t>
            </w:r>
          </w:p>
        </w:tc>
        <w:tc>
          <w:tcPr>
            <w:tcW w:w="850" w:type="dxa"/>
          </w:tcPr>
          <w:p w14:paraId="0DD00491" w14:textId="77777777" w:rsidR="00770E40" w:rsidRPr="00AB3C95" w:rsidRDefault="00770E40" w:rsidP="00E76C5B">
            <w:pPr>
              <w:rPr>
                <w:rFonts w:ascii="Verdana" w:hAnsi="Verdana"/>
                <w:color w:val="444444"/>
                <w:sz w:val="28"/>
                <w:szCs w:val="28"/>
                <w:rtl/>
              </w:rPr>
            </w:pPr>
            <w:r w:rsidRPr="00AB3C95">
              <w:rPr>
                <w:rFonts w:ascii="Verdana" w:hAnsi="Verdana" w:hint="cs"/>
                <w:color w:val="444444"/>
                <w:sz w:val="28"/>
                <w:szCs w:val="28"/>
                <w:rtl/>
              </w:rPr>
              <w:t>ص</w:t>
            </w:r>
          </w:p>
        </w:tc>
      </w:tr>
      <w:tr w:rsidR="00770E40" w:rsidRPr="00AB3C95" w14:paraId="2136A9DB" w14:textId="77777777" w:rsidTr="00770E40">
        <w:trPr>
          <w:jc w:val="center"/>
        </w:trPr>
        <w:tc>
          <w:tcPr>
            <w:tcW w:w="673" w:type="dxa"/>
          </w:tcPr>
          <w:p w14:paraId="7C044EC2" w14:textId="77777777" w:rsidR="00770E40" w:rsidRPr="00AB3C95" w:rsidRDefault="00770E40" w:rsidP="00E76C5B">
            <w:pPr>
              <w:rPr>
                <w:rFonts w:ascii="Verdana" w:hAnsi="Verdana"/>
                <w:color w:val="444444"/>
                <w:sz w:val="28"/>
                <w:szCs w:val="28"/>
                <w:rtl/>
              </w:rPr>
            </w:pPr>
            <w:r w:rsidRPr="00AB3C95">
              <w:rPr>
                <w:rFonts w:ascii="Verdana" w:hAnsi="Verdana" w:hint="cs"/>
                <w:color w:val="444444"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</w:tcPr>
          <w:p w14:paraId="4C4E54AD" w14:textId="77777777" w:rsidR="00770E40" w:rsidRPr="00AB3C95" w:rsidRDefault="00770E40" w:rsidP="00E76C5B">
            <w:pPr>
              <w:rPr>
                <w:rFonts w:ascii="Verdana" w:hAnsi="Verdana"/>
                <w:color w:val="444444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74133DCC" w14:textId="77777777" w:rsidR="00770E40" w:rsidRPr="00AB3C95" w:rsidRDefault="00770E40" w:rsidP="00E76C5B">
            <w:pPr>
              <w:rPr>
                <w:rFonts w:ascii="Verdana" w:hAnsi="Verdana"/>
                <w:color w:val="444444"/>
                <w:sz w:val="28"/>
                <w:szCs w:val="28"/>
                <w:rtl/>
              </w:rPr>
            </w:pPr>
          </w:p>
        </w:tc>
      </w:tr>
      <w:tr w:rsidR="00770E40" w:rsidRPr="00AB3C95" w14:paraId="4CFC6609" w14:textId="77777777" w:rsidTr="00770E40">
        <w:trPr>
          <w:jc w:val="center"/>
        </w:trPr>
        <w:tc>
          <w:tcPr>
            <w:tcW w:w="673" w:type="dxa"/>
          </w:tcPr>
          <w:p w14:paraId="491EFBDE" w14:textId="77777777" w:rsidR="00770E40" w:rsidRPr="00AB3C95" w:rsidRDefault="00770E40" w:rsidP="00E76C5B">
            <w:pPr>
              <w:rPr>
                <w:rFonts w:ascii="Verdana" w:hAnsi="Verdana"/>
                <w:color w:val="444444"/>
                <w:sz w:val="28"/>
                <w:szCs w:val="28"/>
                <w:rtl/>
              </w:rPr>
            </w:pPr>
            <w:r w:rsidRPr="00AB3C95">
              <w:rPr>
                <w:rFonts w:ascii="Verdana" w:hAnsi="Verdana" w:hint="cs"/>
                <w:color w:val="444444"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</w:tcPr>
          <w:p w14:paraId="44B14E29" w14:textId="77777777" w:rsidR="00770E40" w:rsidRPr="00AB3C95" w:rsidRDefault="00770E40" w:rsidP="00E76C5B">
            <w:pPr>
              <w:rPr>
                <w:rFonts w:ascii="Verdana" w:hAnsi="Verdana"/>
                <w:color w:val="444444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611064EB" w14:textId="77777777" w:rsidR="00770E40" w:rsidRPr="00AB3C95" w:rsidRDefault="00770E40" w:rsidP="00E76C5B">
            <w:pPr>
              <w:rPr>
                <w:rFonts w:ascii="Verdana" w:hAnsi="Verdana"/>
                <w:color w:val="444444"/>
                <w:sz w:val="28"/>
                <w:szCs w:val="28"/>
                <w:rtl/>
              </w:rPr>
            </w:pPr>
          </w:p>
        </w:tc>
      </w:tr>
      <w:tr w:rsidR="00770E40" w:rsidRPr="00AB3C95" w14:paraId="21C4EAEB" w14:textId="77777777" w:rsidTr="00770E40">
        <w:trPr>
          <w:jc w:val="center"/>
        </w:trPr>
        <w:tc>
          <w:tcPr>
            <w:tcW w:w="673" w:type="dxa"/>
          </w:tcPr>
          <w:p w14:paraId="09E338DF" w14:textId="77777777" w:rsidR="00770E40" w:rsidRPr="00AB3C95" w:rsidRDefault="00770E40" w:rsidP="00E76C5B">
            <w:pPr>
              <w:rPr>
                <w:rFonts w:ascii="Verdana" w:hAnsi="Verdana"/>
                <w:color w:val="444444"/>
                <w:sz w:val="28"/>
                <w:szCs w:val="28"/>
                <w:rtl/>
              </w:rPr>
            </w:pPr>
            <w:r w:rsidRPr="00AB3C95">
              <w:rPr>
                <w:rFonts w:ascii="Verdana" w:hAnsi="Verdana" w:hint="cs"/>
                <w:color w:val="444444"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</w:tcPr>
          <w:p w14:paraId="6D096F11" w14:textId="77777777" w:rsidR="00770E40" w:rsidRPr="00AB3C95" w:rsidRDefault="00770E40" w:rsidP="00E76C5B">
            <w:pPr>
              <w:rPr>
                <w:rFonts w:ascii="Verdana" w:hAnsi="Verdana"/>
                <w:color w:val="444444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1DF6D7E3" w14:textId="77777777" w:rsidR="00770E40" w:rsidRPr="00AB3C95" w:rsidRDefault="00770E40" w:rsidP="00E76C5B">
            <w:pPr>
              <w:rPr>
                <w:rFonts w:ascii="Verdana" w:hAnsi="Verdana"/>
                <w:color w:val="444444"/>
                <w:sz w:val="28"/>
                <w:szCs w:val="28"/>
                <w:rtl/>
              </w:rPr>
            </w:pPr>
          </w:p>
        </w:tc>
      </w:tr>
      <w:tr w:rsidR="00770E40" w:rsidRPr="00AB3C95" w14:paraId="1A90B288" w14:textId="77777777" w:rsidTr="00770E40">
        <w:trPr>
          <w:jc w:val="center"/>
        </w:trPr>
        <w:tc>
          <w:tcPr>
            <w:tcW w:w="673" w:type="dxa"/>
          </w:tcPr>
          <w:p w14:paraId="1A750FD7" w14:textId="77777777" w:rsidR="00770E40" w:rsidRPr="00AB3C95" w:rsidRDefault="00770E40" w:rsidP="00E76C5B">
            <w:pPr>
              <w:rPr>
                <w:rFonts w:ascii="Verdana" w:hAnsi="Verdana"/>
                <w:color w:val="444444"/>
                <w:sz w:val="28"/>
                <w:szCs w:val="28"/>
                <w:rtl/>
              </w:rPr>
            </w:pPr>
            <w:r w:rsidRPr="00AB3C95">
              <w:rPr>
                <w:rFonts w:ascii="Verdana" w:hAnsi="Verdana" w:hint="cs"/>
                <w:color w:val="444444"/>
                <w:sz w:val="28"/>
                <w:szCs w:val="28"/>
                <w:rtl/>
              </w:rPr>
              <w:t>4</w:t>
            </w:r>
          </w:p>
        </w:tc>
        <w:tc>
          <w:tcPr>
            <w:tcW w:w="1134" w:type="dxa"/>
          </w:tcPr>
          <w:p w14:paraId="17ED761D" w14:textId="77777777" w:rsidR="00770E40" w:rsidRPr="00AB3C95" w:rsidRDefault="00770E40" w:rsidP="00E76C5B">
            <w:pPr>
              <w:rPr>
                <w:rFonts w:ascii="Verdana" w:hAnsi="Verdana"/>
                <w:color w:val="444444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0BD8E332" w14:textId="77777777" w:rsidR="00770E40" w:rsidRPr="00AB3C95" w:rsidRDefault="00770E40" w:rsidP="00E76C5B">
            <w:pPr>
              <w:rPr>
                <w:rFonts w:ascii="Verdana" w:hAnsi="Verdana"/>
                <w:color w:val="444444"/>
                <w:sz w:val="28"/>
                <w:szCs w:val="28"/>
                <w:rtl/>
              </w:rPr>
            </w:pPr>
          </w:p>
        </w:tc>
      </w:tr>
    </w:tbl>
    <w:p w14:paraId="04A8FED0" w14:textId="77777777" w:rsidR="00CB2B02" w:rsidRPr="00AB3C95" w:rsidRDefault="00CB2B02" w:rsidP="00770E40">
      <w:pPr>
        <w:rPr>
          <w:rFonts w:asciiTheme="minorBidi" w:hAnsiTheme="minorBidi" w:cstheme="minorBidi"/>
          <w:sz w:val="28"/>
          <w:szCs w:val="28"/>
          <w:rtl/>
        </w:rPr>
      </w:pPr>
    </w:p>
    <w:p w14:paraId="472C5B68" w14:textId="545BA611" w:rsidR="00770E40" w:rsidRPr="00AB3C95" w:rsidRDefault="00770E40" w:rsidP="00770E40">
      <w:pPr>
        <w:pStyle w:val="a7"/>
        <w:rPr>
          <w:rFonts w:asciiTheme="minorBidi" w:hAnsiTheme="minorBidi" w:cstheme="minorBidi"/>
          <w:sz w:val="28"/>
          <w:szCs w:val="28"/>
          <w:rtl/>
        </w:rPr>
      </w:pPr>
      <w:r w:rsidRPr="00AB3C95">
        <w:rPr>
          <w:rFonts w:asciiTheme="minorBidi" w:hAnsiTheme="minorBidi" w:cstheme="minorBidi" w:hint="cs"/>
          <w:sz w:val="28"/>
          <w:szCs w:val="28"/>
          <w:rtl/>
        </w:rPr>
        <w:t>المجال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=</m:t>
        </m:r>
      </m:oMath>
      <w:r w:rsidRPr="00AB3C95">
        <w:rPr>
          <w:rFonts w:asciiTheme="minorBidi" w:hAnsiTheme="minorBidi" w:cstheme="minorBidi" w:hint="cs"/>
          <w:sz w:val="28"/>
          <w:szCs w:val="28"/>
          <w:rtl/>
        </w:rPr>
        <w:t xml:space="preserve"> </w:t>
      </w:r>
      <w:r w:rsidRPr="00AB3C95">
        <w:rPr>
          <w:rFonts w:asciiTheme="minorBidi" w:hAnsiTheme="minorBidi" w:cstheme="minorBidi"/>
          <w:sz w:val="28"/>
          <w:szCs w:val="28"/>
        </w:rPr>
        <w:t xml:space="preserve"> }</w:t>
      </w:r>
      <w:r w:rsidRPr="00AB3C95">
        <w:rPr>
          <w:rFonts w:asciiTheme="minorBidi" w:hAnsiTheme="minorBidi" w:cstheme="minorBidi" w:hint="cs"/>
          <w:sz w:val="28"/>
          <w:szCs w:val="28"/>
          <w:rtl/>
        </w:rPr>
        <w:t xml:space="preserve">                        </w:t>
      </w:r>
      <w:r w:rsidRPr="00AB3C95">
        <w:rPr>
          <w:rFonts w:asciiTheme="minorBidi" w:hAnsiTheme="minorBidi" w:cstheme="minorBidi"/>
          <w:sz w:val="28"/>
          <w:szCs w:val="28"/>
        </w:rPr>
        <w:t>{</w:t>
      </w:r>
    </w:p>
    <w:p w14:paraId="5FC5BA2A" w14:textId="5D463AC0" w:rsidR="00770E40" w:rsidRPr="00AB3C95" w:rsidRDefault="00770E40" w:rsidP="00770E40">
      <w:pPr>
        <w:pStyle w:val="a7"/>
        <w:rPr>
          <w:rFonts w:asciiTheme="minorBidi" w:hAnsiTheme="minorBidi" w:cstheme="minorBidi"/>
          <w:sz w:val="28"/>
          <w:szCs w:val="28"/>
        </w:rPr>
      </w:pPr>
      <w:r w:rsidRPr="00AB3C95">
        <w:rPr>
          <w:rFonts w:asciiTheme="minorBidi" w:hAnsiTheme="minorBidi" w:cstheme="minorBidi" w:hint="cs"/>
          <w:sz w:val="28"/>
          <w:szCs w:val="28"/>
          <w:rtl/>
        </w:rPr>
        <w:t xml:space="preserve">المدى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=</m:t>
        </m:r>
      </m:oMath>
      <w:r w:rsidR="00CB2B02" w:rsidRPr="00AB3C95">
        <w:rPr>
          <w:rFonts w:asciiTheme="minorBidi" w:hAnsiTheme="minorBidi" w:cstheme="minorBidi" w:hint="cs"/>
          <w:sz w:val="28"/>
          <w:szCs w:val="28"/>
          <w:rtl/>
        </w:rPr>
        <w:t xml:space="preserve"> </w:t>
      </w:r>
      <w:r w:rsidR="00CB2B02" w:rsidRPr="00AB3C95">
        <w:rPr>
          <w:rFonts w:asciiTheme="minorBidi" w:hAnsiTheme="minorBidi" w:cstheme="minorBidi"/>
          <w:sz w:val="28"/>
          <w:szCs w:val="28"/>
        </w:rPr>
        <w:t>}</w:t>
      </w:r>
      <w:r w:rsidR="00CB2B02" w:rsidRPr="00AB3C95">
        <w:rPr>
          <w:rFonts w:asciiTheme="minorBidi" w:hAnsiTheme="minorBidi" w:cstheme="minorBidi" w:hint="cs"/>
          <w:sz w:val="28"/>
          <w:szCs w:val="28"/>
          <w:rtl/>
        </w:rPr>
        <w:t xml:space="preserve">                         </w:t>
      </w:r>
      <w:r w:rsidR="00CB2B02" w:rsidRPr="00AB3C95">
        <w:rPr>
          <w:rFonts w:asciiTheme="minorBidi" w:hAnsiTheme="minorBidi" w:cstheme="minorBidi"/>
          <w:sz w:val="28"/>
          <w:szCs w:val="28"/>
        </w:rPr>
        <w:t>{</w:t>
      </w:r>
    </w:p>
    <w:p w14:paraId="11736192" w14:textId="77777777" w:rsidR="00A9365C" w:rsidRPr="00AB3C95" w:rsidRDefault="00A9365C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62441DC5" w14:textId="5D2030B4" w:rsidR="00CB2B02" w:rsidRPr="00AB3C95" w:rsidRDefault="000C7D72" w:rsidP="00A95D48">
      <w:pPr>
        <w:pStyle w:val="a7"/>
        <w:numPr>
          <w:ilvl w:val="0"/>
          <w:numId w:val="36"/>
        </w:numPr>
        <w:rPr>
          <w:rFonts w:ascii="Traditional Arabic" w:hAnsi="Traditional Arabic" w:cs="AL-Mohanad"/>
          <w:sz w:val="28"/>
          <w:szCs w:val="28"/>
          <w:rtl/>
        </w:rPr>
      </w:pPr>
      <w:r w:rsidRPr="00AB3C95">
        <w:rPr>
          <w:rFonts w:ascii="Traditional Arabic" w:hAnsi="Traditional Arabic" w:cs="AL-Mohanad" w:hint="cs"/>
          <w:sz w:val="28"/>
          <w:szCs w:val="28"/>
          <w:rtl/>
        </w:rPr>
        <w:t xml:space="preserve"> </w:t>
      </w:r>
      <w:r w:rsidR="00CB2B02" w:rsidRPr="00AB3C95">
        <w:rPr>
          <w:rFonts w:ascii="Traditional Arabic" w:hAnsi="Traditional Arabic" w:cs="AL-Mohanad" w:hint="cs"/>
          <w:sz w:val="28"/>
          <w:szCs w:val="28"/>
          <w:rtl/>
        </w:rPr>
        <w:t>استخدمي خاصية التوزيع لحل :</w:t>
      </w:r>
    </w:p>
    <w:p w14:paraId="1272EB85" w14:textId="0CD69D01" w:rsidR="000C7D72" w:rsidRPr="00AB3C95" w:rsidRDefault="000F7421" w:rsidP="00CB2B02">
      <w:pPr>
        <w:jc w:val="center"/>
        <w:rPr>
          <w:rFonts w:ascii="Traditional Arabic" w:hAnsi="Traditional Arabic" w:cs="AL-Mohanad"/>
          <w:b/>
          <w:bCs/>
          <w:sz w:val="28"/>
          <w:szCs w:val="28"/>
          <w:rtl/>
        </w:rPr>
      </w:pPr>
      <m:oMathPara>
        <m:oMath>
          <m:d>
            <m:dPr>
              <m:ctrlPr>
                <w:rPr>
                  <w:rFonts w:ascii="Cambria Math" w:hAnsi="Cambria Math" w:cs="AL-Mohanad"/>
                  <w:b/>
                  <w:b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AL-Mohanad"/>
                  <w:sz w:val="28"/>
                  <w:szCs w:val="28"/>
                </w:rPr>
                <m:t>2+3</m:t>
              </m:r>
              <m:ctrlPr>
                <w:rPr>
                  <w:rFonts w:ascii="Cambria Math" w:hAnsi="Cambria Math" w:cs="AL-Mohanad"/>
                  <w:i/>
                  <w:sz w:val="28"/>
                  <w:szCs w:val="28"/>
                </w:rPr>
              </m:ctrlPr>
            </m:e>
          </m:d>
          <m:r>
            <w:rPr>
              <w:rFonts w:ascii="Cambria Math" w:hAnsi="Cambria Math" w:cs="AL-Mohanad"/>
              <w:sz w:val="28"/>
              <w:szCs w:val="28"/>
            </w:rPr>
            <m:t>5</m:t>
          </m:r>
        </m:oMath>
      </m:oMathPara>
    </w:p>
    <w:p w14:paraId="5DC1F9BF" w14:textId="77777777" w:rsidR="00A77F5A" w:rsidRPr="00AB3C95" w:rsidRDefault="00A77F5A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75970992" w14:textId="77777777" w:rsidR="00A77F5A" w:rsidRPr="00AB3C95" w:rsidRDefault="00A77F5A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3E57298A" w14:textId="77777777" w:rsidR="00A77F5A" w:rsidRPr="00AB3C95" w:rsidRDefault="00A77F5A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51DC6C9D" w14:textId="0DFAA557" w:rsidR="00C34AD9" w:rsidRPr="00AB3C95" w:rsidRDefault="00C34AD9" w:rsidP="00BB3286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5ECFA095" w14:textId="77777777" w:rsidR="00BB1697" w:rsidRPr="00AB3C95" w:rsidRDefault="00BB1697" w:rsidP="00BB3286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5E504DE4" w14:textId="77777777" w:rsidR="00BB1697" w:rsidRPr="00AB3C95" w:rsidRDefault="00BB1697" w:rsidP="00BB3286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49C914E5" w14:textId="77777777" w:rsidR="00BB1697" w:rsidRPr="00AB3C95" w:rsidRDefault="00BB1697" w:rsidP="00BB3286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423372B4" w14:textId="77777777" w:rsidR="00BB1697" w:rsidRPr="00AB3C95" w:rsidRDefault="00BB1697" w:rsidP="00BB3286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48783BA8" w14:textId="77777777" w:rsidR="000C7D72" w:rsidRPr="00AB3C95" w:rsidRDefault="00BD52D0" w:rsidP="006F21D3">
      <w:pPr>
        <w:jc w:val="right"/>
        <w:rPr>
          <w:b/>
          <w:bCs/>
          <w:sz w:val="28"/>
          <w:szCs w:val="28"/>
          <w:rtl/>
        </w:rPr>
      </w:pPr>
      <w:r w:rsidRPr="00AB3C95">
        <w:rPr>
          <w:rFonts w:hint="cs"/>
          <w:b/>
          <w:bCs/>
          <w:sz w:val="28"/>
          <w:szCs w:val="28"/>
          <w:rtl/>
        </w:rPr>
        <w:t>انتهت الأسئلة ،،،تمنياتي بالتوفيق</w:t>
      </w:r>
    </w:p>
    <w:p w14:paraId="56BD9D22" w14:textId="575C60CE" w:rsidR="006F21D3" w:rsidRPr="00BB1697" w:rsidRDefault="006F21D3" w:rsidP="006F21D3">
      <w:pPr>
        <w:jc w:val="right"/>
        <w:rPr>
          <w:b/>
          <w:bCs/>
          <w:sz w:val="28"/>
          <w:szCs w:val="28"/>
          <w:rtl/>
        </w:rPr>
      </w:pPr>
      <w:r w:rsidRPr="00AB3C95">
        <w:rPr>
          <w:rFonts w:hint="cs"/>
          <w:b/>
          <w:bCs/>
          <w:sz w:val="28"/>
          <w:szCs w:val="28"/>
          <w:rtl/>
        </w:rPr>
        <w:t>معلمة المادة/مشاعل الحربي</w:t>
      </w:r>
      <w:bookmarkStart w:id="0" w:name="_GoBack"/>
      <w:bookmarkEnd w:id="0"/>
    </w:p>
    <w:sectPr w:rsidR="006F21D3" w:rsidRPr="00BB1697" w:rsidSect="0035245C">
      <w:headerReference w:type="default" r:id="rId13"/>
      <w:footerReference w:type="default" r:id="rId14"/>
      <w:headerReference w:type="first" r:id="rId15"/>
      <w:footerReference w:type="first" r:id="rId16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E88F93" w14:textId="77777777" w:rsidR="000F7421" w:rsidRDefault="000F7421" w:rsidP="00A92AB4">
      <w:r>
        <w:separator/>
      </w:r>
    </w:p>
  </w:endnote>
  <w:endnote w:type="continuationSeparator" w:id="0">
    <w:p w14:paraId="2239EF67" w14:textId="77777777" w:rsidR="000F7421" w:rsidRDefault="000F7421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F3554720-7E35-400B-8D14-C1CBF1917CF4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9B9DB0DB-0FE1-4BFB-9B52-FDF899DD5785}"/>
    <w:embedBold r:id="rId3" w:fontKey="{41F753E1-AE59-4AAD-845C-A2221B0108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6620F35-C624-49D4-BFCA-C46486192859}"/>
    <w:embedBold r:id="rId5" w:fontKey="{3DFFD4D7-EC8F-4807-8E8E-4973A0672366}"/>
    <w:embedItalic r:id="rId6" w:fontKey="{E332BF9C-7BD0-431E-B229-BB978E6695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274CEA2-62E6-4D26-96B6-9CDA1AF0E341}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8" w:fontKey="{D15ACBE9-E243-454F-AAB3-95572D19AD02}"/>
    <w:embedBold r:id="rId9" w:fontKey="{7DF8AF90-2DF7-4613-BD09-B97ECC23C53D}"/>
    <w:embedItalic r:id="rId10" w:fontKey="{30FB60CB-65F9-4FD6-9790-1884B334F8BE}"/>
  </w:font>
  <w:font w:name="Al-Mothnna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1" w:fontKey="{7E87491C-3BFD-44A1-A94B-0D6EB7F8FE6B}"/>
  </w:font>
  <w:font w:name="Al-KsorZulfiMat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8557BB15-78A5-4F8B-B525-124097EA1A28}"/>
  </w:font>
  <w:font w:name="AF_Aseer">
    <w:altName w:val="Arial"/>
    <w:charset w:val="B2"/>
    <w:family w:val="auto"/>
    <w:pitch w:val="variable"/>
    <w:sig w:usb0="00002001" w:usb1="00000000" w:usb2="00000000" w:usb3="00000000" w:csb0="0000004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D32D792F-3164-4B95-BE71-02EAC48B31DF}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14" w:fontKey="{F5BA5809-17CA-4415-963B-EB5E1BF984AF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15" w:fontKey="{C0F4AD42-92F1-48DF-87E0-F3D3B761B6C8}"/>
    <w:embedBold r:id="rId16" w:fontKey="{06252563-675D-4770-8AF4-62EF2896579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93E116BC-04B1-4210-820C-A6C72691ED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EC01A8" w14:textId="77777777" w:rsidR="0052663B" w:rsidRDefault="0052663B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D9B1A18" wp14:editId="1244C77D">
              <wp:simplePos x="0" y="0"/>
              <wp:positionH relativeFrom="page">
                <wp:posOffset>2291410</wp:posOffset>
              </wp:positionH>
              <wp:positionV relativeFrom="page">
                <wp:posOffset>9977755</wp:posOffset>
              </wp:positionV>
              <wp:extent cx="5084496" cy="351917"/>
              <wp:effectExtent l="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519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30FCF4" w14:textId="3757DDA1" w:rsidR="0052663B" w:rsidRPr="00A22239" w:rsidRDefault="0052663B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01/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19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2E651534" w14:textId="77777777" w:rsidR="0052663B" w:rsidRPr="00A22239" w:rsidRDefault="0052663B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76EB2967" w14:textId="77777777" w:rsidR="0052663B" w:rsidRPr="00A22239" w:rsidRDefault="0052663B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6A0597E" w14:textId="77777777" w:rsidR="0052663B" w:rsidRPr="00A22239" w:rsidRDefault="0052663B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180.45pt;margin-top:785.65pt;width:400.35pt;height:27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UZTtQ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" filled="f" stroked="f">
              <v:textbox>
                <w:txbxContent>
                  <w:p w14:paraId="6C30FCF4" w14:textId="3757DDA1" w:rsidR="0052663B" w:rsidRPr="00A22239" w:rsidRDefault="0052663B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 xml:space="preserve"> 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01/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19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2E651534" w14:textId="77777777" w:rsidR="0052663B" w:rsidRPr="00A22239" w:rsidRDefault="0052663B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76EB2967" w14:textId="77777777" w:rsidR="0052663B" w:rsidRPr="00A22239" w:rsidRDefault="0052663B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6A0597E" w14:textId="77777777" w:rsidR="0052663B" w:rsidRPr="00A22239" w:rsidRDefault="0052663B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A5C5CC" wp14:editId="39A21693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B2439B" w14:textId="77777777" w:rsidR="0052663B" w:rsidRPr="00374657" w:rsidRDefault="0052663B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B3C95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6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B3C95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6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32D877E3" w14:textId="77777777" w:rsidR="0052663B" w:rsidRPr="00374657" w:rsidRDefault="0052663B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7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14:paraId="55B2439B" w14:textId="77777777" w:rsidR="0052663B" w:rsidRPr="00374657" w:rsidRDefault="0052663B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B3C95">
                      <w:rPr>
                        <w:rFonts w:cs="mohammad bold art 1"/>
                        <w:sz w:val="14"/>
                        <w:szCs w:val="22"/>
                        <w:rtl/>
                      </w:rPr>
                      <w:t>6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B3C95">
                      <w:rPr>
                        <w:rFonts w:cs="mohammad bold art 1"/>
                        <w:sz w:val="14"/>
                        <w:szCs w:val="22"/>
                        <w:rtl/>
                      </w:rPr>
                      <w:t>6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32D877E3" w14:textId="77777777" w:rsidR="0052663B" w:rsidRPr="00374657" w:rsidRDefault="0052663B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74A6F4" w14:textId="520A23EF" w:rsidR="0052663B" w:rsidRDefault="006C7EBA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F1463FB" wp14:editId="70CD88EF">
              <wp:simplePos x="0" y="0"/>
              <wp:positionH relativeFrom="column">
                <wp:posOffset>-168910</wp:posOffset>
              </wp:positionH>
              <wp:positionV relativeFrom="paragraph">
                <wp:posOffset>-100330</wp:posOffset>
              </wp:positionV>
              <wp:extent cx="1104900" cy="352425"/>
              <wp:effectExtent l="0" t="0" r="0" b="952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5272FE" w14:textId="77777777" w:rsidR="0052663B" w:rsidRPr="00374657" w:rsidRDefault="0052663B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B3C95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B3C95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6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4C1262F3" w14:textId="77777777" w:rsidR="0052663B" w:rsidRPr="00374657" w:rsidRDefault="0052663B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style="position:absolute;left:0;text-align:left;margin-left:-13.3pt;margin-top:-7.9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7c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" filled="f" stroked="f">
              <v:textbox>
                <w:txbxContent>
                  <w:p w14:paraId="4E5272FE" w14:textId="77777777" w:rsidR="0052663B" w:rsidRPr="00374657" w:rsidRDefault="0052663B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B3C95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B3C95">
                      <w:rPr>
                        <w:rFonts w:cs="mohammad bold art 1"/>
                        <w:sz w:val="14"/>
                        <w:szCs w:val="22"/>
                        <w:rtl/>
                      </w:rPr>
                      <w:t>6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4C1262F3" w14:textId="77777777" w:rsidR="0052663B" w:rsidRPr="00374657" w:rsidRDefault="0052663B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52663B"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87E729F" wp14:editId="6A117105">
              <wp:simplePos x="0" y="0"/>
              <wp:positionH relativeFrom="page">
                <wp:posOffset>2308555</wp:posOffset>
              </wp:positionH>
              <wp:positionV relativeFrom="page">
                <wp:posOffset>10189845</wp:posOffset>
              </wp:positionV>
              <wp:extent cx="5084496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16CD00" w14:textId="3604C338" w:rsidR="0052663B" w:rsidRPr="00A22239" w:rsidRDefault="0052663B" w:rsidP="00C013F8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01/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/201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56C326EE" w14:textId="77777777" w:rsidR="0052663B" w:rsidRPr="00A22239" w:rsidRDefault="0052663B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17B95F91" w14:textId="77777777" w:rsidR="0052663B" w:rsidRPr="00A22239" w:rsidRDefault="0052663B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D93EEC1" w14:textId="77777777" w:rsidR="0052663B" w:rsidRPr="00A22239" w:rsidRDefault="0052663B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1" type="#_x0000_t202" style="position:absolute;left:0;text-align:left;margin-left:181.8pt;margin-top:802.35pt;width:400.3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" filled="f" stroked="f">
              <v:textbox>
                <w:txbxContent>
                  <w:p w14:paraId="0516CD00" w14:textId="3604C338" w:rsidR="0052663B" w:rsidRPr="00A22239" w:rsidRDefault="0052663B" w:rsidP="00C013F8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 xml:space="preserve"> 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01/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/201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56C326EE" w14:textId="77777777" w:rsidR="0052663B" w:rsidRPr="00A22239" w:rsidRDefault="0052663B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17B95F91" w14:textId="77777777" w:rsidR="0052663B" w:rsidRPr="00A22239" w:rsidRDefault="0052663B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D93EEC1" w14:textId="77777777" w:rsidR="0052663B" w:rsidRPr="00A22239" w:rsidRDefault="0052663B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52663B"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CFFF884" wp14:editId="22ED9D9F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56AE6FF" w14:textId="77777777" w:rsidR="0052663B" w:rsidRPr="00021D6D" w:rsidRDefault="0052663B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AB3C95" w:rsidRPr="00AB3C95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AB3C95" w:rsidRPr="00AB3C95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6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4" o:spid="_x0000_s1032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14:paraId="356AE6FF" w14:textId="77777777" w:rsidR="0052663B" w:rsidRPr="00021D6D" w:rsidRDefault="0052663B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AB3C95" w:rsidRPr="00AB3C95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AB3C95" w:rsidRPr="00AB3C95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6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022F65" w14:textId="77777777" w:rsidR="000F7421" w:rsidRDefault="000F7421" w:rsidP="00A92AB4">
      <w:r>
        <w:separator/>
      </w:r>
    </w:p>
  </w:footnote>
  <w:footnote w:type="continuationSeparator" w:id="0">
    <w:p w14:paraId="51763F9D" w14:textId="77777777" w:rsidR="000F7421" w:rsidRDefault="000F7421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3A1568" w14:textId="77777777" w:rsidR="0052663B" w:rsidRDefault="0052663B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41C9EDB" wp14:editId="290706C2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5BEE680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52663B" w:rsidRPr="004A5331" w14:paraId="6C03D922" w14:textId="77777777" w:rsidTr="00681DBA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7EB30D49" w14:textId="77777777" w:rsidR="0052663B" w:rsidRPr="00CB7830" w:rsidRDefault="0052663B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3611B39D" w14:textId="77777777" w:rsidR="0052663B" w:rsidRPr="00CB7830" w:rsidRDefault="0052663B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60245EE2" w14:textId="77777777" w:rsidR="0052663B" w:rsidRPr="00CB7830" w:rsidRDefault="0052663B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6E58DD90" w14:textId="77777777" w:rsidR="0052663B" w:rsidRPr="00CB7830" w:rsidRDefault="0052663B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6238D8DE" w14:textId="77777777" w:rsidR="0052663B" w:rsidRPr="00CB7830" w:rsidRDefault="0052663B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39E4AAB8" w14:textId="77777777" w:rsidR="0052663B" w:rsidRDefault="0052663B" w:rsidP="00816F73">
          <w:pPr>
            <w:jc w:val="center"/>
            <w:rPr>
              <w:sz w:val="22"/>
              <w:szCs w:val="22"/>
              <w:rtl/>
              <w:lang w:eastAsia="en-US"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</w:p>
        <w:p w14:paraId="1476282B" w14:textId="77777777" w:rsidR="0052663B" w:rsidRPr="006920BA" w:rsidRDefault="0052663B" w:rsidP="00816F73">
          <w:pPr>
            <w:jc w:val="center"/>
            <w:rPr>
              <w:b/>
              <w:bCs/>
              <w:sz w:val="24"/>
              <w:szCs w:val="24"/>
              <w:rtl/>
            </w:rPr>
          </w:pPr>
          <w:r w:rsidRPr="006920BA">
            <w:rPr>
              <w:b/>
              <w:bCs/>
              <w:sz w:val="24"/>
              <w:szCs w:val="24"/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1A48DBCC" wp14:editId="7824E524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F80D1F" w14:textId="77777777" w:rsidR="0052663B" w:rsidRDefault="0052663B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0;text-align:left;margin-left:423pt;margin-top:-45.15pt;width:125.65pt;height:11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72F80D1F" w14:textId="77777777" w:rsidR="0052663B" w:rsidRDefault="0052663B" w:rsidP="00816F73"/>
                      </w:txbxContent>
                    </v:textbox>
                  </v:shape>
                </w:pict>
              </mc:Fallback>
            </mc:AlternateContent>
          </w:r>
          <w:r w:rsidRPr="006920BA">
            <w:rPr>
              <w:rFonts w:hint="cs"/>
              <w:b/>
              <w:bCs/>
              <w:sz w:val="24"/>
              <w:szCs w:val="24"/>
              <w:rtl/>
              <w:lang w:eastAsia="en-US"/>
            </w:rPr>
            <w:t>بنين - بنات</w: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13EFAC80" w14:textId="77777777" w:rsidR="0052663B" w:rsidRDefault="0052663B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3A779395" wp14:editId="18659E90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9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6CB96AC9" w14:textId="2BEA3EDD" w:rsidR="0052663B" w:rsidRDefault="0052663B" w:rsidP="0082648A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 xml:space="preserve">الأول - 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14:paraId="20429B61" w14:textId="77777777" w:rsidR="0052663B" w:rsidRDefault="0052663B" w:rsidP="006F353F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 1441</w:t>
          </w:r>
        </w:p>
        <w:p w14:paraId="364FA38B" w14:textId="77777777" w:rsidR="0052663B" w:rsidRPr="0067565F" w:rsidRDefault="0052663B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841D407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06FE3CB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F828EA7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EA78771" w14:textId="77777777" w:rsidR="0052663B" w:rsidRPr="00816F73" w:rsidRDefault="0052663B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52663B" w:rsidRPr="004A5331" w14:paraId="06E63CAB" w14:textId="77777777" w:rsidTr="00681DBA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6AADDA72" w14:textId="77777777" w:rsidR="0052663B" w:rsidRPr="00FF44B1" w:rsidRDefault="0052663B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2AA2333D" w14:textId="77777777" w:rsidR="0052663B" w:rsidRPr="00FF44B1" w:rsidRDefault="0052663B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2B946D40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782FEBAA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6170DA88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417C8453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60ED33B9" w14:textId="77777777" w:rsidR="0052663B" w:rsidRPr="00816F73" w:rsidRDefault="0052663B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2663B" w:rsidRPr="004A5331" w14:paraId="648DFC91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49B21448" w14:textId="77777777" w:rsidR="0052663B" w:rsidRPr="00FF44B1" w:rsidRDefault="0052663B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4FC0F5C8" w14:textId="77777777" w:rsidR="0052663B" w:rsidRPr="00FF44B1" w:rsidRDefault="0052663B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8A1DB83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46F12F9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437A0E4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5241AC8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552416DD" w14:textId="77777777" w:rsidR="0052663B" w:rsidRPr="00816F73" w:rsidRDefault="0052663B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2663B" w:rsidRPr="004A5331" w14:paraId="1355A109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361F302D" w14:textId="77777777" w:rsidR="0052663B" w:rsidRPr="00FF44B1" w:rsidRDefault="0052663B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6587FE98" w14:textId="77777777" w:rsidR="0052663B" w:rsidRPr="00FF44B1" w:rsidRDefault="0052663B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2D3EFBAA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6449788E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71A2CA95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0D429EA8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4FCD557E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2663B" w:rsidRPr="004A5331" w14:paraId="544B1B20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70F9D13" w14:textId="77777777" w:rsidR="0052663B" w:rsidRPr="004A5331" w:rsidRDefault="0052663B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0D09D4B2" w14:textId="77777777" w:rsidR="0052663B" w:rsidRPr="004A5331" w:rsidRDefault="0052663B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4D316EA1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7C6DF8A4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21E8A9D6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75C82CC3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1B6A339F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2663B" w:rsidRPr="004A5331" w14:paraId="7D2DE637" w14:textId="77777777" w:rsidTr="00681DBA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605C7596" w14:textId="19F3F756" w:rsidR="0052663B" w:rsidRPr="00CB7830" w:rsidRDefault="0052663B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الطالبة: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5617E8F6" w14:textId="60BD3F17" w:rsidR="0052663B" w:rsidRPr="0082648A" w:rsidRDefault="0052663B" w:rsidP="0082648A">
          <w:pPr>
            <w:pStyle w:val="4"/>
            <w:jc w:val="left"/>
            <w:rPr>
              <w:rFonts w:cs="AL-Mohanad Bold"/>
              <w:sz w:val="24"/>
              <w:szCs w:val="24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الاول </w:t>
          </w:r>
          <w:r w:rsidRPr="00EB4419">
            <w:rPr>
              <w:rFonts w:cs="AL-Mohanad Bold" w:hint="cs"/>
              <w:sz w:val="24"/>
              <w:szCs w:val="24"/>
              <w:rtl/>
            </w:rPr>
            <w:t>متوسط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6E510DAA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36862CF7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477E376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165DF6A5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2DCBC413" w14:textId="77777777" w:rsidR="0052663B" w:rsidRPr="00816F73" w:rsidRDefault="0052663B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2663B" w:rsidRPr="004A5331" w14:paraId="6D31A97C" w14:textId="77777777" w:rsidTr="00681DBA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64E5B999" w14:textId="77777777" w:rsidR="0052663B" w:rsidRPr="004A5331" w:rsidRDefault="0052663B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5C0E18E4" w14:textId="77777777" w:rsidR="0052663B" w:rsidRPr="00EC6AB2" w:rsidRDefault="0052663B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>رياضيات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3DDDBC4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144A820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1F296C4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228E8717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50E14570" w14:textId="77777777" w:rsidR="0052663B" w:rsidRPr="00816F73" w:rsidRDefault="0052663B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2663B" w:rsidRPr="004A5331" w14:paraId="27FB1DE4" w14:textId="77777777" w:rsidTr="00681DBA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253FE50C" w14:textId="77777777" w:rsidR="0052663B" w:rsidRPr="00F93A25" w:rsidRDefault="0052663B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1F42BF86" w14:textId="3D6F73F9" w:rsidR="0052663B" w:rsidRPr="00F93A25" w:rsidRDefault="0052663B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الأحد  </w:t>
          </w:r>
          <w:r w:rsidR="006C7EBA">
            <w:rPr>
              <w:rFonts w:cs="AL-Mohanad Bold" w:hint="cs"/>
              <w:b/>
              <w:bCs/>
              <w:sz w:val="24"/>
              <w:szCs w:val="30"/>
              <w:rtl/>
            </w:rPr>
            <w:t>3</w:t>
          </w: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 /  </w:t>
          </w:r>
          <w:r w:rsidR="006C7EBA">
            <w:rPr>
              <w:rFonts w:cs="AL-Mohanad Bold" w:hint="cs"/>
              <w:b/>
              <w:bCs/>
              <w:sz w:val="24"/>
              <w:szCs w:val="30"/>
              <w:rtl/>
            </w:rPr>
            <w:t>5</w:t>
          </w: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 /1441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5EBA3A11" w14:textId="77777777" w:rsidR="0052663B" w:rsidRPr="00F93A25" w:rsidRDefault="0052663B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 ساعتان 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9527578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5B714785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3D1ABBC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3DB60CC9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0C154B6C" w14:textId="77777777" w:rsidR="0052663B" w:rsidRPr="00816F73" w:rsidRDefault="0052663B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2663B" w:rsidRPr="004A5331" w14:paraId="66D76888" w14:textId="77777777" w:rsidTr="00681DBA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67B67B62" w14:textId="77777777" w:rsidR="0052663B" w:rsidRPr="004A5331" w:rsidRDefault="0052663B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EA84A59" w14:textId="77777777" w:rsidR="0052663B" w:rsidRPr="00B141FF" w:rsidRDefault="0052663B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793919D0" w14:textId="77777777" w:rsidR="0052663B" w:rsidRPr="00B141FF" w:rsidRDefault="0052663B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EA02678" w14:textId="77777777" w:rsidR="0052663B" w:rsidRPr="00B141FF" w:rsidRDefault="0052663B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00F07E46" w14:textId="77777777" w:rsidR="0052663B" w:rsidRPr="00B141FF" w:rsidRDefault="0052663B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528EB25" w14:textId="77777777" w:rsidR="0052663B" w:rsidRPr="00816F73" w:rsidRDefault="0052663B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2DD1A843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F30CBB2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6E035A71" w14:textId="77777777" w:rsidR="0052663B" w:rsidRPr="00816F73" w:rsidRDefault="0052663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11B1A36E" w14:textId="5419984D" w:rsidR="0052663B" w:rsidRPr="00816F73" w:rsidRDefault="006C7EBA" w:rsidP="00816F73">
          <w:pPr>
            <w:rPr>
              <w:rFonts w:cs="mohammad bold art 1"/>
              <w:b/>
              <w:bCs/>
              <w:sz w:val="22"/>
              <w:szCs w:val="22"/>
            </w:rPr>
          </w:pPr>
          <w:r>
            <w:rPr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0D80AF37" wp14:editId="279BDDF0">
                    <wp:simplePos x="0" y="0"/>
                    <wp:positionH relativeFrom="column">
                      <wp:posOffset>-76200</wp:posOffset>
                    </wp:positionH>
                    <wp:positionV relativeFrom="paragraph">
                      <wp:posOffset>554990</wp:posOffset>
                    </wp:positionV>
                    <wp:extent cx="6985000" cy="6629400"/>
                    <wp:effectExtent l="19050" t="19050" r="25400" b="19050"/>
                    <wp:wrapNone/>
                    <wp:docPr id="6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85000" cy="6629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4445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5" o:spid="_x0000_s1026" style="position:absolute;left:0;text-align:left;margin-left:-6pt;margin-top:43.7pt;width:550pt;height:52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" strokeweight="3.5pt">
                    <v:stroke linestyle="thinThin"/>
                  </v:rect>
                </w:pict>
              </mc:Fallback>
            </mc:AlternateContent>
          </w:r>
        </w:p>
      </w:tc>
    </w:tr>
    <w:tr w:rsidR="0052663B" w:rsidRPr="004A5331" w14:paraId="40E667FC" w14:textId="77777777" w:rsidTr="00681DBA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70D224BC" w14:textId="77777777" w:rsidR="0052663B" w:rsidRDefault="0052663B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48D83FC0" w14:textId="77777777" w:rsidR="0052663B" w:rsidRPr="00B141FF" w:rsidRDefault="0052663B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B12818B" w14:textId="40BDBE90" w:rsidR="0052663B" w:rsidRPr="00B141FF" w:rsidRDefault="0052663B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 xml:space="preserve">   30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00006E58" w14:textId="77777777" w:rsidR="0052663B" w:rsidRPr="00B141FF" w:rsidRDefault="0052663B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B95C5F7" w14:textId="77777777" w:rsidR="0052663B" w:rsidRPr="00B141FF" w:rsidRDefault="0052663B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2BD85DB7" w14:textId="77777777" w:rsidR="0052663B" w:rsidRPr="000F6296" w:rsidRDefault="0052663B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268FF399" w14:textId="77777777" w:rsidR="0052663B" w:rsidRPr="00DF0CBD" w:rsidRDefault="0052663B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7B80FE4F" w14:textId="77777777" w:rsidR="0052663B" w:rsidRPr="00DF0CBD" w:rsidRDefault="0052663B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1EA912B7" w14:textId="77777777" w:rsidR="0052663B" w:rsidRPr="00DF0CBD" w:rsidRDefault="0052663B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573FAD41" w14:textId="77777777" w:rsidR="0052663B" w:rsidRPr="00DF0CBD" w:rsidRDefault="0052663B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6230126D" w14:textId="4F28322C" w:rsidR="0052663B" w:rsidRDefault="0052663B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B1AFE66" wp14:editId="159E6467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AF179A" w14:textId="64216E86" w:rsidR="0052663B" w:rsidRPr="008A7580" w:rsidRDefault="0052663B" w:rsidP="00681D50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ة 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وفقك الله استع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يني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</w:t>
                          </w:r>
                          <w:r w:rsidR="006C7EBA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ئ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4" o:spid="_x0000_s1029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24AF179A" w14:textId="64216E86" w:rsidR="0052663B" w:rsidRPr="008A7580" w:rsidRDefault="0052663B" w:rsidP="00681D50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ة 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وفقك الله استع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يني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</w:t>
                    </w:r>
                    <w:r w:rsidR="006C7EBA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ئ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71ED8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">
    <w:nsid w:val="104F677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">
    <w:nsid w:val="1DBD1C5C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">
    <w:nsid w:val="1EB82BC8"/>
    <w:multiLevelType w:val="hybridMultilevel"/>
    <w:tmpl w:val="27565636"/>
    <w:lvl w:ilvl="0" w:tplc="A63A72B6">
      <w:start w:val="1"/>
      <w:numFmt w:val="arabicAlpha"/>
      <w:lvlText w:val="%1)"/>
      <w:lvlJc w:val="left"/>
      <w:pPr>
        <w:ind w:left="1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23A662F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5">
    <w:nsid w:val="2C9931A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6">
    <w:nsid w:val="2CC374D1"/>
    <w:multiLevelType w:val="hybridMultilevel"/>
    <w:tmpl w:val="393E4728"/>
    <w:lvl w:ilvl="0" w:tplc="CEEE350A">
      <w:start w:val="5"/>
      <w:numFmt w:val="arabicAlpha"/>
      <w:lvlText w:val="%1)"/>
      <w:lvlJc w:val="left"/>
      <w:pPr>
        <w:ind w:left="10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20226D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8">
    <w:nsid w:val="32EA7A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9">
    <w:nsid w:val="36F814B4"/>
    <w:multiLevelType w:val="hybridMultilevel"/>
    <w:tmpl w:val="2D185582"/>
    <w:lvl w:ilvl="0" w:tplc="DF288914">
      <w:start w:val="5"/>
      <w:numFmt w:val="arabicAlpha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CBB0033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1">
    <w:nsid w:val="3D8B3350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>
    <w:nsid w:val="3D9134D4"/>
    <w:multiLevelType w:val="hybridMultilevel"/>
    <w:tmpl w:val="579C682C"/>
    <w:lvl w:ilvl="0" w:tplc="738891E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FF5817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4">
    <w:nsid w:val="423F215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5">
    <w:nsid w:val="42B83E98"/>
    <w:multiLevelType w:val="hybridMultilevel"/>
    <w:tmpl w:val="75C0B91C"/>
    <w:lvl w:ilvl="0" w:tplc="8B48F18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2C1FFA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7">
    <w:nsid w:val="45A80D3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8">
    <w:nsid w:val="49A4601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9">
    <w:nsid w:val="54A7538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0">
    <w:nsid w:val="55E15F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1">
    <w:nsid w:val="56F716F3"/>
    <w:multiLevelType w:val="hybridMultilevel"/>
    <w:tmpl w:val="FD624BD0"/>
    <w:lvl w:ilvl="0" w:tplc="F072D5A6">
      <w:start w:val="25"/>
      <w:numFmt w:val="decimal"/>
      <w:lvlText w:val="%1)"/>
      <w:lvlJc w:val="left"/>
      <w:pPr>
        <w:ind w:left="643" w:hanging="360"/>
      </w:pPr>
      <w:rPr>
        <w:rFonts w:ascii="Times New Roman" w:hAnsi="Times New Roman"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2">
    <w:nsid w:val="5B0D520D"/>
    <w:multiLevelType w:val="hybridMultilevel"/>
    <w:tmpl w:val="7484520A"/>
    <w:lvl w:ilvl="0" w:tplc="BB16CE40">
      <w:start w:val="49"/>
      <w:numFmt w:val="decimal"/>
      <w:lvlText w:val="%1)"/>
      <w:lvlJc w:val="left"/>
      <w:pPr>
        <w:ind w:left="825" w:hanging="465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2C64E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4">
    <w:nsid w:val="5BB27EEC"/>
    <w:multiLevelType w:val="hybridMultilevel"/>
    <w:tmpl w:val="C7B2A5FA"/>
    <w:lvl w:ilvl="0" w:tplc="E074697C">
      <w:start w:val="1"/>
      <w:numFmt w:val="arabicAlpha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E71AA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6">
    <w:nsid w:val="62285D0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7">
    <w:nsid w:val="6E0750D3"/>
    <w:multiLevelType w:val="hybridMultilevel"/>
    <w:tmpl w:val="EF66B886"/>
    <w:lvl w:ilvl="0" w:tplc="7BC805A0">
      <w:start w:val="6"/>
      <w:numFmt w:val="decimal"/>
      <w:lvlText w:val="%1)"/>
      <w:lvlJc w:val="left"/>
      <w:pPr>
        <w:ind w:left="643" w:hanging="360"/>
      </w:pPr>
      <w:rPr>
        <w:rFonts w:ascii="Arial Black" w:hAnsi="Arial Black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8">
    <w:nsid w:val="6FE900B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9">
    <w:nsid w:val="7074558D"/>
    <w:multiLevelType w:val="hybridMultilevel"/>
    <w:tmpl w:val="B49EA6CC"/>
    <w:lvl w:ilvl="0" w:tplc="DD549460">
      <w:start w:val="9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0">
    <w:nsid w:val="74AA0071"/>
    <w:multiLevelType w:val="hybridMultilevel"/>
    <w:tmpl w:val="43D6FA5A"/>
    <w:lvl w:ilvl="0" w:tplc="4204F324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1">
    <w:nsid w:val="75AD4E7D"/>
    <w:multiLevelType w:val="hybridMultilevel"/>
    <w:tmpl w:val="DD267D10"/>
    <w:lvl w:ilvl="0" w:tplc="387A328C">
      <w:start w:val="21"/>
      <w:numFmt w:val="decimal"/>
      <w:lvlText w:val="%1)"/>
      <w:lvlJc w:val="left"/>
      <w:pPr>
        <w:ind w:left="1143" w:hanging="435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6C47CD7"/>
    <w:multiLevelType w:val="hybridMultilevel"/>
    <w:tmpl w:val="B2A88A1C"/>
    <w:lvl w:ilvl="0" w:tplc="FFEA47A6">
      <w:start w:val="33"/>
      <w:numFmt w:val="decimal"/>
      <w:lvlText w:val="%1)"/>
      <w:lvlJc w:val="left"/>
      <w:pPr>
        <w:ind w:left="531" w:hanging="390"/>
      </w:pPr>
      <w:rPr>
        <w:rFonts w:ascii="Calibri" w:hAnsi="Calibri" w:cs="Arial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77A702B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4">
    <w:nsid w:val="79503F27"/>
    <w:multiLevelType w:val="hybridMultilevel"/>
    <w:tmpl w:val="1354018E"/>
    <w:lvl w:ilvl="0" w:tplc="DB48FC6A">
      <w:start w:val="1"/>
      <w:numFmt w:val="arabicAlpha"/>
      <w:lvlText w:val="%1)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5">
    <w:nsid w:val="7F7E626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num w:numId="1">
    <w:abstractNumId w:val="30"/>
  </w:num>
  <w:num w:numId="2">
    <w:abstractNumId w:val="27"/>
  </w:num>
  <w:num w:numId="3">
    <w:abstractNumId w:val="15"/>
  </w:num>
  <w:num w:numId="4">
    <w:abstractNumId w:val="12"/>
  </w:num>
  <w:num w:numId="5">
    <w:abstractNumId w:val="28"/>
  </w:num>
  <w:num w:numId="6">
    <w:abstractNumId w:val="4"/>
  </w:num>
  <w:num w:numId="7">
    <w:abstractNumId w:val="16"/>
  </w:num>
  <w:num w:numId="8">
    <w:abstractNumId w:val="35"/>
  </w:num>
  <w:num w:numId="9">
    <w:abstractNumId w:val="26"/>
  </w:num>
  <w:num w:numId="10">
    <w:abstractNumId w:val="1"/>
  </w:num>
  <w:num w:numId="11">
    <w:abstractNumId w:val="0"/>
  </w:num>
  <w:num w:numId="12">
    <w:abstractNumId w:val="33"/>
  </w:num>
  <w:num w:numId="13">
    <w:abstractNumId w:val="5"/>
  </w:num>
  <w:num w:numId="14">
    <w:abstractNumId w:val="18"/>
  </w:num>
  <w:num w:numId="15">
    <w:abstractNumId w:val="20"/>
  </w:num>
  <w:num w:numId="16">
    <w:abstractNumId w:val="25"/>
  </w:num>
  <w:num w:numId="17">
    <w:abstractNumId w:val="14"/>
  </w:num>
  <w:num w:numId="18">
    <w:abstractNumId w:val="19"/>
  </w:num>
  <w:num w:numId="19">
    <w:abstractNumId w:val="8"/>
  </w:num>
  <w:num w:numId="20">
    <w:abstractNumId w:val="10"/>
  </w:num>
  <w:num w:numId="21">
    <w:abstractNumId w:val="13"/>
  </w:num>
  <w:num w:numId="22">
    <w:abstractNumId w:val="11"/>
  </w:num>
  <w:num w:numId="23">
    <w:abstractNumId w:val="17"/>
  </w:num>
  <w:num w:numId="24">
    <w:abstractNumId w:val="7"/>
  </w:num>
  <w:num w:numId="25">
    <w:abstractNumId w:val="21"/>
  </w:num>
  <w:num w:numId="26">
    <w:abstractNumId w:val="23"/>
  </w:num>
  <w:num w:numId="27">
    <w:abstractNumId w:val="2"/>
  </w:num>
  <w:num w:numId="28">
    <w:abstractNumId w:val="29"/>
  </w:num>
  <w:num w:numId="29">
    <w:abstractNumId w:val="22"/>
  </w:num>
  <w:num w:numId="30">
    <w:abstractNumId w:val="31"/>
  </w:num>
  <w:num w:numId="31">
    <w:abstractNumId w:val="32"/>
  </w:num>
  <w:num w:numId="32">
    <w:abstractNumId w:val="34"/>
  </w:num>
  <w:num w:numId="33">
    <w:abstractNumId w:val="24"/>
  </w:num>
  <w:num w:numId="34">
    <w:abstractNumId w:val="6"/>
  </w:num>
  <w:num w:numId="35">
    <w:abstractNumId w:val="3"/>
  </w:num>
  <w:num w:numId="36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94D"/>
    <w:rsid w:val="00002329"/>
    <w:rsid w:val="00003105"/>
    <w:rsid w:val="00007D32"/>
    <w:rsid w:val="0001294E"/>
    <w:rsid w:val="00015274"/>
    <w:rsid w:val="00015F6E"/>
    <w:rsid w:val="0002745E"/>
    <w:rsid w:val="0003051A"/>
    <w:rsid w:val="00030D20"/>
    <w:rsid w:val="0003374A"/>
    <w:rsid w:val="00040F43"/>
    <w:rsid w:val="00042922"/>
    <w:rsid w:val="00050179"/>
    <w:rsid w:val="0005090C"/>
    <w:rsid w:val="000552BF"/>
    <w:rsid w:val="0005665B"/>
    <w:rsid w:val="00063665"/>
    <w:rsid w:val="00064E4B"/>
    <w:rsid w:val="000661C2"/>
    <w:rsid w:val="000729B4"/>
    <w:rsid w:val="00080061"/>
    <w:rsid w:val="00083473"/>
    <w:rsid w:val="00091B63"/>
    <w:rsid w:val="00092F6A"/>
    <w:rsid w:val="0009419F"/>
    <w:rsid w:val="00096FBE"/>
    <w:rsid w:val="000A3F92"/>
    <w:rsid w:val="000A5225"/>
    <w:rsid w:val="000C0628"/>
    <w:rsid w:val="000C20AA"/>
    <w:rsid w:val="000C515D"/>
    <w:rsid w:val="000C740B"/>
    <w:rsid w:val="000C7D72"/>
    <w:rsid w:val="000D1EAE"/>
    <w:rsid w:val="000F481E"/>
    <w:rsid w:val="000F4A16"/>
    <w:rsid w:val="000F6296"/>
    <w:rsid w:val="000F7421"/>
    <w:rsid w:val="00105411"/>
    <w:rsid w:val="0010578E"/>
    <w:rsid w:val="0010715B"/>
    <w:rsid w:val="001125F8"/>
    <w:rsid w:val="00113B51"/>
    <w:rsid w:val="0012109F"/>
    <w:rsid w:val="001225ED"/>
    <w:rsid w:val="0012579F"/>
    <w:rsid w:val="00135591"/>
    <w:rsid w:val="001464F8"/>
    <w:rsid w:val="00150C7A"/>
    <w:rsid w:val="00152B55"/>
    <w:rsid w:val="001552DC"/>
    <w:rsid w:val="001769E1"/>
    <w:rsid w:val="00176E6D"/>
    <w:rsid w:val="0017777D"/>
    <w:rsid w:val="00177FE5"/>
    <w:rsid w:val="00184E59"/>
    <w:rsid w:val="00192289"/>
    <w:rsid w:val="00197444"/>
    <w:rsid w:val="001A5B80"/>
    <w:rsid w:val="001A7474"/>
    <w:rsid w:val="001B602D"/>
    <w:rsid w:val="001B7601"/>
    <w:rsid w:val="001C00FA"/>
    <w:rsid w:val="001C3247"/>
    <w:rsid w:val="001C44AD"/>
    <w:rsid w:val="001D2326"/>
    <w:rsid w:val="001D5258"/>
    <w:rsid w:val="001F71E0"/>
    <w:rsid w:val="001F7E75"/>
    <w:rsid w:val="00201196"/>
    <w:rsid w:val="00201E7C"/>
    <w:rsid w:val="00203CD9"/>
    <w:rsid w:val="002065CB"/>
    <w:rsid w:val="00212526"/>
    <w:rsid w:val="002218C7"/>
    <w:rsid w:val="002218FC"/>
    <w:rsid w:val="00224275"/>
    <w:rsid w:val="002250E3"/>
    <w:rsid w:val="002256D5"/>
    <w:rsid w:val="00230612"/>
    <w:rsid w:val="00237478"/>
    <w:rsid w:val="002403F0"/>
    <w:rsid w:val="002410E1"/>
    <w:rsid w:val="002413A2"/>
    <w:rsid w:val="0024538C"/>
    <w:rsid w:val="00283B83"/>
    <w:rsid w:val="00296D0C"/>
    <w:rsid w:val="002A0F27"/>
    <w:rsid w:val="002A1481"/>
    <w:rsid w:val="002A2667"/>
    <w:rsid w:val="002A7F6E"/>
    <w:rsid w:val="002B4BEE"/>
    <w:rsid w:val="002C329E"/>
    <w:rsid w:val="002E1504"/>
    <w:rsid w:val="002E33EF"/>
    <w:rsid w:val="002E60A3"/>
    <w:rsid w:val="002F12AA"/>
    <w:rsid w:val="002F4EA8"/>
    <w:rsid w:val="0031049C"/>
    <w:rsid w:val="00312197"/>
    <w:rsid w:val="00316D8E"/>
    <w:rsid w:val="0032714C"/>
    <w:rsid w:val="003351EF"/>
    <w:rsid w:val="0033717C"/>
    <w:rsid w:val="0034305C"/>
    <w:rsid w:val="003447FB"/>
    <w:rsid w:val="00344A59"/>
    <w:rsid w:val="00345152"/>
    <w:rsid w:val="003503BF"/>
    <w:rsid w:val="0035245C"/>
    <w:rsid w:val="00355650"/>
    <w:rsid w:val="00356961"/>
    <w:rsid w:val="00361A5A"/>
    <w:rsid w:val="0036278C"/>
    <w:rsid w:val="00364B02"/>
    <w:rsid w:val="00374657"/>
    <w:rsid w:val="00377B77"/>
    <w:rsid w:val="00380CE6"/>
    <w:rsid w:val="003811D2"/>
    <w:rsid w:val="0038643D"/>
    <w:rsid w:val="003A5CE8"/>
    <w:rsid w:val="003B0BCD"/>
    <w:rsid w:val="003B3A84"/>
    <w:rsid w:val="003B50A4"/>
    <w:rsid w:val="003B7D52"/>
    <w:rsid w:val="003C0180"/>
    <w:rsid w:val="003C6AB7"/>
    <w:rsid w:val="003D279D"/>
    <w:rsid w:val="003E026B"/>
    <w:rsid w:val="003F0A72"/>
    <w:rsid w:val="003F2F4F"/>
    <w:rsid w:val="003F42C5"/>
    <w:rsid w:val="003F65B3"/>
    <w:rsid w:val="003F78D5"/>
    <w:rsid w:val="00400AA7"/>
    <w:rsid w:val="00402134"/>
    <w:rsid w:val="00407BA0"/>
    <w:rsid w:val="00417715"/>
    <w:rsid w:val="00433718"/>
    <w:rsid w:val="004358EB"/>
    <w:rsid w:val="00436581"/>
    <w:rsid w:val="00444016"/>
    <w:rsid w:val="0044766D"/>
    <w:rsid w:val="00447973"/>
    <w:rsid w:val="00452E34"/>
    <w:rsid w:val="00464104"/>
    <w:rsid w:val="004652CA"/>
    <w:rsid w:val="00471286"/>
    <w:rsid w:val="0047435B"/>
    <w:rsid w:val="00491472"/>
    <w:rsid w:val="00491BDF"/>
    <w:rsid w:val="0049471B"/>
    <w:rsid w:val="00495CE2"/>
    <w:rsid w:val="004A5331"/>
    <w:rsid w:val="004B34F2"/>
    <w:rsid w:val="004B4718"/>
    <w:rsid w:val="004C056D"/>
    <w:rsid w:val="004D384B"/>
    <w:rsid w:val="004E33A2"/>
    <w:rsid w:val="004F43DE"/>
    <w:rsid w:val="004F46A9"/>
    <w:rsid w:val="004F5102"/>
    <w:rsid w:val="0050465F"/>
    <w:rsid w:val="00505A5D"/>
    <w:rsid w:val="00510DF0"/>
    <w:rsid w:val="00517127"/>
    <w:rsid w:val="0052663B"/>
    <w:rsid w:val="005322BB"/>
    <w:rsid w:val="00546F9B"/>
    <w:rsid w:val="00554CC1"/>
    <w:rsid w:val="00562387"/>
    <w:rsid w:val="0057100C"/>
    <w:rsid w:val="00585967"/>
    <w:rsid w:val="00591E41"/>
    <w:rsid w:val="005938D0"/>
    <w:rsid w:val="005A6742"/>
    <w:rsid w:val="005B1A09"/>
    <w:rsid w:val="005B3567"/>
    <w:rsid w:val="005C2CE2"/>
    <w:rsid w:val="005C5BF9"/>
    <w:rsid w:val="005D037F"/>
    <w:rsid w:val="005D1A7B"/>
    <w:rsid w:val="005D5CE9"/>
    <w:rsid w:val="005E32E8"/>
    <w:rsid w:val="005E5532"/>
    <w:rsid w:val="005F0ACE"/>
    <w:rsid w:val="005F31DA"/>
    <w:rsid w:val="005F73FF"/>
    <w:rsid w:val="005F7DF1"/>
    <w:rsid w:val="00603640"/>
    <w:rsid w:val="00610651"/>
    <w:rsid w:val="00625AA7"/>
    <w:rsid w:val="00641E25"/>
    <w:rsid w:val="00646B47"/>
    <w:rsid w:val="00650B02"/>
    <w:rsid w:val="00653F1B"/>
    <w:rsid w:val="00654C27"/>
    <w:rsid w:val="00655957"/>
    <w:rsid w:val="00661D21"/>
    <w:rsid w:val="0067012F"/>
    <w:rsid w:val="0067202D"/>
    <w:rsid w:val="00672298"/>
    <w:rsid w:val="00672B5C"/>
    <w:rsid w:val="0067565F"/>
    <w:rsid w:val="00680D03"/>
    <w:rsid w:val="00681D50"/>
    <w:rsid w:val="00681DBA"/>
    <w:rsid w:val="006920BA"/>
    <w:rsid w:val="006A3AB0"/>
    <w:rsid w:val="006B1ED4"/>
    <w:rsid w:val="006B3DA1"/>
    <w:rsid w:val="006B4367"/>
    <w:rsid w:val="006B5D65"/>
    <w:rsid w:val="006C3C31"/>
    <w:rsid w:val="006C57AA"/>
    <w:rsid w:val="006C6D9D"/>
    <w:rsid w:val="006C764A"/>
    <w:rsid w:val="006C7EBA"/>
    <w:rsid w:val="006D04D5"/>
    <w:rsid w:val="006D250C"/>
    <w:rsid w:val="006D30EB"/>
    <w:rsid w:val="006E3825"/>
    <w:rsid w:val="006E3F82"/>
    <w:rsid w:val="006E6595"/>
    <w:rsid w:val="006F21D3"/>
    <w:rsid w:val="006F32B0"/>
    <w:rsid w:val="006F353F"/>
    <w:rsid w:val="006F5AA5"/>
    <w:rsid w:val="00704DE5"/>
    <w:rsid w:val="00705B94"/>
    <w:rsid w:val="007138AE"/>
    <w:rsid w:val="007226AA"/>
    <w:rsid w:val="00722E3B"/>
    <w:rsid w:val="00742240"/>
    <w:rsid w:val="007434B3"/>
    <w:rsid w:val="00754DE3"/>
    <w:rsid w:val="00760000"/>
    <w:rsid w:val="007625AF"/>
    <w:rsid w:val="0076764A"/>
    <w:rsid w:val="00770E40"/>
    <w:rsid w:val="0078097C"/>
    <w:rsid w:val="00796D5E"/>
    <w:rsid w:val="00797ECE"/>
    <w:rsid w:val="007A0DF3"/>
    <w:rsid w:val="007A27B0"/>
    <w:rsid w:val="007A7007"/>
    <w:rsid w:val="007B06B5"/>
    <w:rsid w:val="007B59CF"/>
    <w:rsid w:val="007B7645"/>
    <w:rsid w:val="007C2F5C"/>
    <w:rsid w:val="007C419D"/>
    <w:rsid w:val="007C73DE"/>
    <w:rsid w:val="007D6D04"/>
    <w:rsid w:val="007E15CE"/>
    <w:rsid w:val="007E3E03"/>
    <w:rsid w:val="007E5506"/>
    <w:rsid w:val="007E6BB4"/>
    <w:rsid w:val="008003E7"/>
    <w:rsid w:val="00801F50"/>
    <w:rsid w:val="008020F4"/>
    <w:rsid w:val="008033D6"/>
    <w:rsid w:val="008144AE"/>
    <w:rsid w:val="008153A2"/>
    <w:rsid w:val="00816F73"/>
    <w:rsid w:val="00820CEF"/>
    <w:rsid w:val="0082225F"/>
    <w:rsid w:val="0082648A"/>
    <w:rsid w:val="0083335D"/>
    <w:rsid w:val="00853206"/>
    <w:rsid w:val="0086432A"/>
    <w:rsid w:val="0087704E"/>
    <w:rsid w:val="0088547D"/>
    <w:rsid w:val="00887D39"/>
    <w:rsid w:val="008A7580"/>
    <w:rsid w:val="008C05EA"/>
    <w:rsid w:val="008C44CF"/>
    <w:rsid w:val="008C777F"/>
    <w:rsid w:val="008D2B98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2522B"/>
    <w:rsid w:val="009310EC"/>
    <w:rsid w:val="009318A7"/>
    <w:rsid w:val="0093753B"/>
    <w:rsid w:val="00944314"/>
    <w:rsid w:val="0095204D"/>
    <w:rsid w:val="00960F39"/>
    <w:rsid w:val="00964E6A"/>
    <w:rsid w:val="009756F3"/>
    <w:rsid w:val="009763DF"/>
    <w:rsid w:val="00977FFD"/>
    <w:rsid w:val="00982434"/>
    <w:rsid w:val="009876BD"/>
    <w:rsid w:val="00990CD7"/>
    <w:rsid w:val="00992107"/>
    <w:rsid w:val="00992C9D"/>
    <w:rsid w:val="0099745C"/>
    <w:rsid w:val="009A4D59"/>
    <w:rsid w:val="009A5B1A"/>
    <w:rsid w:val="009B115A"/>
    <w:rsid w:val="009B2A18"/>
    <w:rsid w:val="009C3242"/>
    <w:rsid w:val="009D3EB8"/>
    <w:rsid w:val="009E6963"/>
    <w:rsid w:val="009E7C6B"/>
    <w:rsid w:val="009E7E54"/>
    <w:rsid w:val="009F53EB"/>
    <w:rsid w:val="00A019A3"/>
    <w:rsid w:val="00A07BFB"/>
    <w:rsid w:val="00A11502"/>
    <w:rsid w:val="00A14B69"/>
    <w:rsid w:val="00A168CE"/>
    <w:rsid w:val="00A22239"/>
    <w:rsid w:val="00A23BA6"/>
    <w:rsid w:val="00A269FB"/>
    <w:rsid w:val="00A36975"/>
    <w:rsid w:val="00A6080C"/>
    <w:rsid w:val="00A62FC8"/>
    <w:rsid w:val="00A64E0C"/>
    <w:rsid w:val="00A77F5A"/>
    <w:rsid w:val="00A90042"/>
    <w:rsid w:val="00A91602"/>
    <w:rsid w:val="00A92AB4"/>
    <w:rsid w:val="00A9365C"/>
    <w:rsid w:val="00A95D48"/>
    <w:rsid w:val="00A95F69"/>
    <w:rsid w:val="00A96FBE"/>
    <w:rsid w:val="00AA717E"/>
    <w:rsid w:val="00AB3C95"/>
    <w:rsid w:val="00AC0A73"/>
    <w:rsid w:val="00AD4B54"/>
    <w:rsid w:val="00AD615E"/>
    <w:rsid w:val="00AE054D"/>
    <w:rsid w:val="00B06F54"/>
    <w:rsid w:val="00B10F0F"/>
    <w:rsid w:val="00B141FF"/>
    <w:rsid w:val="00B15226"/>
    <w:rsid w:val="00B259E5"/>
    <w:rsid w:val="00B30234"/>
    <w:rsid w:val="00B30C78"/>
    <w:rsid w:val="00B3547E"/>
    <w:rsid w:val="00B46885"/>
    <w:rsid w:val="00B53C2D"/>
    <w:rsid w:val="00B545EC"/>
    <w:rsid w:val="00B60404"/>
    <w:rsid w:val="00B61C9D"/>
    <w:rsid w:val="00B65B31"/>
    <w:rsid w:val="00B713C9"/>
    <w:rsid w:val="00B71448"/>
    <w:rsid w:val="00B75CE6"/>
    <w:rsid w:val="00BA49BF"/>
    <w:rsid w:val="00BB1697"/>
    <w:rsid w:val="00BB3286"/>
    <w:rsid w:val="00BD01B9"/>
    <w:rsid w:val="00BD4E4F"/>
    <w:rsid w:val="00BD52D0"/>
    <w:rsid w:val="00BD7364"/>
    <w:rsid w:val="00BF3A4E"/>
    <w:rsid w:val="00BF73E2"/>
    <w:rsid w:val="00C013F8"/>
    <w:rsid w:val="00C16D86"/>
    <w:rsid w:val="00C17A8E"/>
    <w:rsid w:val="00C21714"/>
    <w:rsid w:val="00C34AD9"/>
    <w:rsid w:val="00C366A8"/>
    <w:rsid w:val="00C3704B"/>
    <w:rsid w:val="00C4035C"/>
    <w:rsid w:val="00C40699"/>
    <w:rsid w:val="00C43571"/>
    <w:rsid w:val="00C44C00"/>
    <w:rsid w:val="00C45DB9"/>
    <w:rsid w:val="00C50983"/>
    <w:rsid w:val="00C5110A"/>
    <w:rsid w:val="00C52080"/>
    <w:rsid w:val="00C62543"/>
    <w:rsid w:val="00C62646"/>
    <w:rsid w:val="00C626A7"/>
    <w:rsid w:val="00C67A07"/>
    <w:rsid w:val="00CB036C"/>
    <w:rsid w:val="00CB2B02"/>
    <w:rsid w:val="00CB7830"/>
    <w:rsid w:val="00CC1381"/>
    <w:rsid w:val="00CD0299"/>
    <w:rsid w:val="00CE05C3"/>
    <w:rsid w:val="00CF70DF"/>
    <w:rsid w:val="00D01A50"/>
    <w:rsid w:val="00D14A95"/>
    <w:rsid w:val="00D14D29"/>
    <w:rsid w:val="00D309F0"/>
    <w:rsid w:val="00D34111"/>
    <w:rsid w:val="00D54102"/>
    <w:rsid w:val="00D60663"/>
    <w:rsid w:val="00D60D76"/>
    <w:rsid w:val="00D65313"/>
    <w:rsid w:val="00D709B2"/>
    <w:rsid w:val="00D714D2"/>
    <w:rsid w:val="00D76C43"/>
    <w:rsid w:val="00D85A04"/>
    <w:rsid w:val="00D86878"/>
    <w:rsid w:val="00D87239"/>
    <w:rsid w:val="00D909C6"/>
    <w:rsid w:val="00D92082"/>
    <w:rsid w:val="00DB32ED"/>
    <w:rsid w:val="00DB6113"/>
    <w:rsid w:val="00DC2585"/>
    <w:rsid w:val="00DE19FC"/>
    <w:rsid w:val="00DE6460"/>
    <w:rsid w:val="00DF0CBD"/>
    <w:rsid w:val="00DF7891"/>
    <w:rsid w:val="00E00A50"/>
    <w:rsid w:val="00E133DB"/>
    <w:rsid w:val="00E14777"/>
    <w:rsid w:val="00E17CB7"/>
    <w:rsid w:val="00E17E4F"/>
    <w:rsid w:val="00E32373"/>
    <w:rsid w:val="00E34474"/>
    <w:rsid w:val="00E40D59"/>
    <w:rsid w:val="00E6016B"/>
    <w:rsid w:val="00E658DC"/>
    <w:rsid w:val="00E679A5"/>
    <w:rsid w:val="00E7039C"/>
    <w:rsid w:val="00E76C5B"/>
    <w:rsid w:val="00E83370"/>
    <w:rsid w:val="00E86356"/>
    <w:rsid w:val="00EA1F9A"/>
    <w:rsid w:val="00EA2381"/>
    <w:rsid w:val="00EB1FD7"/>
    <w:rsid w:val="00EB3710"/>
    <w:rsid w:val="00EB4384"/>
    <w:rsid w:val="00EB4419"/>
    <w:rsid w:val="00EB6649"/>
    <w:rsid w:val="00EC2765"/>
    <w:rsid w:val="00EC594D"/>
    <w:rsid w:val="00EC640D"/>
    <w:rsid w:val="00EC6AB2"/>
    <w:rsid w:val="00ED3CB3"/>
    <w:rsid w:val="00EE2A24"/>
    <w:rsid w:val="00F02D6E"/>
    <w:rsid w:val="00F03430"/>
    <w:rsid w:val="00F205B9"/>
    <w:rsid w:val="00F31B5E"/>
    <w:rsid w:val="00F32266"/>
    <w:rsid w:val="00F3295A"/>
    <w:rsid w:val="00F337FB"/>
    <w:rsid w:val="00F35F4F"/>
    <w:rsid w:val="00F40688"/>
    <w:rsid w:val="00F43BF8"/>
    <w:rsid w:val="00F46282"/>
    <w:rsid w:val="00F467CE"/>
    <w:rsid w:val="00F61BD1"/>
    <w:rsid w:val="00F64D87"/>
    <w:rsid w:val="00F650D0"/>
    <w:rsid w:val="00F65741"/>
    <w:rsid w:val="00F659A7"/>
    <w:rsid w:val="00F76D61"/>
    <w:rsid w:val="00F923F6"/>
    <w:rsid w:val="00F93A25"/>
    <w:rsid w:val="00FA26C4"/>
    <w:rsid w:val="00FA52C0"/>
    <w:rsid w:val="00FA708E"/>
    <w:rsid w:val="00FD6E28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D610A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uiPriority w:val="99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uiPriority w:val="99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Char10">
    <w:name w:val="تذييل الصفحة Char1"/>
    <w:uiPriority w:val="99"/>
    <w:rsid w:val="00681D50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681D50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81D50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681D50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vocalized">
    <w:name w:val="vocalized"/>
    <w:basedOn w:val="a0"/>
    <w:rsid w:val="00681D50"/>
  </w:style>
  <w:style w:type="character" w:styleId="a9">
    <w:name w:val="Placeholder Text"/>
    <w:basedOn w:val="a0"/>
    <w:uiPriority w:val="99"/>
    <w:semiHidden/>
    <w:rsid w:val="00796D5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uiPriority w:val="99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uiPriority w:val="99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Char10">
    <w:name w:val="تذييل الصفحة Char1"/>
    <w:uiPriority w:val="99"/>
    <w:rsid w:val="00681D50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681D50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81D50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681D50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vocalized">
    <w:name w:val="vocalized"/>
    <w:basedOn w:val="a0"/>
    <w:rsid w:val="00681D50"/>
  </w:style>
  <w:style w:type="character" w:styleId="a9">
    <w:name w:val="Placeholder Text"/>
    <w:basedOn w:val="a0"/>
    <w:uiPriority w:val="99"/>
    <w:semiHidden/>
    <w:rsid w:val="00796D5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-Belal\Desktop\KH-P028-F11A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7EAEB-048D-44B9-8D08-093A090E2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</Template>
  <TotalTime>2453</TotalTime>
  <Pages>1</Pages>
  <Words>660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4416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M-Belal</dc:creator>
  <cp:lastModifiedBy>DELL</cp:lastModifiedBy>
  <cp:revision>42</cp:revision>
  <cp:lastPrinted>2019-12-14T13:19:00Z</cp:lastPrinted>
  <dcterms:created xsi:type="dcterms:W3CDTF">2018-12-24T07:16:00Z</dcterms:created>
  <dcterms:modified xsi:type="dcterms:W3CDTF">2019-12-30T09:03:00Z</dcterms:modified>
</cp:coreProperties>
</file>