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26"/>
        <w:bidiVisual/>
        <w:tblW w:w="10915" w:type="dxa"/>
        <w:tblBorders>
          <w:top w:val="thinThickLargeGap" w:sz="18" w:space="0" w:color="auto"/>
          <w:left w:val="thickThinLargeGap" w:sz="18" w:space="0" w:color="auto"/>
          <w:bottom w:val="thickThinLargeGap" w:sz="18" w:space="0" w:color="auto"/>
          <w:right w:val="thinThickLarge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15"/>
        <w:gridCol w:w="2590"/>
      </w:tblGrid>
      <w:tr w:rsidR="00313E77" w:rsidRPr="004A5331" w14:paraId="36536FD6" w14:textId="77777777" w:rsidTr="00371BD8">
        <w:trPr>
          <w:cantSplit/>
          <w:trHeight w:val="2060"/>
        </w:trPr>
        <w:tc>
          <w:tcPr>
            <w:tcW w:w="241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single" w:sz="4" w:space="0" w:color="auto"/>
            </w:tcBorders>
            <w:vAlign w:val="center"/>
          </w:tcPr>
          <w:p w14:paraId="34635916" w14:textId="77777777" w:rsidR="00313E77" w:rsidRPr="00CF70DF" w:rsidRDefault="00313E77" w:rsidP="00313E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BCC5B4E" wp14:editId="79D799EC">
                  <wp:extent cx="1315735" cy="1160890"/>
                  <wp:effectExtent l="0" t="0" r="0" b="1270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4" cy="1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8E3BA" wp14:editId="24852D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-573405</wp:posOffset>
                      </wp:positionV>
                      <wp:extent cx="1595755" cy="1440180"/>
                      <wp:effectExtent l="10795" t="10795" r="12700" b="63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75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0096F" w14:textId="77777777" w:rsidR="00313E77" w:rsidRDefault="00313E77" w:rsidP="006C55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8E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2DFgIAACw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">
                      <v:textbox>
                        <w:txbxContent>
                          <w:p w14:paraId="6690096F" w14:textId="77777777" w:rsidR="00313E77" w:rsidRDefault="00313E77" w:rsidP="006C55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6" w:space="0" w:color="auto"/>
              <w:right w:val="thickThinLargeGap" w:sz="24" w:space="0" w:color="auto"/>
            </w:tcBorders>
            <w:vAlign w:val="center"/>
          </w:tcPr>
          <w:p w14:paraId="34F3A96F" w14:textId="615E3526" w:rsidR="001A0BBE" w:rsidRPr="00A443EA" w:rsidRDefault="00313E77" w:rsidP="00A443EA">
            <w:pPr>
              <w:pStyle w:val="4"/>
              <w:rPr>
                <w:rFonts w:cs="mohammad bold art 1"/>
                <w:sz w:val="22"/>
                <w:szCs w:val="22"/>
                <w:rtl/>
              </w:rPr>
            </w:pPr>
            <w:r w:rsidRPr="001A0BBE">
              <w:rPr>
                <w:rFonts w:cs="MCS Jeddah S_U normal." w:hint="cs"/>
                <w:b w:val="0"/>
                <w:bCs w:val="0"/>
                <w:rtl/>
              </w:rPr>
              <w:t>أسئلة اختبار الفترة</w:t>
            </w:r>
            <w:r w:rsidRPr="0042788E">
              <w:rPr>
                <w:rFonts w:cs="mohammad bold art 1" w:hint="cs"/>
                <w:rtl/>
              </w:rPr>
              <w:t xml:space="preserve">  </w:t>
            </w:r>
            <w:sdt>
              <w:sdtPr>
                <w:rPr>
                  <w:rFonts w:cs="mohammad bold art 1" w:hint="cs"/>
                  <w:rtl/>
                </w:rPr>
                <w:id w:val="-1971122405"/>
                <w:placeholder>
                  <w:docPart w:val="94D8208633F340CF9B1E4782DF15A752"/>
                </w:placeholder>
              </w:sdtPr>
              <w:sdtEndPr/>
              <w:sdtContent>
                <w:r w:rsidR="0076343A">
                  <w:rPr>
                    <w:rFonts w:cs="mohammad bold art 1" w:hint="cs"/>
                    <w:sz w:val="28"/>
                    <w:szCs w:val="28"/>
                    <w:rtl/>
                  </w:rPr>
                  <w:t>ال</w:t>
                </w:r>
                <w:r w:rsidR="00F4373A">
                  <w:rPr>
                    <w:rFonts w:cs="mohammad bold art 1" w:hint="cs"/>
                    <w:sz w:val="28"/>
                    <w:szCs w:val="28"/>
                    <w:rtl/>
                  </w:rPr>
                  <w:t>أ</w:t>
                </w:r>
                <w:r w:rsidR="0076343A">
                  <w:rPr>
                    <w:rFonts w:cs="mohammad bold art 1" w:hint="cs"/>
                    <w:sz w:val="28"/>
                    <w:szCs w:val="28"/>
                    <w:rtl/>
                  </w:rPr>
                  <w:t>ولى</w:t>
                </w:r>
              </w:sdtContent>
            </w:sdt>
          </w:p>
          <w:p w14:paraId="02B7DD6C" w14:textId="6829D2FF" w:rsidR="00313E77" w:rsidRPr="001A0BBE" w:rsidRDefault="00313E77" w:rsidP="001A0BBE">
            <w:pPr>
              <w:pStyle w:val="4"/>
              <w:jc w:val="left"/>
              <w:rPr>
                <w:rFonts w:cs="mohammad bold art 1"/>
                <w:b w:val="0"/>
                <w:bCs w:val="0"/>
                <w:sz w:val="22"/>
                <w:szCs w:val="22"/>
                <w:rtl/>
              </w:rPr>
            </w:pPr>
            <w:r w:rsidRPr="001A0BBE">
              <w:rPr>
                <w:rFonts w:cs="mohammad bold art 1" w:hint="cs"/>
                <w:b w:val="0"/>
                <w:bCs w:val="0"/>
                <w:sz w:val="22"/>
                <w:szCs w:val="22"/>
                <w:rtl/>
              </w:rPr>
              <w:t xml:space="preserve"> الفصل الدراسي </w:t>
            </w:r>
            <w:sdt>
              <w:sdtPr>
                <w:rPr>
                  <w:rFonts w:cs="mohammad bold art 1" w:hint="cs"/>
                  <w:b w:val="0"/>
                  <w:bCs w:val="0"/>
                  <w:sz w:val="22"/>
                  <w:szCs w:val="22"/>
                  <w:rtl/>
                </w:rPr>
                <w:id w:val="137225169"/>
                <w:placeholder>
                  <w:docPart w:val="94D8208633F340CF9B1E4782DF15A752"/>
                </w:placeholder>
              </w:sdtPr>
              <w:sdtEndPr/>
              <w:sdtContent>
                <w:r w:rsidR="00F437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الثالث</w:t>
                </w:r>
              </w:sdtContent>
            </w:sdt>
            <w:r w:rsidRPr="001A0BBE">
              <w:rPr>
                <w:rFonts w:cs="mohammad bold art 1" w:hint="cs"/>
                <w:b w:val="0"/>
                <w:bCs w:val="0"/>
                <w:sz w:val="22"/>
                <w:szCs w:val="22"/>
                <w:rtl/>
              </w:rPr>
              <w:t xml:space="preserve">  للعام الدراسي</w:t>
            </w:r>
            <w:sdt>
              <w:sdtPr>
                <w:rPr>
                  <w:rFonts w:cs="mohammad bold art 1" w:hint="cs"/>
                  <w:b w:val="0"/>
                  <w:bCs w:val="0"/>
                  <w:sz w:val="22"/>
                  <w:szCs w:val="22"/>
                  <w:rtl/>
                </w:rPr>
                <w:id w:val="743386540"/>
                <w:placeholder>
                  <w:docPart w:val="94D8208633F340CF9B1E4782DF15A752"/>
                </w:placeholder>
              </w:sdtPr>
              <w:sdtEndPr/>
              <w:sdtContent>
                <w:r w:rsidR="001A0BBE" w:rsidRPr="001A0BBE">
                  <w:rPr>
                    <w:rFonts w:cs="mohammad bold art 1" w:hint="cs"/>
                    <w:b w:val="0"/>
                    <w:bCs w:val="0"/>
                    <w:sz w:val="22"/>
                    <w:szCs w:val="22"/>
                    <w:rtl/>
                  </w:rPr>
                  <w:t xml:space="preserve"> </w:t>
                </w:r>
                <w:r w:rsidR="0076343A" w:rsidRPr="007634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1443</w:t>
                </w:r>
                <w:r w:rsidR="007634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هـ</w:t>
                </w:r>
              </w:sdtContent>
            </w:sdt>
          </w:p>
          <w:p w14:paraId="62B62065" w14:textId="75C2CC13" w:rsidR="00313E77" w:rsidRPr="001A0BBE" w:rsidRDefault="00313E77" w:rsidP="00313E77">
            <w:pPr>
              <w:rPr>
                <w:rFonts w:ascii="Times New Roman" w:eastAsia="Times New Roman" w:hAnsi="Times New Roman" w:cs="mohammad bold art 1"/>
                <w:noProof/>
                <w:sz w:val="22"/>
                <w:szCs w:val="22"/>
                <w:rtl/>
                <w:lang w:eastAsia="ar-SA"/>
              </w:rPr>
            </w:pPr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المادة</w:t>
            </w:r>
            <w:sdt>
              <w:sdtPr>
                <w:rPr>
                  <w:rFonts w:ascii="Times New Roman" w:eastAsia="Times New Roman" w:hAnsi="Times New Roman" w:cs="mohammad bold art 1" w:hint="cs"/>
                  <w:noProof/>
                  <w:sz w:val="22"/>
                  <w:szCs w:val="22"/>
                  <w:rtl/>
                  <w:lang w:eastAsia="ar-SA"/>
                </w:rPr>
                <w:id w:val="2131122639"/>
                <w:placeholder>
                  <w:docPart w:val="94D8208633F340CF9B1E4782DF15A752"/>
                </w:placeholder>
              </w:sdtPr>
              <w:sdtEndPr/>
              <w:sdtContent>
                <w:r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>:</w:t>
                </w:r>
                <w:r w:rsidR="001A0BBE"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 xml:space="preserve">  </w:t>
                </w:r>
                <w:r w:rsidR="00F437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ل</w:t>
                </w:r>
                <w:r w:rsidR="00E22042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غ</w:t>
                </w:r>
                <w:r w:rsidR="00F437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ة عربية</w:t>
                </w:r>
                <w:r w:rsidR="001A0BBE" w:rsidRPr="007634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</w:t>
                </w:r>
                <w:r w:rsidR="001A0BBE"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 xml:space="preserve">   </w:t>
                </w:r>
              </w:sdtContent>
            </w:sdt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 xml:space="preserve">الصف 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: </w:t>
            </w:r>
            <w:r w:rsidR="00F4373A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الرابع الابتدائي</w:t>
            </w:r>
          </w:p>
          <w:p w14:paraId="0005AA53" w14:textId="0CD14D4B" w:rsidR="00313E77" w:rsidRPr="0042788E" w:rsidRDefault="00313E77" w:rsidP="00313E77">
            <w:pPr>
              <w:rPr>
                <w:rFonts w:ascii="Times New Roman" w:eastAsia="Times New Roman" w:hAnsi="Times New Roman" w:cs="mohammad bold art 1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اليوم والتاريخ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 xml:space="preserve"> : الأربعاء </w:t>
            </w:r>
            <w:r w:rsidR="00F437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12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/</w:t>
            </w:r>
            <w:r w:rsidR="00E22042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9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/1443 هـ</w:t>
            </w:r>
          </w:p>
        </w:tc>
        <w:tc>
          <w:tcPr>
            <w:tcW w:w="259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thickThinLargeGap" w:sz="24" w:space="0" w:color="auto"/>
            </w:tcBorders>
          </w:tcPr>
          <w:p w14:paraId="7463DE48" w14:textId="77777777" w:rsidR="00313E77" w:rsidRPr="00A10559" w:rsidRDefault="00313E77" w:rsidP="00313E77">
            <w:pPr>
              <w:pStyle w:val="4"/>
              <w:tabs>
                <w:tab w:val="left" w:pos="2541"/>
              </w:tabs>
              <w:rPr>
                <w:rFonts w:cs="mohammad bold art 1"/>
                <w:sz w:val="22"/>
                <w:szCs w:val="22"/>
                <w:rtl/>
              </w:rPr>
            </w:pPr>
            <w:r w:rsidRPr="00A10559">
              <w:rPr>
                <w:rFonts w:cs="mohammad bold art 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24208382" wp14:editId="0E61E12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247650</wp:posOffset>
                  </wp:positionV>
                  <wp:extent cx="1311910" cy="1446530"/>
                  <wp:effectExtent l="0" t="0" r="2540" b="1270"/>
                  <wp:wrapTight wrapText="bothSides">
                    <wp:wrapPolygon edited="0">
                      <wp:start x="15369" y="0"/>
                      <wp:lineTo x="14428" y="1707"/>
                      <wp:lineTo x="14428" y="4551"/>
                      <wp:lineTo x="9096" y="4551"/>
                      <wp:lineTo x="5332" y="6543"/>
                      <wp:lineTo x="5332" y="9103"/>
                      <wp:lineTo x="4077" y="9956"/>
                      <wp:lineTo x="1255" y="13085"/>
                      <wp:lineTo x="0" y="17637"/>
                      <wp:lineTo x="0" y="19343"/>
                      <wp:lineTo x="9096" y="21335"/>
                      <wp:lineTo x="12232" y="21335"/>
                      <wp:lineTo x="21328" y="19343"/>
                      <wp:lineTo x="21328" y="16783"/>
                      <wp:lineTo x="19760" y="13654"/>
                      <wp:lineTo x="18505" y="9103"/>
                      <wp:lineTo x="17564" y="1138"/>
                      <wp:lineTo x="16937" y="0"/>
                      <wp:lineTo x="15369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E77" w:rsidRPr="004A5331" w14:paraId="1D346FF1" w14:textId="77777777" w:rsidTr="00371BD8">
        <w:trPr>
          <w:cantSplit/>
          <w:trHeight w:val="521"/>
        </w:trPr>
        <w:tc>
          <w:tcPr>
            <w:tcW w:w="2410" w:type="dxa"/>
            <w:vMerge/>
            <w:tcBorders>
              <w:left w:val="thickThinLargeGap" w:sz="24" w:space="0" w:color="auto"/>
              <w:right w:val="single" w:sz="4" w:space="0" w:color="auto"/>
            </w:tcBorders>
            <w:vAlign w:val="center"/>
          </w:tcPr>
          <w:p w14:paraId="39F639F0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1973D2" w14:textId="4325E492" w:rsidR="00313E77" w:rsidRPr="001A0BBE" w:rsidRDefault="00313E77" w:rsidP="008957FC">
            <w:pPr>
              <w:pStyle w:val="4"/>
              <w:jc w:val="left"/>
              <w:rPr>
                <w:rFonts w:cs="AL-Mohanad Bold"/>
                <w:b w:val="0"/>
                <w:bCs w:val="0"/>
                <w:sz w:val="26"/>
                <w:szCs w:val="32"/>
              </w:rPr>
            </w:pPr>
            <w:r w:rsidRPr="008957FC">
              <w:rPr>
                <w:rFonts w:cs="MCS Jeddah S_U normal." w:hint="cs"/>
                <w:b w:val="0"/>
                <w:bCs w:val="0"/>
                <w:sz w:val="16"/>
                <w:szCs w:val="32"/>
                <w:rtl/>
              </w:rPr>
              <w:t>اسم الطالبة :</w:t>
            </w:r>
            <w:r w:rsidRPr="001A0BBE">
              <w:rPr>
                <w:rFonts w:cs="mohammad bold art 1" w:hint="cs"/>
                <w:b w:val="0"/>
                <w:bCs w:val="0"/>
                <w:sz w:val="16"/>
                <w:szCs w:val="32"/>
                <w:rtl/>
              </w:rPr>
              <w:t xml:space="preserve"> </w:t>
            </w:r>
            <w:sdt>
              <w:sdtPr>
                <w:rPr>
                  <w:rFonts w:cs="mohammad bold art 1" w:hint="cs"/>
                  <w:b w:val="0"/>
                  <w:bCs w:val="0"/>
                  <w:color w:val="F2F2F2" w:themeColor="background1" w:themeShade="F2"/>
                  <w:rtl/>
                </w:rPr>
                <w:id w:val="691888070"/>
                <w:placeholder>
                  <w:docPart w:val="94D8208633F340CF9B1E4782DF15A752"/>
                </w:placeholder>
              </w:sdtPr>
              <w:sdtEndPr>
                <w:rPr>
                  <w:rFonts w:cs="AL-Mohanad Bold" w:hint="default"/>
                  <w:color w:val="auto"/>
                  <w:sz w:val="26"/>
                  <w:szCs w:val="32"/>
                </w:rPr>
              </w:sdtEndPr>
              <w:sdtContent>
                <w:sdt>
                  <w:sdtPr>
                    <w:rPr>
                      <w:rFonts w:cs="mohammad bold art 1" w:hint="cs"/>
                      <w:b w:val="0"/>
                      <w:bCs w:val="0"/>
                      <w:color w:val="F2F2F2" w:themeColor="background1" w:themeShade="F2"/>
                      <w:rtl/>
                    </w:rPr>
                    <w:id w:val="1994990504"/>
                    <w:placeholder>
                      <w:docPart w:val="94D8208633F340CF9B1E4782DF15A752"/>
                    </w:placeholder>
                  </w:sdtPr>
                  <w:sdtEndPr>
                    <w:rPr>
                      <w:rFonts w:cs="AL-Mohanad Bold" w:hint="default"/>
                      <w:color w:val="auto"/>
                      <w:sz w:val="26"/>
                      <w:szCs w:val="32"/>
                    </w:rPr>
                  </w:sdtEndPr>
                  <w:sdtContent>
                    <w:r w:rsidR="008957FC">
                      <w:rPr>
                        <w:rFonts w:cs="mohammad bold art 1" w:hint="cs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2590" w:type="dxa"/>
            <w:vMerge/>
            <w:tcBorders>
              <w:left w:val="thickThinLargeGap" w:sz="24" w:space="0" w:color="auto"/>
              <w:right w:val="thickThinLargeGap" w:sz="24" w:space="0" w:color="auto"/>
            </w:tcBorders>
          </w:tcPr>
          <w:p w14:paraId="097D0BA5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  <w:tr w:rsidR="00313E77" w:rsidRPr="004A5331" w14:paraId="12276966" w14:textId="77777777" w:rsidTr="00371BD8">
        <w:trPr>
          <w:cantSplit/>
          <w:trHeight w:val="460"/>
        </w:trPr>
        <w:tc>
          <w:tcPr>
            <w:tcW w:w="2410" w:type="dxa"/>
            <w:vMerge/>
            <w:tcBorders>
              <w:left w:val="thickThin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FB73076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31CB1CBF" w14:textId="18FA4D1F" w:rsidR="00313E77" w:rsidRPr="001A0BBE" w:rsidRDefault="00313E77" w:rsidP="008957FC">
            <w:pPr>
              <w:pStyle w:val="4"/>
              <w:rPr>
                <w:rFonts w:cs="mohammad bold art 1"/>
                <w:b w:val="0"/>
                <w:bCs w:val="0"/>
                <w:sz w:val="14"/>
                <w:szCs w:val="30"/>
                <w:rtl/>
              </w:rPr>
            </w:pPr>
            <w:r w:rsidRPr="008957FC">
              <w:rPr>
                <w:rFonts w:cs="MCS Jeddah S_U normal." w:hint="cs"/>
                <w:b w:val="0"/>
                <w:bCs w:val="0"/>
                <w:sz w:val="14"/>
                <w:szCs w:val="30"/>
                <w:rtl/>
              </w:rPr>
              <w:t>الدرجة:</w:t>
            </w:r>
            <w:r w:rsidR="008957FC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76343A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(     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 (</w:t>
            </w:r>
            <w:r w:rsidR="008957FC" w:rsidRPr="001A0BBE">
              <w:rPr>
                <w:rFonts w:cs="mohammad bold art 1" w:hint="cs"/>
                <w:sz w:val="10"/>
                <w:szCs w:val="10"/>
                <w:rtl/>
              </w:rPr>
              <w:t>.....</w:t>
            </w:r>
            <w:r w:rsidR="008957FC">
              <w:rPr>
                <w:rFonts w:cs="mohammad bold art 1" w:hint="cs"/>
                <w:sz w:val="10"/>
                <w:szCs w:val="10"/>
                <w:rtl/>
              </w:rPr>
              <w:t>.........................................................................................................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</w:t>
            </w:r>
          </w:p>
        </w:tc>
        <w:tc>
          <w:tcPr>
            <w:tcW w:w="2590" w:type="dxa"/>
            <w:vMerge/>
            <w:tcBorders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581AAB38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</w:tbl>
    <w:p w14:paraId="0A5DE87A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107"/>
        <w:tblOverlap w:val="never"/>
        <w:tblW w:w="1293" w:type="dxa"/>
        <w:tblInd w:w="0" w:type="dxa"/>
        <w:tblCellMar>
          <w:left w:w="115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293"/>
      </w:tblGrid>
      <w:tr w:rsidR="00C66017" w14:paraId="34D60BD3" w14:textId="77777777" w:rsidTr="00C66017">
        <w:trPr>
          <w:trHeight w:val="660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238348" w14:textId="77777777" w:rsidR="00C66017" w:rsidRDefault="00C66017" w:rsidP="00C66017">
            <w:pPr>
              <w:bidi w:val="0"/>
              <w:ind w:left="68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9075FF" wp14:editId="4B0B7108">
                      <wp:extent cx="155448" cy="9144"/>
                      <wp:effectExtent l="0" t="0" r="0" b="0"/>
                      <wp:docPr id="40595" name="Group 4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9144"/>
                                <a:chOff x="0" y="0"/>
                                <a:chExt cx="155448" cy="9144"/>
                              </a:xfrm>
                            </wpg:grpSpPr>
                            <wps:wsp>
                              <wps:cNvPr id="46251" name="Shape 46251"/>
                              <wps:cNvSpPr/>
                              <wps:spPr>
                                <a:xfrm>
                                  <a:off x="0" y="0"/>
                                  <a:ext cx="1554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 h="9144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  <a:lnTo>
                                        <a:pt x="1554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2A9AF" id="Group 40595" o:spid="_x0000_s1026" style="width:12.25pt;height:.7pt;mso-position-horizontal-relative:char;mso-position-vertical-relative:line" coordsize="1554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">
                      <v:shape id="Shape 46251" o:spid="_x0000_s1027" style="position:absolute;width:155448;height:9144;visibility:visible;mso-wrap-style:square;v-text-anchor:top" coordsize="155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" path="m,l155448,r,9144l,9144,,e" fillcolor="black" stroked="f" strokeweight="0">
                        <v:path arrowok="t" textboxrect="0,0,155448,9144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04362" w14:textId="77777777" w:rsidR="00C66017" w:rsidRDefault="00C66017" w:rsidP="00C66017">
            <w:pPr>
              <w:bidi w:val="0"/>
              <w:ind w:left="4"/>
              <w:jc w:val="center"/>
            </w:pPr>
            <w:r>
              <w:rPr>
                <w:rFonts w:ascii="Cambria Math" w:eastAsia="Cambria Math" w:hAnsi="Cambria Math" w:cs="Cambria Math"/>
                <w:sz w:val="22"/>
              </w:rPr>
              <w:t>15</w:t>
            </w:r>
          </w:p>
        </w:tc>
      </w:tr>
    </w:tbl>
    <w:p w14:paraId="1F3BB493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p w14:paraId="4E6ED5F4" w14:textId="4FAC4764" w:rsidR="00B80897" w:rsidRDefault="00F11552" w:rsidP="006C55BF">
      <w:pPr>
        <w:spacing w:line="240" w:lineRule="auto"/>
        <w:rPr>
          <w:rFonts w:cs="mohammad bold art 1"/>
        </w:rPr>
      </w:pPr>
      <w:r w:rsidRPr="00F11552">
        <w:rPr>
          <w:rFonts w:cs="PT Bold Heading" w:hint="cs"/>
          <w:u w:val="single"/>
          <w:rtl/>
        </w:rPr>
        <w:t>السؤال الأول :</w:t>
      </w:r>
      <w:r>
        <w:rPr>
          <w:rFonts w:cs="mohammad bold art 1" w:hint="cs"/>
          <w:rtl/>
        </w:rPr>
        <w:t xml:space="preserve"> </w:t>
      </w:r>
      <w:r w:rsidR="00BE3101">
        <w:rPr>
          <w:rFonts w:cs="mohammad bold art 1" w:hint="cs"/>
          <w:rtl/>
        </w:rPr>
        <w:t>اخت</w:t>
      </w:r>
      <w:r w:rsidR="00F4373A">
        <w:rPr>
          <w:rFonts w:cs="mohammad bold art 1" w:hint="cs"/>
          <w:rtl/>
        </w:rPr>
        <w:t>ا</w:t>
      </w:r>
      <w:r w:rsidR="00BE3101">
        <w:rPr>
          <w:rFonts w:cs="mohammad bold art 1" w:hint="cs"/>
          <w:rtl/>
        </w:rPr>
        <w:t xml:space="preserve">ر </w:t>
      </w:r>
      <w:r w:rsidR="00F4373A">
        <w:rPr>
          <w:rFonts w:cs="mohammad bold art 1" w:hint="cs"/>
          <w:rtl/>
        </w:rPr>
        <w:t xml:space="preserve">ي </w:t>
      </w:r>
      <w:r w:rsidR="00BE3101">
        <w:rPr>
          <w:rFonts w:cs="mohammad bold art 1" w:hint="cs"/>
          <w:rtl/>
        </w:rPr>
        <w:t>الإجابة الصحيحة من بين الخيارات لتصبح العبارة صحيحة</w:t>
      </w:r>
      <w:r w:rsidR="00407431">
        <w:rPr>
          <w:rFonts w:cs="mohammad bold art 1" w:hint="cs"/>
          <w:rtl/>
        </w:rPr>
        <w:t xml:space="preserve">: </w:t>
      </w:r>
    </w:p>
    <w:tbl>
      <w:tblPr>
        <w:tblStyle w:val="TableGrid"/>
        <w:tblW w:w="10194" w:type="dxa"/>
        <w:tblInd w:w="275" w:type="dxa"/>
        <w:tblCellMar>
          <w:top w:w="6" w:type="dxa"/>
          <w:left w:w="14" w:type="dxa"/>
          <w:bottom w:w="4" w:type="dxa"/>
          <w:right w:w="104" w:type="dxa"/>
        </w:tblCellMar>
        <w:tblLook w:val="04A0" w:firstRow="1" w:lastRow="0" w:firstColumn="1" w:lastColumn="0" w:noHBand="0" w:noVBand="1"/>
      </w:tblPr>
      <w:tblGrid>
        <w:gridCol w:w="2095"/>
        <w:gridCol w:w="322"/>
        <w:gridCol w:w="1890"/>
        <w:gridCol w:w="7"/>
        <w:gridCol w:w="554"/>
        <w:gridCol w:w="9"/>
        <w:gridCol w:w="2078"/>
        <w:gridCol w:w="14"/>
        <w:gridCol w:w="552"/>
        <w:gridCol w:w="14"/>
        <w:gridCol w:w="2079"/>
        <w:gridCol w:w="22"/>
        <w:gridCol w:w="528"/>
        <w:gridCol w:w="30"/>
      </w:tblGrid>
      <w:tr w:rsidR="00F4373A" w14:paraId="3F88F74F" w14:textId="77777777" w:rsidTr="00F4373A">
        <w:trPr>
          <w:trHeight w:val="440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37FD54" w14:textId="2D2AF32A" w:rsidR="00F4373A" w:rsidRDefault="001603B3" w:rsidP="009B5911">
            <w:pPr>
              <w:ind w:left="1"/>
              <w:rPr>
                <w:rtl/>
              </w:rPr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سبب رسم الهمزة في كلمة ( عبء ) على السطر؛ ما قبلها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E517D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1</w:t>
            </w:r>
          </w:p>
        </w:tc>
      </w:tr>
      <w:tr w:rsidR="00F4373A" w14:paraId="22BFD085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75CF" w14:textId="5BE39074" w:rsidR="00F4373A" w:rsidRDefault="001603B3" w:rsidP="009B5911">
            <w:pPr>
              <w:ind w:right="96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مضموم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2D16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8940" w14:textId="7955F38D" w:rsidR="00F4373A" w:rsidRDefault="001603B3" w:rsidP="009B5911">
            <w:pPr>
              <w:ind w:right="295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ساكن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113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1EA" w14:textId="5A407CE5" w:rsidR="00F4373A" w:rsidRDefault="00F4373A" w:rsidP="009B5911">
            <w:pPr>
              <w:ind w:left="1"/>
            </w:pPr>
            <w:r>
              <w:rPr>
                <w:rFonts w:ascii="Calibri" w:eastAsia="Calibri" w:hAnsi="Calibri" w:cs="Calibri"/>
                <w:rtl/>
              </w:rPr>
              <w:t xml:space="preserve">   </w:t>
            </w:r>
            <w:r w:rsidR="001603B3" w:rsidRPr="004B397A">
              <w:rPr>
                <w:rFonts w:ascii="Tahoma" w:hAnsi="Tahoma" w:cs="mohammad bold art 1"/>
                <w:color w:val="000000" w:themeColor="text1"/>
                <w:rtl/>
              </w:rPr>
              <w:t>مفتوح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9F2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7DE1" w14:textId="3E38A48D" w:rsidR="00F4373A" w:rsidRDefault="001603B3" w:rsidP="009B5911">
            <w:pPr>
              <w:ind w:right="96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مكسور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2032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2867C0C3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AF3431" w14:textId="1495BE40" w:rsidR="00F4373A" w:rsidRDefault="001603B3" w:rsidP="009B5911">
            <w:pPr>
              <w:ind w:left="1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حتى أرسم الهمزة المتطرفة رسما صحيحا أنظر لحركة الحرف الذي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720647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2</w:t>
            </w:r>
          </w:p>
        </w:tc>
      </w:tr>
      <w:tr w:rsidR="00F4373A" w14:paraId="1080FABD" w14:textId="77777777" w:rsidTr="00F4373A">
        <w:trPr>
          <w:trHeight w:val="65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D30E" w14:textId="7BF2C326" w:rsidR="00F4373A" w:rsidRDefault="001603B3" w:rsidP="009B5911">
            <w:pPr>
              <w:ind w:left="604" w:right="167" w:hanging="604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يناسبها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E3C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EF2" w14:textId="64947EA5" w:rsidR="00F4373A" w:rsidRDefault="001603B3" w:rsidP="009B5911">
            <w:pPr>
              <w:ind w:left="396" w:right="199" w:hanging="396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بدأت ب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ه </w:t>
            </w: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الكلمة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2DA04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8598" w14:textId="587D17F8" w:rsidR="00F4373A" w:rsidRDefault="001603B3" w:rsidP="009B5911"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قبلها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16A0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BC16" w14:textId="0764A8C4" w:rsidR="00F4373A" w:rsidRDefault="001603B3" w:rsidP="009B5911">
            <w:pPr>
              <w:ind w:right="92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بعدها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82A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400FD3E2" w14:textId="77777777" w:rsidTr="00F4373A">
        <w:trPr>
          <w:trHeight w:val="441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1FD24B" w14:textId="3CF181D9" w:rsidR="00F4373A" w:rsidRDefault="001603B3" w:rsidP="009B5911">
            <w:pPr>
              <w:ind w:left="2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كُتبت إرشادات ............ بآداب الحديث .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D35279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3</w:t>
            </w:r>
          </w:p>
        </w:tc>
      </w:tr>
      <w:tr w:rsidR="00F4373A" w14:paraId="7414E9E6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C78" w14:textId="4F46BD30" w:rsidR="00F4373A" w:rsidRDefault="001603B3" w:rsidP="009B5911">
            <w:pPr>
              <w:ind w:right="94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 التذكير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397D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5EB4" w14:textId="28B14333" w:rsidR="00F4373A" w:rsidRDefault="001603B3" w:rsidP="009B5911">
            <w:pPr>
              <w:ind w:right="91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للتذكير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079D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55A" w14:textId="4A8EFDFD" w:rsidR="00F4373A" w:rsidRDefault="001603B3" w:rsidP="009B5911">
            <w:pPr>
              <w:ind w:right="93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لاللتذكير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613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C294" w14:textId="1DB8EE55" w:rsidR="00F4373A" w:rsidRDefault="001603B3" w:rsidP="009B5911">
            <w:pPr>
              <w:ind w:right="95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لي التذكير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5BFD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0E9B07E1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E1975" w14:textId="18848C89" w:rsidR="00F4373A" w:rsidRDefault="001603B3" w:rsidP="009B5911">
            <w:pPr>
              <w:ind w:left="4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علامة إعراب المفعول به هي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0395E9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4</w:t>
            </w:r>
          </w:p>
        </w:tc>
      </w:tr>
      <w:tr w:rsidR="00F4373A" w14:paraId="4F50EC57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FC81" w14:textId="67E46257" w:rsidR="00F4373A" w:rsidRDefault="001603B3" w:rsidP="009B5911">
            <w:pPr>
              <w:ind w:right="688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السكون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E2CB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805" w14:textId="3ECFE1ED" w:rsidR="00F4373A" w:rsidRDefault="001603B3" w:rsidP="009B5911">
            <w:pPr>
              <w:ind w:right="90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الرفع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1372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160" w14:textId="33840DFF" w:rsidR="00F4373A" w:rsidRDefault="001603B3" w:rsidP="009B5911">
            <w:pPr>
              <w:ind w:right="89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النصب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DE78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7F55" w14:textId="3E3A09C6" w:rsidR="00F4373A" w:rsidRDefault="001603B3" w:rsidP="009B5911">
            <w:pPr>
              <w:ind w:right="829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الكسر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9C45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183DBFCB" w14:textId="77777777" w:rsidTr="00F4373A">
        <w:trPr>
          <w:trHeight w:val="439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87A762" w14:textId="11C7EB62" w:rsidR="00F4373A" w:rsidRDefault="001603B3" w:rsidP="009B5911">
            <w:pPr>
              <w:ind w:left="4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المفعول به في الجملة التالية ( يحترم الناس الموظفين المخلصين في عملهم ) هو 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2D5C60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5</w:t>
            </w:r>
          </w:p>
        </w:tc>
      </w:tr>
      <w:tr w:rsidR="00F4373A" w14:paraId="4CF56075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9E53" w14:textId="0076C93B" w:rsidR="00F4373A" w:rsidRDefault="009E516E" w:rsidP="009B5911">
            <w:pPr>
              <w:ind w:right="97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الموظفين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5E3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FDA1" w14:textId="0DE0C80D" w:rsidR="00F4373A" w:rsidRDefault="009E516E" w:rsidP="009B5911">
            <w:pPr>
              <w:ind w:right="730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في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CAC0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099B" w14:textId="583DA693" w:rsidR="00F4373A" w:rsidRDefault="009E516E" w:rsidP="009B5911">
            <w:pPr>
              <w:ind w:right="811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عملهم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61B1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89BB" w14:textId="5B62BBAF" w:rsidR="00F4373A" w:rsidRDefault="00E22042" w:rsidP="009B5911">
            <w:pPr>
              <w:ind w:right="95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يحترم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C13F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06652E92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248C9" w14:textId="31BD3F6A" w:rsidR="00F4373A" w:rsidRDefault="009E516E" w:rsidP="009B5911">
            <w:pPr>
              <w:ind w:left="3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حروف جمع المذكر السالم هي  : 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2F3085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6</w:t>
            </w:r>
          </w:p>
        </w:tc>
      </w:tr>
      <w:tr w:rsidR="00F4373A" w14:paraId="0CD67A81" w14:textId="77777777" w:rsidTr="00F4373A">
        <w:trPr>
          <w:trHeight w:val="447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38C1" w14:textId="728EAD31" w:rsidR="00F4373A" w:rsidRDefault="00F4373A" w:rsidP="009B5911">
            <w:pPr>
              <w:tabs>
                <w:tab w:val="center" w:pos="947"/>
                <w:tab w:val="center" w:pos="2287"/>
                <w:tab w:val="center" w:pos="3623"/>
                <w:tab w:val="center" w:pos="4958"/>
                <w:tab w:val="center" w:pos="6181"/>
                <w:tab w:val="center" w:pos="7273"/>
                <w:tab w:val="center" w:pos="8481"/>
              </w:tabs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18EEBA9B" wp14:editId="19798DB9">
                      <wp:simplePos x="0" y="0"/>
                      <wp:positionH relativeFrom="column">
                        <wp:posOffset>1334516</wp:posOffset>
                      </wp:positionH>
                      <wp:positionV relativeFrom="paragraph">
                        <wp:posOffset>-46788</wp:posOffset>
                      </wp:positionV>
                      <wp:extent cx="201168" cy="276148"/>
                      <wp:effectExtent l="0" t="0" r="0" b="0"/>
                      <wp:wrapNone/>
                      <wp:docPr id="38973" name="Group 38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" cy="276148"/>
                                <a:chOff x="0" y="0"/>
                                <a:chExt cx="201168" cy="276148"/>
                              </a:xfrm>
                            </wpg:grpSpPr>
                            <wps:wsp>
                              <wps:cNvPr id="46781" name="Shape 4678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2" name="Shape 46782"/>
                              <wps:cNvSpPr/>
                              <wps:spPr>
                                <a:xfrm>
                                  <a:off x="195072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2CB42" id="Group 38973" o:spid="_x0000_s1026" style="position:absolute;left:0;text-align:left;margin-left:105.1pt;margin-top:-3.7pt;width:15.85pt;height:21.75pt;z-index:-251639808" coordsize="201168,27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">
                      <v:shape id="Shape 46781" o:spid="_x0000_s1027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2" o:spid="_x0000_s1028" style="position:absolute;left:195072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  <w:rtl/>
              </w:rPr>
              <w:tab/>
            </w:r>
            <w:r w:rsidR="009E516E" w:rsidRPr="004B397A">
              <w:rPr>
                <w:rFonts w:ascii="Tahoma" w:hAnsi="Tahoma" w:cs="mohammad bold art 1"/>
                <w:color w:val="000000" w:themeColor="text1"/>
                <w:rtl/>
              </w:rPr>
              <w:t xml:space="preserve"> القاف</w:t>
            </w:r>
            <w:r>
              <w:rPr>
                <w:rFonts w:ascii="Calibri" w:eastAsia="Calibri" w:hAnsi="Calibri" w:cs="Calibri"/>
                <w:rtl/>
              </w:rPr>
              <w:tab/>
            </w: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3EBBA2" wp14:editId="6CB1365A">
                      <wp:extent cx="365760" cy="277127"/>
                      <wp:effectExtent l="0" t="0" r="0" b="0"/>
                      <wp:docPr id="38975" name="Group 38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2" name="Rectangle 602"/>
                              <wps:cNvSpPr/>
                              <wps:spPr>
                                <a:xfrm>
                                  <a:off x="135636" y="91855"/>
                                  <a:ext cx="132092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466589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w w:val="70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" name="Rectangle 603"/>
                              <wps:cNvSpPr/>
                              <wps:spPr>
                                <a:xfrm>
                                  <a:off x="7467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E992B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5" name="Shape 46785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6" name="Shape 46786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EBBA2" id="Group 38975" o:spid="_x0000_s1027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">
                      <v:rect id="Rectangle 602" o:spid="_x0000_s1028" style="position:absolute;left:135636;top:91855;width:132092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      <v:textbox inset="0,0,0,0">
                          <w:txbxContent>
                            <w:p w14:paraId="6A466589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w w:val="70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603" o:spid="_x0000_s1029" style="position:absolute;left:7467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      <v:textbox inset="0,0,0,0">
                          <w:txbxContent>
                            <w:p w14:paraId="328E992B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85" o:spid="_x0000_s1030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6" o:spid="_x0000_s1031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 w:rsidR="009E516E" w:rsidRPr="004B397A">
              <w:rPr>
                <w:rFonts w:ascii="Tahoma" w:hAnsi="Tahoma" w:cs="mohammad bold art 1"/>
                <w:color w:val="000000" w:themeColor="text1"/>
                <w:rtl/>
              </w:rPr>
              <w:t>الراء</w:t>
            </w:r>
            <w:r>
              <w:rPr>
                <w:rFonts w:ascii="Calibri" w:eastAsia="Calibri" w:hAnsi="Calibri" w:cs="Calibri"/>
                <w:rtl/>
              </w:rPr>
              <w:tab/>
            </w: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7F083D" wp14:editId="556BFB94">
                      <wp:extent cx="365760" cy="277127"/>
                      <wp:effectExtent l="0" t="0" r="0" b="0"/>
                      <wp:docPr id="38974" name="Group 38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9" name="Rectangle 609"/>
                              <wps:cNvSpPr/>
                              <wps:spPr>
                                <a:xfrm>
                                  <a:off x="120396" y="91855"/>
                                  <a:ext cx="166484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AAFCC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spacing w:val="1"/>
                                        <w:w w:val="110"/>
                                        <w:rtl/>
                                      </w:rPr>
                                      <w:t>جـ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" name="Rectangle 610"/>
                              <wps:cNvSpPr/>
                              <wps:spPr>
                                <a:xfrm>
                                  <a:off x="5943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0D60D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Shape 4679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2" name="Shape 46792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F083D" id="Group 38974" o:spid="_x0000_s1032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">
                      <v:rect id="Rectangle 609" o:spid="_x0000_s1033" style="position:absolute;left:120396;top:91855;width:166484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      <v:textbox inset="0,0,0,0">
                          <w:txbxContent>
                            <w:p w14:paraId="6CDAAFCC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spacing w:val="1"/>
                                  <w:w w:val="110"/>
                                  <w:rtl/>
                                </w:rPr>
                                <w:t>جـ</w:t>
                              </w:r>
                            </w:p>
                          </w:txbxContent>
                        </v:textbox>
                      </v:rect>
                      <v:rect id="Rectangle 610" o:spid="_x0000_s1034" style="position:absolute;left:5943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      <v:textbox inset="0,0,0,0">
                          <w:txbxContent>
                            <w:p w14:paraId="6B90D60D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91" o:spid="_x0000_s1035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92" o:spid="_x0000_s1036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 w:rsidR="009E516E" w:rsidRPr="004B397A">
              <w:rPr>
                <w:rFonts w:ascii="Tahoma" w:hAnsi="Tahoma" w:cs="mohammad bold art 1"/>
                <w:color w:val="000000" w:themeColor="text1"/>
                <w:rtl/>
              </w:rPr>
              <w:t>السين </w:t>
            </w:r>
            <w:r>
              <w:rPr>
                <w:rFonts w:ascii="Calibri" w:eastAsia="Calibri" w:hAnsi="Calibri" w:cs="Calibri"/>
                <w:rtl/>
              </w:rPr>
              <w:tab/>
              <w:t xml:space="preserve">د </w:t>
            </w:r>
            <w:r>
              <w:rPr>
                <w:rtl/>
              </w:rPr>
              <w:tab/>
            </w:r>
            <w:r w:rsidR="009E516E" w:rsidRPr="009E516E">
              <w:rPr>
                <w:rFonts w:ascii="Tahoma" w:hAnsi="Tahoma" w:cs="mohammad bold art 1"/>
                <w:b/>
                <w:bCs/>
                <w:color w:val="000000" w:themeColor="text1"/>
                <w:sz w:val="20"/>
                <w:szCs w:val="20"/>
                <w:rtl/>
              </w:rPr>
              <w:t>الواو و النون + الياء و النون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3A47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0F0A4096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266FFF" w14:textId="48D6B771" w:rsidR="00F4373A" w:rsidRDefault="00A21FA6" w:rsidP="009B5911">
            <w:pPr>
              <w:ind w:left="3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سمي جمع المذكر السالم بذلك لعدم تغير صورة .......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A347E7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7</w:t>
            </w:r>
          </w:p>
        </w:tc>
      </w:tr>
      <w:tr w:rsidR="00F4373A" w14:paraId="2FB3F39E" w14:textId="77777777" w:rsidTr="00F4373A">
        <w:trPr>
          <w:trHeight w:val="44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81E7" w14:textId="41BC9D21" w:rsidR="00F4373A" w:rsidRDefault="00A21FA6" w:rsidP="009B5911">
            <w:pPr>
              <w:ind w:right="378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طويلة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325D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382" w14:textId="1E0E564E" w:rsidR="00F4373A" w:rsidRDefault="00A21FA6" w:rsidP="009B5911">
            <w:pPr>
              <w:ind w:right="290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قصيرة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7762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A652" w14:textId="6FE80057" w:rsidR="00F4373A" w:rsidRDefault="00A21FA6" w:rsidP="009B5911">
            <w:pPr>
              <w:ind w:right="90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مفرد</w:t>
            </w:r>
            <w:r w:rsidR="00E22042">
              <w:rPr>
                <w:rFonts w:ascii="Tahoma" w:hAnsi="Tahoma" w:cs="mohammad bold art 1" w:hint="cs"/>
                <w:color w:val="000000" w:themeColor="text1"/>
                <w:rtl/>
              </w:rPr>
              <w:t>ه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68B6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EE8D" w14:textId="51383AFC" w:rsidR="00F4373A" w:rsidRDefault="00A21FA6" w:rsidP="009B5911">
            <w:pPr>
              <w:ind w:right="93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بطيئة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684B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2810087B" w14:textId="77777777" w:rsidTr="00F4373A">
        <w:trPr>
          <w:trHeight w:val="440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95BD4E" w14:textId="14A83D58" w:rsidR="00F4373A" w:rsidRPr="00E22042" w:rsidRDefault="00A21FA6" w:rsidP="00E22042">
            <w:pPr>
              <w:ind w:left="1"/>
              <w:rPr>
                <w:rFonts w:ascii="Tahoma" w:hAnsi="Tahoma" w:cs="mohammad bold art 1"/>
                <w:color w:val="000000" w:themeColor="text1"/>
              </w:rPr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سبب كتابة الهمزة على الألف في كلمة ( تنش</w:t>
            </w:r>
            <w:r w:rsidR="00E22042">
              <w:rPr>
                <w:rFonts w:ascii="Tahoma" w:hAnsi="Tahoma" w:cs="mohammad bold art 1" w:hint="cs"/>
                <w:color w:val="000000" w:themeColor="text1"/>
                <w:rtl/>
              </w:rPr>
              <w:t>َ</w:t>
            </w: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أ</w:t>
            </w:r>
            <w:r w:rsidR="00E22042">
              <w:rPr>
                <w:rFonts w:ascii="Tahoma" w:hAnsi="Tahoma" w:cs="mohammad bold art 1" w:hint="cs"/>
                <w:color w:val="000000" w:themeColor="text1"/>
                <w:rtl/>
              </w:rPr>
              <w:t>ُ</w:t>
            </w: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 )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C290E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8</w:t>
            </w:r>
          </w:p>
        </w:tc>
      </w:tr>
      <w:tr w:rsidR="00F4373A" w14:paraId="00B8F544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8D3A" w14:textId="77777777" w:rsidR="00F4373A" w:rsidRDefault="00A21FA6" w:rsidP="009B5911">
            <w:pPr>
              <w:ind w:right="94"/>
              <w:jc w:val="center"/>
              <w:rPr>
                <w:rtl/>
              </w:rPr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لأن ما قبلها مكسور</w:t>
            </w:r>
          </w:p>
          <w:p w14:paraId="4BFD0654" w14:textId="77777777" w:rsidR="00A21FA6" w:rsidRDefault="00A21FA6" w:rsidP="009B5911">
            <w:pPr>
              <w:ind w:right="94"/>
              <w:jc w:val="center"/>
              <w:rPr>
                <w:rtl/>
              </w:rPr>
            </w:pPr>
          </w:p>
          <w:p w14:paraId="0A221D0B" w14:textId="4077B8E5" w:rsidR="00A21FA6" w:rsidRDefault="00A21FA6" w:rsidP="009B5911">
            <w:pPr>
              <w:ind w:right="94"/>
              <w:jc w:val="center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F7FA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0883" w14:textId="3AEF06C6" w:rsidR="00F4373A" w:rsidRDefault="00A21FA6" w:rsidP="009B5911">
            <w:pPr>
              <w:ind w:right="603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لأن ما قبلها مضموم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6980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1A28" w14:textId="6CEEC4B4" w:rsidR="00F4373A" w:rsidRDefault="00A21FA6" w:rsidP="009B5911">
            <w:pPr>
              <w:ind w:right="89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لأن ما قبلها مفتوح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5562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7D2C" w14:textId="4ADC0384" w:rsidR="00F4373A" w:rsidRDefault="00A21FA6" w:rsidP="009B5911">
            <w:pPr>
              <w:ind w:right="94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لأن الهمزة مفتوحة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E264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2D21DDB2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A5EA7F" w14:textId="35F8D437" w:rsidR="00F4373A" w:rsidRDefault="00B1430D" w:rsidP="009B5911">
            <w:pPr>
              <w:ind w:left="1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lastRenderedPageBreak/>
              <w:t>بعد دخول الكاف  على كلمة مبدوءة بال التعريف مثل : الكتاب ، تُصبح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21FE34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9</w:t>
            </w:r>
          </w:p>
        </w:tc>
      </w:tr>
      <w:tr w:rsidR="00F4373A" w14:paraId="40F6BF01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B01D" w14:textId="082E48E2" w:rsidR="00F4373A" w:rsidRDefault="00B1430D" w:rsidP="009B5911">
            <w:pPr>
              <w:ind w:right="97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كلكتاب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EFBA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65F9" w14:textId="243A5475" w:rsidR="00F4373A" w:rsidRDefault="00B1430D" w:rsidP="009B5911">
            <w:pPr>
              <w:ind w:right="91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كال كتاب</w:t>
            </w:r>
            <w:r w:rsidR="00F4373A">
              <w:rPr>
                <w:i/>
                <w:iCs/>
                <w:rtl/>
              </w:rPr>
              <w:t xml:space="preserve">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3CC29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1E67" w14:textId="4D15A4F6" w:rsidR="00F4373A" w:rsidRDefault="00B1430D" w:rsidP="009B5911">
            <w:pPr>
              <w:ind w:right="92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كالكتاب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49A1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9B20" w14:textId="0C761846" w:rsidR="00F4373A" w:rsidRDefault="00F4373A" w:rsidP="009B5911">
            <w:pPr>
              <w:ind w:right="814"/>
            </w:pPr>
            <w:r>
              <w:rPr>
                <w:rtl/>
              </w:rPr>
              <w:t xml:space="preserve"> </w:t>
            </w:r>
            <w:r w:rsidR="00B1430D" w:rsidRPr="004B397A">
              <w:rPr>
                <w:rFonts w:ascii="Tahoma" w:hAnsi="Tahoma" w:cs="mohammad bold art 1"/>
                <w:color w:val="000000" w:themeColor="text1"/>
                <w:rtl/>
              </w:rPr>
              <w:t>كلكتاب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FB5C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5AD597A9" w14:textId="77777777" w:rsidTr="00F4373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30" w:type="dxa"/>
          <w:trHeight w:val="44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50A673F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B27CC95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1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0E02ACD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2D6B692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26A615" w14:textId="2BFBED8F" w:rsidR="00F4373A" w:rsidRDefault="00B1430D" w:rsidP="009B5911">
            <w:pPr>
              <w:rPr>
                <w:rtl/>
              </w:rPr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 xml:space="preserve">إذا </w:t>
            </w:r>
            <w:r w:rsidR="00E22042">
              <w:rPr>
                <w:rFonts w:ascii="Tahoma" w:hAnsi="Tahoma" w:cs="mohammad bold art 1" w:hint="cs"/>
                <w:color w:val="000000" w:themeColor="text1"/>
                <w:rtl/>
              </w:rPr>
              <w:t>دخل</w:t>
            </w: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 xml:space="preserve"> حرف </w:t>
            </w:r>
            <w:r w:rsidRPr="004B397A">
              <w:rPr>
                <w:rFonts w:ascii="Tahoma" w:hAnsi="Tahoma" w:cs="mohammad bold art 1"/>
                <w:color w:val="000000" w:themeColor="text1"/>
                <w:u w:val="single"/>
                <w:rtl/>
              </w:rPr>
              <w:t>الفاء</w:t>
            </w: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 xml:space="preserve"> على كلمة </w:t>
            </w:r>
            <w:r w:rsidRPr="004B397A">
              <w:rPr>
                <w:rFonts w:ascii="Tahoma" w:hAnsi="Tahoma" w:cs="mohammad bold art 1"/>
                <w:color w:val="000000" w:themeColor="text1"/>
                <w:u w:val="single"/>
                <w:rtl/>
              </w:rPr>
              <w:t>الحياء</w:t>
            </w:r>
            <w:r>
              <w:rPr>
                <w:rFonts w:ascii="Tahoma" w:hAnsi="Tahoma" w:cs="mohammad bold art 1" w:hint="cs"/>
                <w:color w:val="000000" w:themeColor="text1"/>
                <w:u w:val="single"/>
                <w:rtl/>
              </w:rPr>
              <w:t xml:space="preserve"> </w:t>
            </w: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تُصبح :</w:t>
            </w:r>
          </w:p>
        </w:tc>
        <w:tc>
          <w:tcPr>
            <w:tcW w:w="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1FBE1919" w14:textId="77777777" w:rsidR="00F4373A" w:rsidRDefault="00F4373A" w:rsidP="009B5911">
            <w:pPr>
              <w:bidi w:val="0"/>
              <w:ind w:left="19"/>
            </w:pPr>
            <w:r>
              <w:rPr>
                <w:rFonts w:ascii="Calibri" w:eastAsia="Calibri" w:hAnsi="Calibri" w:cs="Calibri"/>
              </w:rPr>
              <w:t xml:space="preserve"> 10</w:t>
            </w:r>
          </w:p>
        </w:tc>
      </w:tr>
      <w:tr w:rsidR="00F4373A" w14:paraId="5859500C" w14:textId="77777777" w:rsidTr="00F4373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30" w:type="dxa"/>
          <w:trHeight w:val="494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0CF" w14:textId="0B8195A9" w:rsidR="00F4373A" w:rsidRDefault="00B1430D" w:rsidP="009B5911">
            <w:pPr>
              <w:ind w:right="91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فاللحياء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8D0D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FC1F" w14:textId="78185859" w:rsidR="00F4373A" w:rsidRDefault="00B1430D" w:rsidP="009B5911">
            <w:pPr>
              <w:ind w:right="632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فاالحياء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0747" w14:textId="77777777" w:rsidR="00F4373A" w:rsidRDefault="00F4373A" w:rsidP="009B5911">
            <w:pPr>
              <w:ind w:right="173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1CB7" w14:textId="4AD28966" w:rsidR="00F4373A" w:rsidRDefault="00B1430D" w:rsidP="009B5911">
            <w:pPr>
              <w:ind w:right="677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ف الحياء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55DF1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>ب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A8A3" w14:textId="130A69FC" w:rsidR="00F4373A" w:rsidRDefault="00B1430D" w:rsidP="009B5911">
            <w:pPr>
              <w:ind w:right="96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فالحياء</w:t>
            </w:r>
          </w:p>
        </w:tc>
        <w:tc>
          <w:tcPr>
            <w:tcW w:w="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5700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26BDEDC0" w14:textId="77777777" w:rsidTr="00F4373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30" w:type="dxa"/>
          <w:trHeight w:val="439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560CD46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DAFEC5F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1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10BA865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747E0CA" w14:textId="77777777" w:rsidR="00F4373A" w:rsidRDefault="00F4373A" w:rsidP="009B5911">
            <w:pPr>
              <w:bidi w:val="0"/>
              <w:spacing w:after="160"/>
            </w:pP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8784C4" w14:textId="12D9F861" w:rsidR="00F4373A" w:rsidRDefault="00B1430D" w:rsidP="009B5911">
            <w:pPr>
              <w:ind w:left="3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الحق واضح ......</w:t>
            </w:r>
          </w:p>
        </w:tc>
        <w:tc>
          <w:tcPr>
            <w:tcW w:w="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78FD4145" w14:textId="77777777" w:rsidR="00F4373A" w:rsidRDefault="00F4373A" w:rsidP="009B5911">
            <w:pPr>
              <w:bidi w:val="0"/>
              <w:ind w:left="19"/>
            </w:pPr>
            <w:r>
              <w:rPr>
                <w:rFonts w:ascii="Calibri" w:eastAsia="Calibri" w:hAnsi="Calibri" w:cs="Calibri"/>
              </w:rPr>
              <w:t xml:space="preserve"> 11</w:t>
            </w:r>
          </w:p>
        </w:tc>
      </w:tr>
      <w:tr w:rsidR="00F4373A" w14:paraId="41EC1502" w14:textId="77777777" w:rsidTr="00F4373A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30" w:type="dxa"/>
          <w:trHeight w:val="44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B7FD" w14:textId="72BE315A" w:rsidR="00F4373A" w:rsidRDefault="00996EAB" w:rsidP="009B5911">
            <w:pPr>
              <w:ind w:right="93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 الشمس</w:t>
            </w:r>
            <w:r>
              <w:rPr>
                <w:rtl/>
              </w:rPr>
              <w:t xml:space="preserve"> 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4B90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A74E" w14:textId="43C84E29" w:rsidR="00F4373A" w:rsidRDefault="00996EAB" w:rsidP="009B5911">
            <w:pPr>
              <w:ind w:right="653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كاللشمس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74CEE" w14:textId="77777777" w:rsidR="00F4373A" w:rsidRDefault="00F4373A" w:rsidP="009B5911">
            <w:pPr>
              <w:ind w:right="173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0806" w14:textId="7178D205" w:rsidR="00F4373A" w:rsidRDefault="00996EAB" w:rsidP="009B5911">
            <w:pPr>
              <w:ind w:right="99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كاالشمس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A58B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BDC1" w14:textId="01B2D12F" w:rsidR="00F4373A" w:rsidRDefault="00B1430D" w:rsidP="009B5911">
            <w:pPr>
              <w:ind w:right="98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كالشمس</w:t>
            </w:r>
          </w:p>
        </w:tc>
        <w:tc>
          <w:tcPr>
            <w:tcW w:w="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8369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558C0443" w14:textId="77777777" w:rsidTr="00F4373A">
        <w:trPr>
          <w:trHeight w:val="440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540C3C" w14:textId="1A063F88" w:rsidR="00F4373A" w:rsidRPr="00996EAB" w:rsidRDefault="00996EAB" w:rsidP="00996EAB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</w:pP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إذا دخلت</w:t>
            </w: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u w:val="single"/>
                <w:rtl/>
              </w:rPr>
              <w:t> اللام المكسورة </w:t>
            </w: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على كلمة</w:t>
            </w: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u w:val="single"/>
                <w:rtl/>
              </w:rPr>
              <w:t> مبدوءة بال التعريف</w:t>
            </w: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 فإنه التغيير الذي يحدث هو ، مثال : العلم . للعلم 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6659B3" w14:textId="7217BE75" w:rsidR="00F4373A" w:rsidRDefault="00F4373A" w:rsidP="00F4373A">
            <w:r>
              <w:t>12</w:t>
            </w:r>
          </w:p>
        </w:tc>
      </w:tr>
      <w:tr w:rsidR="00F4373A" w14:paraId="50BC315F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F2E" w14:textId="1966C625" w:rsidR="00F4373A" w:rsidRDefault="00996EAB" w:rsidP="009B5911">
            <w:pPr>
              <w:ind w:right="96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يفصل بينهم فاصل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26AE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B80" w14:textId="7B5651BB" w:rsidR="00F4373A" w:rsidRDefault="00996EAB" w:rsidP="009B5911">
            <w:pPr>
              <w:ind w:right="295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تحذف اللام الأولى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F29F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E6C" w14:textId="58BBE9AE" w:rsidR="00F4373A" w:rsidRDefault="00F4373A" w:rsidP="009B5911">
            <w:pPr>
              <w:ind w:left="1"/>
            </w:pPr>
            <w:r>
              <w:rPr>
                <w:rFonts w:ascii="Calibri" w:eastAsia="Calibri" w:hAnsi="Calibri" w:cs="Calibri"/>
                <w:rtl/>
              </w:rPr>
              <w:t xml:space="preserve">   </w:t>
            </w:r>
            <w:r w:rsidR="00996EAB" w:rsidRPr="004B397A">
              <w:rPr>
                <w:rFonts w:ascii="Tahoma" w:hAnsi="Tahoma" w:cs="mohammad bold art 1"/>
                <w:color w:val="000000" w:themeColor="text1"/>
                <w:rtl/>
              </w:rPr>
              <w:t>تحذف اللام الثانية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EC13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BAC" w14:textId="168D003E" w:rsidR="00F4373A" w:rsidRDefault="00996EAB" w:rsidP="009B5911">
            <w:pPr>
              <w:ind w:right="96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تحذف الألف في ال التعريف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FD38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28BE5319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BEF628" w14:textId="66FC8E77" w:rsidR="00F4373A" w:rsidRDefault="00375E92" w:rsidP="009B5911">
            <w:pPr>
              <w:ind w:left="1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المفعول المطلق فيما يأتي هو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F644E8" w14:textId="18FA566A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13</w:t>
            </w:r>
          </w:p>
        </w:tc>
      </w:tr>
      <w:tr w:rsidR="00F4373A" w14:paraId="6B8D37FE" w14:textId="77777777" w:rsidTr="00F4373A">
        <w:trPr>
          <w:trHeight w:val="65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9F41" w14:textId="7FDAFD1A" w:rsidR="00F4373A" w:rsidRDefault="00375E92" w:rsidP="009B5911">
            <w:pPr>
              <w:ind w:left="604" w:right="167" w:hanging="604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احتراما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4ACB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20D8" w14:textId="5A55F39B" w:rsidR="00F4373A" w:rsidRDefault="00375E92" w:rsidP="009B5911">
            <w:pPr>
              <w:ind w:left="396" w:right="199" w:hanging="396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احترم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AC2CF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257D" w14:textId="25FF6D4F" w:rsidR="00F4373A" w:rsidRDefault="00375E92" w:rsidP="009B5911"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محترم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FF47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42F3" w14:textId="61BBC9F9" w:rsidR="00F4373A" w:rsidRDefault="00375E92" w:rsidP="009B5911">
            <w:pPr>
              <w:ind w:right="92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يحترم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53D4B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3FF695DF" w14:textId="77777777" w:rsidTr="00F4373A">
        <w:trPr>
          <w:trHeight w:val="441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A9EBA2" w14:textId="31E69D68" w:rsidR="00F4373A" w:rsidRPr="00800367" w:rsidRDefault="00800367" w:rsidP="00800367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سرّني الفوز ....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B397A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(  المفعول المطلق المناسب )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C1701B" w14:textId="4544B38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14</w:t>
            </w:r>
          </w:p>
        </w:tc>
      </w:tr>
      <w:tr w:rsidR="00F4373A" w14:paraId="5E955C4E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7296" w14:textId="63B9FAC3" w:rsidR="00F4373A" w:rsidRDefault="00800367" w:rsidP="009B5911">
            <w:pPr>
              <w:ind w:right="94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يسران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D7E2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C873" w14:textId="52FCC6D1" w:rsidR="00F4373A" w:rsidRDefault="00800367" w:rsidP="009B5911">
            <w:pPr>
              <w:ind w:right="91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يسر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CB54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3067" w14:textId="1B4F5401" w:rsidR="00F4373A" w:rsidRDefault="00800367" w:rsidP="009B5911">
            <w:pPr>
              <w:ind w:right="93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مسرور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C5EC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B4CA" w14:textId="04BBD49C" w:rsidR="00F4373A" w:rsidRDefault="00800367" w:rsidP="009B5911">
            <w:pPr>
              <w:ind w:right="95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سرورًا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A338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756A3A32" w14:textId="77777777" w:rsidTr="00F4373A">
        <w:trPr>
          <w:trHeight w:val="442"/>
        </w:trPr>
        <w:tc>
          <w:tcPr>
            <w:tcW w:w="96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0308AF" w14:textId="27DBA87F" w:rsidR="00F4373A" w:rsidRDefault="00800367" w:rsidP="009B5911">
            <w:pPr>
              <w:ind w:left="4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المفعول المطلق ....... دائما</w:t>
            </w:r>
            <w:r w:rsidR="00A443EA"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70EE13" w14:textId="10C32744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>15</w:t>
            </w:r>
          </w:p>
        </w:tc>
      </w:tr>
      <w:tr w:rsidR="00F4373A" w14:paraId="15EBD125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9491" w14:textId="1D59510B" w:rsidR="00F4373A" w:rsidRDefault="00A443EA" w:rsidP="009B5911">
            <w:pPr>
              <w:ind w:right="688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مكسور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30A7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566E" w14:textId="02D1989E" w:rsidR="00F4373A" w:rsidRDefault="00A443EA" w:rsidP="009B5911">
            <w:pPr>
              <w:ind w:right="90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مجرور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72AE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6A4E" w14:textId="3ECCB43F" w:rsidR="00F4373A" w:rsidRDefault="00A443EA" w:rsidP="009B5911">
            <w:pPr>
              <w:ind w:right="89"/>
              <w:jc w:val="center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مرفوع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1E29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CCFC" w14:textId="05C0E4C0" w:rsidR="00F4373A" w:rsidRDefault="00A443EA" w:rsidP="009B5911">
            <w:pPr>
              <w:ind w:right="829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منصوب</w:t>
            </w:r>
          </w:p>
        </w:tc>
        <w:tc>
          <w:tcPr>
            <w:tcW w:w="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9AF7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</w:tbl>
    <w:tbl>
      <w:tblPr>
        <w:tblStyle w:val="TableGrid"/>
        <w:tblpPr w:vertAnchor="text" w:horzAnchor="margin" w:tblpY="390"/>
        <w:tblOverlap w:val="never"/>
        <w:tblW w:w="1245" w:type="dxa"/>
        <w:tblInd w:w="0" w:type="dxa"/>
        <w:tblCellMar>
          <w:left w:w="115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1245"/>
      </w:tblGrid>
      <w:tr w:rsidR="00C66017" w14:paraId="3B1584D1" w14:textId="77777777" w:rsidTr="00C66017">
        <w:trPr>
          <w:trHeight w:val="960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EBC0DD" w14:textId="77777777" w:rsidR="00C66017" w:rsidRDefault="00C66017" w:rsidP="00C66017">
            <w:pPr>
              <w:bidi w:val="0"/>
              <w:ind w:left="63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951B45" wp14:editId="4A43FBA2">
                      <wp:extent cx="163373" cy="12192"/>
                      <wp:effectExtent l="0" t="0" r="0" b="0"/>
                      <wp:docPr id="32239" name="Group 3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73" cy="12192"/>
                                <a:chOff x="0" y="0"/>
                                <a:chExt cx="163373" cy="12192"/>
                              </a:xfrm>
                            </wpg:grpSpPr>
                            <wps:wsp>
                              <wps:cNvPr id="47809" name="Shape 47809"/>
                              <wps:cNvSpPr/>
                              <wps:spPr>
                                <a:xfrm>
                                  <a:off x="0" y="0"/>
                                  <a:ext cx="1633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3" h="12192">
                                      <a:moveTo>
                                        <a:pt x="0" y="0"/>
                                      </a:moveTo>
                                      <a:lnTo>
                                        <a:pt x="163373" y="0"/>
                                      </a:lnTo>
                                      <a:lnTo>
                                        <a:pt x="1633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79D92" id="Group 32239" o:spid="_x0000_s1026" style="width:12.85pt;height:.95pt;mso-position-horizontal-relative:char;mso-position-vertical-relative:line" coordsize="1633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">
                      <v:shape id="Shape 47809" o:spid="_x0000_s1027" style="position:absolute;width:163373;height:12192;visibility:visible;mso-wrap-style:square;v-text-anchor:top" coordsize="1633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" path="m,l163373,r,12192l,12192,,e" fillcolor="black" stroked="f" strokeweight="0">
                        <v:path arrowok="t" textboxrect="0,0,163373,1219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6C52AF21" w14:textId="77777777" w:rsidR="00C66017" w:rsidRDefault="00C66017" w:rsidP="00C66017">
            <w:pPr>
              <w:bidi w:val="0"/>
              <w:ind w:right="1"/>
              <w:jc w:val="center"/>
            </w:pPr>
            <w:r>
              <w:rPr>
                <w:rFonts w:ascii="Cambria Math" w:eastAsia="Cambria Math" w:hAnsi="Cambria Math" w:cs="Cambria Math"/>
              </w:rPr>
              <w:t>5</w:t>
            </w:r>
          </w:p>
        </w:tc>
      </w:tr>
    </w:tbl>
    <w:p w14:paraId="2F015315" w14:textId="77777777" w:rsidR="00BD1722" w:rsidRDefault="00BD1722" w:rsidP="006C55BF">
      <w:pPr>
        <w:spacing w:line="240" w:lineRule="auto"/>
        <w:rPr>
          <w:rFonts w:cs="PT Bold Heading"/>
          <w:u w:val="single"/>
          <w:rtl/>
        </w:rPr>
      </w:pPr>
    </w:p>
    <w:p w14:paraId="38D07A2A" w14:textId="77777777" w:rsidR="00C66017" w:rsidRDefault="00914954" w:rsidP="006C55BF">
      <w:pPr>
        <w:spacing w:line="240" w:lineRule="auto"/>
        <w:rPr>
          <w:rFonts w:cs="mohammad bold art 1"/>
          <w:rtl/>
        </w:rPr>
      </w:pPr>
      <w:r w:rsidRPr="00914954">
        <w:rPr>
          <w:rFonts w:cs="PT Bold Heading" w:hint="cs"/>
          <w:u w:val="single"/>
          <w:rtl/>
        </w:rPr>
        <w:t xml:space="preserve">السؤال الثاني: </w:t>
      </w:r>
    </w:p>
    <w:p w14:paraId="035E5A1A" w14:textId="793B582F" w:rsidR="00C66017" w:rsidRDefault="00C66017" w:rsidP="00A443EA">
      <w:pPr>
        <w:ind w:right="494"/>
        <w:rPr>
          <w:rtl/>
        </w:rPr>
      </w:pPr>
      <w:r>
        <w:rPr>
          <w:u w:val="single" w:color="000000"/>
          <w:rtl/>
        </w:rPr>
        <w:t>السؤال الثاني : ضعي علامة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 xml:space="preserve"> √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الصحيحة وعلامة 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>×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الخاطئة:  </w:t>
      </w:r>
      <w:r>
        <w:rPr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99"/>
        <w:tblW w:w="10197" w:type="dxa"/>
        <w:tblInd w:w="0" w:type="dxa"/>
        <w:tblCellMar>
          <w:top w:w="62" w:type="dxa"/>
          <w:right w:w="104" w:type="dxa"/>
        </w:tblCellMar>
        <w:tblLook w:val="04A0" w:firstRow="1" w:lastRow="0" w:firstColumn="1" w:lastColumn="0" w:noHBand="0" w:noVBand="1"/>
      </w:tblPr>
      <w:tblGrid>
        <w:gridCol w:w="852"/>
        <w:gridCol w:w="8817"/>
        <w:gridCol w:w="528"/>
      </w:tblGrid>
      <w:tr w:rsidR="00C66017" w14:paraId="449127E0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0A09" w14:textId="77777777" w:rsidR="00C66017" w:rsidRDefault="00C66017" w:rsidP="00C66017">
            <w:pPr>
              <w:bidi w:val="0"/>
              <w:ind w:left="502"/>
              <w:jc w:val="center"/>
            </w:pP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B9B0" w14:textId="0D3BCBA6" w:rsidR="00C66017" w:rsidRPr="009E516E" w:rsidRDefault="001603B3" w:rsidP="00C66017">
            <w:pPr>
              <w:ind w:left="4"/>
              <w:rPr>
                <w:rFonts w:cs="mohammad bold art 1"/>
              </w:rPr>
            </w:pPr>
            <w:r w:rsidRPr="009E516E">
              <w:rPr>
                <w:rFonts w:ascii="Tahoma" w:hAnsi="Tahoma" w:cs="mohammad bold art 1"/>
                <w:color w:val="000000" w:themeColor="text1"/>
                <w:rtl/>
              </w:rPr>
              <w:t>أنواع الجموع : مذكر و مؤنث سالمان فقط</w:t>
            </w:r>
            <w:r w:rsidR="009E516E">
              <w:rPr>
                <w:rFonts w:cs="mohammad bold art 1" w:hint="cs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42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16</w:t>
            </w:r>
          </w:p>
        </w:tc>
      </w:tr>
      <w:tr w:rsidR="00C66017" w14:paraId="2526DF73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9AF0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A580" w14:textId="32B97213" w:rsidR="00C66017" w:rsidRDefault="001603B3" w:rsidP="00C66017">
            <w:pPr>
              <w:ind w:left="3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جمع كلمة ( خضرة ) خضروات</w:t>
            </w:r>
            <w:r w:rsidR="009E516E">
              <w:rPr>
                <w:rFonts w:hint="cs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282C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17</w:t>
            </w:r>
          </w:p>
        </w:tc>
      </w:tr>
      <w:tr w:rsidR="00C66017" w14:paraId="72620712" w14:textId="77777777" w:rsidTr="00C66017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12D8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E108" w14:textId="0BB37A77" w:rsidR="00C66017" w:rsidRDefault="001603B3" w:rsidP="00C66017"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الكتابة الصحيحة لكلمة ( الأرض ) بعد دخول الكاف عليها ( كالأرض )</w:t>
            </w:r>
            <w:r w:rsidR="009E516E">
              <w:rPr>
                <w:rFonts w:hint="cs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D59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18</w:t>
            </w:r>
          </w:p>
        </w:tc>
      </w:tr>
      <w:tr w:rsidR="00C66017" w14:paraId="7283C511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324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A7A2" w14:textId="3847BD73" w:rsidR="00C66017" w:rsidRDefault="001603B3" w:rsidP="00C66017">
            <w:pPr>
              <w:ind w:left="2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بعد دخول الباء على كلمة ( الاسم ) تكتب ( بي الاسم )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r w:rsidR="009E516E">
              <w:rPr>
                <w:rFonts w:ascii="Tahoma" w:hAnsi="Tahoma" w:cs="mohammad bold art 1" w:hint="cs"/>
                <w:color w:val="000000" w:themeColor="text1"/>
                <w:rtl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C385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19</w:t>
            </w:r>
          </w:p>
        </w:tc>
      </w:tr>
      <w:tr w:rsidR="00C66017" w14:paraId="574EC129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11D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37E6" w14:textId="3751C20F" w:rsidR="00C66017" w:rsidRDefault="009E516E" w:rsidP="00C66017">
            <w:pPr>
              <w:ind w:left="4"/>
            </w:pPr>
            <w:r w:rsidRPr="004B397A">
              <w:rPr>
                <w:rFonts w:ascii="Tahoma" w:hAnsi="Tahoma" w:cs="mohammad bold art 1"/>
                <w:color w:val="000000" w:themeColor="text1"/>
                <w:rtl/>
              </w:rPr>
              <w:t>علامة نصب المفعول المطلق هي الضمة</w:t>
            </w: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67B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20</w:t>
            </w:r>
          </w:p>
        </w:tc>
      </w:tr>
    </w:tbl>
    <w:p w14:paraId="731889F6" w14:textId="38B0137C" w:rsidR="004D51DA" w:rsidRPr="00A443EA" w:rsidRDefault="004D51DA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انتهت </w:t>
      </w:r>
      <w:r w:rsidRPr="00A443EA">
        <w:rPr>
          <w:rFonts w:cs="mohammad bold art 1" w:hint="eastAsia"/>
          <w:b/>
          <w:bCs/>
          <w:sz w:val="24"/>
          <w:szCs w:val="24"/>
          <w:rtl/>
        </w:rPr>
        <w:t>الأسئلة</w:t>
      </w:r>
      <w:r w:rsidRPr="00A443EA">
        <w:rPr>
          <w:rFonts w:cs="mohammad bold art 1" w:hint="cs"/>
          <w:b/>
          <w:bCs/>
          <w:sz w:val="24"/>
          <w:szCs w:val="24"/>
          <w:rtl/>
        </w:rPr>
        <w:t xml:space="preserve"> مع خالص دعائي لك </w:t>
      </w:r>
    </w:p>
    <w:p w14:paraId="3120A0FA" w14:textId="57EB9E80" w:rsidR="0094300B" w:rsidRPr="00A443EA" w:rsidRDefault="004D51DA" w:rsidP="00A443EA">
      <w:pPr>
        <w:pStyle w:val="a3"/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>معلمة المادة</w:t>
      </w:r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: فاطمة الرشيدي</w:t>
      </w:r>
    </w:p>
    <w:sectPr w:rsidR="0094300B" w:rsidRPr="00A443EA" w:rsidSect="00003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49" w:right="851" w:bottom="709" w:left="851" w:header="426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4BA53" w14:textId="77777777" w:rsidR="002A465F" w:rsidRDefault="002A465F" w:rsidP="00B51A2E">
      <w:r>
        <w:separator/>
      </w:r>
    </w:p>
  </w:endnote>
  <w:endnote w:type="continuationSeparator" w:id="0">
    <w:p w14:paraId="0EA43906" w14:textId="77777777" w:rsidR="002A465F" w:rsidRDefault="002A465F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49826A-C707-45AC-91FD-A75B06F4DF3D}"/>
    <w:embedBold r:id="rId2" w:fontKey="{C726237D-536A-407B-B48B-39A32F05E447}"/>
    <w:embedItalic r:id="rId3" w:fontKey="{FDB253D4-3C45-496B-B928-8AC3333012D7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6035AA87-17FF-45A5-BBF8-134827DDC0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5" w:fontKey="{203BBC93-A92B-434C-9C5B-7BF8826A0765}"/>
    <w:embedBold r:id="rId6" w:fontKey="{6C628E18-FC63-46EB-92D7-6260CB37A3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EF12FC17-5D41-4655-9DDE-C7425A786819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7BF0782-739E-4862-9361-85EF4FBFFCA4}"/>
    <w:embedBold r:id="rId9" w:fontKey="{F51D76A3-6BD0-4F8C-91ED-A609D97B11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4FFCC7A-4039-4052-99E9-6BE8B2C3AB0D}"/>
    <w:embedBold r:id="rId11" w:fontKey="{4B7E68D7-57DC-4A89-A7CC-6AFC14C418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CA493089-14F9-46A9-A80B-FA1C10F795B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6A396FA-78FE-460B-9A0A-34908551DBE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8FB52089-0B6D-4538-A103-975C50CE6C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735F3ED6-E4D5-4A24-B38C-3267C9FFA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CE82" w14:textId="77777777" w:rsidR="00E02F9F" w:rsidRDefault="00E02F9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9538" w14:textId="77777777" w:rsidR="006703F5" w:rsidRDefault="006703F5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DB0511" wp14:editId="255E0DCE">
              <wp:simplePos x="0" y="0"/>
              <wp:positionH relativeFrom="column">
                <wp:posOffset>-310625</wp:posOffset>
              </wp:positionH>
              <wp:positionV relativeFrom="paragraph">
                <wp:posOffset>277964</wp:posOffset>
              </wp:positionV>
              <wp:extent cx="908467" cy="308084"/>
              <wp:effectExtent l="0" t="0" r="0" b="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9EAD8" w14:textId="77777777" w:rsidR="006703F5" w:rsidRPr="00A62795" w:rsidRDefault="006703F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B0511"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37" type="#_x0000_t202" style="position:absolute;left:0;text-align:left;margin-left:-24.45pt;margin-top:21.9pt;width:71.55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" filled="f" stroked="f" strokeweight=".5pt">
              <v:textbox>
                <w:txbxContent>
                  <w:p w14:paraId="2129EAD8" w14:textId="77777777" w:rsidR="006703F5" w:rsidRPr="00A62795" w:rsidRDefault="006703F5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BB39" w14:textId="77777777" w:rsidR="00944C39" w:rsidRDefault="00E02F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71F29" wp14:editId="0F53202B">
              <wp:simplePos x="0" y="0"/>
              <wp:positionH relativeFrom="page">
                <wp:posOffset>2691415</wp:posOffset>
              </wp:positionH>
              <wp:positionV relativeFrom="page">
                <wp:posOffset>10255383</wp:posOffset>
              </wp:positionV>
              <wp:extent cx="4597400" cy="277495"/>
              <wp:effectExtent l="0" t="0" r="0" b="825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DC83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KH-P028-F11(D</w:t>
                          </w:r>
                          <w:r w:rsidRPr="00E02F9F"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)</w:t>
                          </w: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رقم الإصدار :    0/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09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2019م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26DD74C5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D5619E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4D0E98C7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1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211.9pt;margin-top:807.5pt;width:362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" filled="f" stroked="f">
              <v:textbox>
                <w:txbxContent>
                  <w:p w14:paraId="3F89DC83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18"/>
                        <w:szCs w:val="18"/>
                      </w:rPr>
                      <w:t>KH-P028-F11(D</w:t>
                    </w:r>
                    <w:r w:rsidRPr="00E02F9F">
                      <w:rPr>
                        <w:rFonts w:cs="mohammad bold art 1"/>
                        <w:b/>
                        <w:sz w:val="18"/>
                        <w:szCs w:val="18"/>
                      </w:rPr>
                      <w:t>)</w:t>
                    </w: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رقم الإصدار :    0/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1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09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2019م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26DD74C5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18D5619E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4D0E98C7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44C39"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305D4E9" wp14:editId="11C5A678">
              <wp:simplePos x="0" y="0"/>
              <wp:positionH relativeFrom="column">
                <wp:posOffset>-423158</wp:posOffset>
              </wp:positionH>
              <wp:positionV relativeFrom="paragraph">
                <wp:posOffset>0</wp:posOffset>
              </wp:positionV>
              <wp:extent cx="908467" cy="308084"/>
              <wp:effectExtent l="0" t="0" r="0" b="0"/>
              <wp:wrapNone/>
              <wp:docPr id="26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8C130" w14:textId="77777777" w:rsidR="00944C39" w:rsidRPr="00A62795" w:rsidRDefault="00944C39" w:rsidP="00944C3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05D4E9" id="مربع نص 26" o:spid="_x0000_s1039" type="#_x0000_t202" style="position:absolute;left:0;text-align:left;margin-left:-33.3pt;margin-top:0;width:71.5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" filled="f" stroked="f" strokeweight=".5pt">
              <v:textbox>
                <w:txbxContent>
                  <w:p w14:paraId="0048C130" w14:textId="77777777" w:rsidR="00944C39" w:rsidRPr="00A62795" w:rsidRDefault="00944C39" w:rsidP="00944C39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1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D9F4C" w14:textId="77777777" w:rsidR="002A465F" w:rsidRDefault="002A465F" w:rsidP="00B51A2E">
      <w:r>
        <w:separator/>
      </w:r>
    </w:p>
  </w:footnote>
  <w:footnote w:type="continuationSeparator" w:id="0">
    <w:p w14:paraId="61E16063" w14:textId="77777777" w:rsidR="002A465F" w:rsidRDefault="002A465F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960" w14:textId="77777777" w:rsidR="00E02F9F" w:rsidRDefault="00E02F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9E68" w14:textId="77777777" w:rsidR="006703F5" w:rsidRDefault="00CF6FF0" w:rsidP="008D350A">
    <w:pPr>
      <w:pStyle w:val="10"/>
      <w:tabs>
        <w:tab w:val="clear" w:pos="4153"/>
        <w:tab w:val="clear" w:pos="8306"/>
        <w:tab w:val="left" w:pos="1424"/>
      </w:tabs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D72843" wp14:editId="773073E5">
              <wp:simplePos x="0" y="0"/>
              <wp:positionH relativeFrom="column">
                <wp:posOffset>-309245</wp:posOffset>
              </wp:positionH>
              <wp:positionV relativeFrom="paragraph">
                <wp:posOffset>966</wp:posOffset>
              </wp:positionV>
              <wp:extent cx="7060454" cy="10209475"/>
              <wp:effectExtent l="19050" t="19050" r="45720" b="40005"/>
              <wp:wrapNone/>
              <wp:docPr id="24" name="مستطيل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0454" cy="10209475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E5657" id="مستطيل 24" o:spid="_x0000_s1026" style="position:absolute;left:0;text-align:left;margin-left:-24.35pt;margin-top:.1pt;width:555.95pt;height:80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" filled="f" strokecolor="black [3213]" strokeweight="4.25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D6E6" w14:textId="77777777" w:rsidR="00CF6FF0" w:rsidRDefault="00CF6FF0">
    <w:pPr>
      <w:pStyle w:val="a6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446D42" wp14:editId="70203326">
              <wp:simplePos x="0" y="0"/>
              <wp:positionH relativeFrom="column">
                <wp:posOffset>-230284</wp:posOffset>
              </wp:positionH>
              <wp:positionV relativeFrom="paragraph">
                <wp:posOffset>2361372</wp:posOffset>
              </wp:positionV>
              <wp:extent cx="6981107" cy="7659784"/>
              <wp:effectExtent l="19050" t="19050" r="29845" b="36830"/>
              <wp:wrapNone/>
              <wp:docPr id="23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1107" cy="7659784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6870C" id="مستطيل 23" o:spid="_x0000_s1026" style="position:absolute;left:0;text-align:left;margin-left:-18.15pt;margin-top:185.95pt;width:549.7pt;height:60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" filled="f" strokecolor="black [3213]" strokeweight="4.2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032"/>
    <w:multiLevelType w:val="hybridMultilevel"/>
    <w:tmpl w:val="2E141760"/>
    <w:lvl w:ilvl="0" w:tplc="B312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40541"/>
    <w:multiLevelType w:val="hybridMultilevel"/>
    <w:tmpl w:val="C85C1AD2"/>
    <w:lvl w:ilvl="0" w:tplc="911E9392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B2638"/>
    <w:multiLevelType w:val="hybridMultilevel"/>
    <w:tmpl w:val="74069E28"/>
    <w:lvl w:ilvl="0" w:tplc="199A97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809C3"/>
    <w:multiLevelType w:val="hybridMultilevel"/>
    <w:tmpl w:val="0A9C3DC6"/>
    <w:lvl w:ilvl="0" w:tplc="419C7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11379D"/>
    <w:multiLevelType w:val="hybridMultilevel"/>
    <w:tmpl w:val="B59478BA"/>
    <w:lvl w:ilvl="0" w:tplc="70B8B5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A2E1C"/>
    <w:multiLevelType w:val="hybridMultilevel"/>
    <w:tmpl w:val="314A29C0"/>
    <w:lvl w:ilvl="0" w:tplc="439E6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76020256"/>
    <w:multiLevelType w:val="hybridMultilevel"/>
    <w:tmpl w:val="21EA57FE"/>
    <w:lvl w:ilvl="0" w:tplc="D2CC53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F0C84"/>
    <w:multiLevelType w:val="hybridMultilevel"/>
    <w:tmpl w:val="A67C4E44"/>
    <w:lvl w:ilvl="0" w:tplc="AC000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000">
    <w:abstractNumId w:val="7"/>
  </w:num>
  <w:num w:numId="2" w16cid:durableId="1496729783">
    <w:abstractNumId w:val="13"/>
  </w:num>
  <w:num w:numId="3" w16cid:durableId="1082412173">
    <w:abstractNumId w:val="0"/>
  </w:num>
  <w:num w:numId="4" w16cid:durableId="1831486805">
    <w:abstractNumId w:val="15"/>
  </w:num>
  <w:num w:numId="5" w16cid:durableId="632177229">
    <w:abstractNumId w:val="16"/>
  </w:num>
  <w:num w:numId="6" w16cid:durableId="1287157176">
    <w:abstractNumId w:val="4"/>
  </w:num>
  <w:num w:numId="7" w16cid:durableId="1983921904">
    <w:abstractNumId w:val="2"/>
  </w:num>
  <w:num w:numId="8" w16cid:durableId="1128544802">
    <w:abstractNumId w:val="17"/>
  </w:num>
  <w:num w:numId="9" w16cid:durableId="1022508826">
    <w:abstractNumId w:val="12"/>
  </w:num>
  <w:num w:numId="10" w16cid:durableId="1002664075">
    <w:abstractNumId w:val="14"/>
  </w:num>
  <w:num w:numId="11" w16cid:durableId="1279684122">
    <w:abstractNumId w:val="5"/>
  </w:num>
  <w:num w:numId="12" w16cid:durableId="1227258886">
    <w:abstractNumId w:val="9"/>
  </w:num>
  <w:num w:numId="13" w16cid:durableId="31461691">
    <w:abstractNumId w:val="8"/>
  </w:num>
  <w:num w:numId="14" w16cid:durableId="2082170891">
    <w:abstractNumId w:val="1"/>
  </w:num>
  <w:num w:numId="15" w16cid:durableId="830213678">
    <w:abstractNumId w:val="3"/>
  </w:num>
  <w:num w:numId="16" w16cid:durableId="1015814405">
    <w:abstractNumId w:val="10"/>
  </w:num>
  <w:num w:numId="17" w16cid:durableId="195851533">
    <w:abstractNumId w:val="19"/>
  </w:num>
  <w:num w:numId="18" w16cid:durableId="494297710">
    <w:abstractNumId w:val="11"/>
  </w:num>
  <w:num w:numId="19" w16cid:durableId="1276476721">
    <w:abstractNumId w:val="6"/>
  </w:num>
  <w:num w:numId="20" w16cid:durableId="5350431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7"/>
    <w:rsid w:val="00003EC2"/>
    <w:rsid w:val="00007295"/>
    <w:rsid w:val="000219EF"/>
    <w:rsid w:val="0003425D"/>
    <w:rsid w:val="00042B69"/>
    <w:rsid w:val="00043A6C"/>
    <w:rsid w:val="00044AFF"/>
    <w:rsid w:val="00047E0B"/>
    <w:rsid w:val="0005417D"/>
    <w:rsid w:val="0005503C"/>
    <w:rsid w:val="00075784"/>
    <w:rsid w:val="00097940"/>
    <w:rsid w:val="000A326B"/>
    <w:rsid w:val="000A54CC"/>
    <w:rsid w:val="000B0BF8"/>
    <w:rsid w:val="000E1BBF"/>
    <w:rsid w:val="000E337D"/>
    <w:rsid w:val="000F0B95"/>
    <w:rsid w:val="001108A1"/>
    <w:rsid w:val="00123A98"/>
    <w:rsid w:val="001311BF"/>
    <w:rsid w:val="00131894"/>
    <w:rsid w:val="00133621"/>
    <w:rsid w:val="001408B1"/>
    <w:rsid w:val="00147572"/>
    <w:rsid w:val="00147C1E"/>
    <w:rsid w:val="00151D2A"/>
    <w:rsid w:val="00152253"/>
    <w:rsid w:val="00152E31"/>
    <w:rsid w:val="00157C32"/>
    <w:rsid w:val="001603B3"/>
    <w:rsid w:val="001733C7"/>
    <w:rsid w:val="0017398C"/>
    <w:rsid w:val="00175D8D"/>
    <w:rsid w:val="001A0BBE"/>
    <w:rsid w:val="001B221B"/>
    <w:rsid w:val="001B4248"/>
    <w:rsid w:val="001C3414"/>
    <w:rsid w:val="001C3751"/>
    <w:rsid w:val="001F7C46"/>
    <w:rsid w:val="00204AAE"/>
    <w:rsid w:val="00210A22"/>
    <w:rsid w:val="00212810"/>
    <w:rsid w:val="0021589A"/>
    <w:rsid w:val="00217ABF"/>
    <w:rsid w:val="002520CF"/>
    <w:rsid w:val="00273161"/>
    <w:rsid w:val="002942FC"/>
    <w:rsid w:val="002A465F"/>
    <w:rsid w:val="002B19D4"/>
    <w:rsid w:val="002B1C70"/>
    <w:rsid w:val="002B504D"/>
    <w:rsid w:val="002B6548"/>
    <w:rsid w:val="002C3049"/>
    <w:rsid w:val="002C346A"/>
    <w:rsid w:val="002C6AD4"/>
    <w:rsid w:val="002D2BBB"/>
    <w:rsid w:val="002D2CBE"/>
    <w:rsid w:val="002E0D90"/>
    <w:rsid w:val="002E2C21"/>
    <w:rsid w:val="002E3982"/>
    <w:rsid w:val="002E5329"/>
    <w:rsid w:val="002F0128"/>
    <w:rsid w:val="002F7735"/>
    <w:rsid w:val="003037B9"/>
    <w:rsid w:val="00313E77"/>
    <w:rsid w:val="00320EF9"/>
    <w:rsid w:val="003306B0"/>
    <w:rsid w:val="003343E9"/>
    <w:rsid w:val="00335A35"/>
    <w:rsid w:val="00337BF6"/>
    <w:rsid w:val="00342206"/>
    <w:rsid w:val="00345413"/>
    <w:rsid w:val="0035064D"/>
    <w:rsid w:val="003514D8"/>
    <w:rsid w:val="003527EA"/>
    <w:rsid w:val="00355898"/>
    <w:rsid w:val="003571B1"/>
    <w:rsid w:val="00371BD8"/>
    <w:rsid w:val="00372B07"/>
    <w:rsid w:val="00375E92"/>
    <w:rsid w:val="0038645C"/>
    <w:rsid w:val="00394BFC"/>
    <w:rsid w:val="00394ECC"/>
    <w:rsid w:val="0039798E"/>
    <w:rsid w:val="003A08DE"/>
    <w:rsid w:val="003A20BC"/>
    <w:rsid w:val="003B50C2"/>
    <w:rsid w:val="003C393B"/>
    <w:rsid w:val="003D3376"/>
    <w:rsid w:val="003D7EEE"/>
    <w:rsid w:val="003E64DC"/>
    <w:rsid w:val="00401D0E"/>
    <w:rsid w:val="00407431"/>
    <w:rsid w:val="00424469"/>
    <w:rsid w:val="004259E3"/>
    <w:rsid w:val="00425BDB"/>
    <w:rsid w:val="0042788E"/>
    <w:rsid w:val="0043340D"/>
    <w:rsid w:val="00440992"/>
    <w:rsid w:val="004523B9"/>
    <w:rsid w:val="0045608B"/>
    <w:rsid w:val="00461C13"/>
    <w:rsid w:val="00463F88"/>
    <w:rsid w:val="00467F77"/>
    <w:rsid w:val="00476CA2"/>
    <w:rsid w:val="00484D26"/>
    <w:rsid w:val="00485393"/>
    <w:rsid w:val="00491B3A"/>
    <w:rsid w:val="00491D5E"/>
    <w:rsid w:val="004A041C"/>
    <w:rsid w:val="004A4104"/>
    <w:rsid w:val="004B5C7B"/>
    <w:rsid w:val="004C780F"/>
    <w:rsid w:val="004D1C07"/>
    <w:rsid w:val="004D51DA"/>
    <w:rsid w:val="004D5DD4"/>
    <w:rsid w:val="004E48AD"/>
    <w:rsid w:val="004E6BBA"/>
    <w:rsid w:val="004F020E"/>
    <w:rsid w:val="00501F7D"/>
    <w:rsid w:val="00501FA8"/>
    <w:rsid w:val="0050461C"/>
    <w:rsid w:val="0051684C"/>
    <w:rsid w:val="0052432D"/>
    <w:rsid w:val="00536089"/>
    <w:rsid w:val="00536D27"/>
    <w:rsid w:val="00541977"/>
    <w:rsid w:val="0055135B"/>
    <w:rsid w:val="0055380D"/>
    <w:rsid w:val="0057003B"/>
    <w:rsid w:val="005753EC"/>
    <w:rsid w:val="00595E31"/>
    <w:rsid w:val="005A2E48"/>
    <w:rsid w:val="005A67B0"/>
    <w:rsid w:val="005A7889"/>
    <w:rsid w:val="005B7FBD"/>
    <w:rsid w:val="005C0533"/>
    <w:rsid w:val="005C6524"/>
    <w:rsid w:val="005D00A9"/>
    <w:rsid w:val="005D0B06"/>
    <w:rsid w:val="005D0DB7"/>
    <w:rsid w:val="005E4FA3"/>
    <w:rsid w:val="005E579E"/>
    <w:rsid w:val="005E70F4"/>
    <w:rsid w:val="005F2CC3"/>
    <w:rsid w:val="006066B7"/>
    <w:rsid w:val="00611FFA"/>
    <w:rsid w:val="0061250D"/>
    <w:rsid w:val="006143B0"/>
    <w:rsid w:val="00615F2A"/>
    <w:rsid w:val="006258F7"/>
    <w:rsid w:val="00633AE1"/>
    <w:rsid w:val="006342C2"/>
    <w:rsid w:val="006451EE"/>
    <w:rsid w:val="00645769"/>
    <w:rsid w:val="00653DD5"/>
    <w:rsid w:val="00655A6E"/>
    <w:rsid w:val="00656686"/>
    <w:rsid w:val="00657E91"/>
    <w:rsid w:val="00665186"/>
    <w:rsid w:val="006703F5"/>
    <w:rsid w:val="00671A26"/>
    <w:rsid w:val="00674604"/>
    <w:rsid w:val="006866E6"/>
    <w:rsid w:val="00696641"/>
    <w:rsid w:val="006B7B22"/>
    <w:rsid w:val="006C55BF"/>
    <w:rsid w:val="006D38A8"/>
    <w:rsid w:val="006D4FF2"/>
    <w:rsid w:val="006D5261"/>
    <w:rsid w:val="006D5BDF"/>
    <w:rsid w:val="006E1CC3"/>
    <w:rsid w:val="006E52CA"/>
    <w:rsid w:val="006E7A39"/>
    <w:rsid w:val="006F1167"/>
    <w:rsid w:val="006F4F32"/>
    <w:rsid w:val="006F55F4"/>
    <w:rsid w:val="006F7496"/>
    <w:rsid w:val="006F763D"/>
    <w:rsid w:val="006F77B1"/>
    <w:rsid w:val="0070727F"/>
    <w:rsid w:val="00707D80"/>
    <w:rsid w:val="00712313"/>
    <w:rsid w:val="00723681"/>
    <w:rsid w:val="0073287F"/>
    <w:rsid w:val="00740991"/>
    <w:rsid w:val="00742B87"/>
    <w:rsid w:val="00742C8B"/>
    <w:rsid w:val="007516E1"/>
    <w:rsid w:val="0075323E"/>
    <w:rsid w:val="00755676"/>
    <w:rsid w:val="00756AAF"/>
    <w:rsid w:val="007619C5"/>
    <w:rsid w:val="0076343A"/>
    <w:rsid w:val="00767DB2"/>
    <w:rsid w:val="0077095F"/>
    <w:rsid w:val="0077339B"/>
    <w:rsid w:val="007733B6"/>
    <w:rsid w:val="00785FB9"/>
    <w:rsid w:val="007A7138"/>
    <w:rsid w:val="007C59FE"/>
    <w:rsid w:val="007C72DF"/>
    <w:rsid w:val="007D497A"/>
    <w:rsid w:val="007E3FA1"/>
    <w:rsid w:val="007E5B7C"/>
    <w:rsid w:val="007F090B"/>
    <w:rsid w:val="007F269D"/>
    <w:rsid w:val="007F32E7"/>
    <w:rsid w:val="007F34EC"/>
    <w:rsid w:val="007F3CA0"/>
    <w:rsid w:val="007F7B5B"/>
    <w:rsid w:val="00800367"/>
    <w:rsid w:val="0080089C"/>
    <w:rsid w:val="00805A39"/>
    <w:rsid w:val="00806B18"/>
    <w:rsid w:val="008209A3"/>
    <w:rsid w:val="00831C14"/>
    <w:rsid w:val="008337C6"/>
    <w:rsid w:val="00835904"/>
    <w:rsid w:val="00840102"/>
    <w:rsid w:val="008407F3"/>
    <w:rsid w:val="008463AB"/>
    <w:rsid w:val="008555C5"/>
    <w:rsid w:val="00855A83"/>
    <w:rsid w:val="00862683"/>
    <w:rsid w:val="00871BB5"/>
    <w:rsid w:val="0088782D"/>
    <w:rsid w:val="008957FC"/>
    <w:rsid w:val="00896B52"/>
    <w:rsid w:val="00896C2B"/>
    <w:rsid w:val="008A1B92"/>
    <w:rsid w:val="008A35C0"/>
    <w:rsid w:val="008B5D88"/>
    <w:rsid w:val="008C7CC7"/>
    <w:rsid w:val="008D1BDF"/>
    <w:rsid w:val="008D2C94"/>
    <w:rsid w:val="008D350A"/>
    <w:rsid w:val="008F27D9"/>
    <w:rsid w:val="008F46EF"/>
    <w:rsid w:val="008F7E7D"/>
    <w:rsid w:val="00914954"/>
    <w:rsid w:val="00923694"/>
    <w:rsid w:val="00930D64"/>
    <w:rsid w:val="00931367"/>
    <w:rsid w:val="00933506"/>
    <w:rsid w:val="00936AD4"/>
    <w:rsid w:val="0094009A"/>
    <w:rsid w:val="0094300B"/>
    <w:rsid w:val="00944C39"/>
    <w:rsid w:val="00947CA9"/>
    <w:rsid w:val="00951FEA"/>
    <w:rsid w:val="00952C2C"/>
    <w:rsid w:val="0095322E"/>
    <w:rsid w:val="00954CD6"/>
    <w:rsid w:val="00961B9A"/>
    <w:rsid w:val="00962C7C"/>
    <w:rsid w:val="009647FD"/>
    <w:rsid w:val="00965D06"/>
    <w:rsid w:val="00982909"/>
    <w:rsid w:val="00996EAB"/>
    <w:rsid w:val="009A326F"/>
    <w:rsid w:val="009A449D"/>
    <w:rsid w:val="009B0F8E"/>
    <w:rsid w:val="009C62B3"/>
    <w:rsid w:val="009D201D"/>
    <w:rsid w:val="009D222D"/>
    <w:rsid w:val="009D6FF3"/>
    <w:rsid w:val="009D7113"/>
    <w:rsid w:val="009E516E"/>
    <w:rsid w:val="009E65B5"/>
    <w:rsid w:val="009F071B"/>
    <w:rsid w:val="009F177F"/>
    <w:rsid w:val="00A10559"/>
    <w:rsid w:val="00A120A6"/>
    <w:rsid w:val="00A156C9"/>
    <w:rsid w:val="00A21FA6"/>
    <w:rsid w:val="00A408B9"/>
    <w:rsid w:val="00A443EA"/>
    <w:rsid w:val="00A62795"/>
    <w:rsid w:val="00A642AB"/>
    <w:rsid w:val="00A72A7D"/>
    <w:rsid w:val="00A8144A"/>
    <w:rsid w:val="00A86275"/>
    <w:rsid w:val="00A8764E"/>
    <w:rsid w:val="00A948D0"/>
    <w:rsid w:val="00AA18EE"/>
    <w:rsid w:val="00AA1C7D"/>
    <w:rsid w:val="00AB10A8"/>
    <w:rsid w:val="00AB2913"/>
    <w:rsid w:val="00AD74D6"/>
    <w:rsid w:val="00AE303E"/>
    <w:rsid w:val="00AE385F"/>
    <w:rsid w:val="00AE53C5"/>
    <w:rsid w:val="00B01A29"/>
    <w:rsid w:val="00B02BD4"/>
    <w:rsid w:val="00B04DDB"/>
    <w:rsid w:val="00B05A3F"/>
    <w:rsid w:val="00B1430D"/>
    <w:rsid w:val="00B27A1F"/>
    <w:rsid w:val="00B3221A"/>
    <w:rsid w:val="00B41164"/>
    <w:rsid w:val="00B44425"/>
    <w:rsid w:val="00B44EC7"/>
    <w:rsid w:val="00B46A9C"/>
    <w:rsid w:val="00B47769"/>
    <w:rsid w:val="00B51A2E"/>
    <w:rsid w:val="00B57F8A"/>
    <w:rsid w:val="00B60792"/>
    <w:rsid w:val="00B73BB9"/>
    <w:rsid w:val="00B7477E"/>
    <w:rsid w:val="00B748A4"/>
    <w:rsid w:val="00B77CEA"/>
    <w:rsid w:val="00B80897"/>
    <w:rsid w:val="00B85051"/>
    <w:rsid w:val="00B977D7"/>
    <w:rsid w:val="00BA53DA"/>
    <w:rsid w:val="00BA6611"/>
    <w:rsid w:val="00BB3FA6"/>
    <w:rsid w:val="00BB4F35"/>
    <w:rsid w:val="00BC1BB0"/>
    <w:rsid w:val="00BC3C18"/>
    <w:rsid w:val="00BC3C38"/>
    <w:rsid w:val="00BC674A"/>
    <w:rsid w:val="00BC6C1A"/>
    <w:rsid w:val="00BD1722"/>
    <w:rsid w:val="00BD1A81"/>
    <w:rsid w:val="00BE0023"/>
    <w:rsid w:val="00BE3101"/>
    <w:rsid w:val="00BF1DB2"/>
    <w:rsid w:val="00BF442E"/>
    <w:rsid w:val="00C07659"/>
    <w:rsid w:val="00C10C27"/>
    <w:rsid w:val="00C17467"/>
    <w:rsid w:val="00C23CB1"/>
    <w:rsid w:val="00C270EE"/>
    <w:rsid w:val="00C31300"/>
    <w:rsid w:val="00C33E16"/>
    <w:rsid w:val="00C40F7D"/>
    <w:rsid w:val="00C44AF7"/>
    <w:rsid w:val="00C45FFA"/>
    <w:rsid w:val="00C472A8"/>
    <w:rsid w:val="00C52652"/>
    <w:rsid w:val="00C52CCB"/>
    <w:rsid w:val="00C52FEB"/>
    <w:rsid w:val="00C66017"/>
    <w:rsid w:val="00C66218"/>
    <w:rsid w:val="00C804ED"/>
    <w:rsid w:val="00C92C8E"/>
    <w:rsid w:val="00CA7D1F"/>
    <w:rsid w:val="00CB2108"/>
    <w:rsid w:val="00CB3BB8"/>
    <w:rsid w:val="00CB4913"/>
    <w:rsid w:val="00CC389D"/>
    <w:rsid w:val="00CC7D62"/>
    <w:rsid w:val="00CD5677"/>
    <w:rsid w:val="00CE0FAD"/>
    <w:rsid w:val="00CF49F9"/>
    <w:rsid w:val="00CF6FF0"/>
    <w:rsid w:val="00D000CB"/>
    <w:rsid w:val="00D12008"/>
    <w:rsid w:val="00D1631E"/>
    <w:rsid w:val="00D20A07"/>
    <w:rsid w:val="00D21EF1"/>
    <w:rsid w:val="00D23C26"/>
    <w:rsid w:val="00D24035"/>
    <w:rsid w:val="00D379D4"/>
    <w:rsid w:val="00D41958"/>
    <w:rsid w:val="00D43A6D"/>
    <w:rsid w:val="00D46395"/>
    <w:rsid w:val="00D52F65"/>
    <w:rsid w:val="00D563E8"/>
    <w:rsid w:val="00D64089"/>
    <w:rsid w:val="00D66CAD"/>
    <w:rsid w:val="00D7054B"/>
    <w:rsid w:val="00D735A0"/>
    <w:rsid w:val="00D82939"/>
    <w:rsid w:val="00D83747"/>
    <w:rsid w:val="00D85557"/>
    <w:rsid w:val="00D8696C"/>
    <w:rsid w:val="00D96131"/>
    <w:rsid w:val="00DA129F"/>
    <w:rsid w:val="00DA52C0"/>
    <w:rsid w:val="00DB18CD"/>
    <w:rsid w:val="00DB36D6"/>
    <w:rsid w:val="00DD0044"/>
    <w:rsid w:val="00DD16E1"/>
    <w:rsid w:val="00DD2DBC"/>
    <w:rsid w:val="00DD34AA"/>
    <w:rsid w:val="00DE1270"/>
    <w:rsid w:val="00DF1DE8"/>
    <w:rsid w:val="00DF341E"/>
    <w:rsid w:val="00E00D44"/>
    <w:rsid w:val="00E0158B"/>
    <w:rsid w:val="00E02F9F"/>
    <w:rsid w:val="00E12D13"/>
    <w:rsid w:val="00E22042"/>
    <w:rsid w:val="00E22212"/>
    <w:rsid w:val="00E25266"/>
    <w:rsid w:val="00E2730A"/>
    <w:rsid w:val="00E34FA1"/>
    <w:rsid w:val="00E53559"/>
    <w:rsid w:val="00E61832"/>
    <w:rsid w:val="00E61F8A"/>
    <w:rsid w:val="00E67632"/>
    <w:rsid w:val="00E738F1"/>
    <w:rsid w:val="00E74B63"/>
    <w:rsid w:val="00E82648"/>
    <w:rsid w:val="00E839A1"/>
    <w:rsid w:val="00E8459B"/>
    <w:rsid w:val="00E90C64"/>
    <w:rsid w:val="00EA0A51"/>
    <w:rsid w:val="00EA0A89"/>
    <w:rsid w:val="00EA0FAE"/>
    <w:rsid w:val="00EA4DE2"/>
    <w:rsid w:val="00ED1424"/>
    <w:rsid w:val="00ED45EE"/>
    <w:rsid w:val="00EE309A"/>
    <w:rsid w:val="00F01C79"/>
    <w:rsid w:val="00F11552"/>
    <w:rsid w:val="00F12B05"/>
    <w:rsid w:val="00F266A6"/>
    <w:rsid w:val="00F30146"/>
    <w:rsid w:val="00F421F4"/>
    <w:rsid w:val="00F430A0"/>
    <w:rsid w:val="00F4373A"/>
    <w:rsid w:val="00F45E97"/>
    <w:rsid w:val="00F470AD"/>
    <w:rsid w:val="00F52A72"/>
    <w:rsid w:val="00F57994"/>
    <w:rsid w:val="00F653D2"/>
    <w:rsid w:val="00F73624"/>
    <w:rsid w:val="00F8499D"/>
    <w:rsid w:val="00F84B23"/>
    <w:rsid w:val="00F8596A"/>
    <w:rsid w:val="00F87F05"/>
    <w:rsid w:val="00F90B53"/>
    <w:rsid w:val="00F90FC1"/>
    <w:rsid w:val="00F94503"/>
    <w:rsid w:val="00F955BD"/>
    <w:rsid w:val="00F97958"/>
    <w:rsid w:val="00FB02C4"/>
    <w:rsid w:val="00FB281F"/>
    <w:rsid w:val="00FB28FE"/>
    <w:rsid w:val="00FC04A8"/>
    <w:rsid w:val="00FC13CC"/>
    <w:rsid w:val="00FD0CFF"/>
    <w:rsid w:val="00FD3636"/>
    <w:rsid w:val="00FD3AC1"/>
    <w:rsid w:val="00FE4322"/>
    <w:rsid w:val="00FE7B93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8ADCC5"/>
  <w15:docId w15:val="{04B16CC4-B18E-4E18-A6CD-29CB75C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1A"/>
    <w:pPr>
      <w:bidi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Char"/>
    <w:qFormat/>
    <w:rsid w:val="00A156C9"/>
    <w:pPr>
      <w:keepNext/>
      <w:spacing w:line="240" w:lineRule="auto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A156C9"/>
    <w:pPr>
      <w:keepNext/>
      <w:spacing w:line="240" w:lineRule="auto"/>
      <w:jc w:val="center"/>
      <w:outlineLvl w:val="3"/>
    </w:pPr>
    <w:rPr>
      <w:rFonts w:ascii="Times New Roman" w:eastAsia="Times New Roman" w:hAnsi="Times New Roman" w:cs="AF_Jeddah"/>
      <w:b/>
      <w:bCs/>
      <w:noProof/>
      <w:sz w:val="20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B51A2E"/>
  </w:style>
  <w:style w:type="paragraph" w:customStyle="1" w:styleId="11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1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3B50C2"/>
    <w:rPr>
      <w:color w:val="954F72"/>
      <w:u w:val="single"/>
    </w:rPr>
  </w:style>
  <w:style w:type="paragraph" w:customStyle="1" w:styleId="xl63">
    <w:name w:val="xl63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4">
    <w:name w:val="xl64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5">
    <w:name w:val="xl65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6">
    <w:name w:val="xl6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7">
    <w:name w:val="xl67"/>
    <w:basedOn w:val="a"/>
    <w:rsid w:val="003B50C2"/>
    <w:pPr>
      <w:pBdr>
        <w:top w:val="single" w:sz="4" w:space="0" w:color="000000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68">
    <w:name w:val="xl68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9">
    <w:name w:val="xl69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0">
    <w:name w:val="xl70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71">
    <w:name w:val="xl71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2">
    <w:name w:val="xl72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3">
    <w:name w:val="xl7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5">
    <w:name w:val="xl7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8">
    <w:name w:val="xl78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9">
    <w:name w:val="xl79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0">
    <w:name w:val="xl8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1">
    <w:name w:val="xl8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2">
    <w:name w:val="xl82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83">
    <w:name w:val="xl83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4">
    <w:name w:val="xl84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6">
    <w:name w:val="xl8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7">
    <w:name w:val="xl87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8">
    <w:name w:val="xl88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9">
    <w:name w:val="xl89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0">
    <w:name w:val="xl9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1">
    <w:name w:val="xl9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92">
    <w:name w:val="xl92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3">
    <w:name w:val="xl9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4">
    <w:name w:val="xl94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5">
    <w:name w:val="xl95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9BC2E6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6">
    <w:name w:val="xl96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7">
    <w:name w:val="xl97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8">
    <w:name w:val="xl98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9">
    <w:name w:val="xl99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0">
    <w:name w:val="xl100"/>
    <w:basedOn w:val="a"/>
    <w:rsid w:val="003B50C2"/>
    <w:pPr>
      <w:pBdr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1">
    <w:name w:val="xl101"/>
    <w:basedOn w:val="a"/>
    <w:rsid w:val="003B50C2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2">
    <w:name w:val="xl102"/>
    <w:basedOn w:val="a"/>
    <w:rsid w:val="001F7C46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3">
    <w:name w:val="xl103"/>
    <w:basedOn w:val="a"/>
    <w:rsid w:val="001F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1Char">
    <w:name w:val="العنوان 1 Char"/>
    <w:basedOn w:val="a0"/>
    <w:link w:val="1"/>
    <w:rsid w:val="00A156C9"/>
    <w:rPr>
      <w:rFonts w:ascii="Times New Roman" w:eastAsia="Times New Roman" w:hAnsi="Times New Roman" w:cs="Traditional Arabic"/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A156C9"/>
    <w:rPr>
      <w:rFonts w:ascii="Times New Roman" w:eastAsia="Times New Roman" w:hAnsi="Times New Roman" w:cs="AF_Jeddah"/>
      <w:b/>
      <w:bCs/>
      <w:noProof/>
      <w:szCs w:val="36"/>
      <w:lang w:eastAsia="ar-SA"/>
    </w:rPr>
  </w:style>
  <w:style w:type="character" w:styleId="a9">
    <w:name w:val="Placeholder Text"/>
    <w:basedOn w:val="a0"/>
    <w:uiPriority w:val="99"/>
    <w:semiHidden/>
    <w:rsid w:val="00FB02C4"/>
    <w:rPr>
      <w:color w:val="808080"/>
    </w:rPr>
  </w:style>
  <w:style w:type="table" w:customStyle="1" w:styleId="TableGrid">
    <w:name w:val="TableGrid"/>
    <w:rsid w:val="00F437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996E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ropbox\&#1575;&#1604;&#1608;&#1585;&#1602;&#1577;%20&#1575;&#1604;&#1585;&#1587;&#1605;&#1610;&#1577;%201440\&#1575;&#1604;&#1608;&#1585;&#1602;&#1577;%20&#1575;&#1604;&#1585;&#1587;&#1605;&#1610;&#1577;%20&#1591;&#1608;&#1604;&#1610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D8208633F340CF9B1E4782DF15A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72F2B2-7B6C-4012-A455-880DF4E10F49}"/>
      </w:docPartPr>
      <w:docPartBody>
        <w:p w:rsidR="005B7042" w:rsidRDefault="00F95F23" w:rsidP="00F95F23">
          <w:pPr>
            <w:pStyle w:val="94D8208633F340CF9B1E4782DF15A752"/>
          </w:pPr>
          <w:r w:rsidRPr="00EC0DF7">
            <w:rPr>
              <w:rStyle w:val="a3"/>
              <w:rFonts w:hint="cs"/>
              <w:rtl/>
            </w:rPr>
            <w:t>انقر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هنا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لإدخال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نص</w:t>
          </w:r>
          <w:r w:rsidRPr="00EC0DF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F23"/>
    <w:rsid w:val="000A1479"/>
    <w:rsid w:val="00172C62"/>
    <w:rsid w:val="0020212E"/>
    <w:rsid w:val="0027165D"/>
    <w:rsid w:val="005B7042"/>
    <w:rsid w:val="00886FD7"/>
    <w:rsid w:val="009E5C61"/>
    <w:rsid w:val="009F6BBA"/>
    <w:rsid w:val="00C24E4E"/>
    <w:rsid w:val="00C36311"/>
    <w:rsid w:val="00C866F8"/>
    <w:rsid w:val="00F5518F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5F23"/>
    <w:rPr>
      <w:color w:val="808080"/>
    </w:rPr>
  </w:style>
  <w:style w:type="paragraph" w:customStyle="1" w:styleId="94D8208633F340CF9B1E4782DF15A752">
    <w:name w:val="94D8208633F340CF9B1E4782DF15A752"/>
    <w:rsid w:val="00F95F2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5E53-1CF6-436F-9A9B-3727F4C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طولية.dotx</Template>
  <TotalTime>32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Mohamed Khaled ibrahim</Company>
  <LinksUpToDate>false</LinksUpToDate>
  <CharactersWithSpaces>2526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فاطمة ....</cp:lastModifiedBy>
  <cp:revision>6</cp:revision>
  <cp:lastPrinted>2022-04-08T18:20:00Z</cp:lastPrinted>
  <dcterms:created xsi:type="dcterms:W3CDTF">2022-04-08T17:21:00Z</dcterms:created>
  <dcterms:modified xsi:type="dcterms:W3CDTF">2022-04-08T18:20:00Z</dcterms:modified>
</cp:coreProperties>
</file>