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271" w:rsidRDefault="00384DC1" w:rsidP="007909E9">
      <w:pPr>
        <w:tabs>
          <w:tab w:val="left" w:pos="720"/>
          <w:tab w:val="left" w:pos="9592"/>
        </w:tabs>
        <w:rPr>
          <w:rFonts w:hint="cs"/>
          <w:rtl/>
        </w:rPr>
      </w:pPr>
      <w:r w:rsidRPr="003B690D">
        <w:rPr>
          <w:rFonts w:cs="mohammad bold art 1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99155C" wp14:editId="38D52ADC">
                <wp:simplePos x="0" y="0"/>
                <wp:positionH relativeFrom="column">
                  <wp:posOffset>238760</wp:posOffset>
                </wp:positionH>
                <wp:positionV relativeFrom="paragraph">
                  <wp:posOffset>-34290</wp:posOffset>
                </wp:positionV>
                <wp:extent cx="659765" cy="659765"/>
                <wp:effectExtent l="0" t="0" r="26035" b="26035"/>
                <wp:wrapNone/>
                <wp:docPr id="26" name="مستطيل مستدير الزواي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" cy="6597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26" o:spid="_x0000_s1026" style="position:absolute;left:0;text-align:left;margin-left:18.8pt;margin-top:-2.7pt;width:51.95pt;height:51.9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" fillcolor="window" strokecolor="#70ad47" strokeweight="1pt">
                <v:stroke joinstyle="miter"/>
              </v:roundrect>
            </w:pict>
          </mc:Fallback>
        </mc:AlternateContent>
      </w:r>
      <w:r w:rsidR="00246271" w:rsidRPr="00246271">
        <w:rPr>
          <w:rtl/>
        </w:rPr>
        <w:tab/>
      </w:r>
    </w:p>
    <w:p w:rsidR="007909E9" w:rsidRPr="007909E9" w:rsidRDefault="00384DC1" w:rsidP="007909E9">
      <w:pPr>
        <w:tabs>
          <w:tab w:val="left" w:pos="720"/>
          <w:tab w:val="left" w:pos="9592"/>
        </w:tabs>
        <w:rPr>
          <w:rtl/>
        </w:rPr>
      </w:pPr>
      <w:r>
        <w:rPr>
          <w:rFonts w:hint="cs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682288" wp14:editId="1D0179AD">
                <wp:simplePos x="0" y="0"/>
                <wp:positionH relativeFrom="column">
                  <wp:posOffset>236855</wp:posOffset>
                </wp:positionH>
                <wp:positionV relativeFrom="paragraph">
                  <wp:posOffset>120650</wp:posOffset>
                </wp:positionV>
                <wp:extent cx="659765" cy="0"/>
                <wp:effectExtent l="0" t="0" r="26035" b="1905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7" o:spid="_x0000_s1026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5pt,9.5pt" to="70.6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</w:p>
    <w:p w:rsidR="009A4D59" w:rsidRPr="00246271" w:rsidRDefault="00246271" w:rsidP="00246271">
      <w:pPr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b/>
          <w:bCs/>
          <w:sz w:val="32"/>
          <w:szCs w:val="28"/>
          <w:rtl/>
        </w:rPr>
        <w:t>السؤال الأول : اختاري الإجابة الصحيحة فيما يلي ..</w:t>
      </w:r>
      <w:r w:rsidRPr="00246271">
        <w:rPr>
          <w:rFonts w:cs="mohammad bold art 1"/>
          <w:b/>
          <w:bCs/>
          <w:sz w:val="26"/>
          <w:szCs w:val="26"/>
          <w:rtl/>
          <w:lang w:eastAsia="en-US"/>
        </w:rPr>
        <w:t xml:space="preserve"> </w:t>
      </w:r>
      <w:r w:rsidR="00384DC1">
        <w:rPr>
          <w:rFonts w:cs="mohammad bold art 1" w:hint="cs"/>
          <w:sz w:val="28"/>
          <w:szCs w:val="28"/>
          <w:rtl/>
        </w:rPr>
        <w:t xml:space="preserve">                                                     </w:t>
      </w:r>
    </w:p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1/ </w:t>
      </w:r>
      <w:r w:rsidR="007402D9">
        <w:rPr>
          <w:rFonts w:cs="mohammad bold art 1" w:hint="cs"/>
          <w:sz w:val="28"/>
          <w:szCs w:val="28"/>
          <w:rtl/>
        </w:rPr>
        <w:t xml:space="preserve">من موضوعات سورة مريم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246271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7402D9">
              <w:rPr>
                <w:rFonts w:cs="mohammad bold art 1" w:hint="cs"/>
                <w:sz w:val="24"/>
                <w:szCs w:val="24"/>
                <w:rtl/>
              </w:rPr>
              <w:t>قصة مريم وولادتها لعيسى عليهم السلام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246271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7402D9">
              <w:rPr>
                <w:rFonts w:cs="mohammad bold art 1" w:hint="cs"/>
                <w:sz w:val="24"/>
                <w:szCs w:val="24"/>
                <w:rtl/>
              </w:rPr>
              <w:t xml:space="preserve">قصة زكرياعليه السلام وطلبه للولد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246271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7402D9">
              <w:rPr>
                <w:rFonts w:cs="mohammad bold art 1" w:hint="cs"/>
                <w:i/>
                <w:sz w:val="24"/>
                <w:szCs w:val="24"/>
                <w:rtl/>
              </w:rPr>
              <w:t xml:space="preserve">مقارنة بين حال المؤمنين وحال الكفار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246271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7402D9">
              <w:rPr>
                <w:rFonts w:cs="mohammad bold art 1" w:hint="cs"/>
                <w:sz w:val="24"/>
                <w:szCs w:val="24"/>
                <w:rtl/>
              </w:rPr>
              <w:t>جميع ماسبق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2/ </w:t>
      </w:r>
      <w:r w:rsidR="007402D9">
        <w:rPr>
          <w:rFonts w:cs="mohammad bold art 1" w:hint="cs"/>
          <w:sz w:val="28"/>
          <w:szCs w:val="28"/>
          <w:rtl/>
        </w:rPr>
        <w:t>عاقرا معناها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7402D9">
              <w:rPr>
                <w:rFonts w:cs="mohammad bold art 1" w:hint="cs"/>
                <w:sz w:val="24"/>
                <w:szCs w:val="24"/>
                <w:rtl/>
              </w:rPr>
              <w:t>المرأة الولود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7402D9">
              <w:rPr>
                <w:rFonts w:cs="mohammad bold art 1" w:hint="cs"/>
                <w:sz w:val="24"/>
                <w:szCs w:val="24"/>
                <w:rtl/>
              </w:rPr>
              <w:t>عقيما وتلد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7402D9">
              <w:rPr>
                <w:rFonts w:cs="mohammad bold art 1" w:hint="cs"/>
                <w:i/>
                <w:sz w:val="24"/>
                <w:szCs w:val="24"/>
                <w:rtl/>
              </w:rPr>
              <w:t xml:space="preserve">عقيما لاتلد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7402D9">
              <w:rPr>
                <w:rFonts w:cs="mohammad bold art 1" w:hint="cs"/>
                <w:sz w:val="24"/>
                <w:szCs w:val="24"/>
                <w:rtl/>
              </w:rPr>
              <w:t xml:space="preserve">المرأة </w:t>
            </w:r>
          </w:p>
        </w:tc>
      </w:tr>
    </w:tbl>
    <w:p w:rsidR="00246271" w:rsidRPr="00246271" w:rsidRDefault="00246271" w:rsidP="00782273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3/ </w:t>
      </w:r>
      <w:r w:rsidR="00782273">
        <w:rPr>
          <w:rFonts w:cs="mohammad bold art 1" w:hint="cs"/>
          <w:sz w:val="28"/>
          <w:szCs w:val="28"/>
          <w:rtl/>
        </w:rPr>
        <w:t>(فأ</w:t>
      </w:r>
      <w:r w:rsidR="00782273" w:rsidRPr="00782273">
        <w:rPr>
          <w:rFonts w:cs="mohammad bold art 1"/>
          <w:sz w:val="28"/>
          <w:szCs w:val="28"/>
          <w:rtl/>
        </w:rPr>
        <w:t>َوْحَىٰ إِلَيْهِمْ</w:t>
      </w:r>
      <w:r w:rsidR="00782273">
        <w:rPr>
          <w:rFonts w:cs="mohammad bold art 1" w:hint="cs"/>
          <w:sz w:val="28"/>
          <w:szCs w:val="28"/>
          <w:rtl/>
        </w:rPr>
        <w:t>)</w:t>
      </w:r>
      <w:r w:rsidR="00D11339">
        <w:rPr>
          <w:rFonts w:cs="mohammad bold art 1" w:hint="cs"/>
          <w:sz w:val="28"/>
          <w:szCs w:val="28"/>
          <w:rtl/>
        </w:rPr>
        <w:t>أي: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D11339">
              <w:rPr>
                <w:rFonts w:cs="mohammad bold art 1" w:hint="cs"/>
                <w:sz w:val="24"/>
                <w:szCs w:val="24"/>
                <w:rtl/>
              </w:rPr>
              <w:t>أشار لهم إشارة خفية سريعة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D11339">
              <w:rPr>
                <w:rFonts w:cs="mohammad bold art 1" w:hint="cs"/>
                <w:sz w:val="24"/>
                <w:szCs w:val="24"/>
                <w:rtl/>
              </w:rPr>
              <w:t xml:space="preserve">تكلم معهم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D11339">
              <w:rPr>
                <w:rFonts w:cs="mohammad bold art 1" w:hint="cs"/>
                <w:i/>
                <w:sz w:val="24"/>
                <w:szCs w:val="24"/>
                <w:rtl/>
              </w:rPr>
              <w:t xml:space="preserve">أرسل لهم من يكلمهم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D11339">
              <w:rPr>
                <w:rFonts w:cs="mohammad bold art 1" w:hint="cs"/>
                <w:sz w:val="24"/>
                <w:szCs w:val="24"/>
                <w:rtl/>
              </w:rPr>
              <w:t xml:space="preserve">تحدث معهم 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4/ </w:t>
      </w:r>
      <w:r w:rsidR="00D11339">
        <w:rPr>
          <w:rFonts w:cs="mohammad bold art 1" w:hint="cs"/>
          <w:sz w:val="28"/>
          <w:szCs w:val="28"/>
          <w:rtl/>
        </w:rPr>
        <w:t xml:space="preserve">انتبذت بمعنى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D11339">
              <w:rPr>
                <w:rFonts w:cs="mohammad bold art 1" w:hint="cs"/>
                <w:sz w:val="24"/>
                <w:szCs w:val="24"/>
                <w:rtl/>
              </w:rPr>
              <w:t>أخذت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D11339">
              <w:rPr>
                <w:rFonts w:cs="mohammad bold art 1" w:hint="cs"/>
                <w:sz w:val="24"/>
                <w:szCs w:val="24"/>
                <w:rtl/>
              </w:rPr>
              <w:t xml:space="preserve">اعتزلت وتنحت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D11339">
              <w:rPr>
                <w:rFonts w:cs="mohammad bold art 1" w:hint="cs"/>
                <w:i/>
                <w:sz w:val="24"/>
                <w:szCs w:val="24"/>
                <w:rtl/>
              </w:rPr>
              <w:t>جاءت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D11339">
              <w:rPr>
                <w:rFonts w:cs="mohammad bold art 1" w:hint="cs"/>
                <w:sz w:val="24"/>
                <w:szCs w:val="24"/>
                <w:rtl/>
              </w:rPr>
              <w:t>تمثلت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5/ </w:t>
      </w:r>
      <w:r w:rsidR="00D11339">
        <w:rPr>
          <w:rFonts w:cs="mohammad bold art 1" w:hint="cs"/>
          <w:sz w:val="28"/>
          <w:szCs w:val="28"/>
          <w:rtl/>
        </w:rPr>
        <w:t>مالمراد بالروح في قوله تعالى(فأرسلنآ إليها روحنا )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D11339">
              <w:rPr>
                <w:rFonts w:cs="mohammad bold art 1" w:hint="cs"/>
                <w:sz w:val="24"/>
                <w:szCs w:val="24"/>
                <w:rtl/>
              </w:rPr>
              <w:t xml:space="preserve">إسرافيل عليه السلام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D11339">
              <w:rPr>
                <w:rFonts w:cs="mohammad bold art 1" w:hint="cs"/>
                <w:sz w:val="24"/>
                <w:szCs w:val="24"/>
                <w:rtl/>
              </w:rPr>
              <w:t xml:space="preserve">ميكائيل عليه السلام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D11339">
              <w:rPr>
                <w:rFonts w:cs="mohammad bold art 1" w:hint="cs"/>
                <w:i/>
                <w:sz w:val="24"/>
                <w:szCs w:val="24"/>
                <w:rtl/>
              </w:rPr>
              <w:t xml:space="preserve">جبريل عليه السلام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691A32">
              <w:rPr>
                <w:rFonts w:cs="mohammad bold art 1" w:hint="cs"/>
                <w:sz w:val="24"/>
                <w:szCs w:val="24"/>
                <w:rtl/>
              </w:rPr>
              <w:t>عيسى</w:t>
            </w:r>
            <w:r w:rsidR="00D11339">
              <w:rPr>
                <w:rFonts w:cs="mohammad bold art 1" w:hint="cs"/>
                <w:sz w:val="24"/>
                <w:szCs w:val="24"/>
                <w:rtl/>
              </w:rPr>
              <w:t xml:space="preserve"> عليه السلام 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6/ </w:t>
      </w:r>
      <w:r w:rsidR="00D11339">
        <w:rPr>
          <w:rFonts w:cs="mohammad bold art 1" w:hint="cs"/>
          <w:sz w:val="28"/>
          <w:szCs w:val="28"/>
          <w:rtl/>
        </w:rPr>
        <w:t xml:space="preserve">(سريَّا )بمعنى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D11339">
              <w:rPr>
                <w:rFonts w:cs="mohammad bold art 1" w:hint="cs"/>
                <w:sz w:val="24"/>
                <w:szCs w:val="24"/>
                <w:rtl/>
              </w:rPr>
              <w:t xml:space="preserve">بحرا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D11339">
              <w:rPr>
                <w:rFonts w:cs="mohammad bold art 1" w:hint="cs"/>
                <w:sz w:val="24"/>
                <w:szCs w:val="24"/>
                <w:rtl/>
              </w:rPr>
              <w:t xml:space="preserve">نهرا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D11339">
              <w:rPr>
                <w:rFonts w:cs="mohammad bold art 1" w:hint="cs"/>
                <w:i/>
                <w:sz w:val="24"/>
                <w:szCs w:val="24"/>
                <w:rtl/>
              </w:rPr>
              <w:t>وادي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D11339">
              <w:rPr>
                <w:rFonts w:cs="mohammad bold art 1" w:hint="cs"/>
                <w:sz w:val="24"/>
                <w:szCs w:val="24"/>
                <w:rtl/>
              </w:rPr>
              <w:t>جبل</w:t>
            </w:r>
          </w:p>
        </w:tc>
      </w:tr>
    </w:tbl>
    <w:p w:rsidR="00246271" w:rsidRPr="00246271" w:rsidRDefault="00246271" w:rsidP="00782273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7/ </w:t>
      </w:r>
      <w:r w:rsidR="00782273">
        <w:rPr>
          <w:rFonts w:cs="mohammad bold art 1" w:hint="cs"/>
          <w:sz w:val="28"/>
          <w:szCs w:val="28"/>
          <w:rtl/>
        </w:rPr>
        <w:t>(يا</w:t>
      </w:r>
      <w:r w:rsidR="00782273" w:rsidRPr="00782273">
        <w:rPr>
          <w:rFonts w:cs="mohammad bold art 1"/>
          <w:sz w:val="28"/>
          <w:szCs w:val="28"/>
          <w:rtl/>
        </w:rPr>
        <w:t>أُخْتَ هَارُونَ</w:t>
      </w:r>
      <w:r w:rsidR="00782273" w:rsidRPr="00782273">
        <w:rPr>
          <w:rFonts w:cs="mohammad bold art 1"/>
          <w:sz w:val="28"/>
          <w:szCs w:val="28"/>
        </w:rPr>
        <w:t> </w:t>
      </w:r>
      <w:r w:rsidR="00782273">
        <w:rPr>
          <w:rFonts w:cs="mohammad bold art 1" w:hint="cs"/>
          <w:sz w:val="28"/>
          <w:szCs w:val="28"/>
          <w:rtl/>
        </w:rPr>
        <w:t xml:space="preserve">) هارون هو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782273">
              <w:rPr>
                <w:rFonts w:cs="mohammad bold art 1" w:hint="cs"/>
                <w:sz w:val="24"/>
                <w:szCs w:val="24"/>
                <w:rtl/>
              </w:rPr>
              <w:t xml:space="preserve">رجل صالح في بني إسرائيل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782273">
              <w:rPr>
                <w:rFonts w:cs="mohammad bold art 1" w:hint="cs"/>
                <w:sz w:val="24"/>
                <w:szCs w:val="24"/>
                <w:rtl/>
              </w:rPr>
              <w:t xml:space="preserve">هارون أخي موسى عليهم السلام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782273">
              <w:rPr>
                <w:rFonts w:cs="mohammad bold art 1" w:hint="cs"/>
                <w:i/>
                <w:sz w:val="24"/>
                <w:szCs w:val="24"/>
                <w:rtl/>
              </w:rPr>
              <w:t>رجل صالح من قوم فرعون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691A32">
              <w:rPr>
                <w:rFonts w:cs="mohammad bold art 1" w:hint="cs"/>
                <w:sz w:val="24"/>
                <w:szCs w:val="24"/>
                <w:rtl/>
              </w:rPr>
              <w:t xml:space="preserve">ملك من الملائكة 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8/ </w:t>
      </w:r>
      <w:r w:rsidR="00691A32">
        <w:rPr>
          <w:rFonts w:cs="mohammad bold art 1" w:hint="cs"/>
          <w:sz w:val="28"/>
          <w:szCs w:val="28"/>
          <w:rtl/>
        </w:rPr>
        <w:t xml:space="preserve">يمترون بمعنى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691A32">
              <w:rPr>
                <w:rFonts w:cs="mohammad bold art 1" w:hint="cs"/>
                <w:sz w:val="24"/>
                <w:szCs w:val="24"/>
                <w:rtl/>
              </w:rPr>
              <w:t xml:space="preserve">يتشاورون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691A32">
              <w:rPr>
                <w:rFonts w:cs="mohammad bold art 1" w:hint="cs"/>
                <w:sz w:val="24"/>
                <w:szCs w:val="24"/>
                <w:rtl/>
              </w:rPr>
              <w:t>يختصمون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691A32">
              <w:rPr>
                <w:rFonts w:cs="mohammad bold art 1" w:hint="cs"/>
                <w:i/>
                <w:sz w:val="24"/>
                <w:szCs w:val="24"/>
                <w:rtl/>
              </w:rPr>
              <w:t xml:space="preserve">يتحدثون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515A88">
              <w:rPr>
                <w:rFonts w:cs="mohammad bold art 1" w:hint="cs"/>
                <w:sz w:val="24"/>
                <w:szCs w:val="24"/>
                <w:rtl/>
              </w:rPr>
              <w:t>يتكلمون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9/ </w:t>
      </w:r>
      <w:r w:rsidR="005735C8">
        <w:rPr>
          <w:rFonts w:cs="mohammad bold art 1" w:hint="cs"/>
          <w:sz w:val="28"/>
          <w:szCs w:val="28"/>
          <w:rtl/>
        </w:rPr>
        <w:t>من موضوعات سورة طه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5735C8">
              <w:rPr>
                <w:rFonts w:cs="mohammad bold art 1" w:hint="cs"/>
                <w:sz w:val="24"/>
                <w:szCs w:val="24"/>
                <w:rtl/>
              </w:rPr>
              <w:t>قصة إبراهيم  عليه السلام مع قومه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5735C8">
              <w:rPr>
                <w:rFonts w:cs="mohammad bold art 1" w:hint="cs"/>
                <w:sz w:val="24"/>
                <w:szCs w:val="24"/>
                <w:rtl/>
              </w:rPr>
              <w:t>التذكير بقرب يوم القيامة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5735C8">
              <w:rPr>
                <w:rFonts w:cs="mohammad bold art 1" w:hint="cs"/>
                <w:i/>
                <w:sz w:val="24"/>
                <w:szCs w:val="24"/>
                <w:rtl/>
              </w:rPr>
              <w:t xml:space="preserve">قصة موسى عليه السلام مع السحرة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5735C8">
              <w:rPr>
                <w:rFonts w:cs="mohammad bold art 1" w:hint="cs"/>
                <w:sz w:val="24"/>
                <w:szCs w:val="24"/>
                <w:rtl/>
              </w:rPr>
              <w:t>الرد على منكري البعث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10/ </w:t>
      </w:r>
      <w:r w:rsidR="004578F0" w:rsidRPr="004578F0">
        <w:rPr>
          <w:rFonts w:cs="mohammad bold art 1"/>
          <w:sz w:val="28"/>
          <w:szCs w:val="28"/>
          <w:rtl/>
        </w:rPr>
        <w:t xml:space="preserve"> </w:t>
      </w:r>
      <w:r w:rsidR="004578F0">
        <w:rPr>
          <w:rFonts w:cs="mohammad bold art 1" w:hint="cs"/>
          <w:sz w:val="28"/>
          <w:szCs w:val="28"/>
          <w:rtl/>
        </w:rPr>
        <w:t>(</w:t>
      </w:r>
      <w:r w:rsidR="004578F0" w:rsidRPr="004578F0">
        <w:rPr>
          <w:rFonts w:cs="mohammad bold art 1"/>
          <w:sz w:val="28"/>
          <w:szCs w:val="28"/>
          <w:rtl/>
        </w:rPr>
        <w:t>إِنِّي آنَسْتُ نَارًا لَّعَلِّي آتِيكُم مِّنْهَا بِقَبَسٍ</w:t>
      </w:r>
      <w:r w:rsidR="004578F0">
        <w:rPr>
          <w:rFonts w:cs="mohammad bold art 1" w:hint="cs"/>
          <w:sz w:val="28"/>
          <w:szCs w:val="28"/>
          <w:rtl/>
        </w:rPr>
        <w:t>) أي آتيكم ب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4578F0">
              <w:rPr>
                <w:rFonts w:cs="mohammad bold art 1" w:hint="cs"/>
                <w:sz w:val="24"/>
                <w:szCs w:val="24"/>
                <w:rtl/>
              </w:rPr>
              <w:t xml:space="preserve">كوب ماء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4578F0">
              <w:rPr>
                <w:rFonts w:cs="mohammad bold art 1" w:hint="cs"/>
                <w:sz w:val="24"/>
                <w:szCs w:val="24"/>
                <w:rtl/>
              </w:rPr>
              <w:t xml:space="preserve">قليل من طعام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4578F0">
              <w:rPr>
                <w:rFonts w:cs="mohammad bold art 1" w:hint="cs"/>
                <w:i/>
                <w:sz w:val="24"/>
                <w:szCs w:val="24"/>
                <w:rtl/>
              </w:rPr>
              <w:t xml:space="preserve"> شعلة من نار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4578F0">
              <w:rPr>
                <w:rFonts w:cs="mohammad bold art 1" w:hint="cs"/>
                <w:sz w:val="24"/>
                <w:szCs w:val="24"/>
                <w:rtl/>
              </w:rPr>
              <w:t>لباس دافئ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>1/</w:t>
      </w:r>
      <w:r w:rsidR="00174015">
        <w:rPr>
          <w:rFonts w:cs="mohammad bold art 1" w:hint="cs"/>
          <w:sz w:val="28"/>
          <w:szCs w:val="28"/>
          <w:rtl/>
        </w:rPr>
        <w:t xml:space="preserve"> (</w:t>
      </w:r>
      <w:r w:rsidRPr="00246271">
        <w:rPr>
          <w:rFonts w:cs="mohammad bold art 1" w:hint="cs"/>
          <w:sz w:val="28"/>
          <w:szCs w:val="28"/>
          <w:rtl/>
        </w:rPr>
        <w:t xml:space="preserve"> </w:t>
      </w:r>
      <w:r w:rsidR="00174015" w:rsidRPr="00174015">
        <w:rPr>
          <w:rFonts w:cs="mohammad bold art 1"/>
          <w:sz w:val="28"/>
          <w:szCs w:val="28"/>
          <w:rtl/>
        </w:rPr>
        <w:t>فَإِذَا حِبَالُهُمْ وَعِصِيُّهُمْ يُخَيَّلُ إِلَيْهِ مِن سِحْرِهِمْ أَنَّهَا تَسْعَىٰ</w:t>
      </w:r>
      <w:r w:rsidR="00174015">
        <w:rPr>
          <w:rFonts w:cs="mohammad bold art 1" w:hint="cs"/>
          <w:sz w:val="28"/>
          <w:szCs w:val="28"/>
          <w:rtl/>
        </w:rPr>
        <w:t>)</w:t>
      </w:r>
      <w:r w:rsidR="002147CA">
        <w:rPr>
          <w:rFonts w:cs="mohammad bold art 1" w:hint="cs"/>
          <w:sz w:val="28"/>
          <w:szCs w:val="28"/>
          <w:rtl/>
        </w:rPr>
        <w:t xml:space="preserve"> السحر المراد بالأية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174015">
              <w:rPr>
                <w:rFonts w:cs="mohammad bold art 1" w:hint="cs"/>
                <w:sz w:val="24"/>
                <w:szCs w:val="24"/>
                <w:rtl/>
              </w:rPr>
              <w:t xml:space="preserve">سحر تخييلي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8F4BEF">
              <w:rPr>
                <w:rFonts w:cs="mohammad bold art 1" w:hint="cs"/>
                <w:sz w:val="24"/>
                <w:szCs w:val="24"/>
                <w:rtl/>
              </w:rPr>
              <w:t xml:space="preserve">سحر نفث في العقد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8F4BEF">
              <w:rPr>
                <w:rFonts w:cs="mohammad bold art 1" w:hint="cs"/>
                <w:i/>
                <w:sz w:val="24"/>
                <w:szCs w:val="24"/>
                <w:rtl/>
              </w:rPr>
              <w:t xml:space="preserve">سحر عملي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8F4BEF">
              <w:rPr>
                <w:rFonts w:cs="mohammad bold art 1" w:hint="cs"/>
                <w:sz w:val="24"/>
                <w:szCs w:val="24"/>
                <w:rtl/>
              </w:rPr>
              <w:t xml:space="preserve">سحر التفريق </w:t>
            </w:r>
          </w:p>
        </w:tc>
      </w:tr>
    </w:tbl>
    <w:p w:rsidR="00246271" w:rsidRPr="00246271" w:rsidRDefault="00246271" w:rsidP="006A30F2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>2</w:t>
      </w:r>
      <w:r w:rsidR="006A30F2">
        <w:rPr>
          <w:rFonts w:cs="mohammad bold art 1" w:hint="cs"/>
          <w:sz w:val="28"/>
          <w:szCs w:val="28"/>
          <w:rtl/>
        </w:rPr>
        <w:t>/</w:t>
      </w:r>
      <w:r w:rsidR="00226529">
        <w:rPr>
          <w:rFonts w:cs="mohammad bold art 1" w:hint="cs"/>
          <w:sz w:val="28"/>
          <w:szCs w:val="28"/>
          <w:rtl/>
        </w:rPr>
        <w:t xml:space="preserve"> </w:t>
      </w:r>
      <w:r w:rsidR="006A30F2">
        <w:rPr>
          <w:rFonts w:cs="mohammad bold art 1" w:hint="cs"/>
          <w:sz w:val="28"/>
          <w:szCs w:val="28"/>
          <w:rtl/>
        </w:rPr>
        <w:t xml:space="preserve">نفشت يعني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6A30F2">
              <w:rPr>
                <w:rFonts w:cs="mohammad bold art 1" w:hint="cs"/>
                <w:sz w:val="24"/>
                <w:szCs w:val="24"/>
                <w:rtl/>
              </w:rPr>
              <w:t xml:space="preserve">الرعي في النهار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6A30F2">
              <w:rPr>
                <w:rFonts w:cs="mohammad bold art 1" w:hint="cs"/>
                <w:sz w:val="24"/>
                <w:szCs w:val="24"/>
                <w:rtl/>
              </w:rPr>
              <w:t xml:space="preserve">الرعي في الليل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6A30F2">
              <w:rPr>
                <w:rFonts w:cs="mohammad bold art 1" w:hint="cs"/>
                <w:i/>
                <w:sz w:val="24"/>
                <w:szCs w:val="24"/>
                <w:rtl/>
              </w:rPr>
              <w:t xml:space="preserve">حرثت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0F165D">
              <w:rPr>
                <w:rFonts w:cs="mohammad bold art 1" w:hint="cs"/>
                <w:sz w:val="24"/>
                <w:szCs w:val="24"/>
                <w:rtl/>
              </w:rPr>
              <w:t>شربت</w:t>
            </w:r>
          </w:p>
        </w:tc>
      </w:tr>
    </w:tbl>
    <w:p w:rsidR="00246271" w:rsidRPr="00246271" w:rsidRDefault="00246271" w:rsidP="000F165D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 xml:space="preserve">3/ </w:t>
      </w:r>
      <w:r w:rsidR="000F165D">
        <w:rPr>
          <w:rFonts w:cs="mohammad bold art 1" w:hint="cs"/>
          <w:sz w:val="28"/>
          <w:szCs w:val="28"/>
          <w:rtl/>
        </w:rPr>
        <w:t>(</w:t>
      </w:r>
      <w:r w:rsidR="000F165D" w:rsidRPr="000F165D">
        <w:rPr>
          <w:rFonts w:cs="mohammad bold art 1"/>
          <w:sz w:val="28"/>
          <w:szCs w:val="28"/>
          <w:rtl/>
        </w:rPr>
        <w:t>وَعَلَّمْنَاهُ صَنْعَةَ لَبُوسٍ لَّكُمْ</w:t>
      </w:r>
      <w:r w:rsidR="000F165D">
        <w:rPr>
          <w:rFonts w:cs="mohammad bold art 1" w:hint="cs"/>
          <w:sz w:val="28"/>
          <w:szCs w:val="28"/>
          <w:rtl/>
        </w:rPr>
        <w:t xml:space="preserve">) كانت مهنة داود عليه السلام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0F165D">
              <w:rPr>
                <w:rFonts w:cs="mohammad bold art 1" w:hint="cs"/>
                <w:sz w:val="24"/>
                <w:szCs w:val="24"/>
                <w:rtl/>
              </w:rPr>
              <w:t xml:space="preserve">صناعة الدروع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0F165D">
              <w:rPr>
                <w:rFonts w:cs="mohammad bold art 1" w:hint="cs"/>
                <w:sz w:val="24"/>
                <w:szCs w:val="24"/>
                <w:rtl/>
              </w:rPr>
              <w:t xml:space="preserve">الزراعة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0F165D">
              <w:rPr>
                <w:rFonts w:cs="mohammad bold art 1" w:hint="cs"/>
                <w:i/>
                <w:sz w:val="24"/>
                <w:szCs w:val="24"/>
                <w:rtl/>
              </w:rPr>
              <w:t xml:space="preserve">التجارة 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0F165D">
              <w:rPr>
                <w:rFonts w:cs="mohammad bold art 1" w:hint="cs"/>
                <w:sz w:val="24"/>
                <w:szCs w:val="24"/>
                <w:rtl/>
              </w:rPr>
              <w:t>الخياطة</w:t>
            </w:r>
          </w:p>
        </w:tc>
      </w:tr>
    </w:tbl>
    <w:p w:rsidR="00246271" w:rsidRDefault="00AF3A48" w:rsidP="00246271">
      <w:pPr>
        <w:tabs>
          <w:tab w:val="left" w:pos="4814"/>
        </w:tabs>
        <w:rPr>
          <w:rFonts w:cs="mohammad bold art 1" w:hint="cs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lastRenderedPageBreak/>
        <w:t xml:space="preserve">                                                       يتبع </w:t>
      </w:r>
    </w:p>
    <w:p w:rsidR="004A341D" w:rsidRPr="00246271" w:rsidRDefault="004A341D" w:rsidP="004A341D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 xml:space="preserve">14/ فتى يعني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4A341D">
              <w:rPr>
                <w:rFonts w:cs="mohammad bold art 1" w:hint="cs"/>
                <w:sz w:val="24"/>
                <w:szCs w:val="24"/>
                <w:rtl/>
              </w:rPr>
              <w:t>الرجل الكبير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4A341D">
              <w:rPr>
                <w:rFonts w:cs="mohammad bold art 1" w:hint="cs"/>
                <w:sz w:val="24"/>
                <w:szCs w:val="24"/>
                <w:rtl/>
              </w:rPr>
              <w:t xml:space="preserve">الشاب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4A341D">
              <w:rPr>
                <w:rFonts w:cs="mohammad bold art 1" w:hint="cs"/>
                <w:i/>
                <w:sz w:val="24"/>
                <w:szCs w:val="24"/>
                <w:rtl/>
              </w:rPr>
              <w:t xml:space="preserve">الصبي الصغير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4A341D">
              <w:rPr>
                <w:rFonts w:cs="mohammad bold art 1" w:hint="cs"/>
                <w:sz w:val="24"/>
                <w:szCs w:val="24"/>
                <w:rtl/>
              </w:rPr>
              <w:t xml:space="preserve">الطفل 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 xml:space="preserve">5/ </w:t>
      </w:r>
      <w:r w:rsidR="007E0A5F">
        <w:rPr>
          <w:rFonts w:cs="mohammad bold art 1" w:hint="cs"/>
          <w:sz w:val="28"/>
          <w:szCs w:val="28"/>
          <w:rtl/>
        </w:rPr>
        <w:t xml:space="preserve">أمر الله أم موسى أن تطرح إبنها في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7E0A5F">
              <w:rPr>
                <w:rFonts w:cs="mohammad bold art 1" w:hint="cs"/>
                <w:sz w:val="24"/>
                <w:szCs w:val="24"/>
                <w:rtl/>
              </w:rPr>
              <w:t xml:space="preserve">البحر الأحمر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7E0A5F">
              <w:rPr>
                <w:rFonts w:cs="mohammad bold art 1" w:hint="cs"/>
                <w:sz w:val="24"/>
                <w:szCs w:val="24"/>
                <w:rtl/>
              </w:rPr>
              <w:t xml:space="preserve">نهر الكوثر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7E0A5F">
              <w:rPr>
                <w:rFonts w:cs="mohammad bold art 1" w:hint="cs"/>
                <w:i/>
                <w:sz w:val="24"/>
                <w:szCs w:val="24"/>
                <w:rtl/>
              </w:rPr>
              <w:t xml:space="preserve">نهر النيل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7E0A5F">
              <w:rPr>
                <w:rFonts w:cs="mohammad bold art 1" w:hint="cs"/>
                <w:sz w:val="24"/>
                <w:szCs w:val="24"/>
                <w:rtl/>
              </w:rPr>
              <w:t xml:space="preserve">نهر الفرات </w:t>
            </w:r>
          </w:p>
        </w:tc>
      </w:tr>
    </w:tbl>
    <w:p w:rsidR="00246271" w:rsidRPr="00246271" w:rsidRDefault="00246271" w:rsidP="00443E2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 xml:space="preserve">6/ </w:t>
      </w:r>
      <w:r w:rsidR="00443E21">
        <w:rPr>
          <w:rFonts w:cs="mohammad bold art 1" w:hint="cs"/>
          <w:sz w:val="28"/>
          <w:szCs w:val="28"/>
          <w:rtl/>
        </w:rPr>
        <w:t xml:space="preserve">أحد أنبياء  بني إسرائيل وكان نجارا ياكل من عمل يده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443E21">
              <w:rPr>
                <w:rFonts w:cs="mohammad bold art 1" w:hint="cs"/>
                <w:sz w:val="24"/>
                <w:szCs w:val="24"/>
                <w:rtl/>
              </w:rPr>
              <w:t xml:space="preserve">موسى عليه السلام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443E21">
              <w:rPr>
                <w:rFonts w:cs="mohammad bold art 1" w:hint="cs"/>
                <w:sz w:val="24"/>
                <w:szCs w:val="24"/>
                <w:rtl/>
              </w:rPr>
              <w:t xml:space="preserve">الياس عليه السلام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443E21">
              <w:rPr>
                <w:rFonts w:cs="mohammad bold art 1" w:hint="cs"/>
                <w:i/>
                <w:sz w:val="24"/>
                <w:szCs w:val="24"/>
                <w:rtl/>
              </w:rPr>
              <w:t xml:space="preserve">زكريا عليه السلام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443E21">
              <w:rPr>
                <w:rFonts w:cs="mohammad bold art 1" w:hint="cs"/>
                <w:sz w:val="24"/>
                <w:szCs w:val="24"/>
                <w:rtl/>
              </w:rPr>
              <w:t xml:space="preserve">ادريس عليه السلام </w:t>
            </w:r>
          </w:p>
        </w:tc>
      </w:tr>
    </w:tbl>
    <w:p w:rsidR="00246271" w:rsidRDefault="00246271" w:rsidP="00874D85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3B690D">
        <w:rPr>
          <w:rFonts w:cs="mohammad bold art 1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D0C72E" wp14:editId="6E75EB34">
                <wp:simplePos x="0" y="0"/>
                <wp:positionH relativeFrom="column">
                  <wp:posOffset>207010</wp:posOffset>
                </wp:positionH>
                <wp:positionV relativeFrom="paragraph">
                  <wp:posOffset>194615</wp:posOffset>
                </wp:positionV>
                <wp:extent cx="659765" cy="659765"/>
                <wp:effectExtent l="0" t="0" r="26035" b="26035"/>
                <wp:wrapNone/>
                <wp:docPr id="316" name="مستطيل مستدير الزوايا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" cy="6597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316" o:spid="_x0000_s1026" style="position:absolute;left:0;text-align:left;margin-left:16.3pt;margin-top:15.3pt;width:51.95pt;height:51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cs="mohammad bold art 1"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46271" w:rsidRDefault="002147CA" w:rsidP="00246271">
      <w:pPr>
        <w:jc w:val="lowKashida"/>
        <w:rPr>
          <w:b/>
          <w:bCs/>
          <w:sz w:val="32"/>
          <w:szCs w:val="32"/>
          <w:rtl/>
        </w:rPr>
      </w:pPr>
      <w:r>
        <w:rPr>
          <w:rFonts w:cs="mohammad bold art 1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2DB00E" wp14:editId="05C7D8AA">
                <wp:simplePos x="0" y="0"/>
                <wp:positionH relativeFrom="column">
                  <wp:posOffset>-918845</wp:posOffset>
                </wp:positionH>
                <wp:positionV relativeFrom="paragraph">
                  <wp:posOffset>2540</wp:posOffset>
                </wp:positionV>
                <wp:extent cx="419100" cy="278765"/>
                <wp:effectExtent l="0" t="0" r="19050" b="2603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7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7CA" w:rsidRPr="002147CA" w:rsidRDefault="002147C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6" type="#_x0000_t202" style="position:absolute;left:0;text-align:left;margin-left:-72.35pt;margin-top:.2pt;width:33pt;height:2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" fillcolor="white [3201]" strokeweight=".5pt">
                <v:textbox>
                  <w:txbxContent>
                    <w:p w:rsidR="002147CA" w:rsidRPr="002147CA" w:rsidRDefault="002147C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46271" w:rsidRDefault="00246271" w:rsidP="00246271">
      <w:pPr>
        <w:rPr>
          <w:rFonts w:cs="mohammad bold art 1"/>
          <w:b/>
          <w:bCs/>
          <w:sz w:val="28"/>
          <w:szCs w:val="28"/>
          <w:rtl/>
        </w:rPr>
      </w:pPr>
      <w:r w:rsidRPr="003B690D">
        <w:rPr>
          <w:rFonts w:cs="mohammad bold art 1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7FF8F2" wp14:editId="327E4ACF">
                <wp:simplePos x="0" y="0"/>
                <wp:positionH relativeFrom="column">
                  <wp:posOffset>207010</wp:posOffset>
                </wp:positionH>
                <wp:positionV relativeFrom="paragraph">
                  <wp:posOffset>20625</wp:posOffset>
                </wp:positionV>
                <wp:extent cx="659765" cy="0"/>
                <wp:effectExtent l="0" t="0" r="26035" b="19050"/>
                <wp:wrapNone/>
                <wp:docPr id="317" name="رابط مستقيم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9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7" o:spid="_x0000_s1026" style="position:absolute;left:0;text-align:left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3pt,1.6pt" to="68.2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" strokecolor="#5b9bd5 [3204]" strokeweight=".5pt">
                <v:stroke joinstyle="miter"/>
              </v:line>
            </w:pict>
          </mc:Fallback>
        </mc:AlternateContent>
      </w:r>
      <w:r w:rsidRPr="00A35D3C">
        <w:rPr>
          <w:rFonts w:cs="mohammad bold art 1" w:hint="cs"/>
          <w:b/>
          <w:bCs/>
          <w:sz w:val="32"/>
          <w:szCs w:val="28"/>
          <w:rtl/>
        </w:rPr>
        <w:t>السؤال ا</w:t>
      </w:r>
      <w:r>
        <w:rPr>
          <w:rFonts w:cs="mohammad bold art 1" w:hint="cs"/>
          <w:b/>
          <w:bCs/>
          <w:sz w:val="32"/>
          <w:szCs w:val="28"/>
          <w:rtl/>
        </w:rPr>
        <w:t>لثاني</w:t>
      </w:r>
      <w:r w:rsidRPr="00A35D3C">
        <w:rPr>
          <w:rFonts w:cs="mohammad bold art 1" w:hint="cs"/>
          <w:b/>
          <w:bCs/>
          <w:sz w:val="32"/>
          <w:szCs w:val="28"/>
          <w:rtl/>
        </w:rPr>
        <w:t xml:space="preserve"> : </w:t>
      </w:r>
      <w:r>
        <w:rPr>
          <w:rFonts w:cs="mohammad bold art 1" w:hint="cs"/>
          <w:b/>
          <w:bCs/>
          <w:sz w:val="32"/>
          <w:szCs w:val="28"/>
          <w:rtl/>
        </w:rPr>
        <w:t>ضعي كلمة صح أمام العبارة الصحيحة وكلمة خطأ أمام العبارة الخاطئة</w:t>
      </w:r>
      <w:r w:rsidRPr="00A35D3C">
        <w:rPr>
          <w:rFonts w:cs="mohammad bold art 1" w:hint="cs"/>
          <w:b/>
          <w:bCs/>
          <w:sz w:val="32"/>
          <w:szCs w:val="28"/>
          <w:rtl/>
        </w:rPr>
        <w:t xml:space="preserve"> </w:t>
      </w:r>
      <w:r>
        <w:rPr>
          <w:rFonts w:cs="mohammad bold art 1" w:hint="cs"/>
          <w:b/>
          <w:bCs/>
          <w:sz w:val="32"/>
          <w:szCs w:val="28"/>
          <w:rtl/>
        </w:rPr>
        <w:t xml:space="preserve">فيما يلي </w:t>
      </w:r>
      <w:r w:rsidRPr="00A35D3C">
        <w:rPr>
          <w:rFonts w:cs="mohammad bold art 1" w:hint="cs"/>
          <w:b/>
          <w:bCs/>
          <w:sz w:val="32"/>
          <w:szCs w:val="28"/>
          <w:rtl/>
        </w:rPr>
        <w:t>..</w:t>
      </w:r>
    </w:p>
    <w:p w:rsidR="00246271" w:rsidRDefault="00246271" w:rsidP="00246271">
      <w:pPr>
        <w:rPr>
          <w:rFonts w:cs="mohammad bold art 1"/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tblInd w:w="249" w:type="dxa"/>
        <w:tblLook w:val="04A0" w:firstRow="1" w:lastRow="0" w:firstColumn="1" w:lastColumn="0" w:noHBand="0" w:noVBand="1"/>
      </w:tblPr>
      <w:tblGrid>
        <w:gridCol w:w="667"/>
        <w:gridCol w:w="8462"/>
        <w:gridCol w:w="1195"/>
      </w:tblGrid>
      <w:tr w:rsidR="00246271" w:rsidRPr="0071721D" w:rsidTr="006716A6">
        <w:trPr>
          <w:trHeight w:val="312"/>
        </w:trPr>
        <w:tc>
          <w:tcPr>
            <w:tcW w:w="667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الرقم</w:t>
            </w:r>
          </w:p>
        </w:tc>
        <w:tc>
          <w:tcPr>
            <w:tcW w:w="8462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العبارة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صح أم خطأ</w:t>
            </w:r>
          </w:p>
        </w:tc>
      </w:tr>
      <w:tr w:rsidR="00246271" w:rsidRPr="0071721D" w:rsidTr="006716A6">
        <w:trPr>
          <w:trHeight w:val="541"/>
        </w:trPr>
        <w:tc>
          <w:tcPr>
            <w:tcW w:w="667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1</w:t>
            </w:r>
            <w:r w:rsidR="00384DC1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7</w:t>
            </w: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515A88" w:rsidP="00C95B58">
            <w:pPr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أن أولى الناس بنصح الإنسان وإرشاده إلى الخير وتحذيره من الشر أقرب الناس إليه ولاسيما والديه 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  <w:tr w:rsidR="00246271" w:rsidRPr="0071721D" w:rsidTr="006716A6">
        <w:trPr>
          <w:trHeight w:val="511"/>
        </w:trPr>
        <w:tc>
          <w:tcPr>
            <w:tcW w:w="667" w:type="dxa"/>
          </w:tcPr>
          <w:p w:rsidR="00246271" w:rsidRPr="0071721D" w:rsidRDefault="00384DC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18</w:t>
            </w:r>
            <w:r w:rsidR="00246271"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515A88" w:rsidP="00C95B58">
            <w:pPr>
              <w:rPr>
                <w:rFonts w:cs="mohammad bold art 1"/>
                <w:b/>
                <w:bCs/>
                <w:i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ملياً تعني زمنا قصيراً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  <w:tr w:rsidR="00246271" w:rsidRPr="0071721D" w:rsidTr="006716A6">
        <w:trPr>
          <w:trHeight w:val="476"/>
        </w:trPr>
        <w:tc>
          <w:tcPr>
            <w:tcW w:w="667" w:type="dxa"/>
          </w:tcPr>
          <w:p w:rsidR="00246271" w:rsidRPr="0071721D" w:rsidRDefault="00384DC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19</w:t>
            </w:r>
            <w:r w:rsidR="00246271"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/ </w:t>
            </w:r>
          </w:p>
        </w:tc>
        <w:tc>
          <w:tcPr>
            <w:tcW w:w="8462" w:type="dxa"/>
          </w:tcPr>
          <w:p w:rsidR="00246271" w:rsidRPr="0071721D" w:rsidRDefault="009F1111" w:rsidP="00C95B58">
            <w:pPr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الثرى هو التراب الندي والمراد به الأرض 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  <w:tr w:rsidR="00246271" w:rsidRPr="0071721D" w:rsidTr="006716A6">
        <w:trPr>
          <w:trHeight w:val="545"/>
        </w:trPr>
        <w:tc>
          <w:tcPr>
            <w:tcW w:w="667" w:type="dxa"/>
          </w:tcPr>
          <w:p w:rsidR="00246271" w:rsidRDefault="00384DC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20</w:t>
            </w:r>
            <w:r w:rsidR="00246271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9F1111" w:rsidP="00C95B58">
            <w:pPr>
              <w:rPr>
                <w:rFonts w:cs="mohammad bold art 1"/>
                <w:b/>
                <w:bCs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كان </w:t>
            </w:r>
            <w:r w:rsidR="00174015"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في لسان هارون لثغة لايستطيع معها الإفصاح </w:t>
            </w:r>
          </w:p>
        </w:tc>
        <w:tc>
          <w:tcPr>
            <w:tcW w:w="1195" w:type="dxa"/>
          </w:tcPr>
          <w:p w:rsidR="00246271" w:rsidRPr="0071721D" w:rsidRDefault="006716A6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  <w:tr w:rsidR="00246271" w:rsidRPr="0071721D" w:rsidTr="006716A6">
        <w:trPr>
          <w:trHeight w:val="545"/>
        </w:trPr>
        <w:tc>
          <w:tcPr>
            <w:tcW w:w="667" w:type="dxa"/>
          </w:tcPr>
          <w:p w:rsidR="00246271" w:rsidRPr="0071721D" w:rsidRDefault="00384DC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21</w:t>
            </w:r>
            <w:r w:rsidR="00246271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174015" w:rsidP="00C95B58">
            <w:pPr>
              <w:rPr>
                <w:rFonts w:cs="mohammad bold art 1"/>
                <w:b/>
                <w:bCs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مدين: بلدة شعيب عليه السلام </w:t>
            </w:r>
          </w:p>
        </w:tc>
        <w:tc>
          <w:tcPr>
            <w:tcW w:w="1195" w:type="dxa"/>
          </w:tcPr>
          <w:p w:rsidR="00246271" w:rsidRPr="0071721D" w:rsidRDefault="006716A6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  <w:tr w:rsidR="00246271" w:rsidRPr="0071721D" w:rsidTr="006716A6">
        <w:trPr>
          <w:trHeight w:val="545"/>
        </w:trPr>
        <w:tc>
          <w:tcPr>
            <w:tcW w:w="667" w:type="dxa"/>
          </w:tcPr>
          <w:p w:rsidR="00246271" w:rsidRPr="0071721D" w:rsidRDefault="00384DC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22</w:t>
            </w:r>
            <w:r w:rsidR="00246271"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43684B" w:rsidP="00C95B58">
            <w:pPr>
              <w:rPr>
                <w:rFonts w:cs="mohammad bold art 1"/>
                <w:b/>
                <w:bCs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فجاجا: الطريق الواسع بين جبلين 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  <w:tr w:rsidR="00246271" w:rsidRPr="0071721D" w:rsidTr="006716A6">
        <w:trPr>
          <w:trHeight w:val="433"/>
        </w:trPr>
        <w:tc>
          <w:tcPr>
            <w:tcW w:w="667" w:type="dxa"/>
          </w:tcPr>
          <w:p w:rsidR="00246271" w:rsidRPr="0071721D" w:rsidRDefault="00384DC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23</w:t>
            </w:r>
            <w:r w:rsidR="00246271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6A30F2" w:rsidP="00C95B58">
            <w:pPr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6A30F2"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  <w:t>( فَجَعَلَهُمْ جُذَاذًا) يعني</w:t>
            </w: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 حطاما 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  <w:tr w:rsidR="00246271" w:rsidRPr="0071721D" w:rsidTr="006716A6">
        <w:trPr>
          <w:trHeight w:val="453"/>
        </w:trPr>
        <w:tc>
          <w:tcPr>
            <w:tcW w:w="667" w:type="dxa"/>
          </w:tcPr>
          <w:p w:rsidR="00246271" w:rsidRPr="0071721D" w:rsidRDefault="00384DC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24</w:t>
            </w:r>
            <w:r w:rsidR="00246271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2D0780" w:rsidRDefault="004A341D" w:rsidP="00C95B58">
            <w:pPr>
              <w:rPr>
                <w:rFonts w:cs="mohammad bold art 1"/>
                <w:b/>
                <w:bCs/>
                <w:i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يختبر الله الناس بالخير والشر ابتلاء لهم لينظر هل يشكرون فيما يحبون ويصبرون فيما يكرهون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</w:tbl>
    <w:p w:rsidR="002B4BEE" w:rsidRDefault="002B4BEE" w:rsidP="00B71448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p w:rsidR="00874D85" w:rsidRDefault="00874D85" w:rsidP="00B71448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>السؤال الثالث :</w:t>
      </w:r>
      <w:r w:rsidR="009F1111">
        <w:rPr>
          <w:rFonts w:cs="mohammad bold art 1" w:hint="cs"/>
          <w:b/>
          <w:bCs/>
          <w:sz w:val="28"/>
          <w:szCs w:val="28"/>
          <w:rtl/>
        </w:rPr>
        <w:t xml:space="preserve">عددي 3 من معجزات موسى عليه السلام كما ذكرت في الأيات </w:t>
      </w:r>
    </w:p>
    <w:p w:rsidR="00874D85" w:rsidRDefault="00384DC1" w:rsidP="00B71448">
      <w:pPr>
        <w:jc w:val="lowKashida"/>
        <w:rPr>
          <w:rFonts w:cs="mohammad bold art 1" w:hint="cs"/>
          <w:b/>
          <w:bCs/>
          <w:sz w:val="28"/>
          <w:szCs w:val="28"/>
          <w:rtl/>
        </w:rPr>
      </w:pPr>
      <w:r w:rsidRPr="003B690D">
        <w:rPr>
          <w:rFonts w:cs="mohammad bold art 1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AB5E0B" wp14:editId="6D43C142">
                <wp:simplePos x="0" y="0"/>
                <wp:positionH relativeFrom="column">
                  <wp:posOffset>397510</wp:posOffset>
                </wp:positionH>
                <wp:positionV relativeFrom="paragraph">
                  <wp:posOffset>130175</wp:posOffset>
                </wp:positionV>
                <wp:extent cx="659765" cy="659765"/>
                <wp:effectExtent l="0" t="0" r="26035" b="26035"/>
                <wp:wrapNone/>
                <wp:docPr id="24" name="مستطيل مستدير الزوايا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" cy="6597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24" o:spid="_x0000_s1026" style="position:absolute;left:0;text-align:left;margin-left:31.3pt;margin-top:10.25pt;width:51.95pt;height:51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" fillcolor="window" strokecolor="#70ad47" strokeweight="1pt">
                <v:stroke joinstyle="miter"/>
              </v:roundrect>
            </w:pict>
          </mc:Fallback>
        </mc:AlternateContent>
      </w:r>
      <w:r>
        <w:rPr>
          <w:rFonts w:cs="mohammad bold art 1" w:hint="cs"/>
          <w:b/>
          <w:bCs/>
          <w:sz w:val="28"/>
          <w:szCs w:val="28"/>
          <w:rtl/>
        </w:rPr>
        <w:t>25</w:t>
      </w:r>
      <w:r w:rsidR="0043684B">
        <w:rPr>
          <w:rFonts w:cs="mohammad bold art 1" w:hint="cs"/>
          <w:b/>
          <w:bCs/>
          <w:sz w:val="28"/>
          <w:szCs w:val="28"/>
          <w:rtl/>
        </w:rPr>
        <w:t>-</w:t>
      </w:r>
      <w:r w:rsidR="00443E21">
        <w:rPr>
          <w:rFonts w:cs="mohammad bold art 1" w:hint="cs"/>
          <w:b/>
          <w:bCs/>
          <w:sz w:val="28"/>
          <w:szCs w:val="28"/>
          <w:rtl/>
        </w:rPr>
        <w:t>.........................................................</w:t>
      </w:r>
      <w:r>
        <w:rPr>
          <w:rFonts w:cs="mohammad bold art 1" w:hint="cs"/>
          <w:b/>
          <w:bCs/>
          <w:sz w:val="28"/>
          <w:szCs w:val="28"/>
          <w:rtl/>
        </w:rPr>
        <w:t xml:space="preserve">                                               </w:t>
      </w:r>
    </w:p>
    <w:p w:rsidR="00443E21" w:rsidRDefault="00443E21" w:rsidP="00B71448">
      <w:pPr>
        <w:jc w:val="lowKashida"/>
        <w:rPr>
          <w:rFonts w:cs="mohammad bold art 1" w:hint="cs"/>
          <w:b/>
          <w:bCs/>
          <w:sz w:val="28"/>
          <w:szCs w:val="28"/>
          <w:rtl/>
        </w:rPr>
      </w:pPr>
    </w:p>
    <w:p w:rsidR="0043684B" w:rsidRDefault="00384DC1" w:rsidP="00B71448">
      <w:pPr>
        <w:jc w:val="lowKashida"/>
        <w:rPr>
          <w:rFonts w:cs="mohammad bold art 1" w:hint="cs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14605</wp:posOffset>
                </wp:positionV>
                <wp:extent cx="659765" cy="0"/>
                <wp:effectExtent l="0" t="0" r="26035" b="19050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15pt,1.15pt" to="83.1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>
        <w:rPr>
          <w:rFonts w:cs="mohammad bold art 1" w:hint="cs"/>
          <w:b/>
          <w:bCs/>
          <w:sz w:val="28"/>
          <w:szCs w:val="28"/>
          <w:rtl/>
        </w:rPr>
        <w:t>26</w:t>
      </w:r>
      <w:r w:rsidR="0043684B">
        <w:rPr>
          <w:rFonts w:cs="mohammad bold art 1" w:hint="cs"/>
          <w:b/>
          <w:bCs/>
          <w:sz w:val="28"/>
          <w:szCs w:val="28"/>
          <w:rtl/>
        </w:rPr>
        <w:t>-</w:t>
      </w:r>
      <w:r w:rsidR="00443E21">
        <w:rPr>
          <w:rFonts w:cs="mohammad bold art 1" w:hint="cs"/>
          <w:b/>
          <w:bCs/>
          <w:sz w:val="28"/>
          <w:szCs w:val="28"/>
          <w:rtl/>
        </w:rPr>
        <w:t>.........................................................</w:t>
      </w:r>
    </w:p>
    <w:p w:rsidR="00443E21" w:rsidRDefault="00443E21" w:rsidP="00B71448">
      <w:pPr>
        <w:jc w:val="lowKashida"/>
        <w:rPr>
          <w:rFonts w:cs="mohammad bold art 1" w:hint="cs"/>
          <w:b/>
          <w:bCs/>
          <w:sz w:val="28"/>
          <w:szCs w:val="28"/>
          <w:rtl/>
        </w:rPr>
      </w:pPr>
    </w:p>
    <w:p w:rsidR="0043684B" w:rsidRDefault="00384DC1" w:rsidP="00B71448">
      <w:pPr>
        <w:jc w:val="lowKashida"/>
        <w:rPr>
          <w:rFonts w:cs="mohammad bold art 1" w:hint="cs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>27</w:t>
      </w:r>
      <w:r w:rsidR="0043684B">
        <w:rPr>
          <w:rFonts w:cs="mohammad bold art 1" w:hint="cs"/>
          <w:b/>
          <w:bCs/>
          <w:sz w:val="28"/>
          <w:szCs w:val="28"/>
          <w:rtl/>
        </w:rPr>
        <w:t>-</w:t>
      </w:r>
      <w:r w:rsidR="00443E21">
        <w:rPr>
          <w:rFonts w:cs="mohammad bold art 1" w:hint="cs"/>
          <w:b/>
          <w:bCs/>
          <w:sz w:val="28"/>
          <w:szCs w:val="28"/>
          <w:rtl/>
        </w:rPr>
        <w:t>.........................................................</w:t>
      </w:r>
    </w:p>
    <w:p w:rsidR="00874D85" w:rsidRDefault="00874D85" w:rsidP="00B71448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p w:rsidR="00874D85" w:rsidRDefault="00874D85" w:rsidP="00B71448">
      <w:pPr>
        <w:jc w:val="lowKashida"/>
        <w:rPr>
          <w:rFonts w:cs="mohammad bold art 1" w:hint="cs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>السؤال الرابع :</w:t>
      </w:r>
      <w:r w:rsidR="00443E21">
        <w:rPr>
          <w:rFonts w:cs="mohammad bold art 1" w:hint="cs"/>
          <w:b/>
          <w:bCs/>
          <w:sz w:val="28"/>
          <w:szCs w:val="28"/>
          <w:rtl/>
        </w:rPr>
        <w:t xml:space="preserve"> أكملي الفراغات التالية بما يناسبها </w:t>
      </w:r>
    </w:p>
    <w:p w:rsidR="007909E9" w:rsidRDefault="007909E9" w:rsidP="00B71448">
      <w:pPr>
        <w:jc w:val="lowKashida"/>
        <w:rPr>
          <w:rFonts w:cs="mohammad bold art 1" w:hint="cs"/>
          <w:b/>
          <w:bCs/>
          <w:sz w:val="28"/>
          <w:szCs w:val="28"/>
          <w:rtl/>
        </w:rPr>
      </w:pPr>
    </w:p>
    <w:p w:rsidR="00443E21" w:rsidRPr="00384DC1" w:rsidRDefault="00384DC1" w:rsidP="00384DC1">
      <w:pPr>
        <w:ind w:left="360"/>
        <w:jc w:val="lowKashida"/>
        <w:rPr>
          <w:rFonts w:cs="mohammad bold art 1" w:hint="cs"/>
          <w:b/>
          <w:bCs/>
          <w:sz w:val="28"/>
          <w:szCs w:val="28"/>
        </w:rPr>
      </w:pPr>
      <w:r>
        <w:rPr>
          <w:rFonts w:cs="mohammad bold art 1" w:hint="cs"/>
          <w:b/>
          <w:bCs/>
          <w:sz w:val="28"/>
          <w:szCs w:val="28"/>
          <w:rtl/>
        </w:rPr>
        <w:t>28-</w:t>
      </w:r>
      <w:r w:rsidR="00443E21" w:rsidRPr="00384DC1">
        <w:rPr>
          <w:rFonts w:cs="mohammad bold art 1" w:hint="cs"/>
          <w:b/>
          <w:bCs/>
          <w:sz w:val="28"/>
          <w:szCs w:val="28"/>
          <w:rtl/>
        </w:rPr>
        <w:t xml:space="preserve">الحكمة من ذكر قصص </w:t>
      </w:r>
      <w:r w:rsidR="007909E9" w:rsidRPr="00384DC1">
        <w:rPr>
          <w:rFonts w:cs="mohammad bold art 1" w:hint="cs"/>
          <w:b/>
          <w:bCs/>
          <w:sz w:val="28"/>
          <w:szCs w:val="28"/>
          <w:rtl/>
        </w:rPr>
        <w:t>ا</w:t>
      </w:r>
      <w:r w:rsidR="00443E21" w:rsidRPr="00384DC1">
        <w:rPr>
          <w:rFonts w:cs="mohammad bold art 1" w:hint="cs"/>
          <w:b/>
          <w:bCs/>
          <w:sz w:val="28"/>
          <w:szCs w:val="28"/>
          <w:rtl/>
        </w:rPr>
        <w:t>لأنبياء السابقين ....................................................</w:t>
      </w:r>
    </w:p>
    <w:p w:rsidR="00AF3A48" w:rsidRDefault="00AF3A48" w:rsidP="00AF3A48">
      <w:pPr>
        <w:pStyle w:val="a7"/>
        <w:jc w:val="lowKashida"/>
        <w:rPr>
          <w:rFonts w:cs="mohammad bold art 1" w:hint="cs"/>
          <w:b/>
          <w:bCs/>
          <w:sz w:val="28"/>
          <w:szCs w:val="28"/>
        </w:rPr>
      </w:pPr>
    </w:p>
    <w:p w:rsidR="00443E21" w:rsidRPr="00384DC1" w:rsidRDefault="00384DC1" w:rsidP="00384DC1">
      <w:pPr>
        <w:ind w:left="360"/>
        <w:jc w:val="lowKashida"/>
        <w:rPr>
          <w:rFonts w:cs="mohammad bold art 1" w:hint="cs"/>
          <w:b/>
          <w:bCs/>
          <w:sz w:val="28"/>
          <w:szCs w:val="28"/>
        </w:rPr>
      </w:pPr>
      <w:r>
        <w:rPr>
          <w:rFonts w:cs="mohammad bold art 1" w:hint="cs"/>
          <w:b/>
          <w:bCs/>
          <w:sz w:val="28"/>
          <w:szCs w:val="28"/>
          <w:rtl/>
        </w:rPr>
        <w:t>29-</w:t>
      </w:r>
      <w:r w:rsidR="00AF3A48" w:rsidRPr="00384DC1">
        <w:rPr>
          <w:rFonts w:cs="mohammad bold art 1" w:hint="cs"/>
          <w:b/>
          <w:bCs/>
          <w:sz w:val="28"/>
          <w:szCs w:val="28"/>
          <w:rtl/>
        </w:rPr>
        <w:t>الحكمة من خلق الجبال الرواسي ...........................................</w:t>
      </w:r>
    </w:p>
    <w:p w:rsidR="00AF3A48" w:rsidRDefault="00AF3A48" w:rsidP="00AF3A48">
      <w:pPr>
        <w:pStyle w:val="a7"/>
        <w:jc w:val="lowKashida"/>
        <w:rPr>
          <w:rFonts w:cs="mohammad bold art 1" w:hint="cs"/>
          <w:b/>
          <w:bCs/>
          <w:sz w:val="28"/>
          <w:szCs w:val="28"/>
        </w:rPr>
      </w:pPr>
    </w:p>
    <w:p w:rsidR="00AF3A48" w:rsidRPr="00384DC1" w:rsidRDefault="00384DC1" w:rsidP="00384DC1">
      <w:pPr>
        <w:ind w:left="360"/>
        <w:jc w:val="lowKashida"/>
        <w:rPr>
          <w:rFonts w:cs="mohammad bold art 1" w:hint="cs"/>
          <w:b/>
          <w:bCs/>
          <w:sz w:val="28"/>
          <w:szCs w:val="28"/>
        </w:rPr>
      </w:pPr>
      <w:r>
        <w:rPr>
          <w:rFonts w:cs="mohammad bold art 1" w:hint="cs"/>
          <w:b/>
          <w:bCs/>
          <w:sz w:val="28"/>
          <w:szCs w:val="28"/>
          <w:rtl/>
        </w:rPr>
        <w:t>30-</w:t>
      </w:r>
      <w:r w:rsidR="00AF3A48" w:rsidRPr="00384DC1">
        <w:rPr>
          <w:rFonts w:cs="mohammad bold art 1" w:hint="cs"/>
          <w:b/>
          <w:bCs/>
          <w:sz w:val="28"/>
          <w:szCs w:val="28"/>
          <w:rtl/>
        </w:rPr>
        <w:t>الحكمة من وجود الخ</w:t>
      </w:r>
      <w:r w:rsidR="007909E9" w:rsidRPr="00384DC1">
        <w:rPr>
          <w:rFonts w:cs="mohammad bold art 1" w:hint="cs"/>
          <w:b/>
          <w:bCs/>
          <w:sz w:val="28"/>
          <w:szCs w:val="28"/>
          <w:rtl/>
        </w:rPr>
        <w:t>ي</w:t>
      </w:r>
      <w:r w:rsidR="00AF3A48" w:rsidRPr="00384DC1">
        <w:rPr>
          <w:rFonts w:cs="mohammad bold art 1" w:hint="cs"/>
          <w:b/>
          <w:bCs/>
          <w:sz w:val="28"/>
          <w:szCs w:val="28"/>
          <w:rtl/>
        </w:rPr>
        <w:t>ر والشر في هذه الدنيا وهي ..............................................</w:t>
      </w:r>
    </w:p>
    <w:p w:rsidR="008045EE" w:rsidRPr="008045EE" w:rsidRDefault="008045EE" w:rsidP="008045EE">
      <w:pPr>
        <w:pStyle w:val="a7"/>
        <w:rPr>
          <w:rFonts w:cs="mohammad bold art 1" w:hint="cs"/>
          <w:b/>
          <w:bCs/>
          <w:sz w:val="28"/>
          <w:szCs w:val="28"/>
          <w:rtl/>
        </w:rPr>
      </w:pPr>
    </w:p>
    <w:p w:rsidR="008045EE" w:rsidRDefault="008045EE" w:rsidP="008045EE">
      <w:pPr>
        <w:jc w:val="lowKashida"/>
        <w:rPr>
          <w:rFonts w:cs="mohammad bold art 1" w:hint="cs"/>
          <w:b/>
          <w:bCs/>
          <w:sz w:val="28"/>
          <w:szCs w:val="28"/>
          <w:rtl/>
        </w:rPr>
      </w:pPr>
    </w:p>
    <w:p w:rsidR="008045EE" w:rsidRPr="008045EE" w:rsidRDefault="008045EE" w:rsidP="008045EE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1473200</wp:posOffset>
                </wp:positionH>
                <wp:positionV relativeFrom="paragraph">
                  <wp:posOffset>5133975</wp:posOffset>
                </wp:positionV>
                <wp:extent cx="4612640" cy="427355"/>
                <wp:effectExtent l="0" t="0" r="16510" b="10795"/>
                <wp:wrapNone/>
                <wp:docPr id="7" name="مستطي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2640" cy="427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45EE" w:rsidRPr="008F370A" w:rsidRDefault="008045EE" w:rsidP="00CD6C4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F370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تمنياتي لكِ بالتوفيق طالبتي المجتهدة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معلمة المادة: ملاك محمد العمري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27" style="position:absolute;left:0;text-align:left;margin-left:116pt;margin-top:404.25pt;width:363.2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" fillcolor="window" strokecolor="windowText" strokeweight="2pt">
                <v:path arrowok="t"/>
                <v:textbox>
                  <w:txbxContent>
                    <w:p w:rsidR="008045EE" w:rsidRPr="008F370A" w:rsidRDefault="008045EE" w:rsidP="00CD6C4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F370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تمنياتي لكِ بالتوفيق طالبتي المجتهدة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معلمة المادة: ملاك محمد العمري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mohammad bold art 1" w:hint="cs"/>
          <w:b/>
          <w:bCs/>
          <w:sz w:val="28"/>
          <w:szCs w:val="28"/>
          <w:rtl/>
        </w:rPr>
        <w:t xml:space="preserve">                    </w:t>
      </w:r>
      <w:r w:rsidR="007909E9">
        <w:rPr>
          <w:rFonts w:cs="mohammad bold art 1"/>
          <w:b/>
          <w:bCs/>
          <w:sz w:val="28"/>
          <w:szCs w:val="28"/>
          <w:lang w:eastAsia="en-US"/>
        </w:rPr>
        <w:drawing>
          <wp:inline distT="0" distB="0" distL="0" distR="0" wp14:anchorId="52C7D1F5">
            <wp:extent cx="3187700" cy="317500"/>
            <wp:effectExtent l="0" t="0" r="0" b="635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45EE" w:rsidRPr="008045EE" w:rsidSect="00246271">
      <w:headerReference w:type="default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707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F37" w:rsidRDefault="00505F37" w:rsidP="00A92AB4">
      <w:r>
        <w:separator/>
      </w:r>
    </w:p>
  </w:endnote>
  <w:endnote w:type="continuationSeparator" w:id="0">
    <w:p w:rsidR="00505F37" w:rsidRDefault="00505F37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2D4319C8-0759-4CA3-832E-6FAF82AD5B0A}"/>
    <w:embedBold r:id="rId2" w:fontKey="{8FAE98CA-0A97-446D-9FE5-B27FAE9A12FB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6D61F78-9FDB-403E-89C2-EDD53D58B7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C6B90A1-CDF0-48AC-9F8A-6C1A4B0B1905}"/>
    <w:embedBold r:id="rId5" w:fontKey="{9B14C12F-0DB7-4652-9388-7AC043513DA0}"/>
    <w:embedItalic r:id="rId6" w:fontKey="{B96E5D91-7C4A-4CC1-B3DF-6FC3F3CA4D66}"/>
    <w:embedBoldItalic r:id="rId7" w:fontKey="{FE693664-0DA0-485F-9112-EB1B6B6CBDB0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8" w:fontKey="{DE3112C8-B1A2-43EC-8652-7120FC6B940A}"/>
    <w:embedBold r:id="rId9" w:fontKey="{81DB0978-7441-4076-BA44-EE844AD81DF4}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0" w:fontKey="{7014A85A-6978-4720-81A0-C1AFF7919CC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368AAB37-B6FE-42C4-8D07-00867B6CBA8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8D0" w:rsidRDefault="00A22239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DE2A40A" wp14:editId="3ABBE7B4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2239" w:rsidRPr="00A22239" w:rsidRDefault="00A2223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0/2     تاريخ الإصدار :  01/11/2017م</w:t>
                          </w:r>
                        </w:p>
                        <w:p w:rsidR="00A22239" w:rsidRPr="00A22239" w:rsidRDefault="00A2223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:rsidR="00A22239" w:rsidRPr="00A22239" w:rsidRDefault="00A2223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:rsidR="00A22239" w:rsidRPr="00A22239" w:rsidRDefault="00A2223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:rsidR="00A22239" w:rsidRPr="00A22239" w:rsidRDefault="00A2223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0/2     تاريخ الإصدار :  01/11/2017م</w:t>
                    </w:r>
                  </w:p>
                  <w:p w:rsidR="00A22239" w:rsidRPr="00A22239" w:rsidRDefault="00A2223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:rsidR="00A22239" w:rsidRPr="00A22239" w:rsidRDefault="00A2223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:rsidR="00A22239" w:rsidRPr="00A22239" w:rsidRDefault="00A2223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74657"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B4B696" wp14:editId="10CD7C4D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4657" w:rsidRPr="00374657" w:rsidRDefault="00374657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84DC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84DC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374657" w:rsidRPr="00374657" w:rsidRDefault="00374657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29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374657" w:rsidRPr="00374657" w:rsidRDefault="00374657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84DC1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84DC1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374657" w:rsidRPr="00374657" w:rsidRDefault="00374657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8D0" w:rsidRDefault="00374657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E501E64" wp14:editId="42AABC8B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4657" w:rsidRPr="00A22239" w:rsidRDefault="00374657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="0034305C" w:rsidRPr="00A22239">
                            <w:rPr>
                              <w:rFonts w:cs="mohammad bold art 1"/>
                              <w:b/>
                            </w:rPr>
                            <w:t>KH-P028-F11</w:t>
                          </w:r>
                          <w:r w:rsidR="004E33A2" w:rsidRPr="00A22239">
                            <w:rPr>
                              <w:rFonts w:cs="mohammad bold art 1"/>
                              <w:b/>
                            </w:rPr>
                            <w:t>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</w:t>
                          </w:r>
                          <w:r w:rsidR="00C013F8"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0/2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</w:t>
                          </w:r>
                          <w:r w:rsidR="00C013F8"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01/11/2017م</w:t>
                          </w:r>
                        </w:p>
                        <w:p w:rsidR="00374657" w:rsidRPr="00A22239" w:rsidRDefault="00374657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:rsidR="00374657" w:rsidRPr="00A22239" w:rsidRDefault="00374657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:rsidR="00374657" w:rsidRPr="00A22239" w:rsidRDefault="00374657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:rsidR="00374657" w:rsidRPr="00A22239" w:rsidRDefault="00374657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="0034305C" w:rsidRPr="00A22239">
                      <w:rPr>
                        <w:rFonts w:cs="mohammad bold art 1"/>
                        <w:b/>
                      </w:rPr>
                      <w:t>KH-P028-F11</w:t>
                    </w:r>
                    <w:r w:rsidR="004E33A2" w:rsidRPr="00A22239">
                      <w:rPr>
                        <w:rFonts w:cs="mohammad bold art 1"/>
                        <w:b/>
                      </w:rPr>
                      <w:t>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</w:t>
                    </w:r>
                    <w:r w:rsidR="00C013F8" w:rsidRPr="00A22239">
                      <w:rPr>
                        <w:rFonts w:cs="mohammad bold art 1" w:hint="cs"/>
                        <w:b/>
                        <w:rtl/>
                      </w:rPr>
                      <w:t>0/2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</w:t>
                    </w:r>
                    <w:r w:rsidR="00C013F8" w:rsidRPr="00A22239">
                      <w:rPr>
                        <w:rFonts w:cs="mohammad bold art 1" w:hint="cs"/>
                        <w:b/>
                        <w:rtl/>
                      </w:rPr>
                      <w:t>01/11/2017م</w:t>
                    </w:r>
                  </w:p>
                  <w:p w:rsidR="00374657" w:rsidRPr="00A22239" w:rsidRDefault="00374657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:rsidR="00374657" w:rsidRPr="00A22239" w:rsidRDefault="00374657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:rsidR="00374657" w:rsidRPr="00A22239" w:rsidRDefault="00374657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B0FEEA6" wp14:editId="1D431B17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38D0" w:rsidRPr="00374657" w:rsidRDefault="005938D0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84DC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84DC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5938D0" w:rsidRPr="00374657" w:rsidRDefault="005938D0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3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5938D0" w:rsidRPr="00374657" w:rsidRDefault="005938D0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84DC1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84DC1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5938D0" w:rsidRPr="00374657" w:rsidRDefault="005938D0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731174" wp14:editId="03716FA7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74657" w:rsidRPr="00021D6D" w:rsidRDefault="00374657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84DC1" w:rsidRPr="00384DC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84DC1" w:rsidRPr="00384DC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2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4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374657" w:rsidRPr="00021D6D" w:rsidRDefault="00374657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84DC1" w:rsidRPr="00384DC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84DC1" w:rsidRPr="00384DC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2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F37" w:rsidRDefault="00505F37" w:rsidP="00A92AB4">
      <w:r>
        <w:separator/>
      </w:r>
    </w:p>
  </w:footnote>
  <w:footnote w:type="continuationSeparator" w:id="0">
    <w:p w:rsidR="00505F37" w:rsidRDefault="00505F37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8D0" w:rsidRDefault="00374657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9CC4E1" wp14:editId="0B39A7A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816F73" w:rsidRPr="004A5331" w:rsidTr="005429F1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816F73" w:rsidRPr="00CB7830" w:rsidRDefault="00816F7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816F73" w:rsidRPr="00CF70DF" w:rsidRDefault="00816F73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3626475A" wp14:editId="758C1611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6F73" w:rsidRDefault="00816F7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816F73" w:rsidRDefault="00816F73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816F73" w:rsidRDefault="00816F7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1A378A3B" wp14:editId="5FBEBD3E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816F73" w:rsidRDefault="00816F73" w:rsidP="00246271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 w:rsidR="00246271">
            <w:rPr>
              <w:rFonts w:cs="mohammad bold art 1" w:hint="cs"/>
              <w:rtl/>
            </w:rPr>
            <w:t xml:space="preserve">الأول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</w:t>
          </w:r>
          <w:r w:rsidR="00246271">
            <w:rPr>
              <w:rFonts w:cs="mohammad bold art 1" w:hint="cs"/>
              <w:rtl/>
            </w:rPr>
            <w:t xml:space="preserve">الأول </w:t>
          </w:r>
        </w:p>
        <w:p w:rsidR="00816F73" w:rsidRDefault="00816F73" w:rsidP="00246271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</w:t>
          </w:r>
          <w:r w:rsidR="00246271">
            <w:rPr>
              <w:rFonts w:cs="mohammad bold art 1" w:hint="cs"/>
              <w:rtl/>
            </w:rPr>
            <w:t xml:space="preserve"> 1439- 1440 هـ</w:t>
          </w:r>
        </w:p>
        <w:p w:rsidR="00816F73" w:rsidRPr="0067565F" w:rsidRDefault="00816F73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816F73" w:rsidRPr="004A5331" w:rsidTr="005429F1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816F73" w:rsidRPr="00CB7830" w:rsidRDefault="00816F73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246271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816F73" w:rsidRPr="004A5331" w:rsidRDefault="00816F73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246271"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874D85" w:rsidRPr="00874D85">
            <w:rPr>
              <w:rFonts w:cs="AL-Mohanad Bold" w:hint="cs"/>
              <w:sz w:val="28"/>
              <w:szCs w:val="28"/>
              <w:rtl/>
            </w:rPr>
            <w:t>الثالث 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:rsidR="00816F73" w:rsidRPr="004A5331" w:rsidRDefault="00816F7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816F73" w:rsidRPr="00EC6AB2" w:rsidRDefault="00816F73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المادة</w:t>
          </w:r>
          <w:r w:rsidR="00874D85">
            <w:rPr>
              <w:rFonts w:cs="AL-Mohanad Bold" w:hint="cs"/>
              <w:b/>
              <w:bCs/>
              <w:sz w:val="22"/>
              <w:szCs w:val="28"/>
              <w:rtl/>
            </w:rPr>
            <w:t xml:space="preserve">: التفسير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816F73" w:rsidRPr="00F93A25" w:rsidRDefault="0024627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الأحد 9/4/1440 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816F73" w:rsidRPr="00F93A25" w:rsidRDefault="00816F73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246271">
            <w:rPr>
              <w:rFonts w:cs="AL-Mohanad Bold" w:hint="cs"/>
              <w:b/>
              <w:bCs/>
              <w:szCs w:val="26"/>
              <w:rtl/>
            </w:rPr>
            <w:t xml:space="preserve"> </w:t>
          </w:r>
          <w:r w:rsidR="00874D85">
            <w:rPr>
              <w:rFonts w:cs="AL-Mohanad Bold" w:hint="cs"/>
              <w:b/>
              <w:bCs/>
              <w:szCs w:val="26"/>
              <w:rtl/>
            </w:rPr>
            <w:t xml:space="preserve">ساعة ونصف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816F73" w:rsidRPr="004A5331" w:rsidRDefault="00816F7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816F73" w:rsidRPr="00B141FF" w:rsidRDefault="00816F73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816F73" w:rsidRPr="00B141FF" w:rsidRDefault="00816F73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816F73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816F73" w:rsidRPr="000F6296" w:rsidRDefault="00816F7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816F73" w:rsidRPr="00DF0CBD" w:rsidRDefault="00816F7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5938D0" w:rsidRDefault="00A22239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36EDC20" wp14:editId="3EFF80FB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 w:rsidR="008A7580"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B03F05A" wp14:editId="11289E5D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6271" w:rsidRPr="008A7580" w:rsidRDefault="00246271" w:rsidP="00246271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طالبتي العزيزة وفقك الله استعيني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  <w:p w:rsidR="008A7580" w:rsidRPr="008A7580" w:rsidRDefault="008A758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31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246271" w:rsidRPr="008A7580" w:rsidRDefault="00246271" w:rsidP="00246271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طالبتي العزيزة وفقك الله استعيني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  <w:p w:rsidR="008A7580" w:rsidRPr="008A7580" w:rsidRDefault="008A758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816F73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C39D1"/>
    <w:multiLevelType w:val="hybridMultilevel"/>
    <w:tmpl w:val="1AF23052"/>
    <w:lvl w:ilvl="0" w:tplc="963E44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85803"/>
    <w:rsid w:val="00091B63"/>
    <w:rsid w:val="0009419F"/>
    <w:rsid w:val="000C0628"/>
    <w:rsid w:val="000C20AA"/>
    <w:rsid w:val="000C740B"/>
    <w:rsid w:val="000D1EAE"/>
    <w:rsid w:val="000F165D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625A1"/>
    <w:rsid w:val="00174015"/>
    <w:rsid w:val="0017777D"/>
    <w:rsid w:val="00177FE5"/>
    <w:rsid w:val="00192289"/>
    <w:rsid w:val="00197444"/>
    <w:rsid w:val="001B602D"/>
    <w:rsid w:val="001B7601"/>
    <w:rsid w:val="001C00FA"/>
    <w:rsid w:val="001C44AD"/>
    <w:rsid w:val="001F7E75"/>
    <w:rsid w:val="0020047E"/>
    <w:rsid w:val="00201196"/>
    <w:rsid w:val="00201E7C"/>
    <w:rsid w:val="002065CB"/>
    <w:rsid w:val="002147CA"/>
    <w:rsid w:val="002218C7"/>
    <w:rsid w:val="002218FC"/>
    <w:rsid w:val="002250E3"/>
    <w:rsid w:val="00226529"/>
    <w:rsid w:val="00237478"/>
    <w:rsid w:val="002413A2"/>
    <w:rsid w:val="0024538C"/>
    <w:rsid w:val="00246271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1A5A"/>
    <w:rsid w:val="00364B02"/>
    <w:rsid w:val="00374657"/>
    <w:rsid w:val="00377B77"/>
    <w:rsid w:val="00384DC1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3684B"/>
    <w:rsid w:val="00443E21"/>
    <w:rsid w:val="0044766D"/>
    <w:rsid w:val="00452E34"/>
    <w:rsid w:val="004578F0"/>
    <w:rsid w:val="00471286"/>
    <w:rsid w:val="00495CE2"/>
    <w:rsid w:val="004A341D"/>
    <w:rsid w:val="004A5331"/>
    <w:rsid w:val="004B4718"/>
    <w:rsid w:val="004C056D"/>
    <w:rsid w:val="004E33A2"/>
    <w:rsid w:val="004F46A9"/>
    <w:rsid w:val="004F5102"/>
    <w:rsid w:val="0050465F"/>
    <w:rsid w:val="00505A5D"/>
    <w:rsid w:val="00505F37"/>
    <w:rsid w:val="00510DF0"/>
    <w:rsid w:val="00515A88"/>
    <w:rsid w:val="00552E4E"/>
    <w:rsid w:val="00562387"/>
    <w:rsid w:val="0057100C"/>
    <w:rsid w:val="005735C8"/>
    <w:rsid w:val="00585967"/>
    <w:rsid w:val="00591E41"/>
    <w:rsid w:val="005938D0"/>
    <w:rsid w:val="005A6742"/>
    <w:rsid w:val="005B1A09"/>
    <w:rsid w:val="005C2CE2"/>
    <w:rsid w:val="005D037F"/>
    <w:rsid w:val="005D5CE9"/>
    <w:rsid w:val="005E32E8"/>
    <w:rsid w:val="005E5532"/>
    <w:rsid w:val="005F0ACE"/>
    <w:rsid w:val="005F31DA"/>
    <w:rsid w:val="005F73FF"/>
    <w:rsid w:val="00603640"/>
    <w:rsid w:val="00650B02"/>
    <w:rsid w:val="00653F1B"/>
    <w:rsid w:val="00655957"/>
    <w:rsid w:val="00661D21"/>
    <w:rsid w:val="0067012F"/>
    <w:rsid w:val="006716A6"/>
    <w:rsid w:val="00672298"/>
    <w:rsid w:val="0067565F"/>
    <w:rsid w:val="00680D03"/>
    <w:rsid w:val="00691A32"/>
    <w:rsid w:val="006A30F2"/>
    <w:rsid w:val="006B3DA1"/>
    <w:rsid w:val="006B4367"/>
    <w:rsid w:val="006C3C31"/>
    <w:rsid w:val="006D04D5"/>
    <w:rsid w:val="006E3825"/>
    <w:rsid w:val="006E6595"/>
    <w:rsid w:val="007402D9"/>
    <w:rsid w:val="00742240"/>
    <w:rsid w:val="00754DE3"/>
    <w:rsid w:val="00760000"/>
    <w:rsid w:val="007625AF"/>
    <w:rsid w:val="0076764A"/>
    <w:rsid w:val="0078097C"/>
    <w:rsid w:val="00782273"/>
    <w:rsid w:val="007909E9"/>
    <w:rsid w:val="007A27B0"/>
    <w:rsid w:val="007B06B5"/>
    <w:rsid w:val="007B59CF"/>
    <w:rsid w:val="007B7645"/>
    <w:rsid w:val="007C73DE"/>
    <w:rsid w:val="007D6D04"/>
    <w:rsid w:val="007E0A5F"/>
    <w:rsid w:val="007E3E03"/>
    <w:rsid w:val="007E6BB4"/>
    <w:rsid w:val="00801F50"/>
    <w:rsid w:val="008020F4"/>
    <w:rsid w:val="008045EE"/>
    <w:rsid w:val="008153A2"/>
    <w:rsid w:val="00816F73"/>
    <w:rsid w:val="00820CEF"/>
    <w:rsid w:val="0082225F"/>
    <w:rsid w:val="00853206"/>
    <w:rsid w:val="0086432A"/>
    <w:rsid w:val="00874D85"/>
    <w:rsid w:val="0087704E"/>
    <w:rsid w:val="0088547D"/>
    <w:rsid w:val="00887D39"/>
    <w:rsid w:val="008A7580"/>
    <w:rsid w:val="008C44CF"/>
    <w:rsid w:val="008C777F"/>
    <w:rsid w:val="008E009A"/>
    <w:rsid w:val="008E76C6"/>
    <w:rsid w:val="008F1F9B"/>
    <w:rsid w:val="008F4BEF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77FFD"/>
    <w:rsid w:val="00982434"/>
    <w:rsid w:val="009876BD"/>
    <w:rsid w:val="0099745C"/>
    <w:rsid w:val="009A4D59"/>
    <w:rsid w:val="009B2A18"/>
    <w:rsid w:val="009D3EB8"/>
    <w:rsid w:val="009E7C6B"/>
    <w:rsid w:val="009F1111"/>
    <w:rsid w:val="00A07BFB"/>
    <w:rsid w:val="00A168CE"/>
    <w:rsid w:val="00A22239"/>
    <w:rsid w:val="00A23BA6"/>
    <w:rsid w:val="00A6080C"/>
    <w:rsid w:val="00A62FC8"/>
    <w:rsid w:val="00A90042"/>
    <w:rsid w:val="00A91602"/>
    <w:rsid w:val="00A92AB4"/>
    <w:rsid w:val="00A96FBE"/>
    <w:rsid w:val="00AA717E"/>
    <w:rsid w:val="00AD615E"/>
    <w:rsid w:val="00AF2596"/>
    <w:rsid w:val="00AF3A48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A6E48"/>
    <w:rsid w:val="00BD01B9"/>
    <w:rsid w:val="00BD7364"/>
    <w:rsid w:val="00BF3A4E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B7830"/>
    <w:rsid w:val="00CC1381"/>
    <w:rsid w:val="00CD0299"/>
    <w:rsid w:val="00CE7EFD"/>
    <w:rsid w:val="00CF70DF"/>
    <w:rsid w:val="00D11339"/>
    <w:rsid w:val="00D14D29"/>
    <w:rsid w:val="00D30F28"/>
    <w:rsid w:val="00D60663"/>
    <w:rsid w:val="00D60D76"/>
    <w:rsid w:val="00D65313"/>
    <w:rsid w:val="00D714D2"/>
    <w:rsid w:val="00D76C43"/>
    <w:rsid w:val="00D85610"/>
    <w:rsid w:val="00D85A04"/>
    <w:rsid w:val="00D909C6"/>
    <w:rsid w:val="00DB32ED"/>
    <w:rsid w:val="00DB6113"/>
    <w:rsid w:val="00DC2585"/>
    <w:rsid w:val="00DF0CBD"/>
    <w:rsid w:val="00DF7891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1F9A"/>
    <w:rsid w:val="00EB1FD7"/>
    <w:rsid w:val="00EB3710"/>
    <w:rsid w:val="00EB4384"/>
    <w:rsid w:val="00EC594D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246271"/>
    <w:rPr>
      <w:rFonts w:ascii="Calibri" w:eastAsia="Calibri" w:hAnsi="Calibri" w:cs="AL-Mohanad Bol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43E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246271"/>
    <w:rPr>
      <w:rFonts w:ascii="Calibri" w:eastAsia="Calibri" w:hAnsi="Calibri" w:cs="AL-Mohanad Bol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43E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1F306-902D-4168-8AAC-0B5C30637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1</TotalTime>
  <Pages>2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Ahmed-Under</Company>
  <LinksUpToDate>false</LinksUpToDate>
  <CharactersWithSpaces>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mlak</cp:lastModifiedBy>
  <cp:revision>2</cp:revision>
  <cp:lastPrinted>2013-12-18T08:57:00Z</cp:lastPrinted>
  <dcterms:created xsi:type="dcterms:W3CDTF">2019-04-13T13:14:00Z</dcterms:created>
  <dcterms:modified xsi:type="dcterms:W3CDTF">2019-04-13T13:14:00Z</dcterms:modified>
</cp:coreProperties>
</file>