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8C4A8" w14:textId="77777777" w:rsidR="00661D21" w:rsidRDefault="00C01217">
      <w:pPr>
        <w:rPr>
          <w:sz w:val="26"/>
          <w:szCs w:val="26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28D36" wp14:editId="4C003C1A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C0FD1" w14:textId="77777777" w:rsidR="00A053EA" w:rsidRPr="00C01217" w:rsidRDefault="00A053EA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14:paraId="68A79C24" w14:textId="77777777" w:rsidR="00A053EA" w:rsidRPr="00861C76" w:rsidRDefault="00A053EA" w:rsidP="00D22D5F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15</w:t>
                            </w:r>
                          </w:p>
                          <w:p w14:paraId="011DFB68" w14:textId="77777777" w:rsidR="00A053EA" w:rsidRDefault="00A053EA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528D36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">
                <v:textbox>
                  <w:txbxContent>
                    <w:p w14:paraId="4C6C0FD1" w14:textId="77777777" w:rsidR="00A053EA" w:rsidRPr="00C01217" w:rsidRDefault="00A053EA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14:paraId="68A79C24" w14:textId="77777777" w:rsidR="00A053EA" w:rsidRPr="00861C76" w:rsidRDefault="00A053EA" w:rsidP="00D22D5F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15</w:t>
                      </w:r>
                    </w:p>
                    <w:p w14:paraId="011DFB68" w14:textId="77777777" w:rsidR="00A053EA" w:rsidRDefault="00A053EA" w:rsidP="00C01217"/>
                  </w:txbxContent>
                </v:textbox>
              </v:shape>
            </w:pict>
          </mc:Fallback>
        </mc:AlternateContent>
      </w:r>
    </w:p>
    <w:p w14:paraId="55FD45A9" w14:textId="77777777" w:rsidR="00C01217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0E8DD5" wp14:editId="0963FCCC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85B5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31.3pt;margin-top:16.85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" strokeweight="2.25pt"/>
            </w:pict>
          </mc:Fallback>
        </mc:AlternateConten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السؤال الأول :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ab/>
        <w:t xml:space="preserve">  اخت</w:t>
      </w:r>
      <w:r w:rsidR="00A67513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ر</w:t>
      </w:r>
      <w:r w:rsidR="00A67513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ي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الاجابة الصحيحة للعبارات الآتية :</w:t>
      </w:r>
    </w:p>
    <w:p w14:paraId="70663C0F" w14:textId="77777777" w:rsidR="00C01217" w:rsidRPr="00C43922" w:rsidRDefault="00C01217" w:rsidP="00707B0A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  <w:r w:rsidRPr="00C43922">
        <w:rPr>
          <w:rFonts w:ascii="Traditional Arabic" w:hAnsi="Traditional Arabic"/>
          <w:b/>
          <w:bCs/>
          <w:sz w:val="32"/>
          <w:szCs w:val="32"/>
          <w:u w:val="single"/>
          <w:rtl/>
        </w:rPr>
        <w:t>ثم ظلل</w:t>
      </w:r>
      <w:r w:rsidR="00A67513">
        <w:rPr>
          <w:rFonts w:ascii="Traditional Arabic" w:hAnsi="Traditional Arabic" w:hint="cs"/>
          <w:b/>
          <w:bCs/>
          <w:sz w:val="32"/>
          <w:szCs w:val="32"/>
          <w:u w:val="single"/>
          <w:rtl/>
        </w:rPr>
        <w:t>ي</w:t>
      </w:r>
      <w:r w:rsidRPr="00C43922">
        <w:rPr>
          <w:rFonts w:ascii="Traditional Arabic" w:hAnsi="Traditional Arabic"/>
          <w:b/>
          <w:bCs/>
          <w:sz w:val="32"/>
          <w:szCs w:val="32"/>
          <w:u w:val="single"/>
          <w:rtl/>
        </w:rPr>
        <w:t xml:space="preserve"> الإجابة الصحيحة في ورقة التصحيح الآلي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249D1CC4" w14:textId="77777777" w:rsidTr="006C4E21">
        <w:trPr>
          <w:jc w:val="center"/>
        </w:trPr>
        <w:tc>
          <w:tcPr>
            <w:tcW w:w="454" w:type="dxa"/>
          </w:tcPr>
          <w:p w14:paraId="1D1AF939" w14:textId="77777777" w:rsidR="00D00E7B" w:rsidRDefault="00D00E7B" w:rsidP="00D00E7B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14:paraId="2ED7B73B" w14:textId="77777777" w:rsidR="00D00E7B" w:rsidRDefault="00062E8E" w:rsidP="009A4D59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العبارات الآتيه جزء من</w:t>
            </w:r>
            <w:r w:rsidR="0018714A">
              <w:rPr>
                <w:rFonts w:hint="cs"/>
                <w:b/>
                <w:bCs/>
                <w:sz w:val="32"/>
                <w:szCs w:val="32"/>
                <w:rtl/>
              </w:rPr>
              <w:t xml:space="preserve"> نظرية الخلية ؟ </w:t>
            </w:r>
          </w:p>
        </w:tc>
      </w:tr>
      <w:tr w:rsidR="00C01217" w14:paraId="1760A4BF" w14:textId="77777777" w:rsidTr="00077EEE">
        <w:trPr>
          <w:jc w:val="center"/>
        </w:trPr>
        <w:tc>
          <w:tcPr>
            <w:tcW w:w="454" w:type="dxa"/>
          </w:tcPr>
          <w:p w14:paraId="3A6545DF" w14:textId="77777777" w:rsidR="00C01217" w:rsidRDefault="00D00E7B" w:rsidP="00D00E7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A365E77" w14:textId="77777777" w:rsidR="00C01217" w:rsidRDefault="0018714A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تحتوي جميع الخلايا على المركبات نفسها 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72D2EEFE" w14:textId="77777777"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21277877" w14:textId="77777777" w:rsidR="00C01217" w:rsidRDefault="0018714A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الخلايا تنتج عن خلايا موجودة </w:t>
            </w:r>
          </w:p>
        </w:tc>
        <w:tc>
          <w:tcPr>
            <w:tcW w:w="454" w:type="dxa"/>
          </w:tcPr>
          <w:p w14:paraId="0245402E" w14:textId="77777777"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5BBDB1C" w14:textId="77777777" w:rsidR="00C01217" w:rsidRDefault="0018714A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جميع المخلوقات الحية عديدة الخلايا </w:t>
            </w:r>
          </w:p>
        </w:tc>
        <w:tc>
          <w:tcPr>
            <w:tcW w:w="454" w:type="dxa"/>
          </w:tcPr>
          <w:p w14:paraId="02D19612" w14:textId="77777777"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3D76F34D" w14:textId="77777777" w:rsidR="00C01217" w:rsidRDefault="0018714A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الخلايا تكون الأنسجة والأنسجة تكون الأعضاء </w:t>
            </w:r>
          </w:p>
        </w:tc>
      </w:tr>
    </w:tbl>
    <w:p w14:paraId="719D00B6" w14:textId="77777777" w:rsidR="009A4D59" w:rsidRPr="00D00E7B" w:rsidRDefault="009A4D59" w:rsidP="009A4D59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389C5BBE" w14:textId="77777777" w:rsidTr="006C4E21">
        <w:trPr>
          <w:jc w:val="center"/>
        </w:trPr>
        <w:tc>
          <w:tcPr>
            <w:tcW w:w="454" w:type="dxa"/>
          </w:tcPr>
          <w:p w14:paraId="2F313157" w14:textId="77777777" w:rsidR="00D00E7B" w:rsidRDefault="00D00E7B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14:paraId="0D3EADC0" w14:textId="77777777" w:rsidR="00D00E7B" w:rsidRDefault="00E922CE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أجزاء الخلية التالية ووظيفته صحيحة ؟</w:t>
            </w:r>
          </w:p>
        </w:tc>
      </w:tr>
      <w:tr w:rsidR="00D00E7B" w14:paraId="0B4D5B60" w14:textId="77777777" w:rsidTr="00077EEE">
        <w:trPr>
          <w:jc w:val="center"/>
        </w:trPr>
        <w:tc>
          <w:tcPr>
            <w:tcW w:w="454" w:type="dxa"/>
            <w:shd w:val="clear" w:color="auto" w:fill="C5E0B3" w:themeFill="accent6" w:themeFillTint="66"/>
          </w:tcPr>
          <w:p w14:paraId="61785C51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617A7687" w14:textId="77777777" w:rsidR="00D00E7B" w:rsidRDefault="00E922C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النواة </w:t>
            </w:r>
            <w:r>
              <w:rPr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تخزن المعلومات الوراثية </w:t>
            </w:r>
          </w:p>
        </w:tc>
        <w:tc>
          <w:tcPr>
            <w:tcW w:w="454" w:type="dxa"/>
          </w:tcPr>
          <w:p w14:paraId="3221F07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B139DE9" w14:textId="77777777" w:rsidR="00D00E7B" w:rsidRDefault="00E922C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السيتوبلازم </w:t>
            </w:r>
            <w:r>
              <w:rPr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يمتص الطاقة الضوئية </w:t>
            </w:r>
          </w:p>
        </w:tc>
        <w:tc>
          <w:tcPr>
            <w:tcW w:w="454" w:type="dxa"/>
          </w:tcPr>
          <w:p w14:paraId="1A9DDDD2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5538387" w14:textId="77777777" w:rsidR="00D00E7B" w:rsidRDefault="00E922C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الفجوات </w:t>
            </w:r>
            <w:r>
              <w:rPr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تحتوي على مواد كيميائية مختلفة </w:t>
            </w:r>
          </w:p>
        </w:tc>
        <w:tc>
          <w:tcPr>
            <w:tcW w:w="454" w:type="dxa"/>
          </w:tcPr>
          <w:p w14:paraId="5FE99B65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1FFB6B3A" w14:textId="77777777" w:rsidR="00D00E7B" w:rsidRDefault="00E922C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الميتوكندريا </w:t>
            </w:r>
            <w:r>
              <w:rPr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تخزن الماء والغذاء والفضلات </w:t>
            </w:r>
          </w:p>
        </w:tc>
      </w:tr>
    </w:tbl>
    <w:p w14:paraId="31B73A68" w14:textId="77777777" w:rsidR="00D00E7B" w:rsidRPr="00D00E7B" w:rsidRDefault="00D00E7B" w:rsidP="009A4D59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03E14F57" w14:textId="77777777" w:rsidTr="006C4E21">
        <w:trPr>
          <w:jc w:val="center"/>
        </w:trPr>
        <w:tc>
          <w:tcPr>
            <w:tcW w:w="454" w:type="dxa"/>
          </w:tcPr>
          <w:p w14:paraId="5D487B06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14:paraId="40A48DD1" w14:textId="77777777" w:rsidR="00D00E7B" w:rsidRDefault="0079199F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الصفة التي تتأثر بالبيئة أو التدريب والتعلم تعرف بـ .........</w:t>
            </w:r>
          </w:p>
        </w:tc>
      </w:tr>
      <w:tr w:rsidR="00D00E7B" w14:paraId="613F88C4" w14:textId="77777777" w:rsidTr="00077EEE">
        <w:trPr>
          <w:jc w:val="center"/>
        </w:trPr>
        <w:tc>
          <w:tcPr>
            <w:tcW w:w="454" w:type="dxa"/>
          </w:tcPr>
          <w:p w14:paraId="75AD69DC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18C3120A" w14:textId="77777777" w:rsidR="00D00E7B" w:rsidRDefault="007919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الصفة المتنحية </w:t>
            </w:r>
          </w:p>
        </w:tc>
        <w:tc>
          <w:tcPr>
            <w:tcW w:w="454" w:type="dxa"/>
          </w:tcPr>
          <w:p w14:paraId="0E97B98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DB4B30D" w14:textId="77777777" w:rsidR="00D00E7B" w:rsidRDefault="007919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الصفة السائدة 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4845D91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3AA6C37D" w14:textId="77777777" w:rsidR="00D00E7B" w:rsidRDefault="007919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الصفة المكتسبة </w:t>
            </w:r>
          </w:p>
        </w:tc>
        <w:tc>
          <w:tcPr>
            <w:tcW w:w="454" w:type="dxa"/>
          </w:tcPr>
          <w:p w14:paraId="2AA674B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4ED8764F" w14:textId="77777777" w:rsidR="00D00E7B" w:rsidRDefault="007919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الصفة الموروثة</w:t>
            </w:r>
          </w:p>
        </w:tc>
      </w:tr>
    </w:tbl>
    <w:p w14:paraId="5D6EBFC3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1F706C07" w14:textId="77777777" w:rsidTr="006C4E21">
        <w:trPr>
          <w:jc w:val="center"/>
        </w:trPr>
        <w:tc>
          <w:tcPr>
            <w:tcW w:w="454" w:type="dxa"/>
          </w:tcPr>
          <w:p w14:paraId="7CBF7FA4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14:paraId="5990B4AE" w14:textId="77777777" w:rsidR="00D00E7B" w:rsidRDefault="00E67B9E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مخلوق حي له القدرة على انتاج غذاءه بنفسه هو : </w:t>
            </w:r>
          </w:p>
        </w:tc>
      </w:tr>
      <w:tr w:rsidR="00D00E7B" w14:paraId="4F7C2B2C" w14:textId="77777777" w:rsidTr="00077EEE">
        <w:trPr>
          <w:jc w:val="center"/>
        </w:trPr>
        <w:tc>
          <w:tcPr>
            <w:tcW w:w="454" w:type="dxa"/>
          </w:tcPr>
          <w:p w14:paraId="36ED02D7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3D92B1B8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المستهلك 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3FB8C1D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2DF19227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المنتج </w:t>
            </w:r>
          </w:p>
        </w:tc>
        <w:tc>
          <w:tcPr>
            <w:tcW w:w="454" w:type="dxa"/>
          </w:tcPr>
          <w:p w14:paraId="2780A05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C94BA20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المفترس</w:t>
            </w:r>
          </w:p>
        </w:tc>
        <w:tc>
          <w:tcPr>
            <w:tcW w:w="454" w:type="dxa"/>
          </w:tcPr>
          <w:p w14:paraId="40B502C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B38DCD1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القارت </w:t>
            </w:r>
          </w:p>
        </w:tc>
      </w:tr>
    </w:tbl>
    <w:p w14:paraId="69910A87" w14:textId="77777777" w:rsid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CE7510" w14:paraId="680616C3" w14:textId="77777777" w:rsidTr="00CE7510">
        <w:trPr>
          <w:jc w:val="center"/>
        </w:trPr>
        <w:tc>
          <w:tcPr>
            <w:tcW w:w="454" w:type="dxa"/>
            <w:vAlign w:val="center"/>
          </w:tcPr>
          <w:p w14:paraId="7C4DCB2F" w14:textId="77777777" w:rsidR="00CE7510" w:rsidRDefault="00CE7510" w:rsidP="00CE751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14:paraId="4F78CABA" w14:textId="77777777" w:rsidR="00CE7510" w:rsidRDefault="00CE7510" w:rsidP="00096EFC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B6B5F">
              <w:rPr>
                <w:rFonts w:hint="cs"/>
                <w:b/>
                <w:bCs/>
                <w:sz w:val="32"/>
                <w:szCs w:val="32"/>
                <w:rtl/>
              </w:rPr>
              <w:t>توضح الصورة التالية نبات يقوم بتخزين الغذاء في ...................</w:t>
            </w:r>
            <w:r>
              <w:t xml:space="preserve"> </w:t>
            </w:r>
            <w:r>
              <w:rPr>
                <w:lang w:eastAsia="en-US"/>
              </w:rPr>
              <w:drawing>
                <wp:inline distT="0" distB="0" distL="0" distR="0" wp14:anchorId="5BE5DE79" wp14:editId="1C94A2EC">
                  <wp:extent cx="1556217" cy="962025"/>
                  <wp:effectExtent l="0" t="0" r="6350" b="0"/>
                  <wp:docPr id="15" name="Picture 15" descr="نتيجة بحث الصور عن الفج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يجة بحث الصور عن الفج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92554" cy="98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510" w14:paraId="07678979" w14:textId="77777777" w:rsidTr="00077EEE">
        <w:trPr>
          <w:jc w:val="center"/>
        </w:trPr>
        <w:tc>
          <w:tcPr>
            <w:tcW w:w="454" w:type="dxa"/>
          </w:tcPr>
          <w:p w14:paraId="4CA424D6" w14:textId="77777777" w:rsidR="00CE7510" w:rsidRDefault="00CE7510" w:rsidP="00096EFC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025F218" w14:textId="77777777" w:rsidR="00CE7510" w:rsidRDefault="00CE7510" w:rsidP="00096EF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الساق </w:t>
            </w:r>
          </w:p>
        </w:tc>
        <w:tc>
          <w:tcPr>
            <w:tcW w:w="454" w:type="dxa"/>
          </w:tcPr>
          <w:p w14:paraId="5AC56014" w14:textId="77777777" w:rsidR="00CE7510" w:rsidRDefault="00CE7510" w:rsidP="00096EF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103C58B" w14:textId="77777777" w:rsidR="00CE7510" w:rsidRDefault="00CE7510" w:rsidP="00096EF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الأوراق 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68BE3D03" w14:textId="77777777" w:rsidR="00CE7510" w:rsidRDefault="00CE7510" w:rsidP="00096EF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65377BEC" w14:textId="77777777" w:rsidR="00CE7510" w:rsidRDefault="00CE7510" w:rsidP="00096EF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الجذور </w:t>
            </w:r>
          </w:p>
        </w:tc>
        <w:tc>
          <w:tcPr>
            <w:tcW w:w="454" w:type="dxa"/>
          </w:tcPr>
          <w:p w14:paraId="1C99F2CA" w14:textId="77777777" w:rsidR="00CE7510" w:rsidRDefault="00CE7510" w:rsidP="00096EF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903F1FE" w14:textId="77777777" w:rsidR="00CE7510" w:rsidRDefault="00CE7510" w:rsidP="00096EF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البذور </w:t>
            </w:r>
          </w:p>
        </w:tc>
      </w:tr>
    </w:tbl>
    <w:p w14:paraId="2A11A586" w14:textId="77777777" w:rsidR="00CE7510" w:rsidRPr="00D00E7B" w:rsidRDefault="00CE7510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4EC755C8" w14:textId="77777777" w:rsidTr="00CE7510">
        <w:trPr>
          <w:jc w:val="center"/>
        </w:trPr>
        <w:tc>
          <w:tcPr>
            <w:tcW w:w="454" w:type="dxa"/>
            <w:vAlign w:val="center"/>
          </w:tcPr>
          <w:p w14:paraId="0207D2DC" w14:textId="77777777" w:rsidR="00D00E7B" w:rsidRDefault="00CE7510" w:rsidP="00CE751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6</w:t>
            </w:r>
          </w:p>
        </w:tc>
        <w:tc>
          <w:tcPr>
            <w:tcW w:w="9754" w:type="dxa"/>
            <w:gridSpan w:val="7"/>
          </w:tcPr>
          <w:p w14:paraId="0130F8D9" w14:textId="77777777" w:rsidR="00D00E7B" w:rsidRDefault="00062E8E" w:rsidP="00FE65D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من خلال دراستك</w:t>
            </w:r>
            <w:r w:rsidR="00E67B9E">
              <w:rPr>
                <w:rFonts w:hint="cs"/>
                <w:b/>
                <w:bCs/>
                <w:sz w:val="32"/>
                <w:szCs w:val="32"/>
                <w:rtl/>
              </w:rPr>
              <w:t xml:space="preserve"> لخريطة المناطق الحيوية التالية ، ما المنطقة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الحيوية التي تغطي شبه الجزيرة العربية </w:t>
            </w:r>
            <w:r w:rsidR="00E67B9E">
              <w:rPr>
                <w:rFonts w:hint="cs"/>
                <w:b/>
                <w:bCs/>
                <w:sz w:val="32"/>
                <w:szCs w:val="32"/>
                <w:rtl/>
              </w:rPr>
              <w:t xml:space="preserve"> ؟  </w:t>
            </w:r>
            <w:r w:rsidR="00CE7510">
              <w:rPr>
                <w:lang w:eastAsia="en-US"/>
              </w:rPr>
              <w:drawing>
                <wp:inline distT="0" distB="0" distL="0" distR="0" wp14:anchorId="0D3AFED8" wp14:editId="2B4F6668">
                  <wp:extent cx="3286699" cy="1704975"/>
                  <wp:effectExtent l="0" t="0" r="9525" b="0"/>
                  <wp:docPr id="20" name="Picture 20" descr="صورة ذات صل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صورة ذات صل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2" t="12916" r="313" b="17918"/>
                          <a:stretch/>
                        </pic:blipFill>
                        <pic:spPr bwMode="auto">
                          <a:xfrm>
                            <a:off x="0" y="0"/>
                            <a:ext cx="3289666" cy="170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7B" w14:paraId="4FE23DDE" w14:textId="77777777" w:rsidTr="00077EEE">
        <w:trPr>
          <w:jc w:val="center"/>
        </w:trPr>
        <w:tc>
          <w:tcPr>
            <w:tcW w:w="454" w:type="dxa"/>
          </w:tcPr>
          <w:p w14:paraId="5032A5ED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42145EBF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التندرا </w:t>
            </w:r>
          </w:p>
        </w:tc>
        <w:tc>
          <w:tcPr>
            <w:tcW w:w="454" w:type="dxa"/>
          </w:tcPr>
          <w:p w14:paraId="2283A39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2F26FE3E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الغابات المتساقطة الأوراق </w:t>
            </w:r>
          </w:p>
        </w:tc>
        <w:tc>
          <w:tcPr>
            <w:tcW w:w="454" w:type="dxa"/>
          </w:tcPr>
          <w:p w14:paraId="05F4611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B3CD37F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المناطق المتجمدة 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378A6E7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54BC1E46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الصحراء </w:t>
            </w:r>
          </w:p>
        </w:tc>
      </w:tr>
    </w:tbl>
    <w:p w14:paraId="356C50B4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p w14:paraId="1760E82D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63E57135" w14:textId="77777777" w:rsidTr="006C4E21">
        <w:trPr>
          <w:jc w:val="center"/>
        </w:trPr>
        <w:tc>
          <w:tcPr>
            <w:tcW w:w="454" w:type="dxa"/>
          </w:tcPr>
          <w:p w14:paraId="7BB7D791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14:paraId="56D5D1FB" w14:textId="77777777" w:rsidR="00D00E7B" w:rsidRDefault="001454E3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انتقال المواد عبر أغشية الخلايا من التركيز المنخفض الى التركيز المرتفع ، والذي يتطلب طاقة لحدوثه هو .................</w:t>
            </w:r>
          </w:p>
        </w:tc>
      </w:tr>
      <w:tr w:rsidR="00D00E7B" w14:paraId="71770F6E" w14:textId="77777777" w:rsidTr="00077EEE">
        <w:trPr>
          <w:jc w:val="center"/>
        </w:trPr>
        <w:tc>
          <w:tcPr>
            <w:tcW w:w="454" w:type="dxa"/>
          </w:tcPr>
          <w:p w14:paraId="7434F516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EAB5058" w14:textId="77777777" w:rsidR="00D00E7B" w:rsidRDefault="001454E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الخاصية الإسموزية </w:t>
            </w:r>
          </w:p>
        </w:tc>
        <w:tc>
          <w:tcPr>
            <w:tcW w:w="454" w:type="dxa"/>
          </w:tcPr>
          <w:p w14:paraId="7D36037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C30526A" w14:textId="77777777" w:rsidR="00D00E7B" w:rsidRDefault="001454E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الانتشار 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04D65FF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2F2D1838" w14:textId="77777777" w:rsidR="00D00E7B" w:rsidRDefault="001454E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النقل النشط </w:t>
            </w:r>
          </w:p>
        </w:tc>
        <w:tc>
          <w:tcPr>
            <w:tcW w:w="454" w:type="dxa"/>
          </w:tcPr>
          <w:p w14:paraId="7006F5B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60DFB85" w14:textId="77777777" w:rsidR="00D00E7B" w:rsidRDefault="001454E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النقل السلبي</w:t>
            </w:r>
          </w:p>
        </w:tc>
      </w:tr>
    </w:tbl>
    <w:p w14:paraId="7F97E14C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19057591" w14:textId="77777777" w:rsidTr="006C4E21">
        <w:trPr>
          <w:jc w:val="center"/>
        </w:trPr>
        <w:tc>
          <w:tcPr>
            <w:tcW w:w="454" w:type="dxa"/>
          </w:tcPr>
          <w:p w14:paraId="00AB2802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14:paraId="412A90E5" w14:textId="77777777" w:rsidR="00D00E7B" w:rsidRDefault="00755D9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تسمى العملية المستمرة لنمو الخلايا وانقسامها وتعويض التالف منها بـ ............</w:t>
            </w:r>
          </w:p>
        </w:tc>
      </w:tr>
      <w:tr w:rsidR="00D00E7B" w14:paraId="47425A40" w14:textId="77777777" w:rsidTr="00077EEE">
        <w:trPr>
          <w:jc w:val="center"/>
        </w:trPr>
        <w:tc>
          <w:tcPr>
            <w:tcW w:w="454" w:type="dxa"/>
          </w:tcPr>
          <w:p w14:paraId="017BE87D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992A85A" w14:textId="77777777" w:rsidR="00D00E7B" w:rsidRDefault="00755D9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مخطط السلالة 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5A514D3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7C0C88D0" w14:textId="77777777" w:rsidR="00D00E7B" w:rsidRDefault="00755D9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دورة الخلية </w:t>
            </w:r>
          </w:p>
        </w:tc>
        <w:tc>
          <w:tcPr>
            <w:tcW w:w="454" w:type="dxa"/>
          </w:tcPr>
          <w:p w14:paraId="07E99AE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7E7ABBE" w14:textId="77777777" w:rsidR="00D00E7B" w:rsidRDefault="00755D9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الوراثة </w:t>
            </w:r>
          </w:p>
        </w:tc>
        <w:tc>
          <w:tcPr>
            <w:tcW w:w="454" w:type="dxa"/>
          </w:tcPr>
          <w:p w14:paraId="7DB4511E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998D57A" w14:textId="77777777" w:rsidR="00D00E7B" w:rsidRDefault="00755D9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الصفة السائدة </w:t>
            </w:r>
          </w:p>
        </w:tc>
      </w:tr>
    </w:tbl>
    <w:p w14:paraId="578D142D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3EFB8AB3" w14:textId="77777777" w:rsidTr="006C4E21">
        <w:trPr>
          <w:jc w:val="center"/>
        </w:trPr>
        <w:tc>
          <w:tcPr>
            <w:tcW w:w="454" w:type="dxa"/>
          </w:tcPr>
          <w:p w14:paraId="5A4BF4C3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14:paraId="2EF9C4B1" w14:textId="77777777" w:rsidR="00D00E7B" w:rsidRDefault="004D7F1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تعتبر النباتات والطحالب والأعشاب من .............</w:t>
            </w:r>
          </w:p>
        </w:tc>
      </w:tr>
      <w:tr w:rsidR="00D00E7B" w14:paraId="3CAD8C92" w14:textId="77777777" w:rsidTr="00077EEE">
        <w:trPr>
          <w:jc w:val="center"/>
        </w:trPr>
        <w:tc>
          <w:tcPr>
            <w:tcW w:w="454" w:type="dxa"/>
          </w:tcPr>
          <w:p w14:paraId="5304CB0B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9EE52EA" w14:textId="77777777" w:rsidR="00D00E7B" w:rsidRDefault="004D7F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المستهلكات </w:t>
            </w:r>
          </w:p>
        </w:tc>
        <w:tc>
          <w:tcPr>
            <w:tcW w:w="454" w:type="dxa"/>
          </w:tcPr>
          <w:p w14:paraId="46EFC6C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7A8BBBE" w14:textId="77777777" w:rsidR="00D00E7B" w:rsidRDefault="004D7F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المفترسات </w:t>
            </w:r>
          </w:p>
        </w:tc>
        <w:tc>
          <w:tcPr>
            <w:tcW w:w="454" w:type="dxa"/>
          </w:tcPr>
          <w:p w14:paraId="1F375BD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9CC003C" w14:textId="77777777" w:rsidR="00D00E7B" w:rsidRDefault="00F161E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المحللات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1231B43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17DAB710" w14:textId="77777777" w:rsidR="00D00E7B" w:rsidRDefault="00F161EF" w:rsidP="00F161E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المنتجات </w:t>
            </w:r>
          </w:p>
        </w:tc>
      </w:tr>
    </w:tbl>
    <w:p w14:paraId="68F699DF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743D7E1A" w14:textId="77777777" w:rsidTr="006943FF">
        <w:trPr>
          <w:jc w:val="center"/>
        </w:trPr>
        <w:tc>
          <w:tcPr>
            <w:tcW w:w="536" w:type="dxa"/>
          </w:tcPr>
          <w:p w14:paraId="577A023C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14:paraId="7EB4AC28" w14:textId="77777777" w:rsidR="00D00E7B" w:rsidRDefault="00665E3A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B6B5F">
              <w:rPr>
                <w:rFonts w:hint="cs"/>
                <w:b/>
                <w:bCs/>
                <w:sz w:val="32"/>
                <w:szCs w:val="32"/>
                <w:rtl/>
              </w:rPr>
              <w:t>انتقال الصفات الوراثية من الآباء الى الأبناء هو ...................</w:t>
            </w:r>
          </w:p>
        </w:tc>
      </w:tr>
      <w:tr w:rsidR="00D00E7B" w14:paraId="33DE40F2" w14:textId="77777777" w:rsidTr="00077EEE">
        <w:trPr>
          <w:jc w:val="center"/>
        </w:trPr>
        <w:tc>
          <w:tcPr>
            <w:tcW w:w="536" w:type="dxa"/>
            <w:shd w:val="clear" w:color="auto" w:fill="C5E0B3" w:themeFill="accent6" w:themeFillTint="66"/>
          </w:tcPr>
          <w:p w14:paraId="761BAA25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1E5B53A4" w14:textId="77777777" w:rsidR="00D00E7B" w:rsidRDefault="00665E3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الوراثة </w:t>
            </w:r>
          </w:p>
        </w:tc>
        <w:tc>
          <w:tcPr>
            <w:tcW w:w="454" w:type="dxa"/>
          </w:tcPr>
          <w:p w14:paraId="30A47A5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30F64B8D" w14:textId="77777777" w:rsidR="00D00E7B" w:rsidRDefault="00665E3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الصفة السائدة </w:t>
            </w:r>
          </w:p>
        </w:tc>
        <w:tc>
          <w:tcPr>
            <w:tcW w:w="454" w:type="dxa"/>
          </w:tcPr>
          <w:p w14:paraId="73BD21E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9CBB321" w14:textId="77777777" w:rsidR="00D00E7B" w:rsidRDefault="00665E3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الإنقسام المنصف </w:t>
            </w:r>
          </w:p>
        </w:tc>
        <w:tc>
          <w:tcPr>
            <w:tcW w:w="454" w:type="dxa"/>
          </w:tcPr>
          <w:p w14:paraId="56A3C2A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636EFC9F" w14:textId="77777777" w:rsidR="00D00E7B" w:rsidRDefault="00665E3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الصفة السائدة </w:t>
            </w:r>
          </w:p>
        </w:tc>
      </w:tr>
    </w:tbl>
    <w:p w14:paraId="706E4DF1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5BC39D75" w14:textId="77777777" w:rsidTr="006943FF">
        <w:trPr>
          <w:jc w:val="center"/>
        </w:trPr>
        <w:tc>
          <w:tcPr>
            <w:tcW w:w="536" w:type="dxa"/>
          </w:tcPr>
          <w:p w14:paraId="52B10212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14:paraId="6BA95F8D" w14:textId="77777777" w:rsidR="00D00E7B" w:rsidRDefault="00665E3A" w:rsidP="005B6B5F">
            <w:pPr>
              <w:rPr>
                <w:b/>
                <w:bCs/>
                <w:sz w:val="32"/>
                <w:szCs w:val="32"/>
                <w:rtl/>
              </w:rPr>
            </w:pPr>
            <w:r w:rsidRPr="005B6B5F">
              <w:rPr>
                <w:rFonts w:hint="cs"/>
                <w:b/>
                <w:bCs/>
                <w:sz w:val="32"/>
                <w:szCs w:val="32"/>
                <w:rtl/>
              </w:rPr>
              <w:t>لون الشعر هو من الصفات ....................</w:t>
            </w:r>
          </w:p>
        </w:tc>
      </w:tr>
      <w:tr w:rsidR="00D00E7B" w14:paraId="6DBF5996" w14:textId="77777777" w:rsidTr="00077EEE">
        <w:trPr>
          <w:jc w:val="center"/>
        </w:trPr>
        <w:tc>
          <w:tcPr>
            <w:tcW w:w="536" w:type="dxa"/>
          </w:tcPr>
          <w:p w14:paraId="7A7C6772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1199675E" w14:textId="77777777" w:rsidR="00D00E7B" w:rsidRDefault="00665E3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السائدة </w:t>
            </w:r>
          </w:p>
        </w:tc>
        <w:tc>
          <w:tcPr>
            <w:tcW w:w="454" w:type="dxa"/>
          </w:tcPr>
          <w:p w14:paraId="451F4ACE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C858984" w14:textId="77777777" w:rsidR="00D00E7B" w:rsidRDefault="00665E3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المتنحية </w:t>
            </w:r>
          </w:p>
        </w:tc>
        <w:tc>
          <w:tcPr>
            <w:tcW w:w="454" w:type="dxa"/>
          </w:tcPr>
          <w:p w14:paraId="09F96E2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4102FEBF" w14:textId="77777777" w:rsidR="00D00E7B" w:rsidRDefault="000E3E5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المكتسبة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2AF3AA8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60E2896F" w14:textId="77777777" w:rsidR="00D00E7B" w:rsidRDefault="000E3E59" w:rsidP="000E3E5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الموروثة </w:t>
            </w:r>
          </w:p>
        </w:tc>
      </w:tr>
    </w:tbl>
    <w:p w14:paraId="60DCCFC5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47C2AA48" w14:textId="77777777" w:rsidTr="006943FF">
        <w:trPr>
          <w:jc w:val="center"/>
        </w:trPr>
        <w:tc>
          <w:tcPr>
            <w:tcW w:w="536" w:type="dxa"/>
          </w:tcPr>
          <w:p w14:paraId="121B9136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14:paraId="469E7386" w14:textId="77777777" w:rsidR="00D00E7B" w:rsidRDefault="009B617D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  <w:r w:rsidR="00665E3A" w:rsidRPr="005B6B5F">
              <w:rPr>
                <w:rFonts w:hint="cs"/>
                <w:b/>
                <w:bCs/>
                <w:sz w:val="32"/>
                <w:szCs w:val="32"/>
                <w:rtl/>
              </w:rPr>
              <w:t>ي مما يلي يعد من النباتات اللابذرية ؟</w:t>
            </w:r>
          </w:p>
        </w:tc>
      </w:tr>
      <w:tr w:rsidR="00D00E7B" w14:paraId="5EA51F4E" w14:textId="77777777" w:rsidTr="00077EEE">
        <w:trPr>
          <w:jc w:val="center"/>
        </w:trPr>
        <w:tc>
          <w:tcPr>
            <w:tcW w:w="536" w:type="dxa"/>
            <w:shd w:val="clear" w:color="auto" w:fill="C5E0B3" w:themeFill="accent6" w:themeFillTint="66"/>
          </w:tcPr>
          <w:p w14:paraId="120B5464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57B137B3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الحزازيات والسرخسيات </w:t>
            </w:r>
          </w:p>
        </w:tc>
        <w:tc>
          <w:tcPr>
            <w:tcW w:w="454" w:type="dxa"/>
          </w:tcPr>
          <w:p w14:paraId="44B2B0C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634D1EF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البرتقال </w:t>
            </w:r>
          </w:p>
        </w:tc>
        <w:tc>
          <w:tcPr>
            <w:tcW w:w="454" w:type="dxa"/>
          </w:tcPr>
          <w:p w14:paraId="0366792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D433B12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التفاح</w:t>
            </w:r>
          </w:p>
        </w:tc>
        <w:tc>
          <w:tcPr>
            <w:tcW w:w="454" w:type="dxa"/>
          </w:tcPr>
          <w:p w14:paraId="673DC9D9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48757F65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الخوخ</w:t>
            </w:r>
          </w:p>
        </w:tc>
      </w:tr>
    </w:tbl>
    <w:p w14:paraId="7FAED676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35F5FE70" w14:textId="77777777" w:rsidTr="006943FF">
        <w:trPr>
          <w:jc w:val="center"/>
        </w:trPr>
        <w:tc>
          <w:tcPr>
            <w:tcW w:w="536" w:type="dxa"/>
          </w:tcPr>
          <w:p w14:paraId="716678FB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14:paraId="033C28CD" w14:textId="77777777" w:rsidR="00D00E7B" w:rsidRDefault="00ED6C2D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أي من الصفات التالية يعتبر </w:t>
            </w:r>
            <w:r w:rsidR="00A053EA" w:rsidRPr="005B6B5F">
              <w:rPr>
                <w:rFonts w:hint="cs"/>
                <w:b/>
                <w:bCs/>
                <w:sz w:val="32"/>
                <w:szCs w:val="32"/>
                <w:rtl/>
              </w:rPr>
              <w:t>صفة مكتسبة ؟</w:t>
            </w:r>
          </w:p>
        </w:tc>
      </w:tr>
      <w:tr w:rsidR="00D00E7B" w14:paraId="3CBFEC6E" w14:textId="77777777" w:rsidTr="00077EEE">
        <w:trPr>
          <w:jc w:val="center"/>
        </w:trPr>
        <w:tc>
          <w:tcPr>
            <w:tcW w:w="536" w:type="dxa"/>
          </w:tcPr>
          <w:p w14:paraId="392EF0D9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8DA7D5D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لون العيون </w:t>
            </w:r>
          </w:p>
        </w:tc>
        <w:tc>
          <w:tcPr>
            <w:tcW w:w="454" w:type="dxa"/>
          </w:tcPr>
          <w:p w14:paraId="51082C0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418E012E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ملامح الوجه </w:t>
            </w:r>
          </w:p>
        </w:tc>
        <w:tc>
          <w:tcPr>
            <w:tcW w:w="454" w:type="dxa"/>
          </w:tcPr>
          <w:p w14:paraId="7FD0061E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A87A6E1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لون البشرة 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7119FAD9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0CB9535E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المهارات الرياضية </w:t>
            </w:r>
          </w:p>
        </w:tc>
      </w:tr>
    </w:tbl>
    <w:p w14:paraId="29DE030A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63A904A8" w14:textId="77777777" w:rsidTr="006943FF">
        <w:trPr>
          <w:jc w:val="center"/>
        </w:trPr>
        <w:tc>
          <w:tcPr>
            <w:tcW w:w="536" w:type="dxa"/>
          </w:tcPr>
          <w:p w14:paraId="4527709F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14:paraId="15186360" w14:textId="77777777" w:rsidR="00D00E7B" w:rsidRDefault="00A053EA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B6B5F">
              <w:rPr>
                <w:rFonts w:hint="cs"/>
                <w:b/>
                <w:bCs/>
                <w:sz w:val="32"/>
                <w:szCs w:val="32"/>
                <w:rtl/>
              </w:rPr>
              <w:t>تسمى الصفة التي تمنع صفة أخرى من الظهور بـ .................</w:t>
            </w:r>
          </w:p>
        </w:tc>
      </w:tr>
      <w:tr w:rsidR="00D00E7B" w14:paraId="185CA27A" w14:textId="77777777" w:rsidTr="00077EEE">
        <w:trPr>
          <w:jc w:val="center"/>
        </w:trPr>
        <w:tc>
          <w:tcPr>
            <w:tcW w:w="536" w:type="dxa"/>
          </w:tcPr>
          <w:p w14:paraId="6624965E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4A97F39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الغريزة </w:t>
            </w:r>
          </w:p>
        </w:tc>
        <w:tc>
          <w:tcPr>
            <w:tcW w:w="454" w:type="dxa"/>
          </w:tcPr>
          <w:p w14:paraId="158276D7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4915D45F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الجينات 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6581182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2489641F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السائدة </w:t>
            </w:r>
          </w:p>
        </w:tc>
        <w:tc>
          <w:tcPr>
            <w:tcW w:w="454" w:type="dxa"/>
          </w:tcPr>
          <w:p w14:paraId="45D2B0B5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3ED1F97A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المتنحية </w:t>
            </w:r>
          </w:p>
        </w:tc>
      </w:tr>
    </w:tbl>
    <w:p w14:paraId="34D1DE0A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7F3C3EF6" w14:textId="77777777" w:rsidTr="006943FF">
        <w:trPr>
          <w:jc w:val="center"/>
        </w:trPr>
        <w:tc>
          <w:tcPr>
            <w:tcW w:w="536" w:type="dxa"/>
          </w:tcPr>
          <w:p w14:paraId="723FF68D" w14:textId="77777777" w:rsidR="00D00E7B" w:rsidRDefault="006C4E21" w:rsidP="005B6B5F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15</w:t>
            </w:r>
          </w:p>
        </w:tc>
        <w:tc>
          <w:tcPr>
            <w:tcW w:w="9754" w:type="dxa"/>
            <w:gridSpan w:val="7"/>
          </w:tcPr>
          <w:p w14:paraId="1AE28605" w14:textId="77777777" w:rsidR="00D00E7B" w:rsidRDefault="00A053EA" w:rsidP="005B6B5F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B6B5F">
              <w:rPr>
                <w:rFonts w:hint="cs"/>
                <w:b/>
                <w:bCs/>
                <w:sz w:val="32"/>
                <w:szCs w:val="32"/>
                <w:rtl/>
              </w:rPr>
              <w:t>الخطوة التي تلي عملية تكوين الفرضية في الطريقة العلمية هي ...............</w:t>
            </w:r>
          </w:p>
        </w:tc>
      </w:tr>
      <w:tr w:rsidR="00D00E7B" w14:paraId="2B92707E" w14:textId="77777777" w:rsidTr="00077EEE">
        <w:trPr>
          <w:jc w:val="center"/>
        </w:trPr>
        <w:tc>
          <w:tcPr>
            <w:tcW w:w="536" w:type="dxa"/>
          </w:tcPr>
          <w:p w14:paraId="454858B4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37FDC9E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الملاحظة 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5B3F4A1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260AA3D5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اختبار الفرضية </w:t>
            </w:r>
          </w:p>
        </w:tc>
        <w:tc>
          <w:tcPr>
            <w:tcW w:w="454" w:type="dxa"/>
          </w:tcPr>
          <w:p w14:paraId="013BFAC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75112478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طرح الأسئلة </w:t>
            </w:r>
          </w:p>
        </w:tc>
        <w:tc>
          <w:tcPr>
            <w:tcW w:w="454" w:type="dxa"/>
          </w:tcPr>
          <w:p w14:paraId="2DB110E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CE30060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الاستنتاج </w:t>
            </w:r>
          </w:p>
        </w:tc>
      </w:tr>
    </w:tbl>
    <w:p w14:paraId="2BF250F1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0E43757C" w14:textId="77777777" w:rsidTr="006943FF">
        <w:trPr>
          <w:jc w:val="center"/>
        </w:trPr>
        <w:tc>
          <w:tcPr>
            <w:tcW w:w="536" w:type="dxa"/>
          </w:tcPr>
          <w:p w14:paraId="0A17E5C0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14:paraId="51D5B311" w14:textId="77777777" w:rsidR="00D00E7B" w:rsidRDefault="002149FF" w:rsidP="006C4E21">
            <w:pPr>
              <w:jc w:val="lowKashida"/>
              <w:rPr>
                <w:b/>
                <w:bCs/>
                <w:sz w:val="32"/>
                <w:szCs w:val="32"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ماذا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تستعمل النباتات الوعائية لنقل الماء والأملاح الى أعلى ؟</w:t>
            </w:r>
          </w:p>
        </w:tc>
      </w:tr>
      <w:tr w:rsidR="00D00E7B" w14:paraId="57F63FBC" w14:textId="77777777" w:rsidTr="00077EEE">
        <w:trPr>
          <w:jc w:val="center"/>
        </w:trPr>
        <w:tc>
          <w:tcPr>
            <w:tcW w:w="536" w:type="dxa"/>
          </w:tcPr>
          <w:p w14:paraId="4CFED583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751D6A8" w14:textId="77777777" w:rsidR="00D00E7B" w:rsidRDefault="002149F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البلاستيدات الخضراء</w:t>
            </w:r>
          </w:p>
        </w:tc>
        <w:tc>
          <w:tcPr>
            <w:tcW w:w="454" w:type="dxa"/>
          </w:tcPr>
          <w:p w14:paraId="49A4E397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5BBFBA9" w14:textId="77777777" w:rsidR="00D00E7B" w:rsidRDefault="002149F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اللحاء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27B25A2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0038BF18" w14:textId="77777777" w:rsidR="00D00E7B" w:rsidRDefault="002149F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الخشب</w:t>
            </w:r>
          </w:p>
        </w:tc>
        <w:tc>
          <w:tcPr>
            <w:tcW w:w="454" w:type="dxa"/>
          </w:tcPr>
          <w:p w14:paraId="1C07AF0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6DD32318" w14:textId="77777777" w:rsidR="00D00E7B" w:rsidRDefault="002149F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الجذور</w:t>
            </w:r>
          </w:p>
        </w:tc>
      </w:tr>
    </w:tbl>
    <w:p w14:paraId="1CF7FE6B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09AA1AF3" w14:textId="77777777" w:rsidTr="006943FF">
        <w:trPr>
          <w:jc w:val="center"/>
        </w:trPr>
        <w:tc>
          <w:tcPr>
            <w:tcW w:w="536" w:type="dxa"/>
          </w:tcPr>
          <w:p w14:paraId="70E810A8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14:paraId="11D3E94E" w14:textId="77777777" w:rsidR="00D00E7B" w:rsidRDefault="00ED6C2D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تتكاثر النب</w:t>
            </w:r>
            <w:r w:rsidR="00B26FF7">
              <w:rPr>
                <w:rFonts w:hint="cs"/>
                <w:b/>
                <w:bCs/>
                <w:sz w:val="32"/>
                <w:szCs w:val="32"/>
                <w:rtl/>
              </w:rPr>
              <w:t>اتات اللابذرية عن طريق :</w:t>
            </w:r>
          </w:p>
        </w:tc>
      </w:tr>
      <w:tr w:rsidR="00D00E7B" w14:paraId="14BB2488" w14:textId="77777777" w:rsidTr="00077EEE">
        <w:trPr>
          <w:jc w:val="center"/>
        </w:trPr>
        <w:tc>
          <w:tcPr>
            <w:tcW w:w="536" w:type="dxa"/>
            <w:shd w:val="clear" w:color="auto" w:fill="C5E0B3" w:themeFill="accent6" w:themeFillTint="66"/>
          </w:tcPr>
          <w:p w14:paraId="5DD885F0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569721BA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الأبواغ </w:t>
            </w:r>
          </w:p>
        </w:tc>
        <w:tc>
          <w:tcPr>
            <w:tcW w:w="454" w:type="dxa"/>
          </w:tcPr>
          <w:p w14:paraId="7EF5B8B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33BCC7CF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البذور</w:t>
            </w:r>
          </w:p>
        </w:tc>
        <w:tc>
          <w:tcPr>
            <w:tcW w:w="454" w:type="dxa"/>
          </w:tcPr>
          <w:p w14:paraId="6C4A1D00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724769CE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الزهرة</w:t>
            </w:r>
          </w:p>
        </w:tc>
        <w:tc>
          <w:tcPr>
            <w:tcW w:w="454" w:type="dxa"/>
          </w:tcPr>
          <w:p w14:paraId="38B2F7C0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44D75A97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حبوب اللقاح </w:t>
            </w:r>
          </w:p>
        </w:tc>
      </w:tr>
    </w:tbl>
    <w:p w14:paraId="6A75286E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28E3B6CD" w14:textId="77777777" w:rsidTr="006943FF">
        <w:trPr>
          <w:jc w:val="center"/>
        </w:trPr>
        <w:tc>
          <w:tcPr>
            <w:tcW w:w="536" w:type="dxa"/>
          </w:tcPr>
          <w:p w14:paraId="2B9CF88D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14:paraId="3FF804FA" w14:textId="77777777" w:rsidR="00D00E7B" w:rsidRDefault="00B26FF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في أي جهاز توجد الجمجمة ؟</w:t>
            </w:r>
          </w:p>
        </w:tc>
      </w:tr>
      <w:tr w:rsidR="00D00E7B" w14:paraId="53AC3226" w14:textId="77777777" w:rsidTr="00077EEE">
        <w:trPr>
          <w:jc w:val="center"/>
        </w:trPr>
        <w:tc>
          <w:tcPr>
            <w:tcW w:w="536" w:type="dxa"/>
          </w:tcPr>
          <w:p w14:paraId="42E890FE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F0F34CA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الجهاز الهضمي 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3569256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1DCC387C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الجهاز الهيكلي </w:t>
            </w:r>
          </w:p>
        </w:tc>
        <w:tc>
          <w:tcPr>
            <w:tcW w:w="454" w:type="dxa"/>
          </w:tcPr>
          <w:p w14:paraId="3E9FA7A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DEF1A12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الجهاز التنفسي </w:t>
            </w:r>
          </w:p>
        </w:tc>
        <w:tc>
          <w:tcPr>
            <w:tcW w:w="454" w:type="dxa"/>
          </w:tcPr>
          <w:p w14:paraId="28C7CFB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1477D17C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الجهاز الدوراني</w:t>
            </w:r>
          </w:p>
        </w:tc>
      </w:tr>
    </w:tbl>
    <w:p w14:paraId="100CCD2D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12EF0F7F" w14:textId="77777777" w:rsidTr="006943FF">
        <w:trPr>
          <w:jc w:val="center"/>
        </w:trPr>
        <w:tc>
          <w:tcPr>
            <w:tcW w:w="536" w:type="dxa"/>
          </w:tcPr>
          <w:p w14:paraId="5627E401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14:paraId="5362DE18" w14:textId="77777777" w:rsidR="00D00E7B" w:rsidRDefault="00B26FF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تعتمد الطاقة الكهرومائية على :</w:t>
            </w:r>
          </w:p>
        </w:tc>
      </w:tr>
      <w:tr w:rsidR="00D00E7B" w14:paraId="40F394FA" w14:textId="77777777" w:rsidTr="00077EEE">
        <w:trPr>
          <w:jc w:val="center"/>
        </w:trPr>
        <w:tc>
          <w:tcPr>
            <w:tcW w:w="536" w:type="dxa"/>
          </w:tcPr>
          <w:p w14:paraId="78322744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37195B62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فضلات النباتات والحيوانات </w:t>
            </w:r>
          </w:p>
        </w:tc>
        <w:tc>
          <w:tcPr>
            <w:tcW w:w="454" w:type="dxa"/>
          </w:tcPr>
          <w:p w14:paraId="62D385D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7C318CB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الرياح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429B15B6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529CCB85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المياه الجارية </w:t>
            </w:r>
          </w:p>
        </w:tc>
        <w:tc>
          <w:tcPr>
            <w:tcW w:w="454" w:type="dxa"/>
          </w:tcPr>
          <w:p w14:paraId="64389670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69F040D2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الحرارة من الأرض</w:t>
            </w:r>
          </w:p>
        </w:tc>
      </w:tr>
    </w:tbl>
    <w:p w14:paraId="5BA708BF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0F79DAAA" w14:textId="77777777" w:rsidTr="006943FF">
        <w:trPr>
          <w:jc w:val="center"/>
        </w:trPr>
        <w:tc>
          <w:tcPr>
            <w:tcW w:w="536" w:type="dxa"/>
          </w:tcPr>
          <w:p w14:paraId="32075DA1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14:paraId="5F9FC5F3" w14:textId="77777777" w:rsidR="00D00E7B" w:rsidRDefault="00B26FF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كيف تساعد الدورة الزراعية على حفظ التربة ؟</w:t>
            </w:r>
          </w:p>
        </w:tc>
      </w:tr>
      <w:tr w:rsidR="00D00E7B" w14:paraId="1D784F82" w14:textId="77777777" w:rsidTr="00077EEE">
        <w:trPr>
          <w:jc w:val="center"/>
        </w:trPr>
        <w:tc>
          <w:tcPr>
            <w:tcW w:w="536" w:type="dxa"/>
          </w:tcPr>
          <w:p w14:paraId="50C66800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690A356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تحافظ على الماء بالقرب من جذور النباتات</w:t>
            </w:r>
          </w:p>
        </w:tc>
        <w:tc>
          <w:tcPr>
            <w:tcW w:w="454" w:type="dxa"/>
          </w:tcPr>
          <w:p w14:paraId="55D7043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34C89F7F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تساعد على حفظ التربة من الإنجراف </w:t>
            </w:r>
          </w:p>
        </w:tc>
        <w:tc>
          <w:tcPr>
            <w:tcW w:w="454" w:type="dxa"/>
          </w:tcPr>
          <w:p w14:paraId="0F9BA0D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076C39A" w14:textId="77777777" w:rsidR="00D00E7B" w:rsidRDefault="00C6066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تعمل على تقليل أثر الرياح عل التربة </w:t>
            </w:r>
          </w:p>
        </w:tc>
        <w:tc>
          <w:tcPr>
            <w:tcW w:w="454" w:type="dxa"/>
            <w:shd w:val="clear" w:color="auto" w:fill="C5E0B3" w:themeFill="accent6" w:themeFillTint="66"/>
          </w:tcPr>
          <w:p w14:paraId="473AE72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C5E0B3" w:themeFill="accent6" w:themeFillTint="66"/>
          </w:tcPr>
          <w:p w14:paraId="39C38955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تعيد المواد المغذية الى التربة </w:t>
            </w:r>
          </w:p>
        </w:tc>
      </w:tr>
    </w:tbl>
    <w:p w14:paraId="2B8EE899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247DFC2B" w14:textId="77777777" w:rsidR="00CC23D9" w:rsidRDefault="00CC23D9" w:rsidP="006943FF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1877A1" wp14:editId="65B218C7">
                <wp:simplePos x="0" y="0"/>
                <wp:positionH relativeFrom="column">
                  <wp:posOffset>141605</wp:posOffset>
                </wp:positionH>
                <wp:positionV relativeFrom="paragraph">
                  <wp:posOffset>294005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4F934" id="رابط كسهم مستقيم 11" o:spid="_x0000_s1026" type="#_x0000_t32" style="position:absolute;margin-left:11.15pt;margin-top:23.15pt;width: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" strokeweight="1.5pt"/>
            </w:pict>
          </mc:Fallback>
        </mc:AlternateContent>
      </w: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6D7A75" wp14:editId="0EFFD77D">
                <wp:simplePos x="0" y="0"/>
                <wp:positionH relativeFrom="column">
                  <wp:posOffset>-23495</wp:posOffset>
                </wp:positionH>
                <wp:positionV relativeFrom="paragraph">
                  <wp:posOffset>-132080</wp:posOffset>
                </wp:positionV>
                <wp:extent cx="1052195" cy="753745"/>
                <wp:effectExtent l="5080" t="10795" r="9525" b="698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97E55" w14:textId="77777777" w:rsidR="00A053EA" w:rsidRDefault="00A053EA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3490626A" w14:textId="77777777" w:rsidR="00A053EA" w:rsidRDefault="00A053EA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221C46C4" w14:textId="77777777" w:rsidR="00A053EA" w:rsidRPr="00CC23D9" w:rsidRDefault="00A053EA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D7A75" id="مربع نص 10" o:spid="_x0000_s1027" type="#_x0000_t202" style="position:absolute;left:0;text-align:left;margin-left:-1.85pt;margin-top:-10.4pt;width:82.85pt;height:59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9AQAIAAF4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">
                <v:textbox>
                  <w:txbxContent>
                    <w:p w14:paraId="6D997E55" w14:textId="77777777" w:rsidR="00A053EA" w:rsidRDefault="00A053EA" w:rsidP="00CC23D9">
                      <w:pPr>
                        <w:rPr>
                          <w:rtl/>
                        </w:rPr>
                      </w:pPr>
                    </w:p>
                    <w:p w14:paraId="3490626A" w14:textId="77777777" w:rsidR="00A053EA" w:rsidRDefault="00A053EA" w:rsidP="00CC23D9">
                      <w:pPr>
                        <w:rPr>
                          <w:rtl/>
                        </w:rPr>
                      </w:pPr>
                    </w:p>
                    <w:p w14:paraId="221C46C4" w14:textId="77777777" w:rsidR="00A053EA" w:rsidRPr="00CC23D9" w:rsidRDefault="00A053EA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943FF">
        <w:rPr>
          <w:rFonts w:ascii="Traditional Arabic" w:hAnsi="Traditional Arabic" w:hint="cs"/>
          <w:b/>
          <w:bCs/>
          <w:sz w:val="36"/>
          <w:szCs w:val="36"/>
          <w:u w:val="single"/>
          <w:rtl/>
        </w:rPr>
        <w:t>ا</w:t>
      </w:r>
      <w:r w:rsidRPr="00B44E3E">
        <w:rPr>
          <w:rFonts w:ascii="Traditional Arabic" w:hAnsi="Traditional Arabic"/>
          <w:b/>
          <w:bCs/>
          <w:sz w:val="36"/>
          <w:szCs w:val="36"/>
          <w:u w:val="single"/>
          <w:rtl/>
        </w:rPr>
        <w:t>لسؤال الثاني :</w:t>
      </w:r>
      <w:r w:rsidR="00A67513">
        <w:rPr>
          <w:rFonts w:ascii="Traditional Arabic" w:hAnsi="Traditional Arabic" w:hint="cs"/>
          <w:b/>
          <w:bCs/>
          <w:sz w:val="36"/>
          <w:szCs w:val="36"/>
          <w:rtl/>
        </w:rPr>
        <w:t>اختاري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(أ) إذا كانت العبارة صحيحة و 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>اخت</w:t>
      </w:r>
      <w:r w:rsidR="00A67513">
        <w:rPr>
          <w:rFonts w:ascii="Traditional Arabic" w:hAnsi="Traditional Arabic" w:hint="cs"/>
          <w:b/>
          <w:bCs/>
          <w:sz w:val="36"/>
          <w:szCs w:val="36"/>
          <w:rtl/>
        </w:rPr>
        <w:t>ا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A67513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(ب) إذا كانت العبارة خاطئة.</w:t>
      </w:r>
    </w:p>
    <w:p w14:paraId="103FB525" w14:textId="77777777" w:rsidR="00CC23D9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ثم ظلل</w:t>
      </w:r>
      <w:r w:rsidR="00A67513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في ورقة التصحيح الآلي (أ) إذا كانت العبارة صحيحة و (ب) إذا كانت العبارة خاطئة.</w:t>
      </w:r>
    </w:p>
    <w:p w14:paraId="771516C4" w14:textId="77777777" w:rsidR="00AD590A" w:rsidRDefault="00AD590A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B7402F" w14:paraId="57DFE645" w14:textId="77777777" w:rsidTr="00A053EA">
        <w:trPr>
          <w:jc w:val="center"/>
        </w:trPr>
        <w:tc>
          <w:tcPr>
            <w:tcW w:w="624" w:type="dxa"/>
          </w:tcPr>
          <w:p w14:paraId="7F176498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</w:tcPr>
          <w:p w14:paraId="3F7B241D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1588" w:type="dxa"/>
          </w:tcPr>
          <w:p w14:paraId="722540FA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أ- العبارة صحيحة</w:t>
            </w:r>
          </w:p>
        </w:tc>
        <w:tc>
          <w:tcPr>
            <w:tcW w:w="1588" w:type="dxa"/>
          </w:tcPr>
          <w:p w14:paraId="1A3AABDC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ب- العبارة خاطئة</w:t>
            </w:r>
          </w:p>
        </w:tc>
      </w:tr>
      <w:tr w:rsidR="00CC23D9" w:rsidRPr="00B7402F" w14:paraId="3C1A76A1" w14:textId="77777777" w:rsidTr="00077EEE">
        <w:trPr>
          <w:jc w:val="center"/>
        </w:trPr>
        <w:tc>
          <w:tcPr>
            <w:tcW w:w="624" w:type="dxa"/>
          </w:tcPr>
          <w:p w14:paraId="4391CC9E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21</w:t>
            </w:r>
          </w:p>
        </w:tc>
        <w:tc>
          <w:tcPr>
            <w:tcW w:w="7088" w:type="dxa"/>
          </w:tcPr>
          <w:p w14:paraId="4B63A449" w14:textId="77777777" w:rsidR="00CC23D9" w:rsidRPr="00B843A7" w:rsidRDefault="00F969EF" w:rsidP="00F969E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تعتبر البروتينات من المركبات الموجودة في الخلايا </w:t>
            </w:r>
          </w:p>
        </w:tc>
        <w:tc>
          <w:tcPr>
            <w:tcW w:w="1588" w:type="dxa"/>
            <w:shd w:val="clear" w:color="auto" w:fill="C5E0B3" w:themeFill="accent6" w:themeFillTint="66"/>
          </w:tcPr>
          <w:p w14:paraId="48A26B05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19F08B3E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61B976F5" w14:textId="77777777" w:rsidTr="00077EEE">
        <w:trPr>
          <w:jc w:val="center"/>
        </w:trPr>
        <w:tc>
          <w:tcPr>
            <w:tcW w:w="624" w:type="dxa"/>
          </w:tcPr>
          <w:p w14:paraId="5E45E5AA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22</w:t>
            </w:r>
          </w:p>
        </w:tc>
        <w:tc>
          <w:tcPr>
            <w:tcW w:w="7088" w:type="dxa"/>
          </w:tcPr>
          <w:p w14:paraId="3A88892B" w14:textId="77777777" w:rsidR="00CC23D9" w:rsidRPr="00B843A7" w:rsidRDefault="00665E3A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تحدث عملية البناء الضوئي في الخلية الحيوانية </w:t>
            </w:r>
          </w:p>
        </w:tc>
        <w:tc>
          <w:tcPr>
            <w:tcW w:w="1588" w:type="dxa"/>
          </w:tcPr>
          <w:p w14:paraId="23030B5E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C5E0B3" w:themeFill="accent6" w:themeFillTint="66"/>
          </w:tcPr>
          <w:p w14:paraId="46D7D955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5C1B0263" w14:textId="77777777" w:rsidTr="00077EEE">
        <w:trPr>
          <w:jc w:val="center"/>
        </w:trPr>
        <w:tc>
          <w:tcPr>
            <w:tcW w:w="624" w:type="dxa"/>
          </w:tcPr>
          <w:p w14:paraId="2315701E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23</w:t>
            </w:r>
          </w:p>
        </w:tc>
        <w:tc>
          <w:tcPr>
            <w:tcW w:w="7088" w:type="dxa"/>
          </w:tcPr>
          <w:p w14:paraId="087B03F2" w14:textId="77777777" w:rsidR="00CC23D9" w:rsidRPr="00B7402F" w:rsidRDefault="005B6B5F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الشجرة هي تركيب فيه نبات صغير غير مكتمل النمو ، ويختزن الغذاء</w:t>
            </w:r>
          </w:p>
        </w:tc>
        <w:tc>
          <w:tcPr>
            <w:tcW w:w="1588" w:type="dxa"/>
          </w:tcPr>
          <w:p w14:paraId="7253149B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C5E0B3" w:themeFill="accent6" w:themeFillTint="66"/>
          </w:tcPr>
          <w:p w14:paraId="784A7943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374D6281" w14:textId="77777777" w:rsidTr="00077EEE">
        <w:trPr>
          <w:jc w:val="center"/>
        </w:trPr>
        <w:tc>
          <w:tcPr>
            <w:tcW w:w="624" w:type="dxa"/>
          </w:tcPr>
          <w:p w14:paraId="13378455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24</w:t>
            </w:r>
          </w:p>
        </w:tc>
        <w:tc>
          <w:tcPr>
            <w:tcW w:w="7088" w:type="dxa"/>
          </w:tcPr>
          <w:p w14:paraId="53DC67BA" w14:textId="77777777" w:rsidR="00CC23D9" w:rsidRPr="00B7402F" w:rsidRDefault="004B7077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الفطريات المجهرية يمكن أن تسبب مرض القدم الرياضي </w:t>
            </w:r>
          </w:p>
        </w:tc>
        <w:tc>
          <w:tcPr>
            <w:tcW w:w="1588" w:type="dxa"/>
            <w:shd w:val="clear" w:color="auto" w:fill="C5E0B3" w:themeFill="accent6" w:themeFillTint="66"/>
          </w:tcPr>
          <w:p w14:paraId="498422E9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D3C2467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57EAE5ED" w14:textId="77777777" w:rsidTr="00077EEE">
        <w:trPr>
          <w:jc w:val="center"/>
        </w:trPr>
        <w:tc>
          <w:tcPr>
            <w:tcW w:w="624" w:type="dxa"/>
          </w:tcPr>
          <w:p w14:paraId="2EC8B5AC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25</w:t>
            </w:r>
          </w:p>
        </w:tc>
        <w:tc>
          <w:tcPr>
            <w:tcW w:w="7088" w:type="dxa"/>
          </w:tcPr>
          <w:p w14:paraId="64EE53E9" w14:textId="77777777" w:rsidR="00CC23D9" w:rsidRPr="00B7402F" w:rsidRDefault="00A76570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تستخدم الأسماك الرئات</w:t>
            </w:r>
            <w:r w:rsidR="004B7077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في تنفسها </w:t>
            </w:r>
          </w:p>
        </w:tc>
        <w:tc>
          <w:tcPr>
            <w:tcW w:w="1588" w:type="dxa"/>
          </w:tcPr>
          <w:p w14:paraId="2615F5FA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C5E0B3" w:themeFill="accent6" w:themeFillTint="66"/>
          </w:tcPr>
          <w:p w14:paraId="338A339D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6400138D" w14:textId="77777777" w:rsidTr="00077EEE">
        <w:trPr>
          <w:jc w:val="center"/>
        </w:trPr>
        <w:tc>
          <w:tcPr>
            <w:tcW w:w="624" w:type="dxa"/>
          </w:tcPr>
          <w:p w14:paraId="69839168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26</w:t>
            </w:r>
          </w:p>
        </w:tc>
        <w:tc>
          <w:tcPr>
            <w:tcW w:w="7088" w:type="dxa"/>
          </w:tcPr>
          <w:p w14:paraId="776E3A97" w14:textId="77777777" w:rsidR="00CC23D9" w:rsidRPr="00F77971" w:rsidRDefault="004B7077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يتكون الجهاز العصبي من العظام ، الأربطة والأوتار </w:t>
            </w:r>
          </w:p>
        </w:tc>
        <w:tc>
          <w:tcPr>
            <w:tcW w:w="1588" w:type="dxa"/>
          </w:tcPr>
          <w:p w14:paraId="5ACA9DB4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C5E0B3" w:themeFill="accent6" w:themeFillTint="66"/>
          </w:tcPr>
          <w:p w14:paraId="2A10DD21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2E087BDD" w14:textId="77777777" w:rsidTr="00077EEE">
        <w:trPr>
          <w:jc w:val="center"/>
        </w:trPr>
        <w:tc>
          <w:tcPr>
            <w:tcW w:w="624" w:type="dxa"/>
          </w:tcPr>
          <w:p w14:paraId="71FAFCE2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27</w:t>
            </w:r>
          </w:p>
        </w:tc>
        <w:tc>
          <w:tcPr>
            <w:tcW w:w="7088" w:type="dxa"/>
          </w:tcPr>
          <w:p w14:paraId="44C46330" w14:textId="77777777" w:rsidR="00CC23D9" w:rsidRPr="00BF3426" w:rsidRDefault="00325D5C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تحتوي الخلايا الجنسية في جسم الانسان على 23 </w:t>
            </w:r>
            <w:r w:rsidR="00601952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كروموسوم </w:t>
            </w:r>
            <w:r w:rsidR="009535A2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88" w:type="dxa"/>
            <w:shd w:val="clear" w:color="auto" w:fill="C5E0B3" w:themeFill="accent6" w:themeFillTint="66"/>
          </w:tcPr>
          <w:p w14:paraId="3D1DF04B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40984E81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43EDE86D" w14:textId="77777777" w:rsidTr="00077EEE">
        <w:trPr>
          <w:jc w:val="center"/>
        </w:trPr>
        <w:tc>
          <w:tcPr>
            <w:tcW w:w="624" w:type="dxa"/>
          </w:tcPr>
          <w:p w14:paraId="16848E53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lastRenderedPageBreak/>
              <w:t>28</w:t>
            </w:r>
          </w:p>
        </w:tc>
        <w:tc>
          <w:tcPr>
            <w:tcW w:w="7088" w:type="dxa"/>
          </w:tcPr>
          <w:p w14:paraId="7654D31A" w14:textId="77777777" w:rsidR="00CC23D9" w:rsidRPr="00B7402F" w:rsidRDefault="001F615F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الحيوانات الثابتة درجة الحرارة يمكنها التخلص من الحرارة الزائدة عبر الجلد وإفراز العرق </w:t>
            </w:r>
          </w:p>
        </w:tc>
        <w:tc>
          <w:tcPr>
            <w:tcW w:w="1588" w:type="dxa"/>
            <w:shd w:val="clear" w:color="auto" w:fill="C5E0B3" w:themeFill="accent6" w:themeFillTint="66"/>
          </w:tcPr>
          <w:p w14:paraId="2F337B31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509CC42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2F770E40" w14:textId="77777777" w:rsidTr="00077EEE">
        <w:trPr>
          <w:jc w:val="center"/>
        </w:trPr>
        <w:tc>
          <w:tcPr>
            <w:tcW w:w="624" w:type="dxa"/>
          </w:tcPr>
          <w:p w14:paraId="18FA7F62" w14:textId="77777777" w:rsidR="0049341E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29</w:t>
            </w:r>
          </w:p>
        </w:tc>
        <w:tc>
          <w:tcPr>
            <w:tcW w:w="7088" w:type="dxa"/>
          </w:tcPr>
          <w:p w14:paraId="5CF587A6" w14:textId="77777777" w:rsidR="0049341E" w:rsidRPr="00B7402F" w:rsidRDefault="001F615F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هناك نوعان من أجهزة الدوران في الجسم : جهاز دوراني مفتوح وجهاز دوراني مغلق</w:t>
            </w:r>
          </w:p>
        </w:tc>
        <w:tc>
          <w:tcPr>
            <w:tcW w:w="1588" w:type="dxa"/>
            <w:shd w:val="clear" w:color="auto" w:fill="C5E0B3" w:themeFill="accent6" w:themeFillTint="66"/>
          </w:tcPr>
          <w:p w14:paraId="5261DC39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0F4A4649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1627D0D6" w14:textId="77777777" w:rsidTr="00077EEE">
        <w:trPr>
          <w:jc w:val="center"/>
        </w:trPr>
        <w:tc>
          <w:tcPr>
            <w:tcW w:w="624" w:type="dxa"/>
          </w:tcPr>
          <w:p w14:paraId="056A7BC7" w14:textId="77777777" w:rsidR="0049341E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30</w:t>
            </w:r>
          </w:p>
        </w:tc>
        <w:tc>
          <w:tcPr>
            <w:tcW w:w="7088" w:type="dxa"/>
          </w:tcPr>
          <w:p w14:paraId="611B428E" w14:textId="77777777" w:rsidR="0049341E" w:rsidRPr="00B7402F" w:rsidRDefault="00F96CCB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المستهلك هو مخلوق حي يقوم بتحليل بقايا المخلوقات الميتة الى مواد أبسط </w:t>
            </w:r>
          </w:p>
        </w:tc>
        <w:tc>
          <w:tcPr>
            <w:tcW w:w="1588" w:type="dxa"/>
          </w:tcPr>
          <w:p w14:paraId="6DD52371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C5E0B3" w:themeFill="accent6" w:themeFillTint="66"/>
          </w:tcPr>
          <w:p w14:paraId="24BD886F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73559A06" w14:textId="77777777" w:rsidTr="00077EEE">
        <w:trPr>
          <w:jc w:val="center"/>
        </w:trPr>
        <w:tc>
          <w:tcPr>
            <w:tcW w:w="624" w:type="dxa"/>
          </w:tcPr>
          <w:p w14:paraId="1083524D" w14:textId="77777777" w:rsidR="0049341E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31</w:t>
            </w:r>
          </w:p>
        </w:tc>
        <w:tc>
          <w:tcPr>
            <w:tcW w:w="7088" w:type="dxa"/>
          </w:tcPr>
          <w:p w14:paraId="18F8FC10" w14:textId="77777777" w:rsidR="0049341E" w:rsidRPr="00B7402F" w:rsidRDefault="005867EB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MA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MA"/>
              </w:rPr>
              <w:t>الحيوان الكانس هو الذي يتغذى على كميات كبي</w:t>
            </w:r>
            <w:r w:rsidR="00A76570">
              <w:rPr>
                <w:rFonts w:ascii="Traditional Arabic" w:eastAsia="Calibri" w:hAnsi="Traditional Arabic" w:hint="cs"/>
                <w:sz w:val="32"/>
                <w:szCs w:val="32"/>
                <w:rtl/>
                <w:lang w:bidi="ar-MA"/>
              </w:rPr>
              <w:t>ر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MA"/>
              </w:rPr>
              <w:t xml:space="preserve">ة من بقايا أو مخلفات الحيوانات الميتة </w:t>
            </w:r>
          </w:p>
        </w:tc>
        <w:tc>
          <w:tcPr>
            <w:tcW w:w="1588" w:type="dxa"/>
            <w:shd w:val="clear" w:color="auto" w:fill="C5E0B3" w:themeFill="accent6" w:themeFillTint="66"/>
          </w:tcPr>
          <w:p w14:paraId="22EAAC1C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1FD96DCA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51105AAE" w14:textId="77777777" w:rsidTr="00077EEE">
        <w:trPr>
          <w:jc w:val="center"/>
        </w:trPr>
        <w:tc>
          <w:tcPr>
            <w:tcW w:w="624" w:type="dxa"/>
          </w:tcPr>
          <w:p w14:paraId="3602C880" w14:textId="77777777" w:rsidR="0049341E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32</w:t>
            </w:r>
          </w:p>
        </w:tc>
        <w:tc>
          <w:tcPr>
            <w:tcW w:w="7088" w:type="dxa"/>
          </w:tcPr>
          <w:p w14:paraId="23D294C4" w14:textId="77777777" w:rsidR="0049341E" w:rsidRPr="00B7402F" w:rsidRDefault="005867EB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تعتبر </w:t>
            </w:r>
            <w:r w:rsidR="00BE3633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الطاقة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الشمسية من المصادر البديلة للطاقة </w:t>
            </w:r>
          </w:p>
        </w:tc>
        <w:tc>
          <w:tcPr>
            <w:tcW w:w="1588" w:type="dxa"/>
            <w:shd w:val="clear" w:color="auto" w:fill="C5E0B3" w:themeFill="accent6" w:themeFillTint="66"/>
          </w:tcPr>
          <w:p w14:paraId="60A1FADE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4122046B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7B73AEEE" w14:textId="77777777" w:rsidR="00CC23D9" w:rsidRDefault="00CC23D9" w:rsidP="009A4D59">
      <w:pPr>
        <w:jc w:val="lowKashida"/>
        <w:rPr>
          <w:b/>
          <w:bCs/>
          <w:sz w:val="32"/>
          <w:szCs w:val="32"/>
          <w:rtl/>
        </w:rPr>
      </w:pPr>
    </w:p>
    <w:p w14:paraId="200AEBFB" w14:textId="77777777" w:rsidR="00AD590A" w:rsidRPr="00F969EF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5E0BB80D" w14:textId="77777777" w:rsidR="00CC23D9" w:rsidRPr="0020159C" w:rsidRDefault="00CC23D9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FA88FE" wp14:editId="31661CB1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5047F" w14:textId="77777777" w:rsidR="00A053EA" w:rsidRDefault="00A053EA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4D8A492A" w14:textId="77777777" w:rsidR="00A053EA" w:rsidRDefault="00A053EA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4D259F9B" w14:textId="77777777" w:rsidR="00A053EA" w:rsidRPr="00CC23D9" w:rsidRDefault="00A053EA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A88FE" id="مربع نص 16" o:spid="_x0000_s1028" type="#_x0000_t202" style="position:absolute;left:0;text-align:left;margin-left:2.45pt;margin-top:8.15pt;width:82.85pt;height:5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">
                <v:textbox>
                  <w:txbxContent>
                    <w:p w14:paraId="1A05047F" w14:textId="77777777" w:rsidR="00A053EA" w:rsidRDefault="00A053EA" w:rsidP="00CC23D9">
                      <w:pPr>
                        <w:rPr>
                          <w:rtl/>
                        </w:rPr>
                      </w:pPr>
                    </w:p>
                    <w:p w14:paraId="4D8A492A" w14:textId="77777777" w:rsidR="00A053EA" w:rsidRDefault="00A053EA" w:rsidP="00CC23D9">
                      <w:pPr>
                        <w:rPr>
                          <w:rtl/>
                        </w:rPr>
                      </w:pPr>
                    </w:p>
                    <w:p w14:paraId="4D259F9B" w14:textId="77777777" w:rsidR="00A053EA" w:rsidRPr="00CC23D9" w:rsidRDefault="00A053EA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السؤال الثالث :</w:t>
      </w:r>
      <w:r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  <w:r w:rsidR="00F969EF">
        <w:rPr>
          <w:rFonts w:ascii="Traditional Arabic" w:hAnsi="Traditional Arabic" w:hint="cs"/>
          <w:b/>
          <w:bCs/>
          <w:sz w:val="36"/>
          <w:szCs w:val="36"/>
          <w:u w:val="single"/>
          <w:rtl/>
          <w:lang w:eastAsia="en-US"/>
        </w:rPr>
        <w:t>أجيبي على الأسئلة التالية :</w:t>
      </w:r>
    </w:p>
    <w:p w14:paraId="02A0A996" w14:textId="77777777" w:rsidR="00F969EF" w:rsidRDefault="00CC23D9" w:rsidP="00F969EF">
      <w:pPr>
        <w:pStyle w:val="a7"/>
        <w:numPr>
          <w:ilvl w:val="0"/>
          <w:numId w:val="2"/>
        </w:numPr>
        <w:jc w:val="lowKashida"/>
        <w:rPr>
          <w:b/>
          <w:bCs/>
          <w:sz w:val="32"/>
          <w:szCs w:val="32"/>
        </w:rPr>
      </w:pPr>
      <w:r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3567706B" wp14:editId="5C508299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BBA42" id="رابط كسهم مستقيم 17" o:spid="_x0000_s1026" type="#_x0000_t32" style="position:absolute;margin-left:17.25pt;margin-top:13.75pt;width:55pt;height:0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" strokeweight="1.5pt"/>
            </w:pict>
          </mc:Fallback>
        </mc:AlternateContent>
      </w:r>
      <w:r w:rsidR="00F969EF">
        <w:rPr>
          <w:rFonts w:hint="cs"/>
          <w:b/>
          <w:bCs/>
          <w:sz w:val="32"/>
          <w:szCs w:val="32"/>
          <w:rtl/>
        </w:rPr>
        <w:t xml:space="preserve">ارسمي مخطط يوضح تسلسل مستويات التنظيم في المخلوقات الحية وعلاقتها مع بعضها </w:t>
      </w:r>
    </w:p>
    <w:p w14:paraId="68969151" w14:textId="77777777" w:rsidR="009A4D59" w:rsidRPr="00F969EF" w:rsidRDefault="00F969EF" w:rsidP="00F969EF">
      <w:pPr>
        <w:pStyle w:val="a7"/>
        <w:ind w:left="1080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البعض :</w:t>
      </w:r>
    </w:p>
    <w:p w14:paraId="7351C89C" w14:textId="77777777" w:rsidR="00F969EF" w:rsidRPr="00077EEE" w:rsidRDefault="00F969EF" w:rsidP="00F969EF">
      <w:pPr>
        <w:jc w:val="lowKashida"/>
        <w:rPr>
          <w:b/>
          <w:bCs/>
          <w:color w:val="538135" w:themeColor="accent6" w:themeShade="BF"/>
          <w:sz w:val="32"/>
          <w:szCs w:val="32"/>
          <w:rtl/>
        </w:rPr>
      </w:pPr>
      <w:r w:rsidRPr="00077EEE">
        <w:rPr>
          <w:rFonts w:hint="cs"/>
          <w:b/>
          <w:bCs/>
          <w:color w:val="538135" w:themeColor="accent6" w:themeShade="BF"/>
          <w:sz w:val="32"/>
          <w:szCs w:val="32"/>
          <w:rtl/>
        </w:rPr>
        <w:t xml:space="preserve"> </w:t>
      </w:r>
      <w:r w:rsidR="00077EEE">
        <w:rPr>
          <w:rFonts w:hint="cs"/>
          <w:b/>
          <w:bCs/>
          <w:color w:val="538135" w:themeColor="accent6" w:themeShade="BF"/>
          <w:sz w:val="32"/>
          <w:szCs w:val="32"/>
          <w:rtl/>
        </w:rPr>
        <w:t xml:space="preserve">            </w:t>
      </w:r>
      <w:r w:rsidR="00077EEE" w:rsidRPr="00077EEE">
        <w:rPr>
          <w:rFonts w:hint="cs"/>
          <w:b/>
          <w:bCs/>
          <w:color w:val="538135" w:themeColor="accent6" w:themeShade="BF"/>
          <w:sz w:val="32"/>
          <w:szCs w:val="32"/>
          <w:rtl/>
        </w:rPr>
        <w:t xml:space="preserve">الخلية </w:t>
      </w:r>
      <w:r w:rsidR="00077EEE" w:rsidRPr="00077EEE">
        <w:rPr>
          <w:b/>
          <w:bCs/>
          <w:color w:val="538135" w:themeColor="accent6" w:themeShade="BF"/>
          <w:sz w:val="32"/>
          <w:szCs w:val="32"/>
          <w:rtl/>
        </w:rPr>
        <w:t>–</w:t>
      </w:r>
      <w:r w:rsidR="00077EEE" w:rsidRPr="00077EEE">
        <w:rPr>
          <w:rFonts w:hint="cs"/>
          <w:b/>
          <w:bCs/>
          <w:color w:val="538135" w:themeColor="accent6" w:themeShade="BF"/>
          <w:sz w:val="32"/>
          <w:szCs w:val="32"/>
          <w:rtl/>
        </w:rPr>
        <w:t xml:space="preserve"> النسيج </w:t>
      </w:r>
      <w:r w:rsidR="00077EEE" w:rsidRPr="00077EEE">
        <w:rPr>
          <w:b/>
          <w:bCs/>
          <w:color w:val="538135" w:themeColor="accent6" w:themeShade="BF"/>
          <w:sz w:val="32"/>
          <w:szCs w:val="32"/>
          <w:rtl/>
        </w:rPr>
        <w:t>–</w:t>
      </w:r>
      <w:r w:rsidR="00077EEE" w:rsidRPr="00077EEE">
        <w:rPr>
          <w:rFonts w:hint="cs"/>
          <w:b/>
          <w:bCs/>
          <w:color w:val="538135" w:themeColor="accent6" w:themeShade="BF"/>
          <w:sz w:val="32"/>
          <w:szCs w:val="32"/>
          <w:rtl/>
        </w:rPr>
        <w:t xml:space="preserve"> العضو </w:t>
      </w:r>
      <w:r w:rsidR="00077EEE" w:rsidRPr="00077EEE">
        <w:rPr>
          <w:b/>
          <w:bCs/>
          <w:color w:val="538135" w:themeColor="accent6" w:themeShade="BF"/>
          <w:sz w:val="32"/>
          <w:szCs w:val="32"/>
          <w:rtl/>
        </w:rPr>
        <w:t>–</w:t>
      </w:r>
      <w:r w:rsidR="00077EEE" w:rsidRPr="00077EEE">
        <w:rPr>
          <w:rFonts w:hint="cs"/>
          <w:b/>
          <w:bCs/>
          <w:color w:val="538135" w:themeColor="accent6" w:themeShade="BF"/>
          <w:sz w:val="32"/>
          <w:szCs w:val="32"/>
          <w:rtl/>
        </w:rPr>
        <w:t xml:space="preserve"> الجهاز الحيوي </w:t>
      </w:r>
    </w:p>
    <w:p w14:paraId="238A0701" w14:textId="77777777" w:rsidR="00F969EF" w:rsidRDefault="00F969EF" w:rsidP="00F969EF">
      <w:pPr>
        <w:jc w:val="lowKashida"/>
        <w:rPr>
          <w:b/>
          <w:bCs/>
          <w:sz w:val="32"/>
          <w:szCs w:val="32"/>
          <w:rtl/>
        </w:rPr>
      </w:pPr>
    </w:p>
    <w:p w14:paraId="013B6E6F" w14:textId="77777777" w:rsidR="009A4D59" w:rsidRDefault="00AB6D87" w:rsidP="00AB6D87">
      <w:pPr>
        <w:pStyle w:val="a7"/>
        <w:numPr>
          <w:ilvl w:val="0"/>
          <w:numId w:val="2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رتبي المخلوقات الحية التالية لتكوني منها شبكة غذائية : </w:t>
      </w:r>
    </w:p>
    <w:p w14:paraId="60084D39" w14:textId="77777777" w:rsidR="00AB6D87" w:rsidRPr="00AB6D87" w:rsidRDefault="00AB6D87" w:rsidP="00AB6D87">
      <w:pPr>
        <w:pStyle w:val="a7"/>
        <w:ind w:left="1080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( غزال </w:t>
      </w:r>
      <w:r>
        <w:rPr>
          <w:b/>
          <w:bCs/>
          <w:sz w:val="32"/>
          <w:szCs w:val="32"/>
          <w:rtl/>
        </w:rPr>
        <w:t>–</w:t>
      </w:r>
      <w:r>
        <w:rPr>
          <w:rFonts w:hint="cs"/>
          <w:b/>
          <w:bCs/>
          <w:sz w:val="32"/>
          <w:szCs w:val="32"/>
          <w:rtl/>
        </w:rPr>
        <w:t xml:space="preserve"> نمر </w:t>
      </w:r>
      <w:r>
        <w:rPr>
          <w:b/>
          <w:bCs/>
          <w:sz w:val="32"/>
          <w:szCs w:val="32"/>
          <w:rtl/>
        </w:rPr>
        <w:t>–</w:t>
      </w:r>
      <w:r>
        <w:rPr>
          <w:rFonts w:hint="cs"/>
          <w:b/>
          <w:bCs/>
          <w:sz w:val="32"/>
          <w:szCs w:val="32"/>
          <w:rtl/>
        </w:rPr>
        <w:t xml:space="preserve"> خروف </w:t>
      </w:r>
      <w:r>
        <w:rPr>
          <w:b/>
          <w:bCs/>
          <w:sz w:val="32"/>
          <w:szCs w:val="32"/>
          <w:rtl/>
        </w:rPr>
        <w:t>–</w:t>
      </w:r>
      <w:r>
        <w:rPr>
          <w:rFonts w:hint="cs"/>
          <w:b/>
          <w:bCs/>
          <w:sz w:val="32"/>
          <w:szCs w:val="32"/>
          <w:rtl/>
        </w:rPr>
        <w:t xml:space="preserve"> أرنب ) </w:t>
      </w:r>
    </w:p>
    <w:p w14:paraId="398766B0" w14:textId="77777777" w:rsidR="009A4D59" w:rsidRDefault="00203214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7AF1D99" wp14:editId="340F2D48">
                <wp:simplePos x="0" y="0"/>
                <wp:positionH relativeFrom="column">
                  <wp:posOffset>2154555</wp:posOffset>
                </wp:positionH>
                <wp:positionV relativeFrom="paragraph">
                  <wp:posOffset>274320</wp:posOffset>
                </wp:positionV>
                <wp:extent cx="885825" cy="466725"/>
                <wp:effectExtent l="38100" t="0" r="28575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5D965" id="Straight Arrow Connector 31" o:spid="_x0000_s1026" type="#_x0000_t32" style="position:absolute;margin-left:169.65pt;margin-top:21.6pt;width:69.75pt;height:36.75pt;flip:x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548ED8F" wp14:editId="19CE6EF4">
                <wp:simplePos x="0" y="0"/>
                <wp:positionH relativeFrom="column">
                  <wp:posOffset>3954780</wp:posOffset>
                </wp:positionH>
                <wp:positionV relativeFrom="paragraph">
                  <wp:posOffset>255270</wp:posOffset>
                </wp:positionV>
                <wp:extent cx="971550" cy="552450"/>
                <wp:effectExtent l="38100" t="38100" r="19050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55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6B77D2" id="Straight Arrow Connector 27" o:spid="_x0000_s1026" type="#_x0000_t32" style="position:absolute;margin-left:311.4pt;margin-top:20.1pt;width:76.5pt;height:43.5pt;flip:x y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F833E9D" wp14:editId="0905DAD0">
                <wp:simplePos x="0" y="0"/>
                <wp:positionH relativeFrom="column">
                  <wp:posOffset>3116580</wp:posOffset>
                </wp:positionH>
                <wp:positionV relativeFrom="paragraph">
                  <wp:posOffset>64770</wp:posOffset>
                </wp:positionV>
                <wp:extent cx="762000" cy="3810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0A6CF" w14:textId="77777777" w:rsidR="00203214" w:rsidRPr="00077EEE" w:rsidRDefault="00077EEE" w:rsidP="00203214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32"/>
                                <w:szCs w:val="28"/>
                                <w:lang w:bidi="ar-MA"/>
                              </w:rPr>
                            </w:pPr>
                            <w:r w:rsidRPr="00077EEE">
                              <w:rPr>
                                <w:rFonts w:hint="cs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28"/>
                                <w:rtl/>
                                <w:lang w:bidi="ar-MA"/>
                              </w:rPr>
                              <w:t xml:space="preserve">غزال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33E9D" id="Text Box 23" o:spid="_x0000_s1029" type="#_x0000_t202" style="position:absolute;left:0;text-align:left;margin-left:245.4pt;margin-top:5.1pt;width:60pt;height:30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" fillcolor="white [3201]" strokeweight=".5pt">
                <v:textbox>
                  <w:txbxContent>
                    <w:p w14:paraId="4E20A6CF" w14:textId="77777777" w:rsidR="00203214" w:rsidRPr="00077EEE" w:rsidRDefault="00077EEE" w:rsidP="00203214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32"/>
                          <w:szCs w:val="28"/>
                          <w:lang w:bidi="ar-MA"/>
                        </w:rPr>
                      </w:pPr>
                      <w:r w:rsidRPr="00077EEE">
                        <w:rPr>
                          <w:rFonts w:hint="cs"/>
                          <w:b/>
                          <w:bCs/>
                          <w:color w:val="538135" w:themeColor="accent6" w:themeShade="BF"/>
                          <w:sz w:val="32"/>
                          <w:szCs w:val="28"/>
                          <w:rtl/>
                          <w:lang w:bidi="ar-MA"/>
                        </w:rPr>
                        <w:t xml:space="preserve">غزال </w:t>
                      </w:r>
                    </w:p>
                  </w:txbxContent>
                </v:textbox>
              </v:shape>
            </w:pict>
          </mc:Fallback>
        </mc:AlternateContent>
      </w:r>
    </w:p>
    <w:p w14:paraId="1A7B5138" w14:textId="77777777" w:rsidR="00203214" w:rsidRDefault="00203214" w:rsidP="009A4D59">
      <w:pPr>
        <w:jc w:val="lowKashida"/>
        <w:rPr>
          <w:b/>
          <w:bCs/>
          <w:sz w:val="32"/>
          <w:szCs w:val="32"/>
          <w:rtl/>
        </w:rPr>
      </w:pPr>
    </w:p>
    <w:p w14:paraId="07E79EAC" w14:textId="77777777" w:rsidR="00203214" w:rsidRDefault="00203214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0A825DE" wp14:editId="0DC19A5B">
                <wp:simplePos x="0" y="0"/>
                <wp:positionH relativeFrom="column">
                  <wp:posOffset>2134870</wp:posOffset>
                </wp:positionH>
                <wp:positionV relativeFrom="paragraph">
                  <wp:posOffset>260350</wp:posOffset>
                </wp:positionV>
                <wp:extent cx="809625" cy="45719"/>
                <wp:effectExtent l="0" t="57150" r="28575" b="501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79919" id="Straight Arrow Connector 30" o:spid="_x0000_s1026" type="#_x0000_t32" style="position:absolute;margin-left:168.1pt;margin-top:20.5pt;width:63.75pt;height:3.6pt;flip:x y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74B4D54" wp14:editId="7EE27929">
                <wp:simplePos x="0" y="0"/>
                <wp:positionH relativeFrom="column">
                  <wp:posOffset>3926205</wp:posOffset>
                </wp:positionH>
                <wp:positionV relativeFrom="paragraph">
                  <wp:posOffset>272416</wp:posOffset>
                </wp:positionV>
                <wp:extent cx="981075" cy="45719"/>
                <wp:effectExtent l="19050" t="76200" r="28575" b="5016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A1251" id="Straight Arrow Connector 29" o:spid="_x0000_s1026" type="#_x0000_t32" style="position:absolute;margin-left:309.15pt;margin-top:21.45pt;width:77.25pt;height:3.6pt;flip:x y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14F1E71" wp14:editId="634FBB53">
                <wp:simplePos x="0" y="0"/>
                <wp:positionH relativeFrom="column">
                  <wp:posOffset>1230630</wp:posOffset>
                </wp:positionH>
                <wp:positionV relativeFrom="paragraph">
                  <wp:posOffset>80010</wp:posOffset>
                </wp:positionV>
                <wp:extent cx="762000" cy="3810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E7473" w14:textId="77777777" w:rsidR="00203214" w:rsidRPr="00077EEE" w:rsidRDefault="00077EEE" w:rsidP="00203214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32"/>
                                <w:szCs w:val="28"/>
                                <w:lang w:bidi="ar-MA"/>
                              </w:rPr>
                            </w:pPr>
                            <w:r w:rsidRPr="00077EEE">
                              <w:rPr>
                                <w:rFonts w:hint="cs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28"/>
                                <w:rtl/>
                                <w:lang w:bidi="ar-MA"/>
                              </w:rPr>
                              <w:t>نمر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F1E71" id="Text Box 26" o:spid="_x0000_s1030" type="#_x0000_t202" style="position:absolute;left:0;text-align:left;margin-left:96.9pt;margin-top:6.3pt;width:60pt;height:30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" fillcolor="white [3201]" strokeweight=".5pt">
                <v:textbox>
                  <w:txbxContent>
                    <w:p w14:paraId="4B2E7473" w14:textId="77777777" w:rsidR="00203214" w:rsidRPr="00077EEE" w:rsidRDefault="00077EEE" w:rsidP="00203214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32"/>
                          <w:szCs w:val="28"/>
                          <w:lang w:bidi="ar-MA"/>
                        </w:rPr>
                      </w:pPr>
                      <w:r w:rsidRPr="00077EEE">
                        <w:rPr>
                          <w:rFonts w:hint="cs"/>
                          <w:b/>
                          <w:bCs/>
                          <w:color w:val="538135" w:themeColor="accent6" w:themeShade="BF"/>
                          <w:sz w:val="32"/>
                          <w:szCs w:val="28"/>
                          <w:rtl/>
                          <w:lang w:bidi="ar-MA"/>
                        </w:rPr>
                        <w:t>نمر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4D25D09" wp14:editId="1547DBBE">
                <wp:simplePos x="0" y="0"/>
                <wp:positionH relativeFrom="column">
                  <wp:posOffset>3097530</wp:posOffset>
                </wp:positionH>
                <wp:positionV relativeFrom="paragraph">
                  <wp:posOffset>99060</wp:posOffset>
                </wp:positionV>
                <wp:extent cx="762000" cy="38100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8DF10" w14:textId="77777777" w:rsidR="00203214" w:rsidRPr="00077EEE" w:rsidRDefault="00077EEE" w:rsidP="00203214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32"/>
                                <w:szCs w:val="28"/>
                                <w:lang w:bidi="ar-MA"/>
                              </w:rPr>
                            </w:pPr>
                            <w:r w:rsidRPr="00077EEE">
                              <w:rPr>
                                <w:rFonts w:hint="cs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28"/>
                                <w:rtl/>
                                <w:lang w:bidi="ar-MA"/>
                              </w:rPr>
                              <w:t xml:space="preserve">خروف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5D09" id="Text Box 24" o:spid="_x0000_s1031" type="#_x0000_t202" style="position:absolute;left:0;text-align:left;margin-left:243.9pt;margin-top:7.8pt;width:60pt;height:3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" fillcolor="white [3201]" strokeweight=".5pt">
                <v:textbox>
                  <w:txbxContent>
                    <w:p w14:paraId="4A58DF10" w14:textId="77777777" w:rsidR="00203214" w:rsidRPr="00077EEE" w:rsidRDefault="00077EEE" w:rsidP="00203214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32"/>
                          <w:szCs w:val="28"/>
                          <w:lang w:bidi="ar-MA"/>
                        </w:rPr>
                      </w:pPr>
                      <w:r w:rsidRPr="00077EEE">
                        <w:rPr>
                          <w:rFonts w:hint="cs"/>
                          <w:b/>
                          <w:bCs/>
                          <w:color w:val="538135" w:themeColor="accent6" w:themeShade="BF"/>
                          <w:sz w:val="32"/>
                          <w:szCs w:val="28"/>
                          <w:rtl/>
                          <w:lang w:bidi="ar-MA"/>
                        </w:rPr>
                        <w:t xml:space="preserve">خروف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0C5C7B7" wp14:editId="3E8B7A18">
                <wp:simplePos x="0" y="0"/>
                <wp:positionH relativeFrom="column">
                  <wp:posOffset>5069205</wp:posOffset>
                </wp:positionH>
                <wp:positionV relativeFrom="paragraph">
                  <wp:posOffset>118110</wp:posOffset>
                </wp:positionV>
                <wp:extent cx="762000" cy="3810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32A74" w14:textId="77777777" w:rsidR="00203214" w:rsidRPr="00203214" w:rsidRDefault="00203214" w:rsidP="0020321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  <w:lang w:bidi="ar-MA"/>
                              </w:rPr>
                            </w:pPr>
                            <w:r w:rsidRPr="00203214">
                              <w:rPr>
                                <w:rFonts w:hint="cs"/>
                                <w:b/>
                                <w:bCs/>
                                <w:sz w:val="32"/>
                                <w:szCs w:val="28"/>
                                <w:rtl/>
                                <w:lang w:bidi="ar-MA"/>
                              </w:rPr>
                              <w:t>عشب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C7B7" id="Text Box 22" o:spid="_x0000_s1032" type="#_x0000_t202" style="position:absolute;left:0;text-align:left;margin-left:399.15pt;margin-top:9.3pt;width:60pt;height:30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" fillcolor="white [3201]" strokeweight=".5pt">
                <v:textbox>
                  <w:txbxContent>
                    <w:p w14:paraId="11232A74" w14:textId="77777777" w:rsidR="00203214" w:rsidRPr="00203214" w:rsidRDefault="00203214" w:rsidP="00203214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  <w:lang w:bidi="ar-MA"/>
                        </w:rPr>
                      </w:pPr>
                      <w:r w:rsidRPr="00203214">
                        <w:rPr>
                          <w:rFonts w:hint="cs"/>
                          <w:b/>
                          <w:bCs/>
                          <w:sz w:val="32"/>
                          <w:szCs w:val="28"/>
                          <w:rtl/>
                          <w:lang w:bidi="ar-MA"/>
                        </w:rPr>
                        <w:t>عشب</w:t>
                      </w:r>
                    </w:p>
                  </w:txbxContent>
                </v:textbox>
              </v:shape>
            </w:pict>
          </mc:Fallback>
        </mc:AlternateContent>
      </w:r>
    </w:p>
    <w:p w14:paraId="5BBEF158" w14:textId="77777777" w:rsidR="00203214" w:rsidRDefault="00203214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7D7B08F" wp14:editId="789D019D">
                <wp:simplePos x="0" y="0"/>
                <wp:positionH relativeFrom="column">
                  <wp:posOffset>2164079</wp:posOffset>
                </wp:positionH>
                <wp:positionV relativeFrom="paragraph">
                  <wp:posOffset>130810</wp:posOffset>
                </wp:positionV>
                <wp:extent cx="819150" cy="523875"/>
                <wp:effectExtent l="38100" t="38100" r="19050" b="285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F74CC" id="Straight Arrow Connector 32" o:spid="_x0000_s1026" type="#_x0000_t32" style="position:absolute;margin-left:170.4pt;margin-top:10.3pt;width:64.5pt;height:41.25pt;flip:x y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A53CF8F" wp14:editId="3C4E6D9A">
                <wp:simplePos x="0" y="0"/>
                <wp:positionH relativeFrom="column">
                  <wp:posOffset>3992880</wp:posOffset>
                </wp:positionH>
                <wp:positionV relativeFrom="paragraph">
                  <wp:posOffset>159385</wp:posOffset>
                </wp:positionV>
                <wp:extent cx="914400" cy="495300"/>
                <wp:effectExtent l="38100" t="0" r="1905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DB08C" id="Straight Arrow Connector 28" o:spid="_x0000_s1026" type="#_x0000_t32" style="position:absolute;margin-left:314.4pt;margin-top:12.55pt;width:1in;height:39pt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" strokecolor="black [3200]" strokeweight="1.5pt">
                <v:stroke endarrow="block" joinstyle="miter"/>
              </v:shape>
            </w:pict>
          </mc:Fallback>
        </mc:AlternateContent>
      </w:r>
    </w:p>
    <w:p w14:paraId="473D9409" w14:textId="77777777" w:rsidR="009A4D59" w:rsidRDefault="00203214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7CF7FD1" wp14:editId="5E674AB8">
                <wp:simplePos x="0" y="0"/>
                <wp:positionH relativeFrom="column">
                  <wp:posOffset>3097530</wp:posOffset>
                </wp:positionH>
                <wp:positionV relativeFrom="paragraph">
                  <wp:posOffset>142875</wp:posOffset>
                </wp:positionV>
                <wp:extent cx="762000" cy="3810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F1D3B" w14:textId="77777777" w:rsidR="00203214" w:rsidRPr="00077EEE" w:rsidRDefault="00077EEE" w:rsidP="00203214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32"/>
                                <w:szCs w:val="28"/>
                                <w:lang w:bidi="ar-MA"/>
                              </w:rPr>
                            </w:pPr>
                            <w:r w:rsidRPr="00077EEE">
                              <w:rPr>
                                <w:rFonts w:hint="cs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28"/>
                                <w:rtl/>
                                <w:lang w:bidi="ar-MA"/>
                              </w:rPr>
                              <w:t>أرنب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F7FD1" id="Text Box 25" o:spid="_x0000_s1033" type="#_x0000_t202" style="position:absolute;left:0;text-align:left;margin-left:243.9pt;margin-top:11.25pt;width:60pt;height:3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" fillcolor="white [3201]" strokeweight=".5pt">
                <v:textbox>
                  <w:txbxContent>
                    <w:p w14:paraId="2F4F1D3B" w14:textId="77777777" w:rsidR="00203214" w:rsidRPr="00077EEE" w:rsidRDefault="00077EEE" w:rsidP="00203214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32"/>
                          <w:szCs w:val="28"/>
                          <w:lang w:bidi="ar-MA"/>
                        </w:rPr>
                      </w:pPr>
                      <w:r w:rsidRPr="00077EEE">
                        <w:rPr>
                          <w:rFonts w:hint="cs"/>
                          <w:b/>
                          <w:bCs/>
                          <w:color w:val="538135" w:themeColor="accent6" w:themeShade="BF"/>
                          <w:sz w:val="32"/>
                          <w:szCs w:val="28"/>
                          <w:rtl/>
                          <w:lang w:bidi="ar-MA"/>
                        </w:rPr>
                        <w:t>أرنب</w:t>
                      </w:r>
                    </w:p>
                  </w:txbxContent>
                </v:textbox>
              </v:shape>
            </w:pict>
          </mc:Fallback>
        </mc:AlternateContent>
      </w:r>
    </w:p>
    <w:p w14:paraId="2064F9A9" w14:textId="77777777" w:rsidR="00EA6E25" w:rsidRDefault="00EA6E25" w:rsidP="009A4D59">
      <w:pPr>
        <w:jc w:val="lowKashida"/>
        <w:rPr>
          <w:b/>
          <w:bCs/>
          <w:sz w:val="32"/>
          <w:szCs w:val="32"/>
          <w:rtl/>
        </w:rPr>
      </w:pPr>
    </w:p>
    <w:p w14:paraId="5CCA7A72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5EC84E24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456A960B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250AEB1B" w14:textId="77777777" w:rsidR="00AD590A" w:rsidRDefault="005045F2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BAA4DDC" wp14:editId="0F79C2AC">
                <wp:simplePos x="0" y="0"/>
                <wp:positionH relativeFrom="column">
                  <wp:posOffset>382905</wp:posOffset>
                </wp:positionH>
                <wp:positionV relativeFrom="paragraph">
                  <wp:posOffset>219075</wp:posOffset>
                </wp:positionV>
                <wp:extent cx="1447800" cy="885825"/>
                <wp:effectExtent l="19050" t="19050" r="19050" b="47625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85825"/>
                        </a:xfrm>
                        <a:prstGeom prst="leftArrow">
                          <a:avLst>
                            <a:gd name="adj1" fmla="val 45699"/>
                            <a:gd name="adj2" fmla="val 50000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63EE7" w14:textId="77777777" w:rsidR="005045F2" w:rsidRPr="005045F2" w:rsidRDefault="005045F2" w:rsidP="005045F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  <w:lang w:bidi="ar-MA"/>
                              </w:rPr>
                            </w:pPr>
                            <w:r w:rsidRPr="005045F2">
                              <w:rPr>
                                <w:rFonts w:hint="cs"/>
                                <w:b/>
                                <w:bCs/>
                                <w:sz w:val="32"/>
                                <w:szCs w:val="28"/>
                                <w:rtl/>
                                <w:lang w:bidi="ar-M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AA4DD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1" o:spid="_x0000_s1034" type="#_x0000_t66" style="position:absolute;left:0;text-align:left;margin-left:30.15pt;margin-top:17.25pt;width:114pt;height:69.7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" adj="6608,5865" fillcolor="white [3201]" strokecolor="black [3200]" strokeweight="1.5pt">
                <v:textbox>
                  <w:txbxContent>
                    <w:p w14:paraId="5AF63EE7" w14:textId="77777777" w:rsidR="005045F2" w:rsidRPr="005045F2" w:rsidRDefault="005045F2" w:rsidP="005045F2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  <w:lang w:bidi="ar-MA"/>
                        </w:rPr>
                      </w:pPr>
                      <w:r w:rsidRPr="005045F2">
                        <w:rPr>
                          <w:rFonts w:hint="cs"/>
                          <w:b/>
                          <w:bCs/>
                          <w:sz w:val="32"/>
                          <w:szCs w:val="28"/>
                          <w:rtl/>
                          <w:lang w:bidi="ar-M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2EEA2CBF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68C36F3B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2C8F0E17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071C522A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6488C582" w14:textId="77777777" w:rsidR="00CC23D9" w:rsidRPr="00AD590A" w:rsidRDefault="00783E01" w:rsidP="00AD590A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2DFA7A" wp14:editId="77EF0AC9">
                <wp:simplePos x="0" y="0"/>
                <wp:positionH relativeFrom="column">
                  <wp:posOffset>97790</wp:posOffset>
                </wp:positionH>
                <wp:positionV relativeFrom="paragraph">
                  <wp:posOffset>5715</wp:posOffset>
                </wp:positionV>
                <wp:extent cx="1052195" cy="753745"/>
                <wp:effectExtent l="0" t="0" r="14605" b="2730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D626B" w14:textId="77777777" w:rsidR="00A053EA" w:rsidRDefault="00A053EA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5F55591E" w14:textId="77777777" w:rsidR="00A053EA" w:rsidRDefault="00A053EA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6848C138" w14:textId="77777777" w:rsidR="00A053EA" w:rsidRPr="00CC23D9" w:rsidRDefault="00A053EA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DFA7A" id="مربع نص 18" o:spid="_x0000_s1035" type="#_x0000_t202" style="position:absolute;left:0;text-align:left;margin-left:7.7pt;margin-top:.45pt;width:82.85pt;height:59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98QQIAAF4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">
                <v:textbox>
                  <w:txbxContent>
                    <w:p w14:paraId="011D626B" w14:textId="77777777" w:rsidR="00A053EA" w:rsidRDefault="00A053EA" w:rsidP="00CC23D9">
                      <w:pPr>
                        <w:rPr>
                          <w:rtl/>
                        </w:rPr>
                      </w:pPr>
                    </w:p>
                    <w:p w14:paraId="5F55591E" w14:textId="77777777" w:rsidR="00A053EA" w:rsidRDefault="00A053EA" w:rsidP="00CC23D9">
                      <w:pPr>
                        <w:rPr>
                          <w:rtl/>
                        </w:rPr>
                      </w:pPr>
                    </w:p>
                    <w:p w14:paraId="6848C138" w14:textId="77777777" w:rsidR="00A053EA" w:rsidRPr="00CC23D9" w:rsidRDefault="00A053EA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C23D9"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السؤال </w:t>
      </w:r>
      <w:r w:rsidR="00CC23D9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الرابع</w:t>
      </w:r>
      <w:r w:rsidR="00CC23D9"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 :</w:t>
      </w:r>
      <w:r w:rsidR="005819CB">
        <w:rPr>
          <w:rFonts w:ascii="Traditional Arabic" w:hAnsi="Traditional Arabic" w:hint="cs"/>
          <w:b/>
          <w:bCs/>
          <w:sz w:val="36"/>
          <w:szCs w:val="36"/>
          <w:u w:val="single"/>
          <w:rtl/>
          <w:lang w:eastAsia="en-US"/>
        </w:rPr>
        <w:t xml:space="preserve"> أكملي الجداول التالية : </w:t>
      </w:r>
    </w:p>
    <w:p w14:paraId="6E0E0B87" w14:textId="77777777" w:rsidR="00CC23D9" w:rsidRDefault="00AD590A" w:rsidP="00CC23D9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7DB383" wp14:editId="795C710B">
                <wp:simplePos x="0" y="0"/>
                <wp:positionH relativeFrom="column">
                  <wp:posOffset>285750</wp:posOffset>
                </wp:positionH>
                <wp:positionV relativeFrom="paragraph">
                  <wp:posOffset>12065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5B10B" id="رابط كسهم مستقيم 19" o:spid="_x0000_s1026" type="#_x0000_t32" style="position:absolute;margin-left:22.5pt;margin-top:.95pt;width:5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" strokeweight="1.5pt"/>
            </w:pict>
          </mc:Fallback>
        </mc:AlternateContent>
      </w:r>
    </w:p>
    <w:p w14:paraId="2BDD2B30" w14:textId="77777777" w:rsidR="005819CB" w:rsidRDefault="005819CB" w:rsidP="005819CB">
      <w:pPr>
        <w:pStyle w:val="a7"/>
        <w:numPr>
          <w:ilvl w:val="0"/>
          <w:numId w:val="3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 أكتبي اسم الجهاز المناسب أمام كل عبارة مما يأتي :</w:t>
      </w:r>
    </w:p>
    <w:tbl>
      <w:tblPr>
        <w:tblStyle w:val="a6"/>
        <w:bidiVisual/>
        <w:tblW w:w="0" w:type="auto"/>
        <w:tblInd w:w="351" w:type="dxa"/>
        <w:tblLook w:val="04A0" w:firstRow="1" w:lastRow="0" w:firstColumn="1" w:lastColumn="0" w:noHBand="0" w:noVBand="1"/>
      </w:tblPr>
      <w:tblGrid>
        <w:gridCol w:w="7200"/>
        <w:gridCol w:w="3150"/>
      </w:tblGrid>
      <w:tr w:rsidR="005819CB" w14:paraId="428F71DB" w14:textId="77777777" w:rsidTr="00DD6B30">
        <w:trPr>
          <w:trHeight w:val="70"/>
        </w:trPr>
        <w:tc>
          <w:tcPr>
            <w:tcW w:w="7200" w:type="dxa"/>
            <w:vAlign w:val="center"/>
          </w:tcPr>
          <w:p w14:paraId="5ECE8EB4" w14:textId="77777777" w:rsidR="005819CB" w:rsidRDefault="005819CB" w:rsidP="00DD6B30">
            <w:pPr>
              <w:pStyle w:val="a7"/>
              <w:ind w:left="0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الجهاز المسؤول عن توزيع الدم لجميع خلايا الجسم</w:t>
            </w:r>
          </w:p>
        </w:tc>
        <w:tc>
          <w:tcPr>
            <w:tcW w:w="3150" w:type="dxa"/>
            <w:vAlign w:val="center"/>
          </w:tcPr>
          <w:p w14:paraId="3545670F" w14:textId="77777777" w:rsidR="005819CB" w:rsidRPr="00E15012" w:rsidRDefault="00E15012" w:rsidP="00DD6B30">
            <w:pPr>
              <w:pStyle w:val="a7"/>
              <w:ind w:left="0"/>
              <w:jc w:val="center"/>
              <w:rPr>
                <w:b/>
                <w:bCs/>
                <w:color w:val="538135" w:themeColor="accent6" w:themeShade="BF"/>
                <w:sz w:val="32"/>
                <w:szCs w:val="32"/>
                <w:rtl/>
              </w:rPr>
            </w:pPr>
            <w:r w:rsidRPr="00E15012">
              <w:rPr>
                <w:rFonts w:hint="cs"/>
                <w:b/>
                <w:bCs/>
                <w:color w:val="538135" w:themeColor="accent6" w:themeShade="BF"/>
                <w:sz w:val="32"/>
                <w:szCs w:val="32"/>
                <w:rtl/>
              </w:rPr>
              <w:t xml:space="preserve">الجهاز الدوراني </w:t>
            </w:r>
          </w:p>
        </w:tc>
      </w:tr>
      <w:tr w:rsidR="005819CB" w14:paraId="17FD8F2B" w14:textId="77777777" w:rsidTr="00DD6B30">
        <w:trPr>
          <w:trHeight w:val="70"/>
        </w:trPr>
        <w:tc>
          <w:tcPr>
            <w:tcW w:w="7200" w:type="dxa"/>
            <w:vAlign w:val="center"/>
          </w:tcPr>
          <w:p w14:paraId="140FBC5F" w14:textId="77777777" w:rsidR="005819CB" w:rsidRDefault="005819CB" w:rsidP="00DD6B30">
            <w:pPr>
              <w:pStyle w:val="a7"/>
              <w:ind w:left="0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الجهاز المسؤول عن تزويد الجسم بالأكسجين وإخراج ثاني أكسيد الكربون</w:t>
            </w:r>
          </w:p>
        </w:tc>
        <w:tc>
          <w:tcPr>
            <w:tcW w:w="3150" w:type="dxa"/>
            <w:vAlign w:val="center"/>
          </w:tcPr>
          <w:p w14:paraId="3ABA4BDF" w14:textId="77777777" w:rsidR="005819CB" w:rsidRPr="00E15012" w:rsidRDefault="00E15012" w:rsidP="00DD6B30">
            <w:pPr>
              <w:pStyle w:val="a7"/>
              <w:ind w:left="0"/>
              <w:jc w:val="center"/>
              <w:rPr>
                <w:b/>
                <w:bCs/>
                <w:color w:val="538135" w:themeColor="accent6" w:themeShade="BF"/>
                <w:sz w:val="32"/>
                <w:szCs w:val="32"/>
                <w:rtl/>
              </w:rPr>
            </w:pPr>
            <w:r w:rsidRPr="00E15012">
              <w:rPr>
                <w:rFonts w:hint="cs"/>
                <w:b/>
                <w:bCs/>
                <w:color w:val="538135" w:themeColor="accent6" w:themeShade="BF"/>
                <w:sz w:val="32"/>
                <w:szCs w:val="32"/>
                <w:rtl/>
              </w:rPr>
              <w:t xml:space="preserve">الجهاز التنفسي </w:t>
            </w:r>
          </w:p>
        </w:tc>
      </w:tr>
    </w:tbl>
    <w:p w14:paraId="756A2056" w14:textId="77777777" w:rsidR="00CC23D9" w:rsidRDefault="00CC23D9" w:rsidP="005819CB">
      <w:pPr>
        <w:jc w:val="lowKashida"/>
        <w:rPr>
          <w:b/>
          <w:bCs/>
          <w:sz w:val="32"/>
          <w:szCs w:val="32"/>
          <w:rtl/>
        </w:rPr>
      </w:pPr>
    </w:p>
    <w:p w14:paraId="03677A88" w14:textId="77777777" w:rsidR="005819CB" w:rsidRPr="005819CB" w:rsidRDefault="005819CB" w:rsidP="005819CB">
      <w:pPr>
        <w:pStyle w:val="a7"/>
        <w:numPr>
          <w:ilvl w:val="0"/>
          <w:numId w:val="3"/>
        </w:num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قارني بين الخلية النباتية والخلية الحيوانية </w:t>
      </w:r>
      <w:r w:rsidR="00DD6B30">
        <w:rPr>
          <w:rFonts w:hint="cs"/>
          <w:b/>
          <w:bCs/>
          <w:sz w:val="32"/>
          <w:szCs w:val="32"/>
          <w:rtl/>
        </w:rPr>
        <w:t xml:space="preserve">بكتابة كلمة ( يوجد أو لا يوجد ) </w:t>
      </w:r>
      <w:r>
        <w:rPr>
          <w:rFonts w:hint="cs"/>
          <w:b/>
          <w:bCs/>
          <w:sz w:val="32"/>
          <w:szCs w:val="32"/>
          <w:rtl/>
        </w:rPr>
        <w:t xml:space="preserve">: 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96"/>
        <w:gridCol w:w="2747"/>
        <w:gridCol w:w="2747"/>
      </w:tblGrid>
      <w:tr w:rsidR="00A67513" w14:paraId="50355FEF" w14:textId="77777777" w:rsidTr="00DD6B30">
        <w:trPr>
          <w:jc w:val="center"/>
        </w:trPr>
        <w:tc>
          <w:tcPr>
            <w:tcW w:w="2396" w:type="dxa"/>
            <w:vAlign w:val="center"/>
          </w:tcPr>
          <w:p w14:paraId="33D46D7A" w14:textId="77777777" w:rsidR="00A67513" w:rsidRDefault="00A67513" w:rsidP="00DD6B3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وجه المقارنة </w:t>
            </w:r>
          </w:p>
        </w:tc>
        <w:tc>
          <w:tcPr>
            <w:tcW w:w="2747" w:type="dxa"/>
            <w:vAlign w:val="center"/>
          </w:tcPr>
          <w:p w14:paraId="7778B264" w14:textId="77777777" w:rsidR="00A67513" w:rsidRDefault="00A67513" w:rsidP="00DD6B3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6A69A5A2" wp14:editId="720434C1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173355</wp:posOffset>
                      </wp:positionV>
                      <wp:extent cx="485775" cy="0"/>
                      <wp:effectExtent l="38100" t="76200" r="0" b="9525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D6DBD3" id="Straight Arrow Connector 33" o:spid="_x0000_s1026" type="#_x0000_t32" style="position:absolute;margin-left:112.35pt;margin-top:13.65pt;width:38.25pt;height:0;flip:x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النواة</w:t>
            </w:r>
          </w:p>
        </w:tc>
        <w:tc>
          <w:tcPr>
            <w:tcW w:w="2747" w:type="dxa"/>
            <w:vAlign w:val="center"/>
          </w:tcPr>
          <w:p w14:paraId="6C6094B2" w14:textId="77777777" w:rsidR="00A67513" w:rsidRDefault="00A67513" w:rsidP="00DD6B3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البلاستيدات الخضراء</w:t>
            </w:r>
          </w:p>
        </w:tc>
      </w:tr>
      <w:tr w:rsidR="00A67513" w14:paraId="206CF4D4" w14:textId="77777777" w:rsidTr="00DD6B30">
        <w:trPr>
          <w:jc w:val="center"/>
        </w:trPr>
        <w:tc>
          <w:tcPr>
            <w:tcW w:w="2396" w:type="dxa"/>
            <w:vAlign w:val="center"/>
          </w:tcPr>
          <w:p w14:paraId="2AAE23A0" w14:textId="77777777" w:rsidR="00A67513" w:rsidRDefault="00A67513" w:rsidP="00DD6B3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الخلية النباتية</w:t>
            </w:r>
          </w:p>
        </w:tc>
        <w:tc>
          <w:tcPr>
            <w:tcW w:w="2747" w:type="dxa"/>
            <w:vAlign w:val="center"/>
          </w:tcPr>
          <w:p w14:paraId="759975C2" w14:textId="77777777" w:rsidR="00A67513" w:rsidRPr="00E15012" w:rsidRDefault="00E15012" w:rsidP="00DD6B30">
            <w:pPr>
              <w:jc w:val="center"/>
              <w:rPr>
                <w:b/>
                <w:bCs/>
                <w:color w:val="538135" w:themeColor="accent6" w:themeShade="BF"/>
                <w:sz w:val="32"/>
                <w:szCs w:val="32"/>
                <w:rtl/>
              </w:rPr>
            </w:pPr>
            <w:r w:rsidRPr="00E15012">
              <w:rPr>
                <w:rFonts w:hint="cs"/>
                <w:b/>
                <w:bCs/>
                <w:color w:val="538135" w:themeColor="accent6" w:themeShade="BF"/>
                <w:sz w:val="32"/>
                <w:szCs w:val="32"/>
                <w:rtl/>
              </w:rPr>
              <w:t xml:space="preserve">يوجد </w:t>
            </w:r>
          </w:p>
        </w:tc>
        <w:tc>
          <w:tcPr>
            <w:tcW w:w="2747" w:type="dxa"/>
            <w:vAlign w:val="center"/>
          </w:tcPr>
          <w:p w14:paraId="1B477C01" w14:textId="77777777" w:rsidR="00A67513" w:rsidRPr="00E15012" w:rsidRDefault="00E15012" w:rsidP="00DD6B30">
            <w:pPr>
              <w:jc w:val="center"/>
              <w:rPr>
                <w:b/>
                <w:bCs/>
                <w:color w:val="538135" w:themeColor="accent6" w:themeShade="BF"/>
                <w:sz w:val="32"/>
                <w:szCs w:val="32"/>
                <w:rtl/>
              </w:rPr>
            </w:pPr>
            <w:r w:rsidRPr="00E15012">
              <w:rPr>
                <w:rFonts w:hint="cs"/>
                <w:b/>
                <w:bCs/>
                <w:color w:val="538135" w:themeColor="accent6" w:themeShade="BF"/>
                <w:sz w:val="32"/>
                <w:szCs w:val="32"/>
                <w:rtl/>
              </w:rPr>
              <w:t>يوجد</w:t>
            </w:r>
          </w:p>
        </w:tc>
      </w:tr>
      <w:tr w:rsidR="00A67513" w14:paraId="65BDB606" w14:textId="77777777" w:rsidTr="00DD6B30">
        <w:trPr>
          <w:jc w:val="center"/>
        </w:trPr>
        <w:tc>
          <w:tcPr>
            <w:tcW w:w="2396" w:type="dxa"/>
            <w:vAlign w:val="center"/>
          </w:tcPr>
          <w:p w14:paraId="0EF920EA" w14:textId="77777777" w:rsidR="00A67513" w:rsidRDefault="00A67513" w:rsidP="00DD6B3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الخلية الحيوانية</w:t>
            </w:r>
          </w:p>
        </w:tc>
        <w:tc>
          <w:tcPr>
            <w:tcW w:w="2747" w:type="dxa"/>
            <w:vAlign w:val="center"/>
          </w:tcPr>
          <w:p w14:paraId="067077D2" w14:textId="77777777" w:rsidR="00A67513" w:rsidRPr="00E15012" w:rsidRDefault="00E15012" w:rsidP="00DD6B30">
            <w:pPr>
              <w:jc w:val="center"/>
              <w:rPr>
                <w:b/>
                <w:bCs/>
                <w:color w:val="538135" w:themeColor="accent6" w:themeShade="BF"/>
                <w:sz w:val="32"/>
                <w:szCs w:val="32"/>
                <w:rtl/>
              </w:rPr>
            </w:pPr>
            <w:r w:rsidRPr="00E15012">
              <w:rPr>
                <w:rFonts w:hint="cs"/>
                <w:b/>
                <w:bCs/>
                <w:color w:val="538135" w:themeColor="accent6" w:themeShade="BF"/>
                <w:sz w:val="32"/>
                <w:szCs w:val="32"/>
                <w:rtl/>
              </w:rPr>
              <w:t>يوجد</w:t>
            </w:r>
          </w:p>
        </w:tc>
        <w:tc>
          <w:tcPr>
            <w:tcW w:w="2747" w:type="dxa"/>
            <w:vAlign w:val="center"/>
          </w:tcPr>
          <w:p w14:paraId="23B1595B" w14:textId="77777777" w:rsidR="00A67513" w:rsidRPr="00E15012" w:rsidRDefault="00E15012" w:rsidP="00DD6B30">
            <w:pPr>
              <w:jc w:val="center"/>
              <w:rPr>
                <w:b/>
                <w:bCs/>
                <w:color w:val="538135" w:themeColor="accent6" w:themeShade="BF"/>
                <w:sz w:val="32"/>
                <w:szCs w:val="32"/>
                <w:rtl/>
              </w:rPr>
            </w:pPr>
            <w:r w:rsidRPr="00E15012">
              <w:rPr>
                <w:rFonts w:hint="cs"/>
                <w:b/>
                <w:bCs/>
                <w:color w:val="538135" w:themeColor="accent6" w:themeShade="BF"/>
                <w:sz w:val="32"/>
                <w:szCs w:val="32"/>
                <w:rtl/>
              </w:rPr>
              <w:t>لا يوجد</w:t>
            </w:r>
          </w:p>
        </w:tc>
      </w:tr>
    </w:tbl>
    <w:p w14:paraId="39FCE656" w14:textId="77777777" w:rsidR="00CC23D9" w:rsidRDefault="00CC23D9" w:rsidP="00CC23D9">
      <w:pPr>
        <w:jc w:val="lowKashida"/>
        <w:rPr>
          <w:b/>
          <w:bCs/>
          <w:sz w:val="32"/>
          <w:szCs w:val="32"/>
          <w:rtl/>
        </w:rPr>
      </w:pPr>
    </w:p>
    <w:p w14:paraId="361D4922" w14:textId="77777777" w:rsidR="00AD590A" w:rsidRDefault="00AD590A" w:rsidP="00CC23D9">
      <w:pPr>
        <w:jc w:val="lowKashida"/>
        <w:rPr>
          <w:b/>
          <w:bCs/>
          <w:sz w:val="32"/>
          <w:szCs w:val="32"/>
          <w:rtl/>
        </w:rPr>
      </w:pPr>
    </w:p>
    <w:p w14:paraId="1C8B79AA" w14:textId="77777777" w:rsidR="00AD590A" w:rsidRDefault="00AD590A" w:rsidP="00CC23D9">
      <w:pPr>
        <w:jc w:val="lowKashida"/>
        <w:rPr>
          <w:b/>
          <w:bCs/>
          <w:sz w:val="32"/>
          <w:szCs w:val="32"/>
          <w:rtl/>
        </w:rPr>
      </w:pPr>
    </w:p>
    <w:p w14:paraId="2DC74035" w14:textId="77777777" w:rsidR="00AD590A" w:rsidRDefault="00AD590A" w:rsidP="00CC23D9">
      <w:pPr>
        <w:jc w:val="lowKashida"/>
        <w:rPr>
          <w:b/>
          <w:bCs/>
          <w:sz w:val="32"/>
          <w:szCs w:val="32"/>
          <w:rtl/>
        </w:rPr>
      </w:pPr>
    </w:p>
    <w:p w14:paraId="4FF6F5BD" w14:textId="77777777" w:rsidR="00E31F3C" w:rsidRDefault="00E31F3C" w:rsidP="00E31F3C">
      <w:pPr>
        <w:tabs>
          <w:tab w:val="left" w:pos="2823"/>
          <w:tab w:val="center" w:pos="5386"/>
        </w:tabs>
        <w:rPr>
          <w:b/>
          <w:bCs/>
          <w:sz w:val="22"/>
          <w:szCs w:val="26"/>
          <w:rtl/>
        </w:rPr>
      </w:pPr>
      <w:r>
        <w:rPr>
          <w:b/>
          <w:bCs/>
          <w:sz w:val="22"/>
          <w:szCs w:val="26"/>
          <w:rtl/>
        </w:rPr>
        <w:tab/>
      </w:r>
    </w:p>
    <w:p w14:paraId="503E2E3F" w14:textId="77777777" w:rsidR="00AD590A" w:rsidRDefault="00E31F3C" w:rsidP="00AD590A">
      <w:pPr>
        <w:tabs>
          <w:tab w:val="left" w:pos="2823"/>
          <w:tab w:val="center" w:pos="5386"/>
        </w:tabs>
        <w:jc w:val="center"/>
        <w:rPr>
          <w:b/>
          <w:bCs/>
          <w:sz w:val="28"/>
          <w:szCs w:val="30"/>
          <w:rtl/>
        </w:rPr>
      </w:pPr>
      <w:r w:rsidRPr="00AD590A">
        <w:rPr>
          <w:rFonts w:hint="cs"/>
          <w:b/>
          <w:bCs/>
          <w:sz w:val="28"/>
          <w:szCs w:val="30"/>
          <w:rtl/>
        </w:rPr>
        <w:t xml:space="preserve">انتهت الأسئلة </w:t>
      </w:r>
    </w:p>
    <w:p w14:paraId="7C8117E0" w14:textId="77777777" w:rsidR="00AD590A" w:rsidRDefault="00E31F3C" w:rsidP="00AD590A">
      <w:pPr>
        <w:tabs>
          <w:tab w:val="left" w:pos="2823"/>
          <w:tab w:val="center" w:pos="5386"/>
        </w:tabs>
        <w:jc w:val="center"/>
        <w:rPr>
          <w:b/>
          <w:bCs/>
          <w:sz w:val="28"/>
          <w:szCs w:val="30"/>
          <w:rtl/>
        </w:rPr>
      </w:pPr>
      <w:r w:rsidRPr="00AD590A">
        <w:rPr>
          <w:rFonts w:hint="cs"/>
          <w:b/>
          <w:bCs/>
          <w:sz w:val="28"/>
          <w:szCs w:val="30"/>
          <w:rtl/>
        </w:rPr>
        <w:t xml:space="preserve">كل الأمنيات الطيبة لكن </w:t>
      </w:r>
    </w:p>
    <w:p w14:paraId="7F7DE947" w14:textId="77777777" w:rsidR="009A4D59" w:rsidRPr="00AD590A" w:rsidRDefault="00E31F3C" w:rsidP="00AD590A">
      <w:pPr>
        <w:tabs>
          <w:tab w:val="left" w:pos="2823"/>
          <w:tab w:val="center" w:pos="5386"/>
        </w:tabs>
        <w:jc w:val="center"/>
        <w:rPr>
          <w:b/>
          <w:bCs/>
          <w:sz w:val="28"/>
          <w:szCs w:val="30"/>
          <w:rtl/>
        </w:rPr>
      </w:pPr>
      <w:r w:rsidRPr="00AD590A">
        <w:rPr>
          <w:rFonts w:hint="cs"/>
          <w:b/>
          <w:bCs/>
          <w:sz w:val="28"/>
          <w:szCs w:val="30"/>
          <w:rtl/>
        </w:rPr>
        <w:t xml:space="preserve"> معلمة المادة / بشرى عطار</w:t>
      </w:r>
    </w:p>
    <w:p w14:paraId="1C6B4135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59B13DD5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7F9DFB54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6ABFB562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579E51C8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6FB4560C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7455F5E1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20C6ABC1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00B7DE10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28CEC236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1EFD6684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sectPr w:rsidR="009A4D59" w:rsidSect="003524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23D0E" w14:textId="77777777" w:rsidR="00A053EA" w:rsidRDefault="00A053EA" w:rsidP="00A92AB4">
      <w:r>
        <w:separator/>
      </w:r>
    </w:p>
  </w:endnote>
  <w:endnote w:type="continuationSeparator" w:id="0">
    <w:p w14:paraId="54F7AD9F" w14:textId="77777777" w:rsidR="00A053EA" w:rsidRDefault="00A053EA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4DBB1EB9-1CFE-49D3-994F-69E90584298C}"/>
    <w:embedBold r:id="rId2" w:fontKey="{BCE98EFF-BE41-4E16-BEEA-F5AAE183C3F5}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E15F54F-D3FF-4256-A83A-F5622573AE5B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60CE6D2B-88D4-4258-877E-3865F7D73EB1}"/>
    <w:embedBold r:id="rId5" w:fontKey="{F265C213-3E3F-467D-AFC6-643BE76D159A}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07529C75-3C46-4B11-BAF9-44152DDDB8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78416" w14:textId="77777777" w:rsidR="0035665A" w:rsidRDefault="0035665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B885E" w14:textId="77777777" w:rsidR="00A053EA" w:rsidRDefault="00A053EA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ADB5E63" wp14:editId="3CC0B955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20647" w14:textId="77777777" w:rsidR="00A053EA" w:rsidRPr="00374657" w:rsidRDefault="00A053EA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03A7DBF7" w14:textId="77777777" w:rsidR="00A053EA" w:rsidRPr="00374657" w:rsidRDefault="00A053EA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9AE441B" w14:textId="77777777" w:rsidR="00A053EA" w:rsidRPr="00374657" w:rsidRDefault="00A053EA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D77B48D" w14:textId="77777777" w:rsidR="00A053EA" w:rsidRPr="00374657" w:rsidRDefault="00A053EA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B5E6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" filled="f" stroked="f">
              <v:textbox>
                <w:txbxContent>
                  <w:p w14:paraId="77B20647" w14:textId="77777777" w:rsidR="00A053EA" w:rsidRPr="00374657" w:rsidRDefault="00A053EA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03A7DBF7" w14:textId="77777777" w:rsidR="00A053EA" w:rsidRPr="00374657" w:rsidRDefault="00A053EA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9AE441B" w14:textId="77777777" w:rsidR="00A053EA" w:rsidRPr="00374657" w:rsidRDefault="00A053EA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D77B48D" w14:textId="77777777" w:rsidR="00A053EA" w:rsidRPr="00374657" w:rsidRDefault="00A053EA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92C2A7" wp14:editId="4142532A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43CF5" w14:textId="77777777" w:rsidR="00A053EA" w:rsidRPr="00374657" w:rsidRDefault="00A053EA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D0B3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D0B3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156364A3" w14:textId="77777777" w:rsidR="00A053EA" w:rsidRPr="00374657" w:rsidRDefault="00A053EA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92C2A7" id="Text Box 19" o:spid="_x0000_s1037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3AC43CF5" w14:textId="77777777" w:rsidR="00A053EA" w:rsidRPr="00374657" w:rsidRDefault="00A053EA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D0B3E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D0B3E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156364A3" w14:textId="77777777" w:rsidR="00A053EA" w:rsidRPr="00374657" w:rsidRDefault="00A053EA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AEB26" w14:textId="77777777" w:rsidR="00A053EA" w:rsidRDefault="00A053EA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92F4D" wp14:editId="22D89157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CA967" w14:textId="77777777" w:rsidR="00A053EA" w:rsidRPr="00374657" w:rsidRDefault="00A053EA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471BB334" w14:textId="77777777" w:rsidR="00A053EA" w:rsidRPr="00374657" w:rsidRDefault="00A053EA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CB6A31E" w14:textId="77777777" w:rsidR="00A053EA" w:rsidRPr="00374657" w:rsidRDefault="00A053EA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59C657A" w14:textId="77777777" w:rsidR="00A053EA" w:rsidRPr="00374657" w:rsidRDefault="00A053EA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392F4D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" filled="f" stroked="f">
              <v:textbox>
                <w:txbxContent>
                  <w:p w14:paraId="5A9CA967" w14:textId="77777777" w:rsidR="00A053EA" w:rsidRPr="00374657" w:rsidRDefault="00A053EA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471BB334" w14:textId="77777777" w:rsidR="00A053EA" w:rsidRPr="00374657" w:rsidRDefault="00A053E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CB6A31E" w14:textId="77777777" w:rsidR="00A053EA" w:rsidRPr="00374657" w:rsidRDefault="00A053E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59C657A" w14:textId="77777777" w:rsidR="00A053EA" w:rsidRPr="00374657" w:rsidRDefault="00A053E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94C6D87" wp14:editId="3412B35A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1A6F0" w14:textId="77777777" w:rsidR="00A053EA" w:rsidRPr="00374657" w:rsidRDefault="00A053EA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D0B3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D0B3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632E0001" w14:textId="77777777" w:rsidR="00A053EA" w:rsidRPr="00374657" w:rsidRDefault="00A053EA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4C6D87" id="Text Box 8" o:spid="_x0000_s104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" filled="f" stroked="f">
              <v:textbox>
                <w:txbxContent>
                  <w:p w14:paraId="1FC1A6F0" w14:textId="77777777" w:rsidR="00A053EA" w:rsidRPr="00374657" w:rsidRDefault="00A053EA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D0B3E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D0B3E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632E0001" w14:textId="77777777" w:rsidR="00A053EA" w:rsidRPr="00374657" w:rsidRDefault="00A053EA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775F55" wp14:editId="1A911F57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4CD5A3" w14:textId="77777777" w:rsidR="00A053EA" w:rsidRPr="00021D6D" w:rsidRDefault="00A053EA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D0B3E" w:rsidRPr="00BD0B3E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D0B3E" w:rsidRPr="00BD0B3E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5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775F55" id="مربع نص 4" o:spid="_x0000_s1042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354CD5A3" w14:textId="77777777" w:rsidR="00A053EA" w:rsidRPr="00021D6D" w:rsidRDefault="00A053EA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D0B3E" w:rsidRPr="00BD0B3E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D0B3E" w:rsidRPr="00BD0B3E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5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514860" w14:textId="77777777" w:rsidR="00A053EA" w:rsidRDefault="00A053EA" w:rsidP="00A92AB4">
      <w:r>
        <w:separator/>
      </w:r>
    </w:p>
  </w:footnote>
  <w:footnote w:type="continuationSeparator" w:id="0">
    <w:p w14:paraId="00B1B258" w14:textId="77777777" w:rsidR="00A053EA" w:rsidRDefault="00A053EA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30387" w14:textId="77777777" w:rsidR="0035665A" w:rsidRDefault="0035665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7A3AA" w14:textId="77777777" w:rsidR="00A053EA" w:rsidRDefault="00A053EA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27CF9F3" wp14:editId="6F8DB811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700553" id="Rectangle 6" o:spid="_x0000_s1026" style="position:absolute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A053EA" w:rsidRPr="004A5331" w14:paraId="3DBBB360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1CB68F9A" w14:textId="77777777" w:rsidR="00A053EA" w:rsidRPr="00CB7830" w:rsidRDefault="00A053EA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22AFC19E" w14:textId="77777777" w:rsidR="00A053EA" w:rsidRPr="00CB7830" w:rsidRDefault="00A053EA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4BA3867E" w14:textId="77777777" w:rsidR="00A053EA" w:rsidRPr="00CB7830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5B6B5D2C" w14:textId="77777777" w:rsidR="00A053EA" w:rsidRPr="00CB7830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40E2532D" w14:textId="77777777" w:rsidR="00A053EA" w:rsidRPr="00CB7830" w:rsidRDefault="00A053EA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459DB84B" w14:textId="77777777" w:rsidR="00A053EA" w:rsidRPr="00CF70DF" w:rsidRDefault="00A053EA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87D4B93" wp14:editId="69C90DA8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26EF19" w14:textId="77777777" w:rsidR="00A053EA" w:rsidRDefault="00A053EA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7D4B9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8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4626EF19" w14:textId="77777777" w:rsidR="00A053EA" w:rsidRDefault="00A053EA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4EB3F202" w14:textId="77777777" w:rsidR="00A053EA" w:rsidRDefault="00A053EA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611DDC44" wp14:editId="51980EAB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  <w:r w:rsidR="00A67513">
            <w:rPr>
              <w:rFonts w:cs="AL-Mateen" w:hint="cs"/>
              <w:sz w:val="28"/>
              <w:szCs w:val="34"/>
              <w:rtl/>
            </w:rPr>
            <w:t xml:space="preserve"> العلوم </w:t>
          </w:r>
        </w:p>
        <w:p w14:paraId="68580B9E" w14:textId="77777777" w:rsidR="00A053EA" w:rsidRDefault="00A053EA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14C2A4E3" w14:textId="77777777" w:rsidR="00A053EA" w:rsidRDefault="00A053EA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14:paraId="0A3C4EF1" w14:textId="77777777" w:rsidR="00A053EA" w:rsidRPr="0067565F" w:rsidRDefault="00A053EA" w:rsidP="00816F73">
          <w:pPr>
            <w:jc w:val="center"/>
            <w:rPr>
              <w:rFonts w:cs="mohammad bold art 1"/>
              <w:rtl/>
            </w:rPr>
          </w:pPr>
          <w:bookmarkStart w:id="0" w:name="_GoBack"/>
          <w:bookmarkEnd w:id="0"/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46AD290D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7C0CA5B8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0C3E876C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55DDEC36" w14:textId="77777777" w:rsidR="00A053EA" w:rsidRPr="00816F73" w:rsidRDefault="00A053EA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A053EA" w:rsidRPr="004A5331" w14:paraId="070BE6EE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64DD48F5" w14:textId="77777777" w:rsidR="00A053EA" w:rsidRPr="00FF44B1" w:rsidRDefault="00A053E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1844CC1A" w14:textId="77777777" w:rsidR="00A053EA" w:rsidRPr="00FF44B1" w:rsidRDefault="00A053E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256C6E8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619745D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9921BEE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054654F4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7635BFCC" w14:textId="77777777" w:rsidR="00A053EA" w:rsidRPr="00816F73" w:rsidRDefault="00A053E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028B654B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6EA6E8A3" w14:textId="77777777" w:rsidR="00A053EA" w:rsidRPr="00FF44B1" w:rsidRDefault="00A053E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1437AD8D" w14:textId="77777777" w:rsidR="00A053EA" w:rsidRPr="00FF44B1" w:rsidRDefault="00A053E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709C946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D7B4E1C" w14:textId="77777777" w:rsidR="00A053EA" w:rsidRPr="0035665A" w:rsidRDefault="0035665A" w:rsidP="00816F73">
          <w:pPr>
            <w:jc w:val="center"/>
            <w:rPr>
              <w:rFonts w:cs="mohammad bold art 1"/>
              <w:b/>
              <w:bCs/>
              <w:color w:val="538135" w:themeColor="accent6" w:themeShade="BF"/>
              <w:sz w:val="22"/>
              <w:szCs w:val="22"/>
              <w:rtl/>
            </w:rPr>
          </w:pPr>
          <w:r w:rsidRPr="0035665A">
            <w:rPr>
              <w:rFonts w:cs="mohammad bold art 1" w:hint="cs"/>
              <w:b/>
              <w:bCs/>
              <w:color w:val="538135" w:themeColor="accent6" w:themeShade="BF"/>
              <w:sz w:val="22"/>
              <w:szCs w:val="22"/>
              <w:rtl/>
            </w:rPr>
            <w:t>15</w:t>
          </w: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E704D2E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54DC2B7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5333BAA0" w14:textId="77777777" w:rsidR="00A053EA" w:rsidRPr="00816F73" w:rsidRDefault="00A053E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78FB74DC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38B9A791" w14:textId="77777777" w:rsidR="00A053EA" w:rsidRPr="00FF44B1" w:rsidRDefault="00A053E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455E3DCB" w14:textId="77777777" w:rsidR="00A053EA" w:rsidRPr="00FF44B1" w:rsidRDefault="00A053E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4B75769A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7453D453" w14:textId="77777777" w:rsidR="00A053EA" w:rsidRPr="0035665A" w:rsidRDefault="0035665A" w:rsidP="00816F73">
          <w:pPr>
            <w:jc w:val="center"/>
            <w:rPr>
              <w:rFonts w:cs="mohammad bold art 1"/>
              <w:b/>
              <w:bCs/>
              <w:color w:val="538135" w:themeColor="accent6" w:themeShade="BF"/>
              <w:sz w:val="22"/>
              <w:szCs w:val="22"/>
              <w:rtl/>
            </w:rPr>
          </w:pPr>
          <w:r w:rsidRPr="0035665A">
            <w:rPr>
              <w:rFonts w:cs="mohammad bold art 1" w:hint="cs"/>
              <w:b/>
              <w:bCs/>
              <w:color w:val="538135" w:themeColor="accent6" w:themeShade="BF"/>
              <w:sz w:val="22"/>
              <w:szCs w:val="22"/>
              <w:rtl/>
            </w:rPr>
            <w:t>9</w:t>
          </w: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4F0560F3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1C651A3A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6DABF5A4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76E21D68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1BF057E" w14:textId="77777777" w:rsidR="00A053EA" w:rsidRPr="004A5331" w:rsidRDefault="00A053EA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7842B06D" w14:textId="77777777" w:rsidR="00A053EA" w:rsidRPr="004A5331" w:rsidRDefault="00A053EA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317736E4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458194E1" w14:textId="77777777" w:rsidR="00A053EA" w:rsidRPr="0035665A" w:rsidRDefault="0035665A" w:rsidP="00816F73">
          <w:pPr>
            <w:jc w:val="center"/>
            <w:rPr>
              <w:rFonts w:cs="mohammad bold art 1"/>
              <w:b/>
              <w:bCs/>
              <w:color w:val="538135" w:themeColor="accent6" w:themeShade="BF"/>
              <w:sz w:val="22"/>
              <w:szCs w:val="22"/>
              <w:rtl/>
            </w:rPr>
          </w:pPr>
          <w:r w:rsidRPr="0035665A">
            <w:rPr>
              <w:rFonts w:cs="mohammad bold art 1" w:hint="cs"/>
              <w:b/>
              <w:bCs/>
              <w:color w:val="538135" w:themeColor="accent6" w:themeShade="BF"/>
              <w:sz w:val="22"/>
              <w:szCs w:val="22"/>
              <w:rtl/>
            </w:rPr>
            <w:t>3</w:t>
          </w: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17396397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0FAE6842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30E25BA2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4BAF9461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5B8F0A87" w14:textId="77777777" w:rsidR="00A053EA" w:rsidRPr="00CB7830" w:rsidRDefault="00A053EA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1993BEAD" w14:textId="77777777" w:rsidR="00A053EA" w:rsidRPr="004A5331" w:rsidRDefault="00A053EA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A67513">
            <w:rPr>
              <w:rFonts w:cs="AL-Mohanad Bold" w:hint="cs"/>
              <w:sz w:val="18"/>
              <w:szCs w:val="24"/>
              <w:rtl/>
            </w:rPr>
            <w:t xml:space="preserve"> السادس الابتدائي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5406C053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220D02F3" w14:textId="77777777" w:rsidR="00A053EA" w:rsidRPr="0035665A" w:rsidRDefault="0035665A" w:rsidP="00816F73">
          <w:pPr>
            <w:jc w:val="center"/>
            <w:rPr>
              <w:rFonts w:cs="mohammad bold art 1"/>
              <w:b/>
              <w:bCs/>
              <w:color w:val="538135" w:themeColor="accent6" w:themeShade="BF"/>
              <w:sz w:val="22"/>
              <w:szCs w:val="22"/>
              <w:rtl/>
            </w:rPr>
          </w:pPr>
          <w:r w:rsidRPr="0035665A">
            <w:rPr>
              <w:rFonts w:cs="mohammad bold art 1" w:hint="cs"/>
              <w:b/>
              <w:bCs/>
              <w:color w:val="538135" w:themeColor="accent6" w:themeShade="BF"/>
              <w:sz w:val="22"/>
              <w:szCs w:val="22"/>
              <w:rtl/>
            </w:rPr>
            <w:t>3</w:t>
          </w: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836F31A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F190995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1E916A81" w14:textId="77777777" w:rsidR="00A053EA" w:rsidRPr="00816F73" w:rsidRDefault="00A053E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134B24CA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29DC2BF3" w14:textId="77777777" w:rsidR="00A053EA" w:rsidRPr="004A5331" w:rsidRDefault="00A053EA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7E8ED387" w14:textId="77777777" w:rsidR="00A053EA" w:rsidRPr="00EC6AB2" w:rsidRDefault="00A053EA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A67513">
            <w:rPr>
              <w:rFonts w:cs="AL-Mohanad Bold" w:hint="cs"/>
              <w:b/>
              <w:bCs/>
              <w:sz w:val="24"/>
              <w:szCs w:val="30"/>
              <w:rtl/>
            </w:rPr>
            <w:t xml:space="preserve">علوم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4855E278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1DDFC53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C25B0C0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CFAA339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265483A5" w14:textId="77777777" w:rsidR="00A053EA" w:rsidRPr="00816F73" w:rsidRDefault="00A053E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7B21124C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44CF16AD" w14:textId="77777777" w:rsidR="00A053EA" w:rsidRPr="00F93A25" w:rsidRDefault="00A053EA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57A5B4A7" w14:textId="77777777" w:rsidR="00A053EA" w:rsidRPr="00F93A25" w:rsidRDefault="00A053EA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0B10414A" w14:textId="77777777" w:rsidR="00A053EA" w:rsidRPr="00F93A25" w:rsidRDefault="00A053EA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601952">
            <w:rPr>
              <w:rFonts w:cs="AL-Mohanad Bold" w:hint="cs"/>
              <w:b/>
              <w:bCs/>
              <w:szCs w:val="26"/>
              <w:rtl/>
            </w:rPr>
            <w:t xml:space="preserve"> ساعة ونصف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9A56677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95887A6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458A96C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8685DF7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76E99C60" w14:textId="77777777" w:rsidR="00A053EA" w:rsidRPr="00816F73" w:rsidRDefault="00A053E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2DD1245F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3EC7DE87" w14:textId="77777777" w:rsidR="00A053EA" w:rsidRPr="004A5331" w:rsidRDefault="00A053EA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4B0B0B2" w14:textId="77777777" w:rsidR="00A053EA" w:rsidRPr="00B141FF" w:rsidRDefault="00A053EA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5977535C" w14:textId="77777777" w:rsidR="00A053EA" w:rsidRPr="00B141FF" w:rsidRDefault="00A053EA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1C5E130" w14:textId="77777777" w:rsidR="00A053EA" w:rsidRPr="00B141FF" w:rsidRDefault="00A053EA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F5CD670" w14:textId="77777777" w:rsidR="00A053EA" w:rsidRPr="00B141FF" w:rsidRDefault="00A053EA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179B6506" w14:textId="77777777" w:rsidR="00A053EA" w:rsidRPr="00816F73" w:rsidRDefault="00A053EA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3F7F64F5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550D350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58C76267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7416E80D" w14:textId="77777777" w:rsidR="00A053EA" w:rsidRPr="00816F73" w:rsidRDefault="00A053E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6614D76E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4B6D2ED9" w14:textId="77777777" w:rsidR="00A053EA" w:rsidRDefault="00A053EA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36AB089C" w14:textId="77777777" w:rsidR="00A053EA" w:rsidRPr="00B141FF" w:rsidRDefault="00A053EA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5A7610FA" w14:textId="77777777" w:rsidR="00A053EA" w:rsidRPr="00B141FF" w:rsidRDefault="00A053EA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7E762B85" w14:textId="77777777" w:rsidR="00A053EA" w:rsidRPr="00B141FF" w:rsidRDefault="00A053EA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16709251" w14:textId="77777777" w:rsidR="00A053EA" w:rsidRPr="00B141FF" w:rsidRDefault="00A053EA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77A9F0C9" w14:textId="77777777" w:rsidR="00A053EA" w:rsidRPr="000F6296" w:rsidRDefault="00A053EA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4D87342C" w14:textId="77777777" w:rsidR="00A053EA" w:rsidRPr="00DF0CBD" w:rsidRDefault="00A053EA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56E95E37" w14:textId="77777777" w:rsidR="00A053EA" w:rsidRPr="00DF0CBD" w:rsidRDefault="00A053EA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51D042D7" w14:textId="77777777" w:rsidR="00A053EA" w:rsidRPr="00DF0CBD" w:rsidRDefault="00A053EA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3DA10A4C" w14:textId="77777777" w:rsidR="00A053EA" w:rsidRPr="00DF0CBD" w:rsidRDefault="00A053EA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48997E49" w14:textId="77777777" w:rsidR="00A053EA" w:rsidRDefault="00A053EA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1779A86" wp14:editId="746FEFCD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ADDDDA" id="Rectangle 5" o:spid="_x0000_s1026" style="position:absolute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4F859C" wp14:editId="56C56825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25816C" w14:textId="77777777" w:rsidR="00A053EA" w:rsidRPr="008A7580" w:rsidRDefault="00A67513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="00A053EA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 وفقك الله استعيني</w:t>
                          </w:r>
                          <w:r w:rsidR="00A053EA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A053EA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4F859C" id="مربع نص 14" o:spid="_x0000_s1039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0925816C" w14:textId="77777777" w:rsidR="00A053EA" w:rsidRPr="008A7580" w:rsidRDefault="00A67513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="00A053EA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 وفقك الله استعيني</w:t>
                    </w:r>
                    <w:r w:rsidR="00A053EA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A053EA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D6D3A"/>
    <w:multiLevelType w:val="hybridMultilevel"/>
    <w:tmpl w:val="F7A4F3D8"/>
    <w:lvl w:ilvl="0" w:tplc="258E272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027C1"/>
    <w:multiLevelType w:val="hybridMultilevel"/>
    <w:tmpl w:val="5AC26220"/>
    <w:lvl w:ilvl="0" w:tplc="4558974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532C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2E8E"/>
    <w:rsid w:val="00063665"/>
    <w:rsid w:val="00064E4B"/>
    <w:rsid w:val="000661C2"/>
    <w:rsid w:val="00077EEE"/>
    <w:rsid w:val="00091371"/>
    <w:rsid w:val="0009419F"/>
    <w:rsid w:val="000C0628"/>
    <w:rsid w:val="000C20AA"/>
    <w:rsid w:val="000C740B"/>
    <w:rsid w:val="000D1EAE"/>
    <w:rsid w:val="000E3E59"/>
    <w:rsid w:val="000F6296"/>
    <w:rsid w:val="00105411"/>
    <w:rsid w:val="0010578E"/>
    <w:rsid w:val="0010715B"/>
    <w:rsid w:val="001125F8"/>
    <w:rsid w:val="00113B51"/>
    <w:rsid w:val="0011790B"/>
    <w:rsid w:val="0012109F"/>
    <w:rsid w:val="001225ED"/>
    <w:rsid w:val="00133289"/>
    <w:rsid w:val="00135591"/>
    <w:rsid w:val="001454E3"/>
    <w:rsid w:val="001464F8"/>
    <w:rsid w:val="00150C7A"/>
    <w:rsid w:val="0017777D"/>
    <w:rsid w:val="00177FE5"/>
    <w:rsid w:val="0018714A"/>
    <w:rsid w:val="00192289"/>
    <w:rsid w:val="00194984"/>
    <w:rsid w:val="00197444"/>
    <w:rsid w:val="001B602D"/>
    <w:rsid w:val="001B7601"/>
    <w:rsid w:val="001C00FA"/>
    <w:rsid w:val="001C44AD"/>
    <w:rsid w:val="001F615F"/>
    <w:rsid w:val="001F7E75"/>
    <w:rsid w:val="00201196"/>
    <w:rsid w:val="00201E7C"/>
    <w:rsid w:val="00203214"/>
    <w:rsid w:val="002065CB"/>
    <w:rsid w:val="002149FF"/>
    <w:rsid w:val="002218C7"/>
    <w:rsid w:val="002218FC"/>
    <w:rsid w:val="002250E3"/>
    <w:rsid w:val="00237478"/>
    <w:rsid w:val="00240233"/>
    <w:rsid w:val="002413A2"/>
    <w:rsid w:val="0024538C"/>
    <w:rsid w:val="00247298"/>
    <w:rsid w:val="00277C79"/>
    <w:rsid w:val="00281DEC"/>
    <w:rsid w:val="0028654C"/>
    <w:rsid w:val="00296D0C"/>
    <w:rsid w:val="002A1481"/>
    <w:rsid w:val="002B4BEE"/>
    <w:rsid w:val="002B67A5"/>
    <w:rsid w:val="002C329E"/>
    <w:rsid w:val="002E1504"/>
    <w:rsid w:val="002E33EF"/>
    <w:rsid w:val="002E60A3"/>
    <w:rsid w:val="0031049C"/>
    <w:rsid w:val="00312197"/>
    <w:rsid w:val="00325D5C"/>
    <w:rsid w:val="0034305C"/>
    <w:rsid w:val="0035245C"/>
    <w:rsid w:val="00355650"/>
    <w:rsid w:val="0035665A"/>
    <w:rsid w:val="00356961"/>
    <w:rsid w:val="00364B02"/>
    <w:rsid w:val="00373DCA"/>
    <w:rsid w:val="00374657"/>
    <w:rsid w:val="00377B77"/>
    <w:rsid w:val="00381794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87ED7"/>
    <w:rsid w:val="0049341E"/>
    <w:rsid w:val="00495CE2"/>
    <w:rsid w:val="004A5331"/>
    <w:rsid w:val="004B4718"/>
    <w:rsid w:val="004B7077"/>
    <w:rsid w:val="004C056D"/>
    <w:rsid w:val="004C532C"/>
    <w:rsid w:val="004D7F17"/>
    <w:rsid w:val="004F46A9"/>
    <w:rsid w:val="004F5102"/>
    <w:rsid w:val="005045F2"/>
    <w:rsid w:val="0050465F"/>
    <w:rsid w:val="00505A5D"/>
    <w:rsid w:val="00510DF0"/>
    <w:rsid w:val="00534DD9"/>
    <w:rsid w:val="00541C32"/>
    <w:rsid w:val="00562387"/>
    <w:rsid w:val="0057100C"/>
    <w:rsid w:val="005819CB"/>
    <w:rsid w:val="00585967"/>
    <w:rsid w:val="005867EB"/>
    <w:rsid w:val="00591E41"/>
    <w:rsid w:val="005938D0"/>
    <w:rsid w:val="005A6742"/>
    <w:rsid w:val="005B1A09"/>
    <w:rsid w:val="005B6B5F"/>
    <w:rsid w:val="005C2CE2"/>
    <w:rsid w:val="005D037F"/>
    <w:rsid w:val="005D549B"/>
    <w:rsid w:val="005D5CE9"/>
    <w:rsid w:val="005E32E8"/>
    <w:rsid w:val="005E5532"/>
    <w:rsid w:val="005F31DA"/>
    <w:rsid w:val="005F73FF"/>
    <w:rsid w:val="00601952"/>
    <w:rsid w:val="00603640"/>
    <w:rsid w:val="00603D15"/>
    <w:rsid w:val="0063440F"/>
    <w:rsid w:val="00650B02"/>
    <w:rsid w:val="00653F1B"/>
    <w:rsid w:val="00655957"/>
    <w:rsid w:val="00661D21"/>
    <w:rsid w:val="00665E3A"/>
    <w:rsid w:val="0067012F"/>
    <w:rsid w:val="00672298"/>
    <w:rsid w:val="0067565F"/>
    <w:rsid w:val="00680D03"/>
    <w:rsid w:val="006866AA"/>
    <w:rsid w:val="006943FF"/>
    <w:rsid w:val="006974D0"/>
    <w:rsid w:val="006B3DA1"/>
    <w:rsid w:val="006B4367"/>
    <w:rsid w:val="006C3C31"/>
    <w:rsid w:val="006C4E21"/>
    <w:rsid w:val="006D04D5"/>
    <w:rsid w:val="006D5359"/>
    <w:rsid w:val="006E3825"/>
    <w:rsid w:val="006E6595"/>
    <w:rsid w:val="00702D5B"/>
    <w:rsid w:val="00707B0A"/>
    <w:rsid w:val="00742240"/>
    <w:rsid w:val="00754DE3"/>
    <w:rsid w:val="00755D97"/>
    <w:rsid w:val="00760000"/>
    <w:rsid w:val="007625AF"/>
    <w:rsid w:val="0076764A"/>
    <w:rsid w:val="0078097C"/>
    <w:rsid w:val="00783E01"/>
    <w:rsid w:val="0079199F"/>
    <w:rsid w:val="007A27B0"/>
    <w:rsid w:val="007B06B5"/>
    <w:rsid w:val="007B59CF"/>
    <w:rsid w:val="007B7645"/>
    <w:rsid w:val="007C378B"/>
    <w:rsid w:val="007C73DE"/>
    <w:rsid w:val="007D6BAE"/>
    <w:rsid w:val="007D6D04"/>
    <w:rsid w:val="007E3E03"/>
    <w:rsid w:val="007E6BB4"/>
    <w:rsid w:val="00801F50"/>
    <w:rsid w:val="008020F4"/>
    <w:rsid w:val="0080304E"/>
    <w:rsid w:val="008153A2"/>
    <w:rsid w:val="00816F73"/>
    <w:rsid w:val="00820CEF"/>
    <w:rsid w:val="0082225F"/>
    <w:rsid w:val="008450AB"/>
    <w:rsid w:val="00853206"/>
    <w:rsid w:val="0086432A"/>
    <w:rsid w:val="0087704E"/>
    <w:rsid w:val="0088547D"/>
    <w:rsid w:val="00887D39"/>
    <w:rsid w:val="008A7580"/>
    <w:rsid w:val="008A7C25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535A2"/>
    <w:rsid w:val="00956F8C"/>
    <w:rsid w:val="00960F39"/>
    <w:rsid w:val="00977FFD"/>
    <w:rsid w:val="00982434"/>
    <w:rsid w:val="009876BD"/>
    <w:rsid w:val="0099745C"/>
    <w:rsid w:val="009A4D59"/>
    <w:rsid w:val="009B2A18"/>
    <w:rsid w:val="009B617D"/>
    <w:rsid w:val="009D3EB8"/>
    <w:rsid w:val="009E7C6B"/>
    <w:rsid w:val="00A053EA"/>
    <w:rsid w:val="00A07BFB"/>
    <w:rsid w:val="00A168CE"/>
    <w:rsid w:val="00A214FF"/>
    <w:rsid w:val="00A23BA6"/>
    <w:rsid w:val="00A6080C"/>
    <w:rsid w:val="00A62FC8"/>
    <w:rsid w:val="00A67513"/>
    <w:rsid w:val="00A75990"/>
    <w:rsid w:val="00A76570"/>
    <w:rsid w:val="00A808A4"/>
    <w:rsid w:val="00A90042"/>
    <w:rsid w:val="00A91602"/>
    <w:rsid w:val="00A92AB4"/>
    <w:rsid w:val="00A96FBE"/>
    <w:rsid w:val="00AA717E"/>
    <w:rsid w:val="00AB6D87"/>
    <w:rsid w:val="00AD590A"/>
    <w:rsid w:val="00AD615E"/>
    <w:rsid w:val="00B04BC2"/>
    <w:rsid w:val="00B06F54"/>
    <w:rsid w:val="00B10F0F"/>
    <w:rsid w:val="00B141FF"/>
    <w:rsid w:val="00B259E5"/>
    <w:rsid w:val="00B26FF7"/>
    <w:rsid w:val="00B30234"/>
    <w:rsid w:val="00B45647"/>
    <w:rsid w:val="00B46885"/>
    <w:rsid w:val="00B60404"/>
    <w:rsid w:val="00B71448"/>
    <w:rsid w:val="00B75CE6"/>
    <w:rsid w:val="00BD01B9"/>
    <w:rsid w:val="00BD0B3E"/>
    <w:rsid w:val="00BD7364"/>
    <w:rsid w:val="00BE3633"/>
    <w:rsid w:val="00BF3A4E"/>
    <w:rsid w:val="00C01217"/>
    <w:rsid w:val="00C013F8"/>
    <w:rsid w:val="00C06EDA"/>
    <w:rsid w:val="00C23E14"/>
    <w:rsid w:val="00C366A8"/>
    <w:rsid w:val="00C40699"/>
    <w:rsid w:val="00C44C00"/>
    <w:rsid w:val="00C45DB9"/>
    <w:rsid w:val="00C50983"/>
    <w:rsid w:val="00C6066B"/>
    <w:rsid w:val="00C62543"/>
    <w:rsid w:val="00C62646"/>
    <w:rsid w:val="00C626A7"/>
    <w:rsid w:val="00C74C32"/>
    <w:rsid w:val="00C86C82"/>
    <w:rsid w:val="00CB7830"/>
    <w:rsid w:val="00CC1381"/>
    <w:rsid w:val="00CC23D9"/>
    <w:rsid w:val="00CD0299"/>
    <w:rsid w:val="00CE7510"/>
    <w:rsid w:val="00CF70DF"/>
    <w:rsid w:val="00D00E7B"/>
    <w:rsid w:val="00D14D29"/>
    <w:rsid w:val="00D171E6"/>
    <w:rsid w:val="00D22D5F"/>
    <w:rsid w:val="00D60663"/>
    <w:rsid w:val="00D60D76"/>
    <w:rsid w:val="00D65313"/>
    <w:rsid w:val="00D714D2"/>
    <w:rsid w:val="00D76C43"/>
    <w:rsid w:val="00D85A04"/>
    <w:rsid w:val="00D909C6"/>
    <w:rsid w:val="00D936F9"/>
    <w:rsid w:val="00D947C5"/>
    <w:rsid w:val="00DB32ED"/>
    <w:rsid w:val="00DB6113"/>
    <w:rsid w:val="00DC05C5"/>
    <w:rsid w:val="00DC2585"/>
    <w:rsid w:val="00DD6B30"/>
    <w:rsid w:val="00DF0CBD"/>
    <w:rsid w:val="00DF5E25"/>
    <w:rsid w:val="00DF7891"/>
    <w:rsid w:val="00E133DB"/>
    <w:rsid w:val="00E14777"/>
    <w:rsid w:val="00E15012"/>
    <w:rsid w:val="00E17E4F"/>
    <w:rsid w:val="00E31F3C"/>
    <w:rsid w:val="00E32373"/>
    <w:rsid w:val="00E34474"/>
    <w:rsid w:val="00E6016B"/>
    <w:rsid w:val="00E658DC"/>
    <w:rsid w:val="00E67B9E"/>
    <w:rsid w:val="00E7039C"/>
    <w:rsid w:val="00E86356"/>
    <w:rsid w:val="00E922CE"/>
    <w:rsid w:val="00EA131E"/>
    <w:rsid w:val="00EA1F9A"/>
    <w:rsid w:val="00EA6E25"/>
    <w:rsid w:val="00EB1FD7"/>
    <w:rsid w:val="00EB3710"/>
    <w:rsid w:val="00EB4384"/>
    <w:rsid w:val="00EC6AB2"/>
    <w:rsid w:val="00ED3CB3"/>
    <w:rsid w:val="00ED3EDB"/>
    <w:rsid w:val="00ED6C2D"/>
    <w:rsid w:val="00EE2A24"/>
    <w:rsid w:val="00F02D6E"/>
    <w:rsid w:val="00F03430"/>
    <w:rsid w:val="00F1014A"/>
    <w:rsid w:val="00F161EF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969EF"/>
    <w:rsid w:val="00F96CCB"/>
    <w:rsid w:val="00FA26C4"/>
    <w:rsid w:val="00FA708E"/>
    <w:rsid w:val="00FB3D24"/>
    <w:rsid w:val="00FE65D1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;"/>
  <w14:docId w14:val="7EEA5042"/>
  <w15:docId w15:val="{01B5042D-727B-4FC1-AEAE-0F72E803C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969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FE0DB-76C6-4C92-A960-AB75896C8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167</TotalTime>
  <Pages>5</Pages>
  <Words>686</Words>
  <Characters>3912</Characters>
  <Application>Microsoft Office Word</Application>
  <DocSecurity>0</DocSecurity>
  <Lines>32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Mohamed Khaled ibrahim</Company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lb-6</cp:lastModifiedBy>
  <cp:revision>77</cp:revision>
  <cp:lastPrinted>2019-12-30T07:10:00Z</cp:lastPrinted>
  <dcterms:created xsi:type="dcterms:W3CDTF">2019-11-20T08:09:00Z</dcterms:created>
  <dcterms:modified xsi:type="dcterms:W3CDTF">2019-12-30T07:11:00Z</dcterms:modified>
</cp:coreProperties>
</file>