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486787" w:rsidRDefault="00C01217">
      <w:pPr>
        <w:rPr>
          <w:sz w:val="26"/>
          <w:szCs w:val="26"/>
          <w:rtl/>
        </w:rPr>
      </w:pPr>
      <w:r w:rsidRPr="00486787">
        <w:rPr>
          <w:rFonts w:ascii="Traditional Arabic" w:hAnsi="Traditional Arabic" w:hint="cs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203" w:rsidRDefault="002D4203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:rsidR="002D4203" w:rsidRDefault="002D4203" w:rsidP="00C0121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1217" w:rsidRPr="0048678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rtl/>
        </w:rPr>
      </w:pPr>
      <w:r w:rsidRPr="00486787">
        <w:rPr>
          <w:rFonts w:ascii="Traditional Arabic" w:hAnsi="Traditional Arabic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45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486787">
        <w:rPr>
          <w:rFonts w:ascii="Traditional Arabic" w:hAnsi="Traditional Arabic"/>
          <w:b/>
          <w:bCs/>
          <w:sz w:val="34"/>
          <w:szCs w:val="34"/>
          <w:rtl/>
        </w:rPr>
        <w:t>السؤال الأول :</w:t>
      </w:r>
      <w:r w:rsidRPr="00486787">
        <w:rPr>
          <w:rFonts w:ascii="Traditional Arabic" w:hAnsi="Traditional Arabic"/>
          <w:b/>
          <w:bCs/>
          <w:sz w:val="34"/>
          <w:szCs w:val="34"/>
          <w:rtl/>
        </w:rPr>
        <w:tab/>
      </w:r>
      <w:r w:rsidRPr="00486787">
        <w:rPr>
          <w:rFonts w:ascii="Traditional Arabic" w:hAnsi="Traditional Arabic"/>
          <w:b/>
          <w:bCs/>
          <w:sz w:val="34"/>
          <w:szCs w:val="34"/>
          <w:rtl/>
        </w:rPr>
        <w:tab/>
      </w:r>
      <w:r w:rsidR="00486787" w:rsidRPr="00486787">
        <w:rPr>
          <w:rFonts w:ascii="Traditional Arabic" w:hAnsi="Traditional Arabic"/>
          <w:b/>
          <w:bCs/>
          <w:sz w:val="34"/>
          <w:szCs w:val="34"/>
          <w:rtl/>
        </w:rPr>
        <w:t xml:space="preserve">  اخت</w:t>
      </w:r>
      <w:r w:rsidR="00486787" w:rsidRPr="00486787">
        <w:rPr>
          <w:rFonts w:ascii="Traditional Arabic" w:hAnsi="Traditional Arabic" w:hint="cs"/>
          <w:b/>
          <w:bCs/>
          <w:sz w:val="34"/>
          <w:szCs w:val="34"/>
          <w:rtl/>
        </w:rPr>
        <w:t>اري</w:t>
      </w:r>
      <w:r w:rsidRPr="00486787">
        <w:rPr>
          <w:rFonts w:ascii="Traditional Arabic" w:hAnsi="Traditional Arabic"/>
          <w:b/>
          <w:bCs/>
          <w:sz w:val="34"/>
          <w:szCs w:val="34"/>
          <w:rtl/>
        </w:rPr>
        <w:t xml:space="preserve"> الاجابة الصحيحة للعبارات الآتية :</w:t>
      </w:r>
    </w:p>
    <w:p w:rsidR="00C01217" w:rsidRPr="00486787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32"/>
          <w:szCs w:val="32"/>
          <w:rtl/>
        </w:rPr>
      </w:pPr>
      <w:r w:rsidRPr="00486787">
        <w:rPr>
          <w:rFonts w:ascii="Traditional Arabic" w:hAnsi="Traditional Arabic"/>
          <w:b/>
          <w:bCs/>
          <w:sz w:val="32"/>
          <w:szCs w:val="32"/>
          <w:rtl/>
        </w:rPr>
        <w:t>ثم ظلل</w:t>
      </w:r>
      <w:r w:rsidR="00486787" w:rsidRPr="00486787">
        <w:rPr>
          <w:rFonts w:ascii="Traditional Arabic" w:hAnsi="Traditional Arabic" w:hint="cs"/>
          <w:b/>
          <w:bCs/>
          <w:sz w:val="32"/>
          <w:szCs w:val="32"/>
          <w:rtl/>
        </w:rPr>
        <w:t>ي</w:t>
      </w:r>
      <w:r w:rsidRPr="00486787">
        <w:rPr>
          <w:rFonts w:ascii="Traditional Arabic" w:hAnsi="Traditional Arabic"/>
          <w:b/>
          <w:bCs/>
          <w:sz w:val="32"/>
          <w:szCs w:val="32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486787" w:rsidRDefault="00687AA0" w:rsidP="009A4D59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المهارات الآتية يستخدم العلماء عندما يضعون توقعا يمكن اختباره ؟</w:t>
            </w:r>
          </w:p>
        </w:tc>
      </w:tr>
      <w:tr w:rsidR="00C01217" w:rsidRPr="00486787" w:rsidTr="00D00E7B">
        <w:trPr>
          <w:jc w:val="center"/>
        </w:trPr>
        <w:tc>
          <w:tcPr>
            <w:tcW w:w="454" w:type="dxa"/>
          </w:tcPr>
          <w:p w:rsidR="00C01217" w:rsidRPr="0048678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C01217" w:rsidRPr="0048678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الافتراض.</w:t>
            </w:r>
          </w:p>
        </w:tc>
        <w:tc>
          <w:tcPr>
            <w:tcW w:w="454" w:type="dxa"/>
          </w:tcPr>
          <w:p w:rsidR="00C01217" w:rsidRPr="0048678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C01217" w:rsidRPr="0048678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أخذ القياسات.</w:t>
            </w:r>
          </w:p>
        </w:tc>
        <w:tc>
          <w:tcPr>
            <w:tcW w:w="454" w:type="dxa"/>
          </w:tcPr>
          <w:p w:rsidR="00C01217" w:rsidRPr="0048678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C01217" w:rsidRPr="0048678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الاستنتاج.</w:t>
            </w:r>
          </w:p>
        </w:tc>
        <w:tc>
          <w:tcPr>
            <w:tcW w:w="454" w:type="dxa"/>
          </w:tcPr>
          <w:p w:rsidR="00C01217" w:rsidRPr="0048678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C01217" w:rsidRPr="0048678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عمل النماذج.</w:t>
            </w:r>
          </w:p>
        </w:tc>
      </w:tr>
    </w:tbl>
    <w:p w:rsidR="009A4D59" w:rsidRPr="00486787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486787" w:rsidRDefault="00687AA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تسمى الموجات التي يولدها الزلزال وتمر بباطن الأرض وعلى السطح :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موجات الصوت.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موجات الضوء.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موجات الماء.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موجات زلزالية.</w:t>
            </w:r>
          </w:p>
        </w:tc>
      </w:tr>
    </w:tbl>
    <w:p w:rsidR="00D00E7B" w:rsidRPr="00486787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486787" w:rsidRDefault="00687AA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اذا كان العدد الذري للبورون 5 فان نظير البورون _11 , يتكون من :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11 الكترونا.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5 نيوترونات.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687AA0" w:rsidP="00687AA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5بروتونات و6نيوترونات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6بروتونات و5نيوترونات.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486787" w:rsidRDefault="00687AA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العناصر التالية لا ينتمي الى ثلاثية الحديد ؟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النيكل.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الكوبلت.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النحاس.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الحديد.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486787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ما رقم المجموعة التي لعناصرها مستويات طاقة خارجية مستقرة : 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Pr="00486787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لابطاء سرعة التفاعل الكيميائي يجب إضافة :</w:t>
            </w:r>
          </w:p>
        </w:tc>
      </w:tr>
      <w:tr w:rsidR="00D00E7B" w:rsidRPr="00486787" w:rsidTr="0084338B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auto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عامل محفز.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مواد متفاعلة.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عامل مثبط.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مواد ناتجة 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486787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يصف العامل الذي </w:t>
            </w:r>
            <w:r w:rsidRPr="00486787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لا يتغير</w:t>
            </w: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 في التجربة ؟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الثابت.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الفرضية.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المستقل.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التابع.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p w:rsidR="00F0029A" w:rsidRPr="00486787" w:rsidRDefault="00F0029A" w:rsidP="00D00E7B">
      <w:pPr>
        <w:jc w:val="lowKashida"/>
        <w:rPr>
          <w:b/>
          <w:bCs/>
          <w:sz w:val="8"/>
          <w:szCs w:val="8"/>
          <w:rtl/>
        </w:rPr>
      </w:pPr>
    </w:p>
    <w:p w:rsidR="00F0029A" w:rsidRPr="00486787" w:rsidRDefault="00F0029A" w:rsidP="00D00E7B">
      <w:pPr>
        <w:jc w:val="lowKashida"/>
        <w:rPr>
          <w:b/>
          <w:bCs/>
          <w:sz w:val="8"/>
          <w:szCs w:val="8"/>
          <w:rtl/>
        </w:rPr>
      </w:pPr>
    </w:p>
    <w:p w:rsidR="00F0029A" w:rsidRPr="00486787" w:rsidRDefault="00F0029A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486787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موجات مائية تكونت بفعل حدوث زلزال تحت المحيط ؟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الموجات الأولية.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الموجات الثانوية.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الموجات السطحية.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تسونامي.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486787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العناصر الآتية يمكن أن يكون مادة صفراء لامعة اللون ؟</w:t>
            </w:r>
          </w:p>
        </w:tc>
      </w:tr>
      <w:tr w:rsidR="00D00E7B" w:rsidRPr="00486787" w:rsidTr="006C4E21">
        <w:trPr>
          <w:jc w:val="center"/>
        </w:trPr>
        <w:tc>
          <w:tcPr>
            <w:tcW w:w="454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الكروم.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الحديد.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الكربون.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2B6E2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القصدير.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486787" w:rsidRDefault="00040D1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كم تبقى من الكوبالت_ 60 جم بعد 20 عاما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60 جم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30 جم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90 جم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120 جم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486787" w:rsidRDefault="00040D1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ما الوحدة الأساسية لتكوين المركبات التساهمية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أيونات.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أملاح.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جزيئات.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أحماض.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7C4ED0" w:rsidRPr="00486787" w:rsidRDefault="000F412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</w:t>
            </w:r>
            <w:r w:rsidRPr="00486787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لا يمكن</w:t>
            </w: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 معرفة عمره باستخدام التاريخ الكربوني -14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وعاء خشبي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شظايا العظم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بقايا النبات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الأدوات الصخرية 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486787" w:rsidRDefault="000F412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يعد تغيرا كيميائيا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تمزق ورقة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تحول الشمع السائل الى صلب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كسر بيضة نيئة.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تكون راسب من الصابون 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486787" w:rsidRDefault="000F412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يقلق العلماء اكثر عندما يستخدمون الانترنت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دقة المعلومات وصحتها.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توافر المعلومات.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السرعة.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اللغة.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486787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أنواع البراكين الاتية صغير الحجم وحوافه شديدة الانحدار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الدرعية.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قبة اللابة.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المخروطية.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المركبة.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486787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يعد مصدرا جيدا للمعلومات عن مرض بكتيري حدث محليا قبل مئات السنين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الصور.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التلفاز.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الانترنت.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الصحف.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Pr="00486787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خلال عملية تحلل بيتا , يتحول النيوترون الى بروتون و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نظير.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جسيم بيتا 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نواة.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جسيم ألفا.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:rsidR="00D00E7B" w:rsidRPr="00486787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العدد الذري لعنصر الروثينيوم هو 44 والعدد الكتلي له 101 . ما عدد بروتونات هذا العنصر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88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57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101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486787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يصف ما يمثله الرمز  </w:t>
            </w:r>
            <w:r w:rsidRPr="00486787">
              <w:rPr>
                <w:b/>
                <w:bCs/>
                <w:sz w:val="32"/>
                <w:szCs w:val="32"/>
              </w:rPr>
              <w:t xml:space="preserve">Cl </w:t>
            </w: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مركب أيوني.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جزئ قطبي.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أيون سالب.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أيون موجب.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20</w:t>
            </w:r>
          </w:p>
        </w:tc>
        <w:tc>
          <w:tcPr>
            <w:tcW w:w="9754" w:type="dxa"/>
            <w:gridSpan w:val="7"/>
          </w:tcPr>
          <w:p w:rsidR="00D00E7B" w:rsidRPr="00486787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المعادلة الكيميائية الموزونة يجب أن تحوي أعدادا متساوية في كلا الطرفين من ...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الذرات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الجزيئات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المواد المتفاعلة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المركبات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486787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ما أكبر عدد من الالكترونات يمكن أن يستوعبه مجال الطاقة الثالث في الذرة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16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486787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الإجراءات التالية ينبغي اتباعها للتحقق من صحة نتائج التجربة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إجراء عدة محاولات.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التحيز في الإجراءات.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اختبار فرضيتين.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تعميم النتائج 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486787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ما الاسم الذي يطلق على البحث العلمي والذي يعتمد الملاحظة للإجابة عن الأسئلة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البحث التجريبي.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البحث التقني.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البحث التحليلي.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البحث الوصفي.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486787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تسمى ذرات العنصر نفسه التي لها اعداد نيوترونات مختلفة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بروتونات.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نظائر.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أيونات.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الكترونات.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486787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المجموعة التي جميع عناصرها لا فلزات هي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486787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لا يعد عنصرا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الحديد 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الفولاذ.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الكربون.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الاكسجين.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486787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لا يؤثر في سرعة التفاعل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موازنة المعادلة.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الحرارة.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مساحة السطح.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التركيز.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486787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ما المصطلح الذي يصف الحد الأدنى من الطاقة اللازمة لبدء التفاعل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عامل محفز.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سرعة التفاعل.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طاقة التنشيط.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الانزيمات.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Pr="00486787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ما سبب تكون </w:t>
            </w:r>
            <w:r w:rsidR="00380265" w:rsidRPr="00486787">
              <w:rPr>
                <w:rFonts w:hint="cs"/>
                <w:b/>
                <w:bCs/>
                <w:sz w:val="32"/>
                <w:szCs w:val="32"/>
                <w:rtl/>
              </w:rPr>
              <w:t>براكين جزر هاواي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منطقة الانهدام.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البقعة الساخنة.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حدود الصفائح المتباعدة.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حدود الصفائح المتقاربة.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486787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الموجات الزلزالية الاتية ينتقل في الأرض بسرعة اكبر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الموجات الأولية.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الموجات الثانوية.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الموجات السطحية.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تسونامي.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486787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ما الخطوة الأولى التي يجب ان يقوم بها الباحث قبل البدء باستقصائه حول مشكلة ما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تحليل البيانات.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التحكم بالمتغيرات.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جمع المعلومات.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التوصل الى الاستنتاج</w:t>
            </w:r>
          </w:p>
          <w:p w:rsidR="00380265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32</w:t>
            </w:r>
          </w:p>
        </w:tc>
        <w:tc>
          <w:tcPr>
            <w:tcW w:w="9754" w:type="dxa"/>
            <w:gridSpan w:val="7"/>
          </w:tcPr>
          <w:p w:rsidR="00D00E7B" w:rsidRPr="00486787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الهالوجينات الاتية يعد عنصر مشع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الاستاتين.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البروم.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الكلور.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اليود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p w:rsidR="00F0029A" w:rsidRPr="00486787" w:rsidRDefault="00F0029A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486787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مجموعات العناصر التالية تتحد سريعا مع العناصر الأخرى لتكون مركبات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العناصر الانتقالية.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الفلزات القلوية.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الفلزات القلوية الأرضية.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ثلاثية الحديد.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486787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مما يأتي أصغر كتلة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البروتون.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النواة. 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الالكترون.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النيوترون.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486787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المركبات الاتية غير ايوني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 w:rsidRPr="00486787">
              <w:rPr>
                <w:b/>
                <w:bCs/>
                <w:sz w:val="32"/>
                <w:szCs w:val="32"/>
              </w:rPr>
              <w:t>NaF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 w:rsidRPr="00486787">
              <w:rPr>
                <w:b/>
                <w:bCs/>
                <w:sz w:val="32"/>
                <w:szCs w:val="32"/>
              </w:rPr>
              <w:t>CO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 w:rsidRPr="00486787">
              <w:rPr>
                <w:b/>
                <w:bCs/>
                <w:sz w:val="32"/>
                <w:szCs w:val="32"/>
              </w:rPr>
              <w:t>LiCl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 w:rsidRPr="00486787">
              <w:rPr>
                <w:b/>
                <w:bCs/>
                <w:sz w:val="32"/>
                <w:szCs w:val="32"/>
              </w:rPr>
              <w:t>MgBr2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486787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استخدام كميات مختلفة من المضادات الحيوية في تجربة على البكتيريا مثال على :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العينة الضابطة.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التحيز.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الفرضية.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العامل المتغير.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486787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أنواع اللابة الاتية تنساب بسهولة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الغنية بالسليكا 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البازلتية.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المركبة.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الناعمة.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486787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أنواع حركات حدود الصفائح الاتية كونت بركان جبل مار الدرعي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المتباعدة.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الانهدام.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الجانبية.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المتقاربة.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Pr="00486787" w:rsidRDefault="001719E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العامل الذي يتم قياسه خلال التجربة هو :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الفرضية 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المتغير المستقل.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المتغير التابع 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العينة الضابطة.</w:t>
            </w:r>
          </w:p>
        </w:tc>
      </w:tr>
    </w:tbl>
    <w:p w:rsidR="00D00E7B" w:rsidRPr="00486787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486787" w:rsidRDefault="001719E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أي العناصر التالية ليس من العناصر الانتقالية ؟</w:t>
            </w:r>
          </w:p>
        </w:tc>
      </w:tr>
      <w:tr w:rsidR="00D00E7B" w:rsidRPr="00486787" w:rsidTr="00F0029A">
        <w:trPr>
          <w:jc w:val="center"/>
        </w:trPr>
        <w:tc>
          <w:tcPr>
            <w:tcW w:w="536" w:type="dxa"/>
          </w:tcPr>
          <w:p w:rsidR="00D00E7B" w:rsidRPr="00486787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الذهب.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الفضة.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النحاس.</w:t>
            </w:r>
          </w:p>
        </w:tc>
        <w:tc>
          <w:tcPr>
            <w:tcW w:w="454" w:type="dxa"/>
          </w:tcPr>
          <w:p w:rsidR="00D00E7B" w:rsidRPr="00486787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86787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الكالسيوم.</w:t>
            </w:r>
          </w:p>
        </w:tc>
      </w:tr>
    </w:tbl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D22D5F" w:rsidRPr="00486787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:rsidR="00D22D5F" w:rsidRPr="00486787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:rsidR="00D22D5F" w:rsidRPr="00486787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Pr="00486787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Pr="00486787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Pr="00486787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Pr="00486787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Pr="00486787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486787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36AD" id="رابط كسهم مستقيم 11" o:spid="_x0000_s1026" type="#_x0000_t32" style="position:absolute;left:0;text-align:left;margin-left:11.15pt;margin-top:23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LUTUv7ZAAAA&#10;CAEAAA8AAAAAAAAAAAAAAAAAoQQAAGRycy9kb3ducmV2LnhtbFBLBQYAAAAABAAEAPMAAACnBQAA&#10;AAA=&#10;" strokeweight="1.5pt"/>
            </w:pict>
          </mc:Fallback>
        </mc:AlternateContent>
      </w: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203" w:rsidRPr="00CC23D9" w:rsidRDefault="002D4203" w:rsidP="0048678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1.85pt;margin-top:-10.4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:rsidR="002D4203" w:rsidRPr="00CC23D9" w:rsidRDefault="002D4203" w:rsidP="0048678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6787">
        <w:rPr>
          <w:rFonts w:ascii="Traditional Arabic" w:hAnsi="Traditional Arabic"/>
          <w:b/>
          <w:bCs/>
          <w:sz w:val="36"/>
          <w:szCs w:val="36"/>
          <w:rtl/>
        </w:rPr>
        <w:t>السؤال الثاني :</w:t>
      </w:r>
      <w:r w:rsidRPr="00486787">
        <w:rPr>
          <w:rFonts w:ascii="Traditional Arabic" w:hAnsi="Traditional Arabic" w:hint="cs"/>
          <w:b/>
          <w:bCs/>
          <w:sz w:val="36"/>
          <w:szCs w:val="36"/>
          <w:rtl/>
        </w:rPr>
        <w:t>اختر (أ) إذا كانت العبارة صحيحة و اختر (ب) إذا كانت العبارة خاطئة.</w:t>
      </w:r>
    </w:p>
    <w:p w:rsidR="00CC23D9" w:rsidRPr="00486787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 w:rsidRPr="00486787">
        <w:rPr>
          <w:rFonts w:ascii="Traditional Arabic" w:hAnsi="Traditional Arabic" w:hint="cs"/>
          <w:b/>
          <w:bCs/>
          <w:sz w:val="36"/>
          <w:szCs w:val="36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486787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486787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41</w:t>
            </w:r>
          </w:p>
        </w:tc>
        <w:tc>
          <w:tcPr>
            <w:tcW w:w="7088" w:type="dxa"/>
          </w:tcPr>
          <w:p w:rsidR="00CC23D9" w:rsidRPr="00486787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يعتمد مقياس رختر لقياس قوة البراكين.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42</w:t>
            </w:r>
          </w:p>
        </w:tc>
        <w:tc>
          <w:tcPr>
            <w:tcW w:w="7088" w:type="dxa"/>
          </w:tcPr>
          <w:p w:rsidR="00CC23D9" w:rsidRPr="00486787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صور دالتون الذرة على انها كرة مصمتة متجانسة 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43</w:t>
            </w:r>
          </w:p>
        </w:tc>
        <w:tc>
          <w:tcPr>
            <w:tcW w:w="7088" w:type="dxa"/>
          </w:tcPr>
          <w:p w:rsidR="00CC23D9" w:rsidRPr="00486787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يستعمل اليود-131 لتشخيص المشاكل المتعلقة بالغدة الدرقية 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  <w:r w:rsidR="002D4203"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088" w:type="dxa"/>
          </w:tcPr>
          <w:p w:rsidR="00CC23D9" w:rsidRPr="00486787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المجموعة صف أفقي في الجدول الدوري تحتوي على عناصر تتغير خصائصها بشكل تدريجي يمكن توقعه.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45</w:t>
            </w:r>
          </w:p>
        </w:tc>
        <w:tc>
          <w:tcPr>
            <w:tcW w:w="7088" w:type="dxa"/>
          </w:tcPr>
          <w:p w:rsidR="00CC23D9" w:rsidRPr="00486787" w:rsidRDefault="00863661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863661">
              <w:rPr>
                <w:rFonts w:ascii="Traditional Arabic" w:eastAsia="Calibri" w:hAnsi="Traditional Arabic"/>
                <w:sz w:val="32"/>
                <w:szCs w:val="32"/>
                <w:rtl/>
              </w:rPr>
              <w:t>المواد التي تنتج عن التفاعل تسمى بــ المتفاعلات.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46</w:t>
            </w:r>
          </w:p>
        </w:tc>
        <w:tc>
          <w:tcPr>
            <w:tcW w:w="7088" w:type="dxa"/>
          </w:tcPr>
          <w:p w:rsidR="00CC23D9" w:rsidRPr="00486787" w:rsidRDefault="00CE6496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يستعمل الهيليوم في ملء البالونات والمناطيد 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47</w:t>
            </w:r>
          </w:p>
        </w:tc>
        <w:tc>
          <w:tcPr>
            <w:tcW w:w="7088" w:type="dxa"/>
          </w:tcPr>
          <w:p w:rsidR="00CC23D9" w:rsidRPr="00486787" w:rsidRDefault="004B61A5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تسمى اللانثانيدات بالعناصر الترابية النادرة 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486787" w:rsidTr="0084338B">
        <w:trPr>
          <w:jc w:val="center"/>
        </w:trPr>
        <w:tc>
          <w:tcPr>
            <w:tcW w:w="624" w:type="dxa"/>
          </w:tcPr>
          <w:p w:rsidR="00CC23D9" w:rsidRPr="00486787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486787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48</w:t>
            </w:r>
          </w:p>
        </w:tc>
        <w:tc>
          <w:tcPr>
            <w:tcW w:w="7088" w:type="dxa"/>
          </w:tcPr>
          <w:p w:rsidR="00CC23D9" w:rsidRPr="00486787" w:rsidRDefault="004B601D" w:rsidP="004B601D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8678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التفاعل الطارد للحرارة تتحرر خلاله الطاقة الحرارية </w:t>
            </w:r>
            <w:r w:rsidR="00CE6496" w:rsidRPr="0048678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.</w:t>
            </w: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88" w:type="dxa"/>
          </w:tcPr>
          <w:p w:rsidR="00CC23D9" w:rsidRPr="00486787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</w:tbl>
    <w:p w:rsidR="00CC23D9" w:rsidRPr="00486787" w:rsidRDefault="00CC23D9" w:rsidP="009A4D59">
      <w:pPr>
        <w:jc w:val="lowKashida"/>
        <w:rPr>
          <w:b/>
          <w:bCs/>
          <w:sz w:val="32"/>
          <w:szCs w:val="32"/>
          <w:rtl/>
        </w:rPr>
      </w:pPr>
    </w:p>
    <w:p w:rsidR="006413B6" w:rsidRPr="00486787" w:rsidRDefault="006413B6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486787" w:rsidRDefault="00CC23D9" w:rsidP="00CC23D9">
      <w:pPr>
        <w:rPr>
          <w:rFonts w:ascii="Traditional Arabic" w:hAnsi="Traditional Arabic"/>
          <w:b/>
          <w:bCs/>
          <w:sz w:val="34"/>
          <w:szCs w:val="34"/>
          <w:rtl/>
        </w:rPr>
      </w:pP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203" w:rsidRDefault="002D4203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2D4203" w:rsidRPr="00CC23D9" w:rsidRDefault="002D4203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2.45pt;margin-top:8.1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:rsidR="002D4203" w:rsidRDefault="002D4203" w:rsidP="00CC23D9">
                      <w:pPr>
                        <w:rPr>
                          <w:rtl/>
                        </w:rPr>
                      </w:pPr>
                    </w:p>
                    <w:p w:rsidR="002D4203" w:rsidRPr="00CC23D9" w:rsidRDefault="002D4203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6787">
        <w:rPr>
          <w:rFonts w:ascii="Traditional Arabic" w:hAnsi="Traditional Arabic" w:hint="cs"/>
          <w:b/>
          <w:bCs/>
          <w:sz w:val="34"/>
          <w:szCs w:val="34"/>
          <w:rtl/>
        </w:rPr>
        <w:t>السؤال الثالث :</w:t>
      </w: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w:t xml:space="preserve"> </w:t>
      </w:r>
    </w:p>
    <w:p w:rsidR="009A4D59" w:rsidRPr="00486787" w:rsidRDefault="00CC23D9" w:rsidP="009A4D59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26A6F" wp14:editId="39F9F3C0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05D6" id="رابط كسهم مستقيم 17" o:spid="_x0000_s1026" type="#_x0000_t32" style="position:absolute;left:0;text-align:left;margin-left:17.25pt;margin-top:13.7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" strokeweight="1.5pt"/>
            </w:pict>
          </mc:Fallback>
        </mc:AlternateContent>
      </w:r>
      <w:r w:rsidR="004B61A5" w:rsidRPr="00486787">
        <w:rPr>
          <w:rFonts w:hint="cs"/>
          <w:b/>
          <w:bCs/>
          <w:sz w:val="32"/>
          <w:szCs w:val="32"/>
          <w:rtl/>
        </w:rPr>
        <w:t>(( أ )) اكتبي المصطلح العلمي المناسب :</w:t>
      </w:r>
    </w:p>
    <w:p w:rsidR="004B61A5" w:rsidRPr="00486787" w:rsidRDefault="002D4203" w:rsidP="00863661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49</w:t>
      </w:r>
      <w:r w:rsidR="00486787">
        <w:rPr>
          <w:rFonts w:hint="cs"/>
          <w:b/>
          <w:bCs/>
          <w:sz w:val="32"/>
          <w:szCs w:val="32"/>
          <w:rtl/>
        </w:rPr>
        <w:t xml:space="preserve">_ {{                       </w:t>
      </w:r>
      <w:r w:rsidR="004B61A5" w:rsidRPr="00486787">
        <w:rPr>
          <w:rFonts w:hint="cs"/>
          <w:b/>
          <w:bCs/>
          <w:sz w:val="32"/>
          <w:szCs w:val="32"/>
          <w:rtl/>
        </w:rPr>
        <w:t>}}</w:t>
      </w:r>
      <w:r w:rsidR="00863661">
        <w:rPr>
          <w:rFonts w:hint="cs"/>
          <w:b/>
          <w:bCs/>
          <w:sz w:val="32"/>
          <w:szCs w:val="32"/>
          <w:rtl/>
        </w:rPr>
        <w:t xml:space="preserve"> مادة نقية تحوي عنصرين أو أكثر مرتبطين برابطة كيميائية </w:t>
      </w:r>
      <w:bookmarkStart w:id="0" w:name="_GoBack"/>
      <w:bookmarkEnd w:id="0"/>
      <w:r w:rsidR="004B61A5" w:rsidRPr="00486787">
        <w:rPr>
          <w:rFonts w:hint="cs"/>
          <w:b/>
          <w:bCs/>
          <w:sz w:val="32"/>
          <w:szCs w:val="32"/>
          <w:rtl/>
        </w:rPr>
        <w:t>.</w:t>
      </w:r>
    </w:p>
    <w:p w:rsidR="00175729" w:rsidRPr="00486787" w:rsidRDefault="002D4203" w:rsidP="00486787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50</w:t>
      </w:r>
      <w:r w:rsidR="004B61A5" w:rsidRPr="00486787">
        <w:rPr>
          <w:rFonts w:hint="cs"/>
          <w:b/>
          <w:bCs/>
          <w:sz w:val="32"/>
          <w:szCs w:val="32"/>
          <w:rtl/>
        </w:rPr>
        <w:t xml:space="preserve">_ {{      </w:t>
      </w:r>
      <w:r w:rsidR="00486787">
        <w:rPr>
          <w:rFonts w:hint="cs"/>
          <w:b/>
          <w:bCs/>
          <w:sz w:val="32"/>
          <w:szCs w:val="32"/>
          <w:rtl/>
        </w:rPr>
        <w:t xml:space="preserve">                 </w:t>
      </w:r>
      <w:r w:rsidR="004B61A5" w:rsidRPr="00486787">
        <w:rPr>
          <w:rFonts w:hint="cs"/>
          <w:b/>
          <w:bCs/>
          <w:sz w:val="32"/>
          <w:szCs w:val="32"/>
          <w:rtl/>
        </w:rPr>
        <w:t xml:space="preserve">}} </w:t>
      </w:r>
      <w:r w:rsidR="00175729" w:rsidRPr="00486787">
        <w:rPr>
          <w:rFonts w:hint="cs"/>
          <w:b/>
          <w:bCs/>
          <w:sz w:val="32"/>
          <w:szCs w:val="32"/>
          <w:rtl/>
        </w:rPr>
        <w:t>مجموع عدد البروتونات والنيوترونات في نواة الذرة.</w:t>
      </w:r>
    </w:p>
    <w:p w:rsidR="00175729" w:rsidRPr="00486787" w:rsidRDefault="002D4203" w:rsidP="00486787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51</w:t>
      </w:r>
      <w:r w:rsidR="00175729" w:rsidRPr="00486787">
        <w:rPr>
          <w:rFonts w:hint="cs"/>
          <w:b/>
          <w:bCs/>
          <w:sz w:val="32"/>
          <w:szCs w:val="32"/>
          <w:rtl/>
        </w:rPr>
        <w:t xml:space="preserve">_ {{     </w:t>
      </w:r>
      <w:r w:rsidR="00486787">
        <w:rPr>
          <w:rFonts w:hint="cs"/>
          <w:b/>
          <w:bCs/>
          <w:sz w:val="32"/>
          <w:szCs w:val="32"/>
          <w:rtl/>
        </w:rPr>
        <w:t xml:space="preserve">                  </w:t>
      </w:r>
      <w:r w:rsidR="00175729" w:rsidRPr="00486787">
        <w:rPr>
          <w:rFonts w:hint="cs"/>
          <w:b/>
          <w:bCs/>
          <w:sz w:val="32"/>
          <w:szCs w:val="32"/>
          <w:rtl/>
        </w:rPr>
        <w:t>}} مادة تتكون من نوع واحد من الذرات .</w:t>
      </w:r>
    </w:p>
    <w:p w:rsidR="00175729" w:rsidRPr="00486787" w:rsidRDefault="002D4203" w:rsidP="00486787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52</w:t>
      </w:r>
      <w:r w:rsidR="00486787">
        <w:rPr>
          <w:rFonts w:hint="cs"/>
          <w:b/>
          <w:bCs/>
          <w:sz w:val="32"/>
          <w:szCs w:val="32"/>
          <w:rtl/>
        </w:rPr>
        <w:t xml:space="preserve">_ {{                       </w:t>
      </w:r>
      <w:r w:rsidR="00175729" w:rsidRPr="00486787">
        <w:rPr>
          <w:rFonts w:hint="cs"/>
          <w:b/>
          <w:bCs/>
          <w:sz w:val="32"/>
          <w:szCs w:val="32"/>
          <w:rtl/>
        </w:rPr>
        <w:t>}} طبقة لدنة من الستار تقع أسفل الغلاف الصخري.</w:t>
      </w:r>
    </w:p>
    <w:p w:rsidR="00175729" w:rsidRPr="00486787" w:rsidRDefault="002D4203" w:rsidP="00486787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53</w:t>
      </w:r>
      <w:r w:rsidR="00175729" w:rsidRPr="00486787">
        <w:rPr>
          <w:rFonts w:hint="cs"/>
          <w:b/>
          <w:bCs/>
          <w:sz w:val="32"/>
          <w:szCs w:val="32"/>
          <w:rtl/>
        </w:rPr>
        <w:t xml:space="preserve">_ {{     </w:t>
      </w:r>
      <w:r w:rsidR="00486787">
        <w:rPr>
          <w:rFonts w:hint="cs"/>
          <w:b/>
          <w:bCs/>
          <w:sz w:val="32"/>
          <w:szCs w:val="32"/>
          <w:rtl/>
        </w:rPr>
        <w:t xml:space="preserve">                  </w:t>
      </w:r>
      <w:r w:rsidR="00175729" w:rsidRPr="00486787">
        <w:rPr>
          <w:rFonts w:hint="cs"/>
          <w:b/>
          <w:bCs/>
          <w:sz w:val="32"/>
          <w:szCs w:val="32"/>
          <w:rtl/>
        </w:rPr>
        <w:t>}} الحالة التي يمكن اختبارها .</w:t>
      </w:r>
    </w:p>
    <w:p w:rsidR="004B61A5" w:rsidRPr="00486787" w:rsidRDefault="002D4203" w:rsidP="00486787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54</w:t>
      </w:r>
      <w:r w:rsidR="00486787">
        <w:rPr>
          <w:rFonts w:hint="cs"/>
          <w:b/>
          <w:bCs/>
          <w:sz w:val="32"/>
          <w:szCs w:val="32"/>
          <w:rtl/>
        </w:rPr>
        <w:t xml:space="preserve">_ {{                       </w:t>
      </w:r>
      <w:r w:rsidR="00175729" w:rsidRPr="00486787">
        <w:rPr>
          <w:rFonts w:hint="cs"/>
          <w:b/>
          <w:bCs/>
          <w:sz w:val="32"/>
          <w:szCs w:val="32"/>
          <w:rtl/>
        </w:rPr>
        <w:t>}} طريقة او عملية تستخدم في استقصاء مايجري حولك .</w:t>
      </w:r>
      <w:r w:rsidR="004B61A5" w:rsidRPr="00486787">
        <w:rPr>
          <w:rFonts w:hint="cs"/>
          <w:b/>
          <w:bCs/>
          <w:sz w:val="32"/>
          <w:szCs w:val="32"/>
          <w:rtl/>
        </w:rPr>
        <w:t xml:space="preserve">        </w:t>
      </w: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E95D63" w:rsidRPr="00486787" w:rsidRDefault="00E95D63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486787" w:rsidRDefault="00CC23D9" w:rsidP="00CC23D9">
      <w:pPr>
        <w:rPr>
          <w:rFonts w:ascii="Traditional Arabic" w:hAnsi="Traditional Arabic"/>
          <w:b/>
          <w:bCs/>
          <w:sz w:val="34"/>
          <w:szCs w:val="34"/>
          <w:rtl/>
        </w:rPr>
      </w:pP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203" w:rsidRDefault="002D4203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2D4203" w:rsidRPr="00CC23D9" w:rsidRDefault="002D4203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8.15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">
                <v:textbox>
                  <w:txbxContent>
                    <w:p w:rsidR="002D4203" w:rsidRDefault="002D4203" w:rsidP="00CC23D9">
                      <w:pPr>
                        <w:rPr>
                          <w:rtl/>
                        </w:rPr>
                      </w:pPr>
                    </w:p>
                    <w:p w:rsidR="002D4203" w:rsidRPr="00CC23D9" w:rsidRDefault="002D4203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6787">
        <w:rPr>
          <w:rFonts w:ascii="Traditional Arabic" w:hAnsi="Traditional Arabic" w:hint="cs"/>
          <w:b/>
          <w:bCs/>
          <w:sz w:val="34"/>
          <w:szCs w:val="34"/>
          <w:rtl/>
        </w:rPr>
        <w:t>السؤال الرابع :</w:t>
      </w: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w:t xml:space="preserve"> </w:t>
      </w:r>
    </w:p>
    <w:p w:rsidR="00CC23D9" w:rsidRPr="00486787" w:rsidRDefault="00CC23D9" w:rsidP="00CC23D9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ascii="Traditional Arabic" w:hAnsi="Traditional Arabic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C41F" id="رابط كسهم مستقيم 19" o:spid="_x0000_s1026" type="#_x0000_t32" style="position:absolute;left:0;text-align:left;margin-left:17.25pt;margin-top:13.7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4B601D" w:rsidRPr="00486787">
        <w:rPr>
          <w:rFonts w:hint="cs"/>
          <w:b/>
          <w:bCs/>
          <w:sz w:val="32"/>
          <w:szCs w:val="32"/>
          <w:rtl/>
        </w:rPr>
        <w:t xml:space="preserve">(( أ )) قارني بين كل من : </w:t>
      </w:r>
    </w:p>
    <w:p w:rsidR="00CC23D9" w:rsidRPr="00486787" w:rsidRDefault="00CC23D9" w:rsidP="00CC23D9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tblInd w:w="292" w:type="dxa"/>
        <w:tblLook w:val="04A0" w:firstRow="1" w:lastRow="0" w:firstColumn="1" w:lastColumn="0" w:noHBand="0" w:noVBand="1"/>
      </w:tblPr>
      <w:tblGrid>
        <w:gridCol w:w="2406"/>
        <w:gridCol w:w="3689"/>
        <w:gridCol w:w="3682"/>
      </w:tblGrid>
      <w:tr w:rsidR="004B601D" w:rsidRPr="00486787" w:rsidTr="00F93231">
        <w:tc>
          <w:tcPr>
            <w:tcW w:w="2406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689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الفلزات</w:t>
            </w:r>
          </w:p>
        </w:tc>
        <w:tc>
          <w:tcPr>
            <w:tcW w:w="3682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اللافلزات</w:t>
            </w:r>
          </w:p>
        </w:tc>
      </w:tr>
      <w:tr w:rsidR="004B601D" w:rsidRPr="00486787" w:rsidTr="00F93231">
        <w:tc>
          <w:tcPr>
            <w:tcW w:w="2406" w:type="dxa"/>
          </w:tcPr>
          <w:p w:rsidR="004B601D" w:rsidRPr="00486787" w:rsidRDefault="002D4203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 xml:space="preserve">( 55 ) </w:t>
            </w:r>
            <w:r w:rsidR="004B601D" w:rsidRPr="00486787">
              <w:rPr>
                <w:rFonts w:hint="cs"/>
                <w:b/>
                <w:bCs/>
                <w:sz w:val="32"/>
                <w:szCs w:val="32"/>
                <w:rtl/>
              </w:rPr>
              <w:t>توصيل الكهرباء</w:t>
            </w:r>
          </w:p>
        </w:tc>
        <w:tc>
          <w:tcPr>
            <w:tcW w:w="3689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2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B601D" w:rsidRPr="00486787" w:rsidTr="00F93231">
        <w:tc>
          <w:tcPr>
            <w:tcW w:w="2406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689" w:type="dxa"/>
          </w:tcPr>
          <w:p w:rsidR="004B601D" w:rsidRPr="00486787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كلوريد الصوديوم</w:t>
            </w:r>
          </w:p>
        </w:tc>
        <w:tc>
          <w:tcPr>
            <w:tcW w:w="3682" w:type="dxa"/>
          </w:tcPr>
          <w:p w:rsidR="004B601D" w:rsidRPr="00486787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جزئ ثاني أكسيد الكربون</w:t>
            </w:r>
          </w:p>
        </w:tc>
      </w:tr>
      <w:tr w:rsidR="004B601D" w:rsidRPr="00486787" w:rsidTr="00F93231">
        <w:tc>
          <w:tcPr>
            <w:tcW w:w="2406" w:type="dxa"/>
          </w:tcPr>
          <w:p w:rsidR="004B601D" w:rsidRPr="00486787" w:rsidRDefault="002D4203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86787">
              <w:rPr>
                <w:rFonts w:hint="cs"/>
                <w:b/>
                <w:bCs/>
                <w:sz w:val="32"/>
                <w:szCs w:val="32"/>
                <w:rtl/>
              </w:rPr>
              <w:t>( 56 )</w:t>
            </w:r>
            <w:r w:rsidR="00F93231" w:rsidRPr="00486787">
              <w:rPr>
                <w:rFonts w:hint="cs"/>
                <w:b/>
                <w:bCs/>
                <w:sz w:val="32"/>
                <w:szCs w:val="32"/>
                <w:rtl/>
              </w:rPr>
              <w:t>نوع الرابطة</w:t>
            </w:r>
          </w:p>
        </w:tc>
        <w:tc>
          <w:tcPr>
            <w:tcW w:w="3689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2" w:type="dxa"/>
          </w:tcPr>
          <w:p w:rsidR="004B601D" w:rsidRPr="00486787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486787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(( ب )) أوزني المعادلة</w:t>
      </w:r>
      <w:r w:rsidR="00F93231" w:rsidRPr="00486787">
        <w:rPr>
          <w:rFonts w:hint="cs"/>
          <w:b/>
          <w:bCs/>
          <w:sz w:val="32"/>
          <w:szCs w:val="32"/>
          <w:rtl/>
        </w:rPr>
        <w:t xml:space="preserve"> الكيميائية التالية :</w:t>
      </w:r>
    </w:p>
    <w:p w:rsidR="00F93231" w:rsidRPr="00486787" w:rsidRDefault="00F93231" w:rsidP="00486787">
      <w:pPr>
        <w:jc w:val="lowKashida"/>
        <w:rPr>
          <w:b/>
          <w:bCs/>
          <w:sz w:val="32"/>
          <w:szCs w:val="32"/>
          <w:rtl/>
        </w:rPr>
      </w:pPr>
    </w:p>
    <w:p w:rsidR="00F93231" w:rsidRPr="00486787" w:rsidRDefault="007E2CC6" w:rsidP="009A4D59">
      <w:pPr>
        <w:jc w:val="lowKashida"/>
        <w:rPr>
          <w:b/>
          <w:bCs/>
          <w:sz w:val="32"/>
          <w:szCs w:val="32"/>
        </w:rPr>
      </w:pPr>
      <w:r w:rsidRPr="00486787"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151765</wp:posOffset>
                </wp:positionV>
                <wp:extent cx="495300" cy="0"/>
                <wp:effectExtent l="0" t="76200" r="19050" b="95250"/>
                <wp:wrapNone/>
                <wp:docPr id="20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D490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" o:spid="_x0000_s1026" type="#_x0000_t32" style="position:absolute;left:0;text-align:left;margin-left:273.1pt;margin-top:11.95pt;width:39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486787">
        <w:rPr>
          <w:rFonts w:hint="cs"/>
          <w:b/>
          <w:bCs/>
          <w:sz w:val="32"/>
          <w:szCs w:val="32"/>
          <w:rtl/>
        </w:rPr>
        <w:t>57</w:t>
      </w:r>
      <w:r w:rsidR="00F93231" w:rsidRPr="00486787">
        <w:rPr>
          <w:rFonts w:hint="cs"/>
          <w:b/>
          <w:bCs/>
          <w:sz w:val="32"/>
          <w:szCs w:val="32"/>
          <w:rtl/>
        </w:rPr>
        <w:t xml:space="preserve">_  </w:t>
      </w:r>
      <w:r w:rsidRPr="00486787">
        <w:rPr>
          <w:rFonts w:hint="cs"/>
          <w:b/>
          <w:bCs/>
          <w:sz w:val="32"/>
          <w:szCs w:val="32"/>
          <w:rtl/>
        </w:rPr>
        <w:t xml:space="preserve"> </w:t>
      </w:r>
      <w:r w:rsidRPr="00486787">
        <w:rPr>
          <w:b/>
          <w:bCs/>
          <w:sz w:val="32"/>
          <w:szCs w:val="32"/>
        </w:rPr>
        <w:t>CH    +   O               CO   +</w:t>
      </w:r>
      <w:r w:rsidR="00486787">
        <w:rPr>
          <w:b/>
          <w:bCs/>
          <w:sz w:val="32"/>
          <w:szCs w:val="32"/>
        </w:rPr>
        <w:t xml:space="preserve">   </w:t>
      </w:r>
      <w:r w:rsidRPr="00486787">
        <w:rPr>
          <w:b/>
          <w:bCs/>
          <w:sz w:val="32"/>
          <w:szCs w:val="32"/>
        </w:rPr>
        <w:t xml:space="preserve"> H  O                     </w:t>
      </w:r>
    </w:p>
    <w:p w:rsidR="009A4D59" w:rsidRPr="00486787" w:rsidRDefault="007E2CC6" w:rsidP="009A4D59">
      <w:pPr>
        <w:jc w:val="lowKashida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 xml:space="preserve">........................................................................................................... </w:t>
      </w: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7E2CC6" w:rsidP="007E2CC6">
      <w:pPr>
        <w:jc w:val="center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>,,, انتهت الأسئلة ,,,</w:t>
      </w:r>
    </w:p>
    <w:p w:rsidR="007E2CC6" w:rsidRPr="00486787" w:rsidRDefault="007E2CC6" w:rsidP="007E2CC6">
      <w:pPr>
        <w:jc w:val="center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 xml:space="preserve">مع خالص دعائي لك طالبتي الجميلة </w:t>
      </w:r>
    </w:p>
    <w:p w:rsidR="007E2CC6" w:rsidRPr="00486787" w:rsidRDefault="007E2CC6" w:rsidP="007E2CC6">
      <w:pPr>
        <w:jc w:val="center"/>
        <w:rPr>
          <w:b/>
          <w:bCs/>
          <w:sz w:val="32"/>
          <w:szCs w:val="32"/>
          <w:rtl/>
        </w:rPr>
      </w:pPr>
      <w:r w:rsidRPr="00486787">
        <w:rPr>
          <w:rFonts w:hint="cs"/>
          <w:b/>
          <w:bCs/>
          <w:sz w:val="32"/>
          <w:szCs w:val="32"/>
          <w:rtl/>
        </w:rPr>
        <w:t xml:space="preserve">معلمة المادة / </w:t>
      </w:r>
      <w:r w:rsidRPr="00486787">
        <w:rPr>
          <w:rFonts w:ascii="Aldhabi" w:hAnsi="Aldhabi" w:cs="Aldhabi"/>
          <w:b/>
          <w:bCs/>
          <w:sz w:val="44"/>
          <w:szCs w:val="44"/>
          <w:rtl/>
        </w:rPr>
        <w:t>عذاب المطيري</w:t>
      </w: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Pr="00486787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RPr="00486787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9A5" w:rsidRDefault="007A39A5" w:rsidP="00A92AB4">
      <w:r>
        <w:separator/>
      </w:r>
    </w:p>
  </w:endnote>
  <w:endnote w:type="continuationSeparator" w:id="0">
    <w:p w:rsidR="007A39A5" w:rsidRDefault="007A39A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67D4CEEF-BF05-4366-BF2B-4140842A3860}"/>
    <w:embedBold r:id="rId2" w:fontKey="{B1D4F0FD-A5AD-4E2B-9819-C7967A26F379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BE58427-4E61-42C5-9E58-1226C10E40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D480A24-CA4B-431F-8848-1FC086F2F05E}"/>
    <w:embedBold r:id="rId5" w:fontKey="{D0F0B994-F8F7-4E63-ABEB-83C3D206DF62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Bold r:id="rId6" w:fontKey="{F8B3ACE2-47A4-4D9C-B68F-8E08827EEB06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26AA45E-0520-4C54-8077-C545276D3B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03" w:rsidRDefault="002D420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71A51" wp14:editId="57094FF2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4203" w:rsidRPr="00374657" w:rsidRDefault="002D4203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2D4203" w:rsidRPr="00374657" w:rsidRDefault="002D4203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D4203" w:rsidRPr="00374657" w:rsidRDefault="002D4203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D4203" w:rsidRPr="00374657" w:rsidRDefault="002D4203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71A5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4CCB70" wp14:editId="6C2536F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4203" w:rsidRPr="00374657" w:rsidRDefault="002D4203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366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366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2D4203" w:rsidRPr="00374657" w:rsidRDefault="002D4203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CCB7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2D4203" w:rsidRPr="00374657" w:rsidRDefault="002D4203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3661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3661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2D4203" w:rsidRPr="00374657" w:rsidRDefault="002D4203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03" w:rsidRDefault="002D420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A66D91" wp14:editId="22C5F4B9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4203" w:rsidRPr="00374657" w:rsidRDefault="002D4203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2D4203" w:rsidRPr="00374657" w:rsidRDefault="002D420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D4203" w:rsidRPr="00374657" w:rsidRDefault="002D420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D4203" w:rsidRPr="00374657" w:rsidRDefault="002D420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66D9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4A14A8" wp14:editId="78073464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4203" w:rsidRPr="00374657" w:rsidRDefault="002D4203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366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366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2D4203" w:rsidRPr="00374657" w:rsidRDefault="002D4203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A14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2D4203" w:rsidRPr="00374657" w:rsidRDefault="002D4203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366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3661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2D4203" w:rsidRPr="00374657" w:rsidRDefault="002D4203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1C57B" wp14:editId="72B1E1C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D4203" w:rsidRPr="00021D6D" w:rsidRDefault="002D4203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63661" w:rsidRPr="0086366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63661" w:rsidRPr="0086366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1C57B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2D4203" w:rsidRPr="00021D6D" w:rsidRDefault="002D4203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63661" w:rsidRPr="0086366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63661" w:rsidRPr="0086366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9A5" w:rsidRDefault="007A39A5" w:rsidP="00A92AB4">
      <w:r>
        <w:separator/>
      </w:r>
    </w:p>
  </w:footnote>
  <w:footnote w:type="continuationSeparator" w:id="0">
    <w:p w:rsidR="007A39A5" w:rsidRDefault="007A39A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03" w:rsidRDefault="002D420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CB1F2" wp14:editId="0443364F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6974205" cy="9511665"/>
              <wp:effectExtent l="19050" t="19050" r="17145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4390DE" id="Rectangle 6" o:spid="_x0000_s1026" style="position:absolute;left:0;text-align:left;margin-left:0;margin-top:1.2pt;width:549.15pt;height:748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" strokeweight="3pt">
              <v:stroke linestyle="thinThin"/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2D4203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2D4203" w:rsidRPr="00CB7830" w:rsidRDefault="002D420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2D4203" w:rsidRPr="00CB7830" w:rsidRDefault="002D420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2D4203" w:rsidRPr="00CB7830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2D4203" w:rsidRPr="00CB7830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2D4203" w:rsidRPr="00CB7830" w:rsidRDefault="002D420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2D4203" w:rsidRPr="00CF70DF" w:rsidRDefault="002D420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ABA932B" wp14:editId="12ACD8F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D4203" w:rsidRDefault="002D420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BA93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2D4203" w:rsidRDefault="002D420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0C0CA812" wp14:editId="5C98655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2D4203" w:rsidRDefault="002D4203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2D4203" w:rsidRDefault="002D4203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2D4203" w:rsidRPr="0067565F" w:rsidRDefault="002D420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2D4203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2D4203" w:rsidRPr="00FF44B1" w:rsidRDefault="002D420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2D4203" w:rsidRPr="00FF44B1" w:rsidRDefault="002D420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2D4203" w:rsidRPr="00FF44B1" w:rsidRDefault="002D420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2D4203" w:rsidRPr="00FF44B1" w:rsidRDefault="002D420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2D4203" w:rsidRPr="00FF44B1" w:rsidRDefault="002D420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2D4203" w:rsidRPr="00FF44B1" w:rsidRDefault="002D420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D4203" w:rsidRPr="004A5331" w:rsidRDefault="002D420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2D4203" w:rsidRPr="004A5331" w:rsidRDefault="002D420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2D4203" w:rsidRPr="00CB7830" w:rsidRDefault="002D420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2D4203" w:rsidRPr="004A5331" w:rsidRDefault="002D4203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ثالث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2D4203" w:rsidRPr="004A5331" w:rsidRDefault="002D420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2D4203" w:rsidRPr="00EC6AB2" w:rsidRDefault="002D420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2D4203" w:rsidRPr="00F93A25" w:rsidRDefault="002D420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2D4203" w:rsidRPr="00F93A25" w:rsidRDefault="00486787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3/5/1441هـ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2D4203" w:rsidRPr="00F93A25" w:rsidRDefault="002D420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2D4203" w:rsidRPr="004A5331" w:rsidRDefault="002D420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2D4203" w:rsidRPr="00B141FF" w:rsidRDefault="002D4203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2D4203" w:rsidRPr="00B141FF" w:rsidRDefault="002D4203" w:rsidP="00486787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2D4203" w:rsidRPr="00B141FF" w:rsidRDefault="002D420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2D4203" w:rsidRPr="00B141FF" w:rsidRDefault="002D420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2D4203" w:rsidRPr="00816F73" w:rsidRDefault="002D420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2D4203" w:rsidRPr="00816F73" w:rsidRDefault="002D420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D4203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2D4203" w:rsidRDefault="002D420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2D4203" w:rsidRPr="00B141FF" w:rsidRDefault="002D420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2D4203" w:rsidRPr="00B141FF" w:rsidRDefault="00E95D63" w:rsidP="00E95D6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2D4203" w:rsidRPr="00B141FF" w:rsidRDefault="002D420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2D4203" w:rsidRPr="00B141FF" w:rsidRDefault="002D420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2D4203" w:rsidRPr="000F6296" w:rsidRDefault="002D420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2D4203" w:rsidRPr="00DF0CBD" w:rsidRDefault="002D420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2D4203" w:rsidRPr="00DF0CBD" w:rsidRDefault="002D420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2D4203" w:rsidRPr="00DF0CBD" w:rsidRDefault="002D420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2D4203" w:rsidRPr="00DF0CBD" w:rsidRDefault="002D420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2D4203" w:rsidRDefault="002D420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D73F020" wp14:editId="43CFE6B3">
              <wp:simplePos x="0" y="0"/>
              <wp:positionH relativeFrom="column">
                <wp:posOffset>-121920</wp:posOffset>
              </wp:positionH>
              <wp:positionV relativeFrom="paragraph">
                <wp:posOffset>156210</wp:posOffset>
              </wp:positionV>
              <wp:extent cx="7048500" cy="6686550"/>
              <wp:effectExtent l="19050" t="19050" r="1905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00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65F81E" id="Rectangle 5" o:spid="_x0000_s1026" style="position:absolute;left:0;text-align:left;margin-left:-9.6pt;margin-top:12.3pt;width:555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D22A29" wp14:editId="2EA8252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4203" w:rsidRPr="008A7580" w:rsidRDefault="002D420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عزيزتي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بالله ثم ابدئي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D22A29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84338B" w:rsidRPr="008A7580" w:rsidRDefault="007C4ED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عزيزتي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بالله ثم ابدئي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71107"/>
    <w:multiLevelType w:val="hybridMultilevel"/>
    <w:tmpl w:val="0890C58C"/>
    <w:lvl w:ilvl="0" w:tplc="CE44C3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D3473"/>
    <w:multiLevelType w:val="hybridMultilevel"/>
    <w:tmpl w:val="1F0A264A"/>
    <w:lvl w:ilvl="0" w:tplc="E74AAB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D17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4123"/>
    <w:rsid w:val="000F6296"/>
    <w:rsid w:val="00105411"/>
    <w:rsid w:val="0010578E"/>
    <w:rsid w:val="0010715B"/>
    <w:rsid w:val="001125F8"/>
    <w:rsid w:val="00113B51"/>
    <w:rsid w:val="0012109F"/>
    <w:rsid w:val="001225ED"/>
    <w:rsid w:val="00126DDB"/>
    <w:rsid w:val="00135591"/>
    <w:rsid w:val="001464F8"/>
    <w:rsid w:val="00150C7A"/>
    <w:rsid w:val="001719EE"/>
    <w:rsid w:val="00175729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44BE"/>
    <w:rsid w:val="002065CB"/>
    <w:rsid w:val="002218C7"/>
    <w:rsid w:val="002218FC"/>
    <w:rsid w:val="002250E3"/>
    <w:rsid w:val="00237478"/>
    <w:rsid w:val="00240233"/>
    <w:rsid w:val="002413A2"/>
    <w:rsid w:val="0024538C"/>
    <w:rsid w:val="00281DEC"/>
    <w:rsid w:val="00296D0C"/>
    <w:rsid w:val="002A1481"/>
    <w:rsid w:val="002A7507"/>
    <w:rsid w:val="002B4BEE"/>
    <w:rsid w:val="002B6E26"/>
    <w:rsid w:val="002C329E"/>
    <w:rsid w:val="002D4203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0265"/>
    <w:rsid w:val="0038643D"/>
    <w:rsid w:val="003B0BCD"/>
    <w:rsid w:val="003B3A84"/>
    <w:rsid w:val="003C030C"/>
    <w:rsid w:val="003D279D"/>
    <w:rsid w:val="003D43FC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74E17"/>
    <w:rsid w:val="00486787"/>
    <w:rsid w:val="00495CE2"/>
    <w:rsid w:val="004A2FF6"/>
    <w:rsid w:val="004A5331"/>
    <w:rsid w:val="004B4718"/>
    <w:rsid w:val="004B601D"/>
    <w:rsid w:val="004B61A5"/>
    <w:rsid w:val="004C056D"/>
    <w:rsid w:val="004C532C"/>
    <w:rsid w:val="004F46A9"/>
    <w:rsid w:val="004F5102"/>
    <w:rsid w:val="0050465F"/>
    <w:rsid w:val="00505A5D"/>
    <w:rsid w:val="00510DF0"/>
    <w:rsid w:val="00543068"/>
    <w:rsid w:val="00562387"/>
    <w:rsid w:val="0057100C"/>
    <w:rsid w:val="00585967"/>
    <w:rsid w:val="00587BC1"/>
    <w:rsid w:val="00591E41"/>
    <w:rsid w:val="005938D0"/>
    <w:rsid w:val="005A6742"/>
    <w:rsid w:val="005B1A09"/>
    <w:rsid w:val="005C2CE2"/>
    <w:rsid w:val="005D037F"/>
    <w:rsid w:val="005D549B"/>
    <w:rsid w:val="005D5CE9"/>
    <w:rsid w:val="005E32E8"/>
    <w:rsid w:val="005E3F98"/>
    <w:rsid w:val="005E5532"/>
    <w:rsid w:val="005F31DA"/>
    <w:rsid w:val="005F73FF"/>
    <w:rsid w:val="00603640"/>
    <w:rsid w:val="0063440F"/>
    <w:rsid w:val="006413B6"/>
    <w:rsid w:val="00650B02"/>
    <w:rsid w:val="00653861"/>
    <w:rsid w:val="00653F1B"/>
    <w:rsid w:val="00655957"/>
    <w:rsid w:val="00660BF2"/>
    <w:rsid w:val="00661D21"/>
    <w:rsid w:val="0067012F"/>
    <w:rsid w:val="00672298"/>
    <w:rsid w:val="0067565F"/>
    <w:rsid w:val="00680D03"/>
    <w:rsid w:val="00685A93"/>
    <w:rsid w:val="006866AA"/>
    <w:rsid w:val="00687AA0"/>
    <w:rsid w:val="006B2874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42240"/>
    <w:rsid w:val="00754DE3"/>
    <w:rsid w:val="00760000"/>
    <w:rsid w:val="007625AF"/>
    <w:rsid w:val="0076764A"/>
    <w:rsid w:val="0078097C"/>
    <w:rsid w:val="007A27B0"/>
    <w:rsid w:val="007A39A5"/>
    <w:rsid w:val="007B06B5"/>
    <w:rsid w:val="007B59CF"/>
    <w:rsid w:val="007B7645"/>
    <w:rsid w:val="007C4ED0"/>
    <w:rsid w:val="007C5202"/>
    <w:rsid w:val="007C73DE"/>
    <w:rsid w:val="007D6D04"/>
    <w:rsid w:val="007E2CC6"/>
    <w:rsid w:val="007E3E03"/>
    <w:rsid w:val="007E6BB4"/>
    <w:rsid w:val="00801F50"/>
    <w:rsid w:val="008020F4"/>
    <w:rsid w:val="008153A2"/>
    <w:rsid w:val="00816F73"/>
    <w:rsid w:val="00820CEF"/>
    <w:rsid w:val="0082225F"/>
    <w:rsid w:val="0084338B"/>
    <w:rsid w:val="00853206"/>
    <w:rsid w:val="00863661"/>
    <w:rsid w:val="0086432A"/>
    <w:rsid w:val="0087704E"/>
    <w:rsid w:val="0088547D"/>
    <w:rsid w:val="00887211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7BFB"/>
    <w:rsid w:val="00A168CE"/>
    <w:rsid w:val="00A23BA6"/>
    <w:rsid w:val="00A6080C"/>
    <w:rsid w:val="00A62FC8"/>
    <w:rsid w:val="00A808A4"/>
    <w:rsid w:val="00A90042"/>
    <w:rsid w:val="00A91602"/>
    <w:rsid w:val="00A92AB4"/>
    <w:rsid w:val="00A96FBE"/>
    <w:rsid w:val="00AA717E"/>
    <w:rsid w:val="00AD615E"/>
    <w:rsid w:val="00B06F54"/>
    <w:rsid w:val="00B10F0F"/>
    <w:rsid w:val="00B141FF"/>
    <w:rsid w:val="00B259E5"/>
    <w:rsid w:val="00B30234"/>
    <w:rsid w:val="00B46885"/>
    <w:rsid w:val="00B60404"/>
    <w:rsid w:val="00B71448"/>
    <w:rsid w:val="00B71667"/>
    <w:rsid w:val="00B75CE6"/>
    <w:rsid w:val="00BD01B9"/>
    <w:rsid w:val="00BD7364"/>
    <w:rsid w:val="00BF3A4E"/>
    <w:rsid w:val="00C01217"/>
    <w:rsid w:val="00C013F8"/>
    <w:rsid w:val="00C0340B"/>
    <w:rsid w:val="00C366A8"/>
    <w:rsid w:val="00C40699"/>
    <w:rsid w:val="00C44C00"/>
    <w:rsid w:val="00C45DB9"/>
    <w:rsid w:val="00C50983"/>
    <w:rsid w:val="00C62543"/>
    <w:rsid w:val="00C62646"/>
    <w:rsid w:val="00C626A7"/>
    <w:rsid w:val="00C916F0"/>
    <w:rsid w:val="00CB7830"/>
    <w:rsid w:val="00CC1381"/>
    <w:rsid w:val="00CC23D9"/>
    <w:rsid w:val="00CD0299"/>
    <w:rsid w:val="00CE6496"/>
    <w:rsid w:val="00CF70DF"/>
    <w:rsid w:val="00D00E7B"/>
    <w:rsid w:val="00D14D29"/>
    <w:rsid w:val="00D22D5F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95D63"/>
    <w:rsid w:val="00EA1F9A"/>
    <w:rsid w:val="00EA6E25"/>
    <w:rsid w:val="00EB1FD7"/>
    <w:rsid w:val="00EB3710"/>
    <w:rsid w:val="00EB4384"/>
    <w:rsid w:val="00EC6AB2"/>
    <w:rsid w:val="00ED3CB3"/>
    <w:rsid w:val="00EE2A24"/>
    <w:rsid w:val="00F0029A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231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2BBF466"/>
  <w15:docId w15:val="{E40DFAD0-A971-4AB1-88E3-A82981BC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B6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B7723-DAF2-40DF-8E1C-00C23792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235</TotalTime>
  <Pages>1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21</cp:revision>
  <cp:lastPrinted>2019-12-10T19:17:00Z</cp:lastPrinted>
  <dcterms:created xsi:type="dcterms:W3CDTF">2019-11-21T05:38:00Z</dcterms:created>
  <dcterms:modified xsi:type="dcterms:W3CDTF">2019-12-17T21:10:00Z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-59593253</vt:i4>
  </property>
</Properties>
</file>