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C7A64" w14:textId="77777777" w:rsidR="00661D21" w:rsidRPr="007A41D1" w:rsidRDefault="00F43130">
      <w:pPr>
        <w:rPr>
          <w:rFonts w:cs="AL-Mohanad"/>
          <w:b/>
          <w:bCs/>
          <w:sz w:val="26"/>
          <w:szCs w:val="26"/>
          <w:rtl/>
        </w:rPr>
      </w:pPr>
      <w:r w:rsidRPr="007A41D1">
        <w:rPr>
          <w:rFonts w:cs="AL-Mohanad"/>
          <w:b/>
          <w:bCs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FC0F07" wp14:editId="0C71D339">
                <wp:simplePos x="0" y="0"/>
                <wp:positionH relativeFrom="column">
                  <wp:posOffset>-6667</wp:posOffset>
                </wp:positionH>
                <wp:positionV relativeFrom="paragraph">
                  <wp:posOffset>53340</wp:posOffset>
                </wp:positionV>
                <wp:extent cx="809625" cy="638175"/>
                <wp:effectExtent l="0" t="0" r="28575" b="2857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BB5B3" w14:textId="0FEAC422" w:rsidR="00E42F45" w:rsidRDefault="00A626DF" w:rsidP="00F43130">
                            <w:pPr>
                              <w:rPr>
                                <w:rFonts w:ascii="Cambria Math" w:hAnsi="Cambria Math" w:cs="mohammad bold art 1"/>
                                <w:sz w:val="28"/>
                                <w:szCs w:val="28"/>
                                <w:oMath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ohammad bold art 1" w:hint="cs"/>
                                        <w:sz w:val="28"/>
                                        <w:szCs w:val="28"/>
                                        <w:rtl/>
                                        <w:lang w:bidi="ku-Arab-IQ"/>
                                      </w:rPr>
                                      <m:t>٣٢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A179A52" w14:textId="70FF7796" w:rsidR="000C07B6" w:rsidRPr="00F43130" w:rsidRDefault="00A626DF" w:rsidP="00F43130">
                            <w:pPr>
                              <w:rPr>
                                <w:rFonts w:cs="mohammad bold art 1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ohammad bold art 1" w:hint="cs"/>
                                        <w:sz w:val="28"/>
                                        <w:szCs w:val="28"/>
                                        <w:rtl/>
                                        <w:lang w:bidi="ku-Arab-IQ"/>
                                      </w:rPr>
                                      <m:t>٣٢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C0F07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-.5pt;margin-top:4.2pt;width:63.75pt;height:5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" fillcolor="white [3201]" strokeweight=".5pt">
                <v:textbox>
                  <w:txbxContent>
                    <w:p w14:paraId="139BB5B3" w14:textId="0FEAC422" w:rsidR="00000000" w:rsidRDefault="00507661" w:rsidP="00F43130">
                      <w:pPr>
                        <w:rPr>
                          <w:rFonts w:ascii="Cambria Math" w:hAnsi="Cambria Math" w:cs="mohammad bold art 1"/>
                          <w:sz w:val="28"/>
                          <w:szCs w:val="28"/>
                          <w:oMath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</m:ctrlPr>
                            </m:fPr>
                            <m:num/>
                            <m:den>
                              <m: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ohammad bold art 1" w:hint="cs"/>
                                  <w:sz w:val="28"/>
                                  <w:szCs w:val="28"/>
                                  <w:rtl/>
                                  <w:lang w:bidi="ku-Arab-IQ"/>
                                </w:rPr>
                                <m:t>٣٢</m:t>
                              </m:r>
                            </m:den>
                          </m:f>
                        </m:oMath>
                      </m:oMathPara>
                    </w:p>
                    <w:p w14:paraId="3A179A52" w14:textId="70FF7796" w:rsidR="000C07B6" w:rsidRPr="00F43130" w:rsidRDefault="00507661" w:rsidP="00F43130">
                      <w:pPr>
                        <w:rPr>
                          <w:rFonts w:cs="mohammad bold art 1"/>
                          <w:sz w:val="28"/>
                          <w:szCs w:val="28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</m:ctrlPr>
                            </m:fPr>
                            <m:num/>
                            <m:den>
                              <m: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ohammad bold art 1" w:hint="cs"/>
                                  <w:sz w:val="28"/>
                                  <w:szCs w:val="28"/>
                                  <w:rtl/>
                                  <w:lang w:bidi="ku-Arab-IQ"/>
                                </w:rPr>
                                <m:t>٣٢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C9038F4" w14:textId="265DE062" w:rsidR="00A979E6" w:rsidRPr="007A41D1" w:rsidRDefault="00C01217" w:rsidP="00A979E6">
      <w:pPr>
        <w:spacing w:before="100" w:beforeAutospacing="1" w:after="100" w:afterAutospacing="1"/>
        <w:contextualSpacing/>
        <w:rPr>
          <w:rFonts w:ascii="Traditional Arabic" w:hAnsi="Traditional Arabic" w:cs="mohammad bold art 1"/>
          <w:b/>
          <w:bCs/>
          <w:color w:val="000000" w:themeColor="text1"/>
          <w:sz w:val="28"/>
          <w:szCs w:val="28"/>
          <w:u w:val="single"/>
          <w:rtl/>
        </w:rPr>
      </w:pPr>
      <w:r w:rsidRPr="007A41D1">
        <w:rPr>
          <w:rFonts w:ascii="Traditional Arabic" w:hAnsi="Traditional Arabic" w:cs="mohammad bold art 1"/>
          <w:b/>
          <w:bCs/>
          <w:color w:val="000000" w:themeColor="text1"/>
          <w:sz w:val="28"/>
          <w:szCs w:val="28"/>
          <w:u w:val="single"/>
          <w:rtl/>
        </w:rPr>
        <w:t>السؤال الأول :</w:t>
      </w:r>
      <w:r w:rsidRPr="007A41D1">
        <w:rPr>
          <w:rFonts w:ascii="Traditional Arabic" w:hAnsi="Traditional Arabic" w:cs="mohammad bold art 1"/>
          <w:b/>
          <w:bCs/>
          <w:color w:val="000000" w:themeColor="text1"/>
          <w:sz w:val="28"/>
          <w:szCs w:val="28"/>
          <w:u w:val="single"/>
          <w:rtl/>
        </w:rPr>
        <w:tab/>
      </w:r>
      <w:r w:rsidR="00A979E6" w:rsidRPr="007A41D1">
        <w:rPr>
          <w:rFonts w:ascii="Traditional Arabic" w:hAnsi="Traditional Arabic" w:cs="mohammad bold art 1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7A41D1">
        <w:rPr>
          <w:rFonts w:ascii="Traditional Arabic" w:hAnsi="Traditional Arabic" w:cs="mohammad bold art 1"/>
          <w:b/>
          <w:bCs/>
          <w:color w:val="000000" w:themeColor="text1"/>
          <w:sz w:val="28"/>
          <w:szCs w:val="28"/>
          <w:rtl/>
        </w:rPr>
        <w:t xml:space="preserve">  اختر الاجابة الصحيحة للعبارات الآتية :</w:t>
      </w:r>
    </w:p>
    <w:p w14:paraId="7AF68099" w14:textId="4EE9E16B" w:rsidR="0088570A" w:rsidRPr="007A41D1" w:rsidRDefault="00A979E6" w:rsidP="004D703B">
      <w:pPr>
        <w:spacing w:before="100" w:beforeAutospacing="1" w:after="100" w:afterAutospacing="1"/>
        <w:contextualSpacing/>
        <w:rPr>
          <w:rFonts w:ascii="Traditional Arabic" w:hAnsi="Traditional Arabic" w:cs="mohammad bold art 1"/>
          <w:b/>
          <w:bCs/>
          <w:color w:val="000000" w:themeColor="text1"/>
          <w:sz w:val="28"/>
          <w:szCs w:val="28"/>
          <w:u w:val="single"/>
          <w:rtl/>
        </w:rPr>
      </w:pPr>
      <w:r w:rsidRPr="007A41D1">
        <w:rPr>
          <w:rFonts w:ascii="Traditional Arabic" w:hAnsi="Traditional Arabic" w:cs="mohammad bold art 1" w:hint="cs"/>
          <w:b/>
          <w:bCs/>
          <w:color w:val="000000" w:themeColor="text1"/>
          <w:sz w:val="28"/>
          <w:szCs w:val="28"/>
          <w:rtl/>
        </w:rPr>
        <w:t xml:space="preserve">                            </w:t>
      </w:r>
      <w:r w:rsidR="00C01217" w:rsidRPr="007A41D1">
        <w:rPr>
          <w:rFonts w:ascii="Traditional Arabic" w:hAnsi="Traditional Arabic" w:cs="mohammad bold art 1"/>
          <w:b/>
          <w:bCs/>
          <w:color w:val="000000" w:themeColor="text1"/>
          <w:sz w:val="28"/>
          <w:szCs w:val="28"/>
          <w:rtl/>
        </w:rPr>
        <w:t>ثم ظلل</w:t>
      </w:r>
      <w:r w:rsidRPr="007A41D1">
        <w:rPr>
          <w:rFonts w:ascii="Traditional Arabic" w:hAnsi="Traditional Arabic" w:cs="mohammad bold art 1" w:hint="cs"/>
          <w:b/>
          <w:bCs/>
          <w:color w:val="000000" w:themeColor="text1"/>
          <w:sz w:val="28"/>
          <w:szCs w:val="28"/>
          <w:rtl/>
        </w:rPr>
        <w:t>ي</w:t>
      </w:r>
      <w:r w:rsidR="00C01217" w:rsidRPr="007A41D1">
        <w:rPr>
          <w:rFonts w:ascii="Traditional Arabic" w:hAnsi="Traditional Arabic" w:cs="mohammad bold art 1"/>
          <w:b/>
          <w:bCs/>
          <w:color w:val="000000" w:themeColor="text1"/>
          <w:sz w:val="28"/>
          <w:szCs w:val="28"/>
          <w:rtl/>
        </w:rPr>
        <w:t xml:space="preserve"> الإجابة الصحيحة في ورقة التصحيح الآلي</w:t>
      </w:r>
      <w:r w:rsidR="004D703B" w:rsidRPr="007A41D1">
        <w:rPr>
          <w:rFonts w:ascii="Traditional Arabic" w:hAnsi="Traditional Arabic" w:cs="mohammad bold art 1" w:hint="cs"/>
          <w:b/>
          <w:bCs/>
          <w:color w:val="000000" w:themeColor="text1"/>
          <w:sz w:val="28"/>
          <w:szCs w:val="28"/>
          <w:u w:val="single"/>
          <w:rtl/>
        </w:rPr>
        <w:t>.</w:t>
      </w: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99"/>
        <w:gridCol w:w="1645"/>
        <w:gridCol w:w="94"/>
        <w:gridCol w:w="314"/>
        <w:gridCol w:w="59"/>
        <w:gridCol w:w="44"/>
        <w:gridCol w:w="347"/>
        <w:gridCol w:w="1953"/>
        <w:gridCol w:w="121"/>
        <w:gridCol w:w="7"/>
        <w:gridCol w:w="347"/>
        <w:gridCol w:w="38"/>
        <w:gridCol w:w="80"/>
        <w:gridCol w:w="1916"/>
        <w:gridCol w:w="80"/>
        <w:gridCol w:w="85"/>
        <w:gridCol w:w="251"/>
        <w:gridCol w:w="10"/>
        <w:gridCol w:w="222"/>
        <w:gridCol w:w="2161"/>
      </w:tblGrid>
      <w:tr w:rsidR="00AF77A4" w:rsidRPr="007A41D1" w14:paraId="61CAD975" w14:textId="77777777" w:rsidTr="00D720CB">
        <w:trPr>
          <w:trHeight w:val="368"/>
          <w:jc w:val="center"/>
        </w:trPr>
        <w:tc>
          <w:tcPr>
            <w:tcW w:w="599" w:type="dxa"/>
            <w:vAlign w:val="center"/>
          </w:tcPr>
          <w:p w14:paraId="7D5D7D24" w14:textId="77777777" w:rsidR="00D00E7B" w:rsidRPr="007A41D1" w:rsidRDefault="00D00E7B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9685" w:type="dxa"/>
            <w:gridSpan w:val="19"/>
            <w:vAlign w:val="center"/>
          </w:tcPr>
          <w:p w14:paraId="0696C9DD" w14:textId="5B9D286A" w:rsidR="00D00E7B" w:rsidRPr="007A41D1" w:rsidRDefault="0088570A" w:rsidP="004D115B">
            <w:pPr>
              <w:pStyle w:val="a7"/>
              <w:bidi/>
              <w:rPr>
                <w:rFonts w:ascii="Tahoma" w:hAnsi="Tahoma"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المقسوم في جملة القسمة التالية: ...... </w:t>
            </w:r>
            <w:r w:rsidRPr="007A41D1"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2= 6</w:t>
            </w:r>
            <w:r w:rsidRPr="007A41D1">
              <w:rPr>
                <w:rFonts w:asciiTheme="minorBidi" w:hAnsiTheme="minorBidi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</w:t>
            </w:r>
          </w:p>
        </w:tc>
      </w:tr>
      <w:tr w:rsidR="00AF77A4" w:rsidRPr="007A41D1" w14:paraId="2036BB02" w14:textId="77777777" w:rsidTr="00D720CB">
        <w:trPr>
          <w:trHeight w:val="363"/>
          <w:jc w:val="center"/>
        </w:trPr>
        <w:tc>
          <w:tcPr>
            <w:tcW w:w="599" w:type="dxa"/>
            <w:vAlign w:val="center"/>
          </w:tcPr>
          <w:p w14:paraId="3E0543DB" w14:textId="77777777" w:rsidR="00C01217" w:rsidRPr="007A41D1" w:rsidRDefault="00D00E7B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964" w:type="dxa"/>
            <w:gridSpan w:val="3"/>
            <w:vAlign w:val="center"/>
          </w:tcPr>
          <w:p w14:paraId="6B09070A" w14:textId="568EDC0F" w:rsidR="00C01217" w:rsidRPr="007A41D1" w:rsidRDefault="0088570A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450" w:type="dxa"/>
            <w:gridSpan w:val="3"/>
            <w:vAlign w:val="center"/>
          </w:tcPr>
          <w:p w14:paraId="54600CB5" w14:textId="77777777" w:rsidR="00C01217" w:rsidRPr="007A41D1" w:rsidRDefault="00D00E7B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81" w:type="dxa"/>
            <w:gridSpan w:val="3"/>
            <w:vAlign w:val="center"/>
          </w:tcPr>
          <w:p w14:paraId="03D4622F" w14:textId="6DB412CF" w:rsidR="00C01217" w:rsidRPr="007A41D1" w:rsidRDefault="0088570A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14</w:t>
            </w:r>
          </w:p>
        </w:tc>
        <w:tc>
          <w:tcPr>
            <w:tcW w:w="465" w:type="dxa"/>
            <w:gridSpan w:val="3"/>
            <w:vAlign w:val="center"/>
          </w:tcPr>
          <w:p w14:paraId="05C7642B" w14:textId="77777777" w:rsidR="00C01217" w:rsidRPr="007A41D1" w:rsidRDefault="00D00E7B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81" w:type="dxa"/>
            <w:gridSpan w:val="3"/>
            <w:vAlign w:val="center"/>
          </w:tcPr>
          <w:p w14:paraId="4D5A76D9" w14:textId="6EE77B63" w:rsidR="00C01217" w:rsidRPr="007A41D1" w:rsidRDefault="0088570A" w:rsidP="00A979E6">
            <w:pPr>
              <w:jc w:val="center"/>
              <w:rPr>
                <w:rFonts w:cs="mohammad bold art 1"/>
                <w:b/>
                <w:bCs/>
                <w:color w:val="FF0000"/>
                <w:sz w:val="28"/>
                <w:szCs w:val="28"/>
                <w:rtl/>
              </w:rPr>
            </w:pPr>
            <w:r w:rsidRPr="00D642CC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12</w:t>
            </w:r>
          </w:p>
        </w:tc>
        <w:tc>
          <w:tcPr>
            <w:tcW w:w="483" w:type="dxa"/>
            <w:gridSpan w:val="3"/>
            <w:vAlign w:val="center"/>
          </w:tcPr>
          <w:p w14:paraId="228E49A3" w14:textId="77777777" w:rsidR="00C01217" w:rsidRPr="007A41D1" w:rsidRDefault="00D00E7B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61" w:type="dxa"/>
            <w:vAlign w:val="center"/>
          </w:tcPr>
          <w:p w14:paraId="47ABADC8" w14:textId="3B8B8C85" w:rsidR="00C01217" w:rsidRPr="007A41D1" w:rsidRDefault="0088570A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Style w:val="a8"/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9</w:t>
            </w:r>
          </w:p>
        </w:tc>
      </w:tr>
      <w:tr w:rsidR="00AF77A4" w:rsidRPr="007A41D1" w14:paraId="259BA70E" w14:textId="77777777" w:rsidTr="00D720CB">
        <w:trPr>
          <w:trHeight w:val="368"/>
          <w:jc w:val="center"/>
        </w:trPr>
        <w:tc>
          <w:tcPr>
            <w:tcW w:w="599" w:type="dxa"/>
            <w:vAlign w:val="center"/>
          </w:tcPr>
          <w:p w14:paraId="6EB0FE09" w14:textId="77777777" w:rsidR="00D00E7B" w:rsidRPr="007A41D1" w:rsidRDefault="00D00E7B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9685" w:type="dxa"/>
            <w:gridSpan w:val="19"/>
            <w:vAlign w:val="center"/>
          </w:tcPr>
          <w:p w14:paraId="170E95F5" w14:textId="1FE6197A" w:rsidR="00D00E7B" w:rsidRPr="007A41D1" w:rsidRDefault="0088570A" w:rsidP="00D35348">
            <w:pPr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إي الرموز تجعل الجملة العددية الصحيحة: 3.... 10 =30</w:t>
            </w:r>
          </w:p>
        </w:tc>
      </w:tr>
      <w:tr w:rsidR="00AF77A4" w:rsidRPr="007A41D1" w14:paraId="6F6166AF" w14:textId="77777777" w:rsidTr="00D720CB">
        <w:trPr>
          <w:trHeight w:val="363"/>
          <w:jc w:val="center"/>
        </w:trPr>
        <w:tc>
          <w:tcPr>
            <w:tcW w:w="599" w:type="dxa"/>
            <w:vAlign w:val="center"/>
          </w:tcPr>
          <w:p w14:paraId="5F648FC3" w14:textId="77777777" w:rsidR="00D00E7B" w:rsidRPr="007A41D1" w:rsidRDefault="00D00E7B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964" w:type="dxa"/>
            <w:gridSpan w:val="3"/>
            <w:vAlign w:val="center"/>
          </w:tcPr>
          <w:p w14:paraId="2FEC1737" w14:textId="3A03D9AA" w:rsidR="00D00E7B" w:rsidRPr="00D642CC" w:rsidRDefault="0088570A" w:rsidP="00D35348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642CC"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×</w:t>
            </w:r>
          </w:p>
        </w:tc>
        <w:tc>
          <w:tcPr>
            <w:tcW w:w="450" w:type="dxa"/>
            <w:gridSpan w:val="3"/>
            <w:vAlign w:val="center"/>
          </w:tcPr>
          <w:p w14:paraId="0F4357A0" w14:textId="77777777" w:rsidR="00D00E7B" w:rsidRPr="007A41D1" w:rsidRDefault="00D00E7B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81" w:type="dxa"/>
            <w:gridSpan w:val="3"/>
            <w:vAlign w:val="center"/>
          </w:tcPr>
          <w:p w14:paraId="258542E8" w14:textId="0922B5C5" w:rsidR="00D00E7B" w:rsidRPr="007A41D1" w:rsidRDefault="0088570A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</w:p>
        </w:tc>
        <w:tc>
          <w:tcPr>
            <w:tcW w:w="465" w:type="dxa"/>
            <w:gridSpan w:val="3"/>
            <w:vAlign w:val="center"/>
          </w:tcPr>
          <w:p w14:paraId="04649773" w14:textId="77777777" w:rsidR="00D00E7B" w:rsidRPr="007A41D1" w:rsidRDefault="00D00E7B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81" w:type="dxa"/>
            <w:gridSpan w:val="3"/>
            <w:vAlign w:val="center"/>
          </w:tcPr>
          <w:p w14:paraId="2212D01A" w14:textId="62C92AAA" w:rsidR="00D00E7B" w:rsidRPr="007A41D1" w:rsidRDefault="0088570A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AbuBttal Wael" w:hAnsi="AbuBttal Wael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</w:p>
        </w:tc>
        <w:tc>
          <w:tcPr>
            <w:tcW w:w="483" w:type="dxa"/>
            <w:gridSpan w:val="3"/>
            <w:vAlign w:val="center"/>
          </w:tcPr>
          <w:p w14:paraId="46C62733" w14:textId="77777777" w:rsidR="00D00E7B" w:rsidRPr="007A41D1" w:rsidRDefault="00D00E7B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61" w:type="dxa"/>
            <w:vAlign w:val="center"/>
          </w:tcPr>
          <w:p w14:paraId="3ADA9A62" w14:textId="109FB0C9" w:rsidR="00D00E7B" w:rsidRPr="007A41D1" w:rsidRDefault="0088570A" w:rsidP="00D35348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+</w:t>
            </w:r>
          </w:p>
        </w:tc>
      </w:tr>
      <w:tr w:rsidR="00AF77A4" w:rsidRPr="007A41D1" w14:paraId="24180483" w14:textId="77777777" w:rsidTr="00D720CB">
        <w:trPr>
          <w:trHeight w:val="495"/>
          <w:jc w:val="center"/>
        </w:trPr>
        <w:tc>
          <w:tcPr>
            <w:tcW w:w="599" w:type="dxa"/>
            <w:vAlign w:val="center"/>
          </w:tcPr>
          <w:p w14:paraId="06AD338D" w14:textId="77777777" w:rsidR="00D00E7B" w:rsidRPr="007A41D1" w:rsidRDefault="006C4E21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9685" w:type="dxa"/>
            <w:gridSpan w:val="19"/>
            <w:vAlign w:val="center"/>
          </w:tcPr>
          <w:p w14:paraId="3D9F51F5" w14:textId="67F404D5" w:rsidR="00D00E7B" w:rsidRPr="007A41D1" w:rsidRDefault="00E151EC" w:rsidP="00E151EC">
            <w:pPr>
              <w:shd w:val="clear" w:color="auto" w:fill="FFFFFF"/>
              <w:bidi w:val="0"/>
              <w:spacing w:after="150"/>
              <w:jc w:val="right"/>
              <w:rPr>
                <w:rFonts w:ascii="Arial" w:hAnsi="Arial" w:cs="mohammad bold art 1"/>
                <w:b/>
                <w:bCs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7A41D1">
              <w:rPr>
                <w:rFonts w:ascii="Arial" w:hAnsi="Arial" w:cs="mohammad bold art 1" w:hint="cs"/>
                <w:b/>
                <w:bCs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36 </w:t>
            </w:r>
            <w:r w:rsidR="0088570A" w:rsidRPr="007A41D1">
              <w:rPr>
                <w:rFonts w:ascii="Arial" w:hAnsi="Arial" w:cs="mohammad bold art 1"/>
                <w:b/>
                <w:bCs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في جملة </w:t>
            </w:r>
            <w:r w:rsidR="00F57900" w:rsidRPr="007A41D1">
              <w:rPr>
                <w:rFonts w:ascii="Arial" w:hAnsi="Arial" w:cs="mohammad bold art 1" w:hint="cs"/>
                <w:b/>
                <w:bCs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الضرب العددان</w:t>
            </w:r>
            <w:r w:rsidRPr="007A41D1">
              <w:rPr>
                <w:rFonts w:ascii="Arial" w:hAnsi="Arial" w:cs="mohammad bold art 1"/>
                <w:b/>
                <w:bCs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 </w:t>
            </w:r>
            <w:r w:rsidRPr="007A41D1">
              <w:rPr>
                <w:rFonts w:ascii="Sakkal Majalla" w:hAnsi="Sakkal Majalla" w:cs="mohammad bold art 1" w:hint="cs"/>
                <w:b/>
                <w:bCs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٤</w:t>
            </w:r>
            <w:r w:rsidRPr="007A41D1">
              <w:rPr>
                <w:rFonts w:ascii="Arial" w:hAnsi="Arial" w:cs="mohammad bold art 1"/>
                <w:b/>
                <w:bCs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,</w:t>
            </w:r>
            <w:r w:rsidRPr="007A41D1">
              <w:rPr>
                <w:rFonts w:ascii="Sakkal Majalla" w:hAnsi="Sakkal Majalla" w:cs="mohammad bold art 1" w:hint="cs"/>
                <w:b/>
                <w:bCs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٩</w:t>
            </w:r>
            <w:r w:rsidRPr="007A41D1">
              <w:rPr>
                <w:rFonts w:ascii="Arial" w:hAnsi="Arial" w:cs="mohammad bold art 1"/>
                <w:b/>
                <w:bCs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 </w:t>
            </w:r>
            <w:r w:rsidRPr="007A41D1">
              <w:rPr>
                <w:rFonts w:ascii="Arial" w:hAnsi="Arial" w:cs="mohammad bold art 1" w:hint="cs"/>
                <w:b/>
                <w:bCs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تسمى</w:t>
            </w:r>
            <w:r w:rsidR="0088570A" w:rsidRPr="007A41D1">
              <w:rPr>
                <w:rFonts w:ascii="Arial" w:hAnsi="Arial" w:cs="mohammad bold art 1"/>
                <w:b/>
                <w:bCs/>
                <w:noProof w:val="0"/>
                <w:color w:val="000000" w:themeColor="text1"/>
                <w:sz w:val="28"/>
                <w:szCs w:val="28"/>
                <w:lang w:eastAsia="en-US"/>
              </w:rPr>
              <w:t> </w:t>
            </w:r>
            <w:r w:rsidRPr="007A41D1">
              <w:rPr>
                <w:rFonts w:ascii="Arial" w:hAnsi="Arial" w:cs="mohammad bold art 1"/>
                <w:b/>
                <w:bCs/>
                <w:noProof w:val="0"/>
                <w:color w:val="000000" w:themeColor="text1"/>
                <w:sz w:val="28"/>
                <w:szCs w:val="28"/>
                <w:lang w:eastAsia="en-US"/>
              </w:rPr>
              <w:t>=</w:t>
            </w:r>
            <w:r w:rsidR="0088570A" w:rsidRPr="007A41D1">
              <w:rPr>
                <w:rFonts w:ascii="Sakkal Majalla" w:hAnsi="Sakkal Majalla" w:cs="mohammad bold art 1" w:hint="cs"/>
                <w:b/>
                <w:bCs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٤</w:t>
            </w:r>
            <w:r w:rsidR="0088570A" w:rsidRPr="007A41D1">
              <w:rPr>
                <w:rFonts w:ascii="Arial" w:hAnsi="Arial" w:cs="mohammad bold art 1"/>
                <w:b/>
                <w:bCs/>
                <w:noProof w:val="0"/>
                <w:color w:val="000000" w:themeColor="text1"/>
                <w:sz w:val="28"/>
                <w:szCs w:val="28"/>
                <w:lang w:eastAsia="en-US"/>
              </w:rPr>
              <w:t> × </w:t>
            </w:r>
            <w:r w:rsidRPr="007A41D1">
              <w:rPr>
                <w:rFonts w:ascii="Arial" w:hAnsi="Arial" w:cs="mohammad bold art 1" w:hint="cs"/>
                <w:b/>
                <w:bCs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9</w:t>
            </w:r>
          </w:p>
        </w:tc>
      </w:tr>
      <w:tr w:rsidR="00AF77A4" w:rsidRPr="007A41D1" w14:paraId="57D5376B" w14:textId="77777777" w:rsidTr="00D720CB">
        <w:trPr>
          <w:trHeight w:val="368"/>
          <w:jc w:val="center"/>
        </w:trPr>
        <w:tc>
          <w:tcPr>
            <w:tcW w:w="599" w:type="dxa"/>
            <w:vAlign w:val="center"/>
          </w:tcPr>
          <w:p w14:paraId="4871EDA1" w14:textId="77777777" w:rsidR="00D00E7B" w:rsidRPr="007A41D1" w:rsidRDefault="00D00E7B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964" w:type="dxa"/>
            <w:gridSpan w:val="3"/>
            <w:vAlign w:val="center"/>
          </w:tcPr>
          <w:p w14:paraId="55B623BC" w14:textId="3B782E8D" w:rsidR="00D00E7B" w:rsidRPr="00D642CC" w:rsidRDefault="00F57900" w:rsidP="00F57900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642CC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عوامل</w:t>
            </w:r>
          </w:p>
        </w:tc>
        <w:tc>
          <w:tcPr>
            <w:tcW w:w="450" w:type="dxa"/>
            <w:gridSpan w:val="3"/>
            <w:vAlign w:val="center"/>
          </w:tcPr>
          <w:p w14:paraId="4785D2DD" w14:textId="77777777" w:rsidR="00D00E7B" w:rsidRPr="007A41D1" w:rsidRDefault="00D00E7B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81" w:type="dxa"/>
            <w:gridSpan w:val="3"/>
            <w:vAlign w:val="center"/>
          </w:tcPr>
          <w:p w14:paraId="73F753E1" w14:textId="54EDC937" w:rsidR="00D00E7B" w:rsidRPr="007A41D1" w:rsidRDefault="00F57900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Style w:val="a8"/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أعداد مضافة</w:t>
            </w:r>
          </w:p>
        </w:tc>
        <w:tc>
          <w:tcPr>
            <w:tcW w:w="465" w:type="dxa"/>
            <w:gridSpan w:val="3"/>
            <w:vAlign w:val="center"/>
          </w:tcPr>
          <w:p w14:paraId="7259D8A5" w14:textId="77777777" w:rsidR="00D00E7B" w:rsidRPr="007A41D1" w:rsidRDefault="00D00E7B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81" w:type="dxa"/>
            <w:gridSpan w:val="3"/>
            <w:vAlign w:val="center"/>
          </w:tcPr>
          <w:p w14:paraId="7BD92028" w14:textId="7F138932" w:rsidR="00D00E7B" w:rsidRPr="007A41D1" w:rsidRDefault="00F57900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العنصر المحايد</w:t>
            </w:r>
          </w:p>
        </w:tc>
        <w:tc>
          <w:tcPr>
            <w:tcW w:w="483" w:type="dxa"/>
            <w:gridSpan w:val="3"/>
            <w:vAlign w:val="center"/>
          </w:tcPr>
          <w:p w14:paraId="53B3A63A" w14:textId="77777777" w:rsidR="00D00E7B" w:rsidRPr="007A41D1" w:rsidRDefault="00D00E7B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61" w:type="dxa"/>
            <w:vAlign w:val="center"/>
          </w:tcPr>
          <w:p w14:paraId="2DFCD71D" w14:textId="35C8C327" w:rsidR="00D00E7B" w:rsidRPr="007A41D1" w:rsidRDefault="00F57900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Style w:val="a8"/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ناتج الضرب</w:t>
            </w:r>
          </w:p>
        </w:tc>
      </w:tr>
      <w:tr w:rsidR="00AF77A4" w:rsidRPr="007A41D1" w14:paraId="6D839AF4" w14:textId="77777777" w:rsidTr="00D720CB">
        <w:trPr>
          <w:trHeight w:val="495"/>
          <w:jc w:val="center"/>
        </w:trPr>
        <w:tc>
          <w:tcPr>
            <w:tcW w:w="599" w:type="dxa"/>
            <w:vAlign w:val="center"/>
          </w:tcPr>
          <w:p w14:paraId="29BBF371" w14:textId="77777777" w:rsidR="00D00E7B" w:rsidRPr="007A41D1" w:rsidRDefault="006C4E21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9685" w:type="dxa"/>
            <w:gridSpan w:val="19"/>
            <w:vAlign w:val="center"/>
          </w:tcPr>
          <w:p w14:paraId="3192F311" w14:textId="161F52EB" w:rsidR="00D00E7B" w:rsidRPr="007A41D1" w:rsidRDefault="0038798B" w:rsidP="0038798B">
            <w:pPr>
              <w:shd w:val="clear" w:color="auto" w:fill="FFFFFF"/>
              <w:bidi w:val="0"/>
              <w:spacing w:after="150"/>
              <w:jc w:val="right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أجد ناتج الضرب 9 </w:t>
            </w:r>
            <w:r w:rsidRPr="007A41D1">
              <w:rPr>
                <w:rFonts w:ascii="Arial" w:hAnsi="Arial" w:cs="mohammad bold art 1" w:hint="cs"/>
                <w:b/>
                <w:bCs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× 10</w:t>
            </w:r>
          </w:p>
        </w:tc>
      </w:tr>
      <w:tr w:rsidR="00AF77A4" w:rsidRPr="007A41D1" w14:paraId="70891E21" w14:textId="77777777" w:rsidTr="00D720CB">
        <w:trPr>
          <w:trHeight w:val="363"/>
          <w:jc w:val="center"/>
        </w:trPr>
        <w:tc>
          <w:tcPr>
            <w:tcW w:w="599" w:type="dxa"/>
            <w:vAlign w:val="center"/>
          </w:tcPr>
          <w:p w14:paraId="6CDC834A" w14:textId="77777777" w:rsidR="00D00E7B" w:rsidRPr="007A41D1" w:rsidRDefault="00D00E7B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964" w:type="dxa"/>
            <w:gridSpan w:val="3"/>
            <w:vAlign w:val="center"/>
          </w:tcPr>
          <w:p w14:paraId="62A5A970" w14:textId="4CE44DE8" w:rsidR="00D00E7B" w:rsidRPr="00D642CC" w:rsidRDefault="0038798B" w:rsidP="00D35348">
            <w:pPr>
              <w:jc w:val="center"/>
              <w:rPr>
                <w:rFonts w:cs="mohammad bold art 1"/>
                <w:b/>
                <w:bCs/>
                <w:strike/>
                <w:color w:val="000000" w:themeColor="text1"/>
                <w:sz w:val="28"/>
                <w:szCs w:val="28"/>
                <w:rtl/>
              </w:rPr>
            </w:pPr>
            <w:r w:rsidRPr="00D642CC">
              <w:rPr>
                <w:rStyle w:val="a8"/>
                <w:rFonts w:ascii="Tahoma" w:hAnsi="Tahoma" w:cs="mohammad bold art 1" w:hint="cs"/>
                <w:strike/>
                <w:color w:val="000000" w:themeColor="text1"/>
                <w:sz w:val="28"/>
                <w:szCs w:val="28"/>
                <w:rtl/>
              </w:rPr>
              <w:t>90</w:t>
            </w:r>
          </w:p>
        </w:tc>
        <w:tc>
          <w:tcPr>
            <w:tcW w:w="450" w:type="dxa"/>
            <w:gridSpan w:val="3"/>
            <w:vAlign w:val="center"/>
          </w:tcPr>
          <w:p w14:paraId="08621BC3" w14:textId="77777777" w:rsidR="00D00E7B" w:rsidRPr="007A41D1" w:rsidRDefault="00D00E7B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81" w:type="dxa"/>
            <w:gridSpan w:val="3"/>
            <w:vAlign w:val="center"/>
          </w:tcPr>
          <w:p w14:paraId="36CFB4CC" w14:textId="107F3C9D" w:rsidR="00D00E7B" w:rsidRPr="007A41D1" w:rsidRDefault="0038798B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Style w:val="a8"/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465" w:type="dxa"/>
            <w:gridSpan w:val="3"/>
            <w:vAlign w:val="center"/>
          </w:tcPr>
          <w:p w14:paraId="5957CF59" w14:textId="77777777" w:rsidR="00D00E7B" w:rsidRPr="007A41D1" w:rsidRDefault="00D00E7B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81" w:type="dxa"/>
            <w:gridSpan w:val="3"/>
            <w:vAlign w:val="center"/>
          </w:tcPr>
          <w:p w14:paraId="18BA6FFD" w14:textId="3C301FA4" w:rsidR="00D00E7B" w:rsidRPr="007A41D1" w:rsidRDefault="0038798B" w:rsidP="00D35348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Style w:val="a8"/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50</w:t>
            </w:r>
          </w:p>
        </w:tc>
        <w:tc>
          <w:tcPr>
            <w:tcW w:w="483" w:type="dxa"/>
            <w:gridSpan w:val="3"/>
            <w:vAlign w:val="center"/>
          </w:tcPr>
          <w:p w14:paraId="4366EA8B" w14:textId="77777777" w:rsidR="00D00E7B" w:rsidRPr="007A41D1" w:rsidRDefault="00D00E7B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61" w:type="dxa"/>
            <w:vAlign w:val="center"/>
          </w:tcPr>
          <w:p w14:paraId="5E40A1B9" w14:textId="4D8FBC8B" w:rsidR="00D00E7B" w:rsidRPr="007A41D1" w:rsidRDefault="0038798B" w:rsidP="00D35348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Style w:val="a8"/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70</w:t>
            </w:r>
          </w:p>
        </w:tc>
      </w:tr>
      <w:tr w:rsidR="00AF77A4" w:rsidRPr="007A41D1" w14:paraId="535891B2" w14:textId="77777777" w:rsidTr="00D720CB">
        <w:trPr>
          <w:trHeight w:val="368"/>
          <w:jc w:val="center"/>
        </w:trPr>
        <w:tc>
          <w:tcPr>
            <w:tcW w:w="599" w:type="dxa"/>
            <w:vAlign w:val="center"/>
          </w:tcPr>
          <w:p w14:paraId="5755D5B8" w14:textId="77777777" w:rsidR="00D00E7B" w:rsidRPr="007A41D1" w:rsidRDefault="006C4E21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9685" w:type="dxa"/>
            <w:gridSpan w:val="19"/>
            <w:vAlign w:val="center"/>
          </w:tcPr>
          <w:p w14:paraId="12F4C5E5" w14:textId="635B51B0" w:rsidR="00D00E7B" w:rsidRPr="007A41D1" w:rsidRDefault="0038798B" w:rsidP="00D35348">
            <w:pPr>
              <w:pStyle w:val="a7"/>
              <w:bidi/>
              <w:rPr>
                <w:rFonts w:ascii="Tahoma" w:hAnsi="Tahoma"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>ما العدد الذي إذا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>ضربته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>في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 xml:space="preserve">   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٦٢٦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>كان الناتج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٦٢٦</w:t>
            </w:r>
          </w:p>
        </w:tc>
      </w:tr>
      <w:tr w:rsidR="00AF77A4" w:rsidRPr="007A41D1" w14:paraId="4E549BF9" w14:textId="77777777" w:rsidTr="00D720CB">
        <w:trPr>
          <w:trHeight w:val="368"/>
          <w:jc w:val="center"/>
        </w:trPr>
        <w:tc>
          <w:tcPr>
            <w:tcW w:w="599" w:type="dxa"/>
            <w:vAlign w:val="center"/>
          </w:tcPr>
          <w:p w14:paraId="07DA39A7" w14:textId="77777777" w:rsidR="00D00E7B" w:rsidRPr="007A41D1" w:rsidRDefault="00D00E7B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964" w:type="dxa"/>
            <w:gridSpan w:val="3"/>
            <w:vAlign w:val="center"/>
          </w:tcPr>
          <w:p w14:paraId="59E262EE" w14:textId="60116486" w:rsidR="00D00E7B" w:rsidRPr="00D642CC" w:rsidRDefault="0038798B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642CC">
              <w:rPr>
                <w:rStyle w:val="a8"/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450" w:type="dxa"/>
            <w:gridSpan w:val="3"/>
            <w:vAlign w:val="center"/>
          </w:tcPr>
          <w:p w14:paraId="5CFA2531" w14:textId="77777777" w:rsidR="00D00E7B" w:rsidRPr="007A41D1" w:rsidRDefault="00D00E7B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81" w:type="dxa"/>
            <w:gridSpan w:val="3"/>
            <w:vAlign w:val="center"/>
          </w:tcPr>
          <w:p w14:paraId="0371B5C0" w14:textId="3DA10F0D" w:rsidR="00D00E7B" w:rsidRPr="007A41D1" w:rsidRDefault="0038798B" w:rsidP="00D35348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0</w:t>
            </w:r>
          </w:p>
        </w:tc>
        <w:tc>
          <w:tcPr>
            <w:tcW w:w="465" w:type="dxa"/>
            <w:gridSpan w:val="3"/>
            <w:vAlign w:val="center"/>
          </w:tcPr>
          <w:p w14:paraId="3C563E46" w14:textId="77777777" w:rsidR="00D00E7B" w:rsidRPr="007A41D1" w:rsidRDefault="00D00E7B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81" w:type="dxa"/>
            <w:gridSpan w:val="3"/>
            <w:vAlign w:val="center"/>
          </w:tcPr>
          <w:p w14:paraId="539FCDC2" w14:textId="202F7385" w:rsidR="00D00E7B" w:rsidRPr="007A41D1" w:rsidRDefault="0038798B" w:rsidP="00D35348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83" w:type="dxa"/>
            <w:gridSpan w:val="3"/>
            <w:vAlign w:val="center"/>
          </w:tcPr>
          <w:p w14:paraId="34A56C82" w14:textId="77777777" w:rsidR="00D00E7B" w:rsidRPr="007A41D1" w:rsidRDefault="00D00E7B" w:rsidP="00A979E6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61" w:type="dxa"/>
            <w:vAlign w:val="center"/>
          </w:tcPr>
          <w:p w14:paraId="494099AF" w14:textId="68F9FB12" w:rsidR="00D00E7B" w:rsidRPr="007A41D1" w:rsidRDefault="0038798B" w:rsidP="00D35348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</w:p>
        </w:tc>
      </w:tr>
      <w:tr w:rsidR="00AF77A4" w:rsidRPr="007A41D1" w14:paraId="25495403" w14:textId="77777777" w:rsidTr="00D720CB">
        <w:trPr>
          <w:trHeight w:val="1091"/>
          <w:jc w:val="center"/>
        </w:trPr>
        <w:tc>
          <w:tcPr>
            <w:tcW w:w="599" w:type="dxa"/>
            <w:vAlign w:val="center"/>
          </w:tcPr>
          <w:p w14:paraId="1EF091A6" w14:textId="77777777" w:rsidR="004D115B" w:rsidRPr="007A41D1" w:rsidRDefault="004D115B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9685" w:type="dxa"/>
            <w:gridSpan w:val="19"/>
            <w:vAlign w:val="center"/>
          </w:tcPr>
          <w:p w14:paraId="37471798" w14:textId="10C32118" w:rsidR="0038798B" w:rsidRPr="007A41D1" w:rsidRDefault="004D703B" w:rsidP="0038798B">
            <w:pPr>
              <w:pStyle w:val="a7"/>
              <w:bidi/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A41D1">
              <w:rPr>
                <w:rFonts w:cs="mohammad bold art 1"/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8244" behindDoc="1" locked="0" layoutInCell="1" allowOverlap="1" wp14:anchorId="69235C91" wp14:editId="36A47BA8">
                  <wp:simplePos x="0" y="0"/>
                  <wp:positionH relativeFrom="column">
                    <wp:posOffset>-937260</wp:posOffset>
                  </wp:positionH>
                  <wp:positionV relativeFrom="paragraph">
                    <wp:posOffset>-11430</wp:posOffset>
                  </wp:positionV>
                  <wp:extent cx="834390" cy="834390"/>
                  <wp:effectExtent l="0" t="0" r="3810" b="3810"/>
                  <wp:wrapTight wrapText="bothSides">
                    <wp:wrapPolygon edited="0">
                      <wp:start x="0" y="0"/>
                      <wp:lineTo x="0" y="21205"/>
                      <wp:lineTo x="21205" y="21205"/>
                      <wp:lineTo x="21205" y="0"/>
                      <wp:lineTo x="0" y="0"/>
                    </wp:wrapPolygon>
                  </wp:wrapTight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798B"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>أكتبِ</w:t>
            </w:r>
            <w:r w:rsidR="0038798B"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="0038798B"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جملة الضرب المناسبة التي تعبر عن الشبكة </w:t>
            </w:r>
            <w:r w:rsidR="0038798B"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أدناه</w:t>
            </w:r>
            <w:r w:rsidR="0038798B"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:</w:t>
            </w:r>
            <w:r w:rsidRPr="007A41D1">
              <w:rPr>
                <w:rFonts w:cs="mohammad bold art 1"/>
                <w:b/>
                <w:bCs/>
                <w:noProof/>
                <w:color w:val="000000" w:themeColor="text1"/>
                <w:sz w:val="28"/>
                <w:szCs w:val="28"/>
              </w:rPr>
              <w:t xml:space="preserve"> </w:t>
            </w:r>
          </w:p>
          <w:p w14:paraId="0E106041" w14:textId="19B69103" w:rsidR="0038798B" w:rsidRPr="007A41D1" w:rsidRDefault="0038798B" w:rsidP="0038798B">
            <w:pPr>
              <w:pStyle w:val="a7"/>
              <w:bidi/>
              <w:jc w:val="right"/>
              <w:rPr>
                <w:rFonts w:ascii="Tahoma" w:hAnsi="Tahoma"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AF77A4" w:rsidRPr="007A41D1" w14:paraId="162FFE5B" w14:textId="77777777" w:rsidTr="00D720CB">
        <w:trPr>
          <w:trHeight w:val="368"/>
          <w:jc w:val="center"/>
        </w:trPr>
        <w:tc>
          <w:tcPr>
            <w:tcW w:w="599" w:type="dxa"/>
            <w:vAlign w:val="center"/>
          </w:tcPr>
          <w:p w14:paraId="0928CBFD" w14:textId="77777777" w:rsidR="004D115B" w:rsidRPr="007A41D1" w:rsidRDefault="004D115B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964" w:type="dxa"/>
            <w:gridSpan w:val="3"/>
            <w:vAlign w:val="center"/>
          </w:tcPr>
          <w:p w14:paraId="7D2654AA" w14:textId="4B197D6F" w:rsidR="004D115B" w:rsidRPr="007A41D1" w:rsidRDefault="0038798B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Sakkal Majalla" w:hAnsi="Sakkal Majalla" w:cs="mohammad bold art 1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٣</w:t>
            </w:r>
            <w:r w:rsidRPr="007A41D1">
              <w:rPr>
                <w:rFonts w:ascii="Arial" w:hAnsi="Arial" w:cs="mohammad bold art 1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  ×  </w:t>
            </w:r>
            <w:r w:rsidRPr="007A41D1">
              <w:rPr>
                <w:rFonts w:ascii="Sakkal Majalla" w:hAnsi="Sakkal Majalla" w:cs="mohammad bold art 1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٠</w:t>
            </w:r>
            <w:r w:rsidRPr="007A41D1">
              <w:rPr>
                <w:rFonts w:ascii="Arial" w:hAnsi="Arial" w:cs="mohammad bold art 1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 = </w:t>
            </w:r>
            <w:r w:rsidRPr="007A41D1">
              <w:rPr>
                <w:rFonts w:ascii="Sakkal Majalla" w:hAnsi="Sakkal Majalla" w:cs="mohammad bold art 1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٠</w:t>
            </w:r>
          </w:p>
        </w:tc>
        <w:tc>
          <w:tcPr>
            <w:tcW w:w="450" w:type="dxa"/>
            <w:gridSpan w:val="3"/>
            <w:vAlign w:val="center"/>
          </w:tcPr>
          <w:p w14:paraId="428B00F5" w14:textId="77777777" w:rsidR="004D115B" w:rsidRPr="007A41D1" w:rsidRDefault="004D115B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81" w:type="dxa"/>
            <w:gridSpan w:val="3"/>
            <w:vAlign w:val="center"/>
          </w:tcPr>
          <w:p w14:paraId="69B092F0" w14:textId="43DFB7DD" w:rsidR="004D115B" w:rsidRPr="007A41D1" w:rsidRDefault="0038798B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Sakkal Majalla" w:hAnsi="Sakkal Majalla" w:cs="mohammad bold art 1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٣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× 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٤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 = 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١٢</w:t>
            </w:r>
          </w:p>
        </w:tc>
        <w:tc>
          <w:tcPr>
            <w:tcW w:w="465" w:type="dxa"/>
            <w:gridSpan w:val="3"/>
            <w:vAlign w:val="center"/>
          </w:tcPr>
          <w:p w14:paraId="3601FC85" w14:textId="77777777" w:rsidR="004D115B" w:rsidRPr="007A41D1" w:rsidRDefault="004D115B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81" w:type="dxa"/>
            <w:gridSpan w:val="3"/>
            <w:vAlign w:val="center"/>
          </w:tcPr>
          <w:p w14:paraId="05415369" w14:textId="3DCB8853" w:rsidR="004D115B" w:rsidRPr="00E37560" w:rsidRDefault="0038798B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37560">
              <w:rPr>
                <w:rFonts w:ascii="Sakkal Majalla" w:hAnsi="Sakkal Majalla" w:cs="mohammad bold art 1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٣</w:t>
            </w:r>
            <w:r w:rsidRPr="00E37560">
              <w:rPr>
                <w:rFonts w:ascii="Arial" w:hAnsi="Arial" w:cs="mohammad bold art 1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 </w:t>
            </w:r>
            <w:r w:rsidRPr="00E37560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× </w:t>
            </w:r>
            <w:r w:rsidRPr="00E37560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٣</w:t>
            </w:r>
            <w:r w:rsidRPr="00E37560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 = </w:t>
            </w:r>
            <w:r w:rsidRPr="00E37560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٩</w:t>
            </w:r>
          </w:p>
        </w:tc>
        <w:tc>
          <w:tcPr>
            <w:tcW w:w="483" w:type="dxa"/>
            <w:gridSpan w:val="3"/>
            <w:vAlign w:val="center"/>
          </w:tcPr>
          <w:p w14:paraId="3629957F" w14:textId="77777777" w:rsidR="004D115B" w:rsidRPr="007A41D1" w:rsidRDefault="004D115B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61" w:type="dxa"/>
            <w:vAlign w:val="center"/>
          </w:tcPr>
          <w:p w14:paraId="7459055F" w14:textId="1F78BE45" w:rsidR="004D115B" w:rsidRPr="007A41D1" w:rsidRDefault="0038798B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٣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 × 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٢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 = 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٦</w:t>
            </w:r>
          </w:p>
        </w:tc>
      </w:tr>
      <w:tr w:rsidR="00AF77A4" w:rsidRPr="007A41D1" w14:paraId="6A1A1263" w14:textId="77777777" w:rsidTr="00D720CB">
        <w:trPr>
          <w:trHeight w:val="368"/>
          <w:jc w:val="center"/>
        </w:trPr>
        <w:tc>
          <w:tcPr>
            <w:tcW w:w="599" w:type="dxa"/>
            <w:vAlign w:val="center"/>
          </w:tcPr>
          <w:p w14:paraId="4A3DB1D0" w14:textId="25C35642" w:rsidR="004C4350" w:rsidRPr="007A41D1" w:rsidRDefault="004D115B" w:rsidP="004C4350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9685" w:type="dxa"/>
            <w:gridSpan w:val="19"/>
            <w:vAlign w:val="center"/>
          </w:tcPr>
          <w:p w14:paraId="3BDB60B7" w14:textId="0E89BD05" w:rsidR="004D115B" w:rsidRPr="007A41D1" w:rsidRDefault="0038798B" w:rsidP="004D115B">
            <w:pPr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في المسرح المدرسة 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٦</w:t>
            </w:r>
            <w:r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صفوف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من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المقاعد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, </w:t>
            </w:r>
            <w:r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في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كل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صف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١٠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مقاعد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, </w:t>
            </w:r>
            <w:r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فكم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شخصاً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يسع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المسرح؟</w:t>
            </w:r>
          </w:p>
        </w:tc>
      </w:tr>
      <w:tr w:rsidR="00AF77A4" w:rsidRPr="007A41D1" w14:paraId="548DAE4C" w14:textId="77777777" w:rsidTr="00D720CB">
        <w:trPr>
          <w:trHeight w:val="373"/>
          <w:jc w:val="center"/>
        </w:trPr>
        <w:tc>
          <w:tcPr>
            <w:tcW w:w="599" w:type="dxa"/>
            <w:vAlign w:val="center"/>
          </w:tcPr>
          <w:p w14:paraId="05404BDE" w14:textId="77777777" w:rsidR="004D115B" w:rsidRPr="007A41D1" w:rsidRDefault="004D115B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964" w:type="dxa"/>
            <w:gridSpan w:val="3"/>
            <w:vAlign w:val="center"/>
          </w:tcPr>
          <w:p w14:paraId="0EAB2658" w14:textId="67DD8355" w:rsidR="004D115B" w:rsidRPr="00D642CC" w:rsidRDefault="003B3B8D" w:rsidP="00D642CC">
            <w:pPr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٦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 xml:space="preserve"> + 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١٠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 xml:space="preserve"> = 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١٦</w:t>
            </w:r>
            <w:r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مقعد</w:t>
            </w:r>
          </w:p>
        </w:tc>
        <w:tc>
          <w:tcPr>
            <w:tcW w:w="450" w:type="dxa"/>
            <w:gridSpan w:val="3"/>
            <w:vAlign w:val="center"/>
          </w:tcPr>
          <w:p w14:paraId="56EAB544" w14:textId="77777777" w:rsidR="004D115B" w:rsidRPr="007A41D1" w:rsidRDefault="004D115B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81" w:type="dxa"/>
            <w:gridSpan w:val="3"/>
            <w:vAlign w:val="center"/>
          </w:tcPr>
          <w:p w14:paraId="0538CD7F" w14:textId="5C944081" w:rsidR="004D115B" w:rsidRPr="00E37560" w:rsidRDefault="004D703B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37560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٦</w:t>
            </w:r>
            <w:r w:rsidRPr="00E37560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E37560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</w:rPr>
              <w:t>×</w:t>
            </w:r>
            <w:r w:rsidRPr="00E37560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E37560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١٠</w:t>
            </w:r>
            <w:r w:rsidRPr="00E37560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 xml:space="preserve"> = </w:t>
            </w:r>
            <w:r w:rsidRPr="00E37560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٦</w:t>
            </w:r>
            <w:r w:rsidR="00FF6B25" w:rsidRPr="00E37560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0</w:t>
            </w:r>
            <w:r w:rsidRPr="00E37560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مقعد</w:t>
            </w:r>
          </w:p>
        </w:tc>
        <w:tc>
          <w:tcPr>
            <w:tcW w:w="465" w:type="dxa"/>
            <w:gridSpan w:val="3"/>
            <w:vAlign w:val="center"/>
          </w:tcPr>
          <w:p w14:paraId="6F3021CE" w14:textId="77777777" w:rsidR="004D115B" w:rsidRPr="007A41D1" w:rsidRDefault="004D115B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81" w:type="dxa"/>
            <w:gridSpan w:val="3"/>
            <w:vAlign w:val="center"/>
          </w:tcPr>
          <w:p w14:paraId="248DBD2B" w14:textId="7B767EB4" w:rsidR="004D115B" w:rsidRPr="007A41D1" w:rsidRDefault="00FF6B25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10</w:t>
            </w:r>
            <w:r w:rsidR="004D703B"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4D703B"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-</w:t>
            </w:r>
            <w:r w:rsidR="004D703B"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6</w:t>
            </w:r>
            <w:r w:rsidR="004D703B"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 xml:space="preserve"> = 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4</w:t>
            </w:r>
            <w:r w:rsidR="004D703B"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مقاعد</w:t>
            </w:r>
          </w:p>
        </w:tc>
        <w:tc>
          <w:tcPr>
            <w:tcW w:w="483" w:type="dxa"/>
            <w:gridSpan w:val="3"/>
            <w:vAlign w:val="center"/>
          </w:tcPr>
          <w:p w14:paraId="6C9EF2A9" w14:textId="77777777" w:rsidR="004D115B" w:rsidRPr="007A41D1" w:rsidRDefault="004D115B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61" w:type="dxa"/>
            <w:vAlign w:val="center"/>
          </w:tcPr>
          <w:p w14:paraId="28D027A5" w14:textId="70D4EEAA" w:rsidR="004D115B" w:rsidRPr="007A41D1" w:rsidRDefault="00FF6B25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1</w:t>
            </w:r>
            <w:r w:rsidR="004D703B"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٦</w:t>
            </w:r>
            <w:r w:rsidR="004D703B"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4D703B" w:rsidRPr="007A41D1">
              <w:rPr>
                <w:rStyle w:val="a8"/>
                <w:rFonts w:ascii="Calibri" w:hAnsi="Calibri" w:cs="mohammad bold art 1"/>
                <w:color w:val="000000" w:themeColor="text1"/>
                <w:sz w:val="28"/>
                <w:szCs w:val="28"/>
                <w:shd w:val="clear" w:color="auto" w:fill="FFFFFF"/>
              </w:rPr>
              <w:t>÷</w:t>
            </w:r>
            <w:r w:rsidR="004D703B"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D720CB"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2</w:t>
            </w:r>
            <w:r w:rsidR="004D703B"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 xml:space="preserve"> = </w:t>
            </w:r>
            <w:r w:rsidR="00D720CB"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8</w:t>
            </w:r>
            <w:r w:rsidR="004D703B"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مقعد</w:t>
            </w:r>
          </w:p>
        </w:tc>
      </w:tr>
      <w:tr w:rsidR="00AF77A4" w:rsidRPr="007A41D1" w14:paraId="034148E7" w14:textId="77777777" w:rsidTr="00D720CB">
        <w:trPr>
          <w:trHeight w:val="363"/>
          <w:jc w:val="center"/>
        </w:trPr>
        <w:tc>
          <w:tcPr>
            <w:tcW w:w="599" w:type="dxa"/>
            <w:vAlign w:val="center"/>
          </w:tcPr>
          <w:p w14:paraId="5A646CC7" w14:textId="5AABD7D4" w:rsidR="004D115B" w:rsidRPr="007A41D1" w:rsidRDefault="003243FD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lastRenderedPageBreak/>
              <w:t>8</w:t>
            </w:r>
          </w:p>
        </w:tc>
        <w:tc>
          <w:tcPr>
            <w:tcW w:w="9685" w:type="dxa"/>
            <w:gridSpan w:val="19"/>
            <w:vAlign w:val="center"/>
          </w:tcPr>
          <w:p w14:paraId="21970C2D" w14:textId="1FD87398" w:rsidR="004D115B" w:rsidRPr="007A41D1" w:rsidRDefault="004D703B" w:rsidP="008C4311">
            <w:pPr>
              <w:rPr>
                <w:rFonts w:cs="mohammad bold art 1"/>
                <w:b/>
                <w:bCs/>
                <w:color w:val="000000" w:themeColor="text1"/>
                <w:sz w:val="28"/>
                <w:szCs w:val="28"/>
              </w:rPr>
            </w:pPr>
            <w:r w:rsidRPr="007A41D1">
              <w:rPr>
                <w:rFonts w:cs="mohammad bold art 1"/>
                <w:b/>
                <w:bCs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8245" behindDoc="1" locked="0" layoutInCell="1" allowOverlap="1" wp14:anchorId="024B9761" wp14:editId="7E230089">
                  <wp:simplePos x="0" y="0"/>
                  <wp:positionH relativeFrom="column">
                    <wp:posOffset>-1148080</wp:posOffset>
                  </wp:positionH>
                  <wp:positionV relativeFrom="paragraph">
                    <wp:posOffset>-8890</wp:posOffset>
                  </wp:positionV>
                  <wp:extent cx="1041400" cy="770890"/>
                  <wp:effectExtent l="0" t="0" r="6350" b="0"/>
                  <wp:wrapTight wrapText="bothSides">
                    <wp:wrapPolygon edited="0">
                      <wp:start x="0" y="0"/>
                      <wp:lineTo x="0" y="20817"/>
                      <wp:lineTo x="21337" y="20817"/>
                      <wp:lineTo x="21337" y="0"/>
                      <wp:lineTo x="0" y="0"/>
                    </wp:wrapPolygon>
                  </wp:wrapTight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797D"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>اكتب</w:t>
            </w:r>
            <w:r w:rsidR="00A2797D"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="00A2797D"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>جملة الضرب المناسبة</w:t>
            </w:r>
            <w:r w:rsidR="00A2797D"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 xml:space="preserve"> :</w:t>
            </w:r>
          </w:p>
          <w:p w14:paraId="59ADFFF5" w14:textId="14335276" w:rsidR="00A2797D" w:rsidRPr="007A41D1" w:rsidRDefault="00A2797D" w:rsidP="00A2797D">
            <w:pPr>
              <w:jc w:val="right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AF77A4" w:rsidRPr="007A41D1" w14:paraId="57EC331B" w14:textId="77777777" w:rsidTr="00D720CB">
        <w:trPr>
          <w:trHeight w:val="368"/>
          <w:jc w:val="center"/>
        </w:trPr>
        <w:tc>
          <w:tcPr>
            <w:tcW w:w="599" w:type="dxa"/>
            <w:vAlign w:val="center"/>
          </w:tcPr>
          <w:p w14:paraId="7A9672CC" w14:textId="77777777" w:rsidR="004D115B" w:rsidRPr="007A41D1" w:rsidRDefault="004D115B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964" w:type="dxa"/>
            <w:gridSpan w:val="3"/>
            <w:vAlign w:val="center"/>
          </w:tcPr>
          <w:p w14:paraId="78BEF4BE" w14:textId="37A35C3F" w:rsidR="004D115B" w:rsidRPr="007A41D1" w:rsidRDefault="00A2797D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٢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 × 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٣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 = 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٦</w:t>
            </w:r>
          </w:p>
        </w:tc>
        <w:tc>
          <w:tcPr>
            <w:tcW w:w="450" w:type="dxa"/>
            <w:gridSpan w:val="3"/>
            <w:vAlign w:val="center"/>
          </w:tcPr>
          <w:p w14:paraId="50C01EE0" w14:textId="77777777" w:rsidR="004D115B" w:rsidRPr="007A41D1" w:rsidRDefault="004D115B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81" w:type="dxa"/>
            <w:gridSpan w:val="3"/>
            <w:vAlign w:val="center"/>
          </w:tcPr>
          <w:p w14:paraId="756D48F8" w14:textId="167BD4E8" w:rsidR="004D115B" w:rsidRPr="00E37560" w:rsidRDefault="00A2797D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37560">
              <w:rPr>
                <w:rFonts w:ascii="Sakkal Majalla" w:hAnsi="Sakkal Majalla" w:cs="mohammad bold art 1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٣</w:t>
            </w:r>
            <w:r w:rsidRPr="00E37560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 xml:space="preserve"> × </w:t>
            </w:r>
            <w:r w:rsidRPr="00E37560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٥</w:t>
            </w:r>
            <w:r w:rsidRPr="00E37560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 xml:space="preserve"> = </w:t>
            </w:r>
            <w:r w:rsidRPr="00E37560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١٥</w:t>
            </w:r>
          </w:p>
        </w:tc>
        <w:tc>
          <w:tcPr>
            <w:tcW w:w="465" w:type="dxa"/>
            <w:gridSpan w:val="3"/>
            <w:vAlign w:val="center"/>
          </w:tcPr>
          <w:p w14:paraId="7C954AE0" w14:textId="77777777" w:rsidR="004D115B" w:rsidRPr="007A41D1" w:rsidRDefault="004D115B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81" w:type="dxa"/>
            <w:gridSpan w:val="3"/>
            <w:vAlign w:val="center"/>
          </w:tcPr>
          <w:p w14:paraId="06666C17" w14:textId="41971F79" w:rsidR="004D115B" w:rsidRPr="007A41D1" w:rsidRDefault="00A2797D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Sakkal Majalla" w:hAnsi="Sakkal Majalla" w:cs="mohammad bold art 1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٣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 xml:space="preserve"> × 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٦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 xml:space="preserve"> = 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١٨</w:t>
            </w:r>
          </w:p>
        </w:tc>
        <w:tc>
          <w:tcPr>
            <w:tcW w:w="483" w:type="dxa"/>
            <w:gridSpan w:val="3"/>
            <w:vAlign w:val="center"/>
          </w:tcPr>
          <w:p w14:paraId="224D5372" w14:textId="77777777" w:rsidR="004D115B" w:rsidRPr="007A41D1" w:rsidRDefault="004D115B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61" w:type="dxa"/>
            <w:vAlign w:val="center"/>
          </w:tcPr>
          <w:p w14:paraId="0B8712E3" w14:textId="62C1BF2D" w:rsidR="004D115B" w:rsidRPr="007A41D1" w:rsidRDefault="00A2797D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Sakkal Majalla" w:hAnsi="Sakkal Majalla" w:cs="mohammad bold art 1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٣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> 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× 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٣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 = 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٩</w:t>
            </w:r>
          </w:p>
        </w:tc>
      </w:tr>
      <w:tr w:rsidR="00AF77A4" w:rsidRPr="007A41D1" w14:paraId="24F78864" w14:textId="77777777" w:rsidTr="00D720CB">
        <w:trPr>
          <w:jc w:val="center"/>
        </w:trPr>
        <w:tc>
          <w:tcPr>
            <w:tcW w:w="599" w:type="dxa"/>
            <w:vAlign w:val="center"/>
          </w:tcPr>
          <w:p w14:paraId="685C59BE" w14:textId="43636FCF" w:rsidR="004D115B" w:rsidRPr="007A41D1" w:rsidRDefault="003243FD" w:rsidP="003243F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9685" w:type="dxa"/>
            <w:gridSpan w:val="19"/>
            <w:vAlign w:val="center"/>
          </w:tcPr>
          <w:p w14:paraId="39EBC529" w14:textId="2E33D309" w:rsidR="004D115B" w:rsidRPr="007A41D1" w:rsidRDefault="008C4311" w:rsidP="004D115B">
            <w:pPr>
              <w:pStyle w:val="a7"/>
              <w:bidi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المقسوم </w:t>
            </w:r>
            <w:r w:rsidR="00A03E5B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علية 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في جملة القسمة </w:t>
            </w:r>
            <w:r w:rsidR="00375A92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التالية: 27</w:t>
            </w:r>
            <w:r w:rsidR="00A03E5B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A03E5B" w:rsidRPr="007A41D1">
              <w:rPr>
                <w:rFonts w:ascii="Calibri" w:hAnsi="Calibri"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="00A03E5B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9 = 3</w:t>
            </w:r>
          </w:p>
        </w:tc>
      </w:tr>
      <w:tr w:rsidR="00AF77A4" w:rsidRPr="007A41D1" w14:paraId="5AE7B466" w14:textId="77777777" w:rsidTr="00D720CB">
        <w:trPr>
          <w:jc w:val="center"/>
        </w:trPr>
        <w:tc>
          <w:tcPr>
            <w:tcW w:w="599" w:type="dxa"/>
            <w:vAlign w:val="center"/>
          </w:tcPr>
          <w:p w14:paraId="47383DA4" w14:textId="77777777" w:rsidR="004D115B" w:rsidRPr="007A41D1" w:rsidRDefault="004D115B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570" w:type="dxa"/>
            <w:vAlign w:val="center"/>
          </w:tcPr>
          <w:p w14:paraId="53A1AA33" w14:textId="08FC9A92" w:rsidR="004D115B" w:rsidRPr="007A41D1" w:rsidRDefault="008C4311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453" w:type="dxa"/>
            <w:gridSpan w:val="3"/>
            <w:vAlign w:val="center"/>
          </w:tcPr>
          <w:p w14:paraId="7C0B3666" w14:textId="77777777" w:rsidR="004D115B" w:rsidRPr="007A41D1" w:rsidRDefault="004D115B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344" w:type="dxa"/>
            <w:gridSpan w:val="3"/>
            <w:vAlign w:val="center"/>
          </w:tcPr>
          <w:p w14:paraId="5532D905" w14:textId="04719D0C" w:rsidR="004D115B" w:rsidRPr="007A41D1" w:rsidRDefault="008C4311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14</w:t>
            </w:r>
          </w:p>
        </w:tc>
        <w:tc>
          <w:tcPr>
            <w:tcW w:w="475" w:type="dxa"/>
            <w:gridSpan w:val="3"/>
            <w:vAlign w:val="center"/>
          </w:tcPr>
          <w:p w14:paraId="1ABC794C" w14:textId="77777777" w:rsidR="004D115B" w:rsidRPr="007A41D1" w:rsidRDefault="004D115B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34" w:type="dxa"/>
            <w:gridSpan w:val="3"/>
            <w:vAlign w:val="center"/>
          </w:tcPr>
          <w:p w14:paraId="4B862257" w14:textId="64696260" w:rsidR="004D115B" w:rsidRPr="007A41D1" w:rsidRDefault="008C4311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12</w:t>
            </w:r>
          </w:p>
        </w:tc>
        <w:tc>
          <w:tcPr>
            <w:tcW w:w="416" w:type="dxa"/>
            <w:gridSpan w:val="3"/>
            <w:vAlign w:val="center"/>
          </w:tcPr>
          <w:p w14:paraId="73E03340" w14:textId="77777777" w:rsidR="004D115B" w:rsidRPr="007A41D1" w:rsidRDefault="004D115B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393" w:type="dxa"/>
            <w:gridSpan w:val="3"/>
            <w:vAlign w:val="center"/>
          </w:tcPr>
          <w:p w14:paraId="7B1B21AC" w14:textId="5EB24AE6" w:rsidR="004D115B" w:rsidRPr="00D642CC" w:rsidRDefault="008C4311" w:rsidP="004D11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642CC">
              <w:rPr>
                <w:rFonts w:asciiTheme="minorBidi" w:hAnsiTheme="minorBidi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9</w:t>
            </w:r>
          </w:p>
        </w:tc>
      </w:tr>
      <w:tr w:rsidR="00AF77A4" w:rsidRPr="007A41D1" w14:paraId="051C0E91" w14:textId="77777777" w:rsidTr="00D720CB">
        <w:trPr>
          <w:jc w:val="center"/>
        </w:trPr>
        <w:tc>
          <w:tcPr>
            <w:tcW w:w="599" w:type="dxa"/>
            <w:vAlign w:val="center"/>
          </w:tcPr>
          <w:p w14:paraId="0600A312" w14:textId="1DDE952C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  <w:r w:rsidR="003243FD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0</w:t>
            </w:r>
          </w:p>
        </w:tc>
        <w:tc>
          <w:tcPr>
            <w:tcW w:w="9685" w:type="dxa"/>
            <w:gridSpan w:val="19"/>
            <w:vAlign w:val="center"/>
          </w:tcPr>
          <w:p w14:paraId="617CA03C" w14:textId="0BDC20A5" w:rsidR="00A2797D" w:rsidRPr="007A41D1" w:rsidRDefault="00A2797D" w:rsidP="00A2797D">
            <w:pPr>
              <w:pStyle w:val="a7"/>
              <w:bidi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ما العدد الذي يجعل الجملة العددية الآتية صحيحة؟  (6×3) </w:t>
            </w:r>
            <w:r w:rsidRPr="007A41D1">
              <w:rPr>
                <w:rFonts w:cs="mohammad bold art 1" w:hint="eastAsia"/>
                <w:b/>
                <w:bCs/>
                <w:color w:val="000000" w:themeColor="text1"/>
                <w:sz w:val="28"/>
                <w:szCs w:val="28"/>
                <w:rtl/>
              </w:rPr>
              <w:t>×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7 = 6 × (.... </w:t>
            </w:r>
            <w:r w:rsidRPr="007A41D1">
              <w:rPr>
                <w:rFonts w:cs="mohammad bold art 1" w:hint="eastAsia"/>
                <w:b/>
                <w:bCs/>
                <w:color w:val="000000" w:themeColor="text1"/>
                <w:sz w:val="28"/>
                <w:szCs w:val="28"/>
                <w:rtl/>
              </w:rPr>
              <w:t>×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7)</w:t>
            </w:r>
          </w:p>
        </w:tc>
      </w:tr>
      <w:tr w:rsidR="00AF77A4" w:rsidRPr="007A41D1" w14:paraId="546B4842" w14:textId="77777777" w:rsidTr="00D720CB">
        <w:trPr>
          <w:jc w:val="center"/>
        </w:trPr>
        <w:tc>
          <w:tcPr>
            <w:tcW w:w="599" w:type="dxa"/>
            <w:vAlign w:val="center"/>
          </w:tcPr>
          <w:p w14:paraId="20679251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650" w:type="dxa"/>
            <w:gridSpan w:val="2"/>
            <w:vAlign w:val="center"/>
          </w:tcPr>
          <w:p w14:paraId="4064E566" w14:textId="4C1AAF5D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417" w:type="dxa"/>
            <w:gridSpan w:val="3"/>
            <w:vAlign w:val="center"/>
          </w:tcPr>
          <w:p w14:paraId="79C147D4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3"/>
            <w:vAlign w:val="center"/>
          </w:tcPr>
          <w:p w14:paraId="06ED7EB0" w14:textId="3F82E330" w:rsidR="00A2797D" w:rsidRPr="00D642CC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642CC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392" w:type="dxa"/>
            <w:gridSpan w:val="3"/>
            <w:vAlign w:val="center"/>
          </w:tcPr>
          <w:p w14:paraId="6021E45A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76" w:type="dxa"/>
            <w:gridSpan w:val="3"/>
            <w:vAlign w:val="center"/>
          </w:tcPr>
          <w:p w14:paraId="0F42364D" w14:textId="71B86D04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346" w:type="dxa"/>
            <w:gridSpan w:val="3"/>
            <w:vAlign w:val="center"/>
          </w:tcPr>
          <w:p w14:paraId="7A29E722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  <w:vAlign w:val="center"/>
          </w:tcPr>
          <w:p w14:paraId="34950846" w14:textId="729240B4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7</w:t>
            </w:r>
          </w:p>
        </w:tc>
      </w:tr>
      <w:tr w:rsidR="00AF77A4" w:rsidRPr="007A41D1" w14:paraId="3357F848" w14:textId="77777777" w:rsidTr="00D720CB">
        <w:trPr>
          <w:jc w:val="center"/>
        </w:trPr>
        <w:tc>
          <w:tcPr>
            <w:tcW w:w="599" w:type="dxa"/>
            <w:vAlign w:val="center"/>
          </w:tcPr>
          <w:p w14:paraId="32BFFC38" w14:textId="43BE5D3E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  <w:r w:rsidR="003243FD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9685" w:type="dxa"/>
            <w:gridSpan w:val="19"/>
            <w:vAlign w:val="center"/>
          </w:tcPr>
          <w:p w14:paraId="0A3BCDEF" w14:textId="26E65BE4" w:rsidR="00A2797D" w:rsidRPr="007A41D1" w:rsidRDefault="00A2797D" w:rsidP="00A2797D">
            <w:pPr>
              <w:pStyle w:val="a7"/>
              <w:bidi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ناتج قسمة 18 </w:t>
            </w:r>
            <w:r w:rsidRPr="007A41D1"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3 = .........</w:t>
            </w:r>
          </w:p>
        </w:tc>
      </w:tr>
      <w:tr w:rsidR="00AF77A4" w:rsidRPr="007A41D1" w14:paraId="1D06174B" w14:textId="77777777" w:rsidTr="00D720CB">
        <w:trPr>
          <w:jc w:val="center"/>
        </w:trPr>
        <w:tc>
          <w:tcPr>
            <w:tcW w:w="599" w:type="dxa"/>
            <w:vAlign w:val="center"/>
          </w:tcPr>
          <w:p w14:paraId="50DCAD4F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650" w:type="dxa"/>
            <w:gridSpan w:val="2"/>
            <w:vAlign w:val="center"/>
          </w:tcPr>
          <w:p w14:paraId="3CF190A8" w14:textId="3E8202FE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417" w:type="dxa"/>
            <w:gridSpan w:val="3"/>
            <w:vAlign w:val="center"/>
          </w:tcPr>
          <w:p w14:paraId="1A475885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3"/>
            <w:vAlign w:val="center"/>
          </w:tcPr>
          <w:p w14:paraId="3E1BB7D7" w14:textId="196977BE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392" w:type="dxa"/>
            <w:gridSpan w:val="3"/>
            <w:vAlign w:val="center"/>
          </w:tcPr>
          <w:p w14:paraId="48687E8F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76" w:type="dxa"/>
            <w:gridSpan w:val="3"/>
            <w:vAlign w:val="center"/>
          </w:tcPr>
          <w:p w14:paraId="6BCC0A6A" w14:textId="32D2C24E" w:rsidR="00A2797D" w:rsidRPr="00D642CC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642CC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346" w:type="dxa"/>
            <w:gridSpan w:val="3"/>
            <w:vAlign w:val="center"/>
          </w:tcPr>
          <w:p w14:paraId="0DB875E1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  <w:vAlign w:val="center"/>
          </w:tcPr>
          <w:p w14:paraId="788EE578" w14:textId="567300EA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8</w:t>
            </w:r>
          </w:p>
        </w:tc>
      </w:tr>
      <w:tr w:rsidR="00AF77A4" w:rsidRPr="007A41D1" w14:paraId="03E19165" w14:textId="77777777" w:rsidTr="00D720CB">
        <w:trPr>
          <w:jc w:val="center"/>
        </w:trPr>
        <w:tc>
          <w:tcPr>
            <w:tcW w:w="599" w:type="dxa"/>
            <w:vAlign w:val="center"/>
          </w:tcPr>
          <w:p w14:paraId="0DB864E7" w14:textId="59925AF9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  <w:r w:rsidR="003243FD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9685" w:type="dxa"/>
            <w:gridSpan w:val="19"/>
            <w:vAlign w:val="center"/>
          </w:tcPr>
          <w:p w14:paraId="26A171F4" w14:textId="77777777" w:rsidR="005325DD" w:rsidRDefault="00A2797D" w:rsidP="00D720CB">
            <w:pPr>
              <w:shd w:val="clear" w:color="auto" w:fill="FFFFFF"/>
              <w:bidi w:val="0"/>
              <w:spacing w:after="150"/>
              <w:jc w:val="right"/>
              <w:rPr>
                <w:rFonts w:ascii="Arial" w:hAnsi="Arial" w:cs="mohammad bold art 1"/>
                <w:b/>
                <w:bCs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7A41D1">
              <w:rPr>
                <w:rFonts w:ascii="Arial" w:hAnsi="Arial" w:cs="mohammad bold art 1" w:hint="cs"/>
                <w:b/>
                <w:bCs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اكتبِ </w:t>
            </w:r>
            <w:r w:rsidRPr="007A41D1">
              <w:rPr>
                <w:rFonts w:ascii="Arial" w:hAnsi="Arial" w:cs="mohammad bold art 1"/>
                <w:b/>
                <w:bCs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العدد المناسب </w:t>
            </w:r>
            <w:r w:rsidR="004D703B" w:rsidRPr="007A41D1">
              <w:rPr>
                <w:rFonts w:ascii="Arial" w:hAnsi="Arial" w:cs="mohammad bold art 1" w:hint="cs"/>
                <w:b/>
                <w:bCs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في</w:t>
            </w:r>
            <w:r w:rsidR="005325DD">
              <w:rPr>
                <w:rFonts w:ascii="Arial" w:hAnsi="Arial" w:cs="mohammad bold art 1" w:hint="cs"/>
                <w:b/>
                <w:bCs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.......</w:t>
            </w:r>
            <w:r w:rsidR="004D703B" w:rsidRPr="007A41D1">
              <w:rPr>
                <w:rFonts w:ascii="Arial" w:hAnsi="Arial" w:cs="mohammad bold art 1" w:hint="cs"/>
                <w:b/>
                <w:bCs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:</w:t>
            </w:r>
          </w:p>
          <w:p w14:paraId="1206570B" w14:textId="188AF9E5" w:rsidR="00A2797D" w:rsidRPr="007A41D1" w:rsidRDefault="00D720CB" w:rsidP="005325DD">
            <w:pPr>
              <w:shd w:val="clear" w:color="auto" w:fill="FFFFFF"/>
              <w:bidi w:val="0"/>
              <w:spacing w:after="150"/>
              <w:jc w:val="right"/>
              <w:rPr>
                <w:rFonts w:ascii="Arial" w:hAnsi="Arial" w:cs="mohammad bold art 1"/>
                <w:b/>
                <w:bCs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7A41D1">
              <w:rPr>
                <w:rFonts w:ascii="Arial" w:hAnsi="Arial" w:cs="mohammad bold art 1" w:hint="cs"/>
                <w:b/>
                <w:bCs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 8 × 4 = 32</w:t>
            </w:r>
            <w:r w:rsidR="00A2797D" w:rsidRPr="007A41D1">
              <w:rPr>
                <w:rFonts w:ascii="Arial" w:hAnsi="Arial" w:cs="mohammad bold art 1"/>
                <w:b/>
                <w:bCs/>
                <w:noProof w:val="0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</w:p>
          <w:p w14:paraId="76039E6C" w14:textId="36744517" w:rsidR="00A2797D" w:rsidRPr="007A41D1" w:rsidRDefault="00A2797D" w:rsidP="00A2797D">
            <w:pPr>
              <w:shd w:val="clear" w:color="auto" w:fill="FFFFFF"/>
              <w:bidi w:val="0"/>
              <w:spacing w:after="150"/>
              <w:jc w:val="right"/>
              <w:rPr>
                <w:rFonts w:ascii="Arial" w:hAnsi="Arial" w:cs="mohammad bold art 1"/>
                <w:b/>
                <w:bCs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7A41D1">
              <w:rPr>
                <w:rFonts w:ascii="Arial" w:hAnsi="Arial" w:cs="mohammad bold art 1" w:hint="cs"/>
                <w:b/>
                <w:bCs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  8   =.....</w:t>
            </w:r>
            <w:r w:rsidRPr="007A41D1">
              <w:rPr>
                <w:rFonts w:ascii="Arial" w:hAnsi="Arial" w:cs="mohammad bold art 1"/>
                <w:b/>
                <w:bCs/>
                <w:noProof w:val="0"/>
                <w:color w:val="000000" w:themeColor="text1"/>
                <w:sz w:val="28"/>
                <w:szCs w:val="28"/>
                <w:lang w:eastAsia="en-US"/>
              </w:rPr>
              <w:t> × </w:t>
            </w:r>
            <w:r w:rsidRPr="007A41D1">
              <w:rPr>
                <w:rFonts w:ascii="Sakkal Majalla" w:hAnsi="Sakkal Majalla" w:cs="mohammad bold art 1" w:hint="cs"/>
                <w:b/>
                <w:bCs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٤</w:t>
            </w:r>
          </w:p>
        </w:tc>
      </w:tr>
      <w:tr w:rsidR="00AF77A4" w:rsidRPr="007A41D1" w14:paraId="7BCE907C" w14:textId="77777777" w:rsidTr="00D720CB">
        <w:trPr>
          <w:jc w:val="center"/>
        </w:trPr>
        <w:tc>
          <w:tcPr>
            <w:tcW w:w="599" w:type="dxa"/>
            <w:vAlign w:val="center"/>
          </w:tcPr>
          <w:p w14:paraId="7F93826A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650" w:type="dxa"/>
            <w:gridSpan w:val="2"/>
            <w:vAlign w:val="center"/>
          </w:tcPr>
          <w:p w14:paraId="58FF1B96" w14:textId="55B6BA9B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Sakkal Majalla" w:hAnsi="Sakkal Majalla" w:cs="mohammad bold art 1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٢٥</w:t>
            </w:r>
          </w:p>
        </w:tc>
        <w:tc>
          <w:tcPr>
            <w:tcW w:w="417" w:type="dxa"/>
            <w:gridSpan w:val="3"/>
            <w:vAlign w:val="center"/>
          </w:tcPr>
          <w:p w14:paraId="4DD225BA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3"/>
            <w:vAlign w:val="center"/>
          </w:tcPr>
          <w:p w14:paraId="11FE416A" w14:textId="415966F9" w:rsidR="00A2797D" w:rsidRPr="00D642CC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642CC">
              <w:rPr>
                <w:rFonts w:ascii="Sakkal Majalla" w:hAnsi="Sakkal Majalla" w:cs="mohammad bold art 1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٣٢</w:t>
            </w:r>
          </w:p>
        </w:tc>
        <w:tc>
          <w:tcPr>
            <w:tcW w:w="392" w:type="dxa"/>
            <w:gridSpan w:val="3"/>
            <w:vAlign w:val="center"/>
          </w:tcPr>
          <w:p w14:paraId="6220481D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76" w:type="dxa"/>
            <w:gridSpan w:val="3"/>
            <w:vAlign w:val="center"/>
          </w:tcPr>
          <w:p w14:paraId="0B7B5AC1" w14:textId="5CD82686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Sakkal Majalla" w:hAnsi="Sakkal Majalla" w:cs="mohammad bold art 1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٣٥</w:t>
            </w:r>
          </w:p>
        </w:tc>
        <w:tc>
          <w:tcPr>
            <w:tcW w:w="346" w:type="dxa"/>
            <w:gridSpan w:val="3"/>
            <w:vAlign w:val="center"/>
          </w:tcPr>
          <w:p w14:paraId="165545E7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  <w:vAlign w:val="center"/>
          </w:tcPr>
          <w:p w14:paraId="606773B3" w14:textId="5250ADB0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Sakkal Majalla" w:hAnsi="Sakkal Majalla" w:cs="mohammad bold art 1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٣٦</w:t>
            </w:r>
          </w:p>
        </w:tc>
      </w:tr>
      <w:tr w:rsidR="00AF77A4" w:rsidRPr="007A41D1" w14:paraId="5F949C64" w14:textId="77777777" w:rsidTr="00D720CB">
        <w:trPr>
          <w:jc w:val="center"/>
        </w:trPr>
        <w:tc>
          <w:tcPr>
            <w:tcW w:w="599" w:type="dxa"/>
            <w:vAlign w:val="center"/>
          </w:tcPr>
          <w:p w14:paraId="3E89EBEB" w14:textId="77550558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  <w:r w:rsidR="003243FD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9685" w:type="dxa"/>
            <w:gridSpan w:val="19"/>
            <w:vAlign w:val="center"/>
          </w:tcPr>
          <w:p w14:paraId="4C2C6E69" w14:textId="3F988CBA" w:rsidR="00A2797D" w:rsidRPr="007A41D1" w:rsidRDefault="00A2797D" w:rsidP="00A2797D">
            <w:pPr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>ما خاصية الضرب التي تستعمل في إيجاد ناتج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  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٧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 xml:space="preserve"> × 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١</w:t>
            </w:r>
            <w:r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؟</w:t>
            </w:r>
          </w:p>
        </w:tc>
      </w:tr>
      <w:tr w:rsidR="00AF77A4" w:rsidRPr="007A41D1" w14:paraId="585976FC" w14:textId="77777777" w:rsidTr="00D720CB">
        <w:trPr>
          <w:jc w:val="center"/>
        </w:trPr>
        <w:tc>
          <w:tcPr>
            <w:tcW w:w="599" w:type="dxa"/>
            <w:vAlign w:val="center"/>
          </w:tcPr>
          <w:p w14:paraId="634097E5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650" w:type="dxa"/>
            <w:gridSpan w:val="2"/>
            <w:vAlign w:val="center"/>
          </w:tcPr>
          <w:p w14:paraId="401017CA" w14:textId="2CB85E85" w:rsidR="00A2797D" w:rsidRPr="007A41D1" w:rsidRDefault="00A2797D" w:rsidP="00D642CC">
            <w:pPr>
              <w:rPr>
                <w:rFonts w:cs="mohammad bold art 1"/>
                <w:b/>
                <w:bCs/>
                <w:color w:val="FF0000"/>
                <w:sz w:val="28"/>
                <w:szCs w:val="28"/>
                <w:rtl/>
              </w:rPr>
            </w:pPr>
            <w:r w:rsidRPr="00D642CC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>خاصيةالعنصر المحايد</w:t>
            </w:r>
          </w:p>
        </w:tc>
        <w:tc>
          <w:tcPr>
            <w:tcW w:w="417" w:type="dxa"/>
            <w:gridSpan w:val="3"/>
            <w:vAlign w:val="center"/>
          </w:tcPr>
          <w:p w14:paraId="446D73EE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3"/>
            <w:vAlign w:val="center"/>
          </w:tcPr>
          <w:p w14:paraId="3605393E" w14:textId="588842C1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>خاصية الإبدال</w:t>
            </w:r>
          </w:p>
        </w:tc>
        <w:tc>
          <w:tcPr>
            <w:tcW w:w="392" w:type="dxa"/>
            <w:gridSpan w:val="3"/>
            <w:vAlign w:val="center"/>
          </w:tcPr>
          <w:p w14:paraId="0171D9D1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76" w:type="dxa"/>
            <w:gridSpan w:val="3"/>
            <w:vAlign w:val="center"/>
          </w:tcPr>
          <w:p w14:paraId="07BDD5AF" w14:textId="447C375E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>خاصية التجميع</w:t>
            </w:r>
          </w:p>
        </w:tc>
        <w:tc>
          <w:tcPr>
            <w:tcW w:w="346" w:type="dxa"/>
            <w:gridSpan w:val="3"/>
            <w:vAlign w:val="center"/>
          </w:tcPr>
          <w:p w14:paraId="18BB5B3E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  <w:vAlign w:val="center"/>
          </w:tcPr>
          <w:p w14:paraId="66A80F22" w14:textId="56E87848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>خاصية الضرب في الصفر</w:t>
            </w:r>
          </w:p>
        </w:tc>
      </w:tr>
      <w:tr w:rsidR="00AF77A4" w:rsidRPr="007A41D1" w14:paraId="20CD1ABD" w14:textId="77777777" w:rsidTr="00D720CB">
        <w:trPr>
          <w:jc w:val="center"/>
        </w:trPr>
        <w:tc>
          <w:tcPr>
            <w:tcW w:w="599" w:type="dxa"/>
            <w:vAlign w:val="center"/>
          </w:tcPr>
          <w:p w14:paraId="7B368BCB" w14:textId="06EC94F6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  <w:r w:rsidR="003243FD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9685" w:type="dxa"/>
            <w:gridSpan w:val="19"/>
            <w:vAlign w:val="center"/>
          </w:tcPr>
          <w:p w14:paraId="769DDA50" w14:textId="72BE201B" w:rsidR="00A2797D" w:rsidRPr="007A41D1" w:rsidRDefault="00ED5B0D" w:rsidP="00A2797D">
            <w:pPr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حضر 6 أشخاص إلى القاعة، وكانت هناك 6 مقاعد خالية، فما عدد المقاعد التي خصصت لكل شخص؟  </w:t>
            </w:r>
          </w:p>
        </w:tc>
      </w:tr>
      <w:tr w:rsidR="00AF77A4" w:rsidRPr="007A41D1" w14:paraId="5C66D46A" w14:textId="77777777" w:rsidTr="00D720CB">
        <w:trPr>
          <w:jc w:val="center"/>
        </w:trPr>
        <w:tc>
          <w:tcPr>
            <w:tcW w:w="599" w:type="dxa"/>
            <w:vAlign w:val="center"/>
          </w:tcPr>
          <w:p w14:paraId="778778E2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650" w:type="dxa"/>
            <w:gridSpan w:val="2"/>
            <w:vAlign w:val="center"/>
          </w:tcPr>
          <w:p w14:paraId="23356718" w14:textId="1415C57F" w:rsidR="00A2797D" w:rsidRPr="007A41D1" w:rsidRDefault="00ED5B0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0</w:t>
            </w:r>
          </w:p>
        </w:tc>
        <w:tc>
          <w:tcPr>
            <w:tcW w:w="417" w:type="dxa"/>
            <w:gridSpan w:val="3"/>
            <w:vAlign w:val="center"/>
          </w:tcPr>
          <w:p w14:paraId="52C0DA43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3"/>
            <w:vAlign w:val="center"/>
          </w:tcPr>
          <w:p w14:paraId="4B820E50" w14:textId="06DB7463" w:rsidR="00A2797D" w:rsidRPr="00D642CC" w:rsidRDefault="00ED5B0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642CC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392" w:type="dxa"/>
            <w:gridSpan w:val="3"/>
            <w:vAlign w:val="center"/>
          </w:tcPr>
          <w:p w14:paraId="576BE1F6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76" w:type="dxa"/>
            <w:gridSpan w:val="3"/>
            <w:vAlign w:val="center"/>
          </w:tcPr>
          <w:p w14:paraId="60C87E78" w14:textId="7D7D98AF" w:rsidR="00A2797D" w:rsidRPr="007A41D1" w:rsidRDefault="00ED5B0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346" w:type="dxa"/>
            <w:gridSpan w:val="3"/>
            <w:vAlign w:val="center"/>
          </w:tcPr>
          <w:p w14:paraId="06A8B536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  <w:vAlign w:val="center"/>
          </w:tcPr>
          <w:p w14:paraId="113C9683" w14:textId="74726880" w:rsidR="00A2797D" w:rsidRPr="007A41D1" w:rsidRDefault="00ED5B0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3</w:t>
            </w:r>
          </w:p>
        </w:tc>
      </w:tr>
      <w:tr w:rsidR="00AF77A4" w:rsidRPr="007A41D1" w14:paraId="777546A7" w14:textId="77777777" w:rsidTr="00D720CB">
        <w:trPr>
          <w:jc w:val="center"/>
        </w:trPr>
        <w:tc>
          <w:tcPr>
            <w:tcW w:w="599" w:type="dxa"/>
            <w:vAlign w:val="center"/>
          </w:tcPr>
          <w:p w14:paraId="6FEFC284" w14:textId="5C7E950B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  <w:r w:rsidR="003243FD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9685" w:type="dxa"/>
            <w:gridSpan w:val="19"/>
            <w:vAlign w:val="center"/>
          </w:tcPr>
          <w:p w14:paraId="5C064441" w14:textId="111E856F" w:rsidR="00A2797D" w:rsidRPr="007A41D1" w:rsidRDefault="00ED5B0D" w:rsidP="00A2797D">
            <w:pPr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في الجملة العددية 48 </w:t>
            </w:r>
            <w:r w:rsidRPr="007A41D1"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6 = 8؛ العدد 6 هو:</w:t>
            </w:r>
          </w:p>
        </w:tc>
      </w:tr>
      <w:tr w:rsidR="00AF77A4" w:rsidRPr="007A41D1" w14:paraId="6F5947CF" w14:textId="77777777" w:rsidTr="00D720CB">
        <w:trPr>
          <w:jc w:val="center"/>
        </w:trPr>
        <w:tc>
          <w:tcPr>
            <w:tcW w:w="599" w:type="dxa"/>
            <w:vAlign w:val="center"/>
          </w:tcPr>
          <w:p w14:paraId="69247B16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650" w:type="dxa"/>
            <w:gridSpan w:val="2"/>
            <w:vAlign w:val="center"/>
          </w:tcPr>
          <w:p w14:paraId="3792F61A" w14:textId="6046E4E2" w:rsidR="00A2797D" w:rsidRPr="007A41D1" w:rsidRDefault="00ED5B0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AbuBttal Wael" w:hAnsi="AbuBttal Wael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المقسوم</w:t>
            </w:r>
          </w:p>
        </w:tc>
        <w:tc>
          <w:tcPr>
            <w:tcW w:w="417" w:type="dxa"/>
            <w:gridSpan w:val="3"/>
            <w:vAlign w:val="center"/>
          </w:tcPr>
          <w:p w14:paraId="1BF807A2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3"/>
            <w:vAlign w:val="center"/>
          </w:tcPr>
          <w:p w14:paraId="15499092" w14:textId="3988F290" w:rsidR="00A2797D" w:rsidRPr="007A41D1" w:rsidRDefault="002A5111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ناتج القسمة</w:t>
            </w:r>
          </w:p>
        </w:tc>
        <w:tc>
          <w:tcPr>
            <w:tcW w:w="392" w:type="dxa"/>
            <w:gridSpan w:val="3"/>
            <w:vAlign w:val="center"/>
          </w:tcPr>
          <w:p w14:paraId="423BE5CA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76" w:type="dxa"/>
            <w:gridSpan w:val="3"/>
            <w:vAlign w:val="center"/>
          </w:tcPr>
          <w:p w14:paraId="0EEB4B6E" w14:textId="13549CD2" w:rsidR="00A2797D" w:rsidRPr="00D642CC" w:rsidRDefault="002A5111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642CC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المقسوم عليه</w:t>
            </w:r>
          </w:p>
        </w:tc>
        <w:tc>
          <w:tcPr>
            <w:tcW w:w="346" w:type="dxa"/>
            <w:gridSpan w:val="3"/>
            <w:vAlign w:val="center"/>
          </w:tcPr>
          <w:p w14:paraId="73B974A7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  <w:vAlign w:val="center"/>
          </w:tcPr>
          <w:p w14:paraId="2CBD25A0" w14:textId="5C5A7AA4" w:rsidR="00A2797D" w:rsidRPr="007A41D1" w:rsidRDefault="002A5111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ناتج الضرب</w:t>
            </w:r>
          </w:p>
        </w:tc>
      </w:tr>
      <w:tr w:rsidR="00AF77A4" w:rsidRPr="007A41D1" w14:paraId="29B57422" w14:textId="77777777" w:rsidTr="00D720CB">
        <w:trPr>
          <w:jc w:val="center"/>
        </w:trPr>
        <w:tc>
          <w:tcPr>
            <w:tcW w:w="599" w:type="dxa"/>
            <w:vAlign w:val="center"/>
          </w:tcPr>
          <w:p w14:paraId="4F24C47D" w14:textId="58F07266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  <w:r w:rsidR="003243FD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9685" w:type="dxa"/>
            <w:gridSpan w:val="19"/>
            <w:vAlign w:val="center"/>
          </w:tcPr>
          <w:p w14:paraId="5092C5A7" w14:textId="6DA1D529" w:rsidR="00A2797D" w:rsidRPr="007A41D1" w:rsidRDefault="002A5111" w:rsidP="002A5111">
            <w:pPr>
              <w:shd w:val="clear" w:color="auto" w:fill="FFFFFF"/>
              <w:bidi w:val="0"/>
              <w:spacing w:after="150"/>
              <w:jc w:val="right"/>
              <w:rPr>
                <w:rFonts w:ascii="Arial" w:hAnsi="Arial" w:cs="mohammad bold art 1"/>
                <w:b/>
                <w:bCs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ناتج قسمة    14</w:t>
            </w:r>
            <w:r w:rsidRPr="007A41D1"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2 = .........</w:t>
            </w:r>
            <w:r w:rsidRPr="007A41D1">
              <w:rPr>
                <w:rFonts w:ascii="Arial" w:hAnsi="Arial" w:cs="mohammad bold art 1"/>
                <w:b/>
                <w:bCs/>
                <w:noProof w:val="0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AF77A4" w:rsidRPr="007A41D1" w14:paraId="1ADAD4D1" w14:textId="77777777" w:rsidTr="00D720CB">
        <w:trPr>
          <w:jc w:val="center"/>
        </w:trPr>
        <w:tc>
          <w:tcPr>
            <w:tcW w:w="599" w:type="dxa"/>
            <w:vAlign w:val="center"/>
          </w:tcPr>
          <w:p w14:paraId="3134F560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650" w:type="dxa"/>
            <w:gridSpan w:val="2"/>
            <w:vAlign w:val="center"/>
          </w:tcPr>
          <w:p w14:paraId="57B6201E" w14:textId="6F7F5926" w:rsidR="00A2797D" w:rsidRPr="007A41D1" w:rsidRDefault="002A5111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Sakkal Majalla" w:hAnsi="Sakkal Majalla" w:cs="mohammad bold art 1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٦</w:t>
            </w:r>
          </w:p>
        </w:tc>
        <w:tc>
          <w:tcPr>
            <w:tcW w:w="417" w:type="dxa"/>
            <w:gridSpan w:val="3"/>
            <w:vAlign w:val="center"/>
          </w:tcPr>
          <w:p w14:paraId="00FAFA3D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3"/>
            <w:vAlign w:val="center"/>
          </w:tcPr>
          <w:p w14:paraId="375EB9BF" w14:textId="51315090" w:rsidR="00A2797D" w:rsidRPr="007A41D1" w:rsidRDefault="002A5111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Sakkal Majalla" w:hAnsi="Sakkal Majalla" w:cs="mohammad bold art 1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٨</w:t>
            </w:r>
          </w:p>
        </w:tc>
        <w:tc>
          <w:tcPr>
            <w:tcW w:w="392" w:type="dxa"/>
            <w:gridSpan w:val="3"/>
            <w:vAlign w:val="center"/>
          </w:tcPr>
          <w:p w14:paraId="4808A815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76" w:type="dxa"/>
            <w:gridSpan w:val="3"/>
            <w:vAlign w:val="center"/>
          </w:tcPr>
          <w:p w14:paraId="0F250ED0" w14:textId="6AF0FE59" w:rsidR="00A2797D" w:rsidRPr="00D642CC" w:rsidRDefault="002A5111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642CC">
              <w:rPr>
                <w:rFonts w:ascii="Sakkal Majalla" w:hAnsi="Sakkal Majalla" w:cs="mohammad bold art 1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٧</w:t>
            </w:r>
          </w:p>
        </w:tc>
        <w:tc>
          <w:tcPr>
            <w:tcW w:w="346" w:type="dxa"/>
            <w:gridSpan w:val="3"/>
            <w:vAlign w:val="center"/>
          </w:tcPr>
          <w:p w14:paraId="1BB60B98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  <w:vAlign w:val="center"/>
          </w:tcPr>
          <w:p w14:paraId="31E78B61" w14:textId="6EEFA3B1" w:rsidR="00A2797D" w:rsidRPr="007A41D1" w:rsidRDefault="002A5111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Sakkal Majalla" w:hAnsi="Sakkal Majalla" w:cs="mohammad bold art 1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٩</w:t>
            </w:r>
          </w:p>
        </w:tc>
      </w:tr>
      <w:tr w:rsidR="00AF77A4" w:rsidRPr="007A41D1" w14:paraId="5BCBD21A" w14:textId="77777777" w:rsidTr="00D720CB">
        <w:trPr>
          <w:jc w:val="center"/>
        </w:trPr>
        <w:tc>
          <w:tcPr>
            <w:tcW w:w="599" w:type="dxa"/>
            <w:vAlign w:val="center"/>
          </w:tcPr>
          <w:p w14:paraId="582321D4" w14:textId="09FF2C81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  <w:r w:rsidR="003243FD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9685" w:type="dxa"/>
            <w:gridSpan w:val="19"/>
            <w:vAlign w:val="center"/>
          </w:tcPr>
          <w:p w14:paraId="56D59BEE" w14:textId="1785F692" w:rsidR="00A2797D" w:rsidRPr="007A41D1" w:rsidRDefault="002A5111" w:rsidP="00CF701A">
            <w:pPr>
              <w:shd w:val="clear" w:color="auto" w:fill="FFFFFF"/>
              <w:bidi w:val="0"/>
              <w:spacing w:after="150"/>
              <w:jc w:val="right"/>
              <w:rPr>
                <w:rFonts w:ascii="Arial" w:hAnsi="Arial" w:cs="mohammad bold art 1"/>
                <w:b/>
                <w:bCs/>
                <w:noProof w:val="0"/>
                <w:color w:val="000000" w:themeColor="text1"/>
                <w:sz w:val="28"/>
                <w:szCs w:val="28"/>
                <w:lang w:eastAsia="en-US"/>
              </w:rPr>
            </w:pPr>
            <w:r w:rsidRPr="007A41D1">
              <w:rPr>
                <w:rFonts w:ascii="Arial" w:hAnsi="Arial" w:cs="mohammad bold art 1"/>
                <w:b/>
                <w:bCs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أجد ناتج القسمة</w:t>
            </w:r>
            <w:r w:rsidR="00CF701A" w:rsidRPr="007A41D1">
              <w:rPr>
                <w:rFonts w:ascii="Arial" w:hAnsi="Arial" w:cs="mohammad bold art 1" w:hint="cs"/>
                <w:b/>
                <w:bCs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: 9 ÷ 3 = .......</w:t>
            </w:r>
            <w:r w:rsidRPr="007A41D1">
              <w:rPr>
                <w:rFonts w:ascii="Arial" w:hAnsi="Arial" w:cs="mohammad bold art 1"/>
                <w:b/>
                <w:bCs/>
                <w:noProof w:val="0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AF77A4" w:rsidRPr="007A41D1" w14:paraId="0559993E" w14:textId="77777777" w:rsidTr="00D720CB">
        <w:trPr>
          <w:jc w:val="center"/>
        </w:trPr>
        <w:tc>
          <w:tcPr>
            <w:tcW w:w="599" w:type="dxa"/>
            <w:vAlign w:val="center"/>
          </w:tcPr>
          <w:p w14:paraId="354804B7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650" w:type="dxa"/>
            <w:gridSpan w:val="2"/>
            <w:vAlign w:val="center"/>
          </w:tcPr>
          <w:p w14:paraId="26E9AF15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417" w:type="dxa"/>
            <w:gridSpan w:val="3"/>
            <w:vAlign w:val="center"/>
          </w:tcPr>
          <w:p w14:paraId="6DEE80DB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3"/>
            <w:vAlign w:val="center"/>
          </w:tcPr>
          <w:p w14:paraId="71D255A8" w14:textId="71220C7C" w:rsidR="00A2797D" w:rsidRPr="00D642CC" w:rsidRDefault="002A5111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642CC">
              <w:rPr>
                <w:rFonts w:ascii="Sakkal Majalla" w:hAnsi="Sakkal Majalla" w:cs="mohammad bold art 1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٣</w:t>
            </w:r>
          </w:p>
        </w:tc>
        <w:tc>
          <w:tcPr>
            <w:tcW w:w="392" w:type="dxa"/>
            <w:gridSpan w:val="3"/>
            <w:vAlign w:val="center"/>
          </w:tcPr>
          <w:p w14:paraId="2D2CF0DD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76" w:type="dxa"/>
            <w:gridSpan w:val="3"/>
            <w:vAlign w:val="center"/>
          </w:tcPr>
          <w:p w14:paraId="3021183E" w14:textId="083FF156" w:rsidR="00A2797D" w:rsidRPr="007A41D1" w:rsidRDefault="002A5111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Sakkal Majalla" w:hAnsi="Sakkal Majalla" w:cs="mohammad bold art 1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٥</w:t>
            </w:r>
          </w:p>
        </w:tc>
        <w:tc>
          <w:tcPr>
            <w:tcW w:w="346" w:type="dxa"/>
            <w:gridSpan w:val="3"/>
            <w:vAlign w:val="center"/>
          </w:tcPr>
          <w:p w14:paraId="00ABC0B8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  <w:vAlign w:val="center"/>
          </w:tcPr>
          <w:p w14:paraId="580CFD2D" w14:textId="6EE44E80" w:rsidR="00A2797D" w:rsidRPr="007A41D1" w:rsidRDefault="00A96920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mohammad bold art 1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6</w:t>
            </w:r>
          </w:p>
        </w:tc>
      </w:tr>
      <w:tr w:rsidR="00AF77A4" w:rsidRPr="007A41D1" w14:paraId="23301BE6" w14:textId="77777777" w:rsidTr="00D720CB">
        <w:trPr>
          <w:jc w:val="center"/>
        </w:trPr>
        <w:tc>
          <w:tcPr>
            <w:tcW w:w="599" w:type="dxa"/>
            <w:vAlign w:val="center"/>
          </w:tcPr>
          <w:p w14:paraId="5958A20F" w14:textId="463B60DE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  <w:r w:rsidR="003243FD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9685" w:type="dxa"/>
            <w:gridSpan w:val="19"/>
            <w:vAlign w:val="center"/>
          </w:tcPr>
          <w:p w14:paraId="7231AA2F" w14:textId="258F3D76" w:rsidR="002A5111" w:rsidRPr="007A41D1" w:rsidRDefault="002A5111" w:rsidP="002A5111">
            <w:pPr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أي من الجمل العددية التالية تم تمثليها باستعمال الطرح المتكرر على خط الأعداد؟</w:t>
            </w:r>
          </w:p>
          <w:p w14:paraId="3726303F" w14:textId="03359FBA" w:rsidR="002A5111" w:rsidRPr="007A41D1" w:rsidRDefault="002A5111" w:rsidP="002A5111">
            <w:pPr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58243" behindDoc="1" locked="0" layoutInCell="1" allowOverlap="1" wp14:anchorId="054F5103" wp14:editId="428A5476">
                  <wp:simplePos x="0" y="0"/>
                  <wp:positionH relativeFrom="column">
                    <wp:posOffset>-2040890</wp:posOffset>
                  </wp:positionH>
                  <wp:positionV relativeFrom="paragraph">
                    <wp:posOffset>41910</wp:posOffset>
                  </wp:positionV>
                  <wp:extent cx="1947545" cy="545465"/>
                  <wp:effectExtent l="0" t="0" r="0" b="6985"/>
                  <wp:wrapTight wrapText="bothSides">
                    <wp:wrapPolygon edited="0">
                      <wp:start x="0" y="0"/>
                      <wp:lineTo x="0" y="21122"/>
                      <wp:lineTo x="21339" y="21122"/>
                      <wp:lineTo x="21339" y="0"/>
                      <wp:lineTo x="0" y="0"/>
                    </wp:wrapPolygon>
                  </wp:wrapTight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5" cy="54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4DFEAE" w14:textId="72AAB8A3" w:rsidR="00A2797D" w:rsidRPr="007A41D1" w:rsidRDefault="00A2797D" w:rsidP="00A2797D">
            <w:pPr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AF77A4" w:rsidRPr="007A41D1" w14:paraId="12F82B20" w14:textId="77777777" w:rsidTr="00D720CB">
        <w:trPr>
          <w:jc w:val="center"/>
        </w:trPr>
        <w:tc>
          <w:tcPr>
            <w:tcW w:w="599" w:type="dxa"/>
            <w:vAlign w:val="center"/>
          </w:tcPr>
          <w:p w14:paraId="07AB135C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650" w:type="dxa"/>
            <w:gridSpan w:val="2"/>
            <w:vAlign w:val="center"/>
          </w:tcPr>
          <w:p w14:paraId="49126ADE" w14:textId="1249EE85" w:rsidR="00A2797D" w:rsidRPr="007A41D1" w:rsidRDefault="00F404E9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4 </w:t>
            </w:r>
            <w:r w:rsidRPr="007A41D1">
              <w:rPr>
                <w:rFonts w:ascii="Arial" w:hAnsi="Arial"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2 =8</w:t>
            </w:r>
          </w:p>
        </w:tc>
        <w:tc>
          <w:tcPr>
            <w:tcW w:w="417" w:type="dxa"/>
            <w:gridSpan w:val="3"/>
            <w:vAlign w:val="center"/>
          </w:tcPr>
          <w:p w14:paraId="629A9433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3"/>
            <w:vAlign w:val="center"/>
          </w:tcPr>
          <w:p w14:paraId="5F34424A" w14:textId="7726774B" w:rsidR="00A2797D" w:rsidRPr="00D642CC" w:rsidRDefault="00F404E9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642CC">
              <w:rPr>
                <w:rFonts w:ascii="AbuBttal Wael" w:hAnsi="AbuBttal Wael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8 </w:t>
            </w:r>
            <w:r w:rsidRPr="00D642CC">
              <w:rPr>
                <w:rFonts w:ascii="Arial" w:hAnsi="Arial"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D642CC">
              <w:rPr>
                <w:rFonts w:ascii="AbuBttal Wael" w:hAnsi="AbuBttal Wael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2 = 4</w:t>
            </w:r>
          </w:p>
        </w:tc>
        <w:tc>
          <w:tcPr>
            <w:tcW w:w="392" w:type="dxa"/>
            <w:gridSpan w:val="3"/>
            <w:vAlign w:val="center"/>
          </w:tcPr>
          <w:p w14:paraId="72E001F2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76" w:type="dxa"/>
            <w:gridSpan w:val="3"/>
            <w:vAlign w:val="center"/>
          </w:tcPr>
          <w:p w14:paraId="16B7A4CA" w14:textId="69B56839" w:rsidR="00A2797D" w:rsidRPr="007A41D1" w:rsidRDefault="00F404E9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AbuBttal Wael" w:hAnsi="AbuBttal Wael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16 </w:t>
            </w:r>
            <w:r w:rsidRPr="007A41D1">
              <w:rPr>
                <w:rFonts w:ascii="Arial" w:hAnsi="Arial"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7A41D1">
              <w:rPr>
                <w:rFonts w:ascii="AbuBttal Wael" w:hAnsi="AbuBttal Wael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2 =8</w:t>
            </w:r>
          </w:p>
        </w:tc>
        <w:tc>
          <w:tcPr>
            <w:tcW w:w="346" w:type="dxa"/>
            <w:gridSpan w:val="3"/>
            <w:vAlign w:val="center"/>
          </w:tcPr>
          <w:p w14:paraId="1E39A73C" w14:textId="77777777" w:rsidR="00A2797D" w:rsidRPr="007A41D1" w:rsidRDefault="00A2797D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  <w:vAlign w:val="center"/>
          </w:tcPr>
          <w:p w14:paraId="24D17813" w14:textId="57886551" w:rsidR="00A2797D" w:rsidRPr="007A41D1" w:rsidRDefault="00F404E9" w:rsidP="00A2797D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AbuBttal Wael" w:hAnsi="AbuBttal Wael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24 </w:t>
            </w:r>
            <w:r w:rsidRPr="007A41D1">
              <w:rPr>
                <w:rFonts w:ascii="Arial" w:hAnsi="Arial"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7A41D1">
              <w:rPr>
                <w:rFonts w:ascii="AbuBttal Wael" w:hAnsi="AbuBttal Wael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8 = 3</w:t>
            </w:r>
          </w:p>
        </w:tc>
      </w:tr>
      <w:tr w:rsidR="00AF77A4" w:rsidRPr="007A41D1" w14:paraId="4238EBBE" w14:textId="77777777" w:rsidTr="00D720CB">
        <w:trPr>
          <w:jc w:val="center"/>
        </w:trPr>
        <w:tc>
          <w:tcPr>
            <w:tcW w:w="599" w:type="dxa"/>
            <w:vAlign w:val="center"/>
          </w:tcPr>
          <w:p w14:paraId="559B2345" w14:textId="759D5258" w:rsidR="00F404E9" w:rsidRPr="007A41D1" w:rsidRDefault="003243FD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19</w:t>
            </w:r>
          </w:p>
        </w:tc>
        <w:tc>
          <w:tcPr>
            <w:tcW w:w="9685" w:type="dxa"/>
            <w:gridSpan w:val="19"/>
            <w:vAlign w:val="center"/>
          </w:tcPr>
          <w:p w14:paraId="3BA4F432" w14:textId="7E855BCF" w:rsidR="00F404E9" w:rsidRPr="007A41D1" w:rsidRDefault="00F404E9" w:rsidP="00F404E9">
            <w:pPr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حلت هدى مسألة القسمة: 20 </w:t>
            </w:r>
            <w:r w:rsidRPr="007A41D1">
              <w:rPr>
                <w:rFonts w:ascii="Arial" w:hAnsi="Arial"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2 =10 فأي المسائل التالية تحلها لتتحقق من إجابتها؟</w:t>
            </w:r>
          </w:p>
        </w:tc>
      </w:tr>
      <w:tr w:rsidR="00AF77A4" w:rsidRPr="007A41D1" w14:paraId="3560C7F1" w14:textId="77777777" w:rsidTr="00D720CB">
        <w:trPr>
          <w:jc w:val="center"/>
        </w:trPr>
        <w:tc>
          <w:tcPr>
            <w:tcW w:w="599" w:type="dxa"/>
            <w:vAlign w:val="center"/>
          </w:tcPr>
          <w:p w14:paraId="1CB8C01A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650" w:type="dxa"/>
            <w:gridSpan w:val="2"/>
            <w:vAlign w:val="center"/>
          </w:tcPr>
          <w:p w14:paraId="1B4DF39F" w14:textId="2DD9F36E" w:rsidR="00D642CC" w:rsidRPr="007A41D1" w:rsidRDefault="005325DD" w:rsidP="005325DD">
            <w:pPr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10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A41D1">
              <w:rPr>
                <w:rFonts w:ascii="Arial" w:hAnsi="Arial"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417" w:type="dxa"/>
            <w:gridSpan w:val="3"/>
            <w:vAlign w:val="center"/>
          </w:tcPr>
          <w:p w14:paraId="1887E385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3"/>
            <w:vAlign w:val="center"/>
          </w:tcPr>
          <w:p w14:paraId="3030271B" w14:textId="0F2008EC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10 - 2</w:t>
            </w:r>
          </w:p>
        </w:tc>
        <w:tc>
          <w:tcPr>
            <w:tcW w:w="392" w:type="dxa"/>
            <w:gridSpan w:val="3"/>
            <w:vAlign w:val="center"/>
          </w:tcPr>
          <w:p w14:paraId="4258FCB8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76" w:type="dxa"/>
            <w:gridSpan w:val="3"/>
            <w:vAlign w:val="center"/>
          </w:tcPr>
          <w:p w14:paraId="6AE3E460" w14:textId="0C2602C0" w:rsidR="00F404E9" w:rsidRPr="00D642CC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642CC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10× 2</w:t>
            </w:r>
          </w:p>
        </w:tc>
        <w:tc>
          <w:tcPr>
            <w:tcW w:w="346" w:type="dxa"/>
            <w:gridSpan w:val="3"/>
            <w:vAlign w:val="center"/>
          </w:tcPr>
          <w:p w14:paraId="43BD264B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  <w:vAlign w:val="center"/>
          </w:tcPr>
          <w:p w14:paraId="4A72E8FB" w14:textId="5903264B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10</w:t>
            </w:r>
            <w:r w:rsidRPr="007A41D1">
              <w:rPr>
                <w:rFonts w:ascii="AbuBttal Wael" w:hAnsi="AbuBttal Wael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+ 2</w:t>
            </w:r>
          </w:p>
        </w:tc>
      </w:tr>
      <w:tr w:rsidR="00AF77A4" w:rsidRPr="007A41D1" w14:paraId="38B8EED9" w14:textId="77777777" w:rsidTr="00CF701A">
        <w:trPr>
          <w:jc w:val="center"/>
        </w:trPr>
        <w:tc>
          <w:tcPr>
            <w:tcW w:w="599" w:type="dxa"/>
            <w:vAlign w:val="center"/>
          </w:tcPr>
          <w:p w14:paraId="5CE32B76" w14:textId="0130EE0C" w:rsidR="0049698A" w:rsidRPr="007A41D1" w:rsidRDefault="0049698A" w:rsidP="0049698A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lastRenderedPageBreak/>
              <w:t>2</w:t>
            </w:r>
            <w:r w:rsidR="003243FD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0</w:t>
            </w:r>
          </w:p>
        </w:tc>
        <w:tc>
          <w:tcPr>
            <w:tcW w:w="9685" w:type="dxa"/>
            <w:gridSpan w:val="19"/>
            <w:vAlign w:val="center"/>
          </w:tcPr>
          <w:p w14:paraId="12072F94" w14:textId="15D4DF3E" w:rsidR="00F404E9" w:rsidRPr="007A41D1" w:rsidRDefault="00F404E9" w:rsidP="00F404E9">
            <w:pPr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أجد ناتج الضرب: 3 × 7 =...</w:t>
            </w:r>
          </w:p>
        </w:tc>
      </w:tr>
      <w:tr w:rsidR="00AF77A4" w:rsidRPr="007A41D1" w14:paraId="1D638521" w14:textId="77777777" w:rsidTr="00CF701A">
        <w:trPr>
          <w:jc w:val="center"/>
        </w:trPr>
        <w:tc>
          <w:tcPr>
            <w:tcW w:w="599" w:type="dxa"/>
            <w:vAlign w:val="center"/>
          </w:tcPr>
          <w:p w14:paraId="29AFC982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650" w:type="dxa"/>
            <w:gridSpan w:val="2"/>
            <w:vAlign w:val="center"/>
          </w:tcPr>
          <w:p w14:paraId="57D24F6D" w14:textId="169AACEA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20</w:t>
            </w:r>
          </w:p>
        </w:tc>
        <w:tc>
          <w:tcPr>
            <w:tcW w:w="417" w:type="dxa"/>
            <w:gridSpan w:val="3"/>
            <w:vAlign w:val="center"/>
          </w:tcPr>
          <w:p w14:paraId="3A3DE236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3"/>
            <w:vAlign w:val="center"/>
          </w:tcPr>
          <w:p w14:paraId="731C14BF" w14:textId="69232A50" w:rsidR="00F404E9" w:rsidRPr="00D642CC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642CC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21</w:t>
            </w:r>
          </w:p>
        </w:tc>
        <w:tc>
          <w:tcPr>
            <w:tcW w:w="392" w:type="dxa"/>
            <w:gridSpan w:val="3"/>
            <w:vAlign w:val="center"/>
          </w:tcPr>
          <w:p w14:paraId="1754C924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76" w:type="dxa"/>
            <w:gridSpan w:val="3"/>
            <w:vAlign w:val="center"/>
          </w:tcPr>
          <w:p w14:paraId="2AB53755" w14:textId="3470C9D9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22</w:t>
            </w:r>
          </w:p>
        </w:tc>
        <w:tc>
          <w:tcPr>
            <w:tcW w:w="346" w:type="dxa"/>
            <w:gridSpan w:val="3"/>
            <w:vAlign w:val="center"/>
          </w:tcPr>
          <w:p w14:paraId="051875C6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  <w:vAlign w:val="center"/>
          </w:tcPr>
          <w:p w14:paraId="166AE1C2" w14:textId="6FF07AD8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23</w:t>
            </w:r>
          </w:p>
        </w:tc>
      </w:tr>
      <w:tr w:rsidR="00AF77A4" w:rsidRPr="007A41D1" w14:paraId="662E803E" w14:textId="77777777" w:rsidTr="00CF701A">
        <w:trPr>
          <w:jc w:val="center"/>
        </w:trPr>
        <w:tc>
          <w:tcPr>
            <w:tcW w:w="599" w:type="dxa"/>
            <w:vAlign w:val="center"/>
          </w:tcPr>
          <w:p w14:paraId="0DF6F891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21</w:t>
            </w:r>
          </w:p>
        </w:tc>
        <w:tc>
          <w:tcPr>
            <w:tcW w:w="9685" w:type="dxa"/>
            <w:gridSpan w:val="19"/>
            <w:vAlign w:val="center"/>
          </w:tcPr>
          <w:p w14:paraId="56AA8148" w14:textId="1B604A4F" w:rsidR="00F404E9" w:rsidRPr="007A41D1" w:rsidRDefault="00F404E9" w:rsidP="00F404E9">
            <w:pPr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>تحفظ ليلى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١٠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>آيات من القران الكريم يومياً, أكتب الجملة العددية التي تبين عدد الآيات التي حفظتها ليلى خلال 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٥</w:t>
            </w:r>
            <w:r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 أيام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AF77A4" w:rsidRPr="007A41D1" w14:paraId="5A09BC82" w14:textId="77777777" w:rsidTr="00CF701A">
        <w:trPr>
          <w:jc w:val="center"/>
        </w:trPr>
        <w:tc>
          <w:tcPr>
            <w:tcW w:w="599" w:type="dxa"/>
            <w:vAlign w:val="center"/>
          </w:tcPr>
          <w:p w14:paraId="20FAC99B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650" w:type="dxa"/>
            <w:gridSpan w:val="2"/>
            <w:vAlign w:val="center"/>
          </w:tcPr>
          <w:p w14:paraId="5014F52E" w14:textId="61B76200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Sakkal Majalla" w:hAnsi="Sakkal Majalla" w:cs="mohammad bold art 1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٥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 –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١٠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 xml:space="preserve"> = 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٥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17" w:type="dxa"/>
            <w:gridSpan w:val="3"/>
          </w:tcPr>
          <w:p w14:paraId="4F0ED68D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3"/>
            <w:vAlign w:val="center"/>
          </w:tcPr>
          <w:p w14:paraId="0749CE32" w14:textId="687582CA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Sakkal Majalla" w:hAnsi="Sakkal Majalla" w:cs="mohammad bold art 1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٥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 xml:space="preserve"> + 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١٠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 xml:space="preserve"> =  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١</w:t>
            </w:r>
            <w:r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5</w:t>
            </w:r>
          </w:p>
        </w:tc>
        <w:tc>
          <w:tcPr>
            <w:tcW w:w="392" w:type="dxa"/>
            <w:gridSpan w:val="3"/>
            <w:vAlign w:val="center"/>
          </w:tcPr>
          <w:p w14:paraId="35780804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76" w:type="dxa"/>
            <w:gridSpan w:val="3"/>
            <w:vAlign w:val="center"/>
          </w:tcPr>
          <w:p w14:paraId="58D84F9A" w14:textId="072EE12D" w:rsidR="00F404E9" w:rsidRPr="00E37560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37560">
              <w:rPr>
                <w:rFonts w:ascii="Sakkal Majalla" w:hAnsi="Sakkal Majalla" w:cs="mohammad bold art 1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٥</w:t>
            </w:r>
            <w:r w:rsidRPr="00E37560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 xml:space="preserve"> × </w:t>
            </w:r>
            <w:r w:rsidRPr="00E37560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١٠</w:t>
            </w:r>
            <w:r w:rsidRPr="00E37560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 xml:space="preserve"> = </w:t>
            </w:r>
            <w:r w:rsidRPr="00E37560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٥٠</w:t>
            </w:r>
          </w:p>
        </w:tc>
        <w:tc>
          <w:tcPr>
            <w:tcW w:w="346" w:type="dxa"/>
            <w:gridSpan w:val="3"/>
            <w:vAlign w:val="center"/>
          </w:tcPr>
          <w:p w14:paraId="7D72B217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  <w:vAlign w:val="center"/>
          </w:tcPr>
          <w:p w14:paraId="342712D1" w14:textId="7E9A4E8C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Sakkal Majalla" w:hAnsi="Sakkal Majalla" w:cs="mohammad bold art 1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١٠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 xml:space="preserve"> ÷ 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٥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 xml:space="preserve"> = 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٢</w:t>
            </w:r>
          </w:p>
        </w:tc>
      </w:tr>
      <w:tr w:rsidR="00AF77A4" w:rsidRPr="007A41D1" w14:paraId="1D00B10A" w14:textId="77777777" w:rsidTr="00CF701A">
        <w:trPr>
          <w:jc w:val="center"/>
        </w:trPr>
        <w:tc>
          <w:tcPr>
            <w:tcW w:w="599" w:type="dxa"/>
            <w:vAlign w:val="center"/>
          </w:tcPr>
          <w:p w14:paraId="4291A63C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22</w:t>
            </w:r>
          </w:p>
        </w:tc>
        <w:tc>
          <w:tcPr>
            <w:tcW w:w="9685" w:type="dxa"/>
            <w:gridSpan w:val="19"/>
            <w:vAlign w:val="center"/>
          </w:tcPr>
          <w:p w14:paraId="596F46EC" w14:textId="6760D345" w:rsidR="00F404E9" w:rsidRPr="007A41D1" w:rsidRDefault="00840EE6" w:rsidP="00D720CB">
            <w:pPr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>اشترى خالد 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٥</w:t>
            </w:r>
            <w:r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أقلام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, </w:t>
            </w:r>
            <w:r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وأعطى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أخاه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فهد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قلمين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, </w:t>
            </w:r>
            <w:r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فكم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ريالاً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دفع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خالد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ثمناً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للأقلام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الخمسة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7A41D1">
              <w:rPr>
                <w:rStyle w:val="a8"/>
                <w:rFonts w:ascii="Arial" w:hAnsi="Arial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؟</w:t>
            </w:r>
          </w:p>
        </w:tc>
      </w:tr>
      <w:tr w:rsidR="00AF77A4" w:rsidRPr="007A41D1" w14:paraId="2EACAA31" w14:textId="77777777" w:rsidTr="00CF701A">
        <w:trPr>
          <w:jc w:val="center"/>
        </w:trPr>
        <w:tc>
          <w:tcPr>
            <w:tcW w:w="599" w:type="dxa"/>
            <w:vAlign w:val="center"/>
          </w:tcPr>
          <w:p w14:paraId="3E94964A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650" w:type="dxa"/>
            <w:gridSpan w:val="2"/>
            <w:vAlign w:val="center"/>
          </w:tcPr>
          <w:p w14:paraId="65565D90" w14:textId="5587C409" w:rsidR="00F404E9" w:rsidRPr="007A41D1" w:rsidRDefault="00840EE6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>يمكن حل المسألة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17" w:type="dxa"/>
            <w:gridSpan w:val="3"/>
            <w:vAlign w:val="center"/>
          </w:tcPr>
          <w:p w14:paraId="3D503E7F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3"/>
            <w:vAlign w:val="center"/>
          </w:tcPr>
          <w:p w14:paraId="4A7A582A" w14:textId="5E91CCC0" w:rsidR="00F404E9" w:rsidRPr="00D642CC" w:rsidRDefault="00840EE6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642CC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>لا يمكن حل المسألة لأن المعلومات ناقصة يجب ذكر ثمن القلم</w:t>
            </w:r>
          </w:p>
        </w:tc>
        <w:tc>
          <w:tcPr>
            <w:tcW w:w="392" w:type="dxa"/>
            <w:gridSpan w:val="3"/>
            <w:vAlign w:val="center"/>
          </w:tcPr>
          <w:p w14:paraId="52952EC7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76" w:type="dxa"/>
            <w:gridSpan w:val="3"/>
            <w:vAlign w:val="center"/>
          </w:tcPr>
          <w:p w14:paraId="40307B3C" w14:textId="7C4792EA" w:rsidR="00F404E9" w:rsidRPr="007A41D1" w:rsidRDefault="00840EE6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>لا يمكن حل المسألة لان المعلومات زائدة عدد أقلام لدى وليد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346" w:type="dxa"/>
            <w:gridSpan w:val="3"/>
            <w:vAlign w:val="center"/>
          </w:tcPr>
          <w:p w14:paraId="1EF478B4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  <w:vAlign w:val="center"/>
          </w:tcPr>
          <w:p w14:paraId="23C744F1" w14:textId="5ADE0E46" w:rsidR="00F404E9" w:rsidRPr="007A41D1" w:rsidRDefault="00840EE6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>يمكن حل المسألة ونستطيع إيجاد ثمن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7A41D1">
              <w:rPr>
                <w:rFonts w:ascii="Arial" w:hAnsi="Arial"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الأقلام</w:t>
            </w:r>
          </w:p>
        </w:tc>
      </w:tr>
      <w:tr w:rsidR="00AF77A4" w:rsidRPr="007A41D1" w14:paraId="6419B14F" w14:textId="77777777" w:rsidTr="00CF701A">
        <w:trPr>
          <w:jc w:val="center"/>
        </w:trPr>
        <w:tc>
          <w:tcPr>
            <w:tcW w:w="599" w:type="dxa"/>
            <w:vAlign w:val="center"/>
          </w:tcPr>
          <w:p w14:paraId="3109EF12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23</w:t>
            </w:r>
          </w:p>
        </w:tc>
        <w:tc>
          <w:tcPr>
            <w:tcW w:w="9685" w:type="dxa"/>
            <w:gridSpan w:val="19"/>
            <w:vAlign w:val="center"/>
          </w:tcPr>
          <w:p w14:paraId="65255423" w14:textId="0557E674" w:rsidR="00F404E9" w:rsidRPr="007A41D1" w:rsidRDefault="00840EE6" w:rsidP="00F404E9">
            <w:pPr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وضع طباخٌ </w:t>
            </w:r>
            <w:r w:rsidR="0021607B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9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حب</w:t>
            </w:r>
            <w:r w:rsidR="00FF43AE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ات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بطاطس في </w:t>
            </w:r>
            <w:r w:rsidR="00FF43AE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كل إناء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. فأي جملة عددية تُبين عدد حبات في</w:t>
            </w:r>
            <w:r w:rsidR="00FF43AE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الإ</w:t>
            </w:r>
            <w:r w:rsidR="00FF43AE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ناءين 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؟</w:t>
            </w:r>
            <w:r w:rsidR="00F404E9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</w:tr>
      <w:tr w:rsidR="00AF77A4" w:rsidRPr="007A41D1" w14:paraId="565465A5" w14:textId="77777777" w:rsidTr="00CF701A">
        <w:trPr>
          <w:jc w:val="center"/>
        </w:trPr>
        <w:tc>
          <w:tcPr>
            <w:tcW w:w="599" w:type="dxa"/>
            <w:vAlign w:val="center"/>
          </w:tcPr>
          <w:p w14:paraId="48B4016F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650" w:type="dxa"/>
            <w:gridSpan w:val="2"/>
            <w:vAlign w:val="center"/>
          </w:tcPr>
          <w:p w14:paraId="3CA7E215" w14:textId="2B4E6E49" w:rsidR="00F404E9" w:rsidRPr="007A41D1" w:rsidRDefault="0021607B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9</w:t>
            </w:r>
            <w:r w:rsidR="00840EE6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840EE6" w:rsidRPr="007A41D1">
              <w:rPr>
                <w:rFonts w:ascii="Arial" w:hAnsi="Arial"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="00840EE6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2=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17" w:type="dxa"/>
            <w:gridSpan w:val="3"/>
            <w:vAlign w:val="center"/>
          </w:tcPr>
          <w:p w14:paraId="0F99028B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3"/>
            <w:vAlign w:val="center"/>
          </w:tcPr>
          <w:p w14:paraId="7C0349D6" w14:textId="31029FDB" w:rsidR="00F404E9" w:rsidRPr="007A41D1" w:rsidRDefault="0021607B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9 </w:t>
            </w:r>
            <w:r w:rsidR="00840EE6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+2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840EE6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=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11 </w:t>
            </w:r>
          </w:p>
        </w:tc>
        <w:tc>
          <w:tcPr>
            <w:tcW w:w="392" w:type="dxa"/>
            <w:gridSpan w:val="3"/>
            <w:vAlign w:val="center"/>
          </w:tcPr>
          <w:p w14:paraId="2534918D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76" w:type="dxa"/>
            <w:gridSpan w:val="3"/>
            <w:vAlign w:val="center"/>
          </w:tcPr>
          <w:p w14:paraId="6CC09CF8" w14:textId="6B328701" w:rsidR="00F404E9" w:rsidRPr="00D642CC" w:rsidRDefault="0021607B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642CC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9</w:t>
            </w:r>
            <w:r w:rsidRPr="00D642CC">
              <w:rPr>
                <w:rFonts w:ascii="Arial" w:hAnsi="Arial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840EE6" w:rsidRPr="00D642CC">
              <w:rPr>
                <w:rFonts w:ascii="Arial" w:hAnsi="Arial"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×</w:t>
            </w:r>
            <w:r w:rsidRPr="00D642CC">
              <w:rPr>
                <w:rFonts w:ascii="Arial" w:hAnsi="Arial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840EE6" w:rsidRPr="00D642CC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2=</w:t>
            </w:r>
            <w:r w:rsidRPr="00D642CC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18</w:t>
            </w:r>
          </w:p>
        </w:tc>
        <w:tc>
          <w:tcPr>
            <w:tcW w:w="346" w:type="dxa"/>
            <w:gridSpan w:val="3"/>
            <w:vAlign w:val="center"/>
          </w:tcPr>
          <w:p w14:paraId="3452D2A0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  <w:vAlign w:val="center"/>
          </w:tcPr>
          <w:p w14:paraId="686719C4" w14:textId="7146F4C8" w:rsidR="00F404E9" w:rsidRPr="007A41D1" w:rsidRDefault="0021607B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9 -</w:t>
            </w:r>
            <w:r w:rsidR="00982F6B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2=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7 </w:t>
            </w:r>
          </w:p>
        </w:tc>
      </w:tr>
      <w:tr w:rsidR="00AF77A4" w:rsidRPr="007A41D1" w14:paraId="7D5773FC" w14:textId="77777777" w:rsidTr="00CF701A">
        <w:trPr>
          <w:jc w:val="center"/>
        </w:trPr>
        <w:tc>
          <w:tcPr>
            <w:tcW w:w="599" w:type="dxa"/>
            <w:vAlign w:val="center"/>
          </w:tcPr>
          <w:p w14:paraId="7ECC44ED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24</w:t>
            </w:r>
          </w:p>
        </w:tc>
        <w:tc>
          <w:tcPr>
            <w:tcW w:w="9685" w:type="dxa"/>
            <w:gridSpan w:val="19"/>
            <w:vAlign w:val="center"/>
          </w:tcPr>
          <w:p w14:paraId="78656F56" w14:textId="4EC0148B" w:rsidR="00F404E9" w:rsidRPr="007A41D1" w:rsidRDefault="000F0F29" w:rsidP="00D720CB">
            <w:pPr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انظر إلى الجملة العددية :</w:t>
            </w:r>
            <w:r w:rsidR="00D720CB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9</w:t>
            </w:r>
            <w:r w:rsidR="00F55696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F55696" w:rsidRPr="007A41D1">
              <w:rPr>
                <w:rFonts w:ascii="Arial" w:hAnsi="Arial"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="00F55696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.... = 9</w:t>
            </w:r>
          </w:p>
          <w:p w14:paraId="48C309B0" w14:textId="08F163DF" w:rsidR="009D5BA4" w:rsidRPr="007A41D1" w:rsidRDefault="009D5BA4" w:rsidP="00F55696">
            <w:pPr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أي الأعداد التالية تجعل الجملة العددية صحيحة؟</w:t>
            </w:r>
          </w:p>
        </w:tc>
      </w:tr>
      <w:tr w:rsidR="00AF77A4" w:rsidRPr="007A41D1" w14:paraId="1666B93C" w14:textId="77777777" w:rsidTr="00CF701A">
        <w:trPr>
          <w:jc w:val="center"/>
        </w:trPr>
        <w:tc>
          <w:tcPr>
            <w:tcW w:w="599" w:type="dxa"/>
            <w:vAlign w:val="center"/>
          </w:tcPr>
          <w:p w14:paraId="1F097C97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650" w:type="dxa"/>
            <w:gridSpan w:val="2"/>
            <w:vAlign w:val="center"/>
          </w:tcPr>
          <w:p w14:paraId="49FD7204" w14:textId="09437A0E" w:rsidR="00F404E9" w:rsidRPr="00D642CC" w:rsidRDefault="000F0F2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642CC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417" w:type="dxa"/>
            <w:gridSpan w:val="3"/>
            <w:vAlign w:val="center"/>
          </w:tcPr>
          <w:p w14:paraId="1B0BD008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3"/>
            <w:vAlign w:val="center"/>
          </w:tcPr>
          <w:p w14:paraId="2F388ECF" w14:textId="7A507475" w:rsidR="00F404E9" w:rsidRPr="007A41D1" w:rsidRDefault="000F0F2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392" w:type="dxa"/>
            <w:gridSpan w:val="3"/>
            <w:vAlign w:val="center"/>
          </w:tcPr>
          <w:p w14:paraId="27CB751D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76" w:type="dxa"/>
            <w:gridSpan w:val="3"/>
            <w:vAlign w:val="center"/>
          </w:tcPr>
          <w:p w14:paraId="4358B22D" w14:textId="52A0A4DB" w:rsidR="00F404E9" w:rsidRPr="007A41D1" w:rsidRDefault="000F0F2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81</w:t>
            </w:r>
          </w:p>
        </w:tc>
        <w:tc>
          <w:tcPr>
            <w:tcW w:w="346" w:type="dxa"/>
            <w:gridSpan w:val="3"/>
            <w:vAlign w:val="center"/>
          </w:tcPr>
          <w:p w14:paraId="3CB83D9E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  <w:vAlign w:val="center"/>
          </w:tcPr>
          <w:p w14:paraId="0320A501" w14:textId="5F9FBAFD" w:rsidR="00F404E9" w:rsidRPr="007A41D1" w:rsidRDefault="000F0F2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100</w:t>
            </w:r>
          </w:p>
        </w:tc>
      </w:tr>
      <w:tr w:rsidR="00AF77A4" w:rsidRPr="007A41D1" w14:paraId="5D0A91D0" w14:textId="77777777" w:rsidTr="00CF701A">
        <w:trPr>
          <w:jc w:val="center"/>
        </w:trPr>
        <w:tc>
          <w:tcPr>
            <w:tcW w:w="599" w:type="dxa"/>
            <w:vAlign w:val="center"/>
          </w:tcPr>
          <w:p w14:paraId="7DDCEA2B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25</w:t>
            </w:r>
          </w:p>
        </w:tc>
        <w:tc>
          <w:tcPr>
            <w:tcW w:w="9685" w:type="dxa"/>
            <w:gridSpan w:val="19"/>
            <w:vAlign w:val="center"/>
          </w:tcPr>
          <w:p w14:paraId="54410285" w14:textId="55A5F971" w:rsidR="00F404E9" w:rsidRPr="007A41D1" w:rsidRDefault="000F0F29" w:rsidP="000F0F29">
            <w:pPr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اشترت نورة 4 قصص لتوزعها على أبنائها محمد وريم وسارة وعبدالرحمن بالتساوي,فكم قصة سيأخذ كل منهم؟</w:t>
            </w:r>
          </w:p>
        </w:tc>
      </w:tr>
      <w:tr w:rsidR="00AF77A4" w:rsidRPr="007A41D1" w14:paraId="33DB11E1" w14:textId="77777777" w:rsidTr="00CF701A">
        <w:trPr>
          <w:jc w:val="center"/>
        </w:trPr>
        <w:tc>
          <w:tcPr>
            <w:tcW w:w="599" w:type="dxa"/>
            <w:vAlign w:val="center"/>
          </w:tcPr>
          <w:p w14:paraId="7988CF2C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650" w:type="dxa"/>
            <w:gridSpan w:val="2"/>
            <w:vAlign w:val="center"/>
          </w:tcPr>
          <w:p w14:paraId="1080B96F" w14:textId="725728A8" w:rsidR="00F404E9" w:rsidRPr="00D642CC" w:rsidRDefault="000F0F2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642CC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417" w:type="dxa"/>
            <w:gridSpan w:val="3"/>
            <w:vAlign w:val="center"/>
          </w:tcPr>
          <w:p w14:paraId="355680E9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3"/>
            <w:vAlign w:val="center"/>
          </w:tcPr>
          <w:p w14:paraId="529C3D37" w14:textId="19C96E46" w:rsidR="00F404E9" w:rsidRPr="007A41D1" w:rsidRDefault="000F0F2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392" w:type="dxa"/>
            <w:gridSpan w:val="3"/>
            <w:vAlign w:val="center"/>
          </w:tcPr>
          <w:p w14:paraId="4EE54743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76" w:type="dxa"/>
            <w:gridSpan w:val="3"/>
            <w:vAlign w:val="center"/>
          </w:tcPr>
          <w:p w14:paraId="4CEBBED7" w14:textId="6C07F937" w:rsidR="00F404E9" w:rsidRPr="007A41D1" w:rsidRDefault="000F0F2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346" w:type="dxa"/>
            <w:gridSpan w:val="3"/>
            <w:vAlign w:val="center"/>
          </w:tcPr>
          <w:p w14:paraId="0B050E5B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  <w:vAlign w:val="center"/>
          </w:tcPr>
          <w:p w14:paraId="5C048123" w14:textId="15813EF7" w:rsidR="00F404E9" w:rsidRPr="007A41D1" w:rsidRDefault="000F0F2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</w:p>
        </w:tc>
      </w:tr>
      <w:tr w:rsidR="00AF77A4" w:rsidRPr="007A41D1" w14:paraId="54036418" w14:textId="77777777" w:rsidTr="00CF701A">
        <w:trPr>
          <w:jc w:val="center"/>
        </w:trPr>
        <w:tc>
          <w:tcPr>
            <w:tcW w:w="599" w:type="dxa"/>
            <w:vAlign w:val="center"/>
          </w:tcPr>
          <w:p w14:paraId="7649A95F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26</w:t>
            </w:r>
          </w:p>
        </w:tc>
        <w:tc>
          <w:tcPr>
            <w:tcW w:w="9685" w:type="dxa"/>
            <w:gridSpan w:val="19"/>
            <w:vAlign w:val="center"/>
          </w:tcPr>
          <w:p w14:paraId="02F38A0A" w14:textId="4D0010B6" w:rsidR="00F404E9" w:rsidRPr="007A41D1" w:rsidRDefault="000F0F29" w:rsidP="00F404E9">
            <w:pPr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قسمت ريم 16 </w:t>
            </w:r>
            <w:r w:rsidRPr="007A41D1">
              <w:rPr>
                <w:rFonts w:ascii="Arial" w:hAnsi="Arial"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2 = 8</w:t>
            </w:r>
            <w:r w:rsidR="009D5BA4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, أي المسائل التالية تحلها لتتحقق من إجابتها؟</w:t>
            </w:r>
          </w:p>
        </w:tc>
      </w:tr>
      <w:tr w:rsidR="00AF77A4" w:rsidRPr="007A41D1" w14:paraId="5B04A4A3" w14:textId="77777777" w:rsidTr="00CF701A">
        <w:trPr>
          <w:jc w:val="center"/>
        </w:trPr>
        <w:tc>
          <w:tcPr>
            <w:tcW w:w="599" w:type="dxa"/>
            <w:vAlign w:val="center"/>
          </w:tcPr>
          <w:p w14:paraId="2123CAFC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650" w:type="dxa"/>
            <w:gridSpan w:val="2"/>
            <w:vAlign w:val="center"/>
          </w:tcPr>
          <w:p w14:paraId="752EDCFE" w14:textId="27891CBF" w:rsidR="00F404E9" w:rsidRPr="007A41D1" w:rsidRDefault="00A03E5B" w:rsidP="00A03E5B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8</w:t>
            </w:r>
            <w:r w:rsidR="009D5BA4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r w:rsidR="009D5BA4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2=</w:t>
            </w:r>
          </w:p>
          <w:p w14:paraId="21E0E600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7" w:type="dxa"/>
            <w:gridSpan w:val="3"/>
          </w:tcPr>
          <w:p w14:paraId="4BE44CDD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3"/>
            <w:vAlign w:val="center"/>
          </w:tcPr>
          <w:p w14:paraId="1065A356" w14:textId="3C95D105" w:rsidR="00F404E9" w:rsidRPr="00D642CC" w:rsidRDefault="009D5BA4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642CC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8 </w:t>
            </w:r>
            <w:r w:rsidRPr="00D642CC">
              <w:rPr>
                <w:rFonts w:ascii="Arial" w:hAnsi="Arial"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×</w:t>
            </w:r>
            <w:r w:rsidRPr="00D642CC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2</w:t>
            </w:r>
          </w:p>
        </w:tc>
        <w:tc>
          <w:tcPr>
            <w:tcW w:w="392" w:type="dxa"/>
            <w:gridSpan w:val="3"/>
            <w:vAlign w:val="center"/>
          </w:tcPr>
          <w:p w14:paraId="2637E70C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76" w:type="dxa"/>
            <w:gridSpan w:val="3"/>
            <w:vAlign w:val="center"/>
          </w:tcPr>
          <w:p w14:paraId="49A771CE" w14:textId="4330B6A2" w:rsidR="00F404E9" w:rsidRPr="007A41D1" w:rsidRDefault="009D5BA4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8 + 2</w:t>
            </w:r>
          </w:p>
        </w:tc>
        <w:tc>
          <w:tcPr>
            <w:tcW w:w="346" w:type="dxa"/>
            <w:gridSpan w:val="3"/>
            <w:vAlign w:val="center"/>
          </w:tcPr>
          <w:p w14:paraId="37C5B963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  <w:vAlign w:val="center"/>
          </w:tcPr>
          <w:p w14:paraId="3765E4BB" w14:textId="10B54401" w:rsidR="00F404E9" w:rsidRPr="007A41D1" w:rsidRDefault="009D5BA4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8 </w:t>
            </w:r>
            <w:r w:rsidRPr="007A41D1">
              <w:rPr>
                <w:rFonts w:ascii="Arial" w:hAnsi="Arial"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2 =</w:t>
            </w:r>
          </w:p>
        </w:tc>
      </w:tr>
      <w:tr w:rsidR="00AF77A4" w:rsidRPr="007A41D1" w14:paraId="0455CCD0" w14:textId="77777777" w:rsidTr="00CF701A">
        <w:trPr>
          <w:jc w:val="center"/>
        </w:trPr>
        <w:tc>
          <w:tcPr>
            <w:tcW w:w="599" w:type="dxa"/>
            <w:vAlign w:val="center"/>
          </w:tcPr>
          <w:p w14:paraId="5C2CDEB9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27</w:t>
            </w:r>
          </w:p>
        </w:tc>
        <w:tc>
          <w:tcPr>
            <w:tcW w:w="9685" w:type="dxa"/>
            <w:gridSpan w:val="19"/>
            <w:vAlign w:val="center"/>
          </w:tcPr>
          <w:p w14:paraId="23B22583" w14:textId="33E96D38" w:rsidR="00F404E9" w:rsidRPr="007A41D1" w:rsidRDefault="009D5BA4" w:rsidP="009D5BA4">
            <w:pPr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إذا كان 3 </w:t>
            </w:r>
            <w:r w:rsidRPr="007A41D1">
              <w:rPr>
                <w:rFonts w:ascii="Arial" w:hAnsi="Arial"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×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5 </w:t>
            </w:r>
            <w:r w:rsidRPr="007A41D1">
              <w:rPr>
                <w:rFonts w:ascii="Arial" w:hAnsi="Arial"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×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2 = 30 , فما ناتج  2 </w:t>
            </w:r>
            <w:r w:rsidRPr="007A41D1">
              <w:rPr>
                <w:rFonts w:ascii="Arial" w:hAnsi="Arial"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×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3 </w:t>
            </w:r>
            <w:r w:rsidRPr="007A41D1">
              <w:rPr>
                <w:rFonts w:ascii="Arial" w:hAnsi="Arial"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×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5؟</w:t>
            </w:r>
          </w:p>
        </w:tc>
      </w:tr>
      <w:tr w:rsidR="00AF77A4" w:rsidRPr="007A41D1" w14:paraId="3E278B94" w14:textId="77777777" w:rsidTr="00CF701A">
        <w:trPr>
          <w:jc w:val="center"/>
        </w:trPr>
        <w:tc>
          <w:tcPr>
            <w:tcW w:w="599" w:type="dxa"/>
            <w:vAlign w:val="center"/>
          </w:tcPr>
          <w:p w14:paraId="6A9F0035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650" w:type="dxa"/>
            <w:gridSpan w:val="2"/>
            <w:vAlign w:val="center"/>
          </w:tcPr>
          <w:p w14:paraId="70D7D761" w14:textId="657DB9AC" w:rsidR="00F404E9" w:rsidRPr="007A41D1" w:rsidRDefault="0029426A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417" w:type="dxa"/>
            <w:gridSpan w:val="3"/>
          </w:tcPr>
          <w:p w14:paraId="236E942F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3"/>
            <w:vAlign w:val="center"/>
          </w:tcPr>
          <w:p w14:paraId="643790EF" w14:textId="69DE1FF8" w:rsidR="00F404E9" w:rsidRPr="007A41D1" w:rsidRDefault="0029426A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25</w:t>
            </w:r>
          </w:p>
        </w:tc>
        <w:tc>
          <w:tcPr>
            <w:tcW w:w="392" w:type="dxa"/>
            <w:gridSpan w:val="3"/>
            <w:vAlign w:val="center"/>
          </w:tcPr>
          <w:p w14:paraId="42C01410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76" w:type="dxa"/>
            <w:gridSpan w:val="3"/>
            <w:vAlign w:val="center"/>
          </w:tcPr>
          <w:p w14:paraId="5DCE9196" w14:textId="2894D218" w:rsidR="00F404E9" w:rsidRPr="00D642CC" w:rsidRDefault="0029426A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642CC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30</w:t>
            </w:r>
          </w:p>
        </w:tc>
        <w:tc>
          <w:tcPr>
            <w:tcW w:w="346" w:type="dxa"/>
            <w:gridSpan w:val="3"/>
            <w:vAlign w:val="center"/>
          </w:tcPr>
          <w:p w14:paraId="58B41749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  <w:vAlign w:val="center"/>
          </w:tcPr>
          <w:p w14:paraId="0FEE25A9" w14:textId="4709E9FB" w:rsidR="00F404E9" w:rsidRPr="007A41D1" w:rsidRDefault="0029426A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60</w:t>
            </w:r>
          </w:p>
        </w:tc>
      </w:tr>
      <w:tr w:rsidR="00AF77A4" w:rsidRPr="007A41D1" w14:paraId="06CC3049" w14:textId="77777777" w:rsidTr="00CF701A">
        <w:trPr>
          <w:jc w:val="center"/>
        </w:trPr>
        <w:tc>
          <w:tcPr>
            <w:tcW w:w="599" w:type="dxa"/>
            <w:vAlign w:val="center"/>
          </w:tcPr>
          <w:p w14:paraId="0E2275AD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28</w:t>
            </w:r>
          </w:p>
        </w:tc>
        <w:tc>
          <w:tcPr>
            <w:tcW w:w="9685" w:type="dxa"/>
            <w:gridSpan w:val="19"/>
            <w:vAlign w:val="center"/>
          </w:tcPr>
          <w:p w14:paraId="6D3DCBF6" w14:textId="62EC4BBE" w:rsidR="0029426A" w:rsidRPr="007A41D1" w:rsidRDefault="0029426A" w:rsidP="00D720CB">
            <w:pPr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انظر إلى الجملة العددية :</w:t>
            </w:r>
            <w:r w:rsidR="00D720CB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3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A41D1">
              <w:rPr>
                <w:rFonts w:ascii="Arial" w:hAnsi="Arial"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×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8 = .....</w:t>
            </w:r>
          </w:p>
          <w:p w14:paraId="5B091735" w14:textId="76C69346" w:rsidR="00F404E9" w:rsidRPr="007A41D1" w:rsidRDefault="0029426A" w:rsidP="0029426A">
            <w:pPr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أي الأعداد التالية تجعل الجملة العددية صحيحة؟</w:t>
            </w:r>
          </w:p>
        </w:tc>
      </w:tr>
      <w:tr w:rsidR="00AF77A4" w:rsidRPr="007A41D1" w14:paraId="5037E60D" w14:textId="77777777" w:rsidTr="00CF701A">
        <w:trPr>
          <w:jc w:val="center"/>
        </w:trPr>
        <w:tc>
          <w:tcPr>
            <w:tcW w:w="599" w:type="dxa"/>
            <w:vAlign w:val="center"/>
          </w:tcPr>
          <w:p w14:paraId="626526CD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650" w:type="dxa"/>
            <w:gridSpan w:val="2"/>
            <w:vAlign w:val="center"/>
          </w:tcPr>
          <w:p w14:paraId="5D8E6ED9" w14:textId="279EE6D6" w:rsidR="00F404E9" w:rsidRPr="00D642CC" w:rsidRDefault="0029426A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642CC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24</w:t>
            </w:r>
          </w:p>
        </w:tc>
        <w:tc>
          <w:tcPr>
            <w:tcW w:w="417" w:type="dxa"/>
            <w:gridSpan w:val="3"/>
          </w:tcPr>
          <w:p w14:paraId="3C3F55A5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3"/>
            <w:vAlign w:val="center"/>
          </w:tcPr>
          <w:p w14:paraId="64C57A79" w14:textId="34A53A9E" w:rsidR="00F404E9" w:rsidRPr="007A41D1" w:rsidRDefault="0029426A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20</w:t>
            </w:r>
          </w:p>
        </w:tc>
        <w:tc>
          <w:tcPr>
            <w:tcW w:w="392" w:type="dxa"/>
            <w:gridSpan w:val="3"/>
            <w:vAlign w:val="center"/>
          </w:tcPr>
          <w:p w14:paraId="06F86481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76" w:type="dxa"/>
            <w:gridSpan w:val="3"/>
            <w:vAlign w:val="center"/>
          </w:tcPr>
          <w:p w14:paraId="02345599" w14:textId="0D8F338E" w:rsidR="00F404E9" w:rsidRPr="007A41D1" w:rsidRDefault="0029426A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21</w:t>
            </w:r>
          </w:p>
        </w:tc>
        <w:tc>
          <w:tcPr>
            <w:tcW w:w="346" w:type="dxa"/>
            <w:gridSpan w:val="3"/>
            <w:vAlign w:val="center"/>
          </w:tcPr>
          <w:p w14:paraId="2CC492EB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  <w:vAlign w:val="center"/>
          </w:tcPr>
          <w:p w14:paraId="0C450E07" w14:textId="57DA4831" w:rsidR="00F404E9" w:rsidRPr="007A41D1" w:rsidRDefault="0029426A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25</w:t>
            </w:r>
          </w:p>
        </w:tc>
      </w:tr>
      <w:tr w:rsidR="00AF77A4" w:rsidRPr="007A41D1" w14:paraId="5A9A14BF" w14:textId="77777777" w:rsidTr="00CF701A">
        <w:trPr>
          <w:jc w:val="center"/>
        </w:trPr>
        <w:tc>
          <w:tcPr>
            <w:tcW w:w="599" w:type="dxa"/>
            <w:vAlign w:val="center"/>
          </w:tcPr>
          <w:p w14:paraId="0B8173D1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29</w:t>
            </w:r>
          </w:p>
        </w:tc>
        <w:tc>
          <w:tcPr>
            <w:tcW w:w="9685" w:type="dxa"/>
            <w:gridSpan w:val="19"/>
            <w:vAlign w:val="center"/>
          </w:tcPr>
          <w:p w14:paraId="6A625D16" w14:textId="3E014D3B" w:rsidR="00F404E9" w:rsidRPr="007A41D1" w:rsidRDefault="009A623E" w:rsidP="00D720CB">
            <w:pPr>
              <w:rPr>
                <w:rFonts w:cs="mohammad bold art 1"/>
                <w:b/>
                <w:bCs/>
                <w:color w:val="000000" w:themeColor="text1"/>
                <w:sz w:val="28"/>
                <w:szCs w:val="28"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أجد ناتج الضرب:</w:t>
            </w:r>
            <w:r w:rsidR="00D720CB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2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A41D1">
              <w:rPr>
                <w:rFonts w:ascii="Arial" w:hAnsi="Arial"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×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2 </w:t>
            </w:r>
            <w:r w:rsidRPr="007A41D1">
              <w:rPr>
                <w:rFonts w:ascii="Arial" w:hAnsi="Arial"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×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2 =......</w:t>
            </w:r>
          </w:p>
        </w:tc>
      </w:tr>
      <w:tr w:rsidR="00AF77A4" w:rsidRPr="007A41D1" w14:paraId="5E89499A" w14:textId="77777777" w:rsidTr="00CF701A">
        <w:trPr>
          <w:jc w:val="center"/>
        </w:trPr>
        <w:tc>
          <w:tcPr>
            <w:tcW w:w="599" w:type="dxa"/>
            <w:vAlign w:val="center"/>
          </w:tcPr>
          <w:p w14:paraId="33646D5E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  <w:p w14:paraId="641ABFFF" w14:textId="1E22AD70" w:rsidR="00FB7BBC" w:rsidRPr="007A41D1" w:rsidRDefault="00FB7BBC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50" w:type="dxa"/>
            <w:gridSpan w:val="2"/>
            <w:vAlign w:val="center"/>
          </w:tcPr>
          <w:p w14:paraId="714486F4" w14:textId="2794C054" w:rsidR="00F404E9" w:rsidRPr="007A41D1" w:rsidRDefault="009A623E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12</w:t>
            </w:r>
          </w:p>
        </w:tc>
        <w:tc>
          <w:tcPr>
            <w:tcW w:w="417" w:type="dxa"/>
            <w:gridSpan w:val="3"/>
          </w:tcPr>
          <w:p w14:paraId="6CFA3F5D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3"/>
            <w:vAlign w:val="center"/>
          </w:tcPr>
          <w:p w14:paraId="575DD562" w14:textId="10A32591" w:rsidR="00F404E9" w:rsidRPr="00D642CC" w:rsidRDefault="009A623E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642CC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392" w:type="dxa"/>
            <w:gridSpan w:val="3"/>
            <w:vAlign w:val="center"/>
          </w:tcPr>
          <w:p w14:paraId="45D00185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76" w:type="dxa"/>
            <w:gridSpan w:val="3"/>
            <w:vAlign w:val="center"/>
          </w:tcPr>
          <w:p w14:paraId="57D71AE4" w14:textId="33F22312" w:rsidR="00F404E9" w:rsidRPr="007A41D1" w:rsidRDefault="009A623E" w:rsidP="009A623E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346" w:type="dxa"/>
            <w:gridSpan w:val="3"/>
            <w:vAlign w:val="center"/>
          </w:tcPr>
          <w:p w14:paraId="722F72EB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  <w:vAlign w:val="center"/>
          </w:tcPr>
          <w:p w14:paraId="21589643" w14:textId="646A40DB" w:rsidR="00F404E9" w:rsidRPr="007A41D1" w:rsidRDefault="009A623E" w:rsidP="009A623E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15</w:t>
            </w:r>
          </w:p>
        </w:tc>
      </w:tr>
      <w:tr w:rsidR="00AF77A4" w:rsidRPr="007A41D1" w14:paraId="5DB353FD" w14:textId="77777777" w:rsidTr="00CF701A">
        <w:trPr>
          <w:jc w:val="center"/>
        </w:trPr>
        <w:tc>
          <w:tcPr>
            <w:tcW w:w="599" w:type="dxa"/>
            <w:vAlign w:val="center"/>
          </w:tcPr>
          <w:p w14:paraId="53D97ACD" w14:textId="37257D28" w:rsidR="00AF77A4" w:rsidRPr="007A41D1" w:rsidRDefault="00F404E9" w:rsidP="00AF77A4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30</w:t>
            </w:r>
          </w:p>
        </w:tc>
        <w:tc>
          <w:tcPr>
            <w:tcW w:w="9685" w:type="dxa"/>
            <w:gridSpan w:val="19"/>
            <w:vAlign w:val="center"/>
          </w:tcPr>
          <w:p w14:paraId="5948ECDA" w14:textId="4F72811E" w:rsidR="00F404E9" w:rsidRPr="007A41D1" w:rsidRDefault="0029426A" w:rsidP="00AF77A4">
            <w:pPr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انظر إلى الجملة العددية </w:t>
            </w:r>
            <w:r w:rsidR="00AF77A4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4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A41D1">
              <w:rPr>
                <w:rFonts w:ascii="Arial" w:hAnsi="Arial"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×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.... = 16</w:t>
            </w:r>
            <w:r w:rsidR="00AF77A4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 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أي الأعداد التالية تجعل الجملة العددية صحيحة؟</w:t>
            </w:r>
          </w:p>
        </w:tc>
      </w:tr>
      <w:tr w:rsidR="00AF77A4" w:rsidRPr="007A41D1" w14:paraId="2FA87C92" w14:textId="77777777" w:rsidTr="00CF701A">
        <w:trPr>
          <w:jc w:val="center"/>
        </w:trPr>
        <w:tc>
          <w:tcPr>
            <w:tcW w:w="599" w:type="dxa"/>
            <w:vAlign w:val="center"/>
          </w:tcPr>
          <w:p w14:paraId="43AA0739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650" w:type="dxa"/>
            <w:gridSpan w:val="2"/>
            <w:vAlign w:val="center"/>
          </w:tcPr>
          <w:p w14:paraId="6CE3E847" w14:textId="73B3916E" w:rsidR="00F404E9" w:rsidRPr="007A41D1" w:rsidRDefault="0029426A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17" w:type="dxa"/>
            <w:gridSpan w:val="3"/>
          </w:tcPr>
          <w:p w14:paraId="7E52CC13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3"/>
            <w:vAlign w:val="center"/>
          </w:tcPr>
          <w:p w14:paraId="496BDE7A" w14:textId="4ADF220B" w:rsidR="00F404E9" w:rsidRPr="007A41D1" w:rsidRDefault="0029426A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392" w:type="dxa"/>
            <w:gridSpan w:val="3"/>
            <w:vAlign w:val="center"/>
          </w:tcPr>
          <w:p w14:paraId="4A42C59D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76" w:type="dxa"/>
            <w:gridSpan w:val="3"/>
            <w:vAlign w:val="center"/>
          </w:tcPr>
          <w:p w14:paraId="7EA3E2F6" w14:textId="6D29EE37" w:rsidR="00F404E9" w:rsidRPr="00D642CC" w:rsidRDefault="0029426A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642CC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346" w:type="dxa"/>
            <w:gridSpan w:val="3"/>
            <w:vAlign w:val="center"/>
          </w:tcPr>
          <w:p w14:paraId="7046E9C8" w14:textId="77777777" w:rsidR="00F404E9" w:rsidRPr="007A41D1" w:rsidRDefault="00F404E9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  <w:vAlign w:val="center"/>
          </w:tcPr>
          <w:p w14:paraId="6B838594" w14:textId="7CA4953C" w:rsidR="00F404E9" w:rsidRPr="007A41D1" w:rsidRDefault="0029426A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6</w:t>
            </w:r>
          </w:p>
        </w:tc>
      </w:tr>
      <w:tr w:rsidR="00AF77A4" w:rsidRPr="007A41D1" w14:paraId="340900B3" w14:textId="77777777" w:rsidTr="00CF701A">
        <w:trPr>
          <w:jc w:val="center"/>
        </w:trPr>
        <w:tc>
          <w:tcPr>
            <w:tcW w:w="599" w:type="dxa"/>
            <w:vAlign w:val="center"/>
          </w:tcPr>
          <w:p w14:paraId="1DBDD9D8" w14:textId="614EDD8A" w:rsidR="00840EE6" w:rsidRPr="007A41D1" w:rsidRDefault="00840EE6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lastRenderedPageBreak/>
              <w:t>31</w:t>
            </w:r>
          </w:p>
        </w:tc>
        <w:tc>
          <w:tcPr>
            <w:tcW w:w="9685" w:type="dxa"/>
            <w:gridSpan w:val="19"/>
            <w:vAlign w:val="center"/>
          </w:tcPr>
          <w:p w14:paraId="454F9CA9" w14:textId="6B998559" w:rsidR="00840EE6" w:rsidRPr="007A41D1" w:rsidRDefault="00375A92" w:rsidP="0029426A">
            <w:pPr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7A41D1"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58246" behindDoc="1" locked="0" layoutInCell="1" allowOverlap="1" wp14:anchorId="1C77F33D" wp14:editId="2C5DFF0C">
                  <wp:simplePos x="0" y="0"/>
                  <wp:positionH relativeFrom="column">
                    <wp:posOffset>-1852930</wp:posOffset>
                  </wp:positionH>
                  <wp:positionV relativeFrom="paragraph">
                    <wp:posOffset>-6350</wp:posOffset>
                  </wp:positionV>
                  <wp:extent cx="1748790" cy="688340"/>
                  <wp:effectExtent l="0" t="0" r="3810" b="0"/>
                  <wp:wrapTight wrapText="bothSides">
                    <wp:wrapPolygon edited="0">
                      <wp:start x="0" y="0"/>
                      <wp:lineTo x="0" y="20923"/>
                      <wp:lineTo x="21412" y="20923"/>
                      <wp:lineTo x="21412" y="0"/>
                      <wp:lineTo x="0" y="0"/>
                    </wp:wrapPolygon>
                  </wp:wrapTight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68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426A"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>أكتبِ</w:t>
            </w:r>
            <w:r w:rsidR="0029426A"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="0029426A"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>جملة الضرب المناسبة التي تعبر عن الشبكة أدناه</w:t>
            </w:r>
            <w:r w:rsidR="0029426A"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 xml:space="preserve"> :</w:t>
            </w:r>
          </w:p>
          <w:p w14:paraId="10AF66D7" w14:textId="387E97FD" w:rsidR="0029426A" w:rsidRPr="007A41D1" w:rsidRDefault="0029426A" w:rsidP="0029426A">
            <w:pPr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AF77A4" w:rsidRPr="007A41D1" w14:paraId="3BB0CF73" w14:textId="77777777" w:rsidTr="00CF701A">
        <w:trPr>
          <w:jc w:val="center"/>
        </w:trPr>
        <w:tc>
          <w:tcPr>
            <w:tcW w:w="599" w:type="dxa"/>
            <w:vAlign w:val="center"/>
          </w:tcPr>
          <w:p w14:paraId="4F688B98" w14:textId="54B5592E" w:rsidR="00840EE6" w:rsidRPr="007A41D1" w:rsidRDefault="0029426A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650" w:type="dxa"/>
            <w:gridSpan w:val="2"/>
            <w:vAlign w:val="center"/>
          </w:tcPr>
          <w:p w14:paraId="78C01F88" w14:textId="03D10DB8" w:rsidR="00840EE6" w:rsidRPr="007A41D1" w:rsidRDefault="00375A92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7A41D1">
              <w:rPr>
                <w:rFonts w:ascii="Sakkal Majalla" w:hAnsi="Sakkal Majalla" w:cs="mohammad bold art 1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٣</w:t>
            </w:r>
            <w:r w:rsidRPr="007A41D1">
              <w:rPr>
                <w:rFonts w:ascii="Arial" w:hAnsi="Arial" w:cs="mohammad bold art 1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  ×  </w:t>
            </w:r>
            <w:r w:rsidRPr="007A41D1">
              <w:rPr>
                <w:rFonts w:ascii="Sakkal Majalla" w:hAnsi="Sakkal Majalla" w:cs="mohammad bold art 1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3</w:t>
            </w:r>
            <w:r w:rsidRPr="007A41D1">
              <w:rPr>
                <w:rFonts w:ascii="Arial" w:hAnsi="Arial" w:cs="mohammad bold art 1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 = </w:t>
            </w:r>
            <w:r w:rsidRPr="007A41D1">
              <w:rPr>
                <w:rFonts w:ascii="Sakkal Majalla" w:hAnsi="Sakkal Majalla" w:cs="mohammad bold art 1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9</w:t>
            </w:r>
          </w:p>
        </w:tc>
        <w:tc>
          <w:tcPr>
            <w:tcW w:w="417" w:type="dxa"/>
            <w:gridSpan w:val="3"/>
          </w:tcPr>
          <w:p w14:paraId="7D869206" w14:textId="4185FC2B" w:rsidR="00840EE6" w:rsidRPr="007A41D1" w:rsidRDefault="0029426A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3"/>
            <w:vAlign w:val="center"/>
          </w:tcPr>
          <w:p w14:paraId="2E9CE67E" w14:textId="7405C920" w:rsidR="00840EE6" w:rsidRPr="00E37560" w:rsidRDefault="00375A92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E37560">
              <w:rPr>
                <w:rFonts w:ascii="Sakkal Majalla" w:hAnsi="Sakkal Majalla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  <w:r w:rsidRPr="00E37560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× </w:t>
            </w:r>
            <w:r w:rsidRPr="00E37560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5</w:t>
            </w:r>
            <w:r w:rsidRPr="00E37560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 = </w:t>
            </w:r>
            <w:r w:rsidRPr="00E37560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١0</w:t>
            </w:r>
          </w:p>
        </w:tc>
        <w:tc>
          <w:tcPr>
            <w:tcW w:w="392" w:type="dxa"/>
            <w:gridSpan w:val="3"/>
            <w:vAlign w:val="center"/>
          </w:tcPr>
          <w:p w14:paraId="5443426B" w14:textId="1DCE0C0E" w:rsidR="00840EE6" w:rsidRPr="007A41D1" w:rsidRDefault="0029426A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76" w:type="dxa"/>
            <w:gridSpan w:val="3"/>
            <w:vAlign w:val="center"/>
          </w:tcPr>
          <w:p w14:paraId="3357EA20" w14:textId="4C3302A0" w:rsidR="00840EE6" w:rsidRPr="007A41D1" w:rsidRDefault="00375A92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7A41D1">
              <w:rPr>
                <w:rFonts w:ascii="Sakkal Majalla" w:hAnsi="Sakkal Majalla" w:cs="mohammad bold art 1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٣</w:t>
            </w:r>
            <w:r w:rsidRPr="007A41D1">
              <w:rPr>
                <w:rFonts w:ascii="Arial" w:hAnsi="Arial" w:cs="mohammad bold art 1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 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× 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5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 = 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1</w:t>
            </w:r>
            <w:r w:rsidRPr="007A41D1">
              <w:rPr>
                <w:rStyle w:val="a8"/>
                <w:rFonts w:cs="mohammad bold art 1" w:hint="cs"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346" w:type="dxa"/>
            <w:gridSpan w:val="3"/>
            <w:vAlign w:val="center"/>
          </w:tcPr>
          <w:p w14:paraId="4EBD8CA4" w14:textId="3DCFA11F" w:rsidR="00840EE6" w:rsidRPr="007A41D1" w:rsidRDefault="0029426A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  <w:vAlign w:val="center"/>
          </w:tcPr>
          <w:p w14:paraId="58C94033" w14:textId="15A0160C" w:rsidR="00840EE6" w:rsidRPr="007A41D1" w:rsidRDefault="0029426A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٣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 × 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٢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 = </w:t>
            </w:r>
            <w:r w:rsidRPr="007A41D1">
              <w:rPr>
                <w:rStyle w:val="a8"/>
                <w:rFonts w:ascii="Sakkal Majalla" w:hAnsi="Sakkal Majalla" w:cs="mohammad bold art 1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>٦</w:t>
            </w:r>
          </w:p>
        </w:tc>
      </w:tr>
      <w:tr w:rsidR="00AF77A4" w:rsidRPr="007A41D1" w14:paraId="33688C65" w14:textId="77777777" w:rsidTr="00CF701A">
        <w:trPr>
          <w:jc w:val="center"/>
        </w:trPr>
        <w:tc>
          <w:tcPr>
            <w:tcW w:w="599" w:type="dxa"/>
            <w:vAlign w:val="center"/>
          </w:tcPr>
          <w:p w14:paraId="16BF34F8" w14:textId="56ABD845" w:rsidR="00840EE6" w:rsidRPr="007A41D1" w:rsidRDefault="009D5BA4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685" w:type="dxa"/>
            <w:gridSpan w:val="19"/>
            <w:vAlign w:val="center"/>
          </w:tcPr>
          <w:p w14:paraId="730A060A" w14:textId="77777777" w:rsidR="0029426A" w:rsidRPr="007A41D1" w:rsidRDefault="0029426A" w:rsidP="0029426A">
            <w:pPr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ناتج القسمة  في جملة القسمة التالية:</w:t>
            </w:r>
          </w:p>
          <w:p w14:paraId="2CEA4BBE" w14:textId="5E4B7CD4" w:rsidR="00840EE6" w:rsidRPr="007A41D1" w:rsidRDefault="000420AF" w:rsidP="0029426A">
            <w:pPr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30</w:t>
            </w:r>
            <w:r w:rsidR="0029426A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29426A" w:rsidRPr="007A41D1"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="0029426A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  <w:r w:rsidR="0029426A"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= 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.......</w:t>
            </w:r>
            <w:r w:rsidR="0029426A" w:rsidRPr="007A41D1">
              <w:rPr>
                <w:rFonts w:asciiTheme="minorBidi" w:hAnsiTheme="minorBidi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</w:t>
            </w:r>
          </w:p>
        </w:tc>
      </w:tr>
      <w:tr w:rsidR="00403FAC" w:rsidRPr="007A41D1" w14:paraId="37B6351B" w14:textId="77777777" w:rsidTr="00CF701A">
        <w:trPr>
          <w:jc w:val="center"/>
        </w:trPr>
        <w:tc>
          <w:tcPr>
            <w:tcW w:w="599" w:type="dxa"/>
            <w:vAlign w:val="center"/>
          </w:tcPr>
          <w:p w14:paraId="045D56C1" w14:textId="1100B3B3" w:rsidR="00840EE6" w:rsidRPr="007A41D1" w:rsidRDefault="000420AF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1650" w:type="dxa"/>
            <w:gridSpan w:val="2"/>
            <w:vAlign w:val="center"/>
          </w:tcPr>
          <w:p w14:paraId="0BD5EDED" w14:textId="567E4914" w:rsidR="00840EE6" w:rsidRPr="007A41D1" w:rsidRDefault="00A03E5B" w:rsidP="00F404E9">
            <w:pPr>
              <w:jc w:val="center"/>
              <w:rPr>
                <w:rFonts w:cs="mohammad bold art 1"/>
                <w:b/>
                <w:bCs/>
                <w:color w:val="FF0000"/>
                <w:sz w:val="28"/>
                <w:szCs w:val="28"/>
                <w:lang w:eastAsia="en-US"/>
              </w:rPr>
            </w:pPr>
            <w:r w:rsidRPr="00D642CC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  <w:lang w:eastAsia="en-US"/>
              </w:rPr>
              <w:t>6</w:t>
            </w:r>
          </w:p>
        </w:tc>
        <w:tc>
          <w:tcPr>
            <w:tcW w:w="417" w:type="dxa"/>
            <w:gridSpan w:val="3"/>
          </w:tcPr>
          <w:p w14:paraId="29155F56" w14:textId="630D39DB" w:rsidR="00840EE6" w:rsidRPr="007A41D1" w:rsidRDefault="000420AF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3"/>
            <w:vAlign w:val="center"/>
          </w:tcPr>
          <w:p w14:paraId="33F72F99" w14:textId="7E8AA134" w:rsidR="00840EE6" w:rsidRPr="007A41D1" w:rsidRDefault="000420AF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  <w:lang w:eastAsia="en-US"/>
              </w:rPr>
              <w:t>4</w:t>
            </w:r>
          </w:p>
        </w:tc>
        <w:tc>
          <w:tcPr>
            <w:tcW w:w="392" w:type="dxa"/>
            <w:gridSpan w:val="3"/>
            <w:vAlign w:val="center"/>
          </w:tcPr>
          <w:p w14:paraId="2CE9D3C1" w14:textId="5DC45D82" w:rsidR="00840EE6" w:rsidRPr="007A41D1" w:rsidRDefault="000420AF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76" w:type="dxa"/>
            <w:gridSpan w:val="3"/>
            <w:vAlign w:val="center"/>
          </w:tcPr>
          <w:p w14:paraId="216D5E6B" w14:textId="48AB505C" w:rsidR="00840EE6" w:rsidRPr="007A41D1" w:rsidRDefault="000420AF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  <w:lang w:eastAsia="en-US"/>
              </w:rPr>
              <w:t>5</w:t>
            </w:r>
          </w:p>
        </w:tc>
        <w:tc>
          <w:tcPr>
            <w:tcW w:w="346" w:type="dxa"/>
            <w:gridSpan w:val="3"/>
            <w:vAlign w:val="center"/>
          </w:tcPr>
          <w:p w14:paraId="7BCBF766" w14:textId="6F36A971" w:rsidR="00840EE6" w:rsidRPr="007A41D1" w:rsidRDefault="000420AF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383" w:type="dxa"/>
            <w:gridSpan w:val="2"/>
            <w:vAlign w:val="center"/>
          </w:tcPr>
          <w:p w14:paraId="5ADEFDA9" w14:textId="3102C417" w:rsidR="00840EE6" w:rsidRPr="007A41D1" w:rsidRDefault="000420AF" w:rsidP="00F404E9">
            <w:pPr>
              <w:jc w:val="center"/>
              <w:rPr>
                <w:rFonts w:cs="mohammad bold art 1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  <w:lang w:eastAsia="en-US"/>
              </w:rPr>
              <w:t>3</w:t>
            </w:r>
          </w:p>
        </w:tc>
      </w:tr>
    </w:tbl>
    <w:p w14:paraId="6B7FF655" w14:textId="28DCF471" w:rsidR="00692F2D" w:rsidRPr="007A41D1" w:rsidRDefault="00D720CB" w:rsidP="00D00E7B">
      <w:pPr>
        <w:jc w:val="lowKashida"/>
        <w:rPr>
          <w:rFonts w:cs="mohammad bold art 1"/>
          <w:b/>
          <w:bCs/>
          <w:color w:val="000000" w:themeColor="text1"/>
          <w:sz w:val="28"/>
          <w:szCs w:val="28"/>
          <w:rtl/>
        </w:rPr>
      </w:pPr>
      <w:r w:rsidRPr="007A41D1">
        <w:rPr>
          <w:rFonts w:cs="mohammad bold art 1"/>
          <w:b/>
          <w:bCs/>
          <w:color w:val="000000" w:themeColor="text1"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1740E55" wp14:editId="00F6384F">
                <wp:simplePos x="0" y="0"/>
                <wp:positionH relativeFrom="margin">
                  <wp:align>left</wp:align>
                </wp:positionH>
                <wp:positionV relativeFrom="paragraph">
                  <wp:posOffset>72390</wp:posOffset>
                </wp:positionV>
                <wp:extent cx="690563" cy="652462"/>
                <wp:effectExtent l="0" t="0" r="14605" b="14605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3" cy="6524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7DFBB" w14:textId="03191937" w:rsidR="000C07B6" w:rsidRPr="00E37560" w:rsidRDefault="00A626DF" w:rsidP="00A979E6">
                            <w:pPr>
                              <w:rPr>
                                <w:rFonts w:cs="mohammad bold art 1"/>
                                <w:i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ohammad bold art 1" w:hint="cs"/>
                                        <w:sz w:val="28"/>
                                        <w:szCs w:val="28"/>
                                        <w:rtl/>
                                        <w:lang w:bidi="ku-Arab-IQ"/>
                                      </w:rPr>
                                      <m:t>٥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40E55" id="مربع نص 20" o:spid="_x0000_s1027" type="#_x0000_t202" style="position:absolute;left:0;text-align:left;margin-left:0;margin-top:5.7pt;width:54.4pt;height:51.35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" fillcolor="white [3201]" strokeweight=".5pt">
                <v:textbox>
                  <w:txbxContent>
                    <w:p w14:paraId="3E87DFBB" w14:textId="03191937" w:rsidR="000C07B6" w:rsidRPr="00E37560" w:rsidRDefault="00507661" w:rsidP="00A979E6">
                      <w:pPr>
                        <w:rPr>
                          <w:rFonts w:cs="mohammad bold art 1" w:hint="cs"/>
                          <w:i/>
                          <w:sz w:val="28"/>
                          <w:szCs w:val="28"/>
                          <w:rtl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</m:ctrlPr>
                            </m:fPr>
                            <m:num/>
                            <m:den>
                              <m: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ohammad bold art 1" w:hint="cs"/>
                                  <w:sz w:val="28"/>
                                  <w:szCs w:val="28"/>
                                  <w:rtl/>
                                  <w:lang w:bidi="ku-Arab-IQ"/>
                                </w:rPr>
                                <m:t>٥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5AC11A" w14:textId="1B7284FA" w:rsidR="00D720CB" w:rsidRPr="00E37560" w:rsidRDefault="00CC23D9" w:rsidP="00E37560">
      <w:pPr>
        <w:spacing w:before="100" w:beforeAutospacing="1" w:after="100" w:afterAutospacing="1"/>
        <w:contextualSpacing/>
        <w:rPr>
          <w:rFonts w:ascii="Traditional Arabic" w:hAnsi="Traditional Arabic" w:cs="mohammad bold art 1"/>
          <w:b/>
          <w:bCs/>
          <w:color w:val="000000" w:themeColor="text1"/>
          <w:sz w:val="28"/>
          <w:szCs w:val="28"/>
          <w:rtl/>
        </w:rPr>
      </w:pPr>
      <w:r w:rsidRPr="007A41D1">
        <w:rPr>
          <w:rFonts w:ascii="Traditional Arabic" w:hAnsi="Traditional Arabic" w:cs="mohammad bold art 1"/>
          <w:b/>
          <w:bCs/>
          <w:color w:val="000000" w:themeColor="text1"/>
          <w:sz w:val="28"/>
          <w:szCs w:val="28"/>
          <w:u w:val="single"/>
          <w:rtl/>
        </w:rPr>
        <w:t>السؤال الثاني :</w:t>
      </w:r>
      <w:r w:rsidR="00D07D8E" w:rsidRPr="007A41D1">
        <w:rPr>
          <w:rFonts w:ascii="Traditional Arabic" w:hAnsi="Traditional Arabic" w:cs="mohammad bold art 1" w:hint="cs"/>
          <w:b/>
          <w:bCs/>
          <w:color w:val="000000" w:themeColor="text1"/>
          <w:sz w:val="28"/>
          <w:szCs w:val="28"/>
          <w:rtl/>
        </w:rPr>
        <w:t xml:space="preserve"> ضعي علامة (</w:t>
      </w:r>
      <w:r w:rsidR="00D07D8E" w:rsidRPr="007A41D1">
        <w:rPr>
          <w:rFonts w:ascii="Arial" w:hAnsi="Arial" w:cs="Arial" w:hint="cs"/>
          <w:b/>
          <w:bCs/>
          <w:color w:val="000000" w:themeColor="text1"/>
          <w:sz w:val="28"/>
          <w:szCs w:val="28"/>
          <w:rtl/>
        </w:rPr>
        <w:t>√</w:t>
      </w:r>
      <w:r w:rsidR="00D07D8E" w:rsidRPr="007A41D1">
        <w:rPr>
          <w:rFonts w:ascii="Traditional Arabic" w:hAnsi="Traditional Arabic" w:cs="mohammad bold art 1" w:hint="cs"/>
          <w:b/>
          <w:bCs/>
          <w:color w:val="000000" w:themeColor="text1"/>
          <w:sz w:val="28"/>
          <w:szCs w:val="28"/>
          <w:rtl/>
        </w:rPr>
        <w:t>) أمام عبارة الصحيحة وعلامة (×) أمام العبارة الخاطئة :</w:t>
      </w:r>
    </w:p>
    <w:p w14:paraId="6730A9F6" w14:textId="77777777" w:rsidR="00D642CC" w:rsidRDefault="00D642CC" w:rsidP="00D720CB">
      <w:pPr>
        <w:spacing w:before="100" w:beforeAutospacing="1" w:after="100" w:afterAutospacing="1"/>
        <w:contextualSpacing/>
        <w:rPr>
          <w:rFonts w:ascii="Traditional Arabic" w:hAnsi="Traditional Arabic" w:cs="mohammad bold art 1"/>
          <w:b/>
          <w:bCs/>
          <w:color w:val="FF0000"/>
          <w:sz w:val="24"/>
          <w:szCs w:val="24"/>
          <w:u w:val="single"/>
          <w:rtl/>
        </w:rPr>
      </w:pPr>
    </w:p>
    <w:p w14:paraId="3E4CB8F0" w14:textId="2AD03C29" w:rsidR="00840EE6" w:rsidRPr="007A41D1" w:rsidRDefault="00CC23D9" w:rsidP="00D720CB">
      <w:pPr>
        <w:spacing w:before="100" w:beforeAutospacing="1" w:after="100" w:afterAutospacing="1"/>
        <w:contextualSpacing/>
        <w:rPr>
          <w:rFonts w:ascii="Traditional Arabic" w:hAnsi="Traditional Arabic" w:cs="mohammad bold art 1"/>
          <w:b/>
          <w:bCs/>
          <w:color w:val="000000" w:themeColor="text1"/>
          <w:sz w:val="28"/>
          <w:szCs w:val="28"/>
          <w:rtl/>
        </w:rPr>
      </w:pPr>
      <w:r w:rsidRPr="007A41D1">
        <w:rPr>
          <w:rFonts w:ascii="Traditional Arabic" w:hAnsi="Traditional Arabic" w:cs="mohammad bold art 1" w:hint="cs"/>
          <w:b/>
          <w:bCs/>
          <w:color w:val="000000" w:themeColor="text1"/>
          <w:sz w:val="28"/>
          <w:szCs w:val="28"/>
          <w:rtl/>
        </w:rPr>
        <w:t>ثم ظلل</w:t>
      </w:r>
      <w:r w:rsidR="00D07D8E" w:rsidRPr="007A41D1">
        <w:rPr>
          <w:rFonts w:ascii="Traditional Arabic" w:hAnsi="Traditional Arabic" w:cs="mohammad bold art 1" w:hint="cs"/>
          <w:b/>
          <w:bCs/>
          <w:color w:val="000000" w:themeColor="text1"/>
          <w:sz w:val="28"/>
          <w:szCs w:val="28"/>
          <w:rtl/>
        </w:rPr>
        <w:t>ي</w:t>
      </w:r>
      <w:r w:rsidRPr="007A41D1">
        <w:rPr>
          <w:rFonts w:ascii="Traditional Arabic" w:hAnsi="Traditional Arabic" w:cs="mohammad bold art 1" w:hint="cs"/>
          <w:b/>
          <w:bCs/>
          <w:color w:val="000000" w:themeColor="text1"/>
          <w:sz w:val="28"/>
          <w:szCs w:val="28"/>
          <w:rtl/>
        </w:rPr>
        <w:t xml:space="preserve"> في ورقة التصحيح الآلي (</w:t>
      </w:r>
      <w:r w:rsidR="00D07D8E" w:rsidRPr="007A41D1">
        <w:rPr>
          <w:rFonts w:ascii="Traditional Arabic" w:hAnsi="Traditional Arabic" w:cs="mohammad bold art 1" w:hint="cs"/>
          <w:b/>
          <w:bCs/>
          <w:color w:val="000000" w:themeColor="text1"/>
          <w:sz w:val="28"/>
          <w:szCs w:val="28"/>
          <w:rtl/>
        </w:rPr>
        <w:t>ص</w:t>
      </w:r>
      <w:r w:rsidRPr="007A41D1">
        <w:rPr>
          <w:rFonts w:ascii="Traditional Arabic" w:hAnsi="Traditional Arabic" w:cs="mohammad bold art 1" w:hint="cs"/>
          <w:b/>
          <w:bCs/>
          <w:color w:val="000000" w:themeColor="text1"/>
          <w:sz w:val="28"/>
          <w:szCs w:val="28"/>
          <w:rtl/>
        </w:rPr>
        <w:t>) إذا كانت العبارة صحيحة و (</w:t>
      </w:r>
      <w:r w:rsidR="00D07D8E" w:rsidRPr="007A41D1">
        <w:rPr>
          <w:rFonts w:ascii="Traditional Arabic" w:hAnsi="Traditional Arabic" w:cs="mohammad bold art 1" w:hint="cs"/>
          <w:b/>
          <w:bCs/>
          <w:color w:val="000000" w:themeColor="text1"/>
          <w:sz w:val="28"/>
          <w:szCs w:val="28"/>
          <w:rtl/>
        </w:rPr>
        <w:t>خ</w:t>
      </w:r>
      <w:r w:rsidRPr="007A41D1">
        <w:rPr>
          <w:rFonts w:ascii="Traditional Arabic" w:hAnsi="Traditional Arabic" w:cs="mohammad bold art 1" w:hint="cs"/>
          <w:b/>
          <w:bCs/>
          <w:color w:val="000000" w:themeColor="text1"/>
          <w:sz w:val="28"/>
          <w:szCs w:val="28"/>
          <w:rtl/>
        </w:rPr>
        <w:t>) إذا كانت العبارة خاطئة.</w:t>
      </w:r>
      <w:r w:rsidR="00A979E6" w:rsidRPr="007A41D1">
        <w:rPr>
          <w:rFonts w:cs="mohammad bold art 1"/>
          <w:b/>
          <w:bCs/>
          <w:color w:val="000000" w:themeColor="text1"/>
          <w:sz w:val="28"/>
          <w:szCs w:val="28"/>
          <w:u w:val="single"/>
          <w:rtl/>
        </w:rPr>
        <w:t xml:space="preserve"> </w:t>
      </w:r>
    </w:p>
    <w:tbl>
      <w:tblPr>
        <w:bidiVisual/>
        <w:tblW w:w="108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8289"/>
        <w:gridCol w:w="992"/>
        <w:gridCol w:w="983"/>
      </w:tblGrid>
      <w:tr w:rsidR="00AF77A4" w:rsidRPr="007A41D1" w14:paraId="2B34DCFD" w14:textId="77777777" w:rsidTr="000420AF">
        <w:trPr>
          <w:jc w:val="center"/>
        </w:trPr>
        <w:tc>
          <w:tcPr>
            <w:tcW w:w="624" w:type="dxa"/>
          </w:tcPr>
          <w:p w14:paraId="4B7626AB" w14:textId="77777777" w:rsidR="000420AF" w:rsidRPr="007A41D1" w:rsidRDefault="000420AF" w:rsidP="00E305F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Traditional Arabic" w:eastAsia="Calibri" w:hAnsi="Traditional Arabic"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8289" w:type="dxa"/>
          </w:tcPr>
          <w:p w14:paraId="0EB65DEB" w14:textId="77777777" w:rsidR="000420AF" w:rsidRPr="007A41D1" w:rsidRDefault="000420AF" w:rsidP="00E305F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Traditional Arabic" w:eastAsia="Calibri" w:hAnsi="Traditional Arabic"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العبارة</w:t>
            </w:r>
          </w:p>
        </w:tc>
        <w:tc>
          <w:tcPr>
            <w:tcW w:w="992" w:type="dxa"/>
          </w:tcPr>
          <w:p w14:paraId="1DC74BCD" w14:textId="3ABA2625" w:rsidR="000420AF" w:rsidRPr="007A41D1" w:rsidRDefault="000420AF" w:rsidP="00D07D8E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√</w:t>
            </w:r>
          </w:p>
        </w:tc>
        <w:tc>
          <w:tcPr>
            <w:tcW w:w="983" w:type="dxa"/>
          </w:tcPr>
          <w:p w14:paraId="053DB427" w14:textId="12562DBD" w:rsidR="000420AF" w:rsidRPr="007A41D1" w:rsidRDefault="000420AF" w:rsidP="00D07D8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Traditional Arabic" w:eastAsia="Calibri" w:hAnsi="Traditional Arabic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×</w:t>
            </w:r>
          </w:p>
        </w:tc>
      </w:tr>
      <w:tr w:rsidR="00AF77A4" w:rsidRPr="007A41D1" w14:paraId="7FA5DC85" w14:textId="77777777" w:rsidTr="000420AF">
        <w:trPr>
          <w:jc w:val="center"/>
        </w:trPr>
        <w:tc>
          <w:tcPr>
            <w:tcW w:w="624" w:type="dxa"/>
          </w:tcPr>
          <w:p w14:paraId="260E9ED1" w14:textId="77777777" w:rsidR="000420AF" w:rsidRPr="007A41D1" w:rsidRDefault="000420AF" w:rsidP="00E305F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Traditional Arabic" w:eastAsia="Calibri" w:hAnsi="Traditional Arabic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33</w:t>
            </w:r>
          </w:p>
        </w:tc>
        <w:tc>
          <w:tcPr>
            <w:tcW w:w="8289" w:type="dxa"/>
            <w:vAlign w:val="center"/>
          </w:tcPr>
          <w:p w14:paraId="19EF87A7" w14:textId="0FAD4F98" w:rsidR="000420AF" w:rsidRPr="007A41D1" w:rsidRDefault="000420AF" w:rsidP="00A979E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Style w:val="a8"/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المقسوم هو ناتج مسألة القسمة.</w:t>
            </w:r>
          </w:p>
        </w:tc>
        <w:tc>
          <w:tcPr>
            <w:tcW w:w="992" w:type="dxa"/>
          </w:tcPr>
          <w:p w14:paraId="68DC6DF8" w14:textId="77777777" w:rsidR="000420AF" w:rsidRPr="007A41D1" w:rsidRDefault="000420AF" w:rsidP="00E305F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mohammad bold art 1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</w:tc>
        <w:tc>
          <w:tcPr>
            <w:tcW w:w="983" w:type="dxa"/>
          </w:tcPr>
          <w:p w14:paraId="1533CF56" w14:textId="4C501274" w:rsidR="000420AF" w:rsidRPr="007A41D1" w:rsidRDefault="000420AF" w:rsidP="00AA5B2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mohammad bold art 1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</w:tc>
      </w:tr>
      <w:tr w:rsidR="00AF77A4" w:rsidRPr="007A41D1" w14:paraId="4BD0996D" w14:textId="77777777" w:rsidTr="000420AF">
        <w:trPr>
          <w:jc w:val="center"/>
        </w:trPr>
        <w:tc>
          <w:tcPr>
            <w:tcW w:w="624" w:type="dxa"/>
          </w:tcPr>
          <w:p w14:paraId="1909E90F" w14:textId="77777777" w:rsidR="000420AF" w:rsidRPr="007A41D1" w:rsidRDefault="000420AF" w:rsidP="00E305F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Traditional Arabic" w:eastAsia="Calibri" w:hAnsi="Traditional Arabic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34</w:t>
            </w:r>
          </w:p>
        </w:tc>
        <w:tc>
          <w:tcPr>
            <w:tcW w:w="8289" w:type="dxa"/>
            <w:vAlign w:val="center"/>
          </w:tcPr>
          <w:p w14:paraId="2C3E98FA" w14:textId="04D38111" w:rsidR="000420AF" w:rsidRPr="007A41D1" w:rsidRDefault="000420AF" w:rsidP="00A979E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>العنصر المحايد في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>الضرب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>هو الصفر</w:t>
            </w:r>
          </w:p>
        </w:tc>
        <w:tc>
          <w:tcPr>
            <w:tcW w:w="992" w:type="dxa"/>
          </w:tcPr>
          <w:p w14:paraId="4E1EBC93" w14:textId="77777777" w:rsidR="000420AF" w:rsidRPr="007A41D1" w:rsidRDefault="000420AF" w:rsidP="00E305F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mohammad bold art 1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</w:tc>
        <w:tc>
          <w:tcPr>
            <w:tcW w:w="983" w:type="dxa"/>
          </w:tcPr>
          <w:p w14:paraId="787F6EF5" w14:textId="65BE304E" w:rsidR="000420AF" w:rsidRPr="007A41D1" w:rsidRDefault="000420AF" w:rsidP="00AA5B2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mohammad bold art 1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</w:tc>
      </w:tr>
      <w:tr w:rsidR="00AF77A4" w:rsidRPr="007A41D1" w14:paraId="61F040D4" w14:textId="77777777" w:rsidTr="000420AF">
        <w:trPr>
          <w:jc w:val="center"/>
        </w:trPr>
        <w:tc>
          <w:tcPr>
            <w:tcW w:w="624" w:type="dxa"/>
          </w:tcPr>
          <w:p w14:paraId="1C9ABE25" w14:textId="77777777" w:rsidR="000420AF" w:rsidRPr="007A41D1" w:rsidRDefault="000420AF" w:rsidP="00E305F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Traditional Arabic" w:eastAsia="Calibri" w:hAnsi="Traditional Arabic"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3</w:t>
            </w:r>
            <w:r w:rsidRPr="007A41D1">
              <w:rPr>
                <w:rFonts w:ascii="Traditional Arabic" w:eastAsia="Calibri" w:hAnsi="Traditional Arabic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8289" w:type="dxa"/>
            <w:vAlign w:val="center"/>
          </w:tcPr>
          <w:p w14:paraId="777D5938" w14:textId="59D611A1" w:rsidR="000420AF" w:rsidRPr="007A41D1" w:rsidRDefault="000420AF" w:rsidP="00A979E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Traditional Arabic" w:eastAsia="Calibri" w:hAnsi="Traditional Arabic" w:cs="mohammad bold art 1" w:hint="cs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  <w:t xml:space="preserve">في الجملة العددية: </w:t>
            </w:r>
            <w:r w:rsidRPr="007A41D1">
              <w:rPr>
                <w:rFonts w:ascii="Traditional Arabic" w:eastAsia="Calibri" w:hAnsi="Traditional Arabic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16 ÷ 2 = 8؛المقسوم علية هو2</w:t>
            </w:r>
          </w:p>
        </w:tc>
        <w:tc>
          <w:tcPr>
            <w:tcW w:w="992" w:type="dxa"/>
          </w:tcPr>
          <w:p w14:paraId="710F5E6E" w14:textId="20E3FF19" w:rsidR="000420AF" w:rsidRPr="007A41D1" w:rsidRDefault="000420AF" w:rsidP="00AA5B2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mohammad bold art 1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</w:tc>
        <w:tc>
          <w:tcPr>
            <w:tcW w:w="983" w:type="dxa"/>
          </w:tcPr>
          <w:p w14:paraId="1ED4B9FF" w14:textId="0C353A6F" w:rsidR="000420AF" w:rsidRPr="007A41D1" w:rsidRDefault="000420AF" w:rsidP="00E305F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mohammad bold art 1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</w:tc>
      </w:tr>
      <w:tr w:rsidR="00AF77A4" w:rsidRPr="007A41D1" w14:paraId="02BCF46D" w14:textId="77777777" w:rsidTr="00C15B22">
        <w:trPr>
          <w:jc w:val="center"/>
        </w:trPr>
        <w:tc>
          <w:tcPr>
            <w:tcW w:w="624" w:type="dxa"/>
          </w:tcPr>
          <w:p w14:paraId="58F3F302" w14:textId="77777777" w:rsidR="000420AF" w:rsidRPr="007A41D1" w:rsidRDefault="000420AF" w:rsidP="000420A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Traditional Arabic" w:eastAsia="Calibri" w:hAnsi="Traditional Arabic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36</w:t>
            </w:r>
          </w:p>
        </w:tc>
        <w:tc>
          <w:tcPr>
            <w:tcW w:w="8289" w:type="dxa"/>
          </w:tcPr>
          <w:p w14:paraId="21BE8672" w14:textId="73B68303" w:rsidR="000420AF" w:rsidRPr="007A41D1" w:rsidRDefault="000420AF" w:rsidP="000420A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Theme="minorBidi" w:hAnsiTheme="minorBidi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التقسيم توزيع عدد من الأشياء في مجموعات غير متساوية.</w:t>
            </w:r>
          </w:p>
        </w:tc>
        <w:tc>
          <w:tcPr>
            <w:tcW w:w="992" w:type="dxa"/>
          </w:tcPr>
          <w:p w14:paraId="1520B193" w14:textId="77777777" w:rsidR="000420AF" w:rsidRPr="007A41D1" w:rsidRDefault="000420AF" w:rsidP="000420A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mohammad bold art 1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</w:tc>
        <w:tc>
          <w:tcPr>
            <w:tcW w:w="983" w:type="dxa"/>
          </w:tcPr>
          <w:p w14:paraId="25387A6A" w14:textId="25895739" w:rsidR="000420AF" w:rsidRPr="007A41D1" w:rsidRDefault="000420AF" w:rsidP="00AA5B2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mohammad bold art 1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</w:tc>
      </w:tr>
      <w:tr w:rsidR="00AF77A4" w:rsidRPr="007A41D1" w14:paraId="4B22370F" w14:textId="77777777" w:rsidTr="000420AF">
        <w:trPr>
          <w:jc w:val="center"/>
        </w:trPr>
        <w:tc>
          <w:tcPr>
            <w:tcW w:w="624" w:type="dxa"/>
          </w:tcPr>
          <w:p w14:paraId="25F9AAC1" w14:textId="77777777" w:rsidR="000420AF" w:rsidRPr="007A41D1" w:rsidRDefault="000420AF" w:rsidP="000420A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Traditional Arabic" w:eastAsia="Calibri" w:hAnsi="Traditional Arabic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37</w:t>
            </w:r>
          </w:p>
        </w:tc>
        <w:tc>
          <w:tcPr>
            <w:tcW w:w="8289" w:type="dxa"/>
            <w:vAlign w:val="center"/>
          </w:tcPr>
          <w:p w14:paraId="76186795" w14:textId="64EEBC60" w:rsidR="000420AF" w:rsidRPr="007A41D1" w:rsidRDefault="000420AF" w:rsidP="000420AF">
            <w:pPr>
              <w:rPr>
                <w:rFonts w:asciiTheme="minorBidi" w:hAnsiTheme="minorBidi"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Theme="minorBidi" w:hAnsiTheme="minorBidi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ناتج ضرب 10</w:t>
            </w:r>
            <w:r w:rsidRPr="007A41D1">
              <w:rPr>
                <w:rFonts w:asciiTheme="minorBidi" w:hAnsiTheme="minorBidi"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×</w:t>
            </w:r>
            <w:r w:rsidRPr="007A41D1">
              <w:rPr>
                <w:rFonts w:asciiTheme="minorBidi" w:hAnsiTheme="minorBidi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0 = 10</w:t>
            </w:r>
          </w:p>
        </w:tc>
        <w:tc>
          <w:tcPr>
            <w:tcW w:w="992" w:type="dxa"/>
          </w:tcPr>
          <w:p w14:paraId="6A8BA8B2" w14:textId="77777777" w:rsidR="000420AF" w:rsidRPr="007A41D1" w:rsidRDefault="000420AF" w:rsidP="000420A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mohammad bold art 1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</w:tc>
        <w:tc>
          <w:tcPr>
            <w:tcW w:w="983" w:type="dxa"/>
          </w:tcPr>
          <w:p w14:paraId="214ABC30" w14:textId="7D399801" w:rsidR="000420AF" w:rsidRPr="007A41D1" w:rsidRDefault="000420AF" w:rsidP="00AA5B2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mohammad bold art 1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</w:tc>
      </w:tr>
      <w:tr w:rsidR="00AF77A4" w:rsidRPr="007A41D1" w14:paraId="5AB43FF0" w14:textId="77777777" w:rsidTr="000420AF">
        <w:trPr>
          <w:jc w:val="center"/>
        </w:trPr>
        <w:tc>
          <w:tcPr>
            <w:tcW w:w="624" w:type="dxa"/>
          </w:tcPr>
          <w:p w14:paraId="7AA70812" w14:textId="77777777" w:rsidR="000420AF" w:rsidRPr="007A41D1" w:rsidRDefault="000420AF" w:rsidP="000420A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Traditional Arabic" w:eastAsia="Calibri" w:hAnsi="Traditional Arabic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38</w:t>
            </w:r>
          </w:p>
        </w:tc>
        <w:tc>
          <w:tcPr>
            <w:tcW w:w="8289" w:type="dxa"/>
            <w:vAlign w:val="center"/>
          </w:tcPr>
          <w:p w14:paraId="74EDA1A2" w14:textId="020F11E1" w:rsidR="000420AF" w:rsidRPr="007A41D1" w:rsidRDefault="000420AF" w:rsidP="000420A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>من طرق إيجاد ناتج الضرب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>الجمع المتكرر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                                               </w:t>
            </w:r>
          </w:p>
        </w:tc>
        <w:tc>
          <w:tcPr>
            <w:tcW w:w="992" w:type="dxa"/>
          </w:tcPr>
          <w:p w14:paraId="74F70F87" w14:textId="2C95786C" w:rsidR="000420AF" w:rsidRPr="007A41D1" w:rsidRDefault="000420AF" w:rsidP="00AA5B2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mohammad bold art 1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</w:tc>
        <w:tc>
          <w:tcPr>
            <w:tcW w:w="983" w:type="dxa"/>
          </w:tcPr>
          <w:p w14:paraId="5B5EB0DF" w14:textId="0AD3A895" w:rsidR="000420AF" w:rsidRPr="007A41D1" w:rsidRDefault="000420AF" w:rsidP="000420A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mohammad bold art 1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</w:tc>
      </w:tr>
      <w:tr w:rsidR="00AF77A4" w:rsidRPr="007A41D1" w14:paraId="7BF3AD48" w14:textId="77777777" w:rsidTr="000420AF">
        <w:trPr>
          <w:jc w:val="center"/>
        </w:trPr>
        <w:tc>
          <w:tcPr>
            <w:tcW w:w="624" w:type="dxa"/>
          </w:tcPr>
          <w:p w14:paraId="5005CDBA" w14:textId="77777777" w:rsidR="000420AF" w:rsidRPr="007A41D1" w:rsidRDefault="000420AF" w:rsidP="000420A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Traditional Arabic" w:eastAsia="Calibri" w:hAnsi="Traditional Arabic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39</w:t>
            </w:r>
          </w:p>
        </w:tc>
        <w:tc>
          <w:tcPr>
            <w:tcW w:w="8289" w:type="dxa"/>
            <w:vAlign w:val="center"/>
          </w:tcPr>
          <w:p w14:paraId="09B235DC" w14:textId="5AB53209" w:rsidR="000420AF" w:rsidRPr="007A41D1" w:rsidRDefault="000420AF" w:rsidP="000420A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Theme="minorBidi" w:hAnsiTheme="minorBidi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ناتج القسمة 8 </w:t>
            </w:r>
            <w:r w:rsidRPr="007A41D1">
              <w:rPr>
                <w:rFonts w:ascii="Arial" w:hAnsi="Arial" w:cs="mohammad bold art 1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7A41D1">
              <w:rPr>
                <w:rFonts w:asciiTheme="minorBidi" w:hAnsiTheme="minorBidi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2= 4</w:t>
            </w:r>
            <w:r w:rsidRPr="007A41D1">
              <w:rPr>
                <w:rFonts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                        </w:t>
            </w:r>
          </w:p>
        </w:tc>
        <w:tc>
          <w:tcPr>
            <w:tcW w:w="992" w:type="dxa"/>
          </w:tcPr>
          <w:p w14:paraId="4FB3D2C2" w14:textId="42A41A65" w:rsidR="000420AF" w:rsidRPr="007A41D1" w:rsidRDefault="000420AF" w:rsidP="00E37560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mohammad bold art 1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</w:tc>
        <w:tc>
          <w:tcPr>
            <w:tcW w:w="983" w:type="dxa"/>
          </w:tcPr>
          <w:p w14:paraId="14C8F1DF" w14:textId="451B9F1C" w:rsidR="000420AF" w:rsidRPr="007A41D1" w:rsidRDefault="000420AF" w:rsidP="000420A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mohammad bold art 1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</w:tc>
      </w:tr>
      <w:tr w:rsidR="00AF77A4" w:rsidRPr="007A41D1" w14:paraId="3E039F63" w14:textId="77777777" w:rsidTr="000420AF">
        <w:trPr>
          <w:jc w:val="center"/>
        </w:trPr>
        <w:tc>
          <w:tcPr>
            <w:tcW w:w="624" w:type="dxa"/>
          </w:tcPr>
          <w:p w14:paraId="4E4BA8FA" w14:textId="77777777" w:rsidR="000420AF" w:rsidRPr="007A41D1" w:rsidRDefault="000420AF" w:rsidP="000420A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Traditional Arabic" w:eastAsia="Calibri" w:hAnsi="Traditional Arabic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40</w:t>
            </w:r>
          </w:p>
        </w:tc>
        <w:tc>
          <w:tcPr>
            <w:tcW w:w="8289" w:type="dxa"/>
            <w:vAlign w:val="center"/>
          </w:tcPr>
          <w:p w14:paraId="479E688B" w14:textId="1160E778" w:rsidR="000420AF" w:rsidRPr="007A41D1" w:rsidRDefault="00153741" w:rsidP="000420A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mohammad bold art 1"/>
                <w:b/>
                <w:bCs/>
                <w:color w:val="000000" w:themeColor="text1"/>
                <w:sz w:val="28"/>
                <w:szCs w:val="28"/>
              </w:rPr>
            </w:pP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>خاصية الابدال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  <w:rtl/>
              </w:rPr>
              <w:t>لعملية الضرب, تعني أن تغير ترتيب الأعداد المضروبة  يغير ناتج الضرب</w:t>
            </w:r>
            <w:r w:rsidRPr="007A41D1">
              <w:rPr>
                <w:rStyle w:val="a8"/>
                <w:rFonts w:ascii="Arial" w:hAnsi="Arial" w:cs="mohammad bold art 1"/>
                <w:color w:val="000000" w:themeColor="text1"/>
                <w:sz w:val="28"/>
                <w:szCs w:val="28"/>
                <w:shd w:val="clear" w:color="auto" w:fill="FFFFFF"/>
              </w:rPr>
              <w:t xml:space="preserve"> .</w:t>
            </w:r>
          </w:p>
        </w:tc>
        <w:tc>
          <w:tcPr>
            <w:tcW w:w="992" w:type="dxa"/>
          </w:tcPr>
          <w:p w14:paraId="35D4FBC3" w14:textId="77777777" w:rsidR="000420AF" w:rsidRPr="007A41D1" w:rsidRDefault="000420AF" w:rsidP="000420A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mohammad bold art 1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</w:tc>
        <w:tc>
          <w:tcPr>
            <w:tcW w:w="983" w:type="dxa"/>
          </w:tcPr>
          <w:p w14:paraId="231D81A7" w14:textId="57C52EE0" w:rsidR="000420AF" w:rsidRPr="007A41D1" w:rsidRDefault="000420AF" w:rsidP="00AA5B2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mohammad bold art 1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</w:tc>
      </w:tr>
      <w:tr w:rsidR="00AF77A4" w:rsidRPr="007A41D1" w14:paraId="7B4F217E" w14:textId="77777777" w:rsidTr="000420AF">
        <w:trPr>
          <w:jc w:val="center"/>
        </w:trPr>
        <w:tc>
          <w:tcPr>
            <w:tcW w:w="624" w:type="dxa"/>
          </w:tcPr>
          <w:p w14:paraId="2C0669E4" w14:textId="77777777" w:rsidR="000420AF" w:rsidRPr="007A41D1" w:rsidRDefault="000420AF" w:rsidP="000420A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Traditional Arabic" w:eastAsia="Calibri" w:hAnsi="Traditional Arabic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41</w:t>
            </w:r>
          </w:p>
        </w:tc>
        <w:tc>
          <w:tcPr>
            <w:tcW w:w="8289" w:type="dxa"/>
            <w:vAlign w:val="center"/>
          </w:tcPr>
          <w:p w14:paraId="0D1909E7" w14:textId="5B2FB349" w:rsidR="000420AF" w:rsidRPr="007A41D1" w:rsidRDefault="00375A92" w:rsidP="000420A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mohammad bold art 1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7A41D1">
              <w:rPr>
                <w:rFonts w:ascii="Traditional Arabic" w:eastAsia="Calibri" w:hAnsi="Traditional Arabic" w:cs="mohammad bold art 1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عندما أضرب عدداً في 5, فسوف أحصل دائماً على   5 أو صفر في منزلة الآحاد.</w:t>
            </w:r>
          </w:p>
        </w:tc>
        <w:tc>
          <w:tcPr>
            <w:tcW w:w="992" w:type="dxa"/>
          </w:tcPr>
          <w:p w14:paraId="7FB49598" w14:textId="5EAE176A" w:rsidR="000420AF" w:rsidRPr="007A41D1" w:rsidRDefault="000420AF" w:rsidP="00AA5B2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mohammad bold art 1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</w:tc>
        <w:tc>
          <w:tcPr>
            <w:tcW w:w="983" w:type="dxa"/>
          </w:tcPr>
          <w:p w14:paraId="149D8DA1" w14:textId="46CB48CC" w:rsidR="000420AF" w:rsidRPr="007A41D1" w:rsidRDefault="000420AF" w:rsidP="000420A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mohammad bold art 1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</w:tc>
      </w:tr>
      <w:tr w:rsidR="00AF77A4" w:rsidRPr="007A41D1" w14:paraId="749BC874" w14:textId="77777777" w:rsidTr="000420AF">
        <w:trPr>
          <w:jc w:val="center"/>
        </w:trPr>
        <w:tc>
          <w:tcPr>
            <w:tcW w:w="624" w:type="dxa"/>
          </w:tcPr>
          <w:p w14:paraId="25C4CDF8" w14:textId="77777777" w:rsidR="000420AF" w:rsidRPr="007A41D1" w:rsidRDefault="000420AF" w:rsidP="000420A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Traditional Arabic" w:eastAsia="Calibri" w:hAnsi="Traditional Arabic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42</w:t>
            </w:r>
          </w:p>
        </w:tc>
        <w:tc>
          <w:tcPr>
            <w:tcW w:w="8289" w:type="dxa"/>
            <w:vAlign w:val="center"/>
          </w:tcPr>
          <w:p w14:paraId="0A1E6BDA" w14:textId="0B6846CA" w:rsidR="000420AF" w:rsidRPr="007A41D1" w:rsidRDefault="00375A92" w:rsidP="000420A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mohammad bold art 1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41D1">
              <w:rPr>
                <w:rFonts w:ascii="Traditional Arabic" w:eastAsia="Calibri" w:hAnsi="Traditional Arabic" w:cs="mohammad bold art 1" w:hint="cs"/>
                <w:b/>
                <w:bCs/>
                <w:color w:val="000000" w:themeColor="text1"/>
                <w:sz w:val="28"/>
                <w:szCs w:val="28"/>
                <w:rtl/>
              </w:rPr>
              <w:t>ناتج ضرب 7 × 7 = 27</w:t>
            </w:r>
          </w:p>
        </w:tc>
        <w:tc>
          <w:tcPr>
            <w:tcW w:w="992" w:type="dxa"/>
          </w:tcPr>
          <w:p w14:paraId="07313744" w14:textId="77777777" w:rsidR="000420AF" w:rsidRPr="007A41D1" w:rsidRDefault="000420AF" w:rsidP="000420A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mohammad bold art 1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</w:tc>
        <w:tc>
          <w:tcPr>
            <w:tcW w:w="983" w:type="dxa"/>
          </w:tcPr>
          <w:p w14:paraId="4C1C4BFB" w14:textId="4CF7EF8F" w:rsidR="000420AF" w:rsidRPr="007A41D1" w:rsidRDefault="000420AF" w:rsidP="00AA5B2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mohammad bold art 1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</w:tc>
      </w:tr>
    </w:tbl>
    <w:p w14:paraId="31195EEE" w14:textId="783FC184" w:rsidR="00153741" w:rsidRPr="007A41D1" w:rsidRDefault="00A979E6" w:rsidP="004D703B">
      <w:pPr>
        <w:jc w:val="lowKashida"/>
        <w:rPr>
          <w:rFonts w:cs="mohammad bold art 1"/>
          <w:b/>
          <w:bCs/>
          <w:color w:val="000000" w:themeColor="text1"/>
          <w:sz w:val="28"/>
          <w:szCs w:val="28"/>
          <w:rtl/>
        </w:rPr>
      </w:pPr>
      <w:r w:rsidRPr="007A41D1">
        <w:rPr>
          <w:rFonts w:cs="mohammad bold art 1"/>
          <w:b/>
          <w:bCs/>
          <w:color w:val="000000" w:themeColor="text1"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1166415" wp14:editId="0E401CC5">
                <wp:simplePos x="0" y="0"/>
                <wp:positionH relativeFrom="margin">
                  <wp:align>left</wp:align>
                </wp:positionH>
                <wp:positionV relativeFrom="paragraph">
                  <wp:posOffset>115888</wp:posOffset>
                </wp:positionV>
                <wp:extent cx="809625" cy="638175"/>
                <wp:effectExtent l="0" t="0" r="28575" b="28575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7462CE" w14:textId="40EFDCD7" w:rsidR="000C07B6" w:rsidRPr="00F43130" w:rsidRDefault="00A626DF" w:rsidP="006940EF">
                            <w:pPr>
                              <w:rPr>
                                <w:rFonts w:cs="mohammad bold art 1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ohammad bold art 1" w:hint="cs"/>
                                        <w:sz w:val="28"/>
                                        <w:szCs w:val="28"/>
                                        <w:rtl/>
                                        <w:lang w:bidi="ku-Arab-IQ"/>
                                      </w:rPr>
                                      <m:t>٣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66415" id="مربع نص 21" o:spid="_x0000_s1028" type="#_x0000_t202" style="position:absolute;left:0;text-align:left;margin-left:0;margin-top:9.15pt;width:63.75pt;height:50.2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" fillcolor="white [3201]" strokeweight=".5pt">
                <v:textbox>
                  <w:txbxContent>
                    <w:p w14:paraId="537462CE" w14:textId="40EFDCD7" w:rsidR="000C07B6" w:rsidRPr="00F43130" w:rsidRDefault="00507661" w:rsidP="006940EF">
                      <w:pPr>
                        <w:rPr>
                          <w:rFonts w:cs="mohammad bold art 1"/>
                          <w:sz w:val="28"/>
                          <w:szCs w:val="28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</m:ctrlPr>
                            </m:fPr>
                            <m:num/>
                            <m:den>
                              <m: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ohammad bold art 1" w:hint="cs"/>
                                  <w:sz w:val="28"/>
                                  <w:szCs w:val="28"/>
                                  <w:rtl/>
                                  <w:lang w:bidi="ku-Arab-IQ"/>
                                </w:rPr>
                                <m:t>٣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CC23D9" w:rsidRPr="007A41D1">
        <w:rPr>
          <w:rFonts w:ascii="Traditional Arabic" w:hAnsi="Traditional Arabic" w:cs="mohammad bold art 1" w:hint="cs"/>
          <w:b/>
          <w:bCs/>
          <w:color w:val="000000" w:themeColor="text1"/>
          <w:sz w:val="28"/>
          <w:szCs w:val="28"/>
          <w:u w:val="single"/>
          <w:rtl/>
        </w:rPr>
        <w:t>السؤال الثالث :</w:t>
      </w:r>
      <w:r w:rsidR="00CC23D9" w:rsidRPr="007A41D1">
        <w:rPr>
          <w:rFonts w:ascii="Traditional Arabic" w:hAnsi="Traditional Arabic" w:cs="mohammad bold art 1"/>
          <w:b/>
          <w:bCs/>
          <w:color w:val="000000" w:themeColor="text1"/>
          <w:sz w:val="28"/>
          <w:szCs w:val="28"/>
          <w:u w:val="single"/>
          <w:rtl/>
          <w:lang w:eastAsia="en-US"/>
        </w:rPr>
        <w:t xml:space="preserve"> </w:t>
      </w:r>
      <w:r w:rsidR="00372C6D" w:rsidRPr="00372C6D">
        <w:rPr>
          <w:rFonts w:ascii="Traditional Arabic" w:hAnsi="Traditional Arabic" w:cs="mohammad bold art 1"/>
          <w:b/>
          <w:bCs/>
          <w:color w:val="000000" w:themeColor="text1"/>
          <w:sz w:val="24"/>
          <w:szCs w:val="24"/>
          <w:rtl/>
        </w:rPr>
        <w:t>:</w:t>
      </w:r>
    </w:p>
    <w:p w14:paraId="35C6DB80" w14:textId="14C36BC2" w:rsidR="00C25D32" w:rsidRPr="007A41D1" w:rsidRDefault="00C25D32" w:rsidP="00D720CB">
      <w:pPr>
        <w:pStyle w:val="a9"/>
        <w:numPr>
          <w:ilvl w:val="0"/>
          <w:numId w:val="5"/>
        </w:numPr>
        <w:spacing w:after="200" w:line="276" w:lineRule="auto"/>
        <w:rPr>
          <w:rFonts w:cs="mohammad bold art 1"/>
          <w:b/>
          <w:bCs/>
          <w:color w:val="FF0000"/>
          <w:sz w:val="28"/>
          <w:szCs w:val="28"/>
          <w:rtl/>
        </w:rPr>
      </w:pPr>
      <w:r w:rsidRPr="007A41D1">
        <w:rPr>
          <w:rFonts w:cs="mohammad bold art 1" w:hint="cs"/>
          <w:b/>
          <w:bCs/>
          <w:color w:val="000000" w:themeColor="text1"/>
          <w:sz w:val="28"/>
          <w:szCs w:val="28"/>
          <w:rtl/>
        </w:rPr>
        <w:t>أوجدي ناتج الضرب</w:t>
      </w:r>
      <w:r w:rsidR="0049698A" w:rsidRPr="007A41D1">
        <w:rPr>
          <w:rFonts w:cs="mohammad bold art 1" w:hint="cs"/>
          <w:b/>
          <w:bCs/>
          <w:sz w:val="28"/>
          <w:szCs w:val="28"/>
          <w:rtl/>
        </w:rPr>
        <w:t>:</w:t>
      </w:r>
      <w:r w:rsidR="00D720CB" w:rsidRPr="007A41D1">
        <w:rPr>
          <w:rFonts w:cs="mohammad bold art 1" w:hint="cs"/>
          <w:b/>
          <w:bCs/>
          <w:sz w:val="28"/>
          <w:szCs w:val="28"/>
          <w:rtl/>
        </w:rPr>
        <w:t xml:space="preserve"> </w:t>
      </w:r>
      <w:r w:rsidR="009A623E" w:rsidRPr="007A41D1">
        <w:rPr>
          <w:rFonts w:cs="mohammad bold art 1" w:hint="cs"/>
          <w:b/>
          <w:bCs/>
          <w:sz w:val="28"/>
          <w:szCs w:val="28"/>
          <w:rtl/>
        </w:rPr>
        <w:t xml:space="preserve"> 5 </w:t>
      </w:r>
      <w:r w:rsidR="009A623E" w:rsidRPr="007A41D1">
        <w:rPr>
          <w:rFonts w:ascii="Arial" w:hAnsi="Arial" w:cs="mohammad bold art 1"/>
          <w:b/>
          <w:bCs/>
          <w:sz w:val="28"/>
          <w:szCs w:val="28"/>
          <w:rtl/>
        </w:rPr>
        <w:t>×</w:t>
      </w:r>
      <w:r w:rsidR="009A623E" w:rsidRPr="007A41D1">
        <w:rPr>
          <w:rFonts w:cs="mohammad bold art 1" w:hint="cs"/>
          <w:b/>
          <w:bCs/>
          <w:sz w:val="28"/>
          <w:szCs w:val="28"/>
          <w:rtl/>
        </w:rPr>
        <w:t xml:space="preserve"> 7 =</w:t>
      </w:r>
      <w:r w:rsidR="00063F65">
        <w:rPr>
          <w:rFonts w:cs="mohammad bold art 1" w:hint="cs"/>
          <w:b/>
          <w:bCs/>
          <w:sz w:val="28"/>
          <w:szCs w:val="28"/>
          <w:rtl/>
        </w:rPr>
        <w:t xml:space="preserve"> </w:t>
      </w:r>
      <w:r w:rsidR="00E37560">
        <w:rPr>
          <w:rFonts w:cs="mohammad bold art 1" w:hint="cs"/>
          <w:b/>
          <w:bCs/>
          <w:sz w:val="28"/>
          <w:szCs w:val="28"/>
          <w:rtl/>
        </w:rPr>
        <w:t>..........</w:t>
      </w:r>
    </w:p>
    <w:p w14:paraId="32157E89" w14:textId="43296EEB" w:rsidR="00FF289B" w:rsidRPr="00E37560" w:rsidRDefault="00A20CDD" w:rsidP="00AA5B2F">
      <w:pPr>
        <w:jc w:val="lowKashida"/>
        <w:rPr>
          <w:rFonts w:cs="mohammad bold art 1"/>
          <w:b/>
          <w:bCs/>
          <w:sz w:val="28"/>
          <w:szCs w:val="28"/>
          <w:rtl/>
        </w:rPr>
      </w:pPr>
      <w:r w:rsidRPr="00E37560">
        <w:rPr>
          <w:rFonts w:cs="mohammad bold art 1" w:hint="cs"/>
          <w:b/>
          <w:bCs/>
          <w:color w:val="000000" w:themeColor="text1"/>
          <w:sz w:val="28"/>
          <w:szCs w:val="28"/>
          <w:rtl/>
        </w:rPr>
        <w:t>44</w:t>
      </w:r>
      <w:r w:rsidR="00FF289B" w:rsidRPr="00E37560">
        <w:rPr>
          <w:rFonts w:cs="mohammad bold art 1" w:hint="cs"/>
          <w:b/>
          <w:bCs/>
          <w:color w:val="000000" w:themeColor="text1"/>
          <w:sz w:val="28"/>
          <w:szCs w:val="28"/>
          <w:rtl/>
        </w:rPr>
        <w:t xml:space="preserve"> ) اوجدي ناتج القسمة </w:t>
      </w:r>
      <w:r w:rsidR="0049698A" w:rsidRPr="00E37560">
        <w:rPr>
          <w:rFonts w:cs="mohammad bold art 1" w:hint="cs"/>
          <w:b/>
          <w:bCs/>
          <w:color w:val="000000" w:themeColor="text1"/>
          <w:sz w:val="28"/>
          <w:szCs w:val="28"/>
          <w:rtl/>
        </w:rPr>
        <w:t>:</w:t>
      </w:r>
      <w:r w:rsidR="00D720CB" w:rsidRPr="00E37560">
        <w:rPr>
          <w:rFonts w:cs="mohammad bold art 1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FF289B" w:rsidRPr="00E37560">
        <w:rPr>
          <w:rFonts w:cs="mohammad bold art 1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C25D32" w:rsidRPr="00E37560">
        <w:rPr>
          <w:rFonts w:cs="mohammad bold art 1" w:hint="cs"/>
          <w:b/>
          <w:bCs/>
          <w:color w:val="000000" w:themeColor="text1"/>
          <w:sz w:val="28"/>
          <w:szCs w:val="28"/>
          <w:rtl/>
        </w:rPr>
        <w:t xml:space="preserve">81  </w:t>
      </w:r>
      <w:r w:rsidR="00C25D32" w:rsidRPr="00E37560">
        <w:rPr>
          <w:rFonts w:ascii="Traditional Arabic" w:hAnsi="Traditional Arabic" w:cs="mohammad bold art 1"/>
          <w:b/>
          <w:bCs/>
          <w:color w:val="000000" w:themeColor="text1"/>
          <w:sz w:val="28"/>
          <w:szCs w:val="28"/>
          <w:rtl/>
        </w:rPr>
        <w:t>÷</w:t>
      </w:r>
      <w:r w:rsidR="00C25D32" w:rsidRPr="00E37560">
        <w:rPr>
          <w:rFonts w:cs="mohammad bold art 1" w:hint="cs"/>
          <w:b/>
          <w:bCs/>
          <w:color w:val="000000" w:themeColor="text1"/>
          <w:sz w:val="28"/>
          <w:szCs w:val="28"/>
          <w:rtl/>
        </w:rPr>
        <w:t xml:space="preserve"> 9 = </w:t>
      </w:r>
      <w:r w:rsidR="00E37560">
        <w:rPr>
          <w:rFonts w:cs="mohammad bold art 1" w:hint="cs"/>
          <w:b/>
          <w:bCs/>
          <w:color w:val="000000" w:themeColor="text1"/>
          <w:sz w:val="28"/>
          <w:szCs w:val="28"/>
          <w:rtl/>
        </w:rPr>
        <w:t>..............</w:t>
      </w:r>
      <w:r w:rsidR="00FF289B" w:rsidRPr="00E37560">
        <w:rPr>
          <w:rFonts w:cs="mohammad bold art 1" w:hint="cs"/>
          <w:b/>
          <w:bCs/>
          <w:sz w:val="28"/>
          <w:szCs w:val="28"/>
          <w:rtl/>
        </w:rPr>
        <w:t xml:space="preserve">                                       </w:t>
      </w:r>
    </w:p>
    <w:p w14:paraId="649CE886" w14:textId="2A6A4E27" w:rsidR="00571612" w:rsidRDefault="00A20CDD" w:rsidP="00D642CC">
      <w:pPr>
        <w:rPr>
          <w:rFonts w:cs="mohammad bold art 1"/>
          <w:b/>
          <w:bCs/>
          <w:sz w:val="28"/>
          <w:szCs w:val="28"/>
          <w:rtl/>
        </w:rPr>
      </w:pPr>
      <w:r w:rsidRPr="007A41D1">
        <w:rPr>
          <w:rFonts w:cs="mohammad bold art 1" w:hint="cs"/>
          <w:b/>
          <w:bCs/>
          <w:sz w:val="28"/>
          <w:szCs w:val="28"/>
          <w:rtl/>
        </w:rPr>
        <w:t>45</w:t>
      </w:r>
      <w:r w:rsidR="00FF289B" w:rsidRPr="007A41D1">
        <w:rPr>
          <w:rFonts w:cs="mohammad bold art 1" w:hint="cs"/>
          <w:b/>
          <w:bCs/>
          <w:sz w:val="28"/>
          <w:szCs w:val="28"/>
          <w:rtl/>
        </w:rPr>
        <w:t xml:space="preserve"> )</w:t>
      </w:r>
      <w:r w:rsidR="009A623E" w:rsidRPr="007A41D1">
        <w:rPr>
          <w:rFonts w:cs="mohammad bold art 1" w:hint="cs"/>
          <w:b/>
          <w:bCs/>
          <w:sz w:val="28"/>
          <w:szCs w:val="28"/>
          <w:rtl/>
        </w:rPr>
        <w:t xml:space="preserve"> في الموقف 15 سيارة بيضاء, و8 سيارات سوداء, و12 سيارة مختلفة الألوان.كم سيارة في الموقف؟</w:t>
      </w:r>
    </w:p>
    <w:p w14:paraId="1105B73B" w14:textId="77777777" w:rsidR="00D642CC" w:rsidRPr="00D642CC" w:rsidRDefault="00D642CC" w:rsidP="00D642CC">
      <w:pPr>
        <w:rPr>
          <w:rFonts w:cs="mohammad bold art 1"/>
          <w:b/>
          <w:bCs/>
          <w:sz w:val="28"/>
          <w:szCs w:val="28"/>
          <w:rtl/>
        </w:rPr>
      </w:pPr>
    </w:p>
    <w:p w14:paraId="3CA92606" w14:textId="005322B8" w:rsidR="004C4350" w:rsidRDefault="008F273B" w:rsidP="004C4350">
      <w:pPr>
        <w:rPr>
          <w:rFonts w:cs="mohammad bold art 1"/>
          <w:b/>
          <w:bCs/>
          <w:color w:val="000000" w:themeColor="text1"/>
          <w:sz w:val="28"/>
          <w:szCs w:val="28"/>
          <w:rtl/>
        </w:rPr>
      </w:pPr>
      <w:r>
        <w:rPr>
          <w:rFonts w:cs="mohammad bold art 1" w:hint="cs"/>
          <w:b/>
          <w:bCs/>
          <w:color w:val="000000" w:themeColor="text1"/>
          <w:sz w:val="28"/>
          <w:szCs w:val="28"/>
          <w:rtl/>
        </w:rPr>
        <w:t xml:space="preserve"> ............................................................................................................................</w:t>
      </w:r>
    </w:p>
    <w:p w14:paraId="70BAEFC4" w14:textId="77777777" w:rsidR="008F273B" w:rsidRPr="008F273B" w:rsidRDefault="008F273B" w:rsidP="004C4350">
      <w:pPr>
        <w:rPr>
          <w:rFonts w:cs="mohammad bold art 1"/>
          <w:b/>
          <w:bCs/>
          <w:color w:val="000000" w:themeColor="text1"/>
          <w:sz w:val="28"/>
          <w:szCs w:val="28"/>
          <w:rtl/>
        </w:rPr>
      </w:pPr>
    </w:p>
    <w:p w14:paraId="1915F09B" w14:textId="71C0E634" w:rsidR="00990DF7" w:rsidRPr="00D720CB" w:rsidRDefault="004C4350" w:rsidP="004C4350">
      <w:pPr>
        <w:rPr>
          <w:rFonts w:cs="mohammad bold art 1"/>
          <w:b/>
          <w:bCs/>
          <w:color w:val="000000" w:themeColor="text1"/>
          <w:sz w:val="28"/>
          <w:szCs w:val="28"/>
          <w:rtl/>
        </w:rPr>
      </w:pPr>
      <w:r>
        <w:rPr>
          <w:rFonts w:cs="mohammad bold art 1" w:hint="cs"/>
          <w:b/>
          <w:bCs/>
          <w:color w:val="000000" w:themeColor="text1"/>
          <w:sz w:val="28"/>
          <w:szCs w:val="28"/>
          <w:rtl/>
        </w:rPr>
        <w:t xml:space="preserve">                                                                                                        </w:t>
      </w:r>
      <w:r w:rsidR="00990DF7" w:rsidRPr="00D720CB">
        <w:rPr>
          <w:rFonts w:cs="mohammad bold art 1" w:hint="cs"/>
          <w:b/>
          <w:bCs/>
          <w:color w:val="000000" w:themeColor="text1"/>
          <w:sz w:val="28"/>
          <w:szCs w:val="28"/>
          <w:rtl/>
        </w:rPr>
        <w:t>وفقكِ الله دائما ًوالى الأمام ...</w:t>
      </w:r>
      <w:r w:rsidR="00990DF7" w:rsidRPr="00D720CB">
        <w:rPr>
          <w:rFonts w:ascii="Segoe UI Emoji" w:hAnsi="Segoe UI Emoji" w:cs="Segoe UI Emoji" w:hint="cs"/>
          <w:b/>
          <w:bCs/>
          <w:color w:val="000000" w:themeColor="text1"/>
          <w:sz w:val="28"/>
          <w:szCs w:val="28"/>
          <w:rtl/>
        </w:rPr>
        <w:t>☺</w:t>
      </w:r>
    </w:p>
    <w:p w14:paraId="4095FC47" w14:textId="4D28E294" w:rsidR="009A4D59" w:rsidRPr="00AF77A4" w:rsidRDefault="00990DF7" w:rsidP="003243FD">
      <w:pPr>
        <w:jc w:val="right"/>
        <w:rPr>
          <w:rFonts w:cs="AL-Mohanad Bold"/>
          <w:b/>
          <w:bCs/>
          <w:color w:val="000000" w:themeColor="text1"/>
          <w:sz w:val="28"/>
          <w:szCs w:val="28"/>
          <w:rtl/>
        </w:rPr>
      </w:pPr>
      <w:r w:rsidRPr="00AF77A4">
        <w:rPr>
          <w:rFonts w:cs="AL-Mohanad Bold" w:hint="cs"/>
          <w:b/>
          <w:bCs/>
          <w:color w:val="000000" w:themeColor="text1"/>
          <w:sz w:val="28"/>
          <w:szCs w:val="28"/>
          <w:rtl/>
        </w:rPr>
        <w:t xml:space="preserve">معلمة المادة: </w:t>
      </w:r>
      <w:r w:rsidR="000420AF" w:rsidRPr="00AF77A4">
        <w:rPr>
          <w:rFonts w:cs="AL-Mohanad Bold" w:hint="cs"/>
          <w:b/>
          <w:bCs/>
          <w:color w:val="000000" w:themeColor="text1"/>
          <w:sz w:val="28"/>
          <w:szCs w:val="28"/>
          <w:rtl/>
        </w:rPr>
        <w:t>منيرة السراني</w:t>
      </w:r>
    </w:p>
    <w:sectPr w:rsidR="009A4D59" w:rsidRPr="00AF77A4" w:rsidSect="0035245C">
      <w:headerReference w:type="default" r:id="rId12"/>
      <w:footerReference w:type="default" r:id="rId13"/>
      <w:headerReference w:type="first" r:id="rId14"/>
      <w:footerReference w:type="first" r:id="rId15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C0ECB" w14:textId="77777777" w:rsidR="00A626DF" w:rsidRDefault="00A626DF" w:rsidP="00A92AB4">
      <w:r>
        <w:separator/>
      </w:r>
    </w:p>
  </w:endnote>
  <w:endnote w:type="continuationSeparator" w:id="0">
    <w:p w14:paraId="73EF8DDB" w14:textId="77777777" w:rsidR="00A626DF" w:rsidRDefault="00A626DF" w:rsidP="00A92AB4">
      <w:r>
        <w:continuationSeparator/>
      </w:r>
    </w:p>
  </w:endnote>
  <w:endnote w:type="continuationNotice" w:id="1">
    <w:p w14:paraId="5D9925DC" w14:textId="77777777" w:rsidR="00A626DF" w:rsidRDefault="00A626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54497AD4-10E9-4A85-882A-63377967BFC8}"/>
    <w:embedBold r:id="rId2" w:fontKey="{E6E2C97F-F9C6-43FF-80E5-91303E40A12F}"/>
  </w:font>
  <w:font w:name="AF_Jeddah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BCF9F27-DEF6-4716-AC7E-135C24C5759A}"/>
    <w:embedBold r:id="rId4" w:fontKey="{171E431C-CCB6-4D3B-A561-2851FF282860}"/>
  </w:font>
  <w:font w:name="AL-Mohanad">
    <w:charset w:val="B2"/>
    <w:family w:val="auto"/>
    <w:pitch w:val="variable"/>
    <w:sig w:usb0="00002001" w:usb1="00000000" w:usb2="00000000" w:usb3="00000000" w:csb0="00000040" w:csb1="00000000"/>
    <w:embedBold r:id="rId5" w:fontKey="{548219C1-EA88-4C49-A25E-DC7D67477FC5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BBD86ED-CD66-4EF7-9407-76B3BC4613C4}"/>
    <w:embedItalic r:id="rId7" w:fontKey="{811DF09E-5AB4-497C-BC1D-D9C6F645E916}"/>
  </w:font>
  <w:font w:name="mohammad bold art 1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uBttal Wael">
    <w:altName w:val="Arial"/>
    <w:charset w:val="00"/>
    <w:family w:val="script"/>
    <w:pitch w:val="variable"/>
    <w:sig w:usb0="A000207F" w:usb1="C000204B" w:usb2="00000008" w:usb3="00000000" w:csb0="000001D3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8" w:fontKey="{6F5C89A6-BF9C-4825-8034-4369FB15BE5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A298D28A-23FE-4C96-B6BA-B6614FA72198}"/>
    <w:embedBold r:id="rId10" w:fontKey="{94AE023F-F301-4A99-9921-BE7914959452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11" w:fontKey="{30819ABC-ED6B-4413-A1CC-62112D61EA9A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2" w:fontKey="{88EA5B84-5179-46DB-8832-1D986D1DBB9C}"/>
    <w:embedBold r:id="rId13" w:fontKey="{78260495-CE88-45BC-935E-0B2184971940}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14" w:fontKey="{51400C2F-7B99-4BF2-AC0D-00DD80970F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4AA6F226-BD42-46D3-A7B9-A11E9D686A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C30BE" w14:textId="77777777" w:rsidR="000C07B6" w:rsidRDefault="000C07B6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232AA3E" wp14:editId="5CB9EB02">
              <wp:simplePos x="0" y="0"/>
              <wp:positionH relativeFrom="column">
                <wp:posOffset>-187960</wp:posOffset>
              </wp:positionH>
              <wp:positionV relativeFrom="paragraph">
                <wp:posOffset>52070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2D23FF" w14:textId="77777777" w:rsidR="000C07B6" w:rsidRPr="00374657" w:rsidRDefault="000C07B6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20CDD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20CDD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4ACADBC8" w14:textId="77777777" w:rsidR="000C07B6" w:rsidRPr="00374657" w:rsidRDefault="000C07B6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32AA3E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9" type="#_x0000_t202" style="position:absolute;left:0;text-align:left;margin-left:-14.8pt;margin-top:4.1pt;width:87pt;height:27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" filled="f" stroked="f">
              <v:textbox>
                <w:txbxContent>
                  <w:p w14:paraId="5C2D23FF" w14:textId="77777777" w:rsidR="000C07B6" w:rsidRPr="00374657" w:rsidRDefault="000C07B6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20CDD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20CDD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4ACADBC8" w14:textId="77777777" w:rsidR="000C07B6" w:rsidRPr="00374657" w:rsidRDefault="000C07B6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9F3B5" w14:textId="77777777" w:rsidR="000C07B6" w:rsidRDefault="000C07B6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3EBF774" wp14:editId="1E80EC91">
              <wp:simplePos x="0" y="0"/>
              <wp:positionH relativeFrom="column">
                <wp:posOffset>-311785</wp:posOffset>
              </wp:positionH>
              <wp:positionV relativeFrom="paragraph">
                <wp:posOffset>261620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0D0D04" w14:textId="77777777" w:rsidR="000C07B6" w:rsidRPr="00374657" w:rsidRDefault="000C07B6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3B3B4D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3B3B4D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4CB93E93" w14:textId="77777777" w:rsidR="000C07B6" w:rsidRPr="00374657" w:rsidRDefault="000C07B6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EBF77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left:0;text-align:left;margin-left:-24.55pt;margin-top:20.6pt;width:87pt;height:27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" filled="f" stroked="f">
              <v:textbox>
                <w:txbxContent>
                  <w:p w14:paraId="610D0D04" w14:textId="77777777" w:rsidR="000C07B6" w:rsidRPr="00374657" w:rsidRDefault="000C07B6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3B3B4D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3B3B4D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4CB93E93" w14:textId="77777777" w:rsidR="000C07B6" w:rsidRPr="00374657" w:rsidRDefault="000C07B6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53003ED5" wp14:editId="4B774825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6FDA015" w14:textId="77777777" w:rsidR="000C07B6" w:rsidRPr="00021D6D" w:rsidRDefault="000C07B6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3B3B4D" w:rsidRPr="003B3B4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3B3B4D" w:rsidRPr="003B3B4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5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03ED5" id="مربع نص 4" o:spid="_x0000_s1033" type="#_x0000_t202" style="position:absolute;left:0;text-align:left;margin-left:21pt;margin-top:793.35pt;width:127.3pt;height:23.4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" filled="f" stroked="f" strokeweight=".5pt">
              <v:textbox>
                <w:txbxContent>
                  <w:p w14:paraId="66FDA015" w14:textId="77777777" w:rsidR="000C07B6" w:rsidRPr="00021D6D" w:rsidRDefault="000C07B6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3B3B4D" w:rsidRPr="003B3B4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3B3B4D" w:rsidRPr="003B3B4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5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A94CA" w14:textId="77777777" w:rsidR="00A626DF" w:rsidRDefault="00A626DF" w:rsidP="00A92AB4">
      <w:r>
        <w:separator/>
      </w:r>
    </w:p>
  </w:footnote>
  <w:footnote w:type="continuationSeparator" w:id="0">
    <w:p w14:paraId="00C2F99B" w14:textId="77777777" w:rsidR="00A626DF" w:rsidRDefault="00A626DF" w:rsidP="00A92AB4">
      <w:r>
        <w:continuationSeparator/>
      </w:r>
    </w:p>
  </w:footnote>
  <w:footnote w:type="continuationNotice" w:id="1">
    <w:p w14:paraId="2025159D" w14:textId="77777777" w:rsidR="00A626DF" w:rsidRDefault="00A626D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E3CCC" w14:textId="77777777" w:rsidR="000C07B6" w:rsidRDefault="000C07B6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308596C" wp14:editId="725B4353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01869D" id="Rectangle 6" o:spid="_x0000_s1026" style="position:absolute;left:0;text-align:left;margin-left:-5.7pt;margin-top:-1.35pt;width:549.15pt;height:748.9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567"/>
      <w:gridCol w:w="65"/>
      <w:gridCol w:w="786"/>
      <w:gridCol w:w="1551"/>
      <w:gridCol w:w="781"/>
      <w:gridCol w:w="647"/>
      <w:gridCol w:w="1497"/>
      <w:gridCol w:w="1161"/>
      <w:gridCol w:w="1231"/>
    </w:tblGrid>
    <w:tr w:rsidR="000C07B6" w:rsidRPr="004A5331" w14:paraId="15986B03" w14:textId="77777777" w:rsidTr="00F43130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14:paraId="40573514" w14:textId="77777777" w:rsidR="000C07B6" w:rsidRPr="00CB7830" w:rsidRDefault="000C07B6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6C9C22CB" w14:textId="77777777" w:rsidR="000C07B6" w:rsidRPr="00CB7830" w:rsidRDefault="000C07B6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3CEFC07B" w14:textId="77777777" w:rsidR="000C07B6" w:rsidRPr="00CB7830" w:rsidRDefault="000C07B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54B7F68A" w14:textId="77777777" w:rsidR="000C07B6" w:rsidRPr="00CB7830" w:rsidRDefault="000C07B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3079ED64" w14:textId="77777777" w:rsidR="000C07B6" w:rsidRPr="00CB7830" w:rsidRDefault="000C07B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5094E653" w14:textId="77777777" w:rsidR="000C07B6" w:rsidRPr="00CF70DF" w:rsidRDefault="000C07B6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8245" behindDoc="0" locked="0" layoutInCell="1" allowOverlap="1" wp14:anchorId="63798770" wp14:editId="484DBA1D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E05609" w14:textId="77777777" w:rsidR="000C07B6" w:rsidRDefault="000C07B6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379877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left:0;text-align:left;margin-left:423pt;margin-top:-45.15pt;width:125.65pt;height:113.4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">
                    <v:textbox>
                      <w:txbxContent>
                        <w:p w14:paraId="36E05609" w14:textId="77777777" w:rsidR="000C07B6" w:rsidRDefault="000C07B6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4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7B54E58D" w14:textId="77777777" w:rsidR="000C07B6" w:rsidRDefault="000C07B6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58246" behindDoc="1" locked="0" layoutInCell="1" allowOverlap="1" wp14:anchorId="68E9CFFC" wp14:editId="6CDCF480">
                <wp:simplePos x="0" y="0"/>
                <wp:positionH relativeFrom="column">
                  <wp:posOffset>330200</wp:posOffset>
                </wp:positionH>
                <wp:positionV relativeFrom="paragraph">
                  <wp:posOffset>-491490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02F7458B" w14:textId="77777777" w:rsidR="000C07B6" w:rsidRDefault="000C07B6" w:rsidP="00F43130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الثاني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 الأول</w:t>
          </w:r>
        </w:p>
        <w:p w14:paraId="63338796" w14:textId="77777777" w:rsidR="000C07B6" w:rsidRDefault="000C07B6" w:rsidP="00E305FF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الدراسي1443</w:t>
          </w:r>
        </w:p>
        <w:p w14:paraId="4AE57822" w14:textId="77777777" w:rsidR="000C07B6" w:rsidRPr="0067565F" w:rsidRDefault="000C07B6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603E9DBF" w14:textId="77777777" w:rsidR="000C07B6" w:rsidRPr="00816F73" w:rsidRDefault="000C07B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5D3689B8" w14:textId="77777777" w:rsidR="000C07B6" w:rsidRPr="00816F73" w:rsidRDefault="000C07B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104E2FD0" w14:textId="77777777" w:rsidR="000C07B6" w:rsidRPr="00816F73" w:rsidRDefault="000C07B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  <w:r>
            <w:rPr>
              <w:rFonts w:cs="mohammad bold art 1" w:hint="cs"/>
              <w:b/>
              <w:bCs/>
              <w:sz w:val="22"/>
              <w:szCs w:val="22"/>
              <w:rtl/>
            </w:rPr>
            <w:t>ة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14:paraId="228CFB7B" w14:textId="77777777" w:rsidR="000C07B6" w:rsidRPr="00816F73" w:rsidRDefault="000C07B6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  <w:r>
            <w:rPr>
              <w:rFonts w:cs="mohammad bold art 1" w:hint="cs"/>
              <w:sz w:val="22"/>
              <w:szCs w:val="22"/>
              <w:rtl/>
            </w:rPr>
            <w:t>ة</w:t>
          </w:r>
        </w:p>
      </w:tc>
    </w:tr>
    <w:tr w:rsidR="000C07B6" w:rsidRPr="004A5331" w14:paraId="0AC31777" w14:textId="77777777" w:rsidTr="00F43130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134E16F4" w14:textId="77777777" w:rsidR="000C07B6" w:rsidRPr="00FF44B1" w:rsidRDefault="000C07B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</w:tcPr>
        <w:p w14:paraId="35D33F58" w14:textId="77777777" w:rsidR="000C07B6" w:rsidRPr="00FF44B1" w:rsidRDefault="000C07B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0431EF5C" w14:textId="77777777" w:rsidR="000C07B6" w:rsidRPr="00816F73" w:rsidRDefault="000C07B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0AB84E7A" w14:textId="77777777" w:rsidR="000C07B6" w:rsidRPr="00816F73" w:rsidRDefault="000C07B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5BA75EAF" w14:textId="77777777" w:rsidR="000C07B6" w:rsidRPr="00816F73" w:rsidRDefault="000C07B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3EE83A8A" w14:textId="77777777" w:rsidR="000C07B6" w:rsidRPr="00816F73" w:rsidRDefault="000C07B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14:paraId="6E1A873D" w14:textId="77777777" w:rsidR="000C07B6" w:rsidRPr="00816F73" w:rsidRDefault="000C07B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C07B6" w:rsidRPr="004A5331" w14:paraId="53DA6E5E" w14:textId="77777777" w:rsidTr="00F43130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7967DDB5" w14:textId="77777777" w:rsidR="000C07B6" w:rsidRPr="00FF44B1" w:rsidRDefault="000C07B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</w:tcPr>
        <w:p w14:paraId="20B172C6" w14:textId="77777777" w:rsidR="000C07B6" w:rsidRPr="00FF44B1" w:rsidRDefault="000C07B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28CDFE2" w14:textId="77777777" w:rsidR="000C07B6" w:rsidRPr="00816F73" w:rsidRDefault="000C07B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175C5A9" w14:textId="18840884" w:rsidR="000C07B6" w:rsidRPr="00A67A3E" w:rsidRDefault="000C07B6" w:rsidP="00816F73">
          <w:pPr>
            <w:jc w:val="center"/>
            <w:rPr>
              <w:rFonts w:cs="mohammad bold art 1"/>
              <w:b/>
              <w:bCs/>
              <w:color w:val="FF0000"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E2C8EBB" w14:textId="1C477CD5" w:rsidR="000C07B6" w:rsidRPr="00A67A3E" w:rsidRDefault="000C07B6" w:rsidP="00816F73">
          <w:pPr>
            <w:jc w:val="center"/>
            <w:rPr>
              <w:rFonts w:cs="mohammad bold art 1"/>
              <w:b/>
              <w:bCs/>
              <w:color w:val="FF0000"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E6C6777" w14:textId="77777777" w:rsidR="000C07B6" w:rsidRPr="00816F73" w:rsidRDefault="000C07B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0FCA02CF" w14:textId="77777777" w:rsidR="000C07B6" w:rsidRPr="00816F73" w:rsidRDefault="000C07B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C07B6" w:rsidRPr="004A5331" w14:paraId="11009DEE" w14:textId="77777777" w:rsidTr="00F43130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14:paraId="7DC8DFF4" w14:textId="77777777" w:rsidR="000C07B6" w:rsidRPr="00FF44B1" w:rsidRDefault="000C07B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1E448708" w14:textId="77777777" w:rsidR="000C07B6" w:rsidRPr="00FF44B1" w:rsidRDefault="000C07B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45FD0D41" w14:textId="77777777" w:rsidR="000C07B6" w:rsidRPr="00816F73" w:rsidRDefault="000C07B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17F25E2B" w14:textId="48EBC8D2" w:rsidR="000C07B6" w:rsidRPr="00A67A3E" w:rsidRDefault="000C07B6" w:rsidP="00816F73">
          <w:pPr>
            <w:jc w:val="center"/>
            <w:rPr>
              <w:rFonts w:cs="mohammad bold art 1"/>
              <w:b/>
              <w:bCs/>
              <w:color w:val="FF0000"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48134C25" w14:textId="1E94AE34" w:rsidR="000C07B6" w:rsidRPr="00A67A3E" w:rsidRDefault="000C07B6" w:rsidP="00816F73">
          <w:pPr>
            <w:jc w:val="center"/>
            <w:rPr>
              <w:rFonts w:cs="mohammad bold art 1"/>
              <w:b/>
              <w:bCs/>
              <w:color w:val="FF0000"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275D0DF2" w14:textId="77777777" w:rsidR="000C07B6" w:rsidRPr="00816F73" w:rsidRDefault="000C07B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14:paraId="37ECC2F9" w14:textId="77777777" w:rsidR="000C07B6" w:rsidRPr="00816F73" w:rsidRDefault="000C07B6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C07B6" w:rsidRPr="004A5331" w14:paraId="65A5F6DE" w14:textId="77777777" w:rsidTr="00F43130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FB77446" w14:textId="77777777" w:rsidR="000C07B6" w:rsidRPr="004A5331" w:rsidRDefault="000C07B6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1BF47FD8" w14:textId="77777777" w:rsidR="000C07B6" w:rsidRPr="004A5331" w:rsidRDefault="000C07B6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0DD92FDA" w14:textId="77777777" w:rsidR="000C07B6" w:rsidRPr="00816F73" w:rsidRDefault="000C07B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600D8261" w14:textId="2F66C5E8" w:rsidR="000C07B6" w:rsidRPr="00A67A3E" w:rsidRDefault="000C07B6" w:rsidP="00D642CC">
          <w:pPr>
            <w:rPr>
              <w:rFonts w:cs="mohammad bold art 1"/>
              <w:b/>
              <w:bCs/>
              <w:color w:val="FF0000"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014FA852" w14:textId="14C32CA7" w:rsidR="000C07B6" w:rsidRPr="00A67A3E" w:rsidRDefault="000C07B6" w:rsidP="00816F73">
          <w:pPr>
            <w:jc w:val="center"/>
            <w:rPr>
              <w:rFonts w:cs="mohammad bold art 1"/>
              <w:b/>
              <w:bCs/>
              <w:color w:val="FF0000"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67F90689" w14:textId="77777777" w:rsidR="000C07B6" w:rsidRPr="00816F73" w:rsidRDefault="000C07B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577CB12D" w14:textId="77777777" w:rsidR="000C07B6" w:rsidRPr="00816F73" w:rsidRDefault="000C07B6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C07B6" w:rsidRPr="004A5331" w14:paraId="48144B67" w14:textId="77777777" w:rsidTr="00F43130">
      <w:trPr>
        <w:cantSplit/>
        <w:trHeight w:val="454"/>
        <w:jc w:val="center"/>
      </w:trPr>
      <w:tc>
        <w:tcPr>
          <w:tcW w:w="3325" w:type="dxa"/>
          <w:gridSpan w:val="6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14:paraId="2AFC9597" w14:textId="77777777" w:rsidR="000C07B6" w:rsidRPr="00CB7830" w:rsidRDefault="000C07B6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الطالبة: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  <w:r>
            <w:rPr>
              <w:rFonts w:cs="AL-Mohanad Bold" w:hint="cs"/>
              <w:sz w:val="4"/>
              <w:szCs w:val="8"/>
              <w:rtl/>
            </w:rPr>
            <w:t>..........................................</w:t>
          </w:r>
        </w:p>
      </w:tc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37038DC2" w14:textId="1905BECD" w:rsidR="000C07B6" w:rsidRPr="00E305FF" w:rsidRDefault="000C07B6" w:rsidP="00816F73">
          <w:pPr>
            <w:pStyle w:val="4"/>
            <w:jc w:val="left"/>
            <w:rPr>
              <w:rFonts w:cs="AL-Mohanad Bold"/>
              <w:sz w:val="28"/>
              <w:szCs w:val="28"/>
            </w:rPr>
          </w:pPr>
          <w:r w:rsidRPr="00E305FF">
            <w:rPr>
              <w:rFonts w:cs="AL-Mohanad Bold" w:hint="cs"/>
              <w:sz w:val="28"/>
              <w:szCs w:val="28"/>
              <w:rtl/>
            </w:rPr>
            <w:t>الصف: ال</w:t>
          </w:r>
          <w:r w:rsidR="0088570A">
            <w:rPr>
              <w:rFonts w:cs="AL-Mohanad Bold" w:hint="cs"/>
              <w:sz w:val="28"/>
              <w:szCs w:val="28"/>
              <w:rtl/>
            </w:rPr>
            <w:t>ثالث</w:t>
          </w:r>
          <w:r w:rsidRPr="00E305FF">
            <w:rPr>
              <w:rFonts w:cs="AL-Mohanad Bold" w:hint="cs"/>
              <w:sz w:val="28"/>
              <w:szCs w:val="28"/>
              <w:rtl/>
            </w:rPr>
            <w:t xml:space="preserve"> الابتدائي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1E622565" w14:textId="77777777" w:rsidR="000C07B6" w:rsidRPr="00816F73" w:rsidRDefault="000C07B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364145F8" w14:textId="77777777" w:rsidR="000C07B6" w:rsidRPr="00A67A3E" w:rsidRDefault="000C07B6" w:rsidP="00816F73">
          <w:pPr>
            <w:jc w:val="center"/>
            <w:rPr>
              <w:rFonts w:cs="mohammad bold art 1"/>
              <w:b/>
              <w:bCs/>
              <w:color w:val="FF0000"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0126105E" w14:textId="77777777" w:rsidR="000C07B6" w:rsidRPr="00A67A3E" w:rsidRDefault="000C07B6" w:rsidP="00816F73">
          <w:pPr>
            <w:jc w:val="center"/>
            <w:rPr>
              <w:rFonts w:cs="mohammad bold art 1"/>
              <w:b/>
              <w:bCs/>
              <w:color w:val="FF0000"/>
              <w:sz w:val="22"/>
              <w:szCs w:val="22"/>
              <w:rtl/>
            </w:rPr>
          </w:pPr>
        </w:p>
      </w:tc>
      <w:tc>
        <w:tcPr>
          <w:tcW w:w="1161" w:type="dxa"/>
        </w:tcPr>
        <w:p w14:paraId="2C4E8E63" w14:textId="77777777" w:rsidR="000C07B6" w:rsidRPr="00816F73" w:rsidRDefault="000C07B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5CB93432" w14:textId="77777777" w:rsidR="000C07B6" w:rsidRPr="00816F73" w:rsidRDefault="000C07B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C07B6" w:rsidRPr="004A5331" w14:paraId="44D8A6F8" w14:textId="77777777" w:rsidTr="00F43130">
      <w:trPr>
        <w:cantSplit/>
        <w:trHeight w:val="454"/>
        <w:jc w:val="center"/>
      </w:trPr>
      <w:tc>
        <w:tcPr>
          <w:tcW w:w="3325" w:type="dxa"/>
          <w:gridSpan w:val="6"/>
          <w:tcBorders>
            <w:left w:val="thickThinSmallGap" w:sz="12" w:space="0" w:color="auto"/>
          </w:tcBorders>
        </w:tcPr>
        <w:p w14:paraId="4D9D797F" w14:textId="77777777" w:rsidR="000C07B6" w:rsidRPr="004A5331" w:rsidRDefault="000C07B6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337" w:type="dxa"/>
          <w:gridSpan w:val="2"/>
          <w:tcBorders>
            <w:right w:val="thinThickLargeGap" w:sz="18" w:space="0" w:color="auto"/>
          </w:tcBorders>
        </w:tcPr>
        <w:p w14:paraId="2D4AD721" w14:textId="77777777" w:rsidR="000C07B6" w:rsidRPr="00EC6AB2" w:rsidRDefault="000C07B6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 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>رياضيات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B2BC63C" w14:textId="77777777" w:rsidR="000C07B6" w:rsidRPr="00816F73" w:rsidRDefault="000C07B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4960BCF2" w14:textId="77777777" w:rsidR="000C07B6" w:rsidRPr="00A67A3E" w:rsidRDefault="000C07B6" w:rsidP="00816F73">
          <w:pPr>
            <w:jc w:val="center"/>
            <w:rPr>
              <w:rFonts w:cs="mohammad bold art 1"/>
              <w:b/>
              <w:bCs/>
              <w:color w:val="FF0000"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F3D5EE4" w14:textId="77777777" w:rsidR="000C07B6" w:rsidRPr="00A67A3E" w:rsidRDefault="000C07B6" w:rsidP="00816F73">
          <w:pPr>
            <w:jc w:val="center"/>
            <w:rPr>
              <w:rFonts w:cs="mohammad bold art 1"/>
              <w:b/>
              <w:bCs/>
              <w:color w:val="FF0000"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106E158A" w14:textId="77777777" w:rsidR="000C07B6" w:rsidRPr="00816F73" w:rsidRDefault="000C07B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6A3D1843" w14:textId="77777777" w:rsidR="000C07B6" w:rsidRPr="00816F73" w:rsidRDefault="000C07B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C07B6" w:rsidRPr="004A5331" w14:paraId="253BADB0" w14:textId="77777777" w:rsidTr="00F43130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</w:tcPr>
        <w:p w14:paraId="468A4FC3" w14:textId="77777777" w:rsidR="000C07B6" w:rsidRDefault="000C07B6" w:rsidP="00816F73">
          <w:pPr>
            <w:rPr>
              <w:rFonts w:cs="AL-Mohanad Bold"/>
              <w:b/>
              <w:bCs/>
              <w:sz w:val="18"/>
              <w:szCs w:val="24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 xml:space="preserve">اليوم </w:t>
          </w:r>
        </w:p>
        <w:p w14:paraId="4322B33F" w14:textId="77777777" w:rsidR="000C07B6" w:rsidRPr="00F93A25" w:rsidRDefault="000C07B6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التاريخ</w:t>
          </w:r>
        </w:p>
      </w:tc>
      <w:tc>
        <w:tcPr>
          <w:tcW w:w="2049" w:type="dxa"/>
          <w:gridSpan w:val="5"/>
          <w:tcBorders>
            <w:right w:val="single" w:sz="4" w:space="0" w:color="auto"/>
          </w:tcBorders>
        </w:tcPr>
        <w:p w14:paraId="254355B3" w14:textId="77777777" w:rsidR="000C07B6" w:rsidRPr="00D35348" w:rsidRDefault="000C07B6" w:rsidP="00816F73">
          <w:pPr>
            <w:rPr>
              <w:rFonts w:cs="AL-Mohanad Bold"/>
              <w:b/>
              <w:bCs/>
              <w:szCs w:val="24"/>
              <w:rtl/>
            </w:rPr>
          </w:pPr>
          <w:r w:rsidRPr="00D35348">
            <w:rPr>
              <w:rFonts w:cs="AL-Mohanad Bold" w:hint="cs"/>
              <w:b/>
              <w:bCs/>
              <w:szCs w:val="24"/>
              <w:rtl/>
            </w:rPr>
            <w:t>الأحد</w:t>
          </w:r>
        </w:p>
        <w:p w14:paraId="233B7764" w14:textId="77777777" w:rsidR="000C07B6" w:rsidRPr="00F93A25" w:rsidRDefault="000C07B6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35348">
            <w:rPr>
              <w:rFonts w:cs="AL-Mohanad Bold" w:hint="cs"/>
              <w:b/>
              <w:bCs/>
              <w:szCs w:val="24"/>
              <w:rtl/>
            </w:rPr>
            <w:t>3/8/1443</w:t>
          </w:r>
        </w:p>
      </w:tc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vAlign w:val="center"/>
        </w:tcPr>
        <w:p w14:paraId="3B5FF61E" w14:textId="77777777" w:rsidR="000C07B6" w:rsidRPr="00F93A25" w:rsidRDefault="000C07B6" w:rsidP="00F43130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 ساعتان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6B71BEFA" w14:textId="77777777" w:rsidR="000C07B6" w:rsidRPr="00816F73" w:rsidRDefault="000C07B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05B8741C" w14:textId="77777777" w:rsidR="000C07B6" w:rsidRPr="00A67A3E" w:rsidRDefault="000C07B6" w:rsidP="00816F73">
          <w:pPr>
            <w:jc w:val="center"/>
            <w:rPr>
              <w:rFonts w:cs="mohammad bold art 1"/>
              <w:b/>
              <w:bCs/>
              <w:color w:val="FF0000"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04B103F" w14:textId="77777777" w:rsidR="000C07B6" w:rsidRPr="00A67A3E" w:rsidRDefault="000C07B6" w:rsidP="00816F73">
          <w:pPr>
            <w:jc w:val="center"/>
            <w:rPr>
              <w:rFonts w:cs="mohammad bold art 1"/>
              <w:b/>
              <w:bCs/>
              <w:color w:val="FF0000"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2ABAEB99" w14:textId="77777777" w:rsidR="000C07B6" w:rsidRPr="00816F73" w:rsidRDefault="000C07B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5FED1496" w14:textId="77777777" w:rsidR="000C07B6" w:rsidRPr="00816F73" w:rsidRDefault="000C07B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C07B6" w:rsidRPr="004A5331" w14:paraId="705F69A6" w14:textId="77777777" w:rsidTr="00F43130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14:paraId="7D8301B0" w14:textId="77777777" w:rsidR="000C07B6" w:rsidRPr="004A5331" w:rsidRDefault="000C07B6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5E4CB74" w14:textId="77777777" w:rsidR="000C07B6" w:rsidRPr="00B141FF" w:rsidRDefault="000C07B6" w:rsidP="00816F73">
          <w:pPr>
            <w:pStyle w:val="4"/>
            <w:rPr>
              <w:rFonts w:cs="AL-Mohanad Bold"/>
              <w:szCs w:val="26"/>
            </w:rPr>
          </w:pPr>
          <w:r w:rsidRPr="00C01217">
            <w:rPr>
              <w:rFonts w:cs="AL-Mohanad Bold" w:hint="cs"/>
              <w:sz w:val="18"/>
              <w:szCs w:val="24"/>
              <w:rtl/>
            </w:rPr>
            <w:t>رقمًا</w:t>
          </w:r>
        </w:p>
      </w:tc>
      <w:tc>
        <w:tcPr>
          <w:tcW w:w="850" w:type="dxa"/>
          <w:gridSpan w:val="2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555DE733" w14:textId="2B5AEF98" w:rsidR="000C07B6" w:rsidRPr="00A67A3E" w:rsidRDefault="000C07B6" w:rsidP="00816F73">
          <w:pPr>
            <w:pStyle w:val="4"/>
            <w:rPr>
              <w:rFonts w:cs="AL-Mohanad Bold"/>
              <w:color w:val="FF0000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E7B6300" w14:textId="77777777" w:rsidR="000C07B6" w:rsidRPr="00B141FF" w:rsidRDefault="000C07B6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2E91B7D0" w14:textId="5AA6631F" w:rsidR="000C07B6" w:rsidRPr="00A67A3E" w:rsidRDefault="000C07B6" w:rsidP="00FB7BBC">
          <w:pPr>
            <w:pStyle w:val="4"/>
            <w:jc w:val="left"/>
            <w:rPr>
              <w:rFonts w:cs="AL-Mohanad Bold"/>
              <w:sz w:val="28"/>
              <w:szCs w:val="28"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74584F9" w14:textId="77777777" w:rsidR="000C07B6" w:rsidRPr="00816F73" w:rsidRDefault="000C07B6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310B1934" w14:textId="093E2038" w:rsidR="000C07B6" w:rsidRPr="00A67A3E" w:rsidRDefault="000C07B6" w:rsidP="00816F73">
          <w:pPr>
            <w:jc w:val="center"/>
            <w:rPr>
              <w:rFonts w:cs="mohammad bold art 1"/>
              <w:b/>
              <w:bCs/>
              <w:color w:val="FF0000"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11D2A414" w14:textId="7E9DDD42" w:rsidR="000C07B6" w:rsidRPr="00A67A3E" w:rsidRDefault="000C07B6" w:rsidP="00816F73">
          <w:pPr>
            <w:jc w:val="center"/>
            <w:rPr>
              <w:rFonts w:cs="mohammad bold art 1"/>
              <w:b/>
              <w:bCs/>
              <w:color w:val="FF0000"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58ED51FB" w14:textId="77777777" w:rsidR="000C07B6" w:rsidRPr="00816F73" w:rsidRDefault="000C07B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14:paraId="236EE54C" w14:textId="77777777" w:rsidR="000C07B6" w:rsidRPr="00816F73" w:rsidRDefault="000C07B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C07B6" w:rsidRPr="004A5331" w14:paraId="7EB971E9" w14:textId="77777777" w:rsidTr="00F43130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17650BBB" w14:textId="77777777" w:rsidR="000C07B6" w:rsidRDefault="000C07B6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1A7FB351" w14:textId="77777777" w:rsidR="000C07B6" w:rsidRPr="00B141FF" w:rsidRDefault="000C07B6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2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300EEE9D" w14:textId="1A9A0D2E" w:rsidR="000C07B6" w:rsidRPr="00A67A3E" w:rsidRDefault="000C07B6" w:rsidP="00D642CC">
          <w:pPr>
            <w:pStyle w:val="4"/>
            <w:jc w:val="left"/>
            <w:rPr>
              <w:rFonts w:cs="AL-Mohanad Bold"/>
              <w:color w:val="FF0000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47E4BBC0" w14:textId="77777777" w:rsidR="000C07B6" w:rsidRPr="00B141FF" w:rsidRDefault="000C07B6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2D038FDD" w14:textId="77777777" w:rsidR="000C07B6" w:rsidRPr="00B141FF" w:rsidRDefault="000C07B6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14:paraId="7CB2E653" w14:textId="77777777" w:rsidR="000C07B6" w:rsidRPr="000F6296" w:rsidRDefault="000C07B6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763B0492" w14:textId="77777777" w:rsidR="000C07B6" w:rsidRPr="00DF0CBD" w:rsidRDefault="000C07B6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512B5025" w14:textId="77777777" w:rsidR="000C07B6" w:rsidRPr="00DF0CBD" w:rsidRDefault="000C07B6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14:paraId="05AE8611" w14:textId="77777777" w:rsidR="000C07B6" w:rsidRPr="00DF0CBD" w:rsidRDefault="000C07B6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14:paraId="1359FFDD" w14:textId="77777777" w:rsidR="000C07B6" w:rsidRPr="00DF0CBD" w:rsidRDefault="000C07B6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2B53F36D" w14:textId="51107D7A" w:rsidR="000C07B6" w:rsidRDefault="004C4350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92A758" wp14:editId="7728ED3C">
              <wp:simplePos x="0" y="0"/>
              <wp:positionH relativeFrom="margin">
                <wp:align>center</wp:align>
              </wp:positionH>
              <wp:positionV relativeFrom="paragraph">
                <wp:posOffset>105410</wp:posOffset>
              </wp:positionV>
              <wp:extent cx="6996113" cy="6095682"/>
              <wp:effectExtent l="19050" t="19050" r="14605" b="19685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96113" cy="609568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15485" id="Rectangle 5" o:spid="_x0000_s1026" style="position:absolute;left:0;text-align:left;margin-left:0;margin-top:8.3pt;width:550.9pt;height:479.9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" strokeweight="3.5pt">
              <v:stroke linestyle="thinThin"/>
              <w10:wrap anchorx="margin"/>
            </v:rect>
          </w:pict>
        </mc:Fallback>
      </mc:AlternateContent>
    </w:r>
    <w:r w:rsidR="000C07B6">
      <w:rPr>
        <w:lang w:eastAsia="en-US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739CB94C" wp14:editId="399E537D">
              <wp:simplePos x="0" y="0"/>
              <wp:positionH relativeFrom="column">
                <wp:posOffset>1316355</wp:posOffset>
              </wp:positionH>
              <wp:positionV relativeFrom="paragraph">
                <wp:posOffset>71755</wp:posOffset>
              </wp:positionV>
              <wp:extent cx="4191000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1000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A73C4C" w14:textId="77777777" w:rsidR="000C07B6" w:rsidRPr="0088570A" w:rsidRDefault="000C07B6">
                          <w:pPr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  <w:u w:val="single"/>
                              <w:rtl/>
                            </w:rPr>
                          </w:pPr>
                          <w:r w:rsidRPr="0088570A">
                            <w:rPr>
                              <w:rFonts w:cs="mohammad bold art 1" w:hint="cs"/>
                              <w:b/>
                              <w:bCs/>
                              <w:sz w:val="24"/>
                              <w:szCs w:val="24"/>
                              <w:u w:val="single"/>
                              <w:rtl/>
                            </w:rPr>
                            <w:t xml:space="preserve">ابنتي الطالبة وفقكِ الله استعيني بالله ثم ابدأي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9CB94C" id="مربع نص 14" o:spid="_x0000_s1031" type="#_x0000_t202" style="position:absolute;left:0;text-align:left;margin-left:103.65pt;margin-top:5.65pt;width:330pt;height:31.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" filled="f" stroked="f" strokeweight=".5pt">
              <v:textbox>
                <w:txbxContent>
                  <w:p w14:paraId="66A73C4C" w14:textId="77777777" w:rsidR="000C07B6" w:rsidRPr="0088570A" w:rsidRDefault="000C07B6">
                    <w:pPr>
                      <w:rPr>
                        <w:rFonts w:cs="mohammad bold art 1"/>
                        <w:b/>
                        <w:bCs/>
                        <w:sz w:val="24"/>
                        <w:szCs w:val="24"/>
                        <w:u w:val="single"/>
                        <w:rtl/>
                      </w:rPr>
                    </w:pPr>
                    <w:r w:rsidRPr="0088570A">
                      <w:rPr>
                        <w:rFonts w:cs="mohammad bold art 1" w:hint="cs"/>
                        <w:b/>
                        <w:bCs/>
                        <w:sz w:val="24"/>
                        <w:szCs w:val="24"/>
                        <w:u w:val="single"/>
                        <w:rtl/>
                      </w:rPr>
                      <w:t xml:space="preserve">ابنتي الطالبة وفقكِ الله استعيني بالله ثم ابدأي الإجابة </w:t>
                    </w:r>
                  </w:p>
                </w:txbxContent>
              </v:textbox>
            </v:shape>
          </w:pict>
        </mc:Fallback>
      </mc:AlternateContent>
    </w:r>
    <w:r w:rsidR="000C07B6"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EF46DE"/>
    <w:multiLevelType w:val="hybridMultilevel"/>
    <w:tmpl w:val="27207FD8"/>
    <w:lvl w:ilvl="0" w:tplc="2222FCF2">
      <w:start w:val="43"/>
      <w:numFmt w:val="decimal"/>
      <w:lvlText w:val="%1)"/>
      <w:lvlJc w:val="left"/>
      <w:pPr>
        <w:ind w:left="4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408A3B6E"/>
    <w:multiLevelType w:val="hybridMultilevel"/>
    <w:tmpl w:val="4AFAA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3" w15:restartNumberingAfterBreak="0">
    <w:nsid w:val="65FB136D"/>
    <w:multiLevelType w:val="hybridMultilevel"/>
    <w:tmpl w:val="0F64F0F4"/>
    <w:lvl w:ilvl="0" w:tplc="15C6A9E4">
      <w:start w:val="1"/>
      <w:numFmt w:val="arabicAlpha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6D942630"/>
    <w:multiLevelType w:val="hybridMultilevel"/>
    <w:tmpl w:val="0F64F0F4"/>
    <w:lvl w:ilvl="0" w:tplc="15C6A9E4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lowerLetter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32C"/>
    <w:rsid w:val="00002329"/>
    <w:rsid w:val="00003105"/>
    <w:rsid w:val="00005F05"/>
    <w:rsid w:val="00007D32"/>
    <w:rsid w:val="00015274"/>
    <w:rsid w:val="0002745E"/>
    <w:rsid w:val="0003051A"/>
    <w:rsid w:val="00030D20"/>
    <w:rsid w:val="0003374A"/>
    <w:rsid w:val="00040F43"/>
    <w:rsid w:val="000420AF"/>
    <w:rsid w:val="00042922"/>
    <w:rsid w:val="00050179"/>
    <w:rsid w:val="000552BF"/>
    <w:rsid w:val="00063665"/>
    <w:rsid w:val="00063F65"/>
    <w:rsid w:val="00064E4B"/>
    <w:rsid w:val="000661C2"/>
    <w:rsid w:val="0007505E"/>
    <w:rsid w:val="000813E6"/>
    <w:rsid w:val="0009419F"/>
    <w:rsid w:val="000A6D89"/>
    <w:rsid w:val="000B2F2A"/>
    <w:rsid w:val="000C0628"/>
    <w:rsid w:val="000C07B6"/>
    <w:rsid w:val="000C20AA"/>
    <w:rsid w:val="000C740B"/>
    <w:rsid w:val="000D1EAE"/>
    <w:rsid w:val="000D33C6"/>
    <w:rsid w:val="000F0F29"/>
    <w:rsid w:val="000F6296"/>
    <w:rsid w:val="00105411"/>
    <w:rsid w:val="0010578E"/>
    <w:rsid w:val="0010715B"/>
    <w:rsid w:val="001125F8"/>
    <w:rsid w:val="00113B51"/>
    <w:rsid w:val="0012109F"/>
    <w:rsid w:val="001225ED"/>
    <w:rsid w:val="00135591"/>
    <w:rsid w:val="001464F8"/>
    <w:rsid w:val="00150C7A"/>
    <w:rsid w:val="00153741"/>
    <w:rsid w:val="00162D42"/>
    <w:rsid w:val="00167A33"/>
    <w:rsid w:val="00176F50"/>
    <w:rsid w:val="0017777D"/>
    <w:rsid w:val="00177FE5"/>
    <w:rsid w:val="00192289"/>
    <w:rsid w:val="00192E00"/>
    <w:rsid w:val="00194984"/>
    <w:rsid w:val="00197444"/>
    <w:rsid w:val="001B602D"/>
    <w:rsid w:val="001B7601"/>
    <w:rsid w:val="001C00FA"/>
    <w:rsid w:val="001C44AD"/>
    <w:rsid w:val="001F7E75"/>
    <w:rsid w:val="00201196"/>
    <w:rsid w:val="00201E7C"/>
    <w:rsid w:val="0020362F"/>
    <w:rsid w:val="002065CB"/>
    <w:rsid w:val="0021607B"/>
    <w:rsid w:val="002218C7"/>
    <w:rsid w:val="002218FC"/>
    <w:rsid w:val="002250E3"/>
    <w:rsid w:val="00237478"/>
    <w:rsid w:val="00240233"/>
    <w:rsid w:val="002411DF"/>
    <w:rsid w:val="002413A2"/>
    <w:rsid w:val="0024538C"/>
    <w:rsid w:val="00261C7B"/>
    <w:rsid w:val="00262567"/>
    <w:rsid w:val="00281DEC"/>
    <w:rsid w:val="0029426A"/>
    <w:rsid w:val="002956F2"/>
    <w:rsid w:val="00296D0C"/>
    <w:rsid w:val="002A1481"/>
    <w:rsid w:val="002A5111"/>
    <w:rsid w:val="002B4BEE"/>
    <w:rsid w:val="002C329E"/>
    <w:rsid w:val="002E08B9"/>
    <w:rsid w:val="002E1504"/>
    <w:rsid w:val="002E33EF"/>
    <w:rsid w:val="002E60A3"/>
    <w:rsid w:val="00304397"/>
    <w:rsid w:val="0031049C"/>
    <w:rsid w:val="00312197"/>
    <w:rsid w:val="003243FD"/>
    <w:rsid w:val="0034305C"/>
    <w:rsid w:val="0035245C"/>
    <w:rsid w:val="00355650"/>
    <w:rsid w:val="00356961"/>
    <w:rsid w:val="00364B02"/>
    <w:rsid w:val="00372C6D"/>
    <w:rsid w:val="00374657"/>
    <w:rsid w:val="00375A92"/>
    <w:rsid w:val="00377B77"/>
    <w:rsid w:val="0038643D"/>
    <w:rsid w:val="0038798B"/>
    <w:rsid w:val="003B0BCD"/>
    <w:rsid w:val="003B3A84"/>
    <w:rsid w:val="003B3B4D"/>
    <w:rsid w:val="003B3B8D"/>
    <w:rsid w:val="003D279D"/>
    <w:rsid w:val="003E026B"/>
    <w:rsid w:val="003F2F4F"/>
    <w:rsid w:val="003F65B3"/>
    <w:rsid w:val="003F78D5"/>
    <w:rsid w:val="00400AA7"/>
    <w:rsid w:val="00402134"/>
    <w:rsid w:val="00403FAC"/>
    <w:rsid w:val="00407BA0"/>
    <w:rsid w:val="00433718"/>
    <w:rsid w:val="0044766D"/>
    <w:rsid w:val="00452E34"/>
    <w:rsid w:val="00471286"/>
    <w:rsid w:val="00495CE2"/>
    <w:rsid w:val="0049698A"/>
    <w:rsid w:val="004A5331"/>
    <w:rsid w:val="004B4718"/>
    <w:rsid w:val="004C056D"/>
    <w:rsid w:val="004C4350"/>
    <w:rsid w:val="004C532C"/>
    <w:rsid w:val="004D115B"/>
    <w:rsid w:val="004D1F75"/>
    <w:rsid w:val="004D703B"/>
    <w:rsid w:val="004F46A9"/>
    <w:rsid w:val="004F5102"/>
    <w:rsid w:val="0050465F"/>
    <w:rsid w:val="00505A5D"/>
    <w:rsid w:val="00505EF5"/>
    <w:rsid w:val="00507661"/>
    <w:rsid w:val="00510DF0"/>
    <w:rsid w:val="00510FFC"/>
    <w:rsid w:val="005325DD"/>
    <w:rsid w:val="00547DFD"/>
    <w:rsid w:val="00553495"/>
    <w:rsid w:val="00562387"/>
    <w:rsid w:val="0057100C"/>
    <w:rsid w:val="00571612"/>
    <w:rsid w:val="00585967"/>
    <w:rsid w:val="005916F4"/>
    <w:rsid w:val="00591E41"/>
    <w:rsid w:val="005938D0"/>
    <w:rsid w:val="005A42E4"/>
    <w:rsid w:val="005A6742"/>
    <w:rsid w:val="005B1A09"/>
    <w:rsid w:val="005C2A33"/>
    <w:rsid w:val="005C2CE2"/>
    <w:rsid w:val="005D037F"/>
    <w:rsid w:val="005D549B"/>
    <w:rsid w:val="005D5CE9"/>
    <w:rsid w:val="005E32E8"/>
    <w:rsid w:val="005E5532"/>
    <w:rsid w:val="005F31DA"/>
    <w:rsid w:val="005F73FF"/>
    <w:rsid w:val="00603640"/>
    <w:rsid w:val="006038FB"/>
    <w:rsid w:val="006320EA"/>
    <w:rsid w:val="0063440F"/>
    <w:rsid w:val="00650B02"/>
    <w:rsid w:val="00653F1B"/>
    <w:rsid w:val="00655957"/>
    <w:rsid w:val="00661D21"/>
    <w:rsid w:val="0067012F"/>
    <w:rsid w:val="00672298"/>
    <w:rsid w:val="0067565F"/>
    <w:rsid w:val="00680D03"/>
    <w:rsid w:val="006866AA"/>
    <w:rsid w:val="00692F2D"/>
    <w:rsid w:val="006940EF"/>
    <w:rsid w:val="006B3DA1"/>
    <w:rsid w:val="006B4367"/>
    <w:rsid w:val="006C3C31"/>
    <w:rsid w:val="006C4E21"/>
    <w:rsid w:val="006D04D5"/>
    <w:rsid w:val="006D36C7"/>
    <w:rsid w:val="006D5359"/>
    <w:rsid w:val="006E3825"/>
    <w:rsid w:val="006E6595"/>
    <w:rsid w:val="00702D5B"/>
    <w:rsid w:val="0072385D"/>
    <w:rsid w:val="007301A0"/>
    <w:rsid w:val="00730B29"/>
    <w:rsid w:val="00742240"/>
    <w:rsid w:val="00752470"/>
    <w:rsid w:val="00754DE3"/>
    <w:rsid w:val="00760000"/>
    <w:rsid w:val="007625AF"/>
    <w:rsid w:val="007641C4"/>
    <w:rsid w:val="0076764A"/>
    <w:rsid w:val="00773C6B"/>
    <w:rsid w:val="0078097C"/>
    <w:rsid w:val="007A27B0"/>
    <w:rsid w:val="007A41D1"/>
    <w:rsid w:val="007B06B5"/>
    <w:rsid w:val="007B59CF"/>
    <w:rsid w:val="007B7645"/>
    <w:rsid w:val="007C73DE"/>
    <w:rsid w:val="007D6D04"/>
    <w:rsid w:val="007E3E03"/>
    <w:rsid w:val="007E6BB4"/>
    <w:rsid w:val="00801F50"/>
    <w:rsid w:val="008020F4"/>
    <w:rsid w:val="0080474E"/>
    <w:rsid w:val="008153A2"/>
    <w:rsid w:val="00816F73"/>
    <w:rsid w:val="00820CEF"/>
    <w:rsid w:val="0082225F"/>
    <w:rsid w:val="0083165C"/>
    <w:rsid w:val="00840EE6"/>
    <w:rsid w:val="00853206"/>
    <w:rsid w:val="0085408A"/>
    <w:rsid w:val="008622AE"/>
    <w:rsid w:val="0086432A"/>
    <w:rsid w:val="0087704E"/>
    <w:rsid w:val="0088547D"/>
    <w:rsid w:val="0088570A"/>
    <w:rsid w:val="00887D39"/>
    <w:rsid w:val="008A7580"/>
    <w:rsid w:val="008B616C"/>
    <w:rsid w:val="008C4311"/>
    <w:rsid w:val="008C44CF"/>
    <w:rsid w:val="008C777F"/>
    <w:rsid w:val="008E009A"/>
    <w:rsid w:val="008E76C6"/>
    <w:rsid w:val="008F1F9B"/>
    <w:rsid w:val="008F273B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31CB"/>
    <w:rsid w:val="0093753B"/>
    <w:rsid w:val="00944314"/>
    <w:rsid w:val="0095204D"/>
    <w:rsid w:val="00957CDD"/>
    <w:rsid w:val="00960F39"/>
    <w:rsid w:val="00977FFD"/>
    <w:rsid w:val="0098095F"/>
    <w:rsid w:val="00982434"/>
    <w:rsid w:val="00982F6B"/>
    <w:rsid w:val="009876BD"/>
    <w:rsid w:val="00990DF7"/>
    <w:rsid w:val="0099745C"/>
    <w:rsid w:val="009A4D59"/>
    <w:rsid w:val="009A623E"/>
    <w:rsid w:val="009B2A18"/>
    <w:rsid w:val="009D3EB8"/>
    <w:rsid w:val="009D5BA4"/>
    <w:rsid w:val="009E7C6B"/>
    <w:rsid w:val="00A03E5B"/>
    <w:rsid w:val="00A07BFB"/>
    <w:rsid w:val="00A168CE"/>
    <w:rsid w:val="00A20CDD"/>
    <w:rsid w:val="00A23BA6"/>
    <w:rsid w:val="00A24338"/>
    <w:rsid w:val="00A26CBA"/>
    <w:rsid w:val="00A2797D"/>
    <w:rsid w:val="00A375DA"/>
    <w:rsid w:val="00A53C4C"/>
    <w:rsid w:val="00A6080C"/>
    <w:rsid w:val="00A626DF"/>
    <w:rsid w:val="00A62FC8"/>
    <w:rsid w:val="00A67A3E"/>
    <w:rsid w:val="00A90042"/>
    <w:rsid w:val="00A91504"/>
    <w:rsid w:val="00A91602"/>
    <w:rsid w:val="00A92AB4"/>
    <w:rsid w:val="00A96920"/>
    <w:rsid w:val="00A96FBE"/>
    <w:rsid w:val="00A979E6"/>
    <w:rsid w:val="00AA417E"/>
    <w:rsid w:val="00AA5B2F"/>
    <w:rsid w:val="00AA717E"/>
    <w:rsid w:val="00AB03DA"/>
    <w:rsid w:val="00AD615E"/>
    <w:rsid w:val="00AE61A3"/>
    <w:rsid w:val="00AF77A4"/>
    <w:rsid w:val="00B06F54"/>
    <w:rsid w:val="00B10F0F"/>
    <w:rsid w:val="00B141FF"/>
    <w:rsid w:val="00B22415"/>
    <w:rsid w:val="00B233C7"/>
    <w:rsid w:val="00B259E5"/>
    <w:rsid w:val="00B30234"/>
    <w:rsid w:val="00B46885"/>
    <w:rsid w:val="00B60404"/>
    <w:rsid w:val="00B713CF"/>
    <w:rsid w:val="00B71448"/>
    <w:rsid w:val="00B7440C"/>
    <w:rsid w:val="00B75CE6"/>
    <w:rsid w:val="00BD01B9"/>
    <w:rsid w:val="00BD044C"/>
    <w:rsid w:val="00BD656A"/>
    <w:rsid w:val="00BD7364"/>
    <w:rsid w:val="00BF3A4E"/>
    <w:rsid w:val="00C01217"/>
    <w:rsid w:val="00C013F8"/>
    <w:rsid w:val="00C25D32"/>
    <w:rsid w:val="00C366A8"/>
    <w:rsid w:val="00C40699"/>
    <w:rsid w:val="00C44C00"/>
    <w:rsid w:val="00C45DB9"/>
    <w:rsid w:val="00C50983"/>
    <w:rsid w:val="00C62543"/>
    <w:rsid w:val="00C62646"/>
    <w:rsid w:val="00C626A7"/>
    <w:rsid w:val="00CB7830"/>
    <w:rsid w:val="00CC1381"/>
    <w:rsid w:val="00CC23D9"/>
    <w:rsid w:val="00CD0299"/>
    <w:rsid w:val="00CF0A77"/>
    <w:rsid w:val="00CF5ED2"/>
    <w:rsid w:val="00CF701A"/>
    <w:rsid w:val="00CF70DF"/>
    <w:rsid w:val="00D00E7B"/>
    <w:rsid w:val="00D07D8E"/>
    <w:rsid w:val="00D119DC"/>
    <w:rsid w:val="00D14D29"/>
    <w:rsid w:val="00D35348"/>
    <w:rsid w:val="00D56EFF"/>
    <w:rsid w:val="00D60663"/>
    <w:rsid w:val="00D60D76"/>
    <w:rsid w:val="00D642CC"/>
    <w:rsid w:val="00D65313"/>
    <w:rsid w:val="00D714D2"/>
    <w:rsid w:val="00D720CB"/>
    <w:rsid w:val="00D76C43"/>
    <w:rsid w:val="00D85A04"/>
    <w:rsid w:val="00D909C6"/>
    <w:rsid w:val="00DB32ED"/>
    <w:rsid w:val="00DB6113"/>
    <w:rsid w:val="00DC2494"/>
    <w:rsid w:val="00DC2585"/>
    <w:rsid w:val="00DD1246"/>
    <w:rsid w:val="00DD730F"/>
    <w:rsid w:val="00DF0CBD"/>
    <w:rsid w:val="00DF7891"/>
    <w:rsid w:val="00E133DB"/>
    <w:rsid w:val="00E14777"/>
    <w:rsid w:val="00E151EC"/>
    <w:rsid w:val="00E17E4F"/>
    <w:rsid w:val="00E305FF"/>
    <w:rsid w:val="00E32373"/>
    <w:rsid w:val="00E34474"/>
    <w:rsid w:val="00E37560"/>
    <w:rsid w:val="00E42F45"/>
    <w:rsid w:val="00E6016B"/>
    <w:rsid w:val="00E658DC"/>
    <w:rsid w:val="00E70031"/>
    <w:rsid w:val="00E7039C"/>
    <w:rsid w:val="00E81B0D"/>
    <w:rsid w:val="00E86356"/>
    <w:rsid w:val="00E97BDE"/>
    <w:rsid w:val="00EA1F9A"/>
    <w:rsid w:val="00EA7E51"/>
    <w:rsid w:val="00EB1FD7"/>
    <w:rsid w:val="00EB3710"/>
    <w:rsid w:val="00EB4384"/>
    <w:rsid w:val="00EC6AB2"/>
    <w:rsid w:val="00ED3CB3"/>
    <w:rsid w:val="00ED5B0D"/>
    <w:rsid w:val="00EE17A4"/>
    <w:rsid w:val="00EE2A24"/>
    <w:rsid w:val="00F02D6E"/>
    <w:rsid w:val="00F03430"/>
    <w:rsid w:val="00F31B5E"/>
    <w:rsid w:val="00F32266"/>
    <w:rsid w:val="00F3295A"/>
    <w:rsid w:val="00F337FB"/>
    <w:rsid w:val="00F35F4F"/>
    <w:rsid w:val="00F404E9"/>
    <w:rsid w:val="00F40688"/>
    <w:rsid w:val="00F43130"/>
    <w:rsid w:val="00F43BF8"/>
    <w:rsid w:val="00F46282"/>
    <w:rsid w:val="00F55696"/>
    <w:rsid w:val="00F57900"/>
    <w:rsid w:val="00F615B8"/>
    <w:rsid w:val="00F61BD1"/>
    <w:rsid w:val="00F62559"/>
    <w:rsid w:val="00F64D87"/>
    <w:rsid w:val="00F650D0"/>
    <w:rsid w:val="00F65741"/>
    <w:rsid w:val="00F659A7"/>
    <w:rsid w:val="00F923F6"/>
    <w:rsid w:val="00F93A25"/>
    <w:rsid w:val="00FA26C4"/>
    <w:rsid w:val="00FA708E"/>
    <w:rsid w:val="00FB7BBC"/>
    <w:rsid w:val="00FE78F7"/>
    <w:rsid w:val="00FF289B"/>
    <w:rsid w:val="00FF43AE"/>
    <w:rsid w:val="00FF44B1"/>
    <w:rsid w:val="00FF6B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37EFC176"/>
  <w15:docId w15:val="{8A7F7CF9-5C5A-45C2-AA74-A1F5F5D23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uiPriority w:val="99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uiPriority w:val="99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rsid w:val="00C01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4D115B"/>
    <w:pPr>
      <w:bidi w:val="0"/>
      <w:spacing w:before="100" w:beforeAutospacing="1" w:after="100" w:afterAutospacing="1"/>
    </w:pPr>
    <w:rPr>
      <w:rFonts w:eastAsiaTheme="minorEastAsia" w:cs="Times New Roman"/>
      <w:noProof w:val="0"/>
      <w:sz w:val="24"/>
      <w:szCs w:val="24"/>
      <w:lang w:eastAsia="en-US"/>
    </w:rPr>
  </w:style>
  <w:style w:type="character" w:styleId="a8">
    <w:name w:val="Strong"/>
    <w:basedOn w:val="a0"/>
    <w:uiPriority w:val="22"/>
    <w:qFormat/>
    <w:rsid w:val="004D115B"/>
    <w:rPr>
      <w:b/>
      <w:bCs/>
    </w:rPr>
  </w:style>
  <w:style w:type="paragraph" w:styleId="a9">
    <w:name w:val="List Paragraph"/>
    <w:basedOn w:val="a"/>
    <w:uiPriority w:val="34"/>
    <w:qFormat/>
    <w:rsid w:val="00AA417E"/>
    <w:pPr>
      <w:ind w:left="720"/>
      <w:contextualSpacing/>
    </w:pPr>
  </w:style>
  <w:style w:type="paragraph" w:styleId="aa">
    <w:name w:val="Revision"/>
    <w:hidden/>
    <w:uiPriority w:val="99"/>
    <w:semiHidden/>
    <w:rsid w:val="00A24338"/>
    <w:rPr>
      <w:noProof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263\Downloads\KH-P028-F11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36A20-1373-45D0-9E6F-3C7475573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</Template>
  <TotalTime>5</TotalTime>
  <Pages>1</Pages>
  <Words>689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أ  منيرة السراني</cp:lastModifiedBy>
  <cp:revision>6</cp:revision>
  <cp:lastPrinted>2022-03-10T08:21:00Z</cp:lastPrinted>
  <dcterms:created xsi:type="dcterms:W3CDTF">2022-03-01T17:28:00Z</dcterms:created>
  <dcterms:modified xsi:type="dcterms:W3CDTF">2022-03-10T08:22:00Z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-457585423</vt:i4>
  </property>
</Properties>
</file>