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5A121" wp14:editId="3DE330DA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:rsidR="000F3772" w:rsidRPr="00245466" w:rsidRDefault="000F37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0F3772" w:rsidRPr="00C361D3" w:rsidRDefault="000F3772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90593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65A121"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0F3772" w:rsidRDefault="000F3772">
                      <w:pPr>
                        <w:rPr>
                          <w:rtl/>
                        </w:rPr>
                      </w:pPr>
                    </w:p>
                    <w:p w:rsidR="000F3772" w:rsidRPr="00245466" w:rsidRDefault="000F3772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0F3772" w:rsidRPr="00C361D3" w:rsidRDefault="000F3772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90593B"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9517E3" w:rsidRPr="00D50B07" w:rsidRDefault="009517E3" w:rsidP="00B539B7">
      <w:pPr>
        <w:pStyle w:val="1"/>
        <w:rPr>
          <w:sz w:val="16"/>
          <w:szCs w:val="22"/>
          <w:rtl/>
          <w:lang w:eastAsia="en-US"/>
        </w:rPr>
      </w:pPr>
      <w:r w:rsidRPr="00D50B07">
        <w:rPr>
          <w:sz w:val="28"/>
          <w:szCs w:val="36"/>
          <w:u w:val="single"/>
          <w:rtl/>
          <w:lang w:eastAsia="en-US"/>
        </w:rPr>
        <w:t>السؤال الأول: اختر الإجابة الصحيحة مما يلي:</w:t>
      </w:r>
      <w:r w:rsidRPr="00D50B07">
        <w:rPr>
          <w:sz w:val="28"/>
          <w:szCs w:val="36"/>
          <w:rtl/>
          <w:lang w:eastAsia="en-US"/>
        </w:rPr>
        <w:t xml:space="preserve"> وظللها في المكان المناسب:</w:t>
      </w:r>
      <w:r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AE5CEC" w:rsidRPr="00D50B07">
        <w:rPr>
          <w:sz w:val="16"/>
          <w:szCs w:val="22"/>
          <w:rtl/>
          <w:lang w:eastAsia="en-US"/>
        </w:rPr>
        <w:t>0.75</w:t>
      </w:r>
      <w:r w:rsidR="001063B3" w:rsidRPr="00D50B07">
        <w:rPr>
          <w:sz w:val="16"/>
          <w:szCs w:val="22"/>
          <w:rtl/>
          <w:lang w:eastAsia="en-US"/>
        </w:rPr>
        <w:t xml:space="preserve"> درجة )</w:t>
      </w:r>
    </w:p>
    <w:p w:rsidR="009517E3" w:rsidRPr="00216725" w:rsidRDefault="00C8717B" w:rsidP="00B90E93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AA6274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التعريف المناسب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A6274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ل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مكروهات الصلاة</w:t>
      </w:r>
      <w:r w:rsidR="000F3772" w:rsidRPr="00216725">
        <w:rPr>
          <w:rFonts w:ascii="adwa-assalaf" w:hAnsi="adwa-assalaf" w:cs="adwa-assalaf"/>
          <w:b/>
          <w:bCs/>
          <w:sz w:val="28"/>
          <w:szCs w:val="28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677C98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D50B07" w:rsidRDefault="000F3772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ما تنقض أجر المصلي ولا تبطل صلاته</w:t>
            </w: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D50B07" w:rsidRDefault="00AA6274" w:rsidP="00270C5D">
            <w:pPr>
              <w:pStyle w:val="1"/>
              <w:rPr>
                <w:sz w:val="24"/>
                <w:szCs w:val="24"/>
              </w:rPr>
            </w:pPr>
            <w:r w:rsidRPr="00D50B07">
              <w:rPr>
                <w:rFonts w:hint="cs"/>
                <w:sz w:val="24"/>
                <w:szCs w:val="24"/>
                <w:rtl/>
              </w:rPr>
              <w:t>يعاقب فاعلها وتبطل صلاته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ما تبطل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يثاب فاعلها ولا يعاقب تاركها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مما يسن للمؤذن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أن يكون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:rsidTr="00677C98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645FE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حافظاً للأ</w:t>
            </w:r>
            <w:r w:rsidR="000F3772"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حاديث النبوية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عالماً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قائماً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حافظاً للقرآن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المصلي في الركوع يضع يده على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بعضهما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517E3" w:rsidRPr="00D50B07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ركبتيه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فخذيه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D50B07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i/>
                <w:iCs/>
                <w:noProof w:val="0"/>
                <w:sz w:val="24"/>
                <w:szCs w:val="24"/>
                <w:rtl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صدره</w:t>
            </w:r>
          </w:p>
        </w:tc>
      </w:tr>
    </w:tbl>
    <w:p w:rsidR="000F3772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أ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ثر الصلاة في الحياة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90593B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الراحة والسعادة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انقطاع الرزق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التعب والمشقة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ضياع الوقت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الله أكبر )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677C98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الخشوع في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أنشغل في الصلاة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الدعاء في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أعظم من كل شيء</w:t>
            </w:r>
          </w:p>
        </w:tc>
      </w:tr>
    </w:tbl>
    <w:p w:rsidR="000F3772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F3772" w:rsidRPr="00D50B07">
        <w:rPr>
          <w:rFonts w:ascii="adwa-assalaf" w:hAnsi="adwa-assalaf" w:cs="adwa-assalaf"/>
          <w:b/>
          <w:bCs/>
          <w:sz w:val="32"/>
          <w:szCs w:val="32"/>
          <w:rtl/>
        </w:rPr>
        <w:t>يسن للمؤذن إذا قال ( حي على الصلاة ) :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أن يخشع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لاحول ولا قوة إلا بالله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بسم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يلتفت يميناً وشمالاً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(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تكبيرة الإحرام</w:t>
      </w:r>
      <w:r w:rsidR="00645FEC" w:rsidRPr="00D50B07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من السنن :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:rsidTr="00677C98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الحسية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الوجدانية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الفعلية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المعنوية</w:t>
            </w:r>
          </w:p>
        </w:tc>
      </w:tr>
    </w:tbl>
    <w:p w:rsidR="009517E3" w:rsidRPr="00D50B07" w:rsidRDefault="009517E3" w:rsidP="00B90E93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D5BAD" wp14:editId="0B62DCE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Pr="006E28A4" w:rsidRDefault="000F3772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6D5BAD"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0F3772" w:rsidRPr="006E28A4" w:rsidRDefault="000F3772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يؤمر الطفل بأداء الصلاة وهو في سن 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:rsidTr="00677C98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السابعة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العاشرة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الخامسة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الحادية عشر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lastRenderedPageBreak/>
        <w:t xml:space="preserve">9 ـــ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(الصلاة خير من النوم ) تزاد في صلاة الفجر لان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677C98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صلاة الفجر ثقيلة على المنافقين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صلاته الفجر بداية يوم جديد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ind w:left="-57" w:right="-57"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الغالب على الناس النوم في هذا الوقت النوم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وقتها لليلاَ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لا إله إلا الله ):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معبود بحق إلا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خالق إلا 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مدبر إلا 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لا مالك إلا الله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 السكينة )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المشي بسرعة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حسن الهيئة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المشي بهدوء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الشجاعة</w:t>
            </w:r>
          </w:p>
        </w:tc>
      </w:tr>
    </w:tbl>
    <w:p w:rsidR="009517E3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الصلاة هي الركن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الرابع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الثاني</w:t>
            </w:r>
          </w:p>
        </w:tc>
      </w:tr>
    </w:tbl>
    <w:p w:rsidR="00611067" w:rsidRPr="00D50B07" w:rsidRDefault="009517E3" w:rsidP="003F514D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2D2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حكم الأذان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فرض عين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سنة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فرض كفاية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واجب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2A4F2C" w:rsidRPr="00D50B07">
        <w:rPr>
          <w:rFonts w:ascii="adwa-assalaf" w:hAnsi="adwa-assalaf" w:cs="adwa-assalaf"/>
          <w:b/>
          <w:bCs/>
          <w:sz w:val="32"/>
          <w:szCs w:val="32"/>
          <w:rtl/>
        </w:rPr>
        <w:t>الأذان هو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بدخول وقت الصلاة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أقول وأفعال مخصوصة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2A4F2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بدخول وقت صلاة الجمعة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الإعلام بالقيام للصلاة المفروضة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من آداب الخروج إلى الصلاة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الخروج مسرعاً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الخروج مبكراً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FC5770" w:rsidRDefault="00611067" w:rsidP="00270C5D">
            <w:pPr>
              <w:spacing w:line="216" w:lineRule="auto"/>
              <w:ind w:left="-57" w:right="-57"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الخروج </w:t>
            </w:r>
            <w:r w:rsidR="0056003A" w:rsidRPr="00FC5770"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بعد الركعة الثانية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56003A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الخروج بعد التسليم</w:t>
            </w:r>
          </w:p>
        </w:tc>
      </w:tr>
    </w:tbl>
    <w:p w:rsidR="009517E3" w:rsidRPr="00D50B07" w:rsidRDefault="009517E3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الصلوات التي لا يشرع لها الإقامة 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الفجر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المغرب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الظهر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الكسوف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أول ما يحاسب </w:t>
      </w:r>
      <w:r w:rsidR="00216725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به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العبد يوم القيامة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صلاته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صيامه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صدقته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زكاته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18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من آثار معنى (أشهد أن محمدا</w:t>
      </w:r>
      <w:r w:rsidR="0003124C" w:rsidRPr="00D50B07">
        <w:rPr>
          <w:rFonts w:ascii="adwa-assalaf" w:hAnsi="adwa-assalaf" w:cs="adwa-assalaf"/>
          <w:b/>
          <w:bCs/>
          <w:sz w:val="32"/>
          <w:szCs w:val="32"/>
          <w:rtl/>
        </w:rPr>
        <w:t>ً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رسول الله ):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طاعته والاقتداء به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عبادة 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03124C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الصلاة في وقت آ</w:t>
            </w:r>
            <w:r w:rsidR="00611067"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خر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العمل لأجل الله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19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معنى (حي على الصلاة ):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السعادة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الفلاح في الدنيا والآخرة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الإقبال على المساجد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 xml:space="preserve">الفلاح في الدنيا </w:t>
            </w:r>
          </w:p>
        </w:tc>
      </w:tr>
    </w:tbl>
    <w:p w:rsidR="00774CDA" w:rsidRPr="00D50B07" w:rsidRDefault="00774CDA" w:rsidP="003F514D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611067" w:rsidRPr="00D50B07">
        <w:rPr>
          <w:rFonts w:ascii="adwa-assalaf" w:hAnsi="adwa-assalaf" w:cs="adwa-assalaf"/>
          <w:b/>
          <w:bCs/>
          <w:sz w:val="32"/>
          <w:szCs w:val="32"/>
          <w:rtl/>
        </w:rPr>
        <w:t>عدد جمل الإقامة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50B07" w:rsidTr="00677C9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90593B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ثلاثة عشر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سبعة عشر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color w:val="000000"/>
                <w:sz w:val="24"/>
                <w:szCs w:val="24"/>
                <w:rtl/>
              </w:rPr>
              <w:t>خمسة عشر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611067" w:rsidRPr="00D50B07" w:rsidRDefault="0003124C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إ</w:t>
            </w:r>
            <w:r w:rsidR="00611067"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حدى عشر</w:t>
            </w:r>
          </w:p>
        </w:tc>
      </w:tr>
    </w:tbl>
    <w:p w:rsidR="00774CDA" w:rsidRPr="0090593B" w:rsidRDefault="00774CDA" w:rsidP="00774CDA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349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B543DE" w:rsidRPr="00207855" w:rsidTr="00B543DE">
        <w:tc>
          <w:tcPr>
            <w:tcW w:w="850" w:type="dxa"/>
            <w:shd w:val="clear" w:color="auto" w:fill="auto"/>
          </w:tcPr>
          <w:p w:rsidR="00B543DE" w:rsidRPr="00207855" w:rsidRDefault="00B543DE" w:rsidP="00B543DE">
            <w:pPr>
              <w:jc w:val="lowKashida"/>
              <w:rPr>
                <w:b/>
                <w:bCs/>
                <w:sz w:val="30"/>
                <w:szCs w:val="30"/>
                <w:u w:val="single"/>
                <w:rtl/>
              </w:rPr>
            </w:pPr>
          </w:p>
        </w:tc>
      </w:tr>
      <w:tr w:rsidR="00B543DE" w:rsidRPr="00207855" w:rsidTr="00B543DE">
        <w:tc>
          <w:tcPr>
            <w:tcW w:w="850" w:type="dxa"/>
            <w:shd w:val="clear" w:color="auto" w:fill="auto"/>
          </w:tcPr>
          <w:p w:rsidR="00B543DE" w:rsidRPr="00207855" w:rsidRDefault="00B543DE" w:rsidP="00B543D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9</w:t>
            </w:r>
          </w:p>
        </w:tc>
      </w:tr>
    </w:tbl>
    <w:p w:rsidR="00B543DE" w:rsidRDefault="00516A91" w:rsidP="0003124C">
      <w:pPr>
        <w:jc w:val="lowKashida"/>
        <w:rPr>
          <w:b/>
          <w:bCs/>
          <w:sz w:val="18"/>
          <w:szCs w:val="18"/>
          <w:rtl/>
          <w:lang w:eastAsia="en-US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47793" wp14:editId="058BFD26">
                <wp:simplePos x="0" y="0"/>
                <wp:positionH relativeFrom="column">
                  <wp:posOffset>-146050</wp:posOffset>
                </wp:positionH>
                <wp:positionV relativeFrom="paragraph">
                  <wp:posOffset>-208915</wp:posOffset>
                </wp:positionV>
                <wp:extent cx="86868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>
                            <w:pPr>
                              <w:rPr>
                                <w:rtl/>
                              </w:rPr>
                            </w:pPr>
                          </w:p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A47793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-11.5pt;margin-top:-16.45pt;width:68.4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" filled="f" stroked="f">
                <v:textbox>
                  <w:txbxContent>
                    <w:p w:rsidR="000F3772" w:rsidRDefault="000F3772" w:rsidP="00516A91">
                      <w:pPr>
                        <w:rPr>
                          <w:rtl/>
                        </w:rPr>
                      </w:pPr>
                    </w:p>
                    <w:p w:rsidR="000F3772" w:rsidRDefault="000F3772" w:rsidP="00516A91"/>
                  </w:txbxContent>
                </v:textbox>
              </v:shape>
            </w:pict>
          </mc:Fallback>
        </mc:AlternateConten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السؤال الثاني:ضع 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B543DE" w:rsidRPr="00B543DE">
        <w:rPr>
          <w:b/>
          <w:bCs/>
          <w:sz w:val="18"/>
          <w:szCs w:val="18"/>
          <w:rtl/>
          <w:lang w:eastAsia="en-US"/>
        </w:rPr>
        <w:t xml:space="preserve"> </w:t>
      </w:r>
    </w:p>
    <w:p w:rsidR="00D50B07" w:rsidRPr="00D50B07" w:rsidRDefault="00B543DE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>
        <w:rPr>
          <w:rFonts w:hint="cs"/>
          <w:b/>
          <w:bCs/>
          <w:sz w:val="18"/>
          <w:szCs w:val="18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772CEB">
        <w:rPr>
          <w:b/>
          <w:bCs/>
          <w:sz w:val="18"/>
          <w:szCs w:val="18"/>
          <w:rtl/>
          <w:lang w:eastAsia="en-US"/>
        </w:rPr>
        <w:t>( كل فقرة 0.75 درجة )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:rsidR="00516A91" w:rsidRPr="0090593B" w:rsidRDefault="00D50B07" w:rsidP="00B543DE">
      <w:pPr>
        <w:pStyle w:val="1"/>
        <w:rPr>
          <w:sz w:val="24"/>
          <w:szCs w:val="24"/>
          <w:u w:val="single"/>
          <w:rtl/>
        </w:rPr>
      </w:pPr>
      <w:r>
        <w:rPr>
          <w:rFonts w:hint="cs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1701"/>
        <w:gridCol w:w="1701"/>
      </w:tblGrid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379" w:type="dxa"/>
            <w:shd w:val="clear" w:color="auto" w:fill="auto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701" w:type="dxa"/>
          </w:tcPr>
          <w:p w:rsidR="00320ADD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ا-العبارة الصحيحة</w:t>
            </w:r>
          </w:p>
          <w:p w:rsidR="00320ADD" w:rsidRPr="00320ADD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320ADD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ص</w:t>
            </w:r>
          </w:p>
        </w:tc>
        <w:tc>
          <w:tcPr>
            <w:tcW w:w="1701" w:type="dxa"/>
          </w:tcPr>
          <w:p w:rsidR="00320ADD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ب-العبارة الخاطئة</w:t>
            </w:r>
          </w:p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خ</w:t>
            </w: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الصلاة تشتمل على أقوال فقط مشروعة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х</w:t>
            </w: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أقرأ بعد كل فريضة (آية الكرسي)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465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الاعتدال في السجود؛ من أركان الصلاة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х</w:t>
            </w: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قول: (سبحان ربي العظيم): من أركان الصلاة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х</w:t>
            </w: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ما يمكن فعله عند آنتظار الصلاة: قراءة القرآن الكريم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خير صفوف الرجال في الصلاة الصف الأول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المحافظة على الصلاة؛ سبب لدخول الجنة والبعد عن النار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من الطرق الصحيحة لمعرفة القبلة: محارب المساجد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دعاء الاستفتاح: (ربي اغفر لي وارحمني)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  <w:tc>
          <w:tcPr>
            <w:tcW w:w="1701" w:type="dxa"/>
            <w:vAlign w:val="center"/>
          </w:tcPr>
          <w:p w:rsidR="00320ADD" w:rsidRPr="0007601C" w:rsidRDefault="00B543DE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х</w:t>
            </w:r>
          </w:p>
        </w:tc>
      </w:tr>
      <w:tr w:rsidR="00320ADD" w:rsidRPr="0090593B" w:rsidTr="00320ADD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يقول المسلم في ركوعه: (سبحان ربي العظيم)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(الركن): لا يسقط في الصلاة، ويجب الإتيان به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07601C">
              <w:rPr>
                <w:rFonts w:ascii="Arial" w:hAnsi="Arial" w:cs="Arial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  <w:tr w:rsidR="00320ADD" w:rsidRPr="0090593B" w:rsidTr="00320ADD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320ADD" w:rsidRPr="0090593B" w:rsidRDefault="00320ADD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20ADD" w:rsidRPr="00FA5581" w:rsidRDefault="00320ADD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FA5581"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(الافتراش): يكون في الجلسة بين السجدتين والتشهد الأول</w:t>
            </w:r>
          </w:p>
        </w:tc>
        <w:tc>
          <w:tcPr>
            <w:tcW w:w="1701" w:type="dxa"/>
            <w:vAlign w:val="center"/>
          </w:tcPr>
          <w:p w:rsidR="00320ADD" w:rsidRPr="0007601C" w:rsidRDefault="002C6F35" w:rsidP="0007601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  <w:r w:rsidRPr="002C6F35">
              <w:rPr>
                <w:rFonts w:ascii="Arial" w:hAnsi="Arial" w:cs="Arial" w:hint="cs"/>
                <w:color w:val="00B0F0"/>
                <w:sz w:val="40"/>
                <w:szCs w:val="40"/>
                <w:rtl/>
              </w:rPr>
              <w:t>√</w:t>
            </w:r>
          </w:p>
        </w:tc>
        <w:tc>
          <w:tcPr>
            <w:tcW w:w="1701" w:type="dxa"/>
            <w:vAlign w:val="center"/>
          </w:tcPr>
          <w:p w:rsidR="00320ADD" w:rsidRPr="0007601C" w:rsidRDefault="00320ADD" w:rsidP="00320ADD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color w:val="00B0F0"/>
                <w:sz w:val="40"/>
                <w:szCs w:val="40"/>
                <w:rtl/>
              </w:rPr>
            </w:pPr>
          </w:p>
        </w:tc>
      </w:tr>
    </w:tbl>
    <w:p w:rsidR="00516A91" w:rsidRPr="0090593B" w:rsidRDefault="00516A91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2F4D0E" w:rsidRPr="0090593B" w:rsidRDefault="007C7304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76BFB" wp14:editId="7DF63876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76BFB" id="مربع نص 15" o:spid="_x0000_s1029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" filled="f" stroked="f">
                <v:textbox>
                  <w:txbxContent>
                    <w:p w:rsidR="000F3772" w:rsidRDefault="000F3772" w:rsidP="00516A91"/>
                  </w:txbxContent>
                </v:textbox>
              </v:shape>
            </w:pict>
          </mc:Fallback>
        </mc:AlternateContent>
      </w:r>
    </w:p>
    <w:p w:rsidR="001063B3" w:rsidRPr="0090593B" w:rsidRDefault="001063B3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03124C" w:rsidRPr="0090593B" w:rsidRDefault="0003124C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772CEB" w:rsidRPr="00D50B07" w:rsidRDefault="00772CEB" w:rsidP="0090593B">
      <w:pPr>
        <w:spacing w:line="180" w:lineRule="auto"/>
        <w:contextualSpacing/>
        <w:rPr>
          <w:rFonts w:ascii="adwa-assalaf" w:hAnsi="adwa-assalaf" w:cs="adwa-assalaf"/>
          <w:b/>
          <w:bCs/>
          <w:sz w:val="22"/>
          <w:szCs w:val="22"/>
          <w:u w:val="single"/>
          <w:rtl/>
        </w:rPr>
      </w:pPr>
    </w:p>
    <w:p w:rsidR="0007601C" w:rsidRDefault="0007601C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772CEB" w:rsidRPr="00D50B07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6"/>
          <w:szCs w:val="36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السؤال الثالث :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أجب عن مايلي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  <w:r w:rsidR="00772CEB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(كل فقرة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مقالية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90593B" w:rsidRPr="00D50B07">
        <w:rPr>
          <w:rFonts w:ascii="adwa-assalaf" w:hAnsi="adwa-assalaf" w:cs="adwa-assalaf"/>
          <w:b/>
          <w:bCs/>
          <w:sz w:val="32"/>
          <w:szCs w:val="32"/>
          <w:rtl/>
        </w:rPr>
        <w:t>بنصف درجة</w:t>
      </w:r>
      <w:r w:rsidR="007B105C" w:rsidRPr="00D50B07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772CEB" w:rsidRPr="00D50B07">
        <w:rPr>
          <w:rFonts w:ascii="adwa-assalaf" w:hAnsi="adwa-assalaf" w:cs="adwa-assalaf"/>
          <w:b/>
          <w:bCs/>
          <w:sz w:val="36"/>
          <w:szCs w:val="36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772CEB" w:rsidP="00696623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696623">
        <w:tc>
          <w:tcPr>
            <w:tcW w:w="850" w:type="dxa"/>
            <w:shd w:val="clear" w:color="auto" w:fill="auto"/>
          </w:tcPr>
          <w:p w:rsidR="00772CEB" w:rsidRPr="0090593B" w:rsidRDefault="002C6F35" w:rsidP="002C6F35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7B105C" w:rsidRPr="00772CEB" w:rsidRDefault="002C6F35" w:rsidP="0007601C">
      <w:pPr>
        <w:spacing w:before="240" w:line="276" w:lineRule="auto"/>
        <w:rPr>
          <w:rFonts w:ascii="adwa-assalaf" w:hAnsi="adwa-assalaf" w:cs="adwa-assalaf"/>
          <w:b/>
          <w:bCs/>
          <w:sz w:val="32"/>
          <w:szCs w:val="32"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33</w:t>
      </w:r>
      <w:r w:rsidR="007B105C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_ </w:t>
      </w:r>
      <w:r w:rsidR="009E633D" w:rsidRPr="00772CEB">
        <w:rPr>
          <w:rFonts w:ascii="adwa-assalaf" w:hAnsi="adwa-assalaf" w:cs="adwa-assalaf"/>
          <w:b/>
          <w:bCs/>
          <w:sz w:val="32"/>
          <w:szCs w:val="32"/>
          <w:rtl/>
        </w:rPr>
        <w:t>ا</w:t>
      </w:r>
      <w:r w:rsidR="007B105C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ذكر أربعة من أركان الصلاة  :    </w:t>
      </w:r>
    </w:p>
    <w:p w:rsidR="00772CEB" w:rsidRPr="0007601C" w:rsidRDefault="0007601C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أ-</w:t>
      </w:r>
      <w:r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 تكبيرة الاحرام </w:t>
      </w:r>
      <w:r w:rsidR="002D21F1"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</w:t>
      </w:r>
    </w:p>
    <w:p w:rsidR="007B105C" w:rsidRPr="0007601C" w:rsidRDefault="002D21F1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ب</w:t>
      </w:r>
      <w:r w:rsidR="0007601C"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- قرأة الفاتحة </w:t>
      </w:r>
    </w:p>
    <w:p w:rsidR="00772CEB" w:rsidRPr="0007601C" w:rsidRDefault="0007601C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ج-</w:t>
      </w:r>
      <w:r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 الركوع </w:t>
      </w:r>
      <w:r w:rsidR="007B105C"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 </w:t>
      </w:r>
    </w:p>
    <w:p w:rsidR="007B105C" w:rsidRPr="0007601C" w:rsidRDefault="00FA5581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</w:t>
      </w:r>
      <w:r w:rsidR="0007601C"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د -</w:t>
      </w:r>
      <w:r w:rsidR="0007601C"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 الرفع من الركوع </w:t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2C6F35" w:rsidRPr="0090593B" w:rsidTr="00F104E1">
        <w:tc>
          <w:tcPr>
            <w:tcW w:w="850" w:type="dxa"/>
            <w:shd w:val="clear" w:color="auto" w:fill="auto"/>
          </w:tcPr>
          <w:p w:rsidR="002C6F35" w:rsidRPr="0090593B" w:rsidRDefault="002C6F35" w:rsidP="00F104E1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2C6F35" w:rsidRPr="0090593B" w:rsidTr="00F104E1">
        <w:tc>
          <w:tcPr>
            <w:tcW w:w="850" w:type="dxa"/>
            <w:shd w:val="clear" w:color="auto" w:fill="auto"/>
          </w:tcPr>
          <w:p w:rsidR="002C6F35" w:rsidRPr="0090593B" w:rsidRDefault="002C6F35" w:rsidP="00F104E1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B539B7" w:rsidRDefault="00B539B7" w:rsidP="0007601C">
      <w:pPr>
        <w:bidi w:val="0"/>
        <w:jc w:val="center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72CEB" w:rsidRPr="00772CEB" w:rsidRDefault="002C6F35" w:rsidP="00320ADD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34</w:t>
      </w:r>
      <w:r w:rsidR="00772CEB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_ اذكر </w:t>
      </w:r>
      <w:r>
        <w:rPr>
          <w:rFonts w:ascii="adwa-assalaf" w:hAnsi="adwa-assalaf" w:cs="adwa-assalaf" w:hint="cs"/>
          <w:b/>
          <w:bCs/>
          <w:sz w:val="32"/>
          <w:szCs w:val="32"/>
          <w:rtl/>
        </w:rPr>
        <w:t>اربعة</w:t>
      </w:r>
      <w:r w:rsidR="00772CEB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 من مكروهات الصلاة :</w:t>
      </w:r>
    </w:p>
    <w:p w:rsidR="00772CEB" w:rsidRPr="0007601C" w:rsidRDefault="00772CEB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أ-</w:t>
      </w:r>
      <w:r w:rsidR="0007601C"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الالتفات لغير حاجة </w:t>
      </w: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  </w:t>
      </w:r>
    </w:p>
    <w:p w:rsidR="00772CEB" w:rsidRPr="0007601C" w:rsidRDefault="00772CEB" w:rsidP="0007601C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ب</w:t>
      </w:r>
      <w:r w:rsidR="0007601C"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- تغميض العينين</w:t>
      </w:r>
    </w:p>
    <w:p w:rsidR="002C6F35" w:rsidRPr="0007601C" w:rsidRDefault="002C6F35" w:rsidP="002C6F35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ج</w:t>
      </w: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-</w:t>
      </w:r>
      <w:r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فرقعة الاصابع</w:t>
      </w:r>
      <w:r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 </w:t>
      </w: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  </w:t>
      </w:r>
    </w:p>
    <w:p w:rsidR="002C6F35" w:rsidRPr="0007601C" w:rsidRDefault="002C6F35" w:rsidP="002C6F35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07601C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 </w:t>
      </w:r>
      <w:r w:rsidR="003D09ED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د</w:t>
      </w:r>
      <w:r w:rsidRPr="0007601C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- </w:t>
      </w:r>
      <w:r w:rsidR="000E6B1B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الصلاة حال مدافعة البول أو الغائط</w:t>
      </w:r>
      <w:bookmarkStart w:id="0" w:name="_GoBack"/>
      <w:bookmarkEnd w:id="0"/>
    </w:p>
    <w:p w:rsidR="00320ADD" w:rsidRPr="00320ADD" w:rsidRDefault="00320ADD" w:rsidP="00320ADD">
      <w:pPr>
        <w:rPr>
          <w:rFonts w:ascii="adwa-assalaf" w:hAnsi="adwa-assalaf" w:cs="adwa-assalaf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136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B543DE">
        <w:tc>
          <w:tcPr>
            <w:tcW w:w="850" w:type="dxa"/>
            <w:shd w:val="clear" w:color="auto" w:fill="auto"/>
          </w:tcPr>
          <w:p w:rsidR="00772CEB" w:rsidRPr="0090593B" w:rsidRDefault="00772CEB" w:rsidP="00B543DE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B543DE">
        <w:tc>
          <w:tcPr>
            <w:tcW w:w="850" w:type="dxa"/>
            <w:shd w:val="clear" w:color="auto" w:fill="auto"/>
          </w:tcPr>
          <w:p w:rsidR="00772CEB" w:rsidRPr="0090593B" w:rsidRDefault="002C6F35" w:rsidP="00B543DE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</w:tbl>
    <w:p w:rsidR="00772CEB" w:rsidRPr="00772CEB" w:rsidRDefault="002C6F35" w:rsidP="00696623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35</w:t>
      </w:r>
      <w:r w:rsidR="00772CEB" w:rsidRPr="00772CEB">
        <w:rPr>
          <w:rFonts w:cs="Times New Roman" w:hint="cs"/>
          <w:b/>
          <w:bCs/>
          <w:sz w:val="32"/>
          <w:szCs w:val="32"/>
          <w:rtl/>
        </w:rPr>
        <w:t>–</w:t>
      </w:r>
      <w:r w:rsidR="00772CEB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 اذكر أربعة أعضاء من الأعضاء السبعة للسجود:</w:t>
      </w:r>
    </w:p>
    <w:p w:rsidR="009A1C32" w:rsidRDefault="00772CEB" w:rsidP="009A1C32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9A1C32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أ-</w:t>
      </w:r>
      <w:r w:rsidR="0007601C" w:rsidRPr="009A1C32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الجبهة</w:t>
      </w:r>
    </w:p>
    <w:p w:rsidR="00772CEB" w:rsidRPr="009A1C32" w:rsidRDefault="00772CEB" w:rsidP="009A1C32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9A1C32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ب</w:t>
      </w:r>
      <w:r w:rsidR="0007601C" w:rsidRPr="009A1C32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- الانف</w:t>
      </w:r>
    </w:p>
    <w:p w:rsidR="009A1C32" w:rsidRDefault="00772CEB" w:rsidP="009A1C32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9A1C32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>ج-</w:t>
      </w:r>
      <w:r w:rsidR="009A1C32" w:rsidRPr="009A1C32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 xml:space="preserve"> اليدين</w:t>
      </w:r>
    </w:p>
    <w:p w:rsidR="00772CEB" w:rsidRDefault="00772CEB" w:rsidP="009A1C32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  <w:r w:rsidRPr="009A1C32"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  <w:t xml:space="preserve">د </w:t>
      </w:r>
      <w:r w:rsidR="009A1C32" w:rsidRPr="009A1C32">
        <w:rPr>
          <w:rFonts w:cs="Times New Roman" w:hint="cs"/>
          <w:b/>
          <w:bCs/>
          <w:color w:val="00B0F0"/>
          <w:sz w:val="24"/>
          <w:szCs w:val="24"/>
          <w:rtl/>
        </w:rPr>
        <w:t xml:space="preserve">– </w:t>
      </w:r>
      <w:r w:rsidR="009A1C32" w:rsidRPr="009A1C32">
        <w:rPr>
          <w:rFonts w:ascii="adwa-assalaf" w:hAnsi="adwa-assalaf" w:cs="adwa-assalaf" w:hint="cs"/>
          <w:b/>
          <w:bCs/>
          <w:color w:val="00B0F0"/>
          <w:sz w:val="24"/>
          <w:szCs w:val="24"/>
          <w:rtl/>
        </w:rPr>
        <w:t>الركبتين</w:t>
      </w:r>
    </w:p>
    <w:p w:rsidR="00A36F60" w:rsidRPr="009A1C32" w:rsidRDefault="00A36F60" w:rsidP="009A1C32">
      <w:pPr>
        <w:spacing w:line="276" w:lineRule="auto"/>
        <w:rPr>
          <w:rFonts w:ascii="adwa-assalaf" w:hAnsi="adwa-assalaf" w:cs="adwa-assalaf"/>
          <w:b/>
          <w:bCs/>
          <w:color w:val="00B0F0"/>
          <w:sz w:val="24"/>
          <w:szCs w:val="24"/>
          <w:rtl/>
        </w:rPr>
      </w:pPr>
    </w:p>
    <w:p w:rsidR="00A36F60" w:rsidRPr="00772CEB" w:rsidRDefault="00A36F60" w:rsidP="00A36F6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1063B3" w:rsidRPr="0007601C" w:rsidRDefault="00772CEB" w:rsidP="00A36F60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6"/>
          <w:szCs w:val="36"/>
          <w:rtl/>
        </w:rPr>
      </w:pPr>
      <w:r w:rsidRPr="0007601C">
        <w:rPr>
          <w:rFonts w:ascii="adwa-assalaf" w:hAnsi="adwa-assalaf" w:cs="adwa-assalaf"/>
          <w:b/>
          <w:bCs/>
          <w:sz w:val="36"/>
          <w:szCs w:val="36"/>
          <w:rtl/>
        </w:rPr>
        <w:t>تمت الأسئلة.... مع تمنياتي لكم بالتوفيق والسداد</w:t>
      </w:r>
    </w:p>
    <w:p w:rsidR="007A6E6B" w:rsidRPr="0090593B" w:rsidRDefault="007A6E6B" w:rsidP="007A6E6B">
      <w:pPr>
        <w:pStyle w:val="a6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A6E6B" w:rsidRPr="0090593B" w:rsidRDefault="007A6E6B" w:rsidP="007A6E6B">
      <w:pPr>
        <w:pStyle w:val="a6"/>
        <w:spacing w:line="180" w:lineRule="auto"/>
        <w:jc w:val="both"/>
        <w:rPr>
          <w:rFonts w:ascii="adwa-assalaf" w:hAnsi="adwa-assalaf" w:cs="adwa-assalaf"/>
          <w:b/>
          <w:bCs/>
          <w:sz w:val="24"/>
          <w:szCs w:val="24"/>
          <w:rtl/>
        </w:rPr>
      </w:pPr>
    </w:p>
    <w:sectPr w:rsidR="007A6E6B" w:rsidRPr="0090593B" w:rsidSect="009476BF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7A3" w:rsidRDefault="005857A3" w:rsidP="00A92AB4">
      <w:r>
        <w:separator/>
      </w:r>
    </w:p>
  </w:endnote>
  <w:endnote w:type="continuationSeparator" w:id="0">
    <w:p w:rsidR="005857A3" w:rsidRDefault="005857A3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63217F2-66D2-4197-A543-B1E8B4971F4E}"/>
    <w:embedBold r:id="rId2" w:fontKey="{CF3E25E1-1C65-46D3-A358-96AFFAB8F2EB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66CD4B-6E72-41CD-9AE0-9632B7CBC822}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4" w:fontKey="{A776041E-DEF1-4C88-A181-66D4DAF5CE85}"/>
    <w:embedBold r:id="rId5" w:fontKey="{236DA7EE-DCB7-444F-8F44-294FFEE6F569}"/>
    <w:embedBoldItalic r:id="rId6" w:fontKey="{66DE908D-76BB-41BE-8047-C67618380F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D9D11E97-3473-4B0B-AF13-BCC82DCB61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CA41DDE2-D280-47F2-AB74-DC9485CC734D}"/>
    <w:embedBold r:id="rId9" w:fontKey="{101930BB-371B-4834-8E65-4EB7A60F03B7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63E55FC2-94D2-4BF1-B2A6-56B5BA399B77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1" w:fontKey="{7966D3AA-1051-4266-BF88-4B73B7F46C1C}"/>
    <w:embedBold r:id="rId12" w:fontKey="{A263D2FC-C215-4553-8C39-7559E6C913EB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3" w:fontKey="{B347D341-BBD5-4B91-8776-3AF9C6ED4D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65B3E59B-0785-42C1-9F5C-85617B244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2E3F5" wp14:editId="7AEFF7E1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502E3F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" filled="f" stroked="f">
              <v:textbox>
                <w:txbxContent>
                  <w:p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27823" wp14:editId="4487B3A0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815A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815A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815A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815A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0A0056" wp14:editId="4DBBCF37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815A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815A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815A2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815A2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12BB21" wp14:editId="04A1D235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712BB21" id="_x0000_s1035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nL9gEAAM0DAAAOAAAAZHJzL2Uyb0RvYy54bWysU9tu2zAMfR+wfxD0vthJk6w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" filled="f" stroked="f">
              <v:textbox>
                <w:txbxContent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89E36" wp14:editId="492A57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815A2" w:rsidRPr="00A815A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815A2" w:rsidRPr="00A815A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815A2" w:rsidRPr="00A815A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815A2" w:rsidRPr="00A815A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7A3" w:rsidRDefault="005857A3" w:rsidP="00A92AB4">
      <w:r>
        <w:separator/>
      </w:r>
    </w:p>
  </w:footnote>
  <w:footnote w:type="continuationSeparator" w:id="0">
    <w:p w:rsidR="005857A3" w:rsidRDefault="005857A3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8ED022B" wp14:editId="0778D62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6DC74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08DC148" wp14:editId="393CCF4F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08DC1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6CE9CF9B" wp14:editId="60CE5934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F3772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2C6F35">
            <w:rPr>
              <w:rFonts w:cs="AL-Mohanad Bold" w:hint="cs"/>
              <w:sz w:val="28"/>
              <w:szCs w:val="26"/>
              <w:rtl/>
            </w:rPr>
            <w:t xml:space="preserve"> 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 xml:space="preserve">خامس </w:t>
          </w:r>
          <w:r w:rsidR="00BF0F71">
            <w:rPr>
              <w:rFonts w:cs="AL-Mohanad Bold" w:hint="cs"/>
              <w:sz w:val="28"/>
              <w:szCs w:val="26"/>
              <w:rtl/>
            </w:rPr>
            <w:t>ال</w:t>
          </w:r>
          <w:r w:rsidR="002C6F35">
            <w:rPr>
              <w:rFonts w:cs="AL-Mohanad Bold" w:hint="cs"/>
              <w:sz w:val="28"/>
              <w:szCs w:val="26"/>
              <w:rtl/>
            </w:rPr>
            <w:t>ا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BF0F71">
            <w:rPr>
              <w:rFonts w:cs="AL-Mohanad Bold" w:hint="cs"/>
              <w:b/>
              <w:bCs/>
              <w:sz w:val="24"/>
              <w:szCs w:val="30"/>
              <w:rtl/>
            </w:rPr>
            <w:t>الفقه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0F3772" w:rsidRDefault="000F3772" w:rsidP="00F24582">
          <w:pPr>
            <w:rPr>
              <w:rtl/>
            </w:rPr>
          </w:pPr>
        </w:p>
        <w:p w:rsidR="000F3772" w:rsidRPr="00B141FF" w:rsidRDefault="00AA6274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>ثلاثون</w:t>
          </w:r>
          <w:r w:rsidR="000F3772">
            <w:rPr>
              <w:rFonts w:cs="AL-Mohanad Bold" w:hint="cs"/>
              <w:sz w:val="18"/>
              <w:szCs w:val="20"/>
              <w:rtl/>
            </w:rPr>
            <w:t xml:space="preserve"> </w:t>
          </w:r>
          <w:r w:rsidR="000F3772"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7410F4F" wp14:editId="45F5275C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50E4CAE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F3D035" wp14:editId="6C876EA6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9EB181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ACB7A3" wp14:editId="570DC04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3772" w:rsidRPr="008A7580" w:rsidRDefault="000F3772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2ACB7A3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0F3772" w:rsidRPr="008A7580" w:rsidRDefault="000F3772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E3"/>
    <w:rsid w:val="00002329"/>
    <w:rsid w:val="00003105"/>
    <w:rsid w:val="00007D32"/>
    <w:rsid w:val="00015274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7601C"/>
    <w:rsid w:val="0009419F"/>
    <w:rsid w:val="000B7212"/>
    <w:rsid w:val="000C0628"/>
    <w:rsid w:val="000C20AA"/>
    <w:rsid w:val="000C4B33"/>
    <w:rsid w:val="000C740B"/>
    <w:rsid w:val="000D1EAE"/>
    <w:rsid w:val="000D3985"/>
    <w:rsid w:val="000E52A1"/>
    <w:rsid w:val="000E531A"/>
    <w:rsid w:val="000E6B1B"/>
    <w:rsid w:val="000F0083"/>
    <w:rsid w:val="000F3772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C62D7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C6F35"/>
    <w:rsid w:val="002D21F1"/>
    <w:rsid w:val="002E1400"/>
    <w:rsid w:val="002E1504"/>
    <w:rsid w:val="002E33EF"/>
    <w:rsid w:val="002E60A3"/>
    <w:rsid w:val="002F4D0E"/>
    <w:rsid w:val="0030518B"/>
    <w:rsid w:val="00305228"/>
    <w:rsid w:val="00306637"/>
    <w:rsid w:val="0031049C"/>
    <w:rsid w:val="00312197"/>
    <w:rsid w:val="00320ADD"/>
    <w:rsid w:val="00333F56"/>
    <w:rsid w:val="0034305C"/>
    <w:rsid w:val="0035245C"/>
    <w:rsid w:val="00355650"/>
    <w:rsid w:val="00356961"/>
    <w:rsid w:val="0036045C"/>
    <w:rsid w:val="00363CBF"/>
    <w:rsid w:val="00364B02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9ED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33718"/>
    <w:rsid w:val="004426B6"/>
    <w:rsid w:val="004435EE"/>
    <w:rsid w:val="0044766D"/>
    <w:rsid w:val="00452E34"/>
    <w:rsid w:val="00463FB9"/>
    <w:rsid w:val="00470B10"/>
    <w:rsid w:val="00471286"/>
    <w:rsid w:val="00491932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5102"/>
    <w:rsid w:val="0050465F"/>
    <w:rsid w:val="00505A5D"/>
    <w:rsid w:val="00510DF0"/>
    <w:rsid w:val="00516572"/>
    <w:rsid w:val="00516A91"/>
    <w:rsid w:val="00523F97"/>
    <w:rsid w:val="00524C92"/>
    <w:rsid w:val="00536BE1"/>
    <w:rsid w:val="0056003A"/>
    <w:rsid w:val="00562387"/>
    <w:rsid w:val="0056735A"/>
    <w:rsid w:val="0057100C"/>
    <w:rsid w:val="005857A3"/>
    <w:rsid w:val="00585967"/>
    <w:rsid w:val="00591E41"/>
    <w:rsid w:val="00592E4E"/>
    <w:rsid w:val="005938D0"/>
    <w:rsid w:val="005A2EDA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77C98"/>
    <w:rsid w:val="00680D03"/>
    <w:rsid w:val="006A5517"/>
    <w:rsid w:val="006B1D74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15BA8"/>
    <w:rsid w:val="0073009F"/>
    <w:rsid w:val="00742240"/>
    <w:rsid w:val="00754DE3"/>
    <w:rsid w:val="00760000"/>
    <w:rsid w:val="007625AF"/>
    <w:rsid w:val="00765865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37DB6"/>
    <w:rsid w:val="00853206"/>
    <w:rsid w:val="008541F1"/>
    <w:rsid w:val="0086432A"/>
    <w:rsid w:val="0087704E"/>
    <w:rsid w:val="0088547D"/>
    <w:rsid w:val="00885F6B"/>
    <w:rsid w:val="00887D39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745C"/>
    <w:rsid w:val="009A1C32"/>
    <w:rsid w:val="009A4D59"/>
    <w:rsid w:val="009B2A18"/>
    <w:rsid w:val="009D0207"/>
    <w:rsid w:val="009D3EB8"/>
    <w:rsid w:val="009E633D"/>
    <w:rsid w:val="009E7C6B"/>
    <w:rsid w:val="009F3F3E"/>
    <w:rsid w:val="009F5FE2"/>
    <w:rsid w:val="009F61AD"/>
    <w:rsid w:val="00A07BFB"/>
    <w:rsid w:val="00A168CE"/>
    <w:rsid w:val="00A23BA6"/>
    <w:rsid w:val="00A36F60"/>
    <w:rsid w:val="00A6080C"/>
    <w:rsid w:val="00A62FC8"/>
    <w:rsid w:val="00A815A2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46885"/>
    <w:rsid w:val="00B539B7"/>
    <w:rsid w:val="00B543DE"/>
    <w:rsid w:val="00B60404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366A8"/>
    <w:rsid w:val="00C40699"/>
    <w:rsid w:val="00C43E6C"/>
    <w:rsid w:val="00C44C00"/>
    <w:rsid w:val="00C45DB9"/>
    <w:rsid w:val="00C50983"/>
    <w:rsid w:val="00C56B33"/>
    <w:rsid w:val="00C62543"/>
    <w:rsid w:val="00C62646"/>
    <w:rsid w:val="00C626A7"/>
    <w:rsid w:val="00C81856"/>
    <w:rsid w:val="00C82B07"/>
    <w:rsid w:val="00C8717B"/>
    <w:rsid w:val="00CA2A7F"/>
    <w:rsid w:val="00CA6CF9"/>
    <w:rsid w:val="00CB7830"/>
    <w:rsid w:val="00CB7B16"/>
    <w:rsid w:val="00CC1381"/>
    <w:rsid w:val="00CD0299"/>
    <w:rsid w:val="00CD06FC"/>
    <w:rsid w:val="00CF128C"/>
    <w:rsid w:val="00CF70DF"/>
    <w:rsid w:val="00D0401B"/>
    <w:rsid w:val="00D14D29"/>
    <w:rsid w:val="00D23952"/>
    <w:rsid w:val="00D37036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7E4F"/>
    <w:rsid w:val="00E32373"/>
    <w:rsid w:val="00E32C1E"/>
    <w:rsid w:val="00E34474"/>
    <w:rsid w:val="00E36D3F"/>
    <w:rsid w:val="00E43420"/>
    <w:rsid w:val="00E46006"/>
    <w:rsid w:val="00E6016B"/>
    <w:rsid w:val="00E658DC"/>
    <w:rsid w:val="00E7039C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C6AB2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91D90"/>
    <w:rsid w:val="00F923F6"/>
    <w:rsid w:val="00F93A25"/>
    <w:rsid w:val="00FA26C4"/>
    <w:rsid w:val="00FA2BDA"/>
    <w:rsid w:val="00FA5581"/>
    <w:rsid w:val="00FA69FC"/>
    <w:rsid w:val="00FA708E"/>
    <w:rsid w:val="00FC5770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84C18-C539-4DC1-BD01-B56657C2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378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DONIA PC</cp:lastModifiedBy>
  <cp:revision>35</cp:revision>
  <cp:lastPrinted>2019-12-27T10:28:00Z</cp:lastPrinted>
  <dcterms:created xsi:type="dcterms:W3CDTF">2019-11-22T15:27:00Z</dcterms:created>
  <dcterms:modified xsi:type="dcterms:W3CDTF">2019-12-27T10:29:00Z</dcterms:modified>
</cp:coreProperties>
</file>