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F2B67F" w14:textId="77777777" w:rsidR="00661D21" w:rsidRPr="00672298" w:rsidRDefault="00661D21" w:rsidP="00897A35">
      <w:pPr>
        <w:tabs>
          <w:tab w:val="left" w:pos="3943"/>
        </w:tabs>
        <w:rPr>
          <w:sz w:val="26"/>
          <w:szCs w:val="26"/>
          <w:rtl/>
        </w:rPr>
      </w:pPr>
      <w:bookmarkStart w:id="0" w:name="_GoBack"/>
      <w:bookmarkEnd w:id="0"/>
    </w:p>
    <w:p w14:paraId="684FF363" w14:textId="77777777" w:rsidR="00BD10AB" w:rsidRDefault="00BD10AB" w:rsidP="00BD10AB">
      <w:pPr>
        <w:rPr>
          <w:rFonts w:ascii="Traditional Arabic" w:hAnsi="Traditional Arabic"/>
          <w:b/>
          <w:bCs/>
          <w:noProof w:val="0"/>
          <w:sz w:val="36"/>
          <w:szCs w:val="36"/>
          <w:rtl/>
          <w:lang w:eastAsia="en-US"/>
        </w:rPr>
      </w:pPr>
      <w:r w:rsidRPr="00BD10AB">
        <w:rPr>
          <w:rFonts w:ascii="Traditional Arabic" w:hAnsi="Traditional Arabic"/>
          <w:b/>
          <w:bCs/>
          <w:noProof w:val="0"/>
          <w:sz w:val="36"/>
          <w:szCs w:val="36"/>
          <w:u w:val="single"/>
          <w:rtl/>
          <w:lang w:eastAsia="en-US"/>
        </w:rPr>
        <w:t>السؤال الأول: اخت</w:t>
      </w:r>
      <w:r w:rsidR="00897A35">
        <w:rPr>
          <w:rFonts w:ascii="Traditional Arabic" w:hAnsi="Traditional Arabic" w:hint="cs"/>
          <w:b/>
          <w:bCs/>
          <w:noProof w:val="0"/>
          <w:sz w:val="36"/>
          <w:szCs w:val="36"/>
          <w:u w:val="single"/>
          <w:rtl/>
          <w:lang w:eastAsia="en-US"/>
        </w:rPr>
        <w:t>اري</w:t>
      </w:r>
      <w:r w:rsidRPr="00BD10AB">
        <w:rPr>
          <w:rFonts w:ascii="Traditional Arabic" w:hAnsi="Traditional Arabic"/>
          <w:b/>
          <w:bCs/>
          <w:noProof w:val="0"/>
          <w:sz w:val="36"/>
          <w:szCs w:val="36"/>
          <w:u w:val="single"/>
          <w:rtl/>
          <w:lang w:eastAsia="en-US"/>
        </w:rPr>
        <w:t xml:space="preserve"> الإجابة الصحيحة مما </w:t>
      </w:r>
      <w:r w:rsidRPr="00BD10AB">
        <w:rPr>
          <w:rFonts w:ascii="Traditional Arabic" w:hAnsi="Traditional Arabic" w:hint="cs"/>
          <w:b/>
          <w:bCs/>
          <w:noProof w:val="0"/>
          <w:sz w:val="36"/>
          <w:szCs w:val="36"/>
          <w:u w:val="single"/>
          <w:rtl/>
          <w:lang w:eastAsia="en-US"/>
        </w:rPr>
        <w:t>يلي</w:t>
      </w:r>
      <w:r w:rsidRPr="00BD10AB">
        <w:rPr>
          <w:rFonts w:ascii="Traditional Arabic" w:hAnsi="Traditional Arabic"/>
          <w:b/>
          <w:bCs/>
          <w:noProof w:val="0"/>
          <w:sz w:val="36"/>
          <w:szCs w:val="36"/>
          <w:u w:val="single"/>
          <w:rtl/>
          <w:lang w:eastAsia="en-US"/>
        </w:rPr>
        <w:t>:</w:t>
      </w:r>
    </w:p>
    <w:p w14:paraId="5E390138" w14:textId="77777777" w:rsidR="00E92009" w:rsidRPr="00BD10AB" w:rsidRDefault="00E92009" w:rsidP="00897A35">
      <w:pPr>
        <w:jc w:val="center"/>
        <w:rPr>
          <w:rFonts w:ascii="Traditional Arabic" w:hAnsi="Traditional Arabic"/>
          <w:b/>
          <w:bCs/>
          <w:noProof w:val="0"/>
          <w:sz w:val="36"/>
          <w:szCs w:val="36"/>
          <w:rtl/>
          <w:lang w:eastAsia="en-US"/>
        </w:rPr>
      </w:pPr>
      <w:r>
        <w:rPr>
          <w:rFonts w:ascii="Traditional Arabic" w:hAnsi="Traditional Arabic"/>
          <w:b/>
          <w:bCs/>
          <w:sz w:val="36"/>
          <w:szCs w:val="36"/>
          <w:rtl/>
          <w:lang w:val="ar-SA" w:eastAsia="en-US"/>
        </w:rPr>
        <w:drawing>
          <wp:inline distT="0" distB="0" distL="0" distR="0" wp14:anchorId="236004C7" wp14:editId="7107A448">
            <wp:extent cx="3772809" cy="1980724"/>
            <wp:effectExtent l="0" t="0" r="0" b="635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rab.World.Map.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809" cy="198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9C88" w14:textId="77777777" w:rsidR="00BD10AB" w:rsidRPr="004815A7" w:rsidRDefault="004815A7" w:rsidP="004815A7">
      <w:pPr>
        <w:pStyle w:val="a6"/>
        <w:numPr>
          <w:ilvl w:val="0"/>
          <w:numId w:val="2"/>
        </w:num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نوع الخريطة</w:t>
      </w:r>
      <w:r w:rsidR="00897A35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التي أمامك خريطة</w:t>
      </w:r>
      <w:r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................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1FCE72A9" w14:textId="77777777" w:rsidTr="00D837BF">
        <w:trPr>
          <w:trHeight w:val="458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68B1E96B" w14:textId="4CED5618" w:rsidR="00D837BF" w:rsidRPr="00D837BF" w:rsidRDefault="00BD10AB" w:rsidP="00D837BF">
            <w:pPr>
              <w:jc w:val="center"/>
              <w:rPr>
                <w:rFonts w:ascii="Traditional Arabic" w:hAnsi="Traditional Arabic"/>
                <w:b/>
                <w:bCs/>
                <w:noProof w:val="0"/>
                <w:color w:val="2E74B5" w:themeColor="accent1" w:themeShade="BF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489D0" w14:textId="77777777" w:rsidR="00BD10AB" w:rsidRPr="00BD10AB" w:rsidRDefault="00897A35" w:rsidP="004815A7">
            <w:pP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تضاريسية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379F2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20DB6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4D7D5" w14:textId="77777777" w:rsidR="00BD10AB" w:rsidRPr="00BD10AB" w:rsidRDefault="00897A3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نبات طبيعي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48E29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A91E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B2D59" w14:textId="77777777" w:rsidR="00BD10AB" w:rsidRPr="00BD10AB" w:rsidRDefault="00897A3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مناخية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77632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4D03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505DA" w14:textId="77777777" w:rsidR="00BD10AB" w:rsidRPr="00BD10AB" w:rsidRDefault="00897A3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زراعية </w:t>
            </w:r>
          </w:p>
        </w:tc>
      </w:tr>
    </w:tbl>
    <w:p w14:paraId="4E11779D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lang w:eastAsia="en-US"/>
        </w:rPr>
      </w:pP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2 – </w:t>
      </w:r>
      <w:r w:rsidR="00D83347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...........هو مجموعة من القواعد العامة التي تنظم شيئا</w:t>
      </w:r>
      <w:r w:rsidR="00897A35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ً</w:t>
      </w:r>
      <w:r w:rsidR="00D83347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B95079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محدداً،</w:t>
      </w:r>
      <w:r w:rsidR="00D83347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تُعِده السلطة التنظيمية وتصدره السلطة التنفيذية. 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4D5B259E" w14:textId="77777777" w:rsidTr="00D837BF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0F26A10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D091F" w14:textId="77777777" w:rsidR="00BD10AB" w:rsidRPr="00BD10AB" w:rsidRDefault="00897A3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النظام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53DA3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6E4F8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ABD09" w14:textId="77777777" w:rsidR="00BD10AB" w:rsidRPr="00BD10AB" w:rsidRDefault="00897A3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الثقافة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62CBE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60BC8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EB27A" w14:textId="77777777" w:rsidR="00BD10AB" w:rsidRPr="00BD10AB" w:rsidRDefault="00897A3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القضاء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C1BC5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38DD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5D722" w14:textId="77777777" w:rsidR="00BD10AB" w:rsidRPr="00BD10AB" w:rsidRDefault="00897A3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الإدارة</w:t>
            </w:r>
          </w:p>
        </w:tc>
      </w:tr>
    </w:tbl>
    <w:p w14:paraId="3CBEF863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3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D83347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صدر النظام الأساسي </w:t>
      </w:r>
      <w:r w:rsidR="00B95079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للحكم في</w:t>
      </w:r>
      <w:r w:rsidR="0089786E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المملكة العربية السعودية</w:t>
      </w:r>
      <w:r w:rsidR="006C7250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عام...........</w:t>
      </w:r>
      <w:r w:rsidR="008D1904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ه </w:t>
      </w:r>
      <w:r w:rsidR="006C7250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ضمن الأنظمة الأساسية.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16A9B36D" w14:textId="77777777" w:rsidTr="00D837BF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054BCD94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A518D" w14:textId="77777777" w:rsidR="00BD10AB" w:rsidRPr="00BD10AB" w:rsidRDefault="006C725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1412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B75D3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F323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7174B" w14:textId="77777777" w:rsidR="00BD10AB" w:rsidRPr="00BD10AB" w:rsidRDefault="006C725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1413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05568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4B74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72663" w14:textId="77777777" w:rsidR="00BD10AB" w:rsidRPr="00BD10AB" w:rsidRDefault="006C725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1414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D85B6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7B4D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28DE1" w14:textId="77777777" w:rsidR="00BD10AB" w:rsidRPr="00BD10AB" w:rsidRDefault="006C725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1415</w:t>
            </w:r>
          </w:p>
        </w:tc>
      </w:tr>
    </w:tbl>
    <w:p w14:paraId="07552967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4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D52A8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تعود نشأة مجلس الوزراء إلى عهد الملك عبد العزيز آل سعود عندما أسس .................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60E5F53F" w14:textId="77777777" w:rsidTr="00D837BF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20ED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101D6" w14:textId="77777777" w:rsidR="00BD10AB" w:rsidRPr="00BD10AB" w:rsidRDefault="00D52A8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المجلس الأهلي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D0488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6A7A6DE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8210B" w14:textId="77777777" w:rsidR="00BD10AB" w:rsidRPr="00BD10AB" w:rsidRDefault="00D52A8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مجلس الوكلاء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789E2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915D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8A051" w14:textId="77777777" w:rsidR="00BD10AB" w:rsidRPr="00BD10AB" w:rsidRDefault="00D52A8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مجلس الوزراء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1B25E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91C8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74CB0" w14:textId="77777777" w:rsidR="00BD10AB" w:rsidRPr="00BD10AB" w:rsidRDefault="00D52A8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مجلس الشورى</w:t>
            </w:r>
          </w:p>
        </w:tc>
      </w:tr>
    </w:tbl>
    <w:p w14:paraId="70FE4EA5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>
        <w:rPr>
          <w:rFonts w:ascii="Traditional Arabic" w:hAnsi="Traditional Arabic"/>
          <w:b/>
          <w:bCs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352A3E" wp14:editId="59A27100">
                <wp:simplePos x="0" y="0"/>
                <wp:positionH relativeFrom="column">
                  <wp:posOffset>4133850</wp:posOffset>
                </wp:positionH>
                <wp:positionV relativeFrom="paragraph">
                  <wp:posOffset>2001520</wp:posOffset>
                </wp:positionV>
                <wp:extent cx="806450" cy="310515"/>
                <wp:effectExtent l="9525" t="10795" r="12700" b="1206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645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84701" w14:textId="77777777" w:rsidR="003F1746" w:rsidRPr="00D35B52" w:rsidRDefault="003F1746" w:rsidP="00BD10A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35B5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شكل رقم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52A3E" id="Rectangle 16" o:spid="_x0000_s1026" style="position:absolute;left:0;text-align:left;margin-left:325.5pt;margin-top:157.6pt;width:63.5pt;height:2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">
                <v:textbox>
                  <w:txbxContent>
                    <w:p w14:paraId="2FC84701" w14:textId="77777777" w:rsidR="003F1746" w:rsidRPr="00D35B52" w:rsidRDefault="003F1746" w:rsidP="00BD10A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35B5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شكل رقم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5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D52A8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نظام الحكم في المملكة العربية السعودية ...........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30F37C6A" w14:textId="77777777" w:rsidTr="00D837BF">
        <w:trPr>
          <w:trHeight w:val="183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C0B3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675B9" w14:textId="77777777" w:rsidR="00BD10AB" w:rsidRPr="00BD10AB" w:rsidRDefault="00D52A8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جمهوري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3F1E0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F30D4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129C0" w14:textId="77777777" w:rsidR="00BD10AB" w:rsidRPr="00BD10AB" w:rsidRDefault="00D52A8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إمبراطوري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9BAAC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76F464A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5F68B" w14:textId="77777777" w:rsidR="00BD10AB" w:rsidRPr="00BD10AB" w:rsidRDefault="00D52A8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ملكي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8FFBD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DAD5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0BA99" w14:textId="77777777" w:rsidR="00BD10AB" w:rsidRPr="00BD10AB" w:rsidRDefault="00D52A8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سلطنة </w:t>
            </w:r>
          </w:p>
        </w:tc>
      </w:tr>
    </w:tbl>
    <w:p w14:paraId="07F8B984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6 –</w:t>
      </w:r>
      <w:r w:rsidRPr="00BD10AB">
        <w:rPr>
          <w:rFonts w:hint="cs"/>
          <w:b/>
          <w:bCs/>
          <w:sz w:val="32"/>
          <w:szCs w:val="32"/>
          <w:rtl/>
        </w:rPr>
        <w:t xml:space="preserve"> </w:t>
      </w:r>
      <w:r w:rsidR="00D52A8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يتخذ مجلس الوزراء من مدينة ..............مقراً له.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100FC1DB" w14:textId="77777777" w:rsidTr="00D837BF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1A99C" w14:textId="77777777" w:rsidR="00BD10AB" w:rsidRPr="00BD10AB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4A967" w14:textId="77777777" w:rsidR="00BD10AB" w:rsidRPr="00BD10AB" w:rsidRDefault="00D52A8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مكة المكرمة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E3A54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7FB2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B75D1" w14:textId="77777777" w:rsidR="00BD10AB" w:rsidRPr="00BD10AB" w:rsidRDefault="00D52A8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الطائف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639A8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D2C4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96356" w14:textId="77777777" w:rsidR="00BD10AB" w:rsidRPr="00BD10AB" w:rsidRDefault="00D52A8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جدة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349A28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550AC80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95432" w14:textId="77777777" w:rsidR="00BD10AB" w:rsidRPr="00BD10AB" w:rsidRDefault="00D52A8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الرياض</w:t>
            </w:r>
          </w:p>
        </w:tc>
      </w:tr>
    </w:tbl>
    <w:p w14:paraId="478CB12B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lastRenderedPageBreak/>
        <w:t>7 –</w:t>
      </w:r>
      <w:r w:rsidR="00D52A8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يتألف مجلس الشورى من ............. عضواً</w:t>
      </w:r>
      <w:r w:rsidR="00897A35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.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50BD83B8" w14:textId="77777777" w:rsidTr="00D837BF">
        <w:trPr>
          <w:trHeight w:val="424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7B75AAD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6F8DA" w14:textId="77777777" w:rsidR="00BD10AB" w:rsidRPr="00BD10AB" w:rsidRDefault="000F209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مائة وخمسين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25B6D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30786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4A833" w14:textId="77777777" w:rsidR="00BD10AB" w:rsidRPr="00BD10AB" w:rsidRDefault="000F209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مائة وستين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D5849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B98E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6854D" w14:textId="77777777" w:rsidR="00BD10AB" w:rsidRPr="00BD10AB" w:rsidRDefault="000F209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مائة وسبعين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A4C69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2A296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41C45" w14:textId="77777777" w:rsidR="00BD10AB" w:rsidRPr="00BD10AB" w:rsidRDefault="000F209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مائة وثمانين</w:t>
            </w:r>
          </w:p>
        </w:tc>
      </w:tr>
    </w:tbl>
    <w:p w14:paraId="1172FF0A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8– </w:t>
      </w:r>
      <w:r w:rsidR="00660F47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قسمت المملكة العربية </w:t>
      </w:r>
      <w:r w:rsidR="00BB058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إلى (.......) منطقة إدارية. </w:t>
      </w:r>
      <w:r w:rsidR="00F422DF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7B9B78AA" w14:textId="77777777" w:rsidTr="00D837BF">
        <w:trPr>
          <w:trHeight w:val="183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EEA4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DFF0E" w14:textId="77777777" w:rsidR="00BD10AB" w:rsidRPr="00BD10AB" w:rsidRDefault="0087334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17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0E997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190B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8ADE4" w14:textId="77777777" w:rsidR="00BD10AB" w:rsidRPr="00BD10AB" w:rsidRDefault="0087334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15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F3EAA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D046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F6639" w14:textId="77777777" w:rsidR="00BD10AB" w:rsidRPr="00BD10AB" w:rsidRDefault="0087334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14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A15B0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442D9F24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EF721" w14:textId="77777777" w:rsidR="00BD10AB" w:rsidRPr="00BD10AB" w:rsidRDefault="0087334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13</w:t>
            </w:r>
          </w:p>
        </w:tc>
      </w:tr>
    </w:tbl>
    <w:p w14:paraId="1670FD22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9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873349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تحتفل المملكة العربية السعودية باليوم الوطني لتوحيدها في</w:t>
      </w:r>
      <w:r w:rsidR="00897A35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يوم</w:t>
      </w:r>
      <w:r w:rsidR="00873349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...............</w:t>
      </w:r>
      <w:r w:rsidR="00897A35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من كل </w:t>
      </w:r>
      <w:r w:rsidR="00911C96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عام.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4243F7CE" w14:textId="77777777" w:rsidTr="00D837BF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07ABC012" w14:textId="77777777" w:rsidR="00BD10AB" w:rsidRPr="00BD10AB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42749" w14:textId="77777777" w:rsidR="00BD10AB" w:rsidRPr="00BD10AB" w:rsidRDefault="0087334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23 سبتمبر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9416E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0622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26D20" w14:textId="77777777" w:rsidR="00BD10AB" w:rsidRPr="00BD10AB" w:rsidRDefault="0087334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21 مارس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21413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0881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2C143" w14:textId="77777777" w:rsidR="00BD10AB" w:rsidRPr="00BD10AB" w:rsidRDefault="0087334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25 يوليو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BD039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F0F3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8ACA5" w14:textId="77777777" w:rsidR="00BD10AB" w:rsidRPr="00BD10AB" w:rsidRDefault="0087334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30أغسطس </w:t>
            </w:r>
          </w:p>
        </w:tc>
      </w:tr>
    </w:tbl>
    <w:p w14:paraId="448666B6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10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873349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..................هو مجموعة ما يصد</w:t>
      </w:r>
      <w:r w:rsidR="00873349">
        <w:rPr>
          <w:rFonts w:ascii="Traditional Arabic" w:hAnsi="Traditional Arabic" w:hint="eastAsia"/>
          <w:b/>
          <w:bCs/>
          <w:noProof w:val="0"/>
          <w:sz w:val="32"/>
          <w:szCs w:val="32"/>
          <w:rtl/>
          <w:lang w:eastAsia="en-US"/>
        </w:rPr>
        <w:t>ر</w:t>
      </w:r>
      <w:r w:rsidR="00873349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عن الإنسان من سلوك وآداب تعبر عن قيم المجتمع ومبادئه وهويته.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21FB459F" w14:textId="77777777" w:rsidTr="00D837BF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F3BE4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989A0" w14:textId="77777777" w:rsidR="00BD10AB" w:rsidRPr="00BD10AB" w:rsidRDefault="00BD10AB" w:rsidP="008750C3">
            <w:pP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   </w:t>
            </w:r>
            <w:r w:rsidR="00873349"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الأوسمة الوطنية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3172E6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3411CF1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2E181" w14:textId="77777777" w:rsidR="00BD10AB" w:rsidRPr="00BD10AB" w:rsidRDefault="00B514D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الذوق العام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D1C92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F05A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9D19B" w14:textId="77777777" w:rsidR="00BD10AB" w:rsidRPr="00BD10AB" w:rsidRDefault="00B514D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المسؤولية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5B08A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7538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CDEC8" w14:textId="77777777" w:rsidR="00BD10AB" w:rsidRPr="00BD10AB" w:rsidRDefault="00B514D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التطوع </w:t>
            </w:r>
          </w:p>
        </w:tc>
      </w:tr>
    </w:tbl>
    <w:p w14:paraId="3FAAA99F" w14:textId="77777777" w:rsidR="00BD10AB" w:rsidRPr="00BD10AB" w:rsidRDefault="00BD10AB" w:rsidP="00BD10AB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1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1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B514D0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............ممارسة إنسانية ارتبطت ارتباطاً وثيقا بكل معاني الخير والحب عند المجموعات البشرية منذ القدم.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0A2550E0" w14:textId="77777777" w:rsidTr="00D837BF">
        <w:trPr>
          <w:trHeight w:val="458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A0FD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E1466" w14:textId="77777777" w:rsidR="00BD10AB" w:rsidRPr="00BD10AB" w:rsidRDefault="00B514D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التطوع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E18BD6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1DBE511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A53C6" w14:textId="77777777" w:rsidR="00BD10AB" w:rsidRPr="00BD10AB" w:rsidRDefault="00B514D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العمل التطوعي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AC9A0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E339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D3BE2" w14:textId="77777777" w:rsidR="00BD10AB" w:rsidRPr="00BD10AB" w:rsidRDefault="00B514D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المتطوع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5F30C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E4C47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13CC7" w14:textId="77777777" w:rsidR="00BD10AB" w:rsidRPr="00BD10AB" w:rsidRDefault="00B514D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المسؤولية </w:t>
            </w:r>
          </w:p>
        </w:tc>
      </w:tr>
    </w:tbl>
    <w:p w14:paraId="549C45CA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12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="00B83F55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897A35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ي</w:t>
      </w:r>
      <w:r w:rsidR="00B83F55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حتوي ........... على الرموز التي تمثل الظواهر والمعالم على الخريطة. 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49DF71CA" w14:textId="77777777" w:rsidTr="00D837BF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E3AD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4FA04" w14:textId="77777777" w:rsidR="00BD10AB" w:rsidRPr="00BD10AB" w:rsidRDefault="00B83F5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إطار الخريطة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483B1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0318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812A2" w14:textId="77777777" w:rsidR="00BD10AB" w:rsidRPr="00BD10AB" w:rsidRDefault="00B83F5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مقياس الرسم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FF927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3A3B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DA429" w14:textId="77777777" w:rsidR="00BD10AB" w:rsidRPr="00BD10AB" w:rsidRDefault="00B83F5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عنوان الخريطة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1FA7B6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6571E3C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B6004" w14:textId="77777777" w:rsidR="00BD10AB" w:rsidRPr="00BD10AB" w:rsidRDefault="00B83F5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مفتاح الخريطة </w:t>
            </w:r>
          </w:p>
        </w:tc>
      </w:tr>
    </w:tbl>
    <w:p w14:paraId="1C1D2149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13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="00897A35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B83F55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من طرق نقل الخريطة يدوياً</w:t>
      </w:r>
      <w:r w:rsidR="00EE08EF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:</w:t>
      </w:r>
      <w:r w:rsidR="00B83F55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...............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3E6FD9AC" w14:textId="77777777" w:rsidTr="00D837BF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2AB4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0F698" w14:textId="77777777" w:rsidR="00BD10AB" w:rsidRPr="00BD10AB" w:rsidRDefault="00B83F5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الحاسب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C0E31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5845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39970" w14:textId="77777777" w:rsidR="00BD10AB" w:rsidRPr="00BD10AB" w:rsidRDefault="00B83F5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العارض الضوئي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62134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1789C65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99DCB" w14:textId="77777777" w:rsidR="00BD10AB" w:rsidRPr="00BD10AB" w:rsidRDefault="00B83F5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الشف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77271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3C65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C0244" w14:textId="77777777" w:rsidR="00BD10AB" w:rsidRPr="00BD10AB" w:rsidRDefault="00B83F5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</w:t>
            </w:r>
            <w:r w:rsidR="00897A35"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مساحة</w:t>
            </w:r>
            <w:r w:rsidR="00B347FD"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</w:p>
        </w:tc>
      </w:tr>
    </w:tbl>
    <w:p w14:paraId="63FE75B2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1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4 </w:t>
      </w:r>
      <w:r w:rsidR="00EE08EF"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– ...............</w:t>
      </w:r>
      <w:r w:rsidR="00EE08EF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صورة لجزء من سطح الأرض، تُلتقط بواسطة الطائرات، أو المناطيد المزودة بآلات تصوير.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25F080F2" w14:textId="77777777" w:rsidTr="00D837BF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33F6222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A0380" w14:textId="77777777" w:rsidR="00BD10AB" w:rsidRPr="00BD10AB" w:rsidRDefault="00EE08EF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الصورة الجوية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B4EF3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AB14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0D561" w14:textId="77777777" w:rsidR="00BD10AB" w:rsidRPr="00BD10AB" w:rsidRDefault="00EE08EF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الخريطة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86AE2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2CAD4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C129D" w14:textId="77777777" w:rsidR="00BD10AB" w:rsidRPr="00BD10AB" w:rsidRDefault="00EE08EF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نظام تحديد المواقع العالمي (</w:t>
            </w:r>
            <w: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  <w:t>GPS</w:t>
            </w: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22E494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7EFE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B97EE" w14:textId="77777777" w:rsidR="00BD10AB" w:rsidRPr="00BD10AB" w:rsidRDefault="00615351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الأقمار الصناعية</w:t>
            </w:r>
          </w:p>
        </w:tc>
      </w:tr>
    </w:tbl>
    <w:p w14:paraId="168F8494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15</w:t>
      </w:r>
      <w:r w:rsidR="00B93AB1"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– الخرائط</w:t>
      </w:r>
      <w:r w:rsidR="00EE08EF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.............</w:t>
      </w:r>
      <w:r w:rsidR="006B1B18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تمثل أنواع النباتات الطبيعية المختلفة، وتوزيعها</w:t>
      </w:r>
      <w:r w:rsidR="00B93AB1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.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7"/>
        <w:gridCol w:w="236"/>
        <w:gridCol w:w="297"/>
        <w:gridCol w:w="1980"/>
        <w:gridCol w:w="236"/>
        <w:gridCol w:w="277"/>
        <w:gridCol w:w="1987"/>
      </w:tblGrid>
      <w:tr w:rsidR="00BD10AB" w:rsidRPr="00BD10AB" w14:paraId="1F7F5001" w14:textId="77777777" w:rsidTr="00D837BF">
        <w:trPr>
          <w:trHeight w:val="183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DF23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2EB25" w14:textId="77777777" w:rsidR="00BD10AB" w:rsidRPr="00BD10AB" w:rsidRDefault="00B93AB1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المناخية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23D43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51921448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0EC1D" w14:textId="77777777" w:rsidR="00BD10AB" w:rsidRPr="00BD10AB" w:rsidRDefault="00B93AB1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النبات الطبيعي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0F0C3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3B726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6169B" w14:textId="77777777" w:rsidR="00BD10AB" w:rsidRPr="00BD10AB" w:rsidRDefault="00B93AB1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التضاريسية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BDFE1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8B02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A0003" w14:textId="77777777" w:rsidR="00BD10AB" w:rsidRPr="00BD10AB" w:rsidRDefault="00B93AB1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السكانية </w:t>
            </w:r>
          </w:p>
        </w:tc>
      </w:tr>
    </w:tbl>
    <w:p w14:paraId="722CF2D4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16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B93AB1"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– </w:t>
      </w:r>
      <w:r w:rsidR="00B93AB1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الجهة المسؤولة </w:t>
      </w:r>
      <w:r w:rsidR="006B1B18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عن </w:t>
      </w:r>
      <w:r w:rsidR="00B93AB1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برنامج (كن عونا): ............</w:t>
      </w:r>
      <w:r w:rsidR="00B93AB1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19F4637A" w14:textId="77777777" w:rsidTr="00D837BF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416C9F42" w14:textId="77777777" w:rsidR="00BD10AB" w:rsidRPr="00BD10AB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684B5" w14:textId="77777777" w:rsidR="00BD10AB" w:rsidRPr="00BD10AB" w:rsidRDefault="00B93AB1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وزارة الحج والعمرة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BE1CE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6807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A11F9" w14:textId="77777777" w:rsidR="00BD10AB" w:rsidRPr="00BD10AB" w:rsidRDefault="00B93AB1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الجمعية السعودية للعمل التطوعي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70234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6EA0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D236C" w14:textId="77777777" w:rsidR="00BD10AB" w:rsidRPr="00BD10AB" w:rsidRDefault="00B93AB1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الجمعية الخيرية للطعام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54E35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34DA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7354C" w14:textId="77777777" w:rsidR="00BD10AB" w:rsidRPr="00BD10AB" w:rsidRDefault="00B93AB1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المديرية العامة للدفاع المدني </w:t>
            </w:r>
          </w:p>
        </w:tc>
      </w:tr>
    </w:tbl>
    <w:p w14:paraId="4F990202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17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="00DA3846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يتولى ..................توثيق الأنظمة السعودية وحفظها وإتاحتها، وذلك ضمن اختصاصاته الأساسية. 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30229FFF" w14:textId="77777777" w:rsidTr="00D837BF">
        <w:trPr>
          <w:trHeight w:val="424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ED387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5C2D9" w14:textId="77777777" w:rsidR="00BD10AB" w:rsidRPr="00BD10AB" w:rsidRDefault="00DA384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المجلس الأهلي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80F2B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D6327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199E0" w14:textId="77777777" w:rsidR="00BD10AB" w:rsidRPr="00BD10AB" w:rsidRDefault="00DA384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نظام الم</w:t>
            </w:r>
            <w:r w:rsidR="008D1CF8"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ناطق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78DD87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2BD72B88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DCFAD" w14:textId="77777777" w:rsidR="00BD10AB" w:rsidRPr="00BD10AB" w:rsidRDefault="00DA384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المركز الوطني للوثائق والمحفوظات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0526C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E18D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B6A1D" w14:textId="77777777" w:rsidR="00BD10AB" w:rsidRPr="00BD10AB" w:rsidRDefault="00DA3846" w:rsidP="008750C3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مجلس الشورى </w:t>
            </w:r>
          </w:p>
        </w:tc>
      </w:tr>
    </w:tbl>
    <w:p w14:paraId="3B60BBB9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18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2548E1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يعقد مجلس الشورى جلسة دورية كل...........على الأقل.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13656654" w14:textId="77777777" w:rsidTr="00D837BF">
        <w:trPr>
          <w:trHeight w:val="183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090E89F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08A53" w14:textId="77777777" w:rsidR="00BD10AB" w:rsidRPr="00BD10AB" w:rsidRDefault="002548E1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أسبوعين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575CB6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C5B5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87B9D" w14:textId="77777777" w:rsidR="00BD10AB" w:rsidRPr="00BD10AB" w:rsidRDefault="002548E1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ثلاث أسابيع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CADE4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DEBA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69B99" w14:textId="77777777" w:rsidR="00BD10AB" w:rsidRPr="00BD10AB" w:rsidRDefault="002548E1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شهر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8BF0F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7BF9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D1257" w14:textId="77777777" w:rsidR="00BD10AB" w:rsidRPr="00BD10AB" w:rsidRDefault="002548E1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شهرين </w:t>
            </w:r>
          </w:p>
        </w:tc>
      </w:tr>
    </w:tbl>
    <w:p w14:paraId="34136C5F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19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2548E1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من اختصاصات مجلس الوزراء: ...........................................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20F6B24D" w14:textId="77777777" w:rsidTr="00D837BF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683159C4" w14:textId="77777777" w:rsidR="00BD10AB" w:rsidRPr="00BD10AB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DAB90" w14:textId="77777777" w:rsidR="00BD10AB" w:rsidRPr="00BD10AB" w:rsidRDefault="002548E1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الإشراف على تنفيذ </w:t>
            </w: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lastRenderedPageBreak/>
              <w:t>القرارات واللوائح والأنظمة.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BB9AB6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B2B6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E09B6" w14:textId="77777777" w:rsidR="00BD10AB" w:rsidRPr="00BD10AB" w:rsidRDefault="002548E1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مناقشة الخطة العامة </w:t>
            </w: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lastRenderedPageBreak/>
              <w:t xml:space="preserve">للتنمية الاقتصادية </w:t>
            </w:r>
            <w:r w:rsidR="00C61FEF"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والاجتماعية.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372A1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5825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59FA4" w14:textId="77777777" w:rsidR="00BD10AB" w:rsidRPr="00BD10AB" w:rsidRDefault="00C61FEF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مراجعة الخطة العامة </w:t>
            </w: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lastRenderedPageBreak/>
              <w:t xml:space="preserve">للتنمية الاقتصادية والاجتماعية.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7A293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C56F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0DA62" w14:textId="77777777" w:rsidR="00BD10AB" w:rsidRPr="00BD10AB" w:rsidRDefault="000F40C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مراجعة الأنظمة </w:t>
            </w: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lastRenderedPageBreak/>
              <w:t xml:space="preserve">واللوائح. </w:t>
            </w:r>
          </w:p>
        </w:tc>
      </w:tr>
    </w:tbl>
    <w:p w14:paraId="3322FF80" w14:textId="77777777" w:rsidR="00BD10AB" w:rsidRPr="00BD10AB" w:rsidRDefault="00BD10AB" w:rsidP="00BD10AB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</w:p>
    <w:p w14:paraId="60B0AEEF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20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–</w:t>
      </w:r>
      <w:r w:rsidR="008D1CF8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0F40CE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وسيلة لتمثيل سطح الكرة الأرضية أو جزء منه بظواهره الطبيعية والبشرية على لوحة مستوية. 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7DEB64D6" w14:textId="77777777" w:rsidTr="00D837BF">
        <w:trPr>
          <w:trHeight w:val="424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3F41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729EF" w14:textId="77777777" w:rsidR="00BD10AB" w:rsidRPr="00BD10AB" w:rsidRDefault="000F40C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نظام تحديد المواقع (</w:t>
            </w:r>
            <w: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  <w:t>(GPS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80961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B734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36DF3" w14:textId="77777777" w:rsidR="00BD10AB" w:rsidRPr="00BD10AB" w:rsidRDefault="000F40CE" w:rsidP="000F40CE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الصور الجوية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ADCB5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015F583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84757" w14:textId="77777777" w:rsidR="00BD10AB" w:rsidRPr="00BD10AB" w:rsidRDefault="000F40C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الخرائط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65BD2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58F34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38D2A" w14:textId="77777777" w:rsidR="00BD10AB" w:rsidRPr="00BD10AB" w:rsidRDefault="000F40C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علم المساحة </w:t>
            </w:r>
          </w:p>
        </w:tc>
      </w:tr>
    </w:tbl>
    <w:p w14:paraId="4A886B1D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21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 </w:t>
      </w:r>
      <w:r w:rsidR="000F40CE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تُصنّف خريطة فتوحات محمد القاسم الثقفي على أنها</w:t>
      </w:r>
      <w:r w:rsidR="008D1CF8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خريطة</w:t>
      </w:r>
      <w:r w:rsidR="000F40CE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: .....................</w:t>
      </w:r>
      <w:r w:rsidR="000F40CE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.</w:t>
      </w:r>
      <w:r w:rsidR="000F40CE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18E42736" w14:textId="77777777" w:rsidTr="00D837BF">
        <w:trPr>
          <w:trHeight w:val="458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21DA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8CC57" w14:textId="77777777" w:rsidR="00BD10AB" w:rsidRPr="00BD10AB" w:rsidRDefault="000F40C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تضاريسية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83E778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0B53B379" w14:textId="685E3BFD" w:rsidR="00BD10AB" w:rsidRPr="00BD10AB" w:rsidRDefault="00CF143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 </w:t>
            </w:r>
            <w:r w:rsidR="00BD10AB"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8EA5F" w14:textId="77777777" w:rsidR="00BD10AB" w:rsidRPr="00BD10AB" w:rsidRDefault="000F40C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تاريخية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E407F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182B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F877C" w14:textId="77777777" w:rsidR="00BD10AB" w:rsidRPr="00BD10AB" w:rsidRDefault="000F40C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النبات الطبيعي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8D68F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0285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95BD0" w14:textId="77777777" w:rsidR="00BD10AB" w:rsidRPr="00BD10AB" w:rsidRDefault="000F40C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خريطة سياسية </w:t>
            </w:r>
          </w:p>
        </w:tc>
      </w:tr>
    </w:tbl>
    <w:p w14:paraId="03C104A2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22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916CA3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 </w:t>
      </w:r>
      <w:r w:rsidR="007B33F7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يتألف مجلس الوزراء من الرئيس، ونائب الرئيس، والوزراء العاملين، و..........................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707172D1" w14:textId="77777777" w:rsidTr="008871F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B6F4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9BC81" w14:textId="77777777" w:rsidR="007B33F7" w:rsidRPr="00BD10AB" w:rsidRDefault="007B33F7" w:rsidP="007B33F7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أمير المنطقة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D19168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415E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81D13" w14:textId="77777777" w:rsidR="00BD10AB" w:rsidRPr="00BD10AB" w:rsidRDefault="007B33F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نائب الأمير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D02E8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6D074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7EE4D" w14:textId="77777777" w:rsidR="00BD10AB" w:rsidRPr="00BD10AB" w:rsidRDefault="007B33F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وكيل الإمارة والمحافظين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0DB2B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0B8D55B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F3643" w14:textId="77777777" w:rsidR="00BD10AB" w:rsidRPr="00BD10AB" w:rsidRDefault="007B33F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الوزراء الأعضاء المعينين</w:t>
            </w:r>
          </w:p>
        </w:tc>
      </w:tr>
    </w:tbl>
    <w:p w14:paraId="4B4EAAE5" w14:textId="77777777" w:rsidR="00BD10AB" w:rsidRPr="00BD10AB" w:rsidRDefault="00BD10AB" w:rsidP="00D345BC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23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7B33F7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يعاد تشكيل مجلس الوزراء في المملكة العربية السعودية كل ...........</w:t>
      </w:r>
      <w:r w:rsidR="000C46F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سنوات</w:t>
      </w:r>
      <w:r w:rsidR="007B33F7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5CDB9569" w14:textId="77777777" w:rsidTr="008871F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EED7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95CCE" w14:textId="77777777" w:rsidR="00BD10AB" w:rsidRPr="00BD10AB" w:rsidRDefault="007B33F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ثلاث 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9A0B7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04B7FDF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71672" w14:textId="77777777" w:rsidR="00BD10AB" w:rsidRPr="00BD10AB" w:rsidRDefault="007B33F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أربع 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44D6D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32EF4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D249B" w14:textId="77777777" w:rsidR="00BD10AB" w:rsidRPr="00BD10AB" w:rsidRDefault="007B33F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خمس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51F93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39C7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53127" w14:textId="77777777" w:rsidR="00BD10AB" w:rsidRPr="00BD10AB" w:rsidRDefault="007B33F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ست </w:t>
            </w:r>
          </w:p>
        </w:tc>
      </w:tr>
    </w:tbl>
    <w:p w14:paraId="6EFFBAE1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24</w:t>
      </w:r>
      <w:r w:rsidR="00970204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 </w:t>
      </w:r>
      <w:r w:rsidR="007E2237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0C46FD"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– صدر</w:t>
      </w:r>
      <w:r w:rsidR="007B33F7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الأمر الملكي </w:t>
      </w:r>
      <w:r w:rsidR="001B1F69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عام 1434ه تقرر فيه تعيين .............امرأة سعودية لعضوية </w:t>
      </w:r>
      <w:r w:rsidR="000C46F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مجلس الشورى</w:t>
      </w:r>
      <w:r w:rsidR="001B1F69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ضمن أعضائه.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1FEDAA0B" w14:textId="77777777" w:rsidTr="008871F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63B12C7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4C733" w14:textId="77777777" w:rsidR="00BD10AB" w:rsidRPr="00BD10AB" w:rsidRDefault="001B1F6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ثلاثين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5AB8C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0A966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FA3D9" w14:textId="77777777" w:rsidR="00BD10AB" w:rsidRPr="00BD10AB" w:rsidRDefault="001B1F6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أربعين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DD5DA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D99E6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5B22C" w14:textId="77777777" w:rsidR="00BD10AB" w:rsidRPr="00BD10AB" w:rsidRDefault="001B1F6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خمسين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F0FC8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3B56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2463F" w14:textId="77777777" w:rsidR="00BD10AB" w:rsidRPr="00BD10AB" w:rsidRDefault="001B1F6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ستين </w:t>
            </w:r>
          </w:p>
        </w:tc>
      </w:tr>
    </w:tbl>
    <w:p w14:paraId="7BA12296" w14:textId="77777777" w:rsidR="00BD10AB" w:rsidRPr="00BD10AB" w:rsidRDefault="00BD10AB" w:rsidP="00D345BC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25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Pr="00BD10AB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 w:rsidR="001B1F69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صدر في عام 1359ه نظام..........الذي قُسمت بموجبه المملكة العربية السعودية إداري</w:t>
      </w:r>
      <w:r w:rsidR="000C46F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اً</w:t>
      </w:r>
      <w:r w:rsidR="001B1F69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إلى عدة إمارات.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658D608A" w14:textId="77777777" w:rsidTr="008871FD">
        <w:trPr>
          <w:trHeight w:val="183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6FB8D657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3BF91" w14:textId="77777777" w:rsidR="00BD10AB" w:rsidRPr="00BD10AB" w:rsidRDefault="001B1F6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الأمراء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D8F02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2A14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2CE3A" w14:textId="77777777" w:rsidR="00BD10AB" w:rsidRPr="00BD10AB" w:rsidRDefault="001B1F6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المناطق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5E7D5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A0B4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06D61" w14:textId="77777777" w:rsidR="00BD10AB" w:rsidRPr="00BD10AB" w:rsidRDefault="001B1F6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البلديات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C0E50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E04C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9D641" w14:textId="77777777" w:rsidR="00BD10AB" w:rsidRPr="00BD10AB" w:rsidRDefault="001B1F6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الولايات </w:t>
            </w:r>
            <w:r w:rsidR="008372F0"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</w:p>
        </w:tc>
      </w:tr>
    </w:tbl>
    <w:p w14:paraId="7BBD81AB" w14:textId="77777777" w:rsidR="00BD10AB" w:rsidRPr="00BD10AB" w:rsidRDefault="00BD10AB" w:rsidP="00D345BC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26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9D76B6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من أمثلة الممارسات التي</w:t>
      </w:r>
      <w:r w:rsidR="00A04C8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تحدث في</w:t>
      </w:r>
      <w:r w:rsidR="007E2237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اليوم الوطني والتي </w:t>
      </w:r>
      <w:r w:rsidR="009D76B6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تخالف </w:t>
      </w:r>
      <w:r w:rsidR="00A04C8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السلوك</w:t>
      </w:r>
      <w:r w:rsidR="009D76B6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7E2237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الحضاري: ................</w:t>
      </w:r>
      <w:r w:rsidR="007E2237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2D82222A" w14:textId="77777777" w:rsidTr="008871F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480C5" w14:textId="77777777" w:rsidR="00BD10AB" w:rsidRPr="00BD10AB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CE4F4" w14:textId="77777777" w:rsidR="00BD10AB" w:rsidRPr="00BD10AB" w:rsidRDefault="007E223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استذكار جوانب التاريخ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9820E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7E32597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E07A2" w14:textId="77777777" w:rsidR="00BD10AB" w:rsidRPr="00BD10AB" w:rsidRDefault="007E223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مخالفة أنظمة المرور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97CC1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C3F2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0987C" w14:textId="77777777" w:rsidR="00BD10AB" w:rsidRPr="00BD10AB" w:rsidRDefault="007E223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حسن استعمال العلم الوطني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369F8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370C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BA2D2" w14:textId="77777777" w:rsidR="00BD10AB" w:rsidRPr="00BD10AB" w:rsidRDefault="007E223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إبراز المنجزات الحضارية </w:t>
            </w:r>
          </w:p>
        </w:tc>
      </w:tr>
    </w:tbl>
    <w:p w14:paraId="746570DC" w14:textId="77777777" w:rsidR="00BD10AB" w:rsidRPr="00BD10AB" w:rsidRDefault="00BD10AB" w:rsidP="00D345BC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27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D63586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صدر نظام المناطق في المملكة العربية السعودية عام...........</w:t>
      </w:r>
      <w:r w:rsidR="007E2237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ه.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3DB0B3D2" w14:textId="77777777" w:rsidTr="008871FD">
        <w:trPr>
          <w:trHeight w:val="424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72A78C5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F3547" w14:textId="77777777" w:rsidR="00BD10AB" w:rsidRPr="00BD10AB" w:rsidRDefault="00D6358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1412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6BB8A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728D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7BCD2" w14:textId="77777777" w:rsidR="00BD10AB" w:rsidRPr="00BD10AB" w:rsidRDefault="00D6358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1413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E3748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AD17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18078" w14:textId="77777777" w:rsidR="00BD10AB" w:rsidRPr="00BD10AB" w:rsidRDefault="00D6358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1333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EA39B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4C4D8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0887C" w14:textId="77777777" w:rsidR="00BD10AB" w:rsidRPr="00BD10AB" w:rsidRDefault="00D6358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1444</w:t>
            </w:r>
          </w:p>
        </w:tc>
      </w:tr>
    </w:tbl>
    <w:p w14:paraId="3EEF50A9" w14:textId="77777777" w:rsidR="00BD10AB" w:rsidRPr="00BD10AB" w:rsidRDefault="00BD10AB" w:rsidP="00D345BC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28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– </w:t>
      </w:r>
      <w:r w:rsidR="009C2DD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مجلس الشؤون الاقتصادية والتنمية من أجهزة</w:t>
      </w:r>
      <w:r w:rsidR="00DC3B32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:</w:t>
      </w:r>
      <w:r w:rsidR="009C2DD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DC3B32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..............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46D862D6" w14:textId="77777777" w:rsidTr="008871FD">
        <w:trPr>
          <w:trHeight w:val="183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6474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92723" w14:textId="77777777" w:rsidR="00BD10AB" w:rsidRPr="00BD10AB" w:rsidRDefault="007E223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مجلس الشورى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FF5A56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9490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30BFF" w14:textId="77777777" w:rsidR="00BD10AB" w:rsidRPr="00BD10AB" w:rsidRDefault="007E223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مجلس المنطقة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E024E7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1AF4A80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E1265" w14:textId="77777777" w:rsidR="00BD10AB" w:rsidRPr="00BD10AB" w:rsidRDefault="007E223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مجلس الوزراء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7472F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BA2D6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2A031" w14:textId="77777777" w:rsidR="00BD10AB" w:rsidRPr="00BD10AB" w:rsidRDefault="007E223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المجلس الأعلى للقضاء</w:t>
            </w:r>
          </w:p>
        </w:tc>
      </w:tr>
    </w:tbl>
    <w:p w14:paraId="7654849B" w14:textId="77777777" w:rsidR="00DC3B32" w:rsidRPr="00BD10AB" w:rsidRDefault="00BD10AB" w:rsidP="00DC3B32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29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DC3B32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..............</w:t>
      </w:r>
      <w:r w:rsidR="007E2237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عبارة عن</w:t>
      </w:r>
      <w:r w:rsidR="00DC3B32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خطوط الطول ودوائر العرض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4177CDEC" w14:textId="77777777" w:rsidTr="008871F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0187C" w14:textId="77777777" w:rsidR="00BD10AB" w:rsidRPr="00BD10AB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80F5C" w14:textId="77777777" w:rsidR="00BD10AB" w:rsidRPr="00BD10AB" w:rsidRDefault="00DC3B32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مفتاح الخريطة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220CB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4A4FCA7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5F65D" w14:textId="77777777" w:rsidR="00BD10AB" w:rsidRPr="00BD10AB" w:rsidRDefault="00DC3B32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شبكة الإحداثيات 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993928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2989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573C8" w14:textId="77777777" w:rsidR="00BD10AB" w:rsidRPr="00BD10AB" w:rsidRDefault="00DC3B32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عنوان الخريطة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07BB1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034E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9239B" w14:textId="77777777" w:rsidR="00BD10AB" w:rsidRPr="00BD10AB" w:rsidRDefault="00DC3B32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الإطار </w:t>
            </w:r>
          </w:p>
        </w:tc>
      </w:tr>
    </w:tbl>
    <w:p w14:paraId="2C239DB1" w14:textId="77777777" w:rsidR="00BD10AB" w:rsidRPr="00BD10AB" w:rsidRDefault="00BD10AB" w:rsidP="00D345BC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30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BB1EA9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تحديد الجزء الذي تمثله الخريطة من فوائد ...................</w:t>
      </w:r>
      <w:r w:rsidR="00DC3B32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37B65D8B" w14:textId="77777777" w:rsidTr="008871FD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6D6569A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lastRenderedPageBreak/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37AD8" w14:textId="77777777" w:rsidR="00BD10AB" w:rsidRPr="00BD10AB" w:rsidRDefault="00BB1EA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الإطار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DC937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17A98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8EE8F" w14:textId="77777777" w:rsidR="00BD10AB" w:rsidRPr="00BD10AB" w:rsidRDefault="00BB1EA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مفتاح الخريطة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04DFE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DA55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DA678" w14:textId="77777777" w:rsidR="00BD10AB" w:rsidRPr="00BD10AB" w:rsidRDefault="00BB1EA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الاتجاه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3820B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CAFA6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B6DF6" w14:textId="77777777" w:rsidR="00BD10AB" w:rsidRPr="00BD10AB" w:rsidRDefault="00BB1EA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مقياس الرسم </w:t>
            </w:r>
          </w:p>
        </w:tc>
      </w:tr>
    </w:tbl>
    <w:p w14:paraId="6A2F7BE7" w14:textId="77777777" w:rsidR="00BD10AB" w:rsidRPr="00BD10AB" w:rsidRDefault="00BD10AB" w:rsidP="00BD10AB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31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BB1EA9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أصبح عدد الوزرات في المملكة العربية السعودية .........وزارة</w:t>
      </w:r>
      <w:r w:rsidR="007E2237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.</w:t>
      </w:r>
      <w:r w:rsidR="00BB1EA9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645693A0" w14:textId="77777777" w:rsidTr="008871FD">
        <w:trPr>
          <w:trHeight w:val="458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14807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4F8BA" w14:textId="77777777" w:rsidR="00BD10AB" w:rsidRPr="00BD10AB" w:rsidRDefault="00BB1EA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13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66DCA6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BA76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288EA" w14:textId="77777777" w:rsidR="00BD10AB" w:rsidRPr="00BD10AB" w:rsidRDefault="00BB1EA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18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0B591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0964B5C6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E2340" w14:textId="77777777" w:rsidR="00BD10AB" w:rsidRPr="00BD10AB" w:rsidRDefault="00BB1EA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22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BB428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47E6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10556" w14:textId="77777777" w:rsidR="00BD10AB" w:rsidRPr="00BD10AB" w:rsidRDefault="00BB1EA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30</w:t>
            </w:r>
          </w:p>
        </w:tc>
      </w:tr>
    </w:tbl>
    <w:p w14:paraId="686A43BA" w14:textId="77777777" w:rsidR="00982F53" w:rsidRPr="00BD10AB" w:rsidRDefault="00BD10AB" w:rsidP="00A83579">
      <w:pPr>
        <w:rPr>
          <w:rFonts w:ascii="Traditional Arabic" w:hAnsi="Traditional Arabic"/>
          <w:b/>
          <w:bCs/>
          <w:noProof w:val="0"/>
          <w:sz w:val="32"/>
          <w:szCs w:val="32"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32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="00A83579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C70E3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من أعمال </w:t>
      </w:r>
      <w:proofErr w:type="gramStart"/>
      <w:r w:rsidR="00C70E3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التطوع :</w:t>
      </w:r>
      <w:proofErr w:type="gramEnd"/>
      <w:r w:rsidR="00C70E3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..........................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400E9305" w14:textId="77777777" w:rsidTr="008871F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5384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C9903" w14:textId="77777777" w:rsidR="00BD10AB" w:rsidRPr="00BD10AB" w:rsidRDefault="00C70E3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زيارة المكتبات 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C70227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A419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36398" w14:textId="77777777" w:rsidR="00C70E3B" w:rsidRPr="00BD10AB" w:rsidRDefault="00C70E3B" w:rsidP="00C70E3B">
            <w:pP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أداء الواجبات المدرسية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30B654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F94F4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1FF59" w14:textId="77777777" w:rsidR="00BD10AB" w:rsidRPr="00BD10AB" w:rsidRDefault="00C70E3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مشاهدة مباريات كرة القدم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FDE7B4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02AEAD3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82C77" w14:textId="77777777" w:rsidR="00BD10AB" w:rsidRPr="00BD10AB" w:rsidRDefault="00C70E3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الالتحاق ببرامج الكشافة المدرسية </w:t>
            </w:r>
          </w:p>
        </w:tc>
      </w:tr>
    </w:tbl>
    <w:p w14:paraId="0A2B03BA" w14:textId="77777777" w:rsidR="00BD10AB" w:rsidRPr="00BD10AB" w:rsidRDefault="00BD10AB" w:rsidP="00D345BC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 w:bidi="ar-EG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33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Pr="00BD10AB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 w:rsidR="00C70E3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 w:bidi="ar-EG"/>
        </w:rPr>
        <w:t>..................</w:t>
      </w:r>
      <w:r w:rsidR="003B0142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 w:bidi="ar-EG"/>
        </w:rPr>
        <w:t>نظام مترابط يساعد على تحديد إحداثيا</w:t>
      </w:r>
      <w:r w:rsidR="003B0142">
        <w:rPr>
          <w:rFonts w:ascii="Traditional Arabic" w:hAnsi="Traditional Arabic" w:hint="eastAsia"/>
          <w:b/>
          <w:bCs/>
          <w:noProof w:val="0"/>
          <w:sz w:val="32"/>
          <w:szCs w:val="32"/>
          <w:rtl/>
          <w:lang w:eastAsia="en-US" w:bidi="ar-EG"/>
        </w:rPr>
        <w:t>ت</w:t>
      </w:r>
      <w:r w:rsidR="003B0142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 w:bidi="ar-EG"/>
        </w:rPr>
        <w:t xml:space="preserve"> أي مكان على سطح الأرض بدقة عالية</w:t>
      </w:r>
      <w:r w:rsidR="00C70E3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 w:bidi="ar-EG"/>
        </w:rPr>
        <w:t>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273CA898" w14:textId="77777777" w:rsidTr="008871FD">
        <w:trPr>
          <w:trHeight w:val="317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AAB6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E1DB3" w14:textId="77777777" w:rsidR="00BD10AB" w:rsidRPr="00BD10AB" w:rsidRDefault="00C70E3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الإطار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565E5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0A6D919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5FB02" w14:textId="77777777" w:rsidR="00BD10AB" w:rsidRPr="00BD10AB" w:rsidRDefault="003B0142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  <w:t>GPS</w:t>
            </w:r>
            <w:r w:rsidR="00C70E3B"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2B505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53668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4D461" w14:textId="77777777" w:rsidR="00BD10AB" w:rsidRPr="00BD10AB" w:rsidRDefault="00C70E3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مفتاح الخريطة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84413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79D4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85CCC" w14:textId="77777777" w:rsidR="00BD10AB" w:rsidRPr="00BD10AB" w:rsidRDefault="00C70E3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proofErr w:type="spellStart"/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الإتجاه</w:t>
            </w:r>
            <w:proofErr w:type="spellEnd"/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</w:p>
        </w:tc>
      </w:tr>
    </w:tbl>
    <w:p w14:paraId="5D1CA8AF" w14:textId="77777777" w:rsidR="00BD10AB" w:rsidRPr="00BD10AB" w:rsidRDefault="00BD10AB" w:rsidP="00BD10AB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</w:p>
    <w:p w14:paraId="2F802DC6" w14:textId="77777777" w:rsidR="00BD10AB" w:rsidRPr="00BD10AB" w:rsidRDefault="00BD10AB" w:rsidP="00D345BC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34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3B0142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مهمة ............متابعة عمل الأقمار ومراقبته مراقبة مستمرة، من أجل أن يكون حساب الإحداثيات حساباً دقيقا.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702EB556" w14:textId="77777777" w:rsidTr="008871F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6368C37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0AC50" w14:textId="77777777" w:rsidR="00BD10AB" w:rsidRPr="00BD10AB" w:rsidRDefault="00E309D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قسم التحكم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7F565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073A4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13637" w14:textId="77777777" w:rsidR="00BD10AB" w:rsidRPr="00BD10AB" w:rsidRDefault="00E309D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  <w:t>GPS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89BB7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8A14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F5E8F" w14:textId="77777777" w:rsidR="00BD10AB" w:rsidRPr="00BD10AB" w:rsidRDefault="00E309D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قسم الأقمار الصناعية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5B57E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855D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11A68" w14:textId="77777777" w:rsidR="00BD10AB" w:rsidRPr="00BD10AB" w:rsidRDefault="00E309D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قسم المستخدم</w:t>
            </w:r>
          </w:p>
        </w:tc>
      </w:tr>
    </w:tbl>
    <w:p w14:paraId="4AEFA5DC" w14:textId="77777777" w:rsidR="00BD10AB" w:rsidRPr="00BD10AB" w:rsidRDefault="00BD10AB" w:rsidP="00D345BC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35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="00E309D7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علم ............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E309D7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هو العلم الذي يبحث في طرق مختلفة لتمثيل سطح الأرض، وماعليه من مظاهر طبيعية أو بشرية، وتوقيعها على خرائط بمقياس رسم محدد يوافق الغرض الذي أُنشئت الخريطة من أجله.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2119D928" w14:textId="77777777" w:rsidTr="008871FD">
        <w:trPr>
          <w:trHeight w:val="183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ABCC4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88EDC" w14:textId="77777777" w:rsidR="00BD10AB" w:rsidRPr="00BD10AB" w:rsidRDefault="00E309D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الخرائط الطبيعية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BD57B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B513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67761" w14:textId="77777777" w:rsidR="00BD10AB" w:rsidRPr="00BD10AB" w:rsidRDefault="00E309D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الجغرافيا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DE8F04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0F2170E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64A8F" w14:textId="77777777" w:rsidR="00BD10AB" w:rsidRPr="00BD10AB" w:rsidRDefault="00E309D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المساحة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96F93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44FD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87554" w14:textId="77777777" w:rsidR="00BD10AB" w:rsidRPr="00BD10AB" w:rsidRDefault="00E309D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الخرائط البشرية </w:t>
            </w:r>
          </w:p>
        </w:tc>
      </w:tr>
    </w:tbl>
    <w:p w14:paraId="77AC8B80" w14:textId="77777777" w:rsidR="00BD10AB" w:rsidRPr="00BD10AB" w:rsidRDefault="00BD10AB" w:rsidP="00D345BC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36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Pr="00BD10AB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 w:rsidR="00E309D7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المساحة .......... تعني تحديد نقط على سطح الأرض للمساحات الشاسعة مع الأخذ في الحسبان كروية الأرض.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5D03584C" w14:textId="77777777" w:rsidTr="008871F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3170A1A4" w14:textId="77777777" w:rsidR="00BD10AB" w:rsidRPr="00BD10AB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5D909" w14:textId="77777777" w:rsidR="00BD10AB" w:rsidRPr="00BD10AB" w:rsidRDefault="00E309D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proofErr w:type="spellStart"/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الجيوديسية</w:t>
            </w:r>
            <w:proofErr w:type="spellEnd"/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93FA8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FA34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6B8A7" w14:textId="77777777" w:rsidR="00BD10AB" w:rsidRPr="00BD10AB" w:rsidRDefault="00E309D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المستوية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868F7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9EBC4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6B8DD" w14:textId="77777777" w:rsidR="00BD10AB" w:rsidRPr="00BD10AB" w:rsidRDefault="00E309D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الطبوغرافية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BEB707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0389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904A1" w14:textId="77777777" w:rsidR="00BD10AB" w:rsidRPr="00BD10AB" w:rsidRDefault="00E309D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التفصيلية</w:t>
            </w:r>
          </w:p>
        </w:tc>
      </w:tr>
    </w:tbl>
    <w:p w14:paraId="645F4435" w14:textId="77777777" w:rsidR="00BD10AB" w:rsidRPr="00BD10AB" w:rsidRDefault="00BD10AB" w:rsidP="00D345BC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37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D545DE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المساحة............تتناول القياس والوصف للخصائص الطبيعية للأجزاء القابلة للملاحة </w:t>
      </w:r>
      <w:proofErr w:type="gramStart"/>
      <w:r w:rsidR="00D545DE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البحرية,</w:t>
      </w:r>
      <w:proofErr w:type="gramEnd"/>
      <w:r w:rsidR="00D545DE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مثل: المحيطات والبحار.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5B1F632A" w14:textId="77777777" w:rsidTr="008871FD">
        <w:trPr>
          <w:trHeight w:val="424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894F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7E7A0" w14:textId="77777777" w:rsidR="00BD10AB" w:rsidRPr="00BD10AB" w:rsidRDefault="00D545D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الفلكية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4DD6C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2A35F25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F40E8" w14:textId="77777777" w:rsidR="00BD10AB" w:rsidRPr="00BD10AB" w:rsidRDefault="00D545D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الملاحية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89F8C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A6EF7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FF729" w14:textId="77777777" w:rsidR="00BD10AB" w:rsidRPr="00BD10AB" w:rsidRDefault="00D545D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الأرضية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59BC4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8EE9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53DC4" w14:textId="77777777" w:rsidR="00BD10AB" w:rsidRPr="00BD10AB" w:rsidRDefault="00D545D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التفصيلية</w:t>
            </w:r>
          </w:p>
        </w:tc>
      </w:tr>
    </w:tbl>
    <w:p w14:paraId="5E2C3B31" w14:textId="77777777" w:rsidR="00BD10AB" w:rsidRPr="00BD10AB" w:rsidRDefault="00BD10AB" w:rsidP="00D345BC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38</w:t>
      </w:r>
      <w:proofErr w:type="gramStart"/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–  </w:t>
      </w:r>
      <w:r w:rsidR="00D545DE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أفضل</w:t>
      </w:r>
      <w:proofErr w:type="gramEnd"/>
      <w:r w:rsidR="00D545DE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أنواع مقاييس الرسم المقياس...............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1FE668D2" w14:textId="77777777" w:rsidTr="008871FD">
        <w:trPr>
          <w:trHeight w:val="183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61E7A71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0"/>
                <w:szCs w:val="30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0"/>
                <w:szCs w:val="30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1BA22" w14:textId="4E5676B7" w:rsidR="00BD10AB" w:rsidRPr="00BD10AB" w:rsidRDefault="008871F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0"/>
                <w:szCs w:val="30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الخطي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4E543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0"/>
                <w:szCs w:val="30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2703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0"/>
                <w:szCs w:val="30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0"/>
                <w:szCs w:val="30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8CA53" w14:textId="07C71B0E" w:rsidR="00BD10AB" w:rsidRPr="00BD10AB" w:rsidRDefault="008871F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0"/>
                <w:szCs w:val="30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 xml:space="preserve">الكتابي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9696C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0"/>
                <w:szCs w:val="30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3858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0"/>
                <w:szCs w:val="30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0"/>
                <w:szCs w:val="30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70E3F" w14:textId="6C6508CA" w:rsidR="00BD10AB" w:rsidRPr="00BD10AB" w:rsidRDefault="008871F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0"/>
                <w:szCs w:val="30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 xml:space="preserve">الكسري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7A5E54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0"/>
                <w:szCs w:val="30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1956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0"/>
                <w:szCs w:val="30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0"/>
                <w:szCs w:val="30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C946A" w14:textId="624F7924" w:rsidR="00BD10AB" w:rsidRPr="00BD10AB" w:rsidRDefault="008871F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0"/>
                <w:szCs w:val="30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النسبي</w:t>
            </w:r>
          </w:p>
        </w:tc>
      </w:tr>
    </w:tbl>
    <w:p w14:paraId="6550109C" w14:textId="77777777" w:rsidR="00BD10AB" w:rsidRPr="00BD10AB" w:rsidRDefault="00BD10AB" w:rsidP="00D60F48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39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D545DE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الإسهام في الأعمال الإسعافية من مجالات برنامج.................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3AE6F51C" w14:textId="77777777" w:rsidTr="00893C4B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4B9A2616" w14:textId="77777777" w:rsidR="00BD10AB" w:rsidRPr="00BD10AB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3E5AB" w14:textId="77777777" w:rsidR="00BD10AB" w:rsidRPr="00BD10AB" w:rsidRDefault="00D545DE" w:rsidP="00BD10AB">
            <w:pPr>
              <w:jc w:val="center"/>
              <w:rPr>
                <w:b/>
                <w:bCs/>
                <w:sz w:val="30"/>
                <w:szCs w:val="30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bidi="ar-EG"/>
              </w:rPr>
              <w:t xml:space="preserve">تطوع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7EBC7E" w14:textId="77777777" w:rsidR="00BD10AB" w:rsidRPr="00BD10AB" w:rsidRDefault="00BD10AB" w:rsidP="00BD10AB">
            <w:pPr>
              <w:jc w:val="center"/>
              <w:rPr>
                <w:b/>
                <w:bCs/>
                <w:sz w:val="30"/>
                <w:szCs w:val="30"/>
                <w:lang w:bidi="ar-EG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212DA" w14:textId="77777777" w:rsidR="00BD10AB" w:rsidRPr="00BD10AB" w:rsidRDefault="00BD10AB" w:rsidP="00BD10AB">
            <w:pPr>
              <w:jc w:val="center"/>
              <w:rPr>
                <w:b/>
                <w:bCs/>
                <w:sz w:val="30"/>
                <w:szCs w:val="30"/>
                <w:lang w:bidi="ar-EG"/>
              </w:rPr>
            </w:pPr>
            <w:r w:rsidRPr="00BD10AB">
              <w:rPr>
                <w:b/>
                <w:bCs/>
                <w:sz w:val="30"/>
                <w:szCs w:val="30"/>
                <w:rtl/>
                <w:lang w:bidi="ar-EG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A104F" w14:textId="77777777" w:rsidR="00BD10AB" w:rsidRPr="00BD10AB" w:rsidRDefault="00D545DE" w:rsidP="00BD10AB">
            <w:pPr>
              <w:jc w:val="center"/>
              <w:rPr>
                <w:b/>
                <w:bCs/>
                <w:sz w:val="30"/>
                <w:szCs w:val="30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bidi="ar-EG"/>
              </w:rPr>
              <w:t xml:space="preserve">إطعام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007BBE" w14:textId="77777777" w:rsidR="00BD10AB" w:rsidRPr="00BD10AB" w:rsidRDefault="00BD10AB" w:rsidP="00BD10AB">
            <w:pPr>
              <w:jc w:val="center"/>
              <w:rPr>
                <w:b/>
                <w:bCs/>
                <w:sz w:val="30"/>
                <w:szCs w:val="30"/>
                <w:lang w:bidi="ar-EG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80816" w14:textId="77777777" w:rsidR="00BD10AB" w:rsidRPr="00BD10AB" w:rsidRDefault="00BD10AB" w:rsidP="00BD10AB">
            <w:pPr>
              <w:jc w:val="center"/>
              <w:rPr>
                <w:b/>
                <w:bCs/>
                <w:sz w:val="30"/>
                <w:szCs w:val="30"/>
                <w:lang w:bidi="ar-EG"/>
              </w:rPr>
            </w:pPr>
            <w:r w:rsidRPr="00BD10AB">
              <w:rPr>
                <w:b/>
                <w:bCs/>
                <w:sz w:val="30"/>
                <w:szCs w:val="30"/>
                <w:rtl/>
                <w:lang w:bidi="ar-EG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AE239" w14:textId="77777777" w:rsidR="00BD10AB" w:rsidRPr="00BD10AB" w:rsidRDefault="00266AA3" w:rsidP="00BD10AB">
            <w:pPr>
              <w:jc w:val="center"/>
              <w:rPr>
                <w:b/>
                <w:bCs/>
                <w:sz w:val="30"/>
                <w:szCs w:val="30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bidi="ar-EG"/>
              </w:rPr>
              <w:t xml:space="preserve">تكاتف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458152" w14:textId="77777777" w:rsidR="00BD10AB" w:rsidRPr="00BD10AB" w:rsidRDefault="00BD10AB" w:rsidP="00BD10AB">
            <w:pPr>
              <w:jc w:val="center"/>
              <w:rPr>
                <w:b/>
                <w:bCs/>
                <w:sz w:val="30"/>
                <w:szCs w:val="30"/>
                <w:lang w:bidi="ar-EG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EF937" w14:textId="77777777" w:rsidR="00BD10AB" w:rsidRPr="00BD10AB" w:rsidRDefault="00BD10AB" w:rsidP="00BD10AB">
            <w:pPr>
              <w:jc w:val="center"/>
              <w:rPr>
                <w:b/>
                <w:bCs/>
                <w:sz w:val="30"/>
                <w:szCs w:val="30"/>
                <w:lang w:bidi="ar-EG"/>
              </w:rPr>
            </w:pPr>
            <w:r w:rsidRPr="00BD10AB">
              <w:rPr>
                <w:b/>
                <w:bCs/>
                <w:sz w:val="30"/>
                <w:szCs w:val="30"/>
                <w:rtl/>
                <w:lang w:bidi="ar-EG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B5EF7" w14:textId="77777777" w:rsidR="00BD10AB" w:rsidRPr="00BD10AB" w:rsidRDefault="00266AA3" w:rsidP="00D60F48">
            <w:pPr>
              <w:jc w:val="center"/>
              <w:rPr>
                <w:b/>
                <w:bCs/>
                <w:sz w:val="30"/>
                <w:szCs w:val="30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bidi="ar-EG"/>
              </w:rPr>
              <w:t>كن عوناً</w:t>
            </w:r>
          </w:p>
        </w:tc>
      </w:tr>
    </w:tbl>
    <w:p w14:paraId="495602AC" w14:textId="77777777" w:rsidR="00BD10AB" w:rsidRPr="00BD10AB" w:rsidRDefault="00BD10AB" w:rsidP="00BD10AB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 w:bidi="ar-EG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40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266AA3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 w:bidi="ar-EG"/>
        </w:rPr>
        <w:t>.............عمل محدد يقوم على مبادرة ذاتية بدوافع دينية أو أخلاقية أو اجتماعية أو إنسانية.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1F69FE2F" w14:textId="77777777" w:rsidTr="00893C4B">
        <w:trPr>
          <w:trHeight w:val="424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03B14F9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7E651" w14:textId="77777777" w:rsidR="00BD10AB" w:rsidRPr="00BD10AB" w:rsidRDefault="00266AA3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تطوع فردي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5B98A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D0A3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E23B2" w14:textId="77777777" w:rsidR="00BD10AB" w:rsidRPr="00BD10AB" w:rsidRDefault="00266AA3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العمل الجماعي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2C283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FF44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A9B35" w14:textId="77777777" w:rsidR="00BD10AB" w:rsidRPr="00BD10AB" w:rsidRDefault="00266AA3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العمل التطوعي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C13D9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55F17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DD1E5" w14:textId="77777777" w:rsidR="00BD10AB" w:rsidRPr="00BD10AB" w:rsidRDefault="000E7768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المبادرة</w:t>
            </w:r>
          </w:p>
        </w:tc>
      </w:tr>
    </w:tbl>
    <w:p w14:paraId="40490932" w14:textId="77777777" w:rsidR="00BD10AB" w:rsidRPr="00BD10AB" w:rsidRDefault="00BD10AB" w:rsidP="00BD10AB">
      <w:pPr>
        <w:jc w:val="center"/>
        <w:rPr>
          <w:vanish/>
          <w:rtl/>
        </w:rPr>
      </w:pPr>
    </w:p>
    <w:tbl>
      <w:tblPr>
        <w:tblpPr w:leftFromText="180" w:rightFromText="180" w:vertAnchor="text" w:horzAnchor="margin" w:tblpY="79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</w:tblGrid>
      <w:tr w:rsidR="00BD10AB" w:rsidRPr="00BD10AB" w14:paraId="12C5DDCE" w14:textId="77777777" w:rsidTr="0081096D">
        <w:trPr>
          <w:trHeight w:val="456"/>
        </w:trPr>
        <w:tc>
          <w:tcPr>
            <w:tcW w:w="993" w:type="dxa"/>
            <w:shd w:val="clear" w:color="auto" w:fill="auto"/>
          </w:tcPr>
          <w:p w14:paraId="4CF29EE0" w14:textId="15631C01" w:rsidR="00BD10AB" w:rsidRPr="00BD10AB" w:rsidRDefault="00893C4B" w:rsidP="00893C4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3C4B">
              <w:rPr>
                <w:rFonts w:hint="cs"/>
                <w:b/>
                <w:bCs/>
                <w:sz w:val="18"/>
                <w:szCs w:val="18"/>
                <w:rtl/>
              </w:rPr>
              <w:t>نصف درجة لكل فقرة</w:t>
            </w:r>
          </w:p>
        </w:tc>
      </w:tr>
      <w:tr w:rsidR="00BD10AB" w:rsidRPr="00BD10AB" w14:paraId="27D9E9B1" w14:textId="77777777" w:rsidTr="0081096D">
        <w:trPr>
          <w:trHeight w:val="469"/>
        </w:trPr>
        <w:tc>
          <w:tcPr>
            <w:tcW w:w="993" w:type="dxa"/>
            <w:shd w:val="clear" w:color="auto" w:fill="auto"/>
          </w:tcPr>
          <w:p w14:paraId="4BDAE6ED" w14:textId="77777777" w:rsidR="00BD10AB" w:rsidRPr="00BD10AB" w:rsidRDefault="00BD10AB" w:rsidP="00BD10A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D10AB">
              <w:rPr>
                <w:rFonts w:hint="cs"/>
                <w:b/>
                <w:bCs/>
                <w:sz w:val="36"/>
                <w:szCs w:val="36"/>
                <w:rtl/>
              </w:rPr>
              <w:t>20</w:t>
            </w:r>
          </w:p>
        </w:tc>
      </w:tr>
    </w:tbl>
    <w:p w14:paraId="6DE6EBBD" w14:textId="77777777" w:rsidR="00BD10AB" w:rsidRPr="00BD10AB" w:rsidRDefault="00BD10AB" w:rsidP="00BD10AB">
      <w:pPr>
        <w:jc w:val="lowKashida"/>
        <w:rPr>
          <w:b/>
          <w:bCs/>
          <w:sz w:val="32"/>
          <w:szCs w:val="32"/>
          <w:rtl/>
        </w:rPr>
      </w:pPr>
    </w:p>
    <w:p w14:paraId="4EEE9397" w14:textId="77777777" w:rsidR="00BD10AB" w:rsidRPr="00BD10AB" w:rsidRDefault="00BD10AB" w:rsidP="00BD10AB">
      <w:pPr>
        <w:jc w:val="lowKashida"/>
        <w:rPr>
          <w:b/>
          <w:bCs/>
          <w:sz w:val="32"/>
          <w:szCs w:val="32"/>
          <w:rtl/>
        </w:rPr>
      </w:pPr>
    </w:p>
    <w:p w14:paraId="31A0F148" w14:textId="77777777" w:rsidR="00BD10AB" w:rsidRPr="00BD10AB" w:rsidRDefault="00BD10AB" w:rsidP="00BD10AB">
      <w:pPr>
        <w:jc w:val="lowKashida"/>
        <w:rPr>
          <w:b/>
          <w:bCs/>
          <w:sz w:val="32"/>
          <w:szCs w:val="32"/>
          <w:rtl/>
        </w:rPr>
      </w:pPr>
    </w:p>
    <w:p w14:paraId="06552071" w14:textId="77777777" w:rsidR="00615351" w:rsidRDefault="00615351" w:rsidP="00BD10AB">
      <w:pPr>
        <w:jc w:val="lowKashida"/>
        <w:rPr>
          <w:b/>
          <w:bCs/>
          <w:sz w:val="36"/>
          <w:szCs w:val="38"/>
          <w:u w:val="single"/>
          <w:rtl/>
        </w:rPr>
      </w:pPr>
    </w:p>
    <w:p w14:paraId="0ACA34E5" w14:textId="64B81899" w:rsidR="00BD10AB" w:rsidRPr="00BD10AB" w:rsidRDefault="00BD10AB" w:rsidP="00BD10AB">
      <w:pPr>
        <w:jc w:val="lowKashida"/>
        <w:rPr>
          <w:b/>
          <w:bCs/>
          <w:sz w:val="36"/>
          <w:szCs w:val="36"/>
          <w:u w:val="single"/>
          <w:rtl/>
        </w:rPr>
      </w:pPr>
      <w:r w:rsidRPr="00BD10AB">
        <w:rPr>
          <w:b/>
          <w:bCs/>
          <w:sz w:val="36"/>
          <w:szCs w:val="38"/>
          <w:u w:val="single"/>
          <w:rtl/>
        </w:rPr>
        <w:t>السؤال الثاني:</w:t>
      </w:r>
      <w:r w:rsidRPr="00BD10AB">
        <w:rPr>
          <w:b/>
          <w:bCs/>
          <w:sz w:val="36"/>
          <w:szCs w:val="36"/>
          <w:u w:val="single"/>
          <w:rtl/>
        </w:rPr>
        <w:t>ضع</w:t>
      </w:r>
      <w:r w:rsidR="00857921">
        <w:rPr>
          <w:rFonts w:hint="cs"/>
          <w:b/>
          <w:bCs/>
          <w:sz w:val="36"/>
          <w:szCs w:val="36"/>
          <w:u w:val="single"/>
          <w:rtl/>
        </w:rPr>
        <w:t>ي</w:t>
      </w:r>
      <w:r w:rsidRPr="00BD10AB">
        <w:rPr>
          <w:b/>
          <w:bCs/>
          <w:sz w:val="36"/>
          <w:szCs w:val="36"/>
          <w:u w:val="single"/>
          <w:rtl/>
        </w:rPr>
        <w:t xml:space="preserve"> </w:t>
      </w:r>
      <w:r w:rsidRPr="00BD10AB">
        <w:rPr>
          <w:rFonts w:hint="cs"/>
          <w:b/>
          <w:bCs/>
          <w:sz w:val="36"/>
          <w:szCs w:val="36"/>
          <w:u w:val="single"/>
          <w:rtl/>
        </w:rPr>
        <w:t xml:space="preserve">كلمة </w:t>
      </w:r>
      <w:r w:rsidRPr="00BD10AB">
        <w:rPr>
          <w:b/>
          <w:bCs/>
          <w:sz w:val="36"/>
          <w:szCs w:val="36"/>
          <w:u w:val="single"/>
          <w:rtl/>
        </w:rPr>
        <w:t xml:space="preserve">( صح ) أمام العبارة الصحيحة </w:t>
      </w:r>
      <w:r w:rsidRPr="00BD10AB">
        <w:rPr>
          <w:rFonts w:hint="cs"/>
          <w:b/>
          <w:bCs/>
          <w:sz w:val="36"/>
          <w:szCs w:val="36"/>
          <w:u w:val="single"/>
          <w:rtl/>
        </w:rPr>
        <w:t>, أ</w:t>
      </w:r>
      <w:r w:rsidRPr="00BD10AB">
        <w:rPr>
          <w:b/>
          <w:bCs/>
          <w:sz w:val="36"/>
          <w:szCs w:val="36"/>
          <w:u w:val="single"/>
          <w:rtl/>
        </w:rPr>
        <w:t xml:space="preserve">و </w:t>
      </w:r>
      <w:r w:rsidRPr="00BD10AB">
        <w:rPr>
          <w:rFonts w:hint="cs"/>
          <w:b/>
          <w:bCs/>
          <w:sz w:val="36"/>
          <w:szCs w:val="36"/>
          <w:u w:val="single"/>
          <w:rtl/>
        </w:rPr>
        <w:t xml:space="preserve">كلمة </w:t>
      </w:r>
      <w:r w:rsidRPr="00BD10AB">
        <w:rPr>
          <w:b/>
          <w:bCs/>
          <w:sz w:val="36"/>
          <w:szCs w:val="36"/>
          <w:u w:val="single"/>
          <w:rtl/>
        </w:rPr>
        <w:t>( خطأ ) أمام العبارة الخاطئة فيما يلي:</w:t>
      </w: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804"/>
        <w:gridCol w:w="567"/>
        <w:gridCol w:w="993"/>
        <w:gridCol w:w="567"/>
        <w:gridCol w:w="850"/>
      </w:tblGrid>
      <w:tr w:rsidR="00BD10AB" w:rsidRPr="00BD10AB" w14:paraId="69852A7A" w14:textId="77777777" w:rsidTr="0081096D">
        <w:trPr>
          <w:trHeight w:val="479"/>
        </w:trPr>
        <w:tc>
          <w:tcPr>
            <w:tcW w:w="567" w:type="dxa"/>
            <w:shd w:val="clear" w:color="auto" w:fill="auto"/>
          </w:tcPr>
          <w:p w14:paraId="0A5BDE41" w14:textId="77777777" w:rsidR="00BD10AB" w:rsidRPr="00BD10AB" w:rsidRDefault="00BD10AB" w:rsidP="00BD10A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D10AB">
              <w:rPr>
                <w:rFonts w:hint="cs"/>
                <w:b/>
                <w:bCs/>
                <w:sz w:val="36"/>
                <w:szCs w:val="36"/>
                <w:rtl/>
              </w:rPr>
              <w:t>م</w:t>
            </w:r>
          </w:p>
        </w:tc>
        <w:tc>
          <w:tcPr>
            <w:tcW w:w="6804" w:type="dxa"/>
            <w:shd w:val="clear" w:color="auto" w:fill="auto"/>
          </w:tcPr>
          <w:p w14:paraId="016A2BC6" w14:textId="77777777" w:rsidR="00BD10AB" w:rsidRPr="00BD10AB" w:rsidRDefault="00BD10AB" w:rsidP="00BD10A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D10AB">
              <w:rPr>
                <w:rFonts w:hint="cs"/>
                <w:b/>
                <w:bCs/>
                <w:sz w:val="36"/>
                <w:szCs w:val="36"/>
                <w:rtl/>
              </w:rPr>
              <w:t>العبارة</w:t>
            </w:r>
          </w:p>
        </w:tc>
        <w:tc>
          <w:tcPr>
            <w:tcW w:w="1560" w:type="dxa"/>
            <w:gridSpan w:val="2"/>
            <w:shd w:val="clear" w:color="auto" w:fill="auto"/>
          </w:tcPr>
          <w:p w14:paraId="611DFB55" w14:textId="77777777" w:rsidR="00BD10AB" w:rsidRPr="00BD10AB" w:rsidRDefault="00BD10AB" w:rsidP="00BD10A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D10AB">
              <w:rPr>
                <w:rFonts w:hint="cs"/>
                <w:b/>
                <w:bCs/>
                <w:sz w:val="36"/>
                <w:szCs w:val="36"/>
                <w:rtl/>
              </w:rPr>
              <w:t>صحيحة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563FD2C1" w14:textId="77777777" w:rsidR="00BD10AB" w:rsidRPr="00BD10AB" w:rsidRDefault="00BD10AB" w:rsidP="00BD10A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D10AB">
              <w:rPr>
                <w:rFonts w:hint="cs"/>
                <w:b/>
                <w:bCs/>
                <w:sz w:val="36"/>
                <w:szCs w:val="36"/>
                <w:rtl/>
              </w:rPr>
              <w:t>خاطئة</w:t>
            </w:r>
          </w:p>
        </w:tc>
      </w:tr>
      <w:tr w:rsidR="00BD10AB" w:rsidRPr="00BD10AB" w14:paraId="59BA5117" w14:textId="77777777" w:rsidTr="00F323F7">
        <w:trPr>
          <w:trHeight w:val="479"/>
        </w:trPr>
        <w:tc>
          <w:tcPr>
            <w:tcW w:w="567" w:type="dxa"/>
            <w:shd w:val="clear" w:color="auto" w:fill="auto"/>
          </w:tcPr>
          <w:p w14:paraId="34BB6788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rFonts w:hint="cs"/>
                <w:b/>
                <w:bCs/>
                <w:sz w:val="32"/>
                <w:szCs w:val="32"/>
                <w:rtl/>
              </w:rPr>
              <w:t>41</w:t>
            </w:r>
          </w:p>
        </w:tc>
        <w:tc>
          <w:tcPr>
            <w:tcW w:w="6804" w:type="dxa"/>
            <w:shd w:val="clear" w:color="auto" w:fill="auto"/>
          </w:tcPr>
          <w:p w14:paraId="147FA4C0" w14:textId="77777777" w:rsidR="00BD10AB" w:rsidRPr="00BD10AB" w:rsidRDefault="009D076F" w:rsidP="00BD10A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التطوع بالتبرع بالدم لايخدم الوطن.</w:t>
            </w:r>
          </w:p>
        </w:tc>
        <w:tc>
          <w:tcPr>
            <w:tcW w:w="567" w:type="dxa"/>
            <w:shd w:val="clear" w:color="auto" w:fill="auto"/>
          </w:tcPr>
          <w:p w14:paraId="7FE01324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993" w:type="dxa"/>
            <w:shd w:val="clear" w:color="auto" w:fill="auto"/>
          </w:tcPr>
          <w:p w14:paraId="524B5186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2E836EDA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850" w:type="dxa"/>
            <w:shd w:val="clear" w:color="auto" w:fill="2E74B5" w:themeFill="accent1" w:themeFillShade="BF"/>
          </w:tcPr>
          <w:p w14:paraId="03406DA0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BD10AB" w:rsidRPr="00BD10AB" w14:paraId="08364B8E" w14:textId="77777777" w:rsidTr="00A00542">
        <w:trPr>
          <w:trHeight w:val="479"/>
        </w:trPr>
        <w:tc>
          <w:tcPr>
            <w:tcW w:w="567" w:type="dxa"/>
            <w:shd w:val="clear" w:color="auto" w:fill="auto"/>
          </w:tcPr>
          <w:p w14:paraId="5BC5C183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rFonts w:hint="cs"/>
                <w:b/>
                <w:bCs/>
                <w:sz w:val="32"/>
                <w:szCs w:val="32"/>
                <w:rtl/>
              </w:rPr>
              <w:t>42</w:t>
            </w:r>
          </w:p>
        </w:tc>
        <w:tc>
          <w:tcPr>
            <w:tcW w:w="6804" w:type="dxa"/>
            <w:shd w:val="clear" w:color="auto" w:fill="auto"/>
          </w:tcPr>
          <w:p w14:paraId="4C9DAD7C" w14:textId="77777777" w:rsidR="00BD10AB" w:rsidRPr="00BD10AB" w:rsidRDefault="00926817" w:rsidP="00BD10A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إختلاف المعلومات التي تقدمها الخرائط أدى إلى تنوعها.</w:t>
            </w:r>
          </w:p>
        </w:tc>
        <w:tc>
          <w:tcPr>
            <w:tcW w:w="567" w:type="dxa"/>
            <w:shd w:val="clear" w:color="auto" w:fill="auto"/>
          </w:tcPr>
          <w:p w14:paraId="5815414B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993" w:type="dxa"/>
            <w:shd w:val="clear" w:color="auto" w:fill="2E74B5" w:themeFill="accent1" w:themeFillShade="BF"/>
          </w:tcPr>
          <w:p w14:paraId="4276AC84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5DC52EB9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709E6930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BD10AB" w:rsidRPr="00BD10AB" w14:paraId="7A72FC98" w14:textId="77777777" w:rsidTr="00A00542">
        <w:trPr>
          <w:trHeight w:val="465"/>
        </w:trPr>
        <w:tc>
          <w:tcPr>
            <w:tcW w:w="567" w:type="dxa"/>
            <w:shd w:val="clear" w:color="auto" w:fill="auto"/>
          </w:tcPr>
          <w:p w14:paraId="25FD3678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rFonts w:hint="cs"/>
                <w:b/>
                <w:bCs/>
                <w:sz w:val="32"/>
                <w:szCs w:val="32"/>
                <w:rtl/>
              </w:rPr>
              <w:t>43</w:t>
            </w:r>
          </w:p>
        </w:tc>
        <w:tc>
          <w:tcPr>
            <w:tcW w:w="6804" w:type="dxa"/>
            <w:shd w:val="clear" w:color="auto" w:fill="auto"/>
          </w:tcPr>
          <w:p w14:paraId="7E1F4FB0" w14:textId="5760D818" w:rsidR="00BD10AB" w:rsidRPr="00BD10AB" w:rsidRDefault="00A00542" w:rsidP="00BD10A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</w:t>
            </w:r>
            <w:r w:rsidR="00911C96">
              <w:rPr>
                <w:rFonts w:hint="cs"/>
                <w:b/>
                <w:bCs/>
                <w:sz w:val="32"/>
                <w:szCs w:val="32"/>
                <w:rtl/>
              </w:rPr>
              <w:t>حدد أجهزة (</w:t>
            </w:r>
            <w:r w:rsidR="00911C96">
              <w:rPr>
                <w:b/>
                <w:bCs/>
                <w:sz w:val="32"/>
                <w:szCs w:val="32"/>
              </w:rPr>
              <w:t>GPS</w:t>
            </w:r>
            <w:r w:rsidR="00911C96">
              <w:rPr>
                <w:rFonts w:hint="cs"/>
                <w:b/>
                <w:bCs/>
                <w:sz w:val="32"/>
                <w:szCs w:val="32"/>
                <w:rtl/>
              </w:rPr>
              <w:t>)</w:t>
            </w:r>
            <w:r w:rsidR="00911C96">
              <w:rPr>
                <w:b/>
                <w:bCs/>
                <w:sz w:val="32"/>
                <w:szCs w:val="32"/>
              </w:rPr>
              <w:t xml:space="preserve"> </w:t>
            </w:r>
            <w:r w:rsidR="00911C96">
              <w:rPr>
                <w:rFonts w:hint="cs"/>
                <w:b/>
                <w:bCs/>
                <w:sz w:val="32"/>
                <w:szCs w:val="32"/>
                <w:rtl/>
              </w:rPr>
              <w:t xml:space="preserve">الأماكن على سطح الأرض بدقة عالية. </w:t>
            </w:r>
          </w:p>
        </w:tc>
        <w:tc>
          <w:tcPr>
            <w:tcW w:w="567" w:type="dxa"/>
            <w:shd w:val="clear" w:color="auto" w:fill="auto"/>
          </w:tcPr>
          <w:p w14:paraId="124118B0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993" w:type="dxa"/>
            <w:shd w:val="clear" w:color="auto" w:fill="2E74B5" w:themeFill="accent1" w:themeFillShade="BF"/>
          </w:tcPr>
          <w:p w14:paraId="665CD441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1247A3EC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61685432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BD10AB" w:rsidRPr="00BD10AB" w14:paraId="43100AD6" w14:textId="77777777" w:rsidTr="00A00542">
        <w:trPr>
          <w:trHeight w:val="479"/>
        </w:trPr>
        <w:tc>
          <w:tcPr>
            <w:tcW w:w="567" w:type="dxa"/>
            <w:shd w:val="clear" w:color="auto" w:fill="auto"/>
          </w:tcPr>
          <w:p w14:paraId="28514BC8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rFonts w:hint="cs"/>
                <w:b/>
                <w:bCs/>
                <w:sz w:val="32"/>
                <w:szCs w:val="32"/>
                <w:rtl/>
              </w:rPr>
              <w:t>44</w:t>
            </w:r>
          </w:p>
        </w:tc>
        <w:tc>
          <w:tcPr>
            <w:tcW w:w="6804" w:type="dxa"/>
            <w:shd w:val="clear" w:color="auto" w:fill="auto"/>
          </w:tcPr>
          <w:p w14:paraId="51D4F52C" w14:textId="77777777" w:rsidR="00BD10AB" w:rsidRPr="00BD10AB" w:rsidRDefault="00926817" w:rsidP="00BD10A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من واجبات المواطن السعودي أن يكون له انتماء وولاء لوطنه, ومليكه.</w:t>
            </w:r>
          </w:p>
        </w:tc>
        <w:tc>
          <w:tcPr>
            <w:tcW w:w="567" w:type="dxa"/>
            <w:shd w:val="clear" w:color="auto" w:fill="auto"/>
          </w:tcPr>
          <w:p w14:paraId="71CE77B1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993" w:type="dxa"/>
            <w:shd w:val="clear" w:color="auto" w:fill="2E74B5" w:themeFill="accent1" w:themeFillShade="BF"/>
          </w:tcPr>
          <w:p w14:paraId="18D2B1EC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66005E82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37368EC6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BD10AB" w:rsidRPr="00BD10AB" w14:paraId="6CC400D5" w14:textId="77777777" w:rsidTr="00A00542">
        <w:trPr>
          <w:trHeight w:val="479"/>
        </w:trPr>
        <w:tc>
          <w:tcPr>
            <w:tcW w:w="567" w:type="dxa"/>
            <w:shd w:val="clear" w:color="auto" w:fill="auto"/>
          </w:tcPr>
          <w:p w14:paraId="597C8377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rFonts w:hint="cs"/>
                <w:b/>
                <w:bCs/>
                <w:sz w:val="32"/>
                <w:szCs w:val="32"/>
                <w:rtl/>
              </w:rPr>
              <w:t>45</w:t>
            </w:r>
          </w:p>
        </w:tc>
        <w:tc>
          <w:tcPr>
            <w:tcW w:w="6804" w:type="dxa"/>
            <w:shd w:val="clear" w:color="auto" w:fill="auto"/>
          </w:tcPr>
          <w:p w14:paraId="18CC5043" w14:textId="77777777" w:rsidR="00BD10AB" w:rsidRPr="00BD10AB" w:rsidRDefault="00926817" w:rsidP="00BD10A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اللغة العربية مصدر فخر وطني في المملكة العربية السعودية.</w:t>
            </w:r>
          </w:p>
        </w:tc>
        <w:tc>
          <w:tcPr>
            <w:tcW w:w="567" w:type="dxa"/>
            <w:shd w:val="clear" w:color="auto" w:fill="auto"/>
          </w:tcPr>
          <w:p w14:paraId="712FE09F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993" w:type="dxa"/>
            <w:shd w:val="clear" w:color="auto" w:fill="2E74B5" w:themeFill="accent1" w:themeFillShade="BF"/>
          </w:tcPr>
          <w:p w14:paraId="54C91C23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4249459A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10000B73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BD10AB" w:rsidRPr="00BD10AB" w14:paraId="0E04D27C" w14:textId="77777777" w:rsidTr="00A00542">
        <w:trPr>
          <w:trHeight w:val="479"/>
        </w:trPr>
        <w:tc>
          <w:tcPr>
            <w:tcW w:w="567" w:type="dxa"/>
            <w:shd w:val="clear" w:color="auto" w:fill="auto"/>
          </w:tcPr>
          <w:p w14:paraId="3660E537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rFonts w:hint="cs"/>
                <w:b/>
                <w:bCs/>
                <w:sz w:val="32"/>
                <w:szCs w:val="32"/>
                <w:rtl/>
              </w:rPr>
              <w:t>46</w:t>
            </w:r>
          </w:p>
        </w:tc>
        <w:tc>
          <w:tcPr>
            <w:tcW w:w="6804" w:type="dxa"/>
            <w:shd w:val="clear" w:color="auto" w:fill="auto"/>
          </w:tcPr>
          <w:p w14:paraId="3E462FF2" w14:textId="77777777" w:rsidR="00BD10AB" w:rsidRPr="00BD10AB" w:rsidRDefault="00926817" w:rsidP="00BD10A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التميز في الدراسة وتحقيق الإنجازات ليست من مقومات الهوية الوطنية.</w:t>
            </w:r>
          </w:p>
        </w:tc>
        <w:tc>
          <w:tcPr>
            <w:tcW w:w="567" w:type="dxa"/>
            <w:shd w:val="clear" w:color="auto" w:fill="auto"/>
          </w:tcPr>
          <w:p w14:paraId="25AA1CE6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993" w:type="dxa"/>
            <w:shd w:val="clear" w:color="auto" w:fill="auto"/>
          </w:tcPr>
          <w:p w14:paraId="0A23700F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0C8EB463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850" w:type="dxa"/>
            <w:shd w:val="clear" w:color="auto" w:fill="2E74B5" w:themeFill="accent1" w:themeFillShade="BF"/>
          </w:tcPr>
          <w:p w14:paraId="59AAF1A3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BD10AB" w:rsidRPr="00BD10AB" w14:paraId="1A7CB52C" w14:textId="77777777" w:rsidTr="00A00542">
        <w:trPr>
          <w:trHeight w:val="479"/>
        </w:trPr>
        <w:tc>
          <w:tcPr>
            <w:tcW w:w="567" w:type="dxa"/>
            <w:shd w:val="clear" w:color="auto" w:fill="auto"/>
          </w:tcPr>
          <w:p w14:paraId="6A0B9179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rFonts w:hint="cs"/>
                <w:b/>
                <w:bCs/>
                <w:sz w:val="32"/>
                <w:szCs w:val="32"/>
                <w:rtl/>
              </w:rPr>
              <w:t>47</w:t>
            </w:r>
          </w:p>
        </w:tc>
        <w:tc>
          <w:tcPr>
            <w:tcW w:w="6804" w:type="dxa"/>
            <w:shd w:val="clear" w:color="auto" w:fill="auto"/>
          </w:tcPr>
          <w:p w14:paraId="58D8B229" w14:textId="77777777" w:rsidR="00BD10AB" w:rsidRPr="00BD10AB" w:rsidRDefault="00926817" w:rsidP="00BD10A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من مسؤوليات أمير المنطقة العمل لتطوير المنطقة. </w:t>
            </w:r>
          </w:p>
        </w:tc>
        <w:tc>
          <w:tcPr>
            <w:tcW w:w="567" w:type="dxa"/>
            <w:shd w:val="clear" w:color="auto" w:fill="auto"/>
          </w:tcPr>
          <w:p w14:paraId="0C37BB9E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993" w:type="dxa"/>
            <w:shd w:val="clear" w:color="auto" w:fill="2E74B5" w:themeFill="accent1" w:themeFillShade="BF"/>
          </w:tcPr>
          <w:p w14:paraId="51256561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22AF10EF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31295A5F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BD10AB" w:rsidRPr="00BD10AB" w14:paraId="0F593638" w14:textId="77777777" w:rsidTr="00A00542">
        <w:trPr>
          <w:trHeight w:val="479"/>
        </w:trPr>
        <w:tc>
          <w:tcPr>
            <w:tcW w:w="567" w:type="dxa"/>
            <w:shd w:val="clear" w:color="auto" w:fill="auto"/>
          </w:tcPr>
          <w:p w14:paraId="3D3F177A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rFonts w:hint="cs"/>
                <w:b/>
                <w:bCs/>
                <w:sz w:val="32"/>
                <w:szCs w:val="32"/>
                <w:rtl/>
              </w:rPr>
              <w:t>48</w:t>
            </w:r>
          </w:p>
        </w:tc>
        <w:tc>
          <w:tcPr>
            <w:tcW w:w="6804" w:type="dxa"/>
            <w:shd w:val="clear" w:color="auto" w:fill="auto"/>
          </w:tcPr>
          <w:p w14:paraId="38746987" w14:textId="77777777" w:rsidR="00BD10AB" w:rsidRPr="00BD10AB" w:rsidRDefault="00926817" w:rsidP="00BD10A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يكون لكل منطقة أمير ونائب أمير.</w:t>
            </w:r>
          </w:p>
        </w:tc>
        <w:tc>
          <w:tcPr>
            <w:tcW w:w="567" w:type="dxa"/>
            <w:shd w:val="clear" w:color="auto" w:fill="auto"/>
          </w:tcPr>
          <w:p w14:paraId="65014173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993" w:type="dxa"/>
            <w:shd w:val="clear" w:color="auto" w:fill="2E74B5" w:themeFill="accent1" w:themeFillShade="BF"/>
          </w:tcPr>
          <w:p w14:paraId="7C38B7B5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26ECA047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5ECD91A4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14:paraId="6C81BC90" w14:textId="77777777" w:rsidR="00BD10AB" w:rsidRPr="00BD10AB" w:rsidRDefault="00BD10AB" w:rsidP="00BD10AB">
      <w:pPr>
        <w:rPr>
          <w:vanish/>
        </w:rPr>
      </w:pPr>
    </w:p>
    <w:tbl>
      <w:tblPr>
        <w:tblpPr w:leftFromText="180" w:rightFromText="180" w:vertAnchor="text" w:horzAnchor="margin" w:tblpY="3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</w:tblGrid>
      <w:tr w:rsidR="00BD10AB" w:rsidRPr="00BD10AB" w14:paraId="515792EA" w14:textId="77777777" w:rsidTr="0081096D">
        <w:trPr>
          <w:trHeight w:val="456"/>
        </w:trPr>
        <w:tc>
          <w:tcPr>
            <w:tcW w:w="993" w:type="dxa"/>
            <w:shd w:val="clear" w:color="auto" w:fill="auto"/>
          </w:tcPr>
          <w:p w14:paraId="482BBF52" w14:textId="10CBFD8F" w:rsidR="00BD10AB" w:rsidRPr="00BD10AB" w:rsidRDefault="00A00542" w:rsidP="00A0054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A00542">
              <w:rPr>
                <w:rFonts w:hint="cs"/>
                <w:b/>
                <w:bCs/>
                <w:rtl/>
              </w:rPr>
              <w:t>ثلاث ارباع لكل فقرة</w:t>
            </w:r>
          </w:p>
        </w:tc>
      </w:tr>
      <w:tr w:rsidR="00BD10AB" w:rsidRPr="00BD10AB" w14:paraId="0E2CF45B" w14:textId="77777777" w:rsidTr="0081096D">
        <w:trPr>
          <w:trHeight w:val="469"/>
        </w:trPr>
        <w:tc>
          <w:tcPr>
            <w:tcW w:w="993" w:type="dxa"/>
            <w:shd w:val="clear" w:color="auto" w:fill="auto"/>
          </w:tcPr>
          <w:p w14:paraId="27AC0AF4" w14:textId="77777777" w:rsidR="00BD10AB" w:rsidRPr="00BD10AB" w:rsidRDefault="00BD10AB" w:rsidP="00BD10A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D10AB">
              <w:rPr>
                <w:rFonts w:hint="cs"/>
                <w:b/>
                <w:bCs/>
                <w:sz w:val="36"/>
                <w:szCs w:val="36"/>
                <w:rtl/>
              </w:rPr>
              <w:t>4</w:t>
            </w:r>
          </w:p>
        </w:tc>
      </w:tr>
    </w:tbl>
    <w:p w14:paraId="3B9DF7A8" w14:textId="77777777" w:rsidR="00BD10AB" w:rsidRPr="00BD10AB" w:rsidRDefault="00BD10AB" w:rsidP="00BD10AB">
      <w:pPr>
        <w:jc w:val="lowKashida"/>
        <w:rPr>
          <w:b/>
          <w:bCs/>
          <w:sz w:val="32"/>
          <w:szCs w:val="32"/>
          <w:rtl/>
        </w:rPr>
      </w:pPr>
    </w:p>
    <w:p w14:paraId="3632B0CA" w14:textId="77777777" w:rsidR="00BD10AB" w:rsidRPr="00BD10AB" w:rsidRDefault="00BD10AB" w:rsidP="00BD10AB">
      <w:pPr>
        <w:rPr>
          <w:b/>
          <w:bCs/>
          <w:sz w:val="36"/>
          <w:szCs w:val="36"/>
          <w:u w:val="single"/>
          <w:rtl/>
        </w:rPr>
      </w:pPr>
      <w:r w:rsidRPr="00BD10AB">
        <w:rPr>
          <w:b/>
          <w:bCs/>
          <w:sz w:val="36"/>
          <w:szCs w:val="36"/>
          <w:u w:val="single"/>
          <w:rtl/>
        </w:rPr>
        <w:t>السؤال الثالث:</w:t>
      </w:r>
      <w:r w:rsidRPr="00BD10AB">
        <w:rPr>
          <w:rFonts w:hint="cs"/>
          <w:b/>
          <w:bCs/>
          <w:sz w:val="36"/>
          <w:szCs w:val="36"/>
          <w:u w:val="single"/>
          <w:rtl/>
        </w:rPr>
        <w:t xml:space="preserve"> </w:t>
      </w:r>
      <w:r w:rsidRPr="00BD10AB">
        <w:rPr>
          <w:b/>
          <w:bCs/>
          <w:sz w:val="36"/>
          <w:szCs w:val="36"/>
          <w:u w:val="single"/>
          <w:rtl/>
        </w:rPr>
        <w:t>علل</w:t>
      </w:r>
      <w:r w:rsidR="000E7768">
        <w:rPr>
          <w:rFonts w:hint="cs"/>
          <w:b/>
          <w:bCs/>
          <w:sz w:val="36"/>
          <w:szCs w:val="36"/>
          <w:u w:val="single"/>
          <w:rtl/>
        </w:rPr>
        <w:t>ي</w:t>
      </w:r>
      <w:r w:rsidRPr="00BD10AB">
        <w:rPr>
          <w:b/>
          <w:bCs/>
          <w:sz w:val="36"/>
          <w:szCs w:val="36"/>
          <w:u w:val="single"/>
          <w:rtl/>
        </w:rPr>
        <w:t xml:space="preserve"> لما يأتي: </w:t>
      </w:r>
    </w:p>
    <w:p w14:paraId="267B18E5" w14:textId="2C7B4EFF" w:rsidR="00BD10AB" w:rsidRDefault="003D2D8B" w:rsidP="00A00542">
      <w:pPr>
        <w:ind w:left="567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أ</w:t>
      </w:r>
      <w:r w:rsidR="00BD10AB" w:rsidRPr="00BD10AB">
        <w:rPr>
          <w:rFonts w:hint="cs"/>
          <w:b/>
          <w:bCs/>
          <w:sz w:val="32"/>
          <w:szCs w:val="32"/>
          <w:rtl/>
        </w:rPr>
        <w:t xml:space="preserve">- </w:t>
      </w:r>
      <w:r w:rsidR="009D076F">
        <w:rPr>
          <w:rFonts w:hint="cs"/>
          <w:b/>
          <w:bCs/>
          <w:sz w:val="32"/>
          <w:szCs w:val="32"/>
          <w:rtl/>
        </w:rPr>
        <w:t>علم المملكة لا ينكس أبدا.</w:t>
      </w:r>
      <w:r w:rsidR="005D1DF7">
        <w:rPr>
          <w:rFonts w:hint="cs"/>
          <w:b/>
          <w:bCs/>
          <w:sz w:val="32"/>
          <w:szCs w:val="32"/>
          <w:rtl/>
        </w:rPr>
        <w:t xml:space="preserve"> </w:t>
      </w:r>
      <w:bookmarkStart w:id="1" w:name="_Hlk28873230"/>
      <w:r w:rsidR="005D1DF7" w:rsidRPr="005D1DF7">
        <w:rPr>
          <w:rFonts w:hint="cs"/>
          <w:b/>
          <w:bCs/>
          <w:color w:val="C00000"/>
          <w:sz w:val="32"/>
          <w:szCs w:val="32"/>
          <w:rtl/>
        </w:rPr>
        <w:t>(نصف درجة )</w:t>
      </w:r>
      <w:bookmarkEnd w:id="1"/>
    </w:p>
    <w:p w14:paraId="084442A4" w14:textId="472D0419" w:rsidR="00A00542" w:rsidRPr="009127D4" w:rsidRDefault="00A00542" w:rsidP="009127D4">
      <w:pPr>
        <w:ind w:left="360"/>
        <w:rPr>
          <w:b/>
          <w:bCs/>
          <w:color w:val="1F4E79" w:themeColor="accent1" w:themeShade="80"/>
          <w:sz w:val="32"/>
          <w:szCs w:val="32"/>
          <w:rtl/>
        </w:rPr>
      </w:pPr>
      <w:r w:rsidRPr="009127D4">
        <w:rPr>
          <w:rFonts w:hint="cs"/>
          <w:b/>
          <w:bCs/>
          <w:color w:val="1F4E79" w:themeColor="accent1" w:themeShade="80"/>
          <w:sz w:val="32"/>
          <w:szCs w:val="32"/>
          <w:rtl/>
        </w:rPr>
        <w:t>لأنه يتضمن شعار التوحيد .</w:t>
      </w:r>
    </w:p>
    <w:p w14:paraId="5B76CEB9" w14:textId="1F3758F9" w:rsidR="00BD10AB" w:rsidRPr="00BD10AB" w:rsidRDefault="003D2D8B" w:rsidP="004F5121">
      <w:pPr>
        <w:ind w:left="360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ب</w:t>
      </w:r>
      <w:r w:rsidR="00BD10AB" w:rsidRPr="00BD10AB">
        <w:rPr>
          <w:rFonts w:hint="cs"/>
          <w:b/>
          <w:bCs/>
          <w:sz w:val="32"/>
          <w:szCs w:val="32"/>
          <w:rtl/>
        </w:rPr>
        <w:t xml:space="preserve">- </w:t>
      </w:r>
      <w:r w:rsidR="000E7768">
        <w:rPr>
          <w:rFonts w:hint="cs"/>
          <w:b/>
          <w:bCs/>
          <w:sz w:val="32"/>
          <w:szCs w:val="32"/>
          <w:rtl/>
        </w:rPr>
        <w:t>فسري احتفال المملكة العربية السعودية باليوم الوطني.</w:t>
      </w:r>
      <w:r w:rsidR="005D1DF7">
        <w:rPr>
          <w:rFonts w:hint="cs"/>
          <w:b/>
          <w:bCs/>
          <w:sz w:val="32"/>
          <w:szCs w:val="32"/>
          <w:rtl/>
        </w:rPr>
        <w:t xml:space="preserve"> </w:t>
      </w:r>
      <w:r w:rsidR="005D1DF7" w:rsidRPr="005D1DF7">
        <w:rPr>
          <w:rFonts w:hint="cs"/>
          <w:b/>
          <w:bCs/>
          <w:color w:val="C00000"/>
          <w:sz w:val="32"/>
          <w:szCs w:val="32"/>
          <w:rtl/>
        </w:rPr>
        <w:t>(نصف درجة )</w:t>
      </w:r>
    </w:p>
    <w:p w14:paraId="77E57E9F" w14:textId="37C7E82F" w:rsidR="00BD10AB" w:rsidRPr="009127D4" w:rsidRDefault="00A00542" w:rsidP="00BD10AB">
      <w:pPr>
        <w:ind w:left="360"/>
        <w:rPr>
          <w:b/>
          <w:bCs/>
          <w:color w:val="1F4E79" w:themeColor="accent1" w:themeShade="80"/>
          <w:sz w:val="32"/>
          <w:szCs w:val="32"/>
        </w:rPr>
      </w:pPr>
      <w:r w:rsidRPr="009127D4">
        <w:rPr>
          <w:rFonts w:hint="cs"/>
          <w:b/>
          <w:bCs/>
          <w:color w:val="1F4E79" w:themeColor="accent1" w:themeShade="80"/>
          <w:sz w:val="32"/>
          <w:szCs w:val="32"/>
          <w:rtl/>
        </w:rPr>
        <w:t xml:space="preserve">      </w:t>
      </w:r>
      <w:r w:rsidR="00766DF3" w:rsidRPr="009127D4">
        <w:rPr>
          <w:b/>
          <w:bCs/>
          <w:color w:val="1F4E79" w:themeColor="accent1" w:themeShade="80"/>
          <w:sz w:val="32"/>
          <w:szCs w:val="32"/>
          <w:rtl/>
        </w:rPr>
        <w:t>تقديرا للجهود التي قام بها المؤسس ، تعميق الانتماء والاولاء للوطن ، استذكار جوانب التاريخ والتراث الوطني والاس والمبادئ التي تقوم عليها المملكة</w:t>
      </w:r>
    </w:p>
    <w:p w14:paraId="3A379DC9" w14:textId="12F9DCEE" w:rsidR="00BD10AB" w:rsidRPr="00BD10AB" w:rsidRDefault="003D2D8B" w:rsidP="004F5121">
      <w:pPr>
        <w:ind w:left="360"/>
        <w:rPr>
          <w:b/>
          <w:bCs/>
          <w:sz w:val="32"/>
          <w:szCs w:val="32"/>
        </w:rPr>
      </w:pPr>
      <w:r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ج</w:t>
      </w:r>
      <w:r w:rsidR="00BD10AB" w:rsidRPr="00BD10AB">
        <w:rPr>
          <w:rFonts w:hint="cs"/>
          <w:b/>
          <w:bCs/>
          <w:sz w:val="32"/>
          <w:szCs w:val="32"/>
          <w:rtl/>
        </w:rPr>
        <w:t xml:space="preserve"> -.</w:t>
      </w:r>
      <w:r w:rsidR="009D076F">
        <w:rPr>
          <w:rFonts w:hint="cs"/>
          <w:b/>
          <w:bCs/>
          <w:sz w:val="32"/>
          <w:szCs w:val="32"/>
          <w:rtl/>
        </w:rPr>
        <w:t>منح الأوسمة الملكية في مجالات مختلفة.</w:t>
      </w:r>
      <w:r w:rsidR="005D1DF7">
        <w:rPr>
          <w:rFonts w:hint="cs"/>
          <w:b/>
          <w:bCs/>
          <w:sz w:val="32"/>
          <w:szCs w:val="32"/>
          <w:rtl/>
        </w:rPr>
        <w:t xml:space="preserve"> </w:t>
      </w:r>
      <w:bookmarkStart w:id="2" w:name="_Hlk28940933"/>
      <w:r w:rsidR="005D1DF7" w:rsidRPr="005D1DF7">
        <w:rPr>
          <w:rFonts w:hint="cs"/>
          <w:b/>
          <w:bCs/>
          <w:color w:val="C00000"/>
          <w:sz w:val="32"/>
          <w:szCs w:val="32"/>
          <w:rtl/>
        </w:rPr>
        <w:t>(نصف درجة )</w:t>
      </w:r>
      <w:bookmarkEnd w:id="2"/>
    </w:p>
    <w:p w14:paraId="02AD03F6" w14:textId="501F13F9" w:rsidR="00BD10AB" w:rsidRPr="009127D4" w:rsidRDefault="00766DF3" w:rsidP="00BD10AB">
      <w:pPr>
        <w:ind w:left="360"/>
        <w:rPr>
          <w:b/>
          <w:bCs/>
          <w:color w:val="1F4E79" w:themeColor="accent1" w:themeShade="80"/>
          <w:sz w:val="32"/>
          <w:szCs w:val="32"/>
          <w:rtl/>
        </w:rPr>
      </w:pPr>
      <w:r w:rsidRPr="009127D4">
        <w:rPr>
          <w:rFonts w:hint="cs"/>
          <w:b/>
          <w:bCs/>
          <w:color w:val="1F4E79" w:themeColor="accent1" w:themeShade="80"/>
          <w:sz w:val="32"/>
          <w:szCs w:val="32"/>
          <w:rtl/>
        </w:rPr>
        <w:t xml:space="preserve">   </w:t>
      </w:r>
      <w:r w:rsidRPr="009127D4">
        <w:rPr>
          <w:b/>
          <w:bCs/>
          <w:color w:val="1F4E79" w:themeColor="accent1" w:themeShade="80"/>
          <w:sz w:val="32"/>
          <w:szCs w:val="32"/>
          <w:rtl/>
        </w:rPr>
        <w:t>تمنح الاوسمة السعودية بأوامر ملكية تكريما وتقديرا لمن قام بأعمال جليلة او لتخليد وقائع مهمة او لتسجيل مناسبات ذات قيمة وطنية</w:t>
      </w:r>
    </w:p>
    <w:p w14:paraId="427DA2F9" w14:textId="7B434E8E" w:rsidR="00BD10AB" w:rsidRPr="00BD10AB" w:rsidRDefault="003D2D8B" w:rsidP="004F5121">
      <w:pPr>
        <w:ind w:left="360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د</w:t>
      </w:r>
      <w:r w:rsidR="00BD10AB" w:rsidRPr="00BD10AB">
        <w:rPr>
          <w:rFonts w:hint="cs"/>
          <w:b/>
          <w:bCs/>
          <w:sz w:val="32"/>
          <w:szCs w:val="32"/>
          <w:rtl/>
        </w:rPr>
        <w:t>-</w:t>
      </w:r>
      <w:r w:rsidR="00BD10AB" w:rsidRPr="00BD10AB">
        <w:rPr>
          <w:b/>
          <w:bCs/>
          <w:sz w:val="32"/>
          <w:szCs w:val="32"/>
          <w:rtl/>
        </w:rPr>
        <w:tab/>
      </w:r>
      <w:r w:rsidR="00926817">
        <w:rPr>
          <w:rFonts w:hint="cs"/>
          <w:b/>
          <w:bCs/>
          <w:sz w:val="32"/>
          <w:szCs w:val="32"/>
          <w:rtl/>
        </w:rPr>
        <w:t>إنشاء مجلس الشورى.</w:t>
      </w:r>
      <w:r w:rsidR="005D1DF7" w:rsidRPr="005D1DF7">
        <w:rPr>
          <w:rFonts w:hint="cs"/>
          <w:b/>
          <w:bCs/>
          <w:color w:val="C00000"/>
          <w:sz w:val="32"/>
          <w:szCs w:val="32"/>
          <w:rtl/>
        </w:rPr>
        <w:t xml:space="preserve"> (نصف درجة )</w:t>
      </w:r>
    </w:p>
    <w:p w14:paraId="68E2038C" w14:textId="64B17742" w:rsidR="000E7768" w:rsidRPr="009127D4" w:rsidRDefault="00766DF3" w:rsidP="00615351">
      <w:pPr>
        <w:ind w:left="360"/>
        <w:rPr>
          <w:b/>
          <w:bCs/>
          <w:color w:val="1F4E79" w:themeColor="accent1" w:themeShade="80"/>
          <w:sz w:val="32"/>
          <w:szCs w:val="32"/>
          <w:rtl/>
        </w:rPr>
      </w:pPr>
      <w:r w:rsidRPr="009127D4">
        <w:rPr>
          <w:b/>
          <w:bCs/>
          <w:color w:val="1F4E79" w:themeColor="accent1" w:themeShade="80"/>
          <w:sz w:val="32"/>
          <w:szCs w:val="32"/>
          <w:rtl/>
        </w:rPr>
        <w:t>لتحقيق مبدأ الشورى الاسلامي</w:t>
      </w:r>
    </w:p>
    <w:p w14:paraId="49A8A009" w14:textId="77777777" w:rsidR="00BB1528" w:rsidRDefault="00BB1528" w:rsidP="004F5121">
      <w:pPr>
        <w:ind w:left="360"/>
        <w:rPr>
          <w:b/>
          <w:bCs/>
          <w:sz w:val="32"/>
          <w:szCs w:val="32"/>
          <w:rtl/>
        </w:rPr>
      </w:pPr>
    </w:p>
    <w:p w14:paraId="4087715E" w14:textId="77777777" w:rsidR="00BB1528" w:rsidRDefault="00BB1528" w:rsidP="004F5121">
      <w:pPr>
        <w:ind w:left="360"/>
        <w:rPr>
          <w:b/>
          <w:bCs/>
          <w:sz w:val="32"/>
          <w:szCs w:val="32"/>
          <w:rtl/>
        </w:rPr>
      </w:pPr>
    </w:p>
    <w:p w14:paraId="6A3A7317" w14:textId="77777777" w:rsidR="00BB1528" w:rsidRDefault="00BB1528" w:rsidP="004F5121">
      <w:pPr>
        <w:ind w:left="360"/>
        <w:rPr>
          <w:b/>
          <w:bCs/>
          <w:sz w:val="32"/>
          <w:szCs w:val="32"/>
          <w:rtl/>
        </w:rPr>
      </w:pPr>
    </w:p>
    <w:p w14:paraId="3A3AF27F" w14:textId="77777777" w:rsidR="00BB1528" w:rsidRDefault="00BB1528" w:rsidP="004F5121">
      <w:pPr>
        <w:ind w:left="360"/>
        <w:rPr>
          <w:b/>
          <w:bCs/>
          <w:sz w:val="32"/>
          <w:szCs w:val="32"/>
          <w:rtl/>
        </w:rPr>
      </w:pPr>
    </w:p>
    <w:p w14:paraId="7AFCB48D" w14:textId="77777777" w:rsidR="00BB1528" w:rsidRDefault="00BB1528" w:rsidP="004F5121">
      <w:pPr>
        <w:ind w:left="360"/>
        <w:rPr>
          <w:b/>
          <w:bCs/>
          <w:sz w:val="32"/>
          <w:szCs w:val="32"/>
          <w:rtl/>
        </w:rPr>
      </w:pPr>
    </w:p>
    <w:p w14:paraId="73C7FA14" w14:textId="77777777" w:rsidR="00BB1528" w:rsidRDefault="00BB1528" w:rsidP="004F5121">
      <w:pPr>
        <w:ind w:left="360"/>
        <w:rPr>
          <w:b/>
          <w:bCs/>
          <w:sz w:val="32"/>
          <w:szCs w:val="32"/>
          <w:rtl/>
        </w:rPr>
      </w:pPr>
    </w:p>
    <w:p w14:paraId="41AF0194" w14:textId="4BA77F35" w:rsidR="002450AA" w:rsidRDefault="002450AA" w:rsidP="004F5121">
      <w:pPr>
        <w:ind w:left="360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lastRenderedPageBreak/>
        <w:t>قارني بين الخريطة والصورة الجوية من حيث :</w:t>
      </w:r>
    </w:p>
    <w:p w14:paraId="1A153346" w14:textId="77777777" w:rsidR="00766DF3" w:rsidRDefault="00766DF3" w:rsidP="00766DF3">
      <w:pPr>
        <w:rPr>
          <w:b/>
          <w:bCs/>
          <w:sz w:val="32"/>
          <w:szCs w:val="32"/>
          <w:rtl/>
        </w:rPr>
      </w:pPr>
    </w:p>
    <w:tbl>
      <w:tblPr>
        <w:tblStyle w:val="a7"/>
        <w:tblpPr w:leftFromText="180" w:rightFromText="180" w:vertAnchor="text" w:horzAnchor="margin" w:tblpXSpec="center" w:tblpY="-213"/>
        <w:bidiVisual/>
        <w:tblW w:w="0" w:type="auto"/>
        <w:tblLook w:val="04A0" w:firstRow="1" w:lastRow="0" w:firstColumn="1" w:lastColumn="0" w:noHBand="0" w:noVBand="1"/>
      </w:tblPr>
      <w:tblGrid>
        <w:gridCol w:w="2835"/>
        <w:gridCol w:w="3119"/>
      </w:tblGrid>
      <w:tr w:rsidR="00BB1528" w14:paraId="251BB268" w14:textId="77777777" w:rsidTr="00BB1528">
        <w:trPr>
          <w:trHeight w:val="300"/>
        </w:trPr>
        <w:tc>
          <w:tcPr>
            <w:tcW w:w="2835" w:type="dxa"/>
          </w:tcPr>
          <w:p w14:paraId="7AC36E88" w14:textId="77777777" w:rsidR="00BB1528" w:rsidRDefault="00BB1528" w:rsidP="00BB152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الخريطة</w:t>
            </w:r>
            <w:r w:rsidRPr="005D1DF7"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>(نصف درجة )</w:t>
            </w:r>
          </w:p>
        </w:tc>
        <w:tc>
          <w:tcPr>
            <w:tcW w:w="3119" w:type="dxa"/>
          </w:tcPr>
          <w:p w14:paraId="3674422E" w14:textId="77777777" w:rsidR="00BB1528" w:rsidRDefault="00BB1528" w:rsidP="00BB152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الصورة الجوية </w:t>
            </w:r>
            <w:r w:rsidRPr="005D1DF7"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>(نصف درجة )</w:t>
            </w:r>
          </w:p>
        </w:tc>
      </w:tr>
      <w:tr w:rsidR="00BB1528" w14:paraId="02A2AA8B" w14:textId="77777777" w:rsidTr="00BB1528">
        <w:trPr>
          <w:trHeight w:val="1833"/>
        </w:trPr>
        <w:tc>
          <w:tcPr>
            <w:tcW w:w="2835" w:type="dxa"/>
          </w:tcPr>
          <w:p w14:paraId="32981580" w14:textId="77777777" w:rsidR="00BB1528" w:rsidRPr="009127D4" w:rsidRDefault="00BB1528" w:rsidP="009127D4">
            <w:pPr>
              <w:ind w:left="360"/>
              <w:rPr>
                <w:b/>
                <w:bCs/>
                <w:color w:val="1F4E79" w:themeColor="accent1" w:themeShade="80"/>
                <w:sz w:val="32"/>
                <w:szCs w:val="32"/>
                <w:rtl/>
              </w:rPr>
            </w:pPr>
            <w:r w:rsidRPr="009127D4">
              <w:rPr>
                <w:rFonts w:hint="cs"/>
                <w:b/>
                <w:bCs/>
                <w:color w:val="1F4E79" w:themeColor="accent1" w:themeShade="80"/>
                <w:sz w:val="32"/>
                <w:szCs w:val="32"/>
                <w:rtl/>
              </w:rPr>
              <w:t xml:space="preserve">-تمثيل لما تعبر عنه </w:t>
            </w:r>
          </w:p>
          <w:p w14:paraId="0F7DA18D" w14:textId="77777777" w:rsidR="00BB1528" w:rsidRPr="009127D4" w:rsidRDefault="00BB1528" w:rsidP="009127D4">
            <w:pPr>
              <w:ind w:left="360"/>
              <w:rPr>
                <w:b/>
                <w:bCs/>
                <w:color w:val="1F4E79" w:themeColor="accent1" w:themeShade="80"/>
                <w:sz w:val="32"/>
                <w:szCs w:val="32"/>
                <w:rtl/>
              </w:rPr>
            </w:pPr>
            <w:r w:rsidRPr="009127D4">
              <w:rPr>
                <w:rFonts w:hint="cs"/>
                <w:b/>
                <w:bCs/>
                <w:color w:val="1F4E79" w:themeColor="accent1" w:themeShade="80"/>
                <w:sz w:val="32"/>
                <w:szCs w:val="32"/>
                <w:rtl/>
              </w:rPr>
              <w:t>-تحتاج لمفتاح رموز</w:t>
            </w:r>
          </w:p>
          <w:p w14:paraId="61AB4DBA" w14:textId="77777777" w:rsidR="00BB1528" w:rsidRPr="009127D4" w:rsidRDefault="00BB1528" w:rsidP="009127D4">
            <w:pPr>
              <w:ind w:left="360"/>
              <w:rPr>
                <w:b/>
                <w:bCs/>
                <w:color w:val="1F4E79" w:themeColor="accent1" w:themeShade="80"/>
                <w:sz w:val="32"/>
                <w:szCs w:val="32"/>
                <w:rtl/>
              </w:rPr>
            </w:pPr>
            <w:r w:rsidRPr="009127D4">
              <w:rPr>
                <w:rFonts w:hint="cs"/>
                <w:b/>
                <w:bCs/>
                <w:color w:val="1F4E79" w:themeColor="accent1" w:themeShade="80"/>
                <w:sz w:val="32"/>
                <w:szCs w:val="32"/>
                <w:rtl/>
              </w:rPr>
              <w:t>تمثل مجموعة منتقاه من</w:t>
            </w:r>
          </w:p>
          <w:p w14:paraId="03D1B88F" w14:textId="77777777" w:rsidR="00BB1528" w:rsidRPr="009127D4" w:rsidRDefault="00BB1528" w:rsidP="009127D4">
            <w:pPr>
              <w:ind w:left="360"/>
              <w:rPr>
                <w:b/>
                <w:bCs/>
                <w:color w:val="1F4E79" w:themeColor="accent1" w:themeShade="80"/>
                <w:sz w:val="32"/>
                <w:szCs w:val="32"/>
                <w:rtl/>
              </w:rPr>
            </w:pPr>
            <w:r w:rsidRPr="009127D4">
              <w:rPr>
                <w:rFonts w:hint="cs"/>
                <w:b/>
                <w:bCs/>
                <w:color w:val="1F4E79" w:themeColor="accent1" w:themeShade="80"/>
                <w:sz w:val="32"/>
                <w:szCs w:val="32"/>
                <w:rtl/>
              </w:rPr>
              <w:t xml:space="preserve">      العناصر  </w:t>
            </w:r>
          </w:p>
          <w:p w14:paraId="1FA1ED37" w14:textId="77777777" w:rsidR="00BB1528" w:rsidRPr="00766DF3" w:rsidRDefault="00BB1528" w:rsidP="00BB1528">
            <w:pPr>
              <w:bidi w:val="0"/>
              <w:ind w:firstLine="720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3119" w:type="dxa"/>
          </w:tcPr>
          <w:p w14:paraId="2216115A" w14:textId="77777777" w:rsidR="00BB1528" w:rsidRPr="009127D4" w:rsidRDefault="00BB1528" w:rsidP="00BB1528">
            <w:pPr>
              <w:jc w:val="center"/>
              <w:rPr>
                <w:b/>
                <w:bCs/>
                <w:color w:val="1F4E79" w:themeColor="accent1" w:themeShade="80"/>
                <w:sz w:val="32"/>
                <w:szCs w:val="32"/>
                <w:rtl/>
              </w:rPr>
            </w:pPr>
            <w:r w:rsidRPr="009127D4">
              <w:rPr>
                <w:rFonts w:hint="cs"/>
                <w:b/>
                <w:bCs/>
                <w:color w:val="1F4E79" w:themeColor="accent1" w:themeShade="80"/>
                <w:sz w:val="32"/>
                <w:szCs w:val="32"/>
                <w:rtl/>
              </w:rPr>
              <w:t xml:space="preserve">واقع </w:t>
            </w:r>
          </w:p>
          <w:p w14:paraId="43A47047" w14:textId="77777777" w:rsidR="00BB1528" w:rsidRPr="009127D4" w:rsidRDefault="00BB1528" w:rsidP="009127D4">
            <w:pPr>
              <w:ind w:left="360"/>
              <w:rPr>
                <w:b/>
                <w:bCs/>
                <w:color w:val="1F4E79" w:themeColor="accent1" w:themeShade="80"/>
                <w:sz w:val="32"/>
                <w:szCs w:val="32"/>
                <w:rtl/>
              </w:rPr>
            </w:pPr>
            <w:r w:rsidRPr="009127D4">
              <w:rPr>
                <w:rFonts w:hint="cs"/>
                <w:b/>
                <w:bCs/>
                <w:color w:val="1F4E79" w:themeColor="accent1" w:themeShade="80"/>
                <w:sz w:val="32"/>
                <w:szCs w:val="32"/>
                <w:rtl/>
              </w:rPr>
              <w:t>لاتحتاج الى مفتاح رموز</w:t>
            </w:r>
          </w:p>
          <w:p w14:paraId="167431AE" w14:textId="77777777" w:rsidR="00BB1528" w:rsidRPr="009127D4" w:rsidRDefault="00BB1528" w:rsidP="009127D4">
            <w:pPr>
              <w:ind w:left="360"/>
              <w:rPr>
                <w:b/>
                <w:bCs/>
                <w:color w:val="1F4E79" w:themeColor="accent1" w:themeShade="80"/>
                <w:sz w:val="32"/>
                <w:szCs w:val="32"/>
                <w:rtl/>
              </w:rPr>
            </w:pPr>
            <w:r w:rsidRPr="009127D4">
              <w:rPr>
                <w:rFonts w:hint="cs"/>
                <w:b/>
                <w:bCs/>
                <w:color w:val="1F4E79" w:themeColor="accent1" w:themeShade="80"/>
                <w:sz w:val="32"/>
                <w:szCs w:val="32"/>
                <w:rtl/>
              </w:rPr>
              <w:t xml:space="preserve">شاملة لجميع العناصر </w:t>
            </w:r>
          </w:p>
        </w:tc>
      </w:tr>
    </w:tbl>
    <w:p w14:paraId="6107D501" w14:textId="77777777" w:rsidR="00BD10AB" w:rsidRPr="00BD10AB" w:rsidRDefault="00BD10AB" w:rsidP="00551D5C">
      <w:pPr>
        <w:rPr>
          <w:b/>
          <w:bCs/>
          <w:sz w:val="32"/>
          <w:szCs w:val="32"/>
        </w:rPr>
      </w:pPr>
    </w:p>
    <w:tbl>
      <w:tblPr>
        <w:tblpPr w:leftFromText="180" w:rightFromText="180" w:vertAnchor="text" w:horzAnchor="page" w:tblpX="941" w:tblpY="94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</w:tblGrid>
      <w:tr w:rsidR="00BD10AB" w:rsidRPr="00BD10AB" w14:paraId="4034AE0E" w14:textId="77777777" w:rsidTr="0081096D">
        <w:trPr>
          <w:trHeight w:val="456"/>
        </w:trPr>
        <w:tc>
          <w:tcPr>
            <w:tcW w:w="993" w:type="dxa"/>
            <w:shd w:val="clear" w:color="auto" w:fill="auto"/>
          </w:tcPr>
          <w:p w14:paraId="048367E0" w14:textId="0D0C77B2" w:rsidR="00BD10AB" w:rsidRPr="00BD10AB" w:rsidRDefault="00B23928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3</w:t>
            </w:r>
          </w:p>
        </w:tc>
      </w:tr>
      <w:tr w:rsidR="00BD10AB" w:rsidRPr="00BD10AB" w14:paraId="4412A3A9" w14:textId="77777777" w:rsidTr="0081096D">
        <w:trPr>
          <w:trHeight w:val="469"/>
        </w:trPr>
        <w:tc>
          <w:tcPr>
            <w:tcW w:w="993" w:type="dxa"/>
            <w:shd w:val="clear" w:color="auto" w:fill="auto"/>
          </w:tcPr>
          <w:p w14:paraId="400612F9" w14:textId="77777777" w:rsidR="00BD10AB" w:rsidRPr="00BD10AB" w:rsidRDefault="00BD10AB" w:rsidP="00BD10A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D10AB">
              <w:rPr>
                <w:rFonts w:hint="cs"/>
                <w:b/>
                <w:bCs/>
                <w:sz w:val="36"/>
                <w:szCs w:val="36"/>
                <w:rtl/>
              </w:rPr>
              <w:t>3</w:t>
            </w:r>
          </w:p>
        </w:tc>
      </w:tr>
    </w:tbl>
    <w:p w14:paraId="1A1D75FF" w14:textId="77777777" w:rsidR="00BD10AB" w:rsidRPr="00BD10AB" w:rsidRDefault="00BD10AB" w:rsidP="00BD10AB">
      <w:pPr>
        <w:jc w:val="lowKashida"/>
        <w:rPr>
          <w:b/>
          <w:bCs/>
          <w:sz w:val="36"/>
          <w:szCs w:val="36"/>
          <w:u w:val="single"/>
          <w:rtl/>
        </w:rPr>
      </w:pPr>
    </w:p>
    <w:p w14:paraId="774464D1" w14:textId="77777777" w:rsidR="00BD10AB" w:rsidRPr="00BD10AB" w:rsidRDefault="00BD10AB" w:rsidP="00BD10AB">
      <w:pPr>
        <w:jc w:val="lowKashida"/>
        <w:rPr>
          <w:b/>
          <w:bCs/>
          <w:sz w:val="36"/>
          <w:szCs w:val="36"/>
          <w:u w:val="single"/>
          <w:rtl/>
        </w:rPr>
      </w:pPr>
    </w:p>
    <w:p w14:paraId="6A3B45AF" w14:textId="77777777" w:rsidR="00766DF3" w:rsidRDefault="00766DF3" w:rsidP="00BD10AB">
      <w:pPr>
        <w:jc w:val="lowKashida"/>
        <w:rPr>
          <w:b/>
          <w:bCs/>
          <w:sz w:val="36"/>
          <w:szCs w:val="36"/>
          <w:u w:val="single"/>
          <w:rtl/>
        </w:rPr>
      </w:pPr>
    </w:p>
    <w:p w14:paraId="6080645F" w14:textId="77777777" w:rsidR="00BB1528" w:rsidRDefault="00BB1528" w:rsidP="00BD10AB">
      <w:pPr>
        <w:jc w:val="lowKashida"/>
        <w:rPr>
          <w:b/>
          <w:bCs/>
          <w:sz w:val="36"/>
          <w:szCs w:val="36"/>
          <w:u w:val="single"/>
          <w:rtl/>
        </w:rPr>
      </w:pPr>
    </w:p>
    <w:p w14:paraId="276CC71D" w14:textId="77777777" w:rsidR="00BB1528" w:rsidRDefault="00BB1528" w:rsidP="00BD10AB">
      <w:pPr>
        <w:jc w:val="lowKashida"/>
        <w:rPr>
          <w:b/>
          <w:bCs/>
          <w:sz w:val="36"/>
          <w:szCs w:val="36"/>
          <w:u w:val="single"/>
          <w:rtl/>
        </w:rPr>
      </w:pPr>
    </w:p>
    <w:p w14:paraId="15DC9413" w14:textId="38978241" w:rsidR="00BD10AB" w:rsidRPr="00BD10AB" w:rsidRDefault="00BD10AB" w:rsidP="00BD10AB">
      <w:pPr>
        <w:jc w:val="lowKashida"/>
        <w:rPr>
          <w:b/>
          <w:bCs/>
          <w:sz w:val="36"/>
          <w:szCs w:val="36"/>
          <w:u w:val="single"/>
          <w:rtl/>
        </w:rPr>
      </w:pPr>
      <w:r w:rsidRPr="00BD10AB">
        <w:rPr>
          <w:b/>
          <w:bCs/>
          <w:sz w:val="36"/>
          <w:szCs w:val="36"/>
          <w:u w:val="single"/>
          <w:rtl/>
        </w:rPr>
        <w:t>السؤال ال</w:t>
      </w:r>
      <w:r w:rsidRPr="00BD10AB">
        <w:rPr>
          <w:rFonts w:hint="cs"/>
          <w:b/>
          <w:bCs/>
          <w:sz w:val="36"/>
          <w:szCs w:val="36"/>
          <w:u w:val="single"/>
          <w:rtl/>
        </w:rPr>
        <w:t>رابع</w:t>
      </w:r>
      <w:r w:rsidRPr="00BD10AB">
        <w:rPr>
          <w:b/>
          <w:bCs/>
          <w:sz w:val="36"/>
          <w:szCs w:val="36"/>
          <w:u w:val="single"/>
          <w:rtl/>
        </w:rPr>
        <w:t>:</w:t>
      </w:r>
      <w:r w:rsidRPr="00BD10AB">
        <w:rPr>
          <w:rFonts w:hint="cs"/>
          <w:b/>
          <w:bCs/>
          <w:sz w:val="36"/>
          <w:szCs w:val="36"/>
          <w:u w:val="single"/>
          <w:rtl/>
        </w:rPr>
        <w:t xml:space="preserve"> أج</w:t>
      </w:r>
      <w:r w:rsidR="00857921">
        <w:rPr>
          <w:rFonts w:hint="cs"/>
          <w:b/>
          <w:bCs/>
          <w:sz w:val="36"/>
          <w:szCs w:val="36"/>
          <w:u w:val="single"/>
          <w:rtl/>
        </w:rPr>
        <w:t>يبي</w:t>
      </w:r>
      <w:r w:rsidRPr="00BD10AB">
        <w:rPr>
          <w:rFonts w:hint="cs"/>
          <w:b/>
          <w:bCs/>
          <w:sz w:val="36"/>
          <w:szCs w:val="36"/>
          <w:u w:val="single"/>
          <w:rtl/>
        </w:rPr>
        <w:t xml:space="preserve"> عن الأسئلة التالية:</w:t>
      </w:r>
    </w:p>
    <w:p w14:paraId="4A2950FA" w14:textId="00B2DDD1" w:rsidR="00BD10AB" w:rsidRPr="00BD10AB" w:rsidRDefault="003D2D8B" w:rsidP="004F5121">
      <w:pPr>
        <w:ind w:left="360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أ</w:t>
      </w:r>
      <w:r w:rsidR="00BD10AB" w:rsidRPr="00BD10AB">
        <w:rPr>
          <w:rFonts w:hint="cs"/>
          <w:b/>
          <w:bCs/>
          <w:sz w:val="32"/>
          <w:szCs w:val="32"/>
          <w:rtl/>
        </w:rPr>
        <w:t>-.</w:t>
      </w:r>
      <w:r w:rsidR="00551D5C">
        <w:rPr>
          <w:rFonts w:hint="cs"/>
          <w:b/>
          <w:bCs/>
          <w:sz w:val="32"/>
          <w:szCs w:val="32"/>
          <w:rtl/>
        </w:rPr>
        <w:t>م</w:t>
      </w:r>
      <w:r w:rsidR="00AA0506">
        <w:rPr>
          <w:rFonts w:hint="cs"/>
          <w:b/>
          <w:bCs/>
          <w:sz w:val="32"/>
          <w:szCs w:val="32"/>
          <w:rtl/>
        </w:rPr>
        <w:t>افوائد</w:t>
      </w:r>
      <w:r w:rsidR="00551D5C">
        <w:rPr>
          <w:rFonts w:hint="cs"/>
          <w:b/>
          <w:bCs/>
          <w:sz w:val="32"/>
          <w:szCs w:val="32"/>
          <w:rtl/>
        </w:rPr>
        <w:t xml:space="preserve"> نظام تحديد المواقع (</w:t>
      </w:r>
      <w:r w:rsidR="00551D5C">
        <w:rPr>
          <w:b/>
          <w:bCs/>
          <w:sz w:val="32"/>
          <w:szCs w:val="32"/>
        </w:rPr>
        <w:t>GPS</w:t>
      </w:r>
      <w:r w:rsidR="00551D5C">
        <w:rPr>
          <w:rFonts w:hint="cs"/>
          <w:b/>
          <w:bCs/>
          <w:sz w:val="32"/>
          <w:szCs w:val="32"/>
          <w:rtl/>
        </w:rPr>
        <w:t>)</w:t>
      </w:r>
      <w:r w:rsidR="00AA0506">
        <w:rPr>
          <w:rFonts w:hint="cs"/>
          <w:b/>
          <w:bCs/>
          <w:sz w:val="32"/>
          <w:szCs w:val="32"/>
          <w:rtl/>
        </w:rPr>
        <w:t>؟</w:t>
      </w:r>
      <w:r w:rsidR="00B23928" w:rsidRPr="00B23928">
        <w:rPr>
          <w:rFonts w:hint="cs"/>
          <w:b/>
          <w:bCs/>
          <w:color w:val="C00000"/>
          <w:sz w:val="32"/>
          <w:szCs w:val="32"/>
          <w:rtl/>
        </w:rPr>
        <w:t xml:space="preserve"> </w:t>
      </w:r>
      <w:r w:rsidR="00B23928" w:rsidRPr="005D1DF7">
        <w:rPr>
          <w:rFonts w:hint="cs"/>
          <w:b/>
          <w:bCs/>
          <w:color w:val="C00000"/>
          <w:sz w:val="32"/>
          <w:szCs w:val="32"/>
          <w:rtl/>
        </w:rPr>
        <w:t>( درجة )</w:t>
      </w:r>
    </w:p>
    <w:p w14:paraId="2E1469E0" w14:textId="10AA306C" w:rsidR="00BD10AB" w:rsidRPr="00B23928" w:rsidRDefault="00B23928" w:rsidP="00BD10AB">
      <w:pPr>
        <w:ind w:left="360"/>
        <w:rPr>
          <w:b/>
          <w:bCs/>
          <w:color w:val="1F4E79" w:themeColor="accent1" w:themeShade="80"/>
          <w:sz w:val="32"/>
          <w:szCs w:val="32"/>
        </w:rPr>
      </w:pPr>
      <w:r w:rsidRPr="00B23928">
        <w:rPr>
          <w:rFonts w:hint="cs"/>
          <w:b/>
          <w:bCs/>
          <w:color w:val="1F4E79" w:themeColor="accent1" w:themeShade="80"/>
          <w:sz w:val="32"/>
          <w:szCs w:val="32"/>
          <w:rtl/>
        </w:rPr>
        <w:t xml:space="preserve">تحديد اتجاه القبلة </w:t>
      </w:r>
      <w:r w:rsidRPr="00B23928">
        <w:rPr>
          <w:b/>
          <w:bCs/>
          <w:color w:val="1F4E79" w:themeColor="accent1" w:themeShade="80"/>
          <w:sz w:val="32"/>
          <w:szCs w:val="32"/>
          <w:rtl/>
        </w:rPr>
        <w:t>–</w:t>
      </w:r>
      <w:r w:rsidRPr="00B23928">
        <w:rPr>
          <w:rFonts w:hint="cs"/>
          <w:b/>
          <w:bCs/>
          <w:color w:val="1F4E79" w:themeColor="accent1" w:themeShade="80"/>
          <w:sz w:val="32"/>
          <w:szCs w:val="32"/>
          <w:rtl/>
        </w:rPr>
        <w:t xml:space="preserve"> تحديد المواقع بدقة </w:t>
      </w:r>
      <w:r w:rsidRPr="00B23928">
        <w:rPr>
          <w:b/>
          <w:bCs/>
          <w:color w:val="1F4E79" w:themeColor="accent1" w:themeShade="80"/>
          <w:sz w:val="32"/>
          <w:szCs w:val="32"/>
          <w:rtl/>
        </w:rPr>
        <w:t>–</w:t>
      </w:r>
      <w:r w:rsidRPr="00B23928">
        <w:rPr>
          <w:rFonts w:hint="cs"/>
          <w:b/>
          <w:bCs/>
          <w:color w:val="1F4E79" w:themeColor="accent1" w:themeShade="80"/>
          <w:sz w:val="32"/>
          <w:szCs w:val="32"/>
          <w:rtl/>
        </w:rPr>
        <w:t xml:space="preserve"> ارشاد السفن والطائرات </w:t>
      </w:r>
      <w:r w:rsidRPr="00B23928">
        <w:rPr>
          <w:b/>
          <w:bCs/>
          <w:color w:val="1F4E79" w:themeColor="accent1" w:themeShade="80"/>
          <w:sz w:val="32"/>
          <w:szCs w:val="32"/>
          <w:rtl/>
        </w:rPr>
        <w:t>–</w:t>
      </w:r>
      <w:r w:rsidRPr="00B23928">
        <w:rPr>
          <w:rFonts w:hint="cs"/>
          <w:b/>
          <w:bCs/>
          <w:color w:val="1F4E79" w:themeColor="accent1" w:themeShade="80"/>
          <w:sz w:val="32"/>
          <w:szCs w:val="32"/>
          <w:rtl/>
        </w:rPr>
        <w:t xml:space="preserve"> عرض الخرائط والمخططات </w:t>
      </w:r>
      <w:r w:rsidRPr="00B23928">
        <w:rPr>
          <w:b/>
          <w:bCs/>
          <w:color w:val="1F4E79" w:themeColor="accent1" w:themeShade="80"/>
          <w:sz w:val="32"/>
          <w:szCs w:val="32"/>
          <w:rtl/>
        </w:rPr>
        <w:t>–</w:t>
      </w:r>
      <w:r w:rsidRPr="00B23928">
        <w:rPr>
          <w:rFonts w:hint="cs"/>
          <w:b/>
          <w:bCs/>
          <w:color w:val="1F4E79" w:themeColor="accent1" w:themeShade="80"/>
          <w:sz w:val="32"/>
          <w:szCs w:val="32"/>
          <w:rtl/>
        </w:rPr>
        <w:t xml:space="preserve"> توجيه الاعمال العسكرية </w:t>
      </w:r>
      <w:r w:rsidRPr="00B23928">
        <w:rPr>
          <w:b/>
          <w:bCs/>
          <w:color w:val="1F4E79" w:themeColor="accent1" w:themeShade="80"/>
          <w:sz w:val="32"/>
          <w:szCs w:val="32"/>
          <w:rtl/>
        </w:rPr>
        <w:t>–</w:t>
      </w:r>
      <w:r w:rsidRPr="00B23928">
        <w:rPr>
          <w:rFonts w:hint="cs"/>
          <w:b/>
          <w:bCs/>
          <w:color w:val="1F4E79" w:themeColor="accent1" w:themeShade="80"/>
          <w:sz w:val="32"/>
          <w:szCs w:val="32"/>
          <w:rtl/>
        </w:rPr>
        <w:t xml:space="preserve"> ارشاد الرحالين وارشاد سائقي الأجرة </w:t>
      </w:r>
    </w:p>
    <w:p w14:paraId="602E9528" w14:textId="36973B78" w:rsidR="00BD10AB" w:rsidRPr="00BD10AB" w:rsidRDefault="003D2D8B" w:rsidP="004F5121">
      <w:pPr>
        <w:ind w:left="360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ب</w:t>
      </w:r>
      <w:r w:rsidR="00BD10AB" w:rsidRPr="00BD10AB">
        <w:rPr>
          <w:rFonts w:hint="cs"/>
          <w:b/>
          <w:bCs/>
          <w:sz w:val="32"/>
          <w:szCs w:val="32"/>
          <w:rtl/>
        </w:rPr>
        <w:t xml:space="preserve">- </w:t>
      </w:r>
      <w:r w:rsidR="00AA0506">
        <w:rPr>
          <w:rFonts w:hint="cs"/>
          <w:b/>
          <w:bCs/>
          <w:sz w:val="32"/>
          <w:szCs w:val="32"/>
          <w:rtl/>
        </w:rPr>
        <w:t>ما</w:t>
      </w:r>
      <w:r w:rsidR="00551D5C">
        <w:rPr>
          <w:rFonts w:hint="cs"/>
          <w:b/>
          <w:bCs/>
          <w:sz w:val="32"/>
          <w:szCs w:val="32"/>
          <w:rtl/>
        </w:rPr>
        <w:t>فوائد التطوع على الفرد</w:t>
      </w:r>
      <w:r w:rsidR="00AA0506">
        <w:rPr>
          <w:rFonts w:hint="cs"/>
          <w:b/>
          <w:bCs/>
          <w:sz w:val="32"/>
          <w:szCs w:val="32"/>
          <w:rtl/>
        </w:rPr>
        <w:t>؟</w:t>
      </w:r>
      <w:r w:rsidR="00B23928" w:rsidRPr="005D1DF7">
        <w:rPr>
          <w:rFonts w:hint="cs"/>
          <w:b/>
          <w:bCs/>
          <w:color w:val="C00000"/>
          <w:sz w:val="32"/>
          <w:szCs w:val="32"/>
          <w:rtl/>
        </w:rPr>
        <w:t>( درجة )</w:t>
      </w:r>
    </w:p>
    <w:p w14:paraId="550CAFD7" w14:textId="5D298148" w:rsidR="00BD10AB" w:rsidRPr="00B23928" w:rsidRDefault="00BB1528" w:rsidP="00B23928">
      <w:pPr>
        <w:ind w:left="360"/>
        <w:rPr>
          <w:b/>
          <w:bCs/>
          <w:color w:val="1F4E79" w:themeColor="accent1" w:themeShade="80"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</w:t>
      </w:r>
      <w:r w:rsidRPr="00B23928">
        <w:rPr>
          <w:rFonts w:hint="cs"/>
          <w:b/>
          <w:bCs/>
          <w:color w:val="1F4E79" w:themeColor="accent1" w:themeShade="80"/>
          <w:sz w:val="32"/>
          <w:szCs w:val="32"/>
          <w:rtl/>
        </w:rPr>
        <w:t xml:space="preserve"> تحمل المسؤولية </w:t>
      </w:r>
      <w:r w:rsidRPr="00B23928">
        <w:rPr>
          <w:b/>
          <w:bCs/>
          <w:color w:val="1F4E79" w:themeColor="accent1" w:themeShade="80"/>
          <w:sz w:val="32"/>
          <w:szCs w:val="32"/>
          <w:rtl/>
        </w:rPr>
        <w:t>–</w:t>
      </w:r>
      <w:r w:rsidRPr="00B23928">
        <w:rPr>
          <w:rFonts w:hint="cs"/>
          <w:b/>
          <w:bCs/>
          <w:color w:val="1F4E79" w:themeColor="accent1" w:themeShade="80"/>
          <w:sz w:val="32"/>
          <w:szCs w:val="32"/>
          <w:rtl/>
        </w:rPr>
        <w:t xml:space="preserve"> الثواب والاجر </w:t>
      </w:r>
      <w:r w:rsidRPr="00B23928">
        <w:rPr>
          <w:b/>
          <w:bCs/>
          <w:color w:val="1F4E79" w:themeColor="accent1" w:themeShade="80"/>
          <w:sz w:val="32"/>
          <w:szCs w:val="32"/>
          <w:rtl/>
        </w:rPr>
        <w:t>–</w:t>
      </w:r>
      <w:r w:rsidRPr="00B23928">
        <w:rPr>
          <w:rFonts w:hint="cs"/>
          <w:b/>
          <w:bCs/>
          <w:color w:val="1F4E79" w:themeColor="accent1" w:themeShade="80"/>
          <w:sz w:val="32"/>
          <w:szCs w:val="32"/>
          <w:rtl/>
        </w:rPr>
        <w:t xml:space="preserve"> الثقة بالنفس </w:t>
      </w:r>
      <w:r w:rsidRPr="00B23928">
        <w:rPr>
          <w:b/>
          <w:bCs/>
          <w:color w:val="1F4E79" w:themeColor="accent1" w:themeShade="80"/>
          <w:sz w:val="32"/>
          <w:szCs w:val="32"/>
          <w:rtl/>
        </w:rPr>
        <w:t>–</w:t>
      </w:r>
      <w:r w:rsidRPr="00B23928">
        <w:rPr>
          <w:rFonts w:hint="cs"/>
          <w:b/>
          <w:bCs/>
          <w:color w:val="1F4E79" w:themeColor="accent1" w:themeShade="80"/>
          <w:sz w:val="32"/>
          <w:szCs w:val="32"/>
          <w:rtl/>
        </w:rPr>
        <w:t xml:space="preserve"> استثمار وقت الفراغ </w:t>
      </w:r>
      <w:r w:rsidRPr="00B23928">
        <w:rPr>
          <w:b/>
          <w:bCs/>
          <w:color w:val="1F4E79" w:themeColor="accent1" w:themeShade="80"/>
          <w:sz w:val="32"/>
          <w:szCs w:val="32"/>
          <w:rtl/>
        </w:rPr>
        <w:t>–</w:t>
      </w:r>
      <w:r w:rsidRPr="00B23928">
        <w:rPr>
          <w:rFonts w:hint="cs"/>
          <w:b/>
          <w:bCs/>
          <w:color w:val="1F4E79" w:themeColor="accent1" w:themeShade="80"/>
          <w:sz w:val="32"/>
          <w:szCs w:val="32"/>
          <w:rtl/>
        </w:rPr>
        <w:t xml:space="preserve"> التواصل </w:t>
      </w:r>
      <w:r w:rsidRPr="00B23928">
        <w:rPr>
          <w:b/>
          <w:bCs/>
          <w:color w:val="1F4E79" w:themeColor="accent1" w:themeShade="80"/>
          <w:sz w:val="32"/>
          <w:szCs w:val="32"/>
          <w:rtl/>
        </w:rPr>
        <w:t>–</w:t>
      </w:r>
      <w:r w:rsidRPr="00B23928">
        <w:rPr>
          <w:rFonts w:hint="cs"/>
          <w:b/>
          <w:bCs/>
          <w:color w:val="1F4E79" w:themeColor="accent1" w:themeShade="80"/>
          <w:sz w:val="32"/>
          <w:szCs w:val="32"/>
          <w:rtl/>
        </w:rPr>
        <w:t xml:space="preserve"> المهارات والخبرات </w:t>
      </w:r>
    </w:p>
    <w:p w14:paraId="62C2B221" w14:textId="3142F239" w:rsidR="00BD10AB" w:rsidRPr="00BD10AB" w:rsidRDefault="003D2D8B" w:rsidP="004F5121">
      <w:pPr>
        <w:ind w:left="360"/>
        <w:rPr>
          <w:b/>
          <w:bCs/>
          <w:sz w:val="32"/>
          <w:szCs w:val="32"/>
        </w:rPr>
      </w:pPr>
      <w:r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ج</w:t>
      </w:r>
      <w:r w:rsidR="00BD10AB" w:rsidRPr="00BD10AB">
        <w:rPr>
          <w:rFonts w:hint="cs"/>
          <w:b/>
          <w:bCs/>
          <w:sz w:val="32"/>
          <w:szCs w:val="32"/>
          <w:rtl/>
        </w:rPr>
        <w:t xml:space="preserve"> </w:t>
      </w:r>
      <w:r w:rsidR="00551D5C">
        <w:rPr>
          <w:b/>
          <w:bCs/>
          <w:sz w:val="32"/>
          <w:szCs w:val="32"/>
          <w:rtl/>
        </w:rPr>
        <w:t>–</w:t>
      </w:r>
      <w:r w:rsidR="00BD10AB" w:rsidRPr="00BD10AB">
        <w:rPr>
          <w:rFonts w:hint="cs"/>
          <w:b/>
          <w:bCs/>
          <w:sz w:val="32"/>
          <w:szCs w:val="32"/>
          <w:rtl/>
        </w:rPr>
        <w:t xml:space="preserve"> </w:t>
      </w:r>
      <w:r w:rsidR="00AA0506">
        <w:rPr>
          <w:rFonts w:hint="cs"/>
          <w:b/>
          <w:bCs/>
          <w:sz w:val="32"/>
          <w:szCs w:val="32"/>
          <w:rtl/>
        </w:rPr>
        <w:t xml:space="preserve">أذكري </w:t>
      </w:r>
      <w:r w:rsidR="00551D5C">
        <w:rPr>
          <w:rFonts w:hint="cs"/>
          <w:b/>
          <w:bCs/>
          <w:sz w:val="32"/>
          <w:szCs w:val="32"/>
          <w:rtl/>
        </w:rPr>
        <w:t>مظاهر الذوق العام.</w:t>
      </w:r>
      <w:r w:rsidR="00B23928" w:rsidRPr="00B23928">
        <w:rPr>
          <w:rFonts w:hint="cs"/>
          <w:b/>
          <w:bCs/>
          <w:color w:val="C00000"/>
          <w:sz w:val="32"/>
          <w:szCs w:val="32"/>
          <w:rtl/>
        </w:rPr>
        <w:t xml:space="preserve"> </w:t>
      </w:r>
      <w:r w:rsidR="00B23928" w:rsidRPr="005D1DF7">
        <w:rPr>
          <w:rFonts w:hint="cs"/>
          <w:b/>
          <w:bCs/>
          <w:color w:val="C00000"/>
          <w:sz w:val="32"/>
          <w:szCs w:val="32"/>
          <w:rtl/>
        </w:rPr>
        <w:t>( درجة )</w:t>
      </w:r>
    </w:p>
    <w:p w14:paraId="623892D3" w14:textId="09FA25AC" w:rsidR="00BD10AB" w:rsidRPr="00BD10AB" w:rsidRDefault="00B23928" w:rsidP="00551D5C">
      <w:pPr>
        <w:ind w:left="360"/>
        <w:rPr>
          <w:b/>
          <w:bCs/>
          <w:sz w:val="32"/>
          <w:szCs w:val="32"/>
        </w:rPr>
      </w:pPr>
      <w:r w:rsidRPr="00B23928">
        <w:rPr>
          <w:rFonts w:hint="cs"/>
          <w:b/>
          <w:bCs/>
          <w:color w:val="1F4E79" w:themeColor="accent1" w:themeShade="80"/>
          <w:sz w:val="32"/>
          <w:szCs w:val="32"/>
          <w:rtl/>
        </w:rPr>
        <w:t xml:space="preserve">افشاء السلام </w:t>
      </w:r>
      <w:r w:rsidRPr="00B23928">
        <w:rPr>
          <w:b/>
          <w:bCs/>
          <w:color w:val="1F4E79" w:themeColor="accent1" w:themeShade="80"/>
          <w:sz w:val="32"/>
          <w:szCs w:val="32"/>
          <w:rtl/>
        </w:rPr>
        <w:t>–</w:t>
      </w:r>
      <w:r w:rsidRPr="00B23928">
        <w:rPr>
          <w:rFonts w:hint="cs"/>
          <w:b/>
          <w:bCs/>
          <w:color w:val="1F4E79" w:themeColor="accent1" w:themeShade="80"/>
          <w:sz w:val="32"/>
          <w:szCs w:val="32"/>
          <w:rtl/>
        </w:rPr>
        <w:t xml:space="preserve"> خفض الصوت </w:t>
      </w:r>
      <w:r w:rsidRPr="00B23928">
        <w:rPr>
          <w:b/>
          <w:bCs/>
          <w:color w:val="1F4E79" w:themeColor="accent1" w:themeShade="80"/>
          <w:sz w:val="32"/>
          <w:szCs w:val="32"/>
          <w:rtl/>
        </w:rPr>
        <w:t>–</w:t>
      </w:r>
      <w:r w:rsidRPr="00B23928">
        <w:rPr>
          <w:rFonts w:hint="cs"/>
          <w:b/>
          <w:bCs/>
          <w:color w:val="1F4E79" w:themeColor="accent1" w:themeShade="80"/>
          <w:sz w:val="32"/>
          <w:szCs w:val="32"/>
          <w:rtl/>
        </w:rPr>
        <w:t xml:space="preserve"> النظافة العامة </w:t>
      </w:r>
      <w:r w:rsidRPr="00B23928">
        <w:rPr>
          <w:b/>
          <w:bCs/>
          <w:color w:val="1F4E79" w:themeColor="accent1" w:themeShade="80"/>
          <w:sz w:val="32"/>
          <w:szCs w:val="32"/>
          <w:rtl/>
        </w:rPr>
        <w:t>–</w:t>
      </w:r>
      <w:r w:rsidRPr="00B23928">
        <w:rPr>
          <w:rFonts w:hint="cs"/>
          <w:b/>
          <w:bCs/>
          <w:color w:val="1F4E79" w:themeColor="accent1" w:themeShade="80"/>
          <w:sz w:val="32"/>
          <w:szCs w:val="32"/>
          <w:rtl/>
        </w:rPr>
        <w:t xml:space="preserve"> الابتسامة </w:t>
      </w:r>
      <w:r w:rsidRPr="00B23928">
        <w:rPr>
          <w:b/>
          <w:bCs/>
          <w:color w:val="1F4E79" w:themeColor="accent1" w:themeShade="80"/>
          <w:sz w:val="32"/>
          <w:szCs w:val="32"/>
          <w:rtl/>
        </w:rPr>
        <w:t>–</w:t>
      </w:r>
      <w:r w:rsidRPr="00B23928">
        <w:rPr>
          <w:rFonts w:hint="cs"/>
          <w:b/>
          <w:bCs/>
          <w:color w:val="1F4E79" w:themeColor="accent1" w:themeShade="80"/>
          <w:sz w:val="32"/>
          <w:szCs w:val="32"/>
          <w:rtl/>
        </w:rPr>
        <w:t xml:space="preserve"> إحترام أسبقية الاخرين </w:t>
      </w:r>
      <w:r w:rsidRPr="00B23928">
        <w:rPr>
          <w:b/>
          <w:bCs/>
          <w:color w:val="1F4E79" w:themeColor="accent1" w:themeShade="80"/>
          <w:sz w:val="32"/>
          <w:szCs w:val="32"/>
          <w:rtl/>
        </w:rPr>
        <w:t>–</w:t>
      </w:r>
      <w:r w:rsidRPr="00B23928">
        <w:rPr>
          <w:rFonts w:hint="cs"/>
          <w:b/>
          <w:bCs/>
          <w:color w:val="1F4E79" w:themeColor="accent1" w:themeShade="80"/>
          <w:sz w:val="32"/>
          <w:szCs w:val="32"/>
          <w:rtl/>
        </w:rPr>
        <w:t xml:space="preserve"> تقدير الاخرين</w:t>
      </w:r>
      <w:r>
        <w:rPr>
          <w:rFonts w:hint="cs"/>
          <w:b/>
          <w:bCs/>
          <w:sz w:val="32"/>
          <w:szCs w:val="32"/>
          <w:rtl/>
        </w:rPr>
        <w:t xml:space="preserve"> </w:t>
      </w:r>
    </w:p>
    <w:p w14:paraId="2F6585A4" w14:textId="77777777" w:rsidR="00BD10AB" w:rsidRPr="00BD10AB" w:rsidRDefault="00BD10AB" w:rsidP="00551D5C">
      <w:pPr>
        <w:rPr>
          <w:b/>
          <w:bCs/>
          <w:sz w:val="32"/>
          <w:szCs w:val="32"/>
        </w:rPr>
      </w:pPr>
    </w:p>
    <w:tbl>
      <w:tblPr>
        <w:tblpPr w:leftFromText="180" w:rightFromText="180" w:vertAnchor="text" w:horzAnchor="margin" w:tblpY="27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</w:tblGrid>
      <w:tr w:rsidR="000E7768" w:rsidRPr="00BD10AB" w14:paraId="676E6736" w14:textId="77777777" w:rsidTr="000E7768">
        <w:trPr>
          <w:trHeight w:val="456"/>
        </w:trPr>
        <w:tc>
          <w:tcPr>
            <w:tcW w:w="993" w:type="dxa"/>
            <w:shd w:val="clear" w:color="auto" w:fill="auto"/>
          </w:tcPr>
          <w:p w14:paraId="64C4A803" w14:textId="008B4FDA" w:rsidR="000E7768" w:rsidRPr="00BD10AB" w:rsidRDefault="00B23928" w:rsidP="000E7768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3</w:t>
            </w:r>
          </w:p>
        </w:tc>
      </w:tr>
      <w:tr w:rsidR="000E7768" w:rsidRPr="00BD10AB" w14:paraId="1ED7DF11" w14:textId="77777777" w:rsidTr="000E7768">
        <w:trPr>
          <w:trHeight w:val="469"/>
        </w:trPr>
        <w:tc>
          <w:tcPr>
            <w:tcW w:w="993" w:type="dxa"/>
            <w:shd w:val="clear" w:color="auto" w:fill="auto"/>
          </w:tcPr>
          <w:p w14:paraId="117A6095" w14:textId="77777777" w:rsidR="000E7768" w:rsidRPr="00BD10AB" w:rsidRDefault="000E7768" w:rsidP="000E7768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D10AB">
              <w:rPr>
                <w:rFonts w:hint="cs"/>
                <w:b/>
                <w:bCs/>
                <w:sz w:val="36"/>
                <w:szCs w:val="36"/>
                <w:rtl/>
              </w:rPr>
              <w:t>3</w:t>
            </w:r>
          </w:p>
        </w:tc>
      </w:tr>
    </w:tbl>
    <w:p w14:paraId="5A9545B9" w14:textId="77777777" w:rsidR="00BD10AB" w:rsidRPr="00BD10AB" w:rsidRDefault="00BD10AB" w:rsidP="00BD10AB">
      <w:pPr>
        <w:jc w:val="lowKashida"/>
        <w:rPr>
          <w:b/>
          <w:bCs/>
          <w:sz w:val="36"/>
          <w:szCs w:val="36"/>
          <w:u w:val="single"/>
          <w:rtl/>
        </w:rPr>
      </w:pPr>
    </w:p>
    <w:p w14:paraId="2BA0AD0A" w14:textId="77777777" w:rsidR="00BD10AB" w:rsidRPr="00BD10AB" w:rsidRDefault="00BD10AB" w:rsidP="00BD10AB">
      <w:pPr>
        <w:jc w:val="lowKashida"/>
        <w:rPr>
          <w:b/>
          <w:bCs/>
          <w:sz w:val="36"/>
          <w:szCs w:val="36"/>
          <w:u w:val="single"/>
          <w:rtl/>
        </w:rPr>
      </w:pPr>
    </w:p>
    <w:p w14:paraId="4E1B2283" w14:textId="77777777" w:rsidR="009A4D59" w:rsidRDefault="00BD10AB" w:rsidP="00BD10AB">
      <w:pPr>
        <w:jc w:val="center"/>
        <w:rPr>
          <w:b/>
          <w:bCs/>
          <w:sz w:val="32"/>
          <w:szCs w:val="32"/>
          <w:rtl/>
        </w:rPr>
      </w:pPr>
      <w:r w:rsidRPr="00BD10AB">
        <w:rPr>
          <w:b/>
          <w:bCs/>
          <w:sz w:val="32"/>
          <w:szCs w:val="32"/>
          <w:rtl/>
        </w:rPr>
        <w:t xml:space="preserve">انتهت الأسئلة ,,,,, </w:t>
      </w:r>
      <w:r w:rsidRPr="00BD10AB">
        <w:rPr>
          <w:rFonts w:hint="cs"/>
          <w:b/>
          <w:bCs/>
          <w:sz w:val="32"/>
          <w:szCs w:val="32"/>
          <w:rtl/>
        </w:rPr>
        <w:t>وفقك الله.</w:t>
      </w:r>
    </w:p>
    <w:p w14:paraId="0207D92E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14:paraId="0223682C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sectPr w:rsidR="009A4D59" w:rsidSect="0035245C">
      <w:headerReference w:type="default" r:id="rId9"/>
      <w:footerReference w:type="default" r:id="rId10"/>
      <w:headerReference w:type="first" r:id="rId11"/>
      <w:footerReference w:type="first" r:id="rId12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BE703F" w14:textId="77777777" w:rsidR="00293302" w:rsidRDefault="00293302" w:rsidP="00A92AB4">
      <w:r>
        <w:separator/>
      </w:r>
    </w:p>
  </w:endnote>
  <w:endnote w:type="continuationSeparator" w:id="0">
    <w:p w14:paraId="06A36A60" w14:textId="77777777" w:rsidR="00293302" w:rsidRDefault="00293302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BAA646E2-88E5-4A08-9C19-BA145A6AA81C}"/>
    <w:embedBold r:id="rId2" w:fontKey="{FC2D2680-3413-4211-8AD4-A285023613D6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37560C7-BE99-4311-AAA7-A997ED0A3068}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D79E7D4A-D58F-457E-893D-7E207D14A70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2921175D-78AA-4B37-94E5-36FACA88514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2FD7E" w14:textId="77777777" w:rsidR="003F1746" w:rsidRDefault="003F1746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59156F1" wp14:editId="03C1262F">
              <wp:simplePos x="0" y="0"/>
              <wp:positionH relativeFrom="page">
                <wp:posOffset>2411855</wp:posOffset>
              </wp:positionH>
              <wp:positionV relativeFrom="page">
                <wp:posOffset>9982294</wp:posOffset>
              </wp:positionV>
              <wp:extent cx="4951975" cy="341630"/>
              <wp:effectExtent l="0" t="0" r="0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197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18B6F7" w14:textId="77777777" w:rsidR="003F1746" w:rsidRPr="00374657" w:rsidRDefault="003F1746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01/09/2019م</w:t>
                          </w:r>
                        </w:p>
                        <w:p w14:paraId="15302CA7" w14:textId="77777777" w:rsidR="003F1746" w:rsidRPr="00374657" w:rsidRDefault="003F1746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742DAD26" w14:textId="77777777" w:rsidR="003F1746" w:rsidRPr="00374657" w:rsidRDefault="003F1746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17588AA3" w14:textId="77777777" w:rsidR="003F1746" w:rsidRPr="00374657" w:rsidRDefault="003F1746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9156F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left:0;text-align:left;margin-left:189.9pt;margin-top:786pt;width:389.9pt;height:26.9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" filled="f" stroked="f">
              <v:textbox>
                <w:txbxContent>
                  <w:p w14:paraId="7E18B6F7" w14:textId="77777777" w:rsidR="003F1746" w:rsidRPr="00374657" w:rsidRDefault="003F1746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01/09/2019م</w:t>
                    </w:r>
                  </w:p>
                  <w:p w14:paraId="15302CA7" w14:textId="77777777" w:rsidR="003F1746" w:rsidRPr="00374657" w:rsidRDefault="003F1746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742DAD26" w14:textId="77777777" w:rsidR="003F1746" w:rsidRPr="00374657" w:rsidRDefault="003F1746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17588AA3" w14:textId="77777777" w:rsidR="003F1746" w:rsidRPr="00374657" w:rsidRDefault="003F1746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3E28941" wp14:editId="44B85496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1DD9BC" w14:textId="77777777" w:rsidR="003F1746" w:rsidRPr="00374657" w:rsidRDefault="003F1746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6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6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6E36C567" w14:textId="77777777" w:rsidR="003F1746" w:rsidRPr="00374657" w:rsidRDefault="003F1746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E28941" id="Text Box 19" o:spid="_x0000_s1028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" filled="f" stroked="f">
              <v:textbox>
                <w:txbxContent>
                  <w:p w14:paraId="221DD9BC" w14:textId="77777777" w:rsidR="003F1746" w:rsidRPr="00374657" w:rsidRDefault="003F1746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6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6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6E36C567" w14:textId="77777777" w:rsidR="003F1746" w:rsidRPr="00374657" w:rsidRDefault="003F1746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54CAC" w14:textId="77777777" w:rsidR="003F1746" w:rsidRDefault="003F1746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BABFDEC" wp14:editId="6038F710">
              <wp:simplePos x="0" y="0"/>
              <wp:positionH relativeFrom="page">
                <wp:posOffset>2378562</wp:posOffset>
              </wp:positionH>
              <wp:positionV relativeFrom="page">
                <wp:posOffset>10187426</wp:posOffset>
              </wp:positionV>
              <wp:extent cx="4951975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197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E831DF" w14:textId="77777777" w:rsidR="003F1746" w:rsidRPr="00374657" w:rsidRDefault="003F1746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01/09/2019م</w:t>
                          </w:r>
                        </w:p>
                        <w:p w14:paraId="76CE1093" w14:textId="77777777" w:rsidR="003F1746" w:rsidRPr="00374657" w:rsidRDefault="003F1746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5A5ED9ED" w14:textId="77777777" w:rsidR="003F1746" w:rsidRPr="00374657" w:rsidRDefault="003F1746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03DB4320" w14:textId="77777777" w:rsidR="003F1746" w:rsidRPr="00374657" w:rsidRDefault="003F1746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ABFDEC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187.3pt;margin-top:802.15pt;width:389.9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" filled="f" stroked="f">
              <v:textbox>
                <w:txbxContent>
                  <w:p w14:paraId="50E831DF" w14:textId="77777777" w:rsidR="003F1746" w:rsidRPr="00374657" w:rsidRDefault="003F1746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01/09/2019م</w:t>
                    </w:r>
                  </w:p>
                  <w:p w14:paraId="76CE1093" w14:textId="77777777" w:rsidR="003F1746" w:rsidRPr="00374657" w:rsidRDefault="003F1746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5A5ED9ED" w14:textId="77777777" w:rsidR="003F1746" w:rsidRPr="00374657" w:rsidRDefault="003F1746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03DB4320" w14:textId="77777777" w:rsidR="003F1746" w:rsidRPr="00374657" w:rsidRDefault="003F1746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6B00BA" wp14:editId="18077FDE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0413B1" w14:textId="77777777" w:rsidR="003F1746" w:rsidRPr="00374657" w:rsidRDefault="003F1746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2D746616" w14:textId="77777777" w:rsidR="003F1746" w:rsidRPr="00374657" w:rsidRDefault="003F1746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B00BA" id="Text Box 8" o:spid="_x0000_s1032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" filled="f" stroked="f">
              <v:textbox>
                <w:txbxContent>
                  <w:p w14:paraId="6E0413B1" w14:textId="77777777" w:rsidR="003F1746" w:rsidRPr="00374657" w:rsidRDefault="003F1746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2D746616" w14:textId="77777777" w:rsidR="003F1746" w:rsidRPr="00374657" w:rsidRDefault="003F1746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2C12623" wp14:editId="76E0F948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E1AD0FD" w14:textId="77777777" w:rsidR="003F1746" w:rsidRPr="00021D6D" w:rsidRDefault="003F1746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Pr="003D2D8B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Pr="003D2D8B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2C12623" id="مربع نص 4" o:spid="_x0000_s1033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" filled="f" stroked="f" strokeweight=".5pt">
              <v:textbox>
                <w:txbxContent>
                  <w:p w14:paraId="0E1AD0FD" w14:textId="77777777" w:rsidR="003F1746" w:rsidRPr="00021D6D" w:rsidRDefault="003F1746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Pr="003D2D8B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Pr="003D2D8B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86F0D9" w14:textId="77777777" w:rsidR="00293302" w:rsidRDefault="00293302" w:rsidP="00A92AB4">
      <w:r>
        <w:separator/>
      </w:r>
    </w:p>
  </w:footnote>
  <w:footnote w:type="continuationSeparator" w:id="0">
    <w:p w14:paraId="4A5A2BFA" w14:textId="77777777" w:rsidR="00293302" w:rsidRDefault="00293302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9611B" w14:textId="77777777" w:rsidR="003F1746" w:rsidRDefault="003F1746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492A7DD" wp14:editId="193EB423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7944BE"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10979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3F1746" w:rsidRPr="004A5331" w14:paraId="71944158" w14:textId="77777777" w:rsidTr="0081096D">
      <w:trPr>
        <w:cantSplit/>
      </w:trPr>
      <w:tc>
        <w:tcPr>
          <w:tcW w:w="2693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14:paraId="45CFAF8D" w14:textId="77777777" w:rsidR="003F1746" w:rsidRPr="00CB7830" w:rsidRDefault="003F1746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4B8E9B8C" w14:textId="77777777" w:rsidR="003F1746" w:rsidRPr="00CB7830" w:rsidRDefault="003F1746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38F23635" w14:textId="77777777" w:rsidR="003F1746" w:rsidRPr="00CB7830" w:rsidRDefault="003F174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3F165BC2" w14:textId="77777777" w:rsidR="003F1746" w:rsidRPr="00CB7830" w:rsidRDefault="003F174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57CAE669" w14:textId="77777777" w:rsidR="003F1746" w:rsidRPr="00CB7830" w:rsidRDefault="003F17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1DF6282F" w14:textId="77777777" w:rsidR="003F1746" w:rsidRPr="00CF70DF" w:rsidRDefault="003F1746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6E91CD64" wp14:editId="6A81596E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087E10" w14:textId="77777777" w:rsidR="003F1746" w:rsidRDefault="003F1746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E91CD6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0;text-align:left;margin-left:423pt;margin-top:-45.15pt;width:125.65pt;height:11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14:paraId="21087E10" w14:textId="77777777" w:rsidR="003F1746" w:rsidRDefault="003F1746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077044FB" w14:textId="77777777" w:rsidR="003F1746" w:rsidRDefault="003F1746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7F50C492" wp14:editId="58921FA8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7913039B" w14:textId="77777777" w:rsidR="003F1746" w:rsidRDefault="003F1746" w:rsidP="00887674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الأول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الأول</w:t>
          </w:r>
        </w:p>
        <w:p w14:paraId="697E5AE0" w14:textId="77777777" w:rsidR="003F1746" w:rsidRDefault="003F1746" w:rsidP="00887674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 1441هـ</w:t>
          </w:r>
        </w:p>
        <w:p w14:paraId="2F713019" w14:textId="77777777" w:rsidR="003F1746" w:rsidRPr="0067565F" w:rsidRDefault="003F1746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244EF810" w14:textId="77777777" w:rsidR="003F1746" w:rsidRPr="00816F73" w:rsidRDefault="003F17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48F5482" w14:textId="77777777" w:rsidR="003F1746" w:rsidRPr="00816F73" w:rsidRDefault="003F17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9A9B8C6" w14:textId="77777777" w:rsidR="003F1746" w:rsidRPr="00816F73" w:rsidRDefault="003F17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4F224A96" w14:textId="77777777" w:rsidR="003F1746" w:rsidRPr="00816F73" w:rsidRDefault="003F1746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3F1746" w:rsidRPr="004A5331" w14:paraId="304F2A57" w14:textId="77777777" w:rsidTr="0081096D">
      <w:trPr>
        <w:cantSplit/>
        <w:trHeight w:val="406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5F9BB98A" w14:textId="77777777" w:rsidR="003F1746" w:rsidRPr="00FF44B1" w:rsidRDefault="003F1746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7429C49D" w14:textId="77777777" w:rsidR="003F1746" w:rsidRPr="00FF44B1" w:rsidRDefault="003F1746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0168A0F1" w14:textId="77777777" w:rsidR="003F1746" w:rsidRPr="00816F73" w:rsidRDefault="003F17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25F2F23A" w14:textId="77777777" w:rsidR="003F1746" w:rsidRPr="00816F73" w:rsidRDefault="003F17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74436925" w14:textId="77777777" w:rsidR="003F1746" w:rsidRPr="00816F73" w:rsidRDefault="003F17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5925A01F" w14:textId="77777777" w:rsidR="003F1746" w:rsidRPr="00816F73" w:rsidRDefault="003F17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14:paraId="137CA83F" w14:textId="77777777" w:rsidR="003F1746" w:rsidRPr="00816F73" w:rsidRDefault="003F174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3F1746" w:rsidRPr="004A5331" w14:paraId="3368D565" w14:textId="77777777" w:rsidTr="0081096D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681820F2" w14:textId="77777777" w:rsidR="003F1746" w:rsidRPr="00FF44B1" w:rsidRDefault="003F1746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00B4DFDA" w14:textId="77777777" w:rsidR="003F1746" w:rsidRPr="00FF44B1" w:rsidRDefault="003F1746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5FC4BF1" w14:textId="77777777" w:rsidR="003F1746" w:rsidRPr="00816F73" w:rsidRDefault="003F174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AFA3AAA" w14:textId="77777777" w:rsidR="003F1746" w:rsidRPr="00816F73" w:rsidRDefault="003F17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CA95017" w14:textId="77777777" w:rsidR="003F1746" w:rsidRPr="00816F73" w:rsidRDefault="003F17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6672755E" w14:textId="77777777" w:rsidR="003F1746" w:rsidRPr="00816F73" w:rsidRDefault="003F17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14:paraId="500D9062" w14:textId="77777777" w:rsidR="003F1746" w:rsidRPr="00816F73" w:rsidRDefault="003F174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3F1746" w:rsidRPr="004A5331" w14:paraId="5E23638E" w14:textId="77777777" w:rsidTr="0081096D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14:paraId="57CF5CB5" w14:textId="77777777" w:rsidR="003F1746" w:rsidRPr="00FF44B1" w:rsidRDefault="003F1746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49245D80" w14:textId="77777777" w:rsidR="003F1746" w:rsidRPr="00FF44B1" w:rsidRDefault="003F1746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1323D7DC" w14:textId="77777777" w:rsidR="003F1746" w:rsidRPr="00816F73" w:rsidRDefault="003F174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611CDD06" w14:textId="77777777" w:rsidR="003F1746" w:rsidRPr="00816F73" w:rsidRDefault="003F17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2B5821AC" w14:textId="77777777" w:rsidR="003F1746" w:rsidRPr="00816F73" w:rsidRDefault="003F17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6F108BF0" w14:textId="77777777" w:rsidR="003F1746" w:rsidRPr="00816F73" w:rsidRDefault="003F17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14:paraId="68D568D3" w14:textId="77777777" w:rsidR="003F1746" w:rsidRPr="00816F73" w:rsidRDefault="003F1746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3F1746" w:rsidRPr="004A5331" w14:paraId="1842BD0E" w14:textId="77777777" w:rsidTr="0081096D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EAF36ED" w14:textId="77777777" w:rsidR="003F1746" w:rsidRPr="004A5331" w:rsidRDefault="003F1746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72DACAA2" w14:textId="77777777" w:rsidR="003F1746" w:rsidRPr="004A5331" w:rsidRDefault="003F1746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4E9C8CF5" w14:textId="77777777" w:rsidR="003F1746" w:rsidRPr="00816F73" w:rsidRDefault="003F174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66D86041" w14:textId="77777777" w:rsidR="003F1746" w:rsidRPr="00816F73" w:rsidRDefault="003F17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15F181DF" w14:textId="77777777" w:rsidR="003F1746" w:rsidRPr="00816F73" w:rsidRDefault="003F17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6D0FFCD5" w14:textId="77777777" w:rsidR="003F1746" w:rsidRPr="00816F73" w:rsidRDefault="003F17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196379C2" w14:textId="77777777" w:rsidR="003F1746" w:rsidRPr="00816F73" w:rsidRDefault="003F1746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3F1746" w:rsidRPr="004A5331" w14:paraId="32BD5A38" w14:textId="77777777" w:rsidTr="0081096D">
      <w:trPr>
        <w:cantSplit/>
        <w:trHeight w:val="454"/>
      </w:trPr>
      <w:tc>
        <w:tcPr>
          <w:tcW w:w="3402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14:paraId="535B70B1" w14:textId="77777777" w:rsidR="003F1746" w:rsidRPr="00CB7830" w:rsidRDefault="003F1746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75FF0F63" w14:textId="77777777" w:rsidR="003F1746" w:rsidRPr="004A5331" w:rsidRDefault="003F1746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>
            <w:rPr>
              <w:rFonts w:cs="AL-Mohanad Bold" w:hint="cs"/>
              <w:sz w:val="26"/>
              <w:szCs w:val="32"/>
              <w:rtl/>
            </w:rPr>
            <w:t xml:space="preserve"> </w:t>
          </w:r>
          <w:r w:rsidRPr="00887674">
            <w:rPr>
              <w:rFonts w:cs="AL-Mohanad Bold" w:hint="cs"/>
              <w:sz w:val="28"/>
              <w:szCs w:val="28"/>
              <w:rtl/>
            </w:rPr>
            <w:t>الثالث المتوسط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54FE480B" w14:textId="77777777" w:rsidR="003F1746" w:rsidRPr="00816F73" w:rsidRDefault="003F174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3A1EAA3C" w14:textId="77777777" w:rsidR="003F1746" w:rsidRPr="00816F73" w:rsidRDefault="003F17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45758A47" w14:textId="77777777" w:rsidR="003F1746" w:rsidRPr="00816F73" w:rsidRDefault="003F17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49468E66" w14:textId="77777777" w:rsidR="003F1746" w:rsidRPr="00816F73" w:rsidRDefault="003F17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32D1B945" w14:textId="77777777" w:rsidR="003F1746" w:rsidRPr="00816F73" w:rsidRDefault="003F174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3F1746" w:rsidRPr="004A5331" w14:paraId="523272BD" w14:textId="77777777" w:rsidTr="0081096D">
      <w:trPr>
        <w:cantSplit/>
        <w:trHeight w:val="454"/>
      </w:trPr>
      <w:tc>
        <w:tcPr>
          <w:tcW w:w="3118" w:type="dxa"/>
          <w:gridSpan w:val="5"/>
          <w:tcBorders>
            <w:left w:val="thinThickLargeGap" w:sz="18" w:space="0" w:color="auto"/>
          </w:tcBorders>
        </w:tcPr>
        <w:p w14:paraId="253ADB21" w14:textId="77777777" w:rsidR="003F1746" w:rsidRPr="004A5331" w:rsidRDefault="003F1746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5DF55116" w14:textId="77777777" w:rsidR="003F1746" w:rsidRPr="00EC6AB2" w:rsidRDefault="003F1746" w:rsidP="00887674">
          <w:pPr>
            <w:jc w:val="center"/>
            <w:rPr>
              <w:rFonts w:cs="AL-Mohanad Bold"/>
              <w:b/>
              <w:bCs/>
              <w:sz w:val="22"/>
              <w:szCs w:val="28"/>
              <w:rtl/>
            </w:rPr>
          </w:pPr>
          <w:r w:rsidRPr="00887674">
            <w:rPr>
              <w:rFonts w:cs="AL-Mohanad Bold" w:hint="cs"/>
              <w:b/>
              <w:bCs/>
              <w:sz w:val="28"/>
              <w:szCs w:val="28"/>
              <w:rtl/>
            </w:rPr>
            <w:t>المادة:</w:t>
          </w:r>
          <w:r w:rsidRPr="00887674">
            <w:rPr>
              <w:rFonts w:cs="AL-Mohanad Bold" w:hint="cs"/>
              <w:b/>
              <w:bCs/>
              <w:sz w:val="24"/>
              <w:szCs w:val="24"/>
              <w:rtl/>
            </w:rPr>
            <w:t xml:space="preserve">الدراسات الاجتماعية </w:t>
          </w:r>
          <w:r>
            <w:rPr>
              <w:rFonts w:cs="AL-Mohanad Bold" w:hint="cs"/>
              <w:b/>
              <w:bCs/>
              <w:sz w:val="24"/>
              <w:szCs w:val="24"/>
              <w:rtl/>
            </w:rPr>
            <w:t xml:space="preserve">    </w:t>
          </w:r>
          <w:r w:rsidRPr="00887674">
            <w:rPr>
              <w:rFonts w:cs="AL-Mohanad Bold" w:hint="cs"/>
              <w:b/>
              <w:bCs/>
              <w:sz w:val="24"/>
              <w:szCs w:val="24"/>
              <w:rtl/>
            </w:rPr>
            <w:t>والمواطنة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7349980" w14:textId="77777777" w:rsidR="003F1746" w:rsidRPr="00816F73" w:rsidRDefault="003F174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7F19B8B" w14:textId="77777777" w:rsidR="003F1746" w:rsidRPr="00816F73" w:rsidRDefault="003F17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7AE8E761" w14:textId="77777777" w:rsidR="003F1746" w:rsidRPr="00816F73" w:rsidRDefault="003F17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540163CE" w14:textId="77777777" w:rsidR="003F1746" w:rsidRPr="00816F73" w:rsidRDefault="003F17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545EC182" w14:textId="77777777" w:rsidR="003F1746" w:rsidRPr="00816F73" w:rsidRDefault="003F174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3F1746" w:rsidRPr="004A5331" w14:paraId="023F127A" w14:textId="77777777" w:rsidTr="0081096D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14:paraId="7468A6AE" w14:textId="77777777" w:rsidR="003F1746" w:rsidRPr="00F93A25" w:rsidRDefault="003F1746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6DCF623C" w14:textId="77777777" w:rsidR="003F1746" w:rsidRPr="00615351" w:rsidRDefault="003F1746" w:rsidP="00816F73">
          <w:pPr>
            <w:rPr>
              <w:rFonts w:cs="AL-Mohanad Bold"/>
              <w:b/>
              <w:bCs/>
              <w:sz w:val="18"/>
              <w:szCs w:val="24"/>
              <w:rtl/>
            </w:rPr>
          </w:pPr>
          <w:r w:rsidRPr="00615351">
            <w:rPr>
              <w:rFonts w:cs="AL-Mohanad Bold" w:hint="cs"/>
              <w:b/>
              <w:bCs/>
              <w:sz w:val="18"/>
              <w:szCs w:val="24"/>
              <w:rtl/>
            </w:rPr>
            <w:t>الأثنين 4/5/1441هـ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47F88FE8" w14:textId="77777777" w:rsidR="003F1746" w:rsidRPr="00F93A25" w:rsidRDefault="003F1746" w:rsidP="00887674">
          <w:pPr>
            <w:jc w:val="center"/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 ساعتان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5B597B7" w14:textId="77777777" w:rsidR="003F1746" w:rsidRPr="00816F73" w:rsidRDefault="003F174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428A188E" w14:textId="77777777" w:rsidR="003F1746" w:rsidRPr="00816F73" w:rsidRDefault="003F17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46DCC798" w14:textId="77777777" w:rsidR="003F1746" w:rsidRPr="00816F73" w:rsidRDefault="003F17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1EE1DB0D" w14:textId="77777777" w:rsidR="003F1746" w:rsidRPr="00816F73" w:rsidRDefault="003F17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599D4A7A" w14:textId="77777777" w:rsidR="003F1746" w:rsidRPr="00816F73" w:rsidRDefault="003F174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3F1746" w:rsidRPr="004A5331" w14:paraId="49632043" w14:textId="77777777" w:rsidTr="0081096D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14:paraId="48B471DD" w14:textId="77777777" w:rsidR="003F1746" w:rsidRPr="004A5331" w:rsidRDefault="003F1746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D81172F" w14:textId="77777777" w:rsidR="003F1746" w:rsidRPr="00D841D2" w:rsidRDefault="003F1746" w:rsidP="00816F73">
          <w:pPr>
            <w:pStyle w:val="4"/>
            <w:rPr>
              <w:rFonts w:cs="AL-Mohanad Bold"/>
              <w:sz w:val="24"/>
              <w:szCs w:val="24"/>
            </w:rPr>
          </w:pPr>
          <w:r w:rsidRPr="00D841D2">
            <w:rPr>
              <w:rFonts w:cs="AL-Mohanad Bold" w:hint="cs"/>
              <w:sz w:val="24"/>
              <w:szCs w:val="24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6C634621" w14:textId="223EBE5F" w:rsidR="003F1746" w:rsidRPr="00B141FF" w:rsidRDefault="003F1746" w:rsidP="00816F73">
          <w:pPr>
            <w:pStyle w:val="4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26"/>
              <w:szCs w:val="32"/>
              <w:rtl/>
            </w:rPr>
            <w:t>30</w:t>
          </w: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7865AF2" w14:textId="77777777" w:rsidR="003F1746" w:rsidRPr="00B141FF" w:rsidRDefault="003F1746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385BD29A" w14:textId="63601B87" w:rsidR="003F1746" w:rsidRPr="00B141FF" w:rsidRDefault="003F1746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35AB2BDF" w14:textId="77777777" w:rsidR="003F1746" w:rsidRPr="00816F73" w:rsidRDefault="003F1746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02BEE042" w14:textId="77777777" w:rsidR="003F1746" w:rsidRPr="00816F73" w:rsidRDefault="003F17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6FADFA12" w14:textId="77777777" w:rsidR="003F1746" w:rsidRPr="00816F73" w:rsidRDefault="003F17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005F8A4B" w14:textId="77777777" w:rsidR="003F1746" w:rsidRPr="00816F73" w:rsidRDefault="003F17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6C490C20" w14:textId="77777777" w:rsidR="003F1746" w:rsidRPr="00816F73" w:rsidRDefault="003F174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3F1746" w:rsidRPr="004A5331" w14:paraId="30CA5D00" w14:textId="77777777" w:rsidTr="0081096D">
      <w:trPr>
        <w:cantSplit/>
        <w:trHeight w:val="210"/>
      </w:trPr>
      <w:tc>
        <w:tcPr>
          <w:tcW w:w="184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14:paraId="7AD97D22" w14:textId="77777777" w:rsidR="003F1746" w:rsidRDefault="003F1746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04A2768B" w14:textId="77777777" w:rsidR="003F1746" w:rsidRPr="00B141FF" w:rsidRDefault="003F1746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67AA6944" w14:textId="77777777" w:rsidR="003F1746" w:rsidRPr="00B141FF" w:rsidRDefault="003F1746" w:rsidP="00887674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>30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0F954D71" w14:textId="77777777" w:rsidR="003F1746" w:rsidRPr="00B141FF" w:rsidRDefault="003F1746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6DC8A590" w14:textId="77777777" w:rsidR="003F1746" w:rsidRPr="00B141FF" w:rsidRDefault="003F1746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14:paraId="45848A63" w14:textId="77777777" w:rsidR="003F1746" w:rsidRPr="000F6296" w:rsidRDefault="003F1746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14:paraId="08BDC239" w14:textId="77777777" w:rsidR="003F1746" w:rsidRPr="00DF0CBD" w:rsidRDefault="003F1746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14:paraId="72D0B868" w14:textId="77777777" w:rsidR="003F1746" w:rsidRPr="00DF0CBD" w:rsidRDefault="003F1746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14:paraId="4C3F545C" w14:textId="77777777" w:rsidR="003F1746" w:rsidRPr="00DF0CBD" w:rsidRDefault="003F1746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14:paraId="34941A86" w14:textId="77777777" w:rsidR="003F1746" w:rsidRPr="00DF0CBD" w:rsidRDefault="003F1746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5E5E8611" w14:textId="77777777" w:rsidR="003F1746" w:rsidRDefault="003F1746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8D54B5E" wp14:editId="29B93F19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F45243" w14:textId="77777777" w:rsidR="003F1746" w:rsidRPr="008A7580" w:rsidRDefault="003F1746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ابنتي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الطالب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ة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وفقك الله استعن بالله ثم ابدأ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D54B5E" id="مربع نص 14" o:spid="_x0000_s1030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14:paraId="68F45243" w14:textId="77777777" w:rsidR="003F1746" w:rsidRPr="008A7580" w:rsidRDefault="003F1746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ابنتي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الطالب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ة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وفقك الله استعن بالله ثم ابدأ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2B675ED" wp14:editId="6CD6E8C0">
              <wp:simplePos x="0" y="0"/>
              <wp:positionH relativeFrom="column">
                <wp:posOffset>-217170</wp:posOffset>
              </wp:positionH>
              <wp:positionV relativeFrom="paragraph">
                <wp:posOffset>76200</wp:posOffset>
              </wp:positionV>
              <wp:extent cx="7077075" cy="6686550"/>
              <wp:effectExtent l="19050" t="19050" r="28575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7075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7D74A4" id="Rectangle 5" o:spid="_x0000_s1026" style="position:absolute;left:0;text-align:left;margin-left:-17.1pt;margin-top:6pt;width:557.2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" strokeweight="3.5pt">
              <v:stroke linestyle="thinThin"/>
            </v:rect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1" w15:restartNumberingAfterBreak="0">
    <w:nsid w:val="59585B77"/>
    <w:multiLevelType w:val="hybridMultilevel"/>
    <w:tmpl w:val="C94847DC"/>
    <w:lvl w:ilvl="0" w:tplc="11F4028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41D2"/>
    <w:rsid w:val="00002329"/>
    <w:rsid w:val="00003105"/>
    <w:rsid w:val="00007D32"/>
    <w:rsid w:val="00015274"/>
    <w:rsid w:val="0002745E"/>
    <w:rsid w:val="0003051A"/>
    <w:rsid w:val="00030C70"/>
    <w:rsid w:val="00030D20"/>
    <w:rsid w:val="0003374A"/>
    <w:rsid w:val="00040F43"/>
    <w:rsid w:val="00042922"/>
    <w:rsid w:val="00050179"/>
    <w:rsid w:val="000552BF"/>
    <w:rsid w:val="00063665"/>
    <w:rsid w:val="00064E4B"/>
    <w:rsid w:val="000661C2"/>
    <w:rsid w:val="0009419F"/>
    <w:rsid w:val="00095AF9"/>
    <w:rsid w:val="000C0628"/>
    <w:rsid w:val="000C20AA"/>
    <w:rsid w:val="000C46FD"/>
    <w:rsid w:val="000C740B"/>
    <w:rsid w:val="000D1EAE"/>
    <w:rsid w:val="000E7768"/>
    <w:rsid w:val="000F10E6"/>
    <w:rsid w:val="000F2097"/>
    <w:rsid w:val="000F40CE"/>
    <w:rsid w:val="000F6296"/>
    <w:rsid w:val="00105411"/>
    <w:rsid w:val="0010578E"/>
    <w:rsid w:val="0010715B"/>
    <w:rsid w:val="001125F8"/>
    <w:rsid w:val="00113B51"/>
    <w:rsid w:val="0012109F"/>
    <w:rsid w:val="001225ED"/>
    <w:rsid w:val="00135591"/>
    <w:rsid w:val="001464F8"/>
    <w:rsid w:val="00150C7A"/>
    <w:rsid w:val="0017777D"/>
    <w:rsid w:val="00177FE5"/>
    <w:rsid w:val="00192289"/>
    <w:rsid w:val="00197444"/>
    <w:rsid w:val="001B1F69"/>
    <w:rsid w:val="001B602D"/>
    <w:rsid w:val="001B7601"/>
    <w:rsid w:val="001C00FA"/>
    <w:rsid w:val="001C44AD"/>
    <w:rsid w:val="001F7E75"/>
    <w:rsid w:val="00201196"/>
    <w:rsid w:val="00201E7C"/>
    <w:rsid w:val="002065CB"/>
    <w:rsid w:val="002218C7"/>
    <w:rsid w:val="002218FC"/>
    <w:rsid w:val="002250E3"/>
    <w:rsid w:val="00234B54"/>
    <w:rsid w:val="00237478"/>
    <w:rsid w:val="002413A2"/>
    <w:rsid w:val="002450AA"/>
    <w:rsid w:val="0024538C"/>
    <w:rsid w:val="002548E1"/>
    <w:rsid w:val="002644EB"/>
    <w:rsid w:val="00266AA3"/>
    <w:rsid w:val="00272001"/>
    <w:rsid w:val="00293302"/>
    <w:rsid w:val="00296D0C"/>
    <w:rsid w:val="002A1481"/>
    <w:rsid w:val="002B4BEE"/>
    <w:rsid w:val="002C329E"/>
    <w:rsid w:val="002E1504"/>
    <w:rsid w:val="002E3331"/>
    <w:rsid w:val="002E33EF"/>
    <w:rsid w:val="002E60A3"/>
    <w:rsid w:val="0031049C"/>
    <w:rsid w:val="00312197"/>
    <w:rsid w:val="0034305C"/>
    <w:rsid w:val="0035245C"/>
    <w:rsid w:val="00355650"/>
    <w:rsid w:val="00356961"/>
    <w:rsid w:val="0036142F"/>
    <w:rsid w:val="00364B02"/>
    <w:rsid w:val="00374657"/>
    <w:rsid w:val="00377B77"/>
    <w:rsid w:val="00381C6F"/>
    <w:rsid w:val="00382E54"/>
    <w:rsid w:val="0038643D"/>
    <w:rsid w:val="003A476D"/>
    <w:rsid w:val="003B0142"/>
    <w:rsid w:val="003B0BCD"/>
    <w:rsid w:val="003B15E8"/>
    <w:rsid w:val="003B3A84"/>
    <w:rsid w:val="003D279D"/>
    <w:rsid w:val="003D2D8B"/>
    <w:rsid w:val="003E026B"/>
    <w:rsid w:val="003F1746"/>
    <w:rsid w:val="003F2F4F"/>
    <w:rsid w:val="003F65B3"/>
    <w:rsid w:val="003F78D5"/>
    <w:rsid w:val="00400AA7"/>
    <w:rsid w:val="00402134"/>
    <w:rsid w:val="00407BA0"/>
    <w:rsid w:val="00414848"/>
    <w:rsid w:val="00433718"/>
    <w:rsid w:val="0044766D"/>
    <w:rsid w:val="00452E34"/>
    <w:rsid w:val="00465C81"/>
    <w:rsid w:val="00471286"/>
    <w:rsid w:val="004815A7"/>
    <w:rsid w:val="00495CE2"/>
    <w:rsid w:val="004A5331"/>
    <w:rsid w:val="004B4718"/>
    <w:rsid w:val="004C056D"/>
    <w:rsid w:val="004E33A2"/>
    <w:rsid w:val="004F46A9"/>
    <w:rsid w:val="004F5102"/>
    <w:rsid w:val="004F5121"/>
    <w:rsid w:val="0050465F"/>
    <w:rsid w:val="00505A5D"/>
    <w:rsid w:val="00510DF0"/>
    <w:rsid w:val="00551D5C"/>
    <w:rsid w:val="00562387"/>
    <w:rsid w:val="0057100C"/>
    <w:rsid w:val="00583AC1"/>
    <w:rsid w:val="00585967"/>
    <w:rsid w:val="00591E41"/>
    <w:rsid w:val="005938D0"/>
    <w:rsid w:val="005A6742"/>
    <w:rsid w:val="005B1A09"/>
    <w:rsid w:val="005C2CE2"/>
    <w:rsid w:val="005D037F"/>
    <w:rsid w:val="005D1DF7"/>
    <w:rsid w:val="005D5CE9"/>
    <w:rsid w:val="005E32E8"/>
    <w:rsid w:val="005E5532"/>
    <w:rsid w:val="005F0ACE"/>
    <w:rsid w:val="005F31DA"/>
    <w:rsid w:val="005F73FF"/>
    <w:rsid w:val="00603640"/>
    <w:rsid w:val="00615351"/>
    <w:rsid w:val="00616C5D"/>
    <w:rsid w:val="00650B02"/>
    <w:rsid w:val="00653F1B"/>
    <w:rsid w:val="00655957"/>
    <w:rsid w:val="00660F47"/>
    <w:rsid w:val="00661D21"/>
    <w:rsid w:val="0067012F"/>
    <w:rsid w:val="00672298"/>
    <w:rsid w:val="00673D05"/>
    <w:rsid w:val="0067565F"/>
    <w:rsid w:val="00680D03"/>
    <w:rsid w:val="006B11F9"/>
    <w:rsid w:val="006B1B18"/>
    <w:rsid w:val="006B3DA1"/>
    <w:rsid w:val="006B4367"/>
    <w:rsid w:val="006C3C31"/>
    <w:rsid w:val="006C7250"/>
    <w:rsid w:val="006D04D5"/>
    <w:rsid w:val="006E3825"/>
    <w:rsid w:val="006E6595"/>
    <w:rsid w:val="00742240"/>
    <w:rsid w:val="00754DE3"/>
    <w:rsid w:val="00760000"/>
    <w:rsid w:val="007625AF"/>
    <w:rsid w:val="00766DF3"/>
    <w:rsid w:val="0076764A"/>
    <w:rsid w:val="0078097C"/>
    <w:rsid w:val="007A27B0"/>
    <w:rsid w:val="007B06B5"/>
    <w:rsid w:val="007B33F7"/>
    <w:rsid w:val="007B59CF"/>
    <w:rsid w:val="007B7645"/>
    <w:rsid w:val="007C73DE"/>
    <w:rsid w:val="007D6D04"/>
    <w:rsid w:val="007E1ECD"/>
    <w:rsid w:val="007E2237"/>
    <w:rsid w:val="007E3E03"/>
    <w:rsid w:val="007E6BB4"/>
    <w:rsid w:val="00801F50"/>
    <w:rsid w:val="008020F4"/>
    <w:rsid w:val="0081096D"/>
    <w:rsid w:val="008153A2"/>
    <w:rsid w:val="00816F73"/>
    <w:rsid w:val="00820CEF"/>
    <w:rsid w:val="0082225F"/>
    <w:rsid w:val="008372F0"/>
    <w:rsid w:val="00853206"/>
    <w:rsid w:val="00857921"/>
    <w:rsid w:val="0086432A"/>
    <w:rsid w:val="00873349"/>
    <w:rsid w:val="008750C3"/>
    <w:rsid w:val="0087704E"/>
    <w:rsid w:val="0088547D"/>
    <w:rsid w:val="008871FD"/>
    <w:rsid w:val="00887674"/>
    <w:rsid w:val="00887D39"/>
    <w:rsid w:val="00893C4B"/>
    <w:rsid w:val="0089786E"/>
    <w:rsid w:val="00897A35"/>
    <w:rsid w:val="008A7580"/>
    <w:rsid w:val="008C44CF"/>
    <w:rsid w:val="008C777F"/>
    <w:rsid w:val="008D1904"/>
    <w:rsid w:val="008D1CF8"/>
    <w:rsid w:val="008D2D6F"/>
    <w:rsid w:val="008E009A"/>
    <w:rsid w:val="008E76C6"/>
    <w:rsid w:val="008F0081"/>
    <w:rsid w:val="008F1F9B"/>
    <w:rsid w:val="008F6CD3"/>
    <w:rsid w:val="00901A1B"/>
    <w:rsid w:val="009031AF"/>
    <w:rsid w:val="00906C24"/>
    <w:rsid w:val="00911C96"/>
    <w:rsid w:val="00912385"/>
    <w:rsid w:val="009127D4"/>
    <w:rsid w:val="00916CA3"/>
    <w:rsid w:val="00917A21"/>
    <w:rsid w:val="009238D8"/>
    <w:rsid w:val="00926817"/>
    <w:rsid w:val="00930DDE"/>
    <w:rsid w:val="009310EC"/>
    <w:rsid w:val="009318A7"/>
    <w:rsid w:val="0093753B"/>
    <w:rsid w:val="00940ECF"/>
    <w:rsid w:val="00944314"/>
    <w:rsid w:val="0095204D"/>
    <w:rsid w:val="00960F39"/>
    <w:rsid w:val="00970204"/>
    <w:rsid w:val="00977FFD"/>
    <w:rsid w:val="00982434"/>
    <w:rsid w:val="00982F53"/>
    <w:rsid w:val="009876BD"/>
    <w:rsid w:val="0099745C"/>
    <w:rsid w:val="009A4D59"/>
    <w:rsid w:val="009B2A18"/>
    <w:rsid w:val="009C2DDB"/>
    <w:rsid w:val="009C550D"/>
    <w:rsid w:val="009C569C"/>
    <w:rsid w:val="009C62C1"/>
    <w:rsid w:val="009D076F"/>
    <w:rsid w:val="009D3EB8"/>
    <w:rsid w:val="009D76B6"/>
    <w:rsid w:val="009E7C6B"/>
    <w:rsid w:val="00A00542"/>
    <w:rsid w:val="00A04C8B"/>
    <w:rsid w:val="00A07BFB"/>
    <w:rsid w:val="00A168CE"/>
    <w:rsid w:val="00A23BA6"/>
    <w:rsid w:val="00A6080C"/>
    <w:rsid w:val="00A626EA"/>
    <w:rsid w:val="00A62FC8"/>
    <w:rsid w:val="00A63E35"/>
    <w:rsid w:val="00A83579"/>
    <w:rsid w:val="00A90042"/>
    <w:rsid w:val="00A91602"/>
    <w:rsid w:val="00A92AB4"/>
    <w:rsid w:val="00A96FBE"/>
    <w:rsid w:val="00AA0506"/>
    <w:rsid w:val="00AA717E"/>
    <w:rsid w:val="00AD615E"/>
    <w:rsid w:val="00AF4ADE"/>
    <w:rsid w:val="00B06F54"/>
    <w:rsid w:val="00B10F0F"/>
    <w:rsid w:val="00B141FF"/>
    <w:rsid w:val="00B23928"/>
    <w:rsid w:val="00B259E5"/>
    <w:rsid w:val="00B30234"/>
    <w:rsid w:val="00B347FD"/>
    <w:rsid w:val="00B46885"/>
    <w:rsid w:val="00B47927"/>
    <w:rsid w:val="00B514D0"/>
    <w:rsid w:val="00B60404"/>
    <w:rsid w:val="00B71448"/>
    <w:rsid w:val="00B75CE6"/>
    <w:rsid w:val="00B83F55"/>
    <w:rsid w:val="00B93AB1"/>
    <w:rsid w:val="00B95079"/>
    <w:rsid w:val="00BA49D5"/>
    <w:rsid w:val="00BB058B"/>
    <w:rsid w:val="00BB1528"/>
    <w:rsid w:val="00BB1EA9"/>
    <w:rsid w:val="00BD01B9"/>
    <w:rsid w:val="00BD10AB"/>
    <w:rsid w:val="00BD7364"/>
    <w:rsid w:val="00BF3A4E"/>
    <w:rsid w:val="00C013F8"/>
    <w:rsid w:val="00C24C88"/>
    <w:rsid w:val="00C320BE"/>
    <w:rsid w:val="00C366A8"/>
    <w:rsid w:val="00C40699"/>
    <w:rsid w:val="00C44C00"/>
    <w:rsid w:val="00C45DB9"/>
    <w:rsid w:val="00C50983"/>
    <w:rsid w:val="00C57F7D"/>
    <w:rsid w:val="00C61FEF"/>
    <w:rsid w:val="00C62543"/>
    <w:rsid w:val="00C62646"/>
    <w:rsid w:val="00C626A7"/>
    <w:rsid w:val="00C671A7"/>
    <w:rsid w:val="00C70E3B"/>
    <w:rsid w:val="00C82F1F"/>
    <w:rsid w:val="00CB7830"/>
    <w:rsid w:val="00CC05FF"/>
    <w:rsid w:val="00CC1381"/>
    <w:rsid w:val="00CC5838"/>
    <w:rsid w:val="00CD0299"/>
    <w:rsid w:val="00CF143A"/>
    <w:rsid w:val="00CF70DF"/>
    <w:rsid w:val="00D14D29"/>
    <w:rsid w:val="00D345BC"/>
    <w:rsid w:val="00D52A8D"/>
    <w:rsid w:val="00D545DE"/>
    <w:rsid w:val="00D60663"/>
    <w:rsid w:val="00D60D76"/>
    <w:rsid w:val="00D60F48"/>
    <w:rsid w:val="00D63586"/>
    <w:rsid w:val="00D65313"/>
    <w:rsid w:val="00D714D2"/>
    <w:rsid w:val="00D764FE"/>
    <w:rsid w:val="00D76C43"/>
    <w:rsid w:val="00D83347"/>
    <w:rsid w:val="00D837BF"/>
    <w:rsid w:val="00D841D2"/>
    <w:rsid w:val="00D85A04"/>
    <w:rsid w:val="00D909C6"/>
    <w:rsid w:val="00DA3846"/>
    <w:rsid w:val="00DB1C9B"/>
    <w:rsid w:val="00DB32ED"/>
    <w:rsid w:val="00DB6113"/>
    <w:rsid w:val="00DC2585"/>
    <w:rsid w:val="00DC2EBF"/>
    <w:rsid w:val="00DC3B32"/>
    <w:rsid w:val="00DF0CBD"/>
    <w:rsid w:val="00DF7891"/>
    <w:rsid w:val="00E06500"/>
    <w:rsid w:val="00E133DB"/>
    <w:rsid w:val="00E14777"/>
    <w:rsid w:val="00E17E4F"/>
    <w:rsid w:val="00E309D7"/>
    <w:rsid w:val="00E30FBB"/>
    <w:rsid w:val="00E32373"/>
    <w:rsid w:val="00E34474"/>
    <w:rsid w:val="00E4096B"/>
    <w:rsid w:val="00E6016B"/>
    <w:rsid w:val="00E658DC"/>
    <w:rsid w:val="00E7039C"/>
    <w:rsid w:val="00E86356"/>
    <w:rsid w:val="00E92009"/>
    <w:rsid w:val="00E958DB"/>
    <w:rsid w:val="00EA1F9A"/>
    <w:rsid w:val="00EB1FD7"/>
    <w:rsid w:val="00EB3710"/>
    <w:rsid w:val="00EB4384"/>
    <w:rsid w:val="00EC6AB2"/>
    <w:rsid w:val="00ED3CB3"/>
    <w:rsid w:val="00EE08EF"/>
    <w:rsid w:val="00EE2A24"/>
    <w:rsid w:val="00F02D6E"/>
    <w:rsid w:val="00F03430"/>
    <w:rsid w:val="00F31B5E"/>
    <w:rsid w:val="00F32266"/>
    <w:rsid w:val="00F323F7"/>
    <w:rsid w:val="00F3295A"/>
    <w:rsid w:val="00F337FB"/>
    <w:rsid w:val="00F35F4F"/>
    <w:rsid w:val="00F40688"/>
    <w:rsid w:val="00F422DF"/>
    <w:rsid w:val="00F43BF8"/>
    <w:rsid w:val="00F46282"/>
    <w:rsid w:val="00F61BD1"/>
    <w:rsid w:val="00F64D87"/>
    <w:rsid w:val="00F650D0"/>
    <w:rsid w:val="00F65741"/>
    <w:rsid w:val="00F659A7"/>
    <w:rsid w:val="00F923F6"/>
    <w:rsid w:val="00F93A25"/>
    <w:rsid w:val="00FA26C4"/>
    <w:rsid w:val="00FA5077"/>
    <w:rsid w:val="00FA708E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4C293A8D"/>
  <w15:docId w15:val="{081E4DF5-D02B-4BEB-98D0-314611500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E92009"/>
    <w:pPr>
      <w:ind w:left="720"/>
      <w:contextualSpacing/>
    </w:pPr>
  </w:style>
  <w:style w:type="table" w:styleId="a7">
    <w:name w:val="Table Grid"/>
    <w:basedOn w:val="a1"/>
    <w:rsid w:val="002450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1441\&#1593;&#1576;&#1583;&#1575;&#1604;&#1585;&#1581;&#1605;&#1606;\&#1579;&#1575;&#1604;&#1579;\&#1575;&#1604;&#1606;&#1605;&#1608;&#1584;&#1580;%20&#1575;&#1604;&#1571;&#1608;&#1604;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F6BD30-E752-4560-9FC1-B9309F332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النموذج الأول</Template>
  <TotalTime>5348</TotalTime>
  <Pages>1</Pages>
  <Words>1173</Words>
  <Characters>6692</Characters>
  <Application>Microsoft Office Word</Application>
  <DocSecurity>0</DocSecurity>
  <Lines>55</Lines>
  <Paragraphs>15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مدارس الخندق الأهلية</vt:lpstr>
      <vt:lpstr>مدارس الخندق الأهلية</vt:lpstr>
    </vt:vector>
  </TitlesOfParts>
  <Company/>
  <LinksUpToDate>false</LinksUpToDate>
  <CharactersWithSpaces>7850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احمد</dc:creator>
  <cp:lastModifiedBy>AD</cp:lastModifiedBy>
  <cp:revision>69</cp:revision>
  <cp:lastPrinted>2020-01-03T13:58:00Z</cp:lastPrinted>
  <dcterms:created xsi:type="dcterms:W3CDTF">2019-11-23T13:44:00Z</dcterms:created>
  <dcterms:modified xsi:type="dcterms:W3CDTF">2020-01-04T06:22:00Z</dcterms:modified>
</cp:coreProperties>
</file>