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9AA3C" w14:textId="77777777" w:rsidR="009A4D59" w:rsidRDefault="009A4D59" w:rsidP="009A4D59">
      <w:pPr>
        <w:jc w:val="lowKashida"/>
        <w:rPr>
          <w:rFonts w:hint="cs"/>
          <w:b/>
          <w:bCs/>
          <w:sz w:val="32"/>
          <w:szCs w:val="32"/>
          <w:lang w:bidi="ar-EG"/>
        </w:rPr>
      </w:pPr>
    </w:p>
    <w:p w14:paraId="44048FBF" w14:textId="77777777" w:rsidR="00796D5E" w:rsidRPr="00F82930" w:rsidRDefault="00796D5E" w:rsidP="00681D50">
      <w:pPr>
        <w:rPr>
          <w:rFonts w:ascii="Traditional Arabic" w:hAnsi="Traditional Arabic" w:cs="AL-Mohanad"/>
          <w:b/>
          <w:bCs/>
          <w:sz w:val="32"/>
          <w:szCs w:val="32"/>
          <w:u w:val="single"/>
          <w:rtl/>
        </w:rPr>
      </w:pPr>
      <w:r w:rsidRPr="00F82930">
        <w:rPr>
          <w:rFonts w:ascii="Traditional Arabic" w:hAnsi="Traditional Arabic" w:cs="AL-Mohanad" w:hint="cs"/>
          <w:b/>
          <w:bCs/>
          <w:sz w:val="32"/>
          <w:szCs w:val="32"/>
          <w:u w:val="single"/>
          <w:rtl/>
        </w:rPr>
        <w:t xml:space="preserve">السؤال الأول </w:t>
      </w:r>
    </w:p>
    <w:p w14:paraId="7E0B706B" w14:textId="5065972A" w:rsidR="00681D50" w:rsidRPr="00C33E9A" w:rsidRDefault="00F82930" w:rsidP="00681D50">
      <w:pPr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681D50" w:rsidRPr="00C33E9A">
        <w:rPr>
          <w:rFonts w:ascii="Arial" w:hAnsi="Arial" w:cs="Arial"/>
          <w:b/>
          <w:bCs/>
          <w:sz w:val="32"/>
          <w:szCs w:val="32"/>
          <w:rtl/>
        </w:rPr>
        <w:t xml:space="preserve">ظلل الاختيار الصحيح لكل من الأسئلة التالية في ورقة الإجابة الخارجية المرفقة </w:t>
      </w:r>
    </w:p>
    <w:p w14:paraId="17E4B781" w14:textId="329D9AB3" w:rsidR="00681D50" w:rsidRPr="00C33E9A" w:rsidRDefault="007E5506" w:rsidP="00FA69FF">
      <w:pPr>
        <w:pStyle w:val="ListParagraph"/>
        <w:numPr>
          <w:ilvl w:val="0"/>
          <w:numId w:val="1"/>
        </w:numPr>
        <w:spacing w:after="0" w:line="240" w:lineRule="auto"/>
        <w:ind w:hanging="77"/>
        <w:rPr>
          <w:rFonts w:ascii="Arial" w:hAnsi="Arial"/>
          <w:b/>
          <w:bCs/>
          <w:sz w:val="32"/>
          <w:szCs w:val="32"/>
        </w:rPr>
      </w:pPr>
      <w:r w:rsidRPr="00C33E9A">
        <w:rPr>
          <w:rFonts w:ascii="Arial" w:hAnsi="Arial"/>
          <w:b/>
          <w:bCs/>
          <w:sz w:val="32"/>
          <w:szCs w:val="32"/>
          <w:rtl/>
        </w:rPr>
        <w:t xml:space="preserve"> </w:t>
      </w:r>
      <w:r w:rsidR="00F82930" w:rsidRPr="00C33E9A">
        <w:rPr>
          <w:rFonts w:ascii="Arial" w:hAnsi="Arial"/>
          <w:b/>
          <w:bCs/>
          <w:sz w:val="32"/>
          <w:szCs w:val="32"/>
          <w:rtl/>
        </w:rPr>
        <w:t xml:space="preserve">أي الأعداد التالية يمثل الصيغة القياسية للعدد خمس وعشرين الفا ومئة وثلاثة ؟ </w:t>
      </w:r>
      <w:r w:rsidR="00F82930" w:rsidRPr="00C33E9A">
        <w:rPr>
          <w:rFonts w:ascii="Arial" w:hAnsi="Arial"/>
          <w:b/>
          <w:bCs/>
          <w:sz w:val="32"/>
          <w:szCs w:val="32"/>
          <w:rtl/>
        </w:rPr>
        <w:tab/>
      </w:r>
      <w:r w:rsidR="00F82930" w:rsidRPr="00C33E9A">
        <w:rPr>
          <w:rFonts w:ascii="Arial" w:hAnsi="Arial"/>
          <w:b/>
          <w:bCs/>
          <w:sz w:val="32"/>
          <w:szCs w:val="32"/>
          <w:rtl/>
        </w:rPr>
        <w:tab/>
      </w:r>
    </w:p>
    <w:p w14:paraId="3C608271" w14:textId="77777777" w:rsidR="00681D50" w:rsidRPr="00C33E9A" w:rsidRDefault="00681D50" w:rsidP="00681D50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C33E9A" w14:paraId="5D91D188" w14:textId="77777777" w:rsidTr="00F82930">
        <w:tc>
          <w:tcPr>
            <w:tcW w:w="289" w:type="dxa"/>
            <w:vAlign w:val="center"/>
          </w:tcPr>
          <w:p w14:paraId="5D78F3D4" w14:textId="77777777" w:rsidR="007E5506" w:rsidRPr="00C33E9A" w:rsidRDefault="007E5506" w:rsidP="00681DB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6344A289" w:rsidR="007E5506" w:rsidRPr="00C33E9A" w:rsidRDefault="00F82930" w:rsidP="00681DBA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25103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7E5506" w:rsidRPr="00C33E9A" w:rsidRDefault="007E5506" w:rsidP="00681DB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7E5506" w:rsidRPr="00C33E9A" w:rsidRDefault="007E5506" w:rsidP="00681DB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5B1C55FB" w:rsidR="007E5506" w:rsidRPr="00C33E9A" w:rsidRDefault="00F82930" w:rsidP="00681DB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25130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7E5506" w:rsidRPr="00C33E9A" w:rsidRDefault="007E5506" w:rsidP="00681DB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7E5506" w:rsidRPr="00C33E9A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691B73D2" w:rsidR="007E5506" w:rsidRPr="00C33E9A" w:rsidRDefault="00F82930" w:rsidP="00681DB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10325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7E5506" w:rsidRPr="00C33E9A" w:rsidRDefault="007E5506" w:rsidP="00681DB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13249273" w14:textId="77777777" w:rsidR="007E5506" w:rsidRPr="00C33E9A" w:rsidRDefault="007E5506" w:rsidP="00681DB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7D13041D" w14:textId="5D371FDF" w:rsidR="007E5506" w:rsidRPr="00C33E9A" w:rsidRDefault="00F82930" w:rsidP="007E5506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103025</w:t>
            </w:r>
          </w:p>
        </w:tc>
      </w:tr>
    </w:tbl>
    <w:p w14:paraId="3E203821" w14:textId="7AB98CE2" w:rsidR="00681D50" w:rsidRPr="00C33E9A" w:rsidRDefault="00F82930" w:rsidP="00FA69FF">
      <w:pPr>
        <w:numPr>
          <w:ilvl w:val="0"/>
          <w:numId w:val="1"/>
        </w:numPr>
        <w:tabs>
          <w:tab w:val="num" w:pos="565"/>
        </w:tabs>
        <w:spacing w:before="80" w:after="60"/>
        <w:ind w:firstLine="65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>ما القيمة المنزلية للرقم 7 في العدد 273158 ؟</w:t>
      </w:r>
      <w:r w:rsidR="006C6D9D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</w:p>
    <w:tbl>
      <w:tblPr>
        <w:tblStyle w:val="TableGrid"/>
        <w:tblpPr w:leftFromText="180" w:rightFromText="180" w:vertAnchor="text" w:horzAnchor="margin" w:tblpY="64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F82930" w:rsidRPr="00C33E9A" w14:paraId="29FD5827" w14:textId="77777777" w:rsidTr="00F82930">
        <w:tc>
          <w:tcPr>
            <w:tcW w:w="289" w:type="dxa"/>
            <w:vAlign w:val="center"/>
          </w:tcPr>
          <w:p w14:paraId="192C390C" w14:textId="77777777" w:rsidR="00F82930" w:rsidRPr="00C33E9A" w:rsidRDefault="00F82930" w:rsidP="00F82930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50954325" w14:textId="772BA6DB" w:rsidR="00F82930" w:rsidRPr="00C33E9A" w:rsidRDefault="00F82930" w:rsidP="00F82930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3DCEB7" w14:textId="77777777" w:rsidR="00F82930" w:rsidRPr="00C33E9A" w:rsidRDefault="00F82930" w:rsidP="00F82930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3300804" w14:textId="77777777" w:rsidR="00F82930" w:rsidRPr="00C33E9A" w:rsidRDefault="00F82930" w:rsidP="00F82930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04B04A83" w14:textId="60AD25D4" w:rsidR="00F82930" w:rsidRPr="00C33E9A" w:rsidRDefault="00F82930" w:rsidP="00F82930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273AE2" w14:textId="77777777" w:rsidR="00F82930" w:rsidRPr="00C33E9A" w:rsidRDefault="00F82930" w:rsidP="00F82930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4E0AF240" w14:textId="77777777" w:rsidR="00F82930" w:rsidRPr="00C33E9A" w:rsidRDefault="00F82930" w:rsidP="00F82930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14FC6EB9" w14:textId="6D912309" w:rsidR="00F82930" w:rsidRPr="00C33E9A" w:rsidRDefault="00F82930" w:rsidP="00F82930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7000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3307125" w14:textId="77777777" w:rsidR="00F82930" w:rsidRPr="00C33E9A" w:rsidRDefault="00F82930" w:rsidP="00F82930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64716C49" w14:textId="77777777" w:rsidR="00F82930" w:rsidRPr="00C33E9A" w:rsidRDefault="00F82930" w:rsidP="00F82930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6E54102C" w14:textId="65D7B505" w:rsidR="00F82930" w:rsidRPr="00C33E9A" w:rsidRDefault="00F82930" w:rsidP="00F82930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70000</w:t>
            </w:r>
          </w:p>
        </w:tc>
      </w:tr>
    </w:tbl>
    <w:p w14:paraId="088D45D7" w14:textId="30B5DBD3" w:rsidR="009E7E54" w:rsidRPr="00C33E9A" w:rsidRDefault="00F82930" w:rsidP="000C2FE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3 )ما الرقم الذي يجعل الجملة العددية صحيحة ؟  82359 </w:t>
      </w:r>
      <w:r w:rsidR="00252F76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˂  </w:t>
      </w:r>
      <w:r w:rsidR="00252F76" w:rsidRPr="00C33E9A">
        <w:rPr>
          <w:rFonts w:ascii="Arial" w:hAnsi="Arial" w:cs="Arial"/>
          <w:b/>
          <w:bCs/>
          <w:sz w:val="32"/>
          <w:szCs w:val="32"/>
          <w:rtl/>
        </w:rPr>
        <w:t xml:space="preserve">  59</w:t>
      </w:r>
      <w:r w:rsidR="00252F76" w:rsidRPr="00E2096A">
        <w:rPr>
          <w:rFonts w:ascii="Arial" w:eastAsia="Adobe Fan Heiti Std B" w:hAnsi="Arial" w:cs="Arial"/>
          <w:sz w:val="44"/>
          <w:szCs w:val="44"/>
          <w:rtl/>
        </w:rPr>
        <w:t>□</w:t>
      </w:r>
      <w:r w:rsidR="00252F76" w:rsidRPr="00C33E9A">
        <w:rPr>
          <w:rFonts w:ascii="Arial" w:hAnsi="Arial" w:cs="Arial"/>
          <w:b/>
          <w:bCs/>
          <w:sz w:val="32"/>
          <w:szCs w:val="32"/>
          <w:rtl/>
        </w:rPr>
        <w:t>82</w:t>
      </w:r>
    </w:p>
    <w:tbl>
      <w:tblPr>
        <w:tblStyle w:val="TableGrid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C33E9A" w14:paraId="0174EEB1" w14:textId="77777777" w:rsidTr="00F82930">
        <w:tc>
          <w:tcPr>
            <w:tcW w:w="289" w:type="dxa"/>
            <w:vAlign w:val="center"/>
          </w:tcPr>
          <w:p w14:paraId="2EBD0278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619BD32E" w:rsidR="009E7E54" w:rsidRPr="00C33E9A" w:rsidRDefault="00F82930" w:rsidP="009E7E54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6910D467" w:rsidR="009E7E54" w:rsidRPr="00C33E9A" w:rsidRDefault="00252F76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9E7E54" w:rsidRPr="00C33E9A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45B1733F" w:rsidR="009E7E54" w:rsidRPr="00C33E9A" w:rsidRDefault="00252F76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9E7E54" w:rsidRPr="00C33E9A" w:rsidRDefault="009E7E54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7A294192" w14:textId="77777777" w:rsidR="009E7E54" w:rsidRPr="00C33E9A" w:rsidRDefault="009E7E54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1BC5770D" w14:textId="439F0D15" w:rsidR="009E7E54" w:rsidRPr="00C33E9A" w:rsidRDefault="00252F76" w:rsidP="009E7E54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0A10A8B6" w14:textId="4BBF0458" w:rsidR="009E7E54" w:rsidRPr="00C33E9A" w:rsidRDefault="00252F76" w:rsidP="00252F76">
      <w:pPr>
        <w:tabs>
          <w:tab w:val="left" w:pos="2367"/>
          <w:tab w:val="right" w:pos="6558"/>
        </w:tabs>
        <w:rPr>
          <w:rFonts w:ascii="Arial" w:hAnsi="Arial" w:cs="Arial"/>
          <w:b/>
          <w:bCs/>
          <w:i/>
          <w:sz w:val="32"/>
          <w:szCs w:val="32"/>
          <w:rtl/>
        </w:rPr>
      </w:pPr>
      <w:r w:rsidRPr="00C33E9A">
        <w:rPr>
          <w:rFonts w:ascii="Arial" w:hAnsi="Arial" w:cs="Arial"/>
          <w:b/>
          <w:bCs/>
          <w:i/>
          <w:sz w:val="32"/>
          <w:szCs w:val="32"/>
          <w:rtl/>
        </w:rPr>
        <w:t xml:space="preserve">    4)ما العدد الذي يجعل الجملة التالية صحيحة ؟ ( 32 + </w:t>
      </w:r>
      <w:r w:rsidRPr="000C2FE4">
        <w:rPr>
          <w:rFonts w:ascii="Arial" w:eastAsia="Adobe Fan Heiti Std B" w:hAnsi="Arial" w:cs="Arial"/>
          <w:b/>
          <w:bCs/>
          <w:i/>
          <w:sz w:val="40"/>
          <w:szCs w:val="40"/>
          <w:rtl/>
        </w:rPr>
        <w:t>□</w:t>
      </w:r>
      <w:r w:rsidRPr="00C33E9A">
        <w:rPr>
          <w:rFonts w:ascii="Arial" w:eastAsia="Adobe Fan Heiti Std B" w:hAnsi="Arial" w:cs="Arial"/>
          <w:b/>
          <w:bCs/>
          <w:i/>
          <w:sz w:val="32"/>
          <w:szCs w:val="32"/>
          <w:rtl/>
        </w:rPr>
        <w:t xml:space="preserve">) </w:t>
      </w:r>
      <w:r w:rsidR="000C2FE4">
        <w:rPr>
          <w:rFonts w:ascii="Arial" w:eastAsia="Adobe Fan Heiti Std B" w:hAnsi="Arial" w:cs="Arial" w:hint="cs"/>
          <w:b/>
          <w:bCs/>
          <w:i/>
          <w:sz w:val="32"/>
          <w:szCs w:val="32"/>
          <w:rtl/>
        </w:rPr>
        <w:t>+</w:t>
      </w:r>
      <w:r w:rsidRPr="00C33E9A">
        <w:rPr>
          <w:rFonts w:ascii="Arial" w:eastAsia="Adobe Fan Heiti Std B" w:hAnsi="Arial" w:cs="Arial"/>
          <w:b/>
          <w:bCs/>
          <w:i/>
          <w:sz w:val="32"/>
          <w:szCs w:val="32"/>
          <w:rtl/>
        </w:rPr>
        <w:t>15 = 32 + (26 + 15 )</w:t>
      </w:r>
    </w:p>
    <w:tbl>
      <w:tblPr>
        <w:tblStyle w:val="TableGrid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C33E9A" w14:paraId="382C847B" w14:textId="77777777" w:rsidTr="00252F76">
        <w:tc>
          <w:tcPr>
            <w:tcW w:w="289" w:type="dxa"/>
            <w:vAlign w:val="center"/>
          </w:tcPr>
          <w:p w14:paraId="3C250D6F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1575F326" w:rsidR="009E7E54" w:rsidRPr="00C33E9A" w:rsidRDefault="00252F76" w:rsidP="00252F76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9E7E54" w:rsidRPr="00C33E9A" w:rsidRDefault="009E7E54" w:rsidP="00252F76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9E7E54" w:rsidRPr="00C33E9A" w:rsidRDefault="009E7E54" w:rsidP="00252F76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68FDB798" w:rsidR="009E7E54" w:rsidRPr="00C33E9A" w:rsidRDefault="00252F76" w:rsidP="00252F76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9E7E54" w:rsidRPr="00C33E9A" w:rsidRDefault="009E7E54" w:rsidP="00252F76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9E7E54" w:rsidRPr="00C33E9A" w:rsidRDefault="009E7E54" w:rsidP="00252F76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6879244C" w:rsidR="009E7E54" w:rsidRPr="00C33E9A" w:rsidRDefault="00252F76" w:rsidP="00252F76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9E7E54" w:rsidRPr="00C33E9A" w:rsidRDefault="009E7E54" w:rsidP="00252F76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67B13C95" w14:textId="77777777" w:rsidR="009E7E54" w:rsidRPr="00C33E9A" w:rsidRDefault="009E7E54" w:rsidP="00252F76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156E0117" w14:textId="0A726EE6" w:rsidR="009E7E54" w:rsidRPr="00C33E9A" w:rsidRDefault="00252F76" w:rsidP="00252F76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47</w:t>
            </w:r>
          </w:p>
        </w:tc>
      </w:tr>
    </w:tbl>
    <w:p w14:paraId="1EE33435" w14:textId="6B45706B" w:rsidR="009E7E54" w:rsidRPr="00C33E9A" w:rsidRDefault="00252F76" w:rsidP="00FA69FF">
      <w:pPr>
        <w:ind w:left="-142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5)  </w:t>
      </w:r>
      <w:r w:rsidR="00D57E97" w:rsidRPr="00C33E9A">
        <w:rPr>
          <w:rFonts w:ascii="Arial" w:hAnsi="Arial" w:cs="Arial"/>
          <w:b/>
          <w:bCs/>
          <w:sz w:val="32"/>
          <w:szCs w:val="32"/>
          <w:rtl/>
        </w:rPr>
        <w:t xml:space="preserve"> اي الأ</w:t>
      </w:r>
      <w:r w:rsidR="009E7E54" w:rsidRPr="00C33E9A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FA69FF">
        <w:rPr>
          <w:rFonts w:ascii="Arial" w:hAnsi="Arial" w:cs="Arial"/>
          <w:b/>
          <w:bCs/>
          <w:sz w:val="32"/>
          <w:szCs w:val="32"/>
          <w:rtl/>
        </w:rPr>
        <w:t>عداد التالية ي</w:t>
      </w:r>
      <w:r w:rsidR="00FA69FF">
        <w:rPr>
          <w:rFonts w:ascii="Arial" w:hAnsi="Arial" w:cs="Arial" w:hint="cs"/>
          <w:b/>
          <w:bCs/>
          <w:sz w:val="32"/>
          <w:szCs w:val="32"/>
          <w:rtl/>
        </w:rPr>
        <w:t>ز</w:t>
      </w:r>
      <w:r w:rsidR="00D57E97" w:rsidRPr="00C33E9A">
        <w:rPr>
          <w:rFonts w:ascii="Arial" w:hAnsi="Arial" w:cs="Arial"/>
          <w:b/>
          <w:bCs/>
          <w:sz w:val="32"/>
          <w:szCs w:val="32"/>
          <w:rtl/>
        </w:rPr>
        <w:t xml:space="preserve">يد عن العدد 83456 بمقدار 100 </w:t>
      </w:r>
    </w:p>
    <w:tbl>
      <w:tblPr>
        <w:tblStyle w:val="TableGrid"/>
        <w:tblpPr w:leftFromText="180" w:rightFromText="180" w:vertAnchor="text" w:horzAnchor="margin" w:tblpY="62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D57E97" w:rsidRPr="00C33E9A" w14:paraId="1CBC328D" w14:textId="77777777" w:rsidTr="00D57E97">
        <w:tc>
          <w:tcPr>
            <w:tcW w:w="289" w:type="dxa"/>
            <w:vAlign w:val="center"/>
          </w:tcPr>
          <w:p w14:paraId="15270367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4BA310E" w14:textId="7AEC1639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84456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F8A720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6F304393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99D4D26" w14:textId="46E5D2D6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83556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A57044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6FD0A2CA" w14:textId="77777777" w:rsidR="00D57E97" w:rsidRPr="00C33E9A" w:rsidRDefault="00D57E97" w:rsidP="00D57E97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202012A" w14:textId="5A45E818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93556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383C0" w14:textId="77777777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461207E9" w14:textId="77777777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3CC64119" w14:textId="79D627B7" w:rsidR="00D57E97" w:rsidRPr="00C33E9A" w:rsidRDefault="00D57E97" w:rsidP="00D57E97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183456</w:t>
            </w:r>
          </w:p>
        </w:tc>
      </w:tr>
    </w:tbl>
    <w:p w14:paraId="3FEE5B10" w14:textId="0635698D" w:rsidR="009E7E54" w:rsidRPr="00C33E9A" w:rsidRDefault="00D57E97" w:rsidP="00FA69FF">
      <w:pPr>
        <w:spacing w:before="80" w:after="60"/>
        <w:ind w:left="-142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 6) قرب العدد 7959 الي اقرب مئة .  </w:t>
      </w:r>
      <w:r w:rsidR="009E7E54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</w:p>
    <w:tbl>
      <w:tblPr>
        <w:tblStyle w:val="TableGrid"/>
        <w:tblpPr w:leftFromText="180" w:rightFromText="180" w:vertAnchor="text" w:horzAnchor="margin" w:tblpY="15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D57E97" w:rsidRPr="00C33E9A" w14:paraId="18206CFF" w14:textId="77777777" w:rsidTr="00D57E97">
        <w:tc>
          <w:tcPr>
            <w:tcW w:w="289" w:type="dxa"/>
            <w:vAlign w:val="center"/>
          </w:tcPr>
          <w:p w14:paraId="4F2490C1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8D216ED" w14:textId="2F023CBE" w:rsidR="00D57E97" w:rsidRPr="00C33E9A" w:rsidRDefault="00D57E97" w:rsidP="00D57E97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C661A2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5B9C4E07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166A5C01" w14:textId="03E11128" w:rsidR="00D57E97" w:rsidRPr="00C33E9A" w:rsidRDefault="00D57E97" w:rsidP="00D57E97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7900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5856B4" w14:textId="77777777" w:rsidR="00D57E97" w:rsidRPr="00C33E9A" w:rsidRDefault="00D57E97" w:rsidP="00D57E97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1D02DDAE" w14:textId="77777777" w:rsidR="00D57E97" w:rsidRPr="00C33E9A" w:rsidRDefault="00D57E97" w:rsidP="00D57E97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11FF2F16" w14:textId="6C5BCD9F" w:rsidR="00D57E97" w:rsidRPr="00C33E9A" w:rsidRDefault="00D57E97" w:rsidP="00D57E97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8000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BE0E6D" w14:textId="77777777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673C1E3F" w14:textId="77777777" w:rsidR="00D57E97" w:rsidRPr="00C33E9A" w:rsidRDefault="00D57E97" w:rsidP="00D57E97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08614F00" w14:textId="18EC3F68" w:rsidR="00D57E97" w:rsidRPr="00C33E9A" w:rsidRDefault="00D57E97" w:rsidP="00D57E97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9000</w:t>
            </w:r>
          </w:p>
        </w:tc>
      </w:tr>
    </w:tbl>
    <w:p w14:paraId="4C36F08E" w14:textId="579816E5" w:rsidR="001A2324" w:rsidRPr="00C33E9A" w:rsidRDefault="00386AE4" w:rsidP="001A232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pict w14:anchorId="406B4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.55pt;margin-top:42.6pt;width:134.25pt;height:73.5pt;z-index:-251657216;mso-position-horizontal-relative:text;mso-position-vertical-relative:text" wrapcoords="-121 0 -121 21409 21600 21409 21600 0 -121 0">
            <v:imagedata r:id="rId9" o:title=""/>
            <w10:wrap type="tight"/>
          </v:shape>
          <o:OLEObject Type="Embed" ProgID="PBrush" ShapeID="_x0000_s1026" DrawAspect="Content" ObjectID="_1637176718" r:id="rId10"/>
        </w:pict>
      </w:r>
    </w:p>
    <w:p w14:paraId="77D0A5AC" w14:textId="3C7112B2" w:rsidR="001A2324" w:rsidRPr="00C33E9A" w:rsidRDefault="001A2324" w:rsidP="001A232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79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1A2324" w:rsidRPr="00C33E9A" w14:paraId="16B50BA3" w14:textId="77777777" w:rsidTr="001A2324">
        <w:tc>
          <w:tcPr>
            <w:tcW w:w="289" w:type="dxa"/>
            <w:vAlign w:val="center"/>
          </w:tcPr>
          <w:p w14:paraId="1D62655B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2D7171E" w14:textId="504AC311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أكثر احتمالا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9EC98A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6A6A5B3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22F9388" w14:textId="74295781" w:rsidR="001A2324" w:rsidRPr="00C33E9A" w:rsidRDefault="001A2324" w:rsidP="001A2324">
            <w:pPr>
              <w:bidi w:val="0"/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أقل احتمالا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3B712B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71715144" w14:textId="77777777" w:rsidR="001A2324" w:rsidRPr="00C33E9A" w:rsidRDefault="001A2324" w:rsidP="001A2324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34784F5" w14:textId="46E2728A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مستحيل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C46A2C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4F29D22E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12711165" w14:textId="1D6CAA1F" w:rsidR="001A2324" w:rsidRPr="00C33E9A" w:rsidRDefault="001A2324" w:rsidP="001A2324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مؤكد</w:t>
            </w:r>
          </w:p>
        </w:tc>
      </w:tr>
    </w:tbl>
    <w:p w14:paraId="397E6041" w14:textId="34B9765C" w:rsidR="009E7E54" w:rsidRPr="00C33E9A" w:rsidRDefault="00FA69FF" w:rsidP="00FA69FF">
      <w:pPr>
        <w:pStyle w:val="ListParagraph"/>
        <w:tabs>
          <w:tab w:val="left" w:pos="7271"/>
        </w:tabs>
        <w:spacing w:before="80" w:after="60"/>
        <w:ind w:left="600"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 w:hint="cs"/>
          <w:b/>
          <w:bCs/>
          <w:sz w:val="32"/>
          <w:szCs w:val="32"/>
          <w:rtl/>
        </w:rPr>
        <w:t>7</w:t>
      </w:r>
      <w:r w:rsidR="00D57E97" w:rsidRPr="00C33E9A">
        <w:rPr>
          <w:rFonts w:ascii="Arial" w:hAnsi="Arial"/>
          <w:b/>
          <w:bCs/>
          <w:sz w:val="32"/>
          <w:szCs w:val="32"/>
          <w:rtl/>
        </w:rPr>
        <w:t xml:space="preserve"> ) </w:t>
      </w:r>
      <w:r w:rsidR="001A2324" w:rsidRPr="00C33E9A">
        <w:rPr>
          <w:rFonts w:ascii="Arial" w:hAnsi="Arial"/>
          <w:b/>
          <w:bCs/>
          <w:sz w:val="32"/>
          <w:szCs w:val="32"/>
          <w:rtl/>
        </w:rPr>
        <w:t>ا</w:t>
      </w:r>
      <w:r w:rsidR="00586367" w:rsidRPr="00C33E9A">
        <w:rPr>
          <w:rFonts w:ascii="Arial" w:hAnsi="Arial"/>
          <w:b/>
          <w:bCs/>
          <w:sz w:val="32"/>
          <w:szCs w:val="32"/>
          <w:rtl/>
        </w:rPr>
        <w:t>ذا تم تدوير المؤشر فصف احتمال أن يكون العدد أقل من3</w:t>
      </w:r>
    </w:p>
    <w:p w14:paraId="7ED5A480" w14:textId="4FA9C663" w:rsidR="006C4E90" w:rsidRPr="00E2096A" w:rsidRDefault="006C4E90" w:rsidP="00E2096A">
      <w:pPr>
        <w:rPr>
          <w:rFonts w:ascii="Arial" w:hAnsi="Arial" w:cs="Arial"/>
          <w:b/>
          <w:bCs/>
          <w:sz w:val="32"/>
          <w:szCs w:val="32"/>
          <w:rtl/>
        </w:rPr>
      </w:pPr>
      <w:r w:rsidRPr="00E2096A">
        <w:rPr>
          <w:rFonts w:ascii="Arial" w:hAnsi="Arial" w:cs="Arial"/>
          <w:b/>
          <w:bCs/>
          <w:sz w:val="32"/>
          <w:szCs w:val="32"/>
          <w:rtl/>
        </w:rPr>
        <w:t xml:space="preserve">                                                                                           يـتبــــع .........</w:t>
      </w:r>
    </w:p>
    <w:p w14:paraId="4312FA7B" w14:textId="251859E0" w:rsidR="009E7E54" w:rsidRPr="00C33E9A" w:rsidRDefault="00386AE4" w:rsidP="00EC0EBC">
      <w:pPr>
        <w:spacing w:before="80" w:after="60"/>
        <w:ind w:left="14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pict w14:anchorId="0C143A4B">
          <v:shape id="_x0000_s1027" type="#_x0000_t75" style="position:absolute;left:0;text-align:left;margin-left:4.65pt;margin-top:65.75pt;width:233.2pt;height:112.4pt;z-index:251661312;mso-position-horizontal-relative:text;mso-position-vertical-relative:text" wrapcoords="-61 0 -61 21476 21600 21476 21600 0 -61 0">
            <v:imagedata r:id="rId11" o:title=""/>
            <w10:wrap type="tight"/>
          </v:shape>
          <o:OLEObject Type="Embed" ProgID="PBrush" ShapeID="_x0000_s1027" DrawAspect="Content" ObjectID="_1637176719" r:id="rId12"/>
        </w:pict>
      </w:r>
      <w:r w:rsidR="001A2324" w:rsidRPr="00C33E9A">
        <w:rPr>
          <w:rFonts w:ascii="Arial" w:hAnsi="Arial" w:cs="Arial"/>
          <w:b/>
          <w:bCs/>
          <w:sz w:val="32"/>
          <w:szCs w:val="32"/>
          <w:rtl/>
        </w:rPr>
        <w:t xml:space="preserve"> 8) أوجد ناتج الضرب ذهنيا :   700 ×  3 =..........</w:t>
      </w:r>
      <w:r w:rsidR="001A2324" w:rsidRPr="00C33E9A">
        <w:rPr>
          <w:rFonts w:ascii="Arial" w:hAnsi="Arial" w:cs="Arial"/>
          <w:b/>
          <w:bCs/>
          <w:sz w:val="32"/>
          <w:szCs w:val="32"/>
          <w:rtl/>
        </w:rPr>
        <w:br/>
      </w:r>
      <w:r w:rsidR="009E7E54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</w:p>
    <w:tbl>
      <w:tblPr>
        <w:tblStyle w:val="TableGrid"/>
        <w:tblpPr w:leftFromText="180" w:rightFromText="180" w:vertAnchor="text" w:horzAnchor="margin" w:tblpY="-6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1A2324" w:rsidRPr="00C33E9A" w14:paraId="31C2AB01" w14:textId="77777777" w:rsidTr="001A2324">
        <w:tc>
          <w:tcPr>
            <w:tcW w:w="289" w:type="dxa"/>
            <w:vAlign w:val="center"/>
          </w:tcPr>
          <w:p w14:paraId="0A59FC1C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3929691B" w14:textId="6284C50F" w:rsidR="001A2324" w:rsidRPr="00C33E9A" w:rsidRDefault="001A2324" w:rsidP="001A2324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B20DB9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DC52EAD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509C6CBA" w14:textId="1A88AF16" w:rsidR="001A2324" w:rsidRPr="00C33E9A" w:rsidRDefault="001A2324" w:rsidP="001A2324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1400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03F929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F7A4859" w14:textId="77777777" w:rsidR="001A2324" w:rsidRPr="00C33E9A" w:rsidRDefault="001A2324" w:rsidP="001A2324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1366FD9" w14:textId="08B1A248" w:rsidR="001A2324" w:rsidRPr="00C33E9A" w:rsidRDefault="001A2324" w:rsidP="001A2324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6DB8CA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1C56F906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4F9C1446" w14:textId="21AB5BFB" w:rsidR="001A2324" w:rsidRPr="00C33E9A" w:rsidRDefault="001A2324" w:rsidP="001A2324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2800</w:t>
            </w:r>
          </w:p>
        </w:tc>
      </w:tr>
    </w:tbl>
    <w:p w14:paraId="30B75AB3" w14:textId="149B59F8" w:rsidR="00532305" w:rsidRPr="00C33E9A" w:rsidRDefault="00532305" w:rsidP="00532305">
      <w:pPr>
        <w:spacing w:line="360" w:lineRule="auto"/>
        <w:ind w:left="240"/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>9</w:t>
      </w:r>
      <w:r w:rsidR="00EC0EBC" w:rsidRPr="00C33E9A">
        <w:rPr>
          <w:rFonts w:ascii="Arial" w:hAnsi="Arial" w:cs="Arial"/>
          <w:b/>
          <w:bCs/>
          <w:sz w:val="32"/>
          <w:szCs w:val="32"/>
          <w:rtl/>
        </w:rPr>
        <w:t xml:space="preserve">) </w:t>
      </w:r>
      <w:r w:rsidR="001A2324" w:rsidRPr="00C33E9A">
        <w:rPr>
          <w:rFonts w:ascii="Arial" w:hAnsi="Arial" w:cs="Arial"/>
          <w:b/>
          <w:bCs/>
          <w:sz w:val="32"/>
          <w:szCs w:val="32"/>
          <w:rtl/>
        </w:rPr>
        <w:t xml:space="preserve">في التمثيل البياني المجاور كم تنقص درجة ريم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     </w:t>
      </w:r>
    </w:p>
    <w:p w14:paraId="12AE1C72" w14:textId="051F4BEA" w:rsidR="001A2324" w:rsidRPr="00C33E9A" w:rsidRDefault="001A2324" w:rsidP="00532305">
      <w:pPr>
        <w:pStyle w:val="ListParagraph"/>
        <w:spacing w:line="360" w:lineRule="auto"/>
        <w:ind w:left="600"/>
        <w:rPr>
          <w:rFonts w:ascii="Arial" w:hAnsi="Arial"/>
          <w:b/>
          <w:bCs/>
          <w:sz w:val="32"/>
          <w:szCs w:val="32"/>
          <w:rtl/>
        </w:rPr>
      </w:pPr>
      <w:r w:rsidRPr="00C33E9A">
        <w:rPr>
          <w:rFonts w:ascii="Arial" w:hAnsi="Arial"/>
          <w:b/>
          <w:bCs/>
          <w:sz w:val="32"/>
          <w:szCs w:val="32"/>
          <w:rtl/>
        </w:rPr>
        <w:t>عن درجة مشاعل</w:t>
      </w:r>
    </w:p>
    <w:p w14:paraId="41384AEA" w14:textId="7FACAF8B" w:rsidR="009E7E54" w:rsidRPr="00C33E9A" w:rsidRDefault="009E7E54" w:rsidP="001A232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        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ab/>
        <w:t xml:space="preserve">       </w:t>
      </w:r>
    </w:p>
    <w:p w14:paraId="279EC62E" w14:textId="77777777" w:rsidR="009E7E54" w:rsidRPr="00C33E9A" w:rsidRDefault="009E7E54" w:rsidP="009E7E54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8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1A2324" w:rsidRPr="00C33E9A" w14:paraId="2DFCC481" w14:textId="77777777" w:rsidTr="001A2324">
        <w:tc>
          <w:tcPr>
            <w:tcW w:w="289" w:type="dxa"/>
            <w:vAlign w:val="center"/>
          </w:tcPr>
          <w:p w14:paraId="7C8EB259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5D0CAD" w14:textId="2D9B4C67" w:rsidR="001A2324" w:rsidRPr="00C33E9A" w:rsidRDefault="00532305" w:rsidP="001A2324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C0491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3507FF99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EE57105" w14:textId="39CECE1B" w:rsidR="001A2324" w:rsidRPr="00C33E9A" w:rsidRDefault="00532305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2D7787" w14:textId="77777777" w:rsidR="001A2324" w:rsidRPr="00C33E9A" w:rsidRDefault="001A2324" w:rsidP="001A232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24F3E0C" w14:textId="77777777" w:rsidR="001A2324" w:rsidRPr="00C33E9A" w:rsidRDefault="001A2324" w:rsidP="001A2324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50C418E" w14:textId="4DC5AE9C" w:rsidR="001A2324" w:rsidRPr="00C33E9A" w:rsidRDefault="00532305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23BAD58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4675CAC1" w14:textId="77777777" w:rsidR="001A2324" w:rsidRPr="00C33E9A" w:rsidRDefault="001A2324" w:rsidP="001A232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2FF03A63" w14:textId="33C8777B" w:rsidR="001A2324" w:rsidRPr="00C33E9A" w:rsidRDefault="00532305" w:rsidP="001A2324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160</w:t>
            </w:r>
          </w:p>
        </w:tc>
      </w:tr>
    </w:tbl>
    <w:p w14:paraId="66902DB9" w14:textId="2562B189" w:rsidR="009E7E54" w:rsidRPr="00C33E9A" w:rsidRDefault="009E7E54" w:rsidP="00532305">
      <w:pPr>
        <w:tabs>
          <w:tab w:val="left" w:pos="2367"/>
          <w:tab w:val="right" w:pos="6558"/>
        </w:tabs>
        <w:rPr>
          <w:rFonts w:ascii="Arial" w:hAnsi="Arial" w:cs="Arial"/>
          <w:b/>
          <w:bCs/>
          <w:i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</w:t>
      </w:r>
      <w:r w:rsidR="00532305" w:rsidRPr="00C33E9A">
        <w:rPr>
          <w:rFonts w:ascii="Arial" w:hAnsi="Arial" w:cs="Arial"/>
          <w:b/>
          <w:bCs/>
          <w:i/>
          <w:sz w:val="32"/>
          <w:szCs w:val="32"/>
          <w:rtl/>
        </w:rPr>
        <w:t xml:space="preserve">10) </w:t>
      </w:r>
      <w:r w:rsidR="00532305" w:rsidRPr="00C33E9A">
        <w:rPr>
          <w:rFonts w:ascii="Arial" w:hAnsi="Arial" w:cs="Arial"/>
          <w:b/>
          <w:bCs/>
          <w:sz w:val="32"/>
          <w:szCs w:val="32"/>
          <w:rtl/>
        </w:rPr>
        <w:t xml:space="preserve">أي العمليات الآتية </w:t>
      </w:r>
      <w:r w:rsidR="000C2FE4">
        <w:rPr>
          <w:rFonts w:ascii="Arial" w:hAnsi="Arial" w:cs="Arial"/>
          <w:b/>
          <w:bCs/>
          <w:sz w:val="32"/>
          <w:szCs w:val="32"/>
          <w:rtl/>
        </w:rPr>
        <w:t xml:space="preserve">تجعل الجملة العددية    79  </w:t>
      </w:r>
      <w:bookmarkStart w:id="0" w:name="_GoBack"/>
      <w:bookmarkEnd w:id="0"/>
      <w:r w:rsidR="00532305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  <w:r w:rsidR="00532305" w:rsidRPr="000C2FE4">
        <w:rPr>
          <w:rFonts w:ascii="Arial" w:eastAsia="Adobe Fan Heiti Std B" w:hAnsi="Arial" w:cs="Arial"/>
          <w:b/>
          <w:bCs/>
          <w:sz w:val="40"/>
          <w:szCs w:val="40"/>
          <w:rtl/>
        </w:rPr>
        <w:t>□</w:t>
      </w:r>
      <w:r w:rsidR="00532305" w:rsidRPr="00C33E9A">
        <w:rPr>
          <w:rFonts w:ascii="Arial" w:hAnsi="Arial" w:cs="Arial"/>
          <w:b/>
          <w:bCs/>
          <w:sz w:val="32"/>
          <w:szCs w:val="32"/>
          <w:rtl/>
        </w:rPr>
        <w:t xml:space="preserve">    26 = 105  صحيحة ؟</w:t>
      </w:r>
    </w:p>
    <w:tbl>
      <w:tblPr>
        <w:tblStyle w:val="TableGrid"/>
        <w:tblpPr w:leftFromText="180" w:rightFromText="180" w:vertAnchor="text" w:horzAnchor="margin" w:tblpY="281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32305" w:rsidRPr="00C33E9A" w14:paraId="227E4957" w14:textId="77777777" w:rsidTr="00532305">
        <w:tc>
          <w:tcPr>
            <w:tcW w:w="289" w:type="dxa"/>
            <w:vAlign w:val="center"/>
          </w:tcPr>
          <w:p w14:paraId="479D2458" w14:textId="77777777" w:rsidR="00532305" w:rsidRPr="00C33E9A" w:rsidRDefault="00532305" w:rsidP="00532305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72882B4B" w14:textId="34ABA379" w:rsidR="00532305" w:rsidRPr="00C33E9A" w:rsidRDefault="00532305" w:rsidP="00532305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-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1C897" w14:textId="77777777" w:rsidR="00532305" w:rsidRPr="00C33E9A" w:rsidRDefault="00532305" w:rsidP="00532305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2A93BE0" w14:textId="77777777" w:rsidR="00532305" w:rsidRPr="00C33E9A" w:rsidRDefault="00532305" w:rsidP="00532305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016AACF6" w14:textId="37AB19D9" w:rsidR="00532305" w:rsidRPr="00C33E9A" w:rsidRDefault="00532305" w:rsidP="00532305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A0FC3" w14:textId="77777777" w:rsidR="00532305" w:rsidRPr="00C33E9A" w:rsidRDefault="00532305" w:rsidP="00532305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9BBA71A" w14:textId="77777777" w:rsidR="00532305" w:rsidRPr="00C33E9A" w:rsidRDefault="00532305" w:rsidP="00532305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F0647D0" w14:textId="50144610" w:rsidR="00532305" w:rsidRPr="00C33E9A" w:rsidRDefault="00532305" w:rsidP="00532305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DFFAF" w14:textId="77777777" w:rsidR="00532305" w:rsidRPr="00C33E9A" w:rsidRDefault="00532305" w:rsidP="00532305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61469FA2" w14:textId="77777777" w:rsidR="00532305" w:rsidRPr="00C33E9A" w:rsidRDefault="00532305" w:rsidP="00532305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6D66F97E" w14:textId="0ECECABD" w:rsidR="00532305" w:rsidRPr="00C33E9A" w:rsidRDefault="00532305" w:rsidP="00532305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</w:p>
        </w:tc>
      </w:tr>
    </w:tbl>
    <w:p w14:paraId="5B69DFFA" w14:textId="7D455ECB" w:rsidR="009E7E54" w:rsidRPr="00C33E9A" w:rsidRDefault="009E7E54" w:rsidP="009E7E5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633982" w:rsidRPr="00C33E9A">
        <w:rPr>
          <w:rFonts w:ascii="Arial" w:hAnsi="Arial" w:cs="Arial"/>
          <w:b/>
          <w:bCs/>
          <w:sz w:val="32"/>
          <w:szCs w:val="32"/>
          <w:rtl/>
        </w:rPr>
        <w:t xml:space="preserve"> 11 )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633982" w:rsidRPr="00C33E9A">
        <w:rPr>
          <w:rFonts w:ascii="Arial" w:hAnsi="Arial" w:cs="Arial"/>
          <w:b/>
          <w:bCs/>
          <w:sz w:val="32"/>
          <w:szCs w:val="32"/>
          <w:rtl/>
        </w:rPr>
        <w:t>أوجد ناتج الضرب  27 × 3 =.......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     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ab/>
      </w:r>
    </w:p>
    <w:tbl>
      <w:tblPr>
        <w:tblStyle w:val="TableGrid"/>
        <w:tblpPr w:leftFromText="180" w:rightFromText="180" w:vertAnchor="text" w:horzAnchor="margin" w:tblpY="10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33982" w:rsidRPr="00C33E9A" w14:paraId="5F3E0D42" w14:textId="77777777" w:rsidTr="00633982">
        <w:tc>
          <w:tcPr>
            <w:tcW w:w="289" w:type="dxa"/>
            <w:vAlign w:val="center"/>
          </w:tcPr>
          <w:p w14:paraId="24C36019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764A5AA6" w14:textId="1ED97A6A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847BA8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7E889E7D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A352608" w14:textId="0231CCF4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81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400EE3A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72C0016E" w14:textId="77777777" w:rsidR="00633982" w:rsidRPr="00C33E9A" w:rsidRDefault="00633982" w:rsidP="00633982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B03DB69" w14:textId="7CAA51BC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90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52E1F" w14:textId="77777777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57C75971" w14:textId="77777777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15BF1966" w14:textId="223136C3" w:rsidR="00633982" w:rsidRPr="00C33E9A" w:rsidRDefault="00633982" w:rsidP="00633982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121</w:t>
            </w:r>
          </w:p>
        </w:tc>
      </w:tr>
    </w:tbl>
    <w:p w14:paraId="22631BFE" w14:textId="2B4B59AC" w:rsidR="009E7E54" w:rsidRPr="00C33E9A" w:rsidRDefault="00386AE4" w:rsidP="00633982">
      <w:pPr>
        <w:ind w:left="14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pict w14:anchorId="58BF2D96">
          <v:shape id="_x0000_s1028" type="#_x0000_t75" style="position:absolute;left:0;text-align:left;margin-left:.1pt;margin-top:43pt;width:287.3pt;height:51.75pt;z-index:251663360;mso-position-horizontal-relative:text;mso-position-vertical-relative:text" wrapcoords="-51 0 -51 21287 21600 21287 21600 0 -51 0">
            <v:imagedata r:id="rId13" o:title=""/>
            <w10:wrap type="tight"/>
          </v:shape>
          <o:OLEObject Type="Embed" ProgID="PBrush" ShapeID="_x0000_s1028" DrawAspect="Content" ObjectID="_1637176720" r:id="rId14"/>
        </w:pict>
      </w:r>
      <w:r w:rsidR="009E7E54"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</w:p>
    <w:p w14:paraId="4F35AC39" w14:textId="0D330953" w:rsidR="009E7E54" w:rsidRPr="00C33E9A" w:rsidRDefault="009E7E54" w:rsidP="009E7E54">
      <w:pPr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</w:t>
      </w:r>
      <w:r w:rsidR="00633982" w:rsidRPr="00C33E9A">
        <w:rPr>
          <w:rFonts w:ascii="Arial" w:hAnsi="Arial" w:cs="Arial"/>
          <w:b/>
          <w:bCs/>
          <w:sz w:val="32"/>
          <w:szCs w:val="32"/>
          <w:rtl/>
        </w:rPr>
        <w:t>12 )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633982" w:rsidRPr="00C33E9A">
        <w:rPr>
          <w:rFonts w:ascii="Arial" w:hAnsi="Arial" w:cs="Arial"/>
          <w:b/>
          <w:bCs/>
          <w:sz w:val="32"/>
          <w:szCs w:val="32"/>
          <w:rtl/>
        </w:rPr>
        <w:t xml:space="preserve">اكتشف القاعدة وأكمل الجدول        </w:t>
      </w:r>
    </w:p>
    <w:p w14:paraId="591CF573" w14:textId="77777777" w:rsidR="009E7E54" w:rsidRPr="00C33E9A" w:rsidRDefault="009E7E54" w:rsidP="009E7E54">
      <w:pPr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400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33982" w:rsidRPr="00C33E9A" w14:paraId="563E4126" w14:textId="77777777" w:rsidTr="00633982">
        <w:tc>
          <w:tcPr>
            <w:tcW w:w="289" w:type="dxa"/>
            <w:vAlign w:val="center"/>
          </w:tcPr>
          <w:p w14:paraId="7EB01240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43B92EF1" w14:textId="5230D705" w:rsidR="00633982" w:rsidRPr="00C33E9A" w:rsidRDefault="00FC68D1" w:rsidP="00633982">
            <w:pPr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FC9E17" wp14:editId="36B5BEC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40005</wp:posOffset>
                      </wp:positionV>
                      <wp:extent cx="133350" cy="142875"/>
                      <wp:effectExtent l="19050" t="19050" r="38100" b="28575"/>
                      <wp:wrapNone/>
                      <wp:docPr id="7" name="مثلث متساوي الساق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7" o:spid="_x0000_s1026" type="#_x0000_t5" style="position:absolute;left:0;text-align:left;margin-left:69.6pt;margin-top:3.15pt;width:10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" fillcolor="white [3212]" strokecolor="black [3213]" strokeweight="1pt"/>
                  </w:pict>
                </mc:Fallback>
              </mc:AlternateContent>
            </w: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   + 1   ،  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4A999C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72F3C924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0D785142" w14:textId="07035325" w:rsidR="00633982" w:rsidRPr="00C33E9A" w:rsidRDefault="00FC68D1" w:rsidP="00633982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938181" wp14:editId="259962D9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38735</wp:posOffset>
                      </wp:positionV>
                      <wp:extent cx="133350" cy="142875"/>
                      <wp:effectExtent l="19050" t="19050" r="38100" b="28575"/>
                      <wp:wrapNone/>
                      <wp:docPr id="10" name="مثلث متساوي الساقي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0" o:spid="_x0000_s1026" type="#_x0000_t5" style="position:absolute;left:0;text-align:left;margin-left:74.55pt;margin-top:3.05pt;width:10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  - 2   ،  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BD20919" w14:textId="77777777" w:rsidR="00633982" w:rsidRPr="00C33E9A" w:rsidRDefault="00633982" w:rsidP="00633982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23B3DFCC" w14:textId="77777777" w:rsidR="00633982" w:rsidRPr="00C33E9A" w:rsidRDefault="00633982" w:rsidP="00633982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469D552C" w14:textId="0F895347" w:rsidR="00633982" w:rsidRPr="00C33E9A" w:rsidRDefault="00FC68D1" w:rsidP="00633982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3D54CD" wp14:editId="224C791A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49530</wp:posOffset>
                      </wp:positionV>
                      <wp:extent cx="133350" cy="142875"/>
                      <wp:effectExtent l="19050" t="19050" r="38100" b="28575"/>
                      <wp:wrapNone/>
                      <wp:docPr id="5" name="مثلث متساوي الساق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7" o:spid="_x0000_s1026" type="#_x0000_t5" style="position:absolute;left:0;text-align:left;margin-left:72.5pt;margin-top:3.9pt;width:10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 + 2   ، 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D95E71" w14:textId="77777777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5A08C647" w14:textId="77777777" w:rsidR="00633982" w:rsidRPr="00C33E9A" w:rsidRDefault="00633982" w:rsidP="00633982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1DAB7899" w14:textId="2CA32353" w:rsidR="00633982" w:rsidRPr="00C33E9A" w:rsidRDefault="00FC68D1" w:rsidP="00633982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2255BE" wp14:editId="098EE74B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52070</wp:posOffset>
                      </wp:positionV>
                      <wp:extent cx="219075" cy="142875"/>
                      <wp:effectExtent l="0" t="0" r="28575" b="28575"/>
                      <wp:wrapNone/>
                      <wp:docPr id="13" name="مخطط انسيابي: معالجة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2875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مخطط انسيابي: معالجة 13" o:spid="_x0000_s1026" type="#_x0000_t109" style="position:absolute;left:0;text-align:left;margin-left:80.25pt;margin-top:4.1pt;width:17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" filled="f" strokecolor="black [3213]" strokeweight="1pt"/>
                  </w:pict>
                </mc:Fallback>
              </mc:AlternateContent>
            </w: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 + 2   ، 6</w:t>
            </w:r>
          </w:p>
        </w:tc>
      </w:tr>
    </w:tbl>
    <w:p w14:paraId="679070E9" w14:textId="771C1981" w:rsidR="009E7E54" w:rsidRPr="00C33E9A" w:rsidRDefault="00386AE4" w:rsidP="00FA69FF">
      <w:pPr>
        <w:spacing w:before="80" w:after="60"/>
        <w:ind w:left="283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pict w14:anchorId="36EF74A2">
          <v:shape id="_x0000_s1030" type="#_x0000_t75" style="position:absolute;left:0;text-align:left;margin-left:-.6pt;margin-top:49.6pt;width:282pt;height:74.45pt;z-index:251673600;mso-position-horizontal-relative:text;mso-position-vertical-relative:text" wrapcoords="-55 0 -55 21346 21600 21346 21600 0 -55 0">
            <v:imagedata r:id="rId15" o:title=""/>
            <w10:wrap type="tight"/>
          </v:shape>
          <o:OLEObject Type="Embed" ProgID="PBrush" ShapeID="_x0000_s1030" DrawAspect="Content" ObjectID="_1637176721" r:id="rId16"/>
        </w:pict>
      </w:r>
      <w:r w:rsidR="00FC68D1" w:rsidRPr="00C33E9A">
        <w:rPr>
          <w:rFonts w:ascii="Arial" w:hAnsi="Arial" w:cs="Arial"/>
          <w:b/>
          <w:bCs/>
          <w:sz w:val="32"/>
          <w:szCs w:val="32"/>
          <w:rtl/>
        </w:rPr>
        <w:t xml:space="preserve">  13 )</w:t>
      </w:r>
      <w:r w:rsidR="00EC6178" w:rsidRPr="00C33E9A">
        <w:rPr>
          <w:rFonts w:ascii="Arial" w:hAnsi="Arial" w:cs="Arial"/>
          <w:b/>
          <w:bCs/>
          <w:sz w:val="32"/>
          <w:szCs w:val="32"/>
          <w:rtl/>
        </w:rPr>
        <w:t xml:space="preserve"> في التمثيل بالنقاط المجاور ما المصروف اليومي الذي يحصل عليه أكثر عدد من الطلاب</w:t>
      </w:r>
    </w:p>
    <w:p w14:paraId="4454494B" w14:textId="3155FEF2" w:rsidR="009E7E54" w:rsidRPr="00C33E9A" w:rsidRDefault="00FC68D1" w:rsidP="00FC68D1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</w:rPr>
        <w:t xml:space="preserve">  </w:t>
      </w:r>
      <w:r w:rsidR="009E7E54" w:rsidRPr="00C33E9A">
        <w:rPr>
          <w:rFonts w:ascii="Arial" w:hAnsi="Arial" w:cs="Arial"/>
          <w:b/>
          <w:bCs/>
          <w:sz w:val="32"/>
          <w:szCs w:val="32"/>
          <w:rtl/>
        </w:rPr>
        <w:t xml:space="preserve">                                 </w:t>
      </w:r>
    </w:p>
    <w:tbl>
      <w:tblPr>
        <w:tblStyle w:val="TableGrid"/>
        <w:bidiVisual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C33E9A" w14:paraId="15CE0429" w14:textId="77777777" w:rsidTr="00FC68D1">
        <w:tc>
          <w:tcPr>
            <w:tcW w:w="289" w:type="dxa"/>
            <w:vAlign w:val="center"/>
          </w:tcPr>
          <w:p w14:paraId="708C9018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B80DE5B" w14:textId="2E605A90" w:rsidR="009E7E54" w:rsidRPr="00C33E9A" w:rsidRDefault="00EC6178" w:rsidP="009E7E54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5 ريال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01531755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BB2CF8C" w14:textId="6B9F32F6" w:rsidR="009E7E54" w:rsidRPr="00C33E9A" w:rsidRDefault="00EC6178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 xml:space="preserve">6 ريال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9E7E54" w:rsidRPr="00C33E9A" w:rsidRDefault="009E7E54" w:rsidP="009E7E54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04A49BBE" w14:textId="77777777" w:rsidR="009E7E54" w:rsidRPr="00C33E9A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F783D1" w14:textId="557305C5" w:rsidR="009E7E54" w:rsidRPr="00C33E9A" w:rsidRDefault="00EC6178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 xml:space="preserve">8 ريال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9E7E54" w:rsidRPr="00C33E9A" w:rsidRDefault="009E7E54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0459EE3E" w14:textId="77777777" w:rsidR="009E7E54" w:rsidRPr="00C33E9A" w:rsidRDefault="009E7E54" w:rsidP="009E7E54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09156B9C" w14:textId="38B140E4" w:rsidR="009E7E54" w:rsidRPr="00C33E9A" w:rsidRDefault="00EC6178" w:rsidP="009E7E54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10 ريال </w:t>
            </w:r>
          </w:p>
        </w:tc>
      </w:tr>
    </w:tbl>
    <w:p w14:paraId="32AB138F" w14:textId="050D5AAE" w:rsidR="009E7E54" w:rsidRPr="00C33E9A" w:rsidRDefault="009E7E54" w:rsidP="00EC6178">
      <w:pPr>
        <w:tabs>
          <w:tab w:val="left" w:pos="2367"/>
          <w:tab w:val="right" w:pos="6558"/>
        </w:tabs>
        <w:rPr>
          <w:rFonts w:ascii="Arial" w:hAnsi="Arial" w:cs="Arial"/>
          <w:b/>
          <w:bCs/>
          <w:i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</w:t>
      </w:r>
      <w:r w:rsidR="00EC6178" w:rsidRPr="00C33E9A">
        <w:rPr>
          <w:rFonts w:ascii="Arial" w:hAnsi="Arial" w:cs="Arial"/>
          <w:b/>
          <w:bCs/>
          <w:sz w:val="32"/>
          <w:szCs w:val="32"/>
          <w:rtl/>
        </w:rPr>
        <w:t xml:space="preserve">14) </w:t>
      </w:r>
      <w:r w:rsidRPr="00C33E9A">
        <w:rPr>
          <w:rFonts w:ascii="Arial" w:hAnsi="Arial" w:cs="Arial"/>
          <w:b/>
          <w:bCs/>
          <w:sz w:val="32"/>
          <w:szCs w:val="32"/>
        </w:rPr>
        <w:t xml:space="preserve">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</w:t>
      </w:r>
      <w:r w:rsidR="00EC6178" w:rsidRPr="00C33E9A">
        <w:rPr>
          <w:rFonts w:ascii="Arial" w:hAnsi="Arial" w:cs="Arial"/>
          <w:b/>
          <w:bCs/>
          <w:sz w:val="32"/>
          <w:szCs w:val="32"/>
          <w:rtl/>
        </w:rPr>
        <w:t>اكتشف المختلف : أي مما يأتي ليست عبارة عددية.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             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ab/>
      </w:r>
    </w:p>
    <w:tbl>
      <w:tblPr>
        <w:tblStyle w:val="TableGrid"/>
        <w:tblpPr w:leftFromText="180" w:rightFromText="180" w:vertAnchor="text" w:horzAnchor="margin" w:tblpY="105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C6178" w:rsidRPr="00C33E9A" w14:paraId="22C80E87" w14:textId="77777777" w:rsidTr="00EC6178">
        <w:tc>
          <w:tcPr>
            <w:tcW w:w="289" w:type="dxa"/>
            <w:vAlign w:val="center"/>
          </w:tcPr>
          <w:p w14:paraId="09C9AA96" w14:textId="77777777" w:rsidR="00EC6178" w:rsidRPr="00C33E9A" w:rsidRDefault="00EC6178" w:rsidP="00EC6178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18A1FBCF" w14:textId="3B9E8580" w:rsidR="00EC6178" w:rsidRPr="00C33E9A" w:rsidRDefault="00EC6178" w:rsidP="00EC6178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41  + 66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945FA56" w14:textId="77777777" w:rsidR="00EC6178" w:rsidRPr="00C33E9A" w:rsidRDefault="00EC6178" w:rsidP="00EC6178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2CA16952" w14:textId="77777777" w:rsidR="00EC6178" w:rsidRPr="00C33E9A" w:rsidRDefault="00EC6178" w:rsidP="00EC6178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7522B7B" w14:textId="6968F2BF" w:rsidR="00EC6178" w:rsidRPr="00C33E9A" w:rsidRDefault="00EC6178" w:rsidP="00EC617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25 + 15 =40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65AEC78" w14:textId="77777777" w:rsidR="00EC6178" w:rsidRPr="00C33E9A" w:rsidRDefault="00EC6178" w:rsidP="00EC6178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92E88D1" w14:textId="77777777" w:rsidR="00EC6178" w:rsidRPr="00C33E9A" w:rsidRDefault="00EC6178" w:rsidP="00EC6178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69438FDE" w14:textId="483B3FCC" w:rsidR="00EC6178" w:rsidRPr="00C33E9A" w:rsidRDefault="00EC6178" w:rsidP="00EC617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25 – 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F31E99" w14:textId="77777777" w:rsidR="00EC6178" w:rsidRPr="00C33E9A" w:rsidRDefault="00EC6178" w:rsidP="00EC6178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0CE9C374" w14:textId="77777777" w:rsidR="00EC6178" w:rsidRPr="00C33E9A" w:rsidRDefault="00EC6178" w:rsidP="00EC6178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7EFBF3E2" w14:textId="240B4A4E" w:rsidR="00EC6178" w:rsidRPr="00C33E9A" w:rsidRDefault="00EC6178" w:rsidP="00EC617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40 + 20</w:t>
            </w:r>
          </w:p>
        </w:tc>
      </w:tr>
    </w:tbl>
    <w:p w14:paraId="3AF086DE" w14:textId="1233B61C" w:rsidR="00335B6F" w:rsidRPr="00C33E9A" w:rsidRDefault="00335B6F" w:rsidP="00C33E9A">
      <w:pPr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</w:rPr>
        <w:t xml:space="preserve">   </w:t>
      </w:r>
      <w:r w:rsidR="00EC6178" w:rsidRPr="00C33E9A">
        <w:rPr>
          <w:rFonts w:ascii="Arial" w:hAnsi="Arial" w:cs="Arial"/>
          <w:b/>
          <w:bCs/>
          <w:sz w:val="32"/>
          <w:szCs w:val="32"/>
          <w:rtl/>
        </w:rPr>
        <w:t xml:space="preserve">15)  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 xml:space="preserve">القيمة المنزلية للرقم </w:t>
      </w:r>
      <w:r w:rsidR="00C33E9A">
        <w:rPr>
          <w:rFonts w:ascii="Arial" w:hAnsi="Arial" w:cs="Arial" w:hint="cs"/>
          <w:b/>
          <w:bCs/>
          <w:sz w:val="32"/>
          <w:szCs w:val="32"/>
          <w:rtl/>
        </w:rPr>
        <w:t>5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 xml:space="preserve"> في العدد 2</w:t>
      </w:r>
      <w:r w:rsidR="00C33E9A">
        <w:rPr>
          <w:rFonts w:ascii="Arial" w:hAnsi="Arial" w:cs="Arial" w:hint="cs"/>
          <w:b/>
          <w:bCs/>
          <w:sz w:val="32"/>
          <w:szCs w:val="32"/>
          <w:rtl/>
        </w:rPr>
        <w:t>5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>3</w:t>
      </w:r>
      <w:r w:rsidR="00C33E9A">
        <w:rPr>
          <w:rFonts w:ascii="Arial" w:hAnsi="Arial" w:cs="Arial" w:hint="cs"/>
          <w:b/>
          <w:bCs/>
          <w:sz w:val="32"/>
          <w:szCs w:val="32"/>
          <w:rtl/>
        </w:rPr>
        <w:t>3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>8964</w:t>
      </w:r>
    </w:p>
    <w:tbl>
      <w:tblPr>
        <w:tblStyle w:val="TableGrid"/>
        <w:tblpPr w:leftFromText="180" w:rightFromText="180" w:vertAnchor="text" w:horzAnchor="margin" w:tblpY="247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B175D" w:rsidRPr="00C33E9A" w14:paraId="36320513" w14:textId="77777777" w:rsidTr="005B175D">
        <w:tc>
          <w:tcPr>
            <w:tcW w:w="289" w:type="dxa"/>
            <w:vAlign w:val="center"/>
          </w:tcPr>
          <w:p w14:paraId="29CD102F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3AF2B4C4" w14:textId="336CF26B" w:rsidR="005B175D" w:rsidRPr="00C33E9A" w:rsidRDefault="00C33E9A" w:rsidP="005B175D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5</w:t>
            </w:r>
            <w:r w:rsidR="005B175D"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C0D86F1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7DFE86D1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2886F3C4" w14:textId="1A6C1F0B" w:rsidR="005B175D" w:rsidRPr="00C33E9A" w:rsidRDefault="00C33E9A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5000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427926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7D2E8390" w14:textId="77777777" w:rsidR="005B175D" w:rsidRPr="00C33E9A" w:rsidRDefault="005B175D" w:rsidP="005B175D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7C7A2691" w14:textId="45410963" w:rsidR="005B175D" w:rsidRPr="00C33E9A" w:rsidRDefault="00C33E9A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5</w:t>
            </w:r>
            <w:r w:rsidR="005B175D"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000000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26813C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6138BEAD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58F7D1A1" w14:textId="281AB4D7" w:rsidR="005B175D" w:rsidRPr="00C33E9A" w:rsidRDefault="005B175D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</w:t>
            </w:r>
            <w:r w:rsidR="00C33E9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5</w:t>
            </w: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000000</w:t>
            </w:r>
          </w:p>
        </w:tc>
      </w:tr>
    </w:tbl>
    <w:p w14:paraId="3CB2CCF9" w14:textId="79AA686B" w:rsidR="00335B6F" w:rsidRPr="00C33E9A" w:rsidRDefault="00335B6F" w:rsidP="005B175D">
      <w:pPr>
        <w:rPr>
          <w:rFonts w:ascii="Arial" w:hAnsi="Arial" w:cs="Arial"/>
          <w:b/>
          <w:bCs/>
          <w:sz w:val="32"/>
          <w:szCs w:val="32"/>
          <w:rtl/>
        </w:rPr>
      </w:pPr>
    </w:p>
    <w:p w14:paraId="5BFAED37" w14:textId="46721E17" w:rsidR="009E7E54" w:rsidRPr="00C33E9A" w:rsidRDefault="00335B6F" w:rsidP="00335B6F">
      <w:pPr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16 ) قدر ناتج الجمع   527 + 431 =................     مقربا الي أقرب مئة .</w:t>
      </w:r>
    </w:p>
    <w:tbl>
      <w:tblPr>
        <w:tblStyle w:val="TableGrid"/>
        <w:tblpPr w:leftFromText="180" w:rightFromText="180" w:vertAnchor="page" w:horzAnchor="margin" w:tblpY="14791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C33E9A" w:rsidRPr="00C33E9A" w14:paraId="0EFE3525" w14:textId="77777777" w:rsidTr="00C33E9A">
        <w:tc>
          <w:tcPr>
            <w:tcW w:w="289" w:type="dxa"/>
            <w:vAlign w:val="center"/>
          </w:tcPr>
          <w:p w14:paraId="2B914C0E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01F906E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900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F4692F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C7403C6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9C180AC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7213BB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566BF78D" w14:textId="77777777" w:rsidR="00C33E9A" w:rsidRPr="00C33E9A" w:rsidRDefault="00C33E9A" w:rsidP="00C33E9A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704B790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B02D2E6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16619541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38A78DF8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1200</w:t>
            </w:r>
          </w:p>
        </w:tc>
      </w:tr>
    </w:tbl>
    <w:p w14:paraId="4DBA4414" w14:textId="6C043487" w:rsidR="005B175D" w:rsidRPr="00C33E9A" w:rsidRDefault="006C4E90" w:rsidP="009E7E54">
      <w:pPr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                                                              يـتبــــع .........</w:t>
      </w:r>
    </w:p>
    <w:tbl>
      <w:tblPr>
        <w:tblStyle w:val="TableGrid"/>
        <w:tblpPr w:leftFromText="180" w:rightFromText="180" w:vertAnchor="text" w:horzAnchor="margin" w:tblpY="511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C33E9A" w:rsidRPr="00C33E9A" w14:paraId="648D5AA1" w14:textId="77777777" w:rsidTr="00C33E9A">
        <w:tc>
          <w:tcPr>
            <w:tcW w:w="289" w:type="dxa"/>
            <w:vAlign w:val="center"/>
          </w:tcPr>
          <w:p w14:paraId="261E7C6E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114" w:type="dxa"/>
            <w:vAlign w:val="center"/>
          </w:tcPr>
          <w:p w14:paraId="7A985489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1406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EFFE09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51F17942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7C5B896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1470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74723A4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F2F198E" w14:textId="77777777" w:rsidR="00C33E9A" w:rsidRPr="00C33E9A" w:rsidRDefault="00C33E9A" w:rsidP="00C33E9A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CF4214C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2470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CAE29BE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10841C4B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373E1A8D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2542</w:t>
            </w:r>
          </w:p>
        </w:tc>
      </w:tr>
    </w:tbl>
    <w:p w14:paraId="25ABC703" w14:textId="38B045B9" w:rsidR="00C33E9A" w:rsidRPr="00C33E9A" w:rsidRDefault="005B175D" w:rsidP="00C33E9A">
      <w:pPr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17</w:t>
      </w:r>
      <w:r w:rsidR="00335B6F" w:rsidRPr="00C33E9A">
        <w:rPr>
          <w:rFonts w:ascii="Arial" w:hAnsi="Arial" w:cs="Arial"/>
          <w:b/>
          <w:bCs/>
          <w:sz w:val="32"/>
          <w:szCs w:val="32"/>
          <w:rtl/>
        </w:rPr>
        <w:t xml:space="preserve">) </w:t>
      </w:r>
      <w:r w:rsidR="0045690B">
        <w:rPr>
          <w:rFonts w:ascii="Arial" w:hAnsi="Arial" w:cs="Arial"/>
          <w:b/>
          <w:bCs/>
          <w:sz w:val="32"/>
          <w:szCs w:val="32"/>
          <w:rtl/>
        </w:rPr>
        <w:t xml:space="preserve">2006 - </w:t>
      </w:r>
      <w:r w:rsidR="00C33E9A" w:rsidRPr="00C33E9A">
        <w:rPr>
          <w:rFonts w:ascii="Arial" w:hAnsi="Arial" w:cs="Arial"/>
          <w:b/>
          <w:bCs/>
          <w:sz w:val="32"/>
          <w:szCs w:val="32"/>
          <w:rtl/>
        </w:rPr>
        <w:t xml:space="preserve"> 536 =</w:t>
      </w:r>
    </w:p>
    <w:p w14:paraId="4B750BF1" w14:textId="54B45092" w:rsidR="00335B6F" w:rsidRPr="00C33E9A" w:rsidRDefault="00C33E9A" w:rsidP="00C33E9A">
      <w:pPr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</w:t>
      </w:r>
      <w:r w:rsidR="00335B6F" w:rsidRPr="00C33E9A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>18) 25 × 25 =</w:t>
      </w:r>
    </w:p>
    <w:tbl>
      <w:tblPr>
        <w:tblStyle w:val="TableGrid"/>
        <w:tblpPr w:leftFromText="180" w:rightFromText="180" w:vertAnchor="text" w:horzAnchor="margin" w:tblpY="120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C33E9A" w:rsidRPr="00C33E9A" w14:paraId="6078C61B" w14:textId="77777777" w:rsidTr="00C33E9A">
        <w:tc>
          <w:tcPr>
            <w:tcW w:w="289" w:type="dxa"/>
            <w:vAlign w:val="center"/>
          </w:tcPr>
          <w:p w14:paraId="3F956E4C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62B532D9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225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6C957B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4CAF8A0B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054F933A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325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CFD9A2" w14:textId="77777777" w:rsidR="00C33E9A" w:rsidRPr="00C33E9A" w:rsidRDefault="00C33E9A" w:rsidP="00C33E9A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8DCF338" w14:textId="77777777" w:rsidR="00C33E9A" w:rsidRPr="00C33E9A" w:rsidRDefault="00C33E9A" w:rsidP="00C33E9A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0F6B7D3E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425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B07B75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727CF95D" w14:textId="77777777" w:rsidR="00C33E9A" w:rsidRPr="00C33E9A" w:rsidRDefault="00C33E9A" w:rsidP="00C33E9A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3F775806" w14:textId="77777777" w:rsidR="00C33E9A" w:rsidRPr="00C33E9A" w:rsidRDefault="00C33E9A" w:rsidP="00C33E9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625</w:t>
            </w:r>
          </w:p>
        </w:tc>
      </w:tr>
    </w:tbl>
    <w:p w14:paraId="4B724251" w14:textId="7ACE39F2" w:rsidR="009E7E54" w:rsidRPr="00C33E9A" w:rsidRDefault="00C33E9A" w:rsidP="00C33E9A">
      <w:pPr>
        <w:spacing w:before="80" w:after="60"/>
        <w:ind w:left="567" w:hanging="567"/>
        <w:rPr>
          <w:rFonts w:ascii="Arial" w:hAnsi="Arial" w:cs="Arial"/>
          <w:b/>
          <w:bCs/>
          <w:sz w:val="32"/>
          <w:szCs w:val="32"/>
        </w:rPr>
      </w:pPr>
      <w:r w:rsidRPr="00C33E9A">
        <w:rPr>
          <w:rFonts w:ascii="Arial" w:hAnsi="Arial" w:cs="Arial"/>
          <w:b/>
          <w:bCs/>
          <w:i/>
          <w:sz w:val="32"/>
          <w:szCs w:val="32"/>
          <w:rtl/>
        </w:rPr>
        <w:t xml:space="preserve">    19</w:t>
      </w:r>
      <w:r w:rsidR="005B175D" w:rsidRPr="00C33E9A">
        <w:rPr>
          <w:rFonts w:ascii="Arial" w:hAnsi="Arial" w:cs="Arial"/>
          <w:b/>
          <w:bCs/>
          <w:i/>
          <w:sz w:val="32"/>
          <w:szCs w:val="32"/>
          <w:rtl/>
        </w:rPr>
        <w:t xml:space="preserve">) 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 xml:space="preserve">إذا كان ثمن قلم الحبر الواحد 4 ريالات وثمن قلمين 8 ريالات وثمن ثلاث أقلام 12 ريال فما ثمن اربعة اقلام   ؟      </w:t>
      </w:r>
    </w:p>
    <w:tbl>
      <w:tblPr>
        <w:tblStyle w:val="TableGrid"/>
        <w:tblpPr w:leftFromText="180" w:rightFromText="180" w:vertAnchor="text" w:horzAnchor="margin" w:tblpY="179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B175D" w:rsidRPr="00C33E9A" w14:paraId="08FC87AD" w14:textId="77777777" w:rsidTr="005B175D">
        <w:tc>
          <w:tcPr>
            <w:tcW w:w="289" w:type="dxa"/>
            <w:vAlign w:val="center"/>
          </w:tcPr>
          <w:p w14:paraId="43FDB783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7775F7ED" w14:textId="5AEDAE8B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B5290D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57F48534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AA6FF8B" w14:textId="6B4DFB43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A667AA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1E3BB60" w14:textId="77777777" w:rsidR="005B175D" w:rsidRPr="00C33E9A" w:rsidRDefault="005B175D" w:rsidP="005B175D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8982AD2" w14:textId="29AD2158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0AF5EB4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72D103DE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578E4BBD" w14:textId="71E4E4F0" w:rsidR="005B175D" w:rsidRPr="00C33E9A" w:rsidRDefault="005B175D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24</w:t>
            </w:r>
          </w:p>
        </w:tc>
      </w:tr>
    </w:tbl>
    <w:p w14:paraId="7966F982" w14:textId="60A1D910" w:rsidR="009E7E54" w:rsidRPr="00C33E9A" w:rsidRDefault="009E7E54" w:rsidP="009E7E54">
      <w:pPr>
        <w:tabs>
          <w:tab w:val="left" w:pos="7271"/>
        </w:tabs>
        <w:spacing w:before="80" w:after="60"/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b/>
          <w:bCs/>
          <w:sz w:val="32"/>
          <w:szCs w:val="32"/>
        </w:rPr>
        <w:t xml:space="preserve"> 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</w:t>
      </w:r>
      <w:r w:rsidR="005B175D" w:rsidRPr="00C33E9A">
        <w:rPr>
          <w:rFonts w:ascii="Arial" w:hAnsi="Arial" w:cs="Arial"/>
          <w:b/>
          <w:bCs/>
          <w:sz w:val="32"/>
          <w:szCs w:val="32"/>
          <w:rtl/>
        </w:rPr>
        <w:t>20) تقريب العدد 293 الي اقرب مئة هو ...........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 xml:space="preserve">      </w:t>
      </w:r>
      <w:r w:rsidRPr="00C33E9A">
        <w:rPr>
          <w:rFonts w:ascii="Arial" w:hAnsi="Arial" w:cs="Arial"/>
          <w:b/>
          <w:bCs/>
          <w:sz w:val="32"/>
          <w:szCs w:val="32"/>
          <w:rtl/>
        </w:rPr>
        <w:tab/>
      </w:r>
    </w:p>
    <w:tbl>
      <w:tblPr>
        <w:tblStyle w:val="TableGrid"/>
        <w:tblpPr w:leftFromText="180" w:rightFromText="180" w:vertAnchor="text" w:horzAnchor="margin" w:tblpY="8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5B175D" w:rsidRPr="00C33E9A" w14:paraId="33234E54" w14:textId="77777777" w:rsidTr="005B175D">
        <w:tc>
          <w:tcPr>
            <w:tcW w:w="289" w:type="dxa"/>
            <w:vAlign w:val="center"/>
          </w:tcPr>
          <w:p w14:paraId="419FDD99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</w:p>
        </w:tc>
        <w:tc>
          <w:tcPr>
            <w:tcW w:w="2114" w:type="dxa"/>
          </w:tcPr>
          <w:p w14:paraId="2D0504BC" w14:textId="77777777" w:rsidR="005B175D" w:rsidRPr="00C33E9A" w:rsidRDefault="005B175D" w:rsidP="005B175D">
            <w:pPr>
              <w:jc w:val="center"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C33E9A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200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4936515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364" w:type="dxa"/>
            <w:vAlign w:val="center"/>
          </w:tcPr>
          <w:p w14:paraId="1599A6BB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099" w:type="dxa"/>
          </w:tcPr>
          <w:p w14:paraId="429E0E14" w14:textId="77777777" w:rsidR="005B175D" w:rsidRPr="00C33E9A" w:rsidRDefault="005B175D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290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48EED4E" w14:textId="77777777" w:rsidR="005B175D" w:rsidRPr="00C33E9A" w:rsidRDefault="005B175D" w:rsidP="005B175D">
            <w:pPr>
              <w:spacing w:before="80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66" w:type="dxa"/>
            <w:vAlign w:val="center"/>
          </w:tcPr>
          <w:p w14:paraId="3A32B396" w14:textId="77777777" w:rsidR="005B175D" w:rsidRPr="00C33E9A" w:rsidRDefault="005B175D" w:rsidP="005B175D">
            <w:pPr>
              <w:spacing w:before="80"/>
              <w:ind w:left="-72"/>
              <w:jc w:val="center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8" w:type="dxa"/>
          </w:tcPr>
          <w:p w14:paraId="46204AB2" w14:textId="77777777" w:rsidR="005B175D" w:rsidRPr="00C33E9A" w:rsidRDefault="005B175D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300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DE7A42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0" w:type="dxa"/>
            <w:vAlign w:val="center"/>
          </w:tcPr>
          <w:p w14:paraId="75052FE2" w14:textId="77777777" w:rsidR="005B175D" w:rsidRPr="00C33E9A" w:rsidRDefault="005B175D" w:rsidP="005B175D">
            <w:pPr>
              <w:spacing w:before="80"/>
              <w:jc w:val="center"/>
              <w:rPr>
                <w:rStyle w:val="vocalized"/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218" w:type="dxa"/>
          </w:tcPr>
          <w:p w14:paraId="630ADF3F" w14:textId="77777777" w:rsidR="005B175D" w:rsidRPr="00C33E9A" w:rsidRDefault="005B175D" w:rsidP="005B175D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C33E9A">
              <w:rPr>
                <w:rFonts w:ascii="Arial" w:hAnsi="Arial"/>
                <w:b/>
                <w:bCs/>
                <w:sz w:val="32"/>
                <w:szCs w:val="32"/>
                <w:rtl/>
              </w:rPr>
              <w:t>393</w:t>
            </w:r>
          </w:p>
        </w:tc>
      </w:tr>
    </w:tbl>
    <w:p w14:paraId="0CB8F522" w14:textId="77777777" w:rsidR="00C33E9A" w:rsidRDefault="00796D5E" w:rsidP="00C33E9A">
      <w:pPr>
        <w:rPr>
          <w:rFonts w:ascii="Arial" w:hAnsi="Arial" w:cs="Arial"/>
          <w:b/>
          <w:bCs/>
          <w:sz w:val="32"/>
          <w:szCs w:val="32"/>
          <w:rtl/>
        </w:rPr>
      </w:pPr>
      <w:r w:rsidRPr="00C33E9A">
        <w:rPr>
          <w:rFonts w:ascii="Arial" w:hAnsi="Arial" w:cs="Arial"/>
          <w:sz w:val="32"/>
          <w:szCs w:val="32"/>
          <w:rtl/>
        </w:rPr>
        <w:t xml:space="preserve">السؤال الثاني </w:t>
      </w:r>
      <w:r w:rsidR="00C33E9A">
        <w:rPr>
          <w:rFonts w:ascii="Arial" w:hAnsi="Arial" w:cs="Arial" w:hint="cs"/>
          <w:b/>
          <w:bCs/>
          <w:sz w:val="32"/>
          <w:szCs w:val="32"/>
          <w:rtl/>
        </w:rPr>
        <w:t xml:space="preserve">: </w:t>
      </w:r>
    </w:p>
    <w:p w14:paraId="54FFABE6" w14:textId="6A5D3F7E" w:rsidR="00796D5E" w:rsidRPr="00C33E9A" w:rsidRDefault="00C33E9A" w:rsidP="006010BF">
      <w:pPr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="00796D5E" w:rsidRPr="00C33E9A">
        <w:rPr>
          <w:rFonts w:ascii="Arial" w:hAnsi="Arial" w:cs="Arial"/>
          <w:sz w:val="32"/>
          <w:szCs w:val="32"/>
          <w:rtl/>
        </w:rPr>
        <w:t xml:space="preserve">ضع علامة </w:t>
      </w:r>
      <w:r w:rsidR="006010BF" w:rsidRPr="00330DE7">
        <w:rPr>
          <w:rFonts w:ascii="Arial" w:hAnsi="Arial" w:cs="Arial"/>
          <w:sz w:val="36"/>
          <w:szCs w:val="36"/>
          <w:rtl/>
        </w:rPr>
        <w:t>√</w:t>
      </w:r>
      <w:r w:rsidR="00345152" w:rsidRPr="00C33E9A">
        <w:rPr>
          <w:rFonts w:ascii="Arial" w:hAnsi="Arial" w:cs="Arial"/>
          <w:sz w:val="32"/>
          <w:szCs w:val="32"/>
          <w:rtl/>
        </w:rPr>
        <w:t xml:space="preserve"> أمام العبارة الصحيحة  وعلامة  </w:t>
      </w:r>
      <w:r w:rsidR="006010BF" w:rsidRPr="006010BF">
        <w:rPr>
          <w:rStyle w:val="BookTitle"/>
          <w:rFonts w:cs="Times New Roman" w:hint="cs"/>
          <w:b w:val="0"/>
          <w:bCs w:val="0"/>
          <w:sz w:val="32"/>
          <w:szCs w:val="32"/>
          <w:rtl/>
        </w:rPr>
        <w:t>˟</w:t>
      </w:r>
      <w:r w:rsidR="00345152" w:rsidRPr="006010BF">
        <w:rPr>
          <w:rFonts w:ascii="Arial" w:hAnsi="Arial" w:cs="Arial"/>
          <w:sz w:val="44"/>
          <w:szCs w:val="44"/>
          <w:rtl/>
        </w:rPr>
        <w:t xml:space="preserve">  </w:t>
      </w:r>
      <w:r w:rsidR="00345152" w:rsidRPr="00C33E9A">
        <w:rPr>
          <w:rFonts w:ascii="Arial" w:hAnsi="Arial" w:cs="Arial"/>
          <w:sz w:val="32"/>
          <w:szCs w:val="32"/>
          <w:rtl/>
        </w:rPr>
        <w:t xml:space="preserve">أمام  العبارة الخاطئة  </w:t>
      </w:r>
    </w:p>
    <w:p w14:paraId="6F72849F" w14:textId="6B03D2C0" w:rsidR="0012579F" w:rsidRPr="00C33E9A" w:rsidRDefault="0012579F" w:rsidP="00AD4B54">
      <w:pPr>
        <w:jc w:val="lowKashida"/>
        <w:rPr>
          <w:rFonts w:ascii="Arial" w:hAnsi="Arial" w:cs="Arial"/>
          <w:sz w:val="32"/>
          <w:szCs w:val="32"/>
          <w:rtl/>
        </w:rPr>
      </w:pPr>
      <w:r w:rsidRPr="00C33E9A">
        <w:rPr>
          <w:rFonts w:ascii="Arial" w:hAnsi="Arial" w:cs="Arial"/>
          <w:sz w:val="32"/>
          <w:szCs w:val="32"/>
          <w:rtl/>
        </w:rPr>
        <w:t xml:space="preserve">  ب</w:t>
      </w:r>
      <w:r w:rsidR="00AD4B54" w:rsidRPr="00C33E9A">
        <w:rPr>
          <w:rFonts w:ascii="Arial" w:hAnsi="Arial" w:cs="Arial"/>
          <w:sz w:val="32"/>
          <w:szCs w:val="32"/>
          <w:rtl/>
        </w:rPr>
        <w:t>تظليل</w:t>
      </w:r>
      <w:r w:rsidRPr="00C33E9A">
        <w:rPr>
          <w:rFonts w:ascii="Arial" w:hAnsi="Arial" w:cs="Arial"/>
          <w:sz w:val="32"/>
          <w:szCs w:val="32"/>
          <w:rtl/>
        </w:rPr>
        <w:t xml:space="preserve"> رقم 1 أو 2 في ورقة الإجابة الخارجية المرفقة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8221"/>
        <w:gridCol w:w="709"/>
        <w:gridCol w:w="709"/>
      </w:tblGrid>
      <w:tr w:rsidR="0012579F" w:rsidRPr="00C33E9A" w14:paraId="7A5E7EFC" w14:textId="77777777" w:rsidTr="00330DE7">
        <w:trPr>
          <w:trHeight w:val="413"/>
        </w:trPr>
        <w:tc>
          <w:tcPr>
            <w:tcW w:w="780" w:type="dxa"/>
            <w:shd w:val="clear" w:color="auto" w:fill="A6A6A6"/>
          </w:tcPr>
          <w:p w14:paraId="1756C173" w14:textId="77777777" w:rsidR="0012579F" w:rsidRPr="00C33E9A" w:rsidRDefault="0012579F" w:rsidP="00283B83">
            <w:pPr>
              <w:jc w:val="center"/>
              <w:rPr>
                <w:rFonts w:cs="AF_Aseer"/>
                <w:sz w:val="24"/>
                <w:szCs w:val="24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76480BA7" w14:textId="77777777" w:rsidR="0012579F" w:rsidRPr="00330DE7" w:rsidRDefault="0012579F" w:rsidP="00330DE7">
            <w:pPr>
              <w:jc w:val="center"/>
              <w:rPr>
                <w:rFonts w:cs="AF_Aseer"/>
                <w:b/>
                <w:bCs/>
                <w:sz w:val="36"/>
                <w:szCs w:val="36"/>
                <w:rtl/>
              </w:rPr>
            </w:pPr>
            <w:r w:rsidRPr="00330DE7">
              <w:rPr>
                <w:rFonts w:cs="AF_Aseer" w:hint="cs"/>
                <w:b/>
                <w:bCs/>
                <w:sz w:val="36"/>
                <w:szCs w:val="36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44F3EC52" w14:textId="7D22B57A" w:rsidR="0012579F" w:rsidRPr="00330DE7" w:rsidRDefault="00330DE7" w:rsidP="00330DE7">
            <w:pPr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330DE7">
              <w:rPr>
                <w:rFonts w:ascii="Arial" w:hAnsi="Arial" w:cs="Arial"/>
                <w:sz w:val="36"/>
                <w:szCs w:val="36"/>
                <w:rtl/>
              </w:rPr>
              <w:t>√</w:t>
            </w:r>
          </w:p>
        </w:tc>
        <w:tc>
          <w:tcPr>
            <w:tcW w:w="709" w:type="dxa"/>
          </w:tcPr>
          <w:p w14:paraId="5CBDD9EF" w14:textId="084EDF20" w:rsidR="0012579F" w:rsidRPr="00330DE7" w:rsidRDefault="00330DE7" w:rsidP="00330DE7">
            <w:pPr>
              <w:jc w:val="center"/>
              <w:rPr>
                <w:rFonts w:ascii="Arial" w:hAnsi="Arial" w:cs="Arial"/>
                <w:sz w:val="44"/>
                <w:szCs w:val="44"/>
                <w:rtl/>
              </w:rPr>
            </w:pPr>
            <w:r w:rsidRPr="00330DE7">
              <w:rPr>
                <w:rFonts w:ascii="Arial" w:hAnsi="Arial" w:cs="Arial"/>
                <w:sz w:val="44"/>
                <w:szCs w:val="44"/>
                <w:rtl/>
              </w:rPr>
              <w:t>˟</w:t>
            </w:r>
          </w:p>
        </w:tc>
      </w:tr>
      <w:tr w:rsidR="0012579F" w:rsidRPr="00C33E9A" w14:paraId="73D8F36E" w14:textId="77777777" w:rsidTr="001A5B80">
        <w:trPr>
          <w:trHeight w:val="627"/>
        </w:trPr>
        <w:tc>
          <w:tcPr>
            <w:tcW w:w="780" w:type="dxa"/>
          </w:tcPr>
          <w:p w14:paraId="163A8F99" w14:textId="5EC652A2" w:rsidR="0012579F" w:rsidRPr="006010BF" w:rsidRDefault="0045690B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8221" w:type="dxa"/>
          </w:tcPr>
          <w:p w14:paraId="5FA39268" w14:textId="4743AED9" w:rsidR="00491472" w:rsidRPr="006010BF" w:rsidRDefault="00E2096A" w:rsidP="00C33E9A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الترتيب الص</w:t>
            </w:r>
            <w:r w:rsidR="00FA69FF"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حيح للخطوات الأربع لحل المسالة هو </w:t>
            </w:r>
            <w:r w:rsid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: خطط ، افهم ، حل ،</w:t>
            </w: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تحقق</w:t>
            </w:r>
          </w:p>
        </w:tc>
        <w:tc>
          <w:tcPr>
            <w:tcW w:w="709" w:type="dxa"/>
          </w:tcPr>
          <w:p w14:paraId="213497F8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9B6C60E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3F73038A" w14:textId="77777777" w:rsidTr="001A5B80">
        <w:trPr>
          <w:trHeight w:val="643"/>
        </w:trPr>
        <w:tc>
          <w:tcPr>
            <w:tcW w:w="780" w:type="dxa"/>
          </w:tcPr>
          <w:p w14:paraId="64FFB5F9" w14:textId="7DA14E97" w:rsidR="0012579F" w:rsidRPr="006010BF" w:rsidRDefault="0045690B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8221" w:type="dxa"/>
          </w:tcPr>
          <w:p w14:paraId="5BA0C93F" w14:textId="35598B77" w:rsidR="00491472" w:rsidRPr="006010BF" w:rsidRDefault="00FA69FF" w:rsidP="00C33E9A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تقدير ناتج ضرب  325 ×5 =1500</w:t>
            </w:r>
          </w:p>
        </w:tc>
        <w:tc>
          <w:tcPr>
            <w:tcW w:w="709" w:type="dxa"/>
          </w:tcPr>
          <w:p w14:paraId="425552B9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5E535F11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7FFD2296" w14:textId="77777777" w:rsidTr="001A5B80">
        <w:trPr>
          <w:trHeight w:val="643"/>
        </w:trPr>
        <w:tc>
          <w:tcPr>
            <w:tcW w:w="780" w:type="dxa"/>
          </w:tcPr>
          <w:p w14:paraId="3A5BA258" w14:textId="2A7C6AB8" w:rsidR="0012579F" w:rsidRPr="006010BF" w:rsidRDefault="0045690B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8221" w:type="dxa"/>
          </w:tcPr>
          <w:p w14:paraId="686FE24F" w14:textId="0EBA6FBA" w:rsidR="0012579F" w:rsidRPr="006010BF" w:rsidRDefault="00390E26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235 × 2 = 870 </w:t>
            </w:r>
          </w:p>
        </w:tc>
        <w:tc>
          <w:tcPr>
            <w:tcW w:w="709" w:type="dxa"/>
          </w:tcPr>
          <w:p w14:paraId="2749D076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55CEF796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64A6CDAB" w14:textId="77777777" w:rsidTr="001A5B80">
        <w:trPr>
          <w:trHeight w:val="643"/>
        </w:trPr>
        <w:tc>
          <w:tcPr>
            <w:tcW w:w="780" w:type="dxa"/>
          </w:tcPr>
          <w:p w14:paraId="2D24C051" w14:textId="4B75D702" w:rsidR="0012579F" w:rsidRPr="006010BF" w:rsidRDefault="006010BF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8221" w:type="dxa"/>
          </w:tcPr>
          <w:p w14:paraId="75F2A596" w14:textId="0F609C5A" w:rsidR="0012579F" w:rsidRPr="006010BF" w:rsidRDefault="006010BF" w:rsidP="00C33E9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23+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30DE7"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25+77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30DE7"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=115</w:t>
            </w:r>
          </w:p>
        </w:tc>
        <w:tc>
          <w:tcPr>
            <w:tcW w:w="709" w:type="dxa"/>
          </w:tcPr>
          <w:p w14:paraId="78C7543D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11F7A5F8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0E33B12F" w14:textId="77777777" w:rsidTr="001A5B80">
        <w:trPr>
          <w:trHeight w:val="643"/>
        </w:trPr>
        <w:tc>
          <w:tcPr>
            <w:tcW w:w="780" w:type="dxa"/>
          </w:tcPr>
          <w:p w14:paraId="6E2D0A43" w14:textId="0C9454EB" w:rsidR="0012579F" w:rsidRPr="006010BF" w:rsidRDefault="006010BF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8221" w:type="dxa"/>
          </w:tcPr>
          <w:p w14:paraId="50EF90D1" w14:textId="0F6E7482" w:rsidR="0012579F" w:rsidRPr="006010BF" w:rsidRDefault="004F213B" w:rsidP="00C33E9A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35 +27 =27 +35    الخاصية المستخدمة خاصية التجميع </w:t>
            </w:r>
          </w:p>
        </w:tc>
        <w:tc>
          <w:tcPr>
            <w:tcW w:w="709" w:type="dxa"/>
          </w:tcPr>
          <w:p w14:paraId="11939219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65587955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62C08575" w14:textId="77777777" w:rsidTr="001A5B80">
        <w:trPr>
          <w:trHeight w:val="627"/>
        </w:trPr>
        <w:tc>
          <w:tcPr>
            <w:tcW w:w="780" w:type="dxa"/>
          </w:tcPr>
          <w:p w14:paraId="702122DA" w14:textId="55E835B3" w:rsidR="0012579F" w:rsidRPr="006010BF" w:rsidRDefault="006010BF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8221" w:type="dxa"/>
          </w:tcPr>
          <w:p w14:paraId="4242E9AD" w14:textId="782A8D65" w:rsidR="0012579F" w:rsidRPr="006010BF" w:rsidRDefault="004F213B" w:rsidP="00C33E9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القيمة المنزلية للرقم 2 في العدد 2354973 هي 2000000</w:t>
            </w:r>
          </w:p>
        </w:tc>
        <w:tc>
          <w:tcPr>
            <w:tcW w:w="709" w:type="dxa"/>
          </w:tcPr>
          <w:p w14:paraId="1C0B5BA8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AC7EC48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7CA19CAA" w14:textId="77777777" w:rsidTr="001A5B80">
        <w:trPr>
          <w:trHeight w:val="643"/>
        </w:trPr>
        <w:tc>
          <w:tcPr>
            <w:tcW w:w="780" w:type="dxa"/>
          </w:tcPr>
          <w:p w14:paraId="0ECCCAB9" w14:textId="4B7C493B" w:rsidR="0012579F" w:rsidRPr="006010BF" w:rsidRDefault="006010BF" w:rsidP="00C33E9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8221" w:type="dxa"/>
          </w:tcPr>
          <w:p w14:paraId="6189E04A" w14:textId="4CCE1565" w:rsidR="0012579F" w:rsidRPr="006010BF" w:rsidRDefault="000C2FE4" w:rsidP="00C33E9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تقريب  ال</w:t>
            </w:r>
            <w:r w:rsidR="004F213B"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عدد 4235 لأقرب الف هو 5000</w:t>
            </w:r>
          </w:p>
        </w:tc>
        <w:tc>
          <w:tcPr>
            <w:tcW w:w="709" w:type="dxa"/>
          </w:tcPr>
          <w:p w14:paraId="016E62DC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02D33B96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12579F" w:rsidRPr="00C33E9A" w14:paraId="3F16C82B" w14:textId="77777777" w:rsidTr="001A5B80">
        <w:trPr>
          <w:trHeight w:val="643"/>
        </w:trPr>
        <w:tc>
          <w:tcPr>
            <w:tcW w:w="780" w:type="dxa"/>
          </w:tcPr>
          <w:p w14:paraId="5F0433C8" w14:textId="2B118690" w:rsidR="0012579F" w:rsidRPr="006010BF" w:rsidRDefault="006010BF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8221" w:type="dxa"/>
          </w:tcPr>
          <w:p w14:paraId="3F43614A" w14:textId="37447867" w:rsidR="0012579F" w:rsidRPr="006010BF" w:rsidRDefault="00FA69FF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تقدير ناتج ضرب 675  × 43 = 42000</w:t>
            </w:r>
          </w:p>
        </w:tc>
        <w:tc>
          <w:tcPr>
            <w:tcW w:w="709" w:type="dxa"/>
          </w:tcPr>
          <w:p w14:paraId="16F8215D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48249938" w14:textId="77777777" w:rsidR="0012579F" w:rsidRPr="00C33E9A" w:rsidRDefault="0012579F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CC040A" w:rsidRPr="00C33E9A" w14:paraId="5FD1BA92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4D765764" w:rsidR="00CC040A" w:rsidRPr="006010BF" w:rsidRDefault="006010BF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4191FC33" w:rsidR="00CC040A" w:rsidRPr="006010BF" w:rsidRDefault="004F213B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4 + 8</w:t>
            </w:r>
            <w:r w:rsidR="006010B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+ 9 = 21 تسمي عبارة عددية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CC040A" w:rsidRPr="00C33E9A" w14:paraId="33B49673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30B17DEE" w:rsidR="00CC040A" w:rsidRPr="006010BF" w:rsidRDefault="006010BF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169DEC6D" w:rsidR="00CC040A" w:rsidRPr="006010BF" w:rsidRDefault="00FA69FF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الصيغة القياسية للعدد تسع مئة وسبعين هي 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CC040A" w:rsidRPr="00C33E9A" w14:paraId="240A3F37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356D863C" w:rsidR="00CC040A" w:rsidRPr="006010BF" w:rsidRDefault="006010BF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69CCEDC9" w:rsidR="00CC040A" w:rsidRPr="006010BF" w:rsidRDefault="00FA69FF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عدد النواتج  الممكنة عند رمي قطعة نقدية مرتين هو </w:t>
            </w:r>
            <w:r w:rsidR="00A753C8"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CC040A" w:rsidRPr="00C33E9A" w14:paraId="095D1648" w14:textId="77777777" w:rsidTr="00CC040A">
        <w:trPr>
          <w:trHeight w:val="64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769A6A86" w:rsidR="00CC040A" w:rsidRPr="006010BF" w:rsidRDefault="006010BF" w:rsidP="00C33E9A">
            <w:pPr>
              <w:tabs>
                <w:tab w:val="left" w:pos="2917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0D05793D" w:rsidR="00CC040A" w:rsidRPr="006010BF" w:rsidRDefault="00A753C8" w:rsidP="00C33E9A">
            <w:pPr>
              <w:tabs>
                <w:tab w:val="left" w:pos="2917"/>
              </w:tabs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6010B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235 ×  6 = 1430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33E9A" w:rsidRDefault="00CC040A" w:rsidP="00C33E9A">
            <w:pPr>
              <w:jc w:val="right"/>
              <w:rPr>
                <w:sz w:val="24"/>
                <w:szCs w:val="24"/>
                <w:rtl/>
              </w:rPr>
            </w:pPr>
          </w:p>
        </w:tc>
      </w:tr>
    </w:tbl>
    <w:p w14:paraId="2606DABA" w14:textId="77777777" w:rsidR="006C4E90" w:rsidRPr="00C33E9A" w:rsidRDefault="006C4E90" w:rsidP="006C4E90">
      <w:pPr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                                                              يـتبــــع .........</w:t>
      </w:r>
    </w:p>
    <w:p w14:paraId="5F4278F0" w14:textId="77777777" w:rsidR="00344A59" w:rsidRDefault="00344A59" w:rsidP="009763DF">
      <w:pPr>
        <w:jc w:val="lowKashida"/>
        <w:rPr>
          <w:b/>
          <w:bCs/>
          <w:sz w:val="32"/>
          <w:szCs w:val="32"/>
          <w:rtl/>
        </w:rPr>
      </w:pPr>
    </w:p>
    <w:p w14:paraId="142679E3" w14:textId="41D6B6FE" w:rsidR="00344A59" w:rsidRPr="006010BF" w:rsidRDefault="006C4E90" w:rsidP="00344A59">
      <w:pPr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lastRenderedPageBreak/>
        <w:t xml:space="preserve">   </w:t>
      </w:r>
      <w:r w:rsidR="00344A59" w:rsidRPr="006010BF">
        <w:rPr>
          <w:rFonts w:ascii="Arial" w:hAnsi="Arial" w:cs="Arial"/>
          <w:b/>
          <w:bCs/>
          <w:sz w:val="32"/>
          <w:szCs w:val="32"/>
          <w:u w:val="single"/>
          <w:rtl/>
        </w:rPr>
        <w:t>السؤال الثالث</w:t>
      </w: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: </w:t>
      </w:r>
    </w:p>
    <w:p w14:paraId="231EC61E" w14:textId="77777777" w:rsidR="00344A59" w:rsidRPr="006010BF" w:rsidRDefault="00344A59" w:rsidP="00344A59">
      <w:pPr>
        <w:rPr>
          <w:rFonts w:ascii="Arial" w:hAnsi="Arial" w:cs="Arial"/>
          <w:b/>
          <w:bCs/>
          <w:sz w:val="32"/>
          <w:szCs w:val="32"/>
          <w:rtl/>
        </w:rPr>
      </w:pPr>
    </w:p>
    <w:p w14:paraId="6EA33FC4" w14:textId="72D3148F" w:rsidR="00344A59" w:rsidRPr="006010BF" w:rsidRDefault="0045690B" w:rsidP="00BB3286"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32"/>
          <w:szCs w:val="32"/>
        </w:rPr>
      </w:pPr>
      <w:r w:rsidRPr="006010BF">
        <w:rPr>
          <w:rFonts w:ascii="Arial" w:hAnsi="Arial"/>
          <w:b/>
          <w:bCs/>
          <w:sz w:val="32"/>
          <w:szCs w:val="32"/>
          <w:rtl/>
        </w:rPr>
        <w:t>رتب الأعدا</w:t>
      </w:r>
      <w:r w:rsidR="00E2096A" w:rsidRPr="006010BF">
        <w:rPr>
          <w:rFonts w:ascii="Arial" w:hAnsi="Arial"/>
          <w:b/>
          <w:bCs/>
          <w:sz w:val="32"/>
          <w:szCs w:val="32"/>
          <w:rtl/>
        </w:rPr>
        <w:t xml:space="preserve">د التالية من الأكبر الي الأصغر : </w:t>
      </w:r>
    </w:p>
    <w:p w14:paraId="3E9BB3F6" w14:textId="63065D53" w:rsidR="00E2096A" w:rsidRPr="006010BF" w:rsidRDefault="00E2096A" w:rsidP="00E2096A">
      <w:pPr>
        <w:pStyle w:val="ListParagraph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sz w:val="32"/>
          <w:szCs w:val="32"/>
          <w:rtl/>
        </w:rPr>
        <w:t xml:space="preserve">1002      ،    1037     ،    1200    ،   1102 </w:t>
      </w:r>
    </w:p>
    <w:p w14:paraId="07D23E5D" w14:textId="39819238" w:rsidR="003811D2" w:rsidRPr="006010BF" w:rsidRDefault="009E55C0" w:rsidP="003811D2">
      <w:pPr>
        <w:pStyle w:val="ListParagraph"/>
        <w:jc w:val="lowKashida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sz w:val="32"/>
          <w:szCs w:val="32"/>
          <w:rtl/>
        </w:rPr>
        <w:t>........................................................................................................</w:t>
      </w:r>
    </w:p>
    <w:p w14:paraId="4646E5D9" w14:textId="77777777" w:rsidR="00E2096A" w:rsidRPr="006010BF" w:rsidRDefault="00E2096A" w:rsidP="00E2096A">
      <w:pPr>
        <w:jc w:val="lowKashida"/>
        <w:rPr>
          <w:rFonts w:ascii="Arial" w:eastAsia="Calibri" w:hAnsi="Arial" w:cs="Arial"/>
          <w:b/>
          <w:bCs/>
          <w:noProof w:val="0"/>
          <w:sz w:val="32"/>
          <w:szCs w:val="32"/>
          <w:rtl/>
          <w:lang w:eastAsia="en-US"/>
        </w:rPr>
      </w:pPr>
      <w:r w:rsidRPr="006010BF">
        <w:rPr>
          <w:rFonts w:ascii="Arial" w:eastAsia="Calibri" w:hAnsi="Arial" w:cs="Arial"/>
          <w:b/>
          <w:bCs/>
          <w:noProof w:val="0"/>
          <w:sz w:val="32"/>
          <w:szCs w:val="32"/>
          <w:rtl/>
          <w:lang w:eastAsia="en-US"/>
        </w:rPr>
        <w:t xml:space="preserve">    ب ) قدر الناتج بالتقريب الي أقرب  مئة :</w:t>
      </w:r>
    </w:p>
    <w:p w14:paraId="32FA95C9" w14:textId="55B1194C" w:rsidR="00417715" w:rsidRPr="006010BF" w:rsidRDefault="00E2096A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eastAsia="Calibri" w:hAnsi="Arial" w:cs="Arial"/>
          <w:b/>
          <w:bCs/>
          <w:noProof w:val="0"/>
          <w:sz w:val="32"/>
          <w:szCs w:val="32"/>
          <w:rtl/>
          <w:lang w:eastAsia="en-US"/>
        </w:rPr>
        <w:t xml:space="preserve">        567 -  203 =   ..................................</w:t>
      </w:r>
      <w:r w:rsidR="003811D2" w:rsidRPr="006010BF">
        <w:rPr>
          <w:rFonts w:ascii="Arial" w:hAnsi="Arial" w:cs="Arial"/>
          <w:b/>
          <w:bCs/>
          <w:sz w:val="32"/>
          <w:szCs w:val="32"/>
          <w:rtl/>
        </w:rPr>
        <w:t xml:space="preserve">  </w:t>
      </w:r>
    </w:p>
    <w:p w14:paraId="06245FA4" w14:textId="0C6DFCED" w:rsidR="00E11FCB" w:rsidRPr="006010BF" w:rsidRDefault="00E11FCB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</w:t>
      </w:r>
    </w:p>
    <w:p w14:paraId="3C75C0B0" w14:textId="78D91DDF" w:rsidR="00E11FCB" w:rsidRPr="006010BF" w:rsidRDefault="00E11FCB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ج )  مع والدة أمل 92 ريالا اذا اشترت ساعة وبقي معها 36 ريالا ، فكم ريالا ثمن الساعة ؟</w:t>
      </w:r>
    </w:p>
    <w:p w14:paraId="2B447F50" w14:textId="486E70CB" w:rsidR="00BB3286" w:rsidRPr="006010BF" w:rsidRDefault="00E11FCB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</w:t>
      </w:r>
      <w:r w:rsidR="00A753C8" w:rsidRPr="006010BF">
        <w:rPr>
          <w:rFonts w:ascii="Arial" w:hAnsi="Arial" w:cs="Arial"/>
          <w:b/>
          <w:bCs/>
          <w:sz w:val="32"/>
          <w:szCs w:val="32"/>
          <w:rtl/>
        </w:rPr>
        <w:t xml:space="preserve">    </w:t>
      </w:r>
    </w:p>
    <w:p w14:paraId="696AFCBB" w14:textId="4FE9F3F0" w:rsidR="00A753C8" w:rsidRPr="006010BF" w:rsidRDefault="00A753C8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 ......................................................................................................</w:t>
      </w:r>
    </w:p>
    <w:p w14:paraId="05E4ACF2" w14:textId="30CB6F0C" w:rsidR="00A753C8" w:rsidRPr="006010BF" w:rsidRDefault="00A753C8" w:rsidP="00E11FCB">
      <w:pPr>
        <w:jc w:val="lowKashida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</w:t>
      </w:r>
    </w:p>
    <w:p w14:paraId="7DD4F94C" w14:textId="5D401002" w:rsidR="000C7D72" w:rsidRPr="006010BF" w:rsidRDefault="00A753C8" w:rsidP="000C7D72">
      <w:pPr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</w:t>
      </w:r>
      <w:r w:rsidR="000C7D72" w:rsidRPr="006010BF">
        <w:rPr>
          <w:rFonts w:ascii="Arial" w:hAnsi="Arial" w:cs="Arial"/>
          <w:b/>
          <w:bCs/>
          <w:sz w:val="32"/>
          <w:szCs w:val="32"/>
          <w:u w:val="single"/>
          <w:rtl/>
        </w:rPr>
        <w:t>السؤال الرابع</w:t>
      </w:r>
    </w:p>
    <w:p w14:paraId="62B1FF45" w14:textId="014EA80F" w:rsidR="000C7D72" w:rsidRPr="006010BF" w:rsidRDefault="00A753C8" w:rsidP="0045690B">
      <w:pPr>
        <w:pStyle w:val="ListParagraph"/>
        <w:numPr>
          <w:ilvl w:val="0"/>
          <w:numId w:val="29"/>
        </w:numPr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sz w:val="32"/>
          <w:szCs w:val="32"/>
          <w:rtl/>
        </w:rPr>
        <w:t xml:space="preserve">  </w:t>
      </w:r>
      <w:r w:rsidR="006010BF">
        <w:rPr>
          <w:rFonts w:ascii="Arial" w:hAnsi="Arial" w:hint="cs"/>
          <w:b/>
          <w:bCs/>
          <w:sz w:val="32"/>
          <w:szCs w:val="32"/>
          <w:rtl/>
        </w:rPr>
        <w:t xml:space="preserve">  </w:t>
      </w:r>
      <w:r w:rsidRPr="006010BF">
        <w:rPr>
          <w:rFonts w:ascii="Arial" w:hAnsi="Arial"/>
          <w:b/>
          <w:bCs/>
          <w:sz w:val="32"/>
          <w:szCs w:val="32"/>
          <w:rtl/>
        </w:rPr>
        <w:t xml:space="preserve">أوجد ناتج ضرب </w:t>
      </w:r>
      <w:r w:rsidR="0045690B" w:rsidRPr="006010BF">
        <w:rPr>
          <w:rFonts w:ascii="Arial" w:hAnsi="Arial"/>
          <w:b/>
          <w:bCs/>
          <w:sz w:val="32"/>
          <w:szCs w:val="32"/>
          <w:rtl/>
        </w:rPr>
        <w:t xml:space="preserve">                </w:t>
      </w:r>
      <w:r w:rsidR="006010BF">
        <w:rPr>
          <w:rFonts w:ascii="Arial" w:hAnsi="Arial"/>
          <w:b/>
          <w:bCs/>
          <w:sz w:val="32"/>
          <w:szCs w:val="32"/>
          <w:rtl/>
        </w:rPr>
        <w:t xml:space="preserve">     </w:t>
      </w:r>
      <w:r w:rsidRPr="006010BF">
        <w:rPr>
          <w:rFonts w:ascii="Arial" w:hAnsi="Arial"/>
          <w:b/>
          <w:bCs/>
          <w:sz w:val="32"/>
          <w:szCs w:val="32"/>
          <w:rtl/>
        </w:rPr>
        <w:t xml:space="preserve">   235</w:t>
      </w:r>
    </w:p>
    <w:p w14:paraId="7466AB46" w14:textId="75FCDDFB" w:rsidR="00A753C8" w:rsidRPr="006010BF" w:rsidRDefault="0045690B" w:rsidP="009E55C0">
      <w:pPr>
        <w:pStyle w:val="ListParagraph"/>
        <w:ind w:left="1335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30CCD" wp14:editId="00DCE498">
                <wp:simplePos x="0" y="0"/>
                <wp:positionH relativeFrom="column">
                  <wp:posOffset>2878455</wp:posOffset>
                </wp:positionH>
                <wp:positionV relativeFrom="paragraph">
                  <wp:posOffset>246380</wp:posOffset>
                </wp:positionV>
                <wp:extent cx="552450" cy="9525"/>
                <wp:effectExtent l="19050" t="1905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9525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left:0;text-align:lef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65pt,19.4pt" to="270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" strokecolor="black [3213]" strokeweight="3pt">
                <v:stroke joinstyle="miter"/>
              </v:line>
            </w:pict>
          </mc:Fallback>
        </mc:AlternateContent>
      </w:r>
      <w:r w:rsidRPr="006010BF">
        <w:rPr>
          <w:rFonts w:ascii="Arial" w:hAnsi="Arial"/>
          <w:b/>
          <w:bCs/>
          <w:sz w:val="32"/>
          <w:szCs w:val="32"/>
          <w:rtl/>
        </w:rPr>
        <w:t xml:space="preserve">                                           </w:t>
      </w:r>
      <w:r w:rsidR="00A753C8" w:rsidRPr="006010BF">
        <w:rPr>
          <w:rFonts w:ascii="Arial" w:hAnsi="Arial"/>
          <w:b/>
          <w:bCs/>
          <w:sz w:val="32"/>
          <w:szCs w:val="32"/>
          <w:rtl/>
        </w:rPr>
        <w:t xml:space="preserve">×  </w:t>
      </w:r>
      <w:r w:rsidR="009E55C0" w:rsidRPr="006010BF">
        <w:rPr>
          <w:rFonts w:ascii="Arial" w:hAnsi="Arial"/>
          <w:b/>
          <w:bCs/>
          <w:sz w:val="32"/>
          <w:szCs w:val="32"/>
          <w:rtl/>
        </w:rPr>
        <w:t xml:space="preserve"> </w:t>
      </w:r>
      <w:r w:rsidR="00A753C8" w:rsidRPr="006010BF">
        <w:rPr>
          <w:rFonts w:ascii="Arial" w:hAnsi="Arial"/>
          <w:b/>
          <w:bCs/>
          <w:sz w:val="32"/>
          <w:szCs w:val="32"/>
          <w:rtl/>
        </w:rPr>
        <w:t xml:space="preserve"> 2</w:t>
      </w:r>
      <w:r w:rsidR="009E55C0" w:rsidRPr="006010BF">
        <w:rPr>
          <w:rFonts w:ascii="Arial" w:hAnsi="Arial"/>
          <w:b/>
          <w:bCs/>
          <w:sz w:val="32"/>
          <w:szCs w:val="32"/>
          <w:rtl/>
        </w:rPr>
        <w:t>7</w:t>
      </w:r>
    </w:p>
    <w:p w14:paraId="637DBC2E" w14:textId="3BB5CA5D" w:rsidR="00A753C8" w:rsidRPr="006010BF" w:rsidRDefault="0045690B" w:rsidP="0045690B">
      <w:pPr>
        <w:pStyle w:val="ListParagraph"/>
        <w:ind w:left="1335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sz w:val="32"/>
          <w:szCs w:val="32"/>
          <w:rtl/>
        </w:rPr>
        <w:t xml:space="preserve">                                             </w:t>
      </w:r>
      <w:r w:rsidR="00A753C8" w:rsidRPr="006010BF">
        <w:rPr>
          <w:rFonts w:ascii="Arial" w:hAnsi="Arial"/>
          <w:b/>
          <w:bCs/>
          <w:sz w:val="32"/>
          <w:szCs w:val="32"/>
          <w:rtl/>
        </w:rPr>
        <w:t xml:space="preserve"> .........</w:t>
      </w:r>
    </w:p>
    <w:p w14:paraId="2CD3DC66" w14:textId="4757975B" w:rsidR="00A753C8" w:rsidRPr="006010BF" w:rsidRDefault="00A753C8" w:rsidP="00A753C8">
      <w:pPr>
        <w:pStyle w:val="ListParagraph"/>
        <w:ind w:left="1335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1CECB" wp14:editId="38B94BA5">
                <wp:simplePos x="0" y="0"/>
                <wp:positionH relativeFrom="column">
                  <wp:posOffset>2878455</wp:posOffset>
                </wp:positionH>
                <wp:positionV relativeFrom="paragraph">
                  <wp:posOffset>311150</wp:posOffset>
                </wp:positionV>
                <wp:extent cx="552450" cy="9525"/>
                <wp:effectExtent l="19050" t="1905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9525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left:0;text-align:lef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65pt,24.5pt" to="270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" strokecolor="black [3213]" strokeweight="3pt">
                <v:stroke joinstyle="miter"/>
              </v:line>
            </w:pict>
          </mc:Fallback>
        </mc:AlternateContent>
      </w:r>
      <w:r w:rsidRPr="006010BF">
        <w:rPr>
          <w:rFonts w:ascii="Arial" w:hAnsi="Arial"/>
          <w:b/>
          <w:bCs/>
          <w:sz w:val="32"/>
          <w:szCs w:val="32"/>
          <w:rtl/>
        </w:rPr>
        <w:t xml:space="preserve">  </w:t>
      </w:r>
      <w:r w:rsidR="0045690B" w:rsidRPr="006010BF">
        <w:rPr>
          <w:rFonts w:ascii="Arial" w:hAnsi="Arial"/>
          <w:b/>
          <w:bCs/>
          <w:sz w:val="32"/>
          <w:szCs w:val="32"/>
          <w:rtl/>
        </w:rPr>
        <w:t xml:space="preserve">                                          </w:t>
      </w:r>
      <w:r w:rsidRPr="006010BF">
        <w:rPr>
          <w:rFonts w:ascii="Arial" w:hAnsi="Arial"/>
          <w:b/>
          <w:bCs/>
          <w:sz w:val="32"/>
          <w:szCs w:val="32"/>
          <w:rtl/>
        </w:rPr>
        <w:t xml:space="preserve">  .........</w:t>
      </w:r>
    </w:p>
    <w:p w14:paraId="619AD34E" w14:textId="3797DD45" w:rsidR="000C7D72" w:rsidRPr="006010BF" w:rsidRDefault="00A753C8" w:rsidP="000C7D72">
      <w:pPr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         </w:t>
      </w:r>
      <w:r w:rsidR="0045690B"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                                 </w:t>
      </w:r>
      <w:r w:rsidRPr="006010BF">
        <w:rPr>
          <w:rFonts w:ascii="Arial" w:hAnsi="Arial" w:cs="Arial"/>
          <w:b/>
          <w:bCs/>
          <w:sz w:val="32"/>
          <w:szCs w:val="32"/>
          <w:rtl/>
        </w:rPr>
        <w:t>..........</w:t>
      </w:r>
    </w:p>
    <w:p w14:paraId="0BA93DFE" w14:textId="6B79EB2D" w:rsidR="000C7D72" w:rsidRPr="006010BF" w:rsidRDefault="009E55C0" w:rsidP="000C7D72">
      <w:pPr>
        <w:pStyle w:val="ListParagraph"/>
        <w:rPr>
          <w:rFonts w:ascii="Arial" w:hAnsi="Arial"/>
          <w:b/>
          <w:bCs/>
          <w:sz w:val="32"/>
          <w:szCs w:val="32"/>
          <w:rtl/>
        </w:rPr>
      </w:pPr>
      <w:r w:rsidRPr="006010BF">
        <w:rPr>
          <w:rFonts w:ascii="Arial" w:hAnsi="Arial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7696" behindDoc="1" locked="0" layoutInCell="1" allowOverlap="1" wp14:anchorId="379BEB9B" wp14:editId="3092CC7E">
            <wp:simplePos x="0" y="0"/>
            <wp:positionH relativeFrom="column">
              <wp:posOffset>30480</wp:posOffset>
            </wp:positionH>
            <wp:positionV relativeFrom="paragraph">
              <wp:posOffset>269875</wp:posOffset>
            </wp:positionV>
            <wp:extent cx="2000250" cy="10382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33261" w14:textId="6FA6C253" w:rsidR="009E55C0" w:rsidRPr="006010BF" w:rsidRDefault="009E55C0" w:rsidP="009E55C0">
      <w:pPr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ب )  إذا علمت أن في كل كيس 6 كرات فاستعمل الجدول المجاور </w:t>
      </w:r>
    </w:p>
    <w:p w14:paraId="1A347FCC" w14:textId="4FFBCB89" w:rsidR="009E55C0" w:rsidRPr="006010BF" w:rsidRDefault="009E55C0" w:rsidP="009E55C0">
      <w:pPr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      لتجد العدد الكلي للكرات في أعداد مختلفة من الأكياس . </w:t>
      </w:r>
    </w:p>
    <w:p w14:paraId="16F6EC28" w14:textId="77777777" w:rsidR="000C7D72" w:rsidRPr="006010BF" w:rsidRDefault="000C7D72" w:rsidP="000C7D72">
      <w:pPr>
        <w:rPr>
          <w:rFonts w:ascii="Arial" w:hAnsi="Arial" w:cs="Arial"/>
          <w:b/>
          <w:bCs/>
          <w:sz w:val="32"/>
          <w:szCs w:val="32"/>
          <w:rtl/>
        </w:rPr>
      </w:pPr>
    </w:p>
    <w:p w14:paraId="19CE6B89" w14:textId="77777777" w:rsidR="000C7D72" w:rsidRPr="006010BF" w:rsidRDefault="000C7D72" w:rsidP="000C7D72">
      <w:pPr>
        <w:rPr>
          <w:rFonts w:ascii="Arial" w:hAnsi="Arial" w:cs="Arial"/>
          <w:b/>
          <w:bCs/>
          <w:sz w:val="32"/>
          <w:szCs w:val="32"/>
          <w:rtl/>
        </w:rPr>
      </w:pPr>
    </w:p>
    <w:p w14:paraId="0ABBCEA0" w14:textId="77777777" w:rsidR="0045690B" w:rsidRPr="006010BF" w:rsidRDefault="0045690B" w:rsidP="000C7D72">
      <w:pPr>
        <w:rPr>
          <w:rFonts w:ascii="Arial" w:hAnsi="Arial" w:cs="Arial"/>
          <w:b/>
          <w:bCs/>
          <w:sz w:val="32"/>
          <w:szCs w:val="32"/>
          <w:rtl/>
        </w:rPr>
      </w:pPr>
    </w:p>
    <w:p w14:paraId="1F0038AB" w14:textId="77777777" w:rsidR="00A9365C" w:rsidRPr="006010BF" w:rsidRDefault="00A9365C" w:rsidP="000C7D72">
      <w:pPr>
        <w:rPr>
          <w:rFonts w:ascii="Arial" w:hAnsi="Arial" w:cs="Arial"/>
          <w:b/>
          <w:bCs/>
          <w:sz w:val="32"/>
          <w:szCs w:val="32"/>
          <w:rtl/>
        </w:rPr>
      </w:pPr>
    </w:p>
    <w:p w14:paraId="73F69AF2" w14:textId="39231E6D" w:rsidR="00A77F5A" w:rsidRPr="006010BF" w:rsidRDefault="000C7D72" w:rsidP="0045690B">
      <w:pPr>
        <w:ind w:left="850"/>
        <w:rPr>
          <w:rFonts w:ascii="Arial" w:hAnsi="Arial" w:cs="Arial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ج) </w:t>
      </w:r>
      <w:r w:rsidR="00A77F5A" w:rsidRPr="006010BF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9E55C0" w:rsidRPr="006010BF">
        <w:rPr>
          <w:rFonts w:ascii="Arial" w:hAnsi="Arial" w:cs="Arial"/>
          <w:b/>
          <w:bCs/>
          <w:sz w:val="32"/>
          <w:szCs w:val="32"/>
          <w:rtl/>
        </w:rPr>
        <w:t>تضم إحدي المدارس 8 فصول دراسية ، وفي كل فصل منها 22 مقعدا</w:t>
      </w:r>
      <w:r w:rsidR="0045690B" w:rsidRPr="006010BF">
        <w:rPr>
          <w:rFonts w:ascii="Arial" w:hAnsi="Arial" w:cs="Arial"/>
          <w:b/>
          <w:bCs/>
          <w:sz w:val="32"/>
          <w:szCs w:val="32"/>
          <w:rtl/>
        </w:rPr>
        <w:t xml:space="preserve">ً .  فما عدد المقاعد في هذة المدرسة </w:t>
      </w:r>
    </w:p>
    <w:p w14:paraId="4C6EA518" w14:textId="77777777" w:rsidR="00A77F5A" w:rsidRPr="006010BF" w:rsidRDefault="00A77F5A" w:rsidP="000C7D72">
      <w:pPr>
        <w:rPr>
          <w:rFonts w:ascii="Arial" w:hAnsi="Arial" w:cs="Arial"/>
          <w:b/>
          <w:bCs/>
          <w:sz w:val="32"/>
          <w:szCs w:val="32"/>
          <w:rtl/>
        </w:rPr>
      </w:pPr>
    </w:p>
    <w:p w14:paraId="2E595AE4" w14:textId="4A688424" w:rsidR="00A77F5A" w:rsidRDefault="0045690B" w:rsidP="0045690B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6010BF">
        <w:rPr>
          <w:rFonts w:ascii="Arial" w:hAnsi="Arial" w:cs="Arial"/>
          <w:b/>
          <w:bCs/>
          <w:sz w:val="32"/>
          <w:szCs w:val="32"/>
          <w:rtl/>
        </w:rPr>
        <w:t xml:space="preserve">          ......................................................................................................</w:t>
      </w:r>
    </w:p>
    <w:p w14:paraId="3500A4C3" w14:textId="77777777" w:rsidR="00C34AD9" w:rsidRDefault="00C34AD9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4BD8EB3" w14:textId="77777777" w:rsidR="00C34AD9" w:rsidRDefault="00A77F5A" w:rsidP="00BB3286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47435B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6C9884A0" w14:textId="77777777" w:rsidR="000C7D72" w:rsidRDefault="000C7D72" w:rsidP="00417715">
      <w:pPr>
        <w:jc w:val="lowKashida"/>
        <w:rPr>
          <w:b/>
          <w:bCs/>
          <w:sz w:val="32"/>
          <w:szCs w:val="32"/>
          <w:rtl/>
        </w:rPr>
      </w:pPr>
    </w:p>
    <w:p w14:paraId="3224EBDB" w14:textId="77777777" w:rsidR="000C7D72" w:rsidRDefault="00BD52D0" w:rsidP="00BD52D0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4D79029B" w14:textId="77777777" w:rsidR="00BD52D0" w:rsidRPr="00417715" w:rsidRDefault="00BD52D0" w:rsidP="00BD52D0">
      <w:pPr>
        <w:jc w:val="right"/>
        <w:rPr>
          <w:b/>
          <w:bCs/>
          <w:sz w:val="32"/>
          <w:szCs w:val="32"/>
          <w:rtl/>
        </w:rPr>
      </w:pPr>
    </w:p>
    <w:sectPr w:rsidR="00BD52D0" w:rsidRPr="00417715" w:rsidSect="0035245C">
      <w:headerReference w:type="default" r:id="rId18"/>
      <w:footerReference w:type="default" r:id="rId19"/>
      <w:headerReference w:type="first" r:id="rId20"/>
      <w:footerReference w:type="first" r:id="rId2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62783" w14:textId="77777777" w:rsidR="00386AE4" w:rsidRDefault="00386AE4" w:rsidP="00A92AB4">
      <w:r>
        <w:separator/>
      </w:r>
    </w:p>
  </w:endnote>
  <w:endnote w:type="continuationSeparator" w:id="0">
    <w:p w14:paraId="28494ED9" w14:textId="77777777" w:rsidR="00386AE4" w:rsidRDefault="00386AE4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" w:fontKey="{FBC18D72-FEFC-476E-B6AA-81D9CBB891E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08C3130C-FA2E-45A9-B8C0-C5FDC8BCCFDF}"/>
    <w:embedBold r:id="rId3" w:fontKey="{77F9E565-EE70-493F-8CCA-F5B1F3F2FDA1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8FD9D6-58E0-40F1-B384-634D0CA3AE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602410A-5E72-44A3-9703-5333971B4B77}"/>
    <w:embedBold r:id="rId6" w:fontKey="{44678465-6ED4-41DD-AD32-989D184208DD}"/>
    <w:embedBoldItalic r:id="rId7" w:fontKey="{F5A9407D-0298-4B7E-A479-8ABCD4E553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8" w:fontKey="{04DBB061-DC31-4B23-A461-5DF0AA29A420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15684B48-5CBC-48A4-9A67-1F5E8BD0CF35}"/>
    <w:embedBold r:id="rId10" w:fontKey="{5B25BDB2-394A-4BDD-94DD-2A457E0B8E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9E32D22-1B2F-44FD-9EFA-A4E2D2E01B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2907A" w14:textId="77777777" w:rsidR="009E7E54" w:rsidRDefault="009E7E54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FE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FE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1C127B96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FE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FE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A80FF" w14:textId="77777777" w:rsidR="009E7E54" w:rsidRDefault="009E7E54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15+8&#10;sL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FE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FE4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5049B612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FE4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FE4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2FE4" w:rsidRPr="000C2FE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2FE4" w:rsidRPr="000C2FE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1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L5NpK5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62A5D79C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2FE4" w:rsidRPr="000C2FE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2FE4" w:rsidRPr="000C2FE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86E8A" w14:textId="77777777" w:rsidR="00386AE4" w:rsidRDefault="00386AE4" w:rsidP="00A92AB4">
      <w:r>
        <w:separator/>
      </w:r>
    </w:p>
  </w:footnote>
  <w:footnote w:type="continuationSeparator" w:id="0">
    <w:p w14:paraId="57FF13CF" w14:textId="77777777" w:rsidR="00386AE4" w:rsidRDefault="00386AE4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1B859" w14:textId="77777777" w:rsidR="009E7E54" w:rsidRDefault="009E7E54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C77EF" w:rsidRPr="00CB7830" w:rsidRDefault="002C77EF" w:rsidP="002C77EF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C77EF" w:rsidRDefault="002C77EF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9E7E54" w:rsidRPr="00A84BF0" w:rsidRDefault="002C77EF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9E7E54" w:rsidRDefault="009E7E54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.......</w:t>
          </w:r>
        </w:p>
        <w:p w14:paraId="0863470D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156C2B">
            <w:rPr>
              <w:rFonts w:cs="mohammad bold art 1" w:hint="cs"/>
              <w:rtl/>
            </w:rPr>
            <w:t>1441</w:t>
          </w:r>
        </w:p>
        <w:p w14:paraId="63A96A01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9E7E54" w:rsidRPr="00816F73" w:rsidRDefault="009E7E54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9E7E54" w:rsidRPr="00FF44B1" w:rsidRDefault="009E7E54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9E7E54" w:rsidRPr="004A5331" w:rsidRDefault="009E7E54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9E7E54" w:rsidRPr="004A5331" w:rsidRDefault="009E7E54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77777777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37D40929" w:rsidR="009E7E54" w:rsidRPr="004A5331" w:rsidRDefault="009E7E54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EB4419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0C2FE4" w:rsidRPr="000C2FE4">
            <w:rPr>
              <w:rFonts w:cs="AL-Mohanad Bold" w:hint="cs"/>
              <w:sz w:val="24"/>
              <w:szCs w:val="30"/>
              <w:rtl/>
            </w:rPr>
            <w:t xml:space="preserve">الرابع </w:t>
          </w:r>
          <w:r w:rsidR="00EB4419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A24C7C"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9E7E54" w:rsidRPr="00EC6AB2" w:rsidRDefault="009E7E5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 / </w:t>
          </w:r>
          <w:r w:rsidR="00EB4419"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9E7E54" w:rsidRPr="00F93A25" w:rsidRDefault="009E7E5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9E7E54" w:rsidRPr="00B141FF" w:rsidRDefault="009E7E54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9E7E54" w:rsidRPr="00B141FF" w:rsidRDefault="009E7E54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9E7E54" w:rsidRPr="00B141FF" w:rsidRDefault="009E7E54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9E7E54" w:rsidRPr="00B141FF" w:rsidRDefault="009E7E54" w:rsidP="00816F73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9E7E54" w:rsidRPr="00B141FF" w:rsidRDefault="009E7E54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9E7E54" w:rsidRPr="00B141FF" w:rsidRDefault="009E7E54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9E7E54" w:rsidRPr="00B141FF" w:rsidRDefault="009E7E54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9E7E54" w:rsidRPr="00B141FF" w:rsidRDefault="009E7E54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9E7E54" w:rsidRPr="000F6296" w:rsidRDefault="009E7E54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9E7E54" w:rsidRDefault="009E7E54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77777777" w:rsidR="009E7E54" w:rsidRPr="008A7580" w:rsidRDefault="009E7E5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أ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8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77777777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أ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3D4"/>
    <w:multiLevelType w:val="hybridMultilevel"/>
    <w:tmpl w:val="D22C8392"/>
    <w:lvl w:ilvl="0" w:tplc="6E5EAC7E">
      <w:start w:val="1"/>
      <w:numFmt w:val="arabicAlpha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13375D92"/>
    <w:multiLevelType w:val="hybridMultilevel"/>
    <w:tmpl w:val="9F1A4B7C"/>
    <w:lvl w:ilvl="0" w:tplc="0A409B48">
      <w:start w:val="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6"/>
  </w:num>
  <w:num w:numId="2">
    <w:abstractNumId w:val="24"/>
  </w:num>
  <w:num w:numId="3">
    <w:abstractNumId w:val="14"/>
  </w:num>
  <w:num w:numId="4">
    <w:abstractNumId w:val="11"/>
  </w:num>
  <w:num w:numId="5">
    <w:abstractNumId w:val="25"/>
  </w:num>
  <w:num w:numId="6">
    <w:abstractNumId w:val="5"/>
  </w:num>
  <w:num w:numId="7">
    <w:abstractNumId w:val="15"/>
  </w:num>
  <w:num w:numId="8">
    <w:abstractNumId w:val="28"/>
  </w:num>
  <w:num w:numId="9">
    <w:abstractNumId w:val="23"/>
  </w:num>
  <w:num w:numId="10">
    <w:abstractNumId w:val="2"/>
  </w:num>
  <w:num w:numId="11">
    <w:abstractNumId w:val="1"/>
  </w:num>
  <w:num w:numId="12">
    <w:abstractNumId w:val="27"/>
  </w:num>
  <w:num w:numId="13">
    <w:abstractNumId w:val="6"/>
  </w:num>
  <w:num w:numId="14">
    <w:abstractNumId w:val="17"/>
  </w:num>
  <w:num w:numId="15">
    <w:abstractNumId w:val="19"/>
  </w:num>
  <w:num w:numId="16">
    <w:abstractNumId w:val="22"/>
  </w:num>
  <w:num w:numId="17">
    <w:abstractNumId w:val="13"/>
  </w:num>
  <w:num w:numId="18">
    <w:abstractNumId w:val="18"/>
  </w:num>
  <w:num w:numId="19">
    <w:abstractNumId w:val="8"/>
  </w:num>
  <w:num w:numId="20">
    <w:abstractNumId w:val="9"/>
  </w:num>
  <w:num w:numId="21">
    <w:abstractNumId w:val="12"/>
  </w:num>
  <w:num w:numId="22">
    <w:abstractNumId w:val="10"/>
  </w:num>
  <w:num w:numId="23">
    <w:abstractNumId w:val="16"/>
  </w:num>
  <w:num w:numId="24">
    <w:abstractNumId w:val="7"/>
  </w:num>
  <w:num w:numId="25">
    <w:abstractNumId w:val="20"/>
  </w:num>
  <w:num w:numId="26">
    <w:abstractNumId w:val="21"/>
  </w:num>
  <w:num w:numId="27">
    <w:abstractNumId w:val="4"/>
  </w:num>
  <w:num w:numId="28">
    <w:abstractNumId w:val="3"/>
  </w:num>
  <w:num w:numId="2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2FE4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56C2B"/>
    <w:rsid w:val="00161E55"/>
    <w:rsid w:val="0017777D"/>
    <w:rsid w:val="00177FE5"/>
    <w:rsid w:val="00192289"/>
    <w:rsid w:val="00197444"/>
    <w:rsid w:val="001A232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52F76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E1504"/>
    <w:rsid w:val="002E33EF"/>
    <w:rsid w:val="002E60A3"/>
    <w:rsid w:val="002F10C6"/>
    <w:rsid w:val="00307291"/>
    <w:rsid w:val="0031049C"/>
    <w:rsid w:val="00312197"/>
    <w:rsid w:val="00327881"/>
    <w:rsid w:val="00330DE7"/>
    <w:rsid w:val="003351EF"/>
    <w:rsid w:val="00335B6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86AE4"/>
    <w:rsid w:val="00390E26"/>
    <w:rsid w:val="003A5CE8"/>
    <w:rsid w:val="003B0BCD"/>
    <w:rsid w:val="003B3A84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2E34"/>
    <w:rsid w:val="0045690B"/>
    <w:rsid w:val="00464104"/>
    <w:rsid w:val="00471286"/>
    <w:rsid w:val="0047435B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33A2"/>
    <w:rsid w:val="004F213B"/>
    <w:rsid w:val="004F46A9"/>
    <w:rsid w:val="004F5102"/>
    <w:rsid w:val="0050465F"/>
    <w:rsid w:val="00505A5D"/>
    <w:rsid w:val="00510DF0"/>
    <w:rsid w:val="005322BB"/>
    <w:rsid w:val="00532305"/>
    <w:rsid w:val="00546F9B"/>
    <w:rsid w:val="00554CC1"/>
    <w:rsid w:val="00562387"/>
    <w:rsid w:val="0057100C"/>
    <w:rsid w:val="00585967"/>
    <w:rsid w:val="00586367"/>
    <w:rsid w:val="00591E41"/>
    <w:rsid w:val="005938D0"/>
    <w:rsid w:val="005A1BB7"/>
    <w:rsid w:val="005A6742"/>
    <w:rsid w:val="005B175D"/>
    <w:rsid w:val="005B1A09"/>
    <w:rsid w:val="005B3567"/>
    <w:rsid w:val="005C2CE2"/>
    <w:rsid w:val="005D037F"/>
    <w:rsid w:val="005D5CE9"/>
    <w:rsid w:val="005E32E8"/>
    <w:rsid w:val="005E5532"/>
    <w:rsid w:val="005F0ACE"/>
    <w:rsid w:val="005F31DA"/>
    <w:rsid w:val="005F73FF"/>
    <w:rsid w:val="006010BF"/>
    <w:rsid w:val="00603640"/>
    <w:rsid w:val="00633982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B3DA1"/>
    <w:rsid w:val="006B4367"/>
    <w:rsid w:val="006C3C31"/>
    <w:rsid w:val="006C4E90"/>
    <w:rsid w:val="006C57AA"/>
    <w:rsid w:val="006C6D9D"/>
    <w:rsid w:val="006D04D5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516F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55C0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6975"/>
    <w:rsid w:val="00A6080C"/>
    <w:rsid w:val="00A62FC8"/>
    <w:rsid w:val="00A753C8"/>
    <w:rsid w:val="00A77F5A"/>
    <w:rsid w:val="00A84BF0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3ED2"/>
    <w:rsid w:val="00B06F54"/>
    <w:rsid w:val="00B10F0F"/>
    <w:rsid w:val="00B12B64"/>
    <w:rsid w:val="00B141FF"/>
    <w:rsid w:val="00B15226"/>
    <w:rsid w:val="00B259E5"/>
    <w:rsid w:val="00B30234"/>
    <w:rsid w:val="00B46885"/>
    <w:rsid w:val="00B4776C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33E9A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B7830"/>
    <w:rsid w:val="00CC040A"/>
    <w:rsid w:val="00CC1381"/>
    <w:rsid w:val="00CD0299"/>
    <w:rsid w:val="00CE05C3"/>
    <w:rsid w:val="00CF70DF"/>
    <w:rsid w:val="00D01A50"/>
    <w:rsid w:val="00D14D29"/>
    <w:rsid w:val="00D57E97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B32ED"/>
    <w:rsid w:val="00DB6113"/>
    <w:rsid w:val="00DC2585"/>
    <w:rsid w:val="00DE19FC"/>
    <w:rsid w:val="00DE74A4"/>
    <w:rsid w:val="00DF0CBD"/>
    <w:rsid w:val="00DF7891"/>
    <w:rsid w:val="00E00A50"/>
    <w:rsid w:val="00E11FCB"/>
    <w:rsid w:val="00E133DB"/>
    <w:rsid w:val="00E14777"/>
    <w:rsid w:val="00E17E4F"/>
    <w:rsid w:val="00E2096A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3EB"/>
    <w:rsid w:val="00EB3710"/>
    <w:rsid w:val="00EB4384"/>
    <w:rsid w:val="00EB4419"/>
    <w:rsid w:val="00EB6649"/>
    <w:rsid w:val="00EC0EBC"/>
    <w:rsid w:val="00EC2765"/>
    <w:rsid w:val="00EC594D"/>
    <w:rsid w:val="00EC6178"/>
    <w:rsid w:val="00EC640D"/>
    <w:rsid w:val="00EC6AB2"/>
    <w:rsid w:val="00ED3CB3"/>
    <w:rsid w:val="00EE2A24"/>
    <w:rsid w:val="00F02D6E"/>
    <w:rsid w:val="00F03430"/>
    <w:rsid w:val="00F20666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BD1"/>
    <w:rsid w:val="00F64D87"/>
    <w:rsid w:val="00F650D0"/>
    <w:rsid w:val="00F65741"/>
    <w:rsid w:val="00F659A7"/>
    <w:rsid w:val="00F76D61"/>
    <w:rsid w:val="00F82930"/>
    <w:rsid w:val="00F923F6"/>
    <w:rsid w:val="00F93A25"/>
    <w:rsid w:val="00FA26C4"/>
    <w:rsid w:val="00FA69FF"/>
    <w:rsid w:val="00FA708E"/>
    <w:rsid w:val="00FC68D1"/>
    <w:rsid w:val="00FD6E28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DefaultParagraphFont"/>
    <w:rsid w:val="00681D50"/>
  </w:style>
  <w:style w:type="character" w:styleId="PlaceholderText">
    <w:name w:val="Placeholder Text"/>
    <w:basedOn w:val="DefaultParagraphFont"/>
    <w:uiPriority w:val="99"/>
    <w:semiHidden/>
    <w:rsid w:val="00796D5E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2C77EF"/>
    <w:rPr>
      <w:rFonts w:cs="AF_Jeddah"/>
      <w:b/>
      <w:bCs/>
      <w:noProof/>
      <w:szCs w:val="36"/>
      <w:lang w:eastAsia="ar-SA"/>
    </w:rPr>
  </w:style>
  <w:style w:type="character" w:styleId="BookTitle">
    <w:name w:val="Book Title"/>
    <w:basedOn w:val="DefaultParagraphFont"/>
    <w:uiPriority w:val="33"/>
    <w:qFormat/>
    <w:rsid w:val="006010B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DefaultParagraphFont"/>
    <w:rsid w:val="00681D50"/>
  </w:style>
  <w:style w:type="character" w:styleId="PlaceholderText">
    <w:name w:val="Placeholder Text"/>
    <w:basedOn w:val="DefaultParagraphFont"/>
    <w:uiPriority w:val="99"/>
    <w:semiHidden/>
    <w:rsid w:val="00796D5E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2C77EF"/>
    <w:rPr>
      <w:rFonts w:cs="AF_Jeddah"/>
      <w:b/>
      <w:bCs/>
      <w:noProof/>
      <w:szCs w:val="36"/>
      <w:lang w:eastAsia="ar-SA"/>
    </w:rPr>
  </w:style>
  <w:style w:type="character" w:styleId="BookTitle">
    <w:name w:val="Book Title"/>
    <w:basedOn w:val="DefaultParagraphFont"/>
    <w:uiPriority w:val="33"/>
    <w:qFormat/>
    <w:rsid w:val="006010B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96A71-F164-4240-AEE1-3345F4CC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210</TotalTime>
  <Pages>1</Pages>
  <Words>660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-ASQWE</cp:lastModifiedBy>
  <cp:revision>29</cp:revision>
  <cp:lastPrinted>2019-12-06T20:31:00Z</cp:lastPrinted>
  <dcterms:created xsi:type="dcterms:W3CDTF">2019-11-12T05:35:00Z</dcterms:created>
  <dcterms:modified xsi:type="dcterms:W3CDTF">2019-12-06T20:32:00Z</dcterms:modified>
</cp:coreProperties>
</file>