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21" w:rsidRPr="0090593B" w:rsidRDefault="001063B3">
      <w:pPr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65A121" wp14:editId="3DE330DA">
                <wp:simplePos x="0" y="0"/>
                <wp:positionH relativeFrom="column">
                  <wp:posOffset>80645</wp:posOffset>
                </wp:positionH>
                <wp:positionV relativeFrom="paragraph">
                  <wp:posOffset>-10160</wp:posOffset>
                </wp:positionV>
                <wp:extent cx="793750" cy="800100"/>
                <wp:effectExtent l="0" t="0" r="25400" b="19050"/>
                <wp:wrapNone/>
                <wp:docPr id="10" name="مستطي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772" w:rsidRDefault="000F3772">
                            <w:pPr>
                              <w:rPr>
                                <w:rtl/>
                              </w:rPr>
                            </w:pPr>
                          </w:p>
                          <w:p w:rsidR="000F3772" w:rsidRPr="00245466" w:rsidRDefault="000F37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24546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ـــــــــــــــــــــــــــــــــــــــــــــــــــــ</w:t>
                            </w:r>
                          </w:p>
                          <w:p w:rsidR="000F3772" w:rsidRPr="00C361D3" w:rsidRDefault="000F3772" w:rsidP="009059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="0090593B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0" o:spid="_x0000_s1026" style="position:absolute;left:0;text-align:left;margin-left:6.35pt;margin-top:-.8pt;width:62.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">
                <v:textbox>
                  <w:txbxContent>
                    <w:p w:rsidR="000F3772" w:rsidRDefault="000F3772">
                      <w:pPr>
                        <w:rPr>
                          <w:rtl/>
                        </w:rPr>
                      </w:pPr>
                    </w:p>
                    <w:p w:rsidR="000F3772" w:rsidRPr="00245466" w:rsidRDefault="000F3772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24546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ـــــــــــــــــــــــــــــــــــــــــــــــــــــ</w:t>
                      </w:r>
                    </w:p>
                    <w:p w:rsidR="000F3772" w:rsidRPr="00C361D3" w:rsidRDefault="000F3772" w:rsidP="009059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="0090593B">
                        <w:rPr>
                          <w:rFonts w:hint="cs"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:rsidR="009517E3" w:rsidRPr="00D50B07" w:rsidRDefault="0068248B" w:rsidP="00B539B7">
      <w:pPr>
        <w:pStyle w:val="1"/>
        <w:rPr>
          <w:sz w:val="16"/>
          <w:szCs w:val="22"/>
          <w:rtl/>
          <w:lang w:eastAsia="en-US"/>
        </w:rPr>
      </w:pPr>
      <w:r>
        <w:rPr>
          <w:sz w:val="28"/>
          <w:szCs w:val="36"/>
          <w:u w:val="single"/>
          <w:rtl/>
          <w:lang w:eastAsia="en-US"/>
        </w:rPr>
        <w:t>السؤال الأول: اخت</w:t>
      </w:r>
      <w:r>
        <w:rPr>
          <w:rFonts w:hint="cs"/>
          <w:sz w:val="28"/>
          <w:szCs w:val="36"/>
          <w:u w:val="single"/>
          <w:rtl/>
          <w:lang w:eastAsia="en-US"/>
        </w:rPr>
        <w:t>اري</w:t>
      </w:r>
      <w:r w:rsidR="009517E3" w:rsidRPr="00D50B07">
        <w:rPr>
          <w:sz w:val="28"/>
          <w:szCs w:val="36"/>
          <w:u w:val="single"/>
          <w:rtl/>
          <w:lang w:eastAsia="en-US"/>
        </w:rPr>
        <w:t xml:space="preserve"> الإجابة الصحيحة مما يلي:</w:t>
      </w:r>
      <w:r w:rsidR="0031155C">
        <w:rPr>
          <w:sz w:val="28"/>
          <w:szCs w:val="36"/>
          <w:rtl/>
          <w:lang w:eastAsia="en-US"/>
        </w:rPr>
        <w:t xml:space="preserve"> وظلل</w:t>
      </w:r>
      <w:r>
        <w:rPr>
          <w:rFonts w:hint="cs"/>
          <w:sz w:val="28"/>
          <w:szCs w:val="36"/>
          <w:rtl/>
          <w:lang w:eastAsia="en-US"/>
        </w:rPr>
        <w:t>ي</w:t>
      </w:r>
      <w:r w:rsidR="0031155C">
        <w:rPr>
          <w:sz w:val="28"/>
          <w:szCs w:val="36"/>
          <w:rtl/>
          <w:lang w:eastAsia="en-US"/>
        </w:rPr>
        <w:t>ها في المكان المنا</w:t>
      </w:r>
      <w:r w:rsidR="0031155C">
        <w:rPr>
          <w:rFonts w:hint="cs"/>
          <w:sz w:val="28"/>
          <w:szCs w:val="36"/>
          <w:rtl/>
          <w:lang w:eastAsia="en-US"/>
        </w:rPr>
        <w:t>سب</w:t>
      </w:r>
      <w:r w:rsidR="009517E3" w:rsidRPr="00D50B07">
        <w:rPr>
          <w:sz w:val="28"/>
          <w:szCs w:val="36"/>
          <w:rtl/>
          <w:lang w:eastAsia="en-US"/>
        </w:rPr>
        <w:t>:</w:t>
      </w:r>
      <w:r w:rsidR="009517E3" w:rsidRPr="00D50B07">
        <w:rPr>
          <w:sz w:val="24"/>
          <w:szCs w:val="32"/>
          <w:lang w:eastAsia="en-US"/>
        </w:rPr>
        <w:t xml:space="preserve"> </w:t>
      </w:r>
      <w:r w:rsidR="00D50B07">
        <w:rPr>
          <w:sz w:val="24"/>
          <w:szCs w:val="32"/>
          <w:lang w:eastAsia="en-US"/>
        </w:rPr>
        <w:t xml:space="preserve">   </w:t>
      </w:r>
      <w:r w:rsidR="00AE5CEC" w:rsidRPr="00D50B07">
        <w:rPr>
          <w:sz w:val="16"/>
          <w:szCs w:val="22"/>
          <w:rtl/>
          <w:lang w:eastAsia="en-US"/>
        </w:rPr>
        <w:t xml:space="preserve">( </w:t>
      </w:r>
      <w:r w:rsidR="001063B3" w:rsidRPr="00D50B07">
        <w:rPr>
          <w:sz w:val="16"/>
          <w:szCs w:val="22"/>
          <w:rtl/>
          <w:lang w:eastAsia="en-US"/>
        </w:rPr>
        <w:t xml:space="preserve">كل فقرة </w:t>
      </w:r>
      <w:r w:rsidR="0031155C">
        <w:rPr>
          <w:rFonts w:hint="cs"/>
          <w:sz w:val="16"/>
          <w:szCs w:val="22"/>
          <w:rtl/>
          <w:lang w:eastAsia="en-US"/>
        </w:rPr>
        <w:t xml:space="preserve">بنصف </w:t>
      </w:r>
      <w:r w:rsidR="001063B3" w:rsidRPr="00D50B07">
        <w:rPr>
          <w:sz w:val="16"/>
          <w:szCs w:val="22"/>
          <w:rtl/>
          <w:lang w:eastAsia="en-US"/>
        </w:rPr>
        <w:t>درجة )</w:t>
      </w:r>
    </w:p>
    <w:p w:rsidR="009517E3" w:rsidRPr="0031155C" w:rsidRDefault="00C8717B" w:rsidP="00CB1C74">
      <w:pPr>
        <w:rPr>
          <w:rFonts w:ascii="adwa-assalaf" w:hAnsi="adwa-assalaf" w:cs="adwa-assalaf"/>
          <w:b/>
          <w:bCs/>
          <w:sz w:val="28"/>
          <w:szCs w:val="28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1ــ  </w:t>
      </w:r>
      <w:r w:rsidR="0031155C" w:rsidRPr="0031155C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أحب </w:t>
      </w:r>
      <w:r w:rsidR="0031155C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دراسة سيرة النبي </w:t>
      </w:r>
      <w:r w:rsidR="0031155C">
        <w:rPr>
          <w:rFonts w:ascii="adwa-assalaf" w:hAnsi="adwa-assalaf" w:cs="adwa-assalaf" w:hint="cs"/>
          <w:b/>
          <w:bCs/>
          <w:sz w:val="28"/>
          <w:szCs w:val="28"/>
        </w:rPr>
        <w:sym w:font="AGA Arabesque" w:char="F072"/>
      </w:r>
      <w:r w:rsidR="0031155C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لكي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:rsidTr="00D37036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E477B3" w:rsidRDefault="00E477B3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أقتدي بأقواله فقط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7E3" w:rsidRPr="00E477B3" w:rsidRDefault="00E477B3" w:rsidP="00270C5D">
            <w:pPr>
              <w:pStyle w:val="1"/>
              <w:rPr>
                <w:b w:val="0"/>
                <w:bCs w:val="0"/>
                <w:sz w:val="28"/>
                <w:szCs w:val="28"/>
              </w:rPr>
            </w:pPr>
            <w:r w:rsidRPr="00E477B3">
              <w:rPr>
                <w:rFonts w:hint="cs"/>
                <w:b w:val="0"/>
                <w:bCs w:val="0"/>
                <w:sz w:val="28"/>
                <w:szCs w:val="28"/>
                <w:rtl/>
              </w:rPr>
              <w:t xml:space="preserve">أقتدي 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 xml:space="preserve">بأفعاله فقط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أقتدي بأقواله وأفعاله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أخالف أقواله وأفعاله </w:t>
            </w:r>
          </w:p>
        </w:tc>
      </w:tr>
    </w:tbl>
    <w:p w:rsidR="009517E3" w:rsidRPr="0031155C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2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CB7B16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الإسم الذي اشتهر به النبي </w:t>
      </w:r>
      <w:r w:rsidR="0031155C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 وعرف به هو 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9517E3" w:rsidRPr="0090593B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>محمد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>أحمد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عبد 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يوسف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>3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الذي بشرنا بنبي من بعده اسمه أحمد هو سيدنا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داوود </w:t>
            </w:r>
            <w:r>
              <w:rPr>
                <w:rFonts w:ascii="adwa-assalaf" w:hAnsi="adwa-assalaf" w:cs="adwa-assalaf" w:hint="cs"/>
                <w:sz w:val="24"/>
                <w:szCs w:val="24"/>
              </w:rPr>
              <w:sym w:font="AGA Arabesque" w:char="F055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C70160" w:rsidRDefault="00C70160" w:rsidP="00E477B3">
            <w:pPr>
              <w:contextualSpacing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C70160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 xml:space="preserve">يوسف </w:t>
            </w:r>
            <w:r w:rsidRPr="00C70160">
              <w:rPr>
                <w:rFonts w:ascii="adwa-assalaf" w:hAnsi="adwa-assalaf" w:cs="adwa-assalaf" w:hint="cs"/>
                <w:noProof w:val="0"/>
                <w:sz w:val="24"/>
                <w:szCs w:val="24"/>
                <w:lang w:eastAsia="en-US"/>
              </w:rPr>
              <w:sym w:font="AGA Arabesque" w:char="F055"/>
            </w:r>
            <w:r w:rsidRPr="00C70160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7E3" w:rsidRPr="00C70160" w:rsidRDefault="00C70160" w:rsidP="00C70160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C70160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موسى </w:t>
            </w:r>
            <w:r w:rsidRPr="00C70160">
              <w:rPr>
                <w:rFonts w:ascii="adwa-assalaf" w:hAnsi="adwa-assalaf" w:cs="adwa-assalaf"/>
                <w:sz w:val="24"/>
                <w:szCs w:val="24"/>
              </w:rPr>
              <w:sym w:font="AGA Arabesque" w:char="F055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C70160" w:rsidRDefault="00C70160" w:rsidP="00C70160">
            <w:pPr>
              <w:contextualSpacing/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</w:pPr>
            <w:r w:rsidRPr="00C70160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 xml:space="preserve">عيسى </w:t>
            </w:r>
            <w:r w:rsidRPr="00C70160">
              <w:rPr>
                <w:rFonts w:ascii="adwa-assalaf" w:hAnsi="adwa-assalaf" w:cs="adwa-assalaf" w:hint="cs"/>
                <w:noProof w:val="0"/>
                <w:sz w:val="24"/>
                <w:szCs w:val="24"/>
                <w:lang w:eastAsia="en-US"/>
              </w:rPr>
              <w:sym w:font="AGA Arabesque" w:char="F055"/>
            </w:r>
          </w:p>
        </w:tc>
      </w:tr>
    </w:tbl>
    <w:p w:rsidR="000F3772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8541F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C82B0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الإسم الذي سماه به جده عبد المطلب هو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A074E5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عبد 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أحمد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محمد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الأمين </w:t>
            </w:r>
          </w:p>
        </w:tc>
      </w:tr>
    </w:tbl>
    <w:p w:rsidR="009517E3" w:rsidRPr="0031155C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القبيلة التي ينتمي إليها النبي محمد </w:t>
      </w:r>
      <w:r w:rsidR="0031155C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هي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:rsidTr="00D37036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هوازن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الأنصار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ثقيف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قريش </w:t>
            </w:r>
          </w:p>
        </w:tc>
      </w:tr>
    </w:tbl>
    <w:p w:rsidR="000F3772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6-</w:t>
      </w:r>
      <w:r w:rsidR="001F4B63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لون بشرة النبي محمد </w:t>
      </w:r>
      <w:r w:rsidR="0031155C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هو : </w:t>
      </w:r>
    </w:p>
    <w:tbl>
      <w:tblPr>
        <w:bidiVisual/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63"/>
        <w:gridCol w:w="2190"/>
        <w:gridCol w:w="243"/>
        <w:gridCol w:w="297"/>
        <w:gridCol w:w="1980"/>
        <w:gridCol w:w="236"/>
        <w:gridCol w:w="277"/>
        <w:gridCol w:w="2094"/>
      </w:tblGrid>
      <w:tr w:rsidR="000F3772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حمراء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صفراء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سمراء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بيضاء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7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AB61AF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كان يظهر على محياه </w:t>
      </w:r>
      <w:r w:rsidR="00CA27A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إذا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سر وتبسم : </w:t>
      </w:r>
    </w:p>
    <w:tbl>
      <w:tblPr>
        <w:tblpPr w:leftFromText="180" w:rightFromText="180" w:vertAnchor="text" w:tblpXSpec="center" w:tblpY="1"/>
        <w:tblOverlap w:val="never"/>
        <w:bidiVisual/>
        <w:tblW w:w="10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138"/>
        <w:gridCol w:w="283"/>
        <w:gridCol w:w="425"/>
        <w:gridCol w:w="2127"/>
        <w:gridCol w:w="283"/>
        <w:gridCol w:w="284"/>
        <w:gridCol w:w="1894"/>
        <w:gridCol w:w="236"/>
        <w:gridCol w:w="277"/>
        <w:gridCol w:w="2129"/>
      </w:tblGrid>
      <w:tr w:rsidR="000F3772" w:rsidRPr="0090593B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استنار وجهه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احمر وجهه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عبس وجهه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ضحك وجهه </w:t>
            </w:r>
          </w:p>
        </w:tc>
      </w:tr>
    </w:tbl>
    <w:p w:rsidR="009517E3" w:rsidRPr="00CA27A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8- </w:t>
      </w: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EA013" wp14:editId="1F2FDCC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0" t="0" r="19050" b="19050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772" w:rsidRPr="006E28A4" w:rsidRDefault="000F3772" w:rsidP="009517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" o:spid="_x0000_s1027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">
                <v:textbox style="layout-flow:vertical;mso-layout-flow-alt:bottom-to-top">
                  <w:txbxContent>
                    <w:p w:rsidR="000F3772" w:rsidRPr="006E28A4" w:rsidRDefault="000F3772" w:rsidP="009517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E055B0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وصف لنا البراء </w:t>
      </w:r>
      <w:r w:rsidR="00CA27A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طول النبي </w:t>
      </w:r>
      <w:r w:rsidR="00CA27A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فقال : ( ليس بالطويل البائن ولابالقصير ) ويقصد بذلك أنه 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0F3772" w:rsidRPr="0090593B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شديد الطول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بائن الطول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قصير الطول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معتدل القامة </w:t>
            </w:r>
          </w:p>
        </w:tc>
      </w:tr>
    </w:tbl>
    <w:p w:rsidR="00CB1C74" w:rsidRDefault="00CB1C74" w:rsidP="003F514D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</w:p>
    <w:p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9 ـــ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خاتم الأنبياء هو سيدنا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36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عيسى </w:t>
            </w:r>
            <w:r w:rsidR="00E844E9" w:rsidRPr="00A074E5">
              <w:rPr>
                <w:rFonts w:ascii="adwa-assalaf" w:hAnsi="adwa-assalaf" w:cs="adwa-assalaf"/>
                <w:sz w:val="24"/>
                <w:szCs w:val="24"/>
              </w:rPr>
              <w:sym w:font="AGA Arabesque" w:char="F075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موسى </w:t>
            </w:r>
            <w:r w:rsidR="00E844E9" w:rsidRPr="00A074E5">
              <w:rPr>
                <w:rFonts w:ascii="adwa-assalaf" w:hAnsi="adwa-assalaf" w:cs="adwa-assalaf"/>
                <w:sz w:val="24"/>
                <w:szCs w:val="24"/>
              </w:rPr>
              <w:sym w:font="AGA Arabesque" w:char="F075"/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A074E5" w:rsidRDefault="00C70160" w:rsidP="00C70160">
            <w:pPr>
              <w:ind w:left="-57" w:right="-57"/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يوسف </w:t>
            </w:r>
            <w:r w:rsidR="00E844E9" w:rsidRPr="00A074E5">
              <w:rPr>
                <w:rFonts w:ascii="adwa-assalaf" w:hAnsi="adwa-assalaf" w:cs="adwa-assalaf"/>
                <w:sz w:val="24"/>
                <w:szCs w:val="24"/>
              </w:rPr>
              <w:sym w:font="AGA Arabesque" w:char="F075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محمد </w:t>
            </w:r>
            <w:r w:rsidRPr="00A074E5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2"/>
            </w:r>
          </w:p>
        </w:tc>
      </w:tr>
    </w:tbl>
    <w:p w:rsidR="009517E3" w:rsidRPr="00072256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وضع المسلمون المصحف الذي جمعه أبوبكر الصديق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E477B3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عند السيدة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خديجة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عائشة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حفصة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ميمونة </w:t>
            </w:r>
          </w:p>
        </w:tc>
      </w:tr>
    </w:tbl>
    <w:p w:rsidR="009517E3" w:rsidRPr="00CA27A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11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الصحابي الجليل الذي رافق النبي </w:t>
      </w:r>
      <w:r w:rsidR="00CA27A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في الغار هو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عثمان بن عفان </w:t>
            </w:r>
            <w:r w:rsidRPr="00A074E5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عمر بن الخطاب </w:t>
            </w:r>
            <w:r w:rsidRPr="00A074E5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أبوبكر الصديق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علي بن أبي طالب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</w:tr>
    </w:tbl>
    <w:p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12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أعظم معجزة للنبي </w:t>
      </w:r>
      <w:r w:rsidR="00CA27A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هي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lastRenderedPageBreak/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انشقاق القمر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نزول القرآن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تسبيح الحصى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حنين الجذع </w:t>
            </w:r>
          </w:p>
        </w:tc>
      </w:tr>
    </w:tbl>
    <w:p w:rsidR="00611067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13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كلمة الشفاعة هي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295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الأخوة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الصداقة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المحبة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الواسطة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الصحابي الجليل أبوهريرة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هو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عمر بن عبدالله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عبد الله بن عمر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خالد بن الوليد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>عبد الرحمن بن صخر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معنى السيد هو الذي يفوق قومه في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المال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النسب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B64424" w:rsidRDefault="00A074E5" w:rsidP="00A074E5">
            <w:pPr>
              <w:spacing w:line="216" w:lineRule="auto"/>
              <w:ind w:left="-57" w:right="-57"/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الخير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القوة </w:t>
            </w:r>
          </w:p>
        </w:tc>
      </w:tr>
    </w:tbl>
    <w:p w:rsidR="009517E3" w:rsidRPr="00072256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16-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أحب الناس إلى قلب النبي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وتلقب بالحبيبة هي أم المؤمنين السيدة 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عائشة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خديجة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حفصة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ميمونة </w:t>
            </w:r>
          </w:p>
        </w:tc>
      </w:tr>
    </w:tbl>
    <w:p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17 ــ 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>كانت أمنا السيدة خديجة تلقب عند قومها ب: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الحبيبة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الزاهدة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الصادقة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الطاهرة </w:t>
            </w:r>
          </w:p>
        </w:tc>
      </w:tr>
    </w:tbl>
    <w:p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18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كان عمر النبي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حين تزوج بالسيدة خديجة : </w:t>
      </w:r>
      <w:bookmarkStart w:id="0" w:name="_GoBack"/>
      <w:bookmarkEnd w:id="0"/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ثلاثون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أربعون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خمس وعشرون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عشرون </w:t>
            </w:r>
          </w:p>
        </w:tc>
      </w:tr>
    </w:tbl>
    <w:p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19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السيدة حفصة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هي ابنت الصحابي الجليل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أبوبكر الصديق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عمر بن الخطاب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عثمان بن عفان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علي بن أبي طالب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</w:tr>
    </w:tbl>
    <w:p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20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عدد أولاد النبي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الذكور هو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D50B07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774CDA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اثنان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ثلاثة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أربعة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خمسة </w:t>
            </w:r>
          </w:p>
        </w:tc>
      </w:tr>
    </w:tbl>
    <w:p w:rsidR="00774CDA" w:rsidRPr="0090593B" w:rsidRDefault="004B6794" w:rsidP="004B6794">
      <w:pPr>
        <w:tabs>
          <w:tab w:val="left" w:pos="10053"/>
        </w:tabs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CBF0B3" wp14:editId="33DDCF75">
                <wp:simplePos x="0" y="0"/>
                <wp:positionH relativeFrom="column">
                  <wp:posOffset>-464820</wp:posOffset>
                </wp:positionH>
                <wp:positionV relativeFrom="paragraph">
                  <wp:posOffset>95885</wp:posOffset>
                </wp:positionV>
                <wp:extent cx="1104900" cy="2257425"/>
                <wp:effectExtent l="0" t="0" r="0" b="9525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0490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794" w:rsidRDefault="004B6794" w:rsidP="004B6794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8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</w:tblGrid>
                            <w:tr w:rsidR="004B6794" w:rsidRPr="00207855" w:rsidTr="004B6794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4B6794" w:rsidRPr="00207855" w:rsidRDefault="004B6794" w:rsidP="0003124C">
                                  <w:pPr>
                                    <w:jc w:val="lowKashida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B6794" w:rsidRPr="00207855" w:rsidTr="004B6794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4B6794" w:rsidRPr="00207855" w:rsidRDefault="004B6794" w:rsidP="000312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4B6794" w:rsidRDefault="004B6794" w:rsidP="004B6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8" type="#_x0000_t202" style="position:absolute;left:0;text-align:left;margin-left:-36.6pt;margin-top:7.55pt;width:87pt;height:177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" filled="f" stroked="f">
                <v:textbox>
                  <w:txbxContent>
                    <w:p w:rsidR="004B6794" w:rsidRDefault="004B6794" w:rsidP="004B6794">
                      <w:pPr>
                        <w:rPr>
                          <w:rtl/>
                        </w:rPr>
                      </w:pPr>
                    </w:p>
                    <w:tbl>
                      <w:tblPr>
                        <w:bidiVisual/>
                        <w:tblW w:w="8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</w:tblGrid>
                      <w:tr w:rsidR="004B6794" w:rsidRPr="00207855" w:rsidTr="004B6794"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4B6794" w:rsidRPr="00207855" w:rsidRDefault="004B6794" w:rsidP="0003124C">
                            <w:pPr>
                              <w:jc w:val="lowKashida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4B6794" w:rsidRPr="00207855" w:rsidTr="004B6794"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4B6794" w:rsidRPr="00207855" w:rsidRDefault="004B6794" w:rsidP="0003124C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4B6794" w:rsidRDefault="004B6794" w:rsidP="004B6794"/>
                  </w:txbxContent>
                </v:textbox>
              </v:shape>
            </w:pict>
          </mc:Fallback>
        </mc:AlternateContent>
      </w:r>
      <w:r>
        <w:rPr>
          <w:rFonts w:ascii="adwa-assalaf" w:hAnsi="adwa-assalaf" w:cs="adwa-assalaf"/>
          <w:b/>
          <w:bCs/>
          <w:sz w:val="24"/>
          <w:szCs w:val="24"/>
          <w:rtl/>
        </w:rPr>
        <w:tab/>
      </w:r>
    </w:p>
    <w:p w:rsidR="00FA5581" w:rsidRDefault="00FA5581" w:rsidP="0003124C">
      <w:pPr>
        <w:jc w:val="lowKashida"/>
        <w:rPr>
          <w:rFonts w:ascii="adwa-assalaf" w:hAnsi="adwa-assalaf" w:cs="adwa-assalaf"/>
          <w:b/>
          <w:bCs/>
          <w:sz w:val="24"/>
          <w:szCs w:val="24"/>
        </w:rPr>
      </w:pPr>
    </w:p>
    <w:p w:rsidR="00CB1C74" w:rsidRDefault="00CB1C74" w:rsidP="0003124C">
      <w:pPr>
        <w:jc w:val="lowKashida"/>
        <w:rPr>
          <w:rFonts w:ascii="adwa-assalaf" w:hAnsi="adwa-assalaf" w:cs="adwa-assalaf"/>
          <w:b/>
          <w:bCs/>
          <w:sz w:val="32"/>
          <w:szCs w:val="32"/>
          <w:u w:val="single"/>
        </w:rPr>
      </w:pPr>
    </w:p>
    <w:p w:rsidR="00D50B07" w:rsidRPr="00D50B07" w:rsidRDefault="00516A91" w:rsidP="0003124C">
      <w:pPr>
        <w:jc w:val="lowKashida"/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</w:pPr>
      <w:r w:rsidRPr="004B6794">
        <w:rPr>
          <w:rFonts w:ascii="adwa-assalaf" w:hAnsi="adwa-assalaf" w:cs="adwa-assalaf"/>
          <w:b/>
          <w:bCs/>
          <w:sz w:val="30"/>
          <w:szCs w:val="30"/>
          <w:u w:val="single"/>
          <w:rtl/>
        </w:rPr>
        <w:t>السؤال الثاني:ضع</w:t>
      </w:r>
      <w:r w:rsidR="0068248B" w:rsidRPr="004B6794">
        <w:rPr>
          <w:rFonts w:ascii="adwa-assalaf" w:hAnsi="adwa-assalaf" w:cs="adwa-assalaf" w:hint="cs"/>
          <w:b/>
          <w:bCs/>
          <w:sz w:val="30"/>
          <w:szCs w:val="30"/>
          <w:u w:val="single"/>
          <w:rtl/>
        </w:rPr>
        <w:t>ي</w:t>
      </w:r>
      <w:r w:rsidRPr="004B6794">
        <w:rPr>
          <w:rFonts w:ascii="adwa-assalaf" w:hAnsi="adwa-assalaf" w:cs="adwa-assalaf"/>
          <w:b/>
          <w:bCs/>
          <w:sz w:val="30"/>
          <w:szCs w:val="30"/>
          <w:u w:val="single"/>
          <w:rtl/>
        </w:rPr>
        <w:t xml:space="preserve"> علامة (</w:t>
      </w:r>
      <w:r w:rsidRPr="004B6794">
        <w:rPr>
          <w:rFonts w:ascii="adwa-assalaf" w:hAnsi="adwa-assalaf" w:cs="adwa-assalaf"/>
          <w:b/>
          <w:bCs/>
          <w:sz w:val="30"/>
          <w:szCs w:val="30"/>
          <w:u w:val="single"/>
        </w:rPr>
        <w:sym w:font="Wingdings 2" w:char="F050"/>
      </w:r>
      <w:r w:rsidRPr="004B6794">
        <w:rPr>
          <w:rFonts w:ascii="adwa-assalaf" w:hAnsi="adwa-assalaf" w:cs="adwa-assalaf"/>
          <w:b/>
          <w:bCs/>
          <w:sz w:val="30"/>
          <w:szCs w:val="30"/>
          <w:u w:val="single"/>
          <w:rtl/>
        </w:rPr>
        <w:t>) أمام العبارة الصحيحة , وعلامة (</w:t>
      </w:r>
      <w:r w:rsidRPr="004B6794">
        <w:rPr>
          <w:rFonts w:ascii="adwa-assalaf" w:hAnsi="adwa-assalaf" w:cs="adwa-assalaf"/>
          <w:b/>
          <w:bCs/>
          <w:sz w:val="30"/>
          <w:szCs w:val="30"/>
          <w:u w:val="single"/>
        </w:rPr>
        <w:sym w:font="Wingdings 2" w:char="F04F"/>
      </w:r>
      <w:r w:rsidRPr="004B6794">
        <w:rPr>
          <w:rFonts w:ascii="adwa-assalaf" w:hAnsi="adwa-assalaf" w:cs="adwa-assalaf"/>
          <w:b/>
          <w:bCs/>
          <w:sz w:val="30"/>
          <w:szCs w:val="30"/>
          <w:u w:val="single"/>
          <w:rtl/>
        </w:rPr>
        <w:t>) أمام العبارة الخاطئة فيما يلي:</w:t>
      </w:r>
      <w:r w:rsidR="0003124C" w:rsidRPr="00D50B07"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FA5581" w:rsidRPr="00D50B07">
        <w:rPr>
          <w:rFonts w:ascii="adwa-assalaf" w:hAnsi="adwa-assalaf" w:cs="adwa-assalaf" w:hint="cs"/>
          <w:b/>
          <w:bCs/>
          <w:noProof w:val="0"/>
          <w:sz w:val="32"/>
          <w:szCs w:val="32"/>
          <w:rtl/>
          <w:lang w:eastAsia="en-US"/>
        </w:rPr>
        <w:t xml:space="preserve">         </w:t>
      </w:r>
    </w:p>
    <w:p w:rsidR="00516A91" w:rsidRPr="0090593B" w:rsidRDefault="00D50B07" w:rsidP="0003124C">
      <w:pPr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  <w:r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FA5581" w:rsidRPr="00FA5581"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  </w:t>
      </w:r>
      <w:r w:rsidR="00772CEB" w:rsidRPr="00FA5581"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</w:t>
      </w:r>
      <w:r w:rsidR="00B64424">
        <w:rPr>
          <w:rFonts w:ascii="adwa-assalaf" w:hAnsi="adwa-assalaf" w:cs="adwa-assalaf"/>
          <w:b/>
          <w:bCs/>
          <w:noProof w:val="0"/>
          <w:sz w:val="18"/>
          <w:szCs w:val="18"/>
          <w:rtl/>
          <w:lang w:eastAsia="en-US"/>
        </w:rPr>
        <w:t xml:space="preserve">( كل فقرة </w:t>
      </w:r>
      <w:r w:rsidR="00B64424">
        <w:rPr>
          <w:rFonts w:ascii="adwa-assalaf" w:hAnsi="adwa-assalaf" w:cs="adwa-assalaf" w:hint="cs"/>
          <w:b/>
          <w:bCs/>
          <w:noProof w:val="0"/>
          <w:sz w:val="18"/>
          <w:szCs w:val="18"/>
          <w:rtl/>
          <w:lang w:eastAsia="en-US"/>
        </w:rPr>
        <w:t xml:space="preserve">بنصف </w:t>
      </w:r>
      <w:r w:rsidR="0003124C" w:rsidRPr="00772CEB">
        <w:rPr>
          <w:rFonts w:ascii="adwa-assalaf" w:hAnsi="adwa-assalaf" w:cs="adwa-assalaf"/>
          <w:b/>
          <w:bCs/>
          <w:noProof w:val="0"/>
          <w:sz w:val="18"/>
          <w:szCs w:val="18"/>
          <w:rtl/>
          <w:lang w:eastAsia="en-US"/>
        </w:rPr>
        <w:t>درجة )</w:t>
      </w:r>
    </w:p>
    <w:p w:rsidR="00516A91" w:rsidRPr="0090593B" w:rsidRDefault="00516A91" w:rsidP="00516A91">
      <w:pPr>
        <w:spacing w:line="180" w:lineRule="auto"/>
        <w:contextualSpacing/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tbl>
      <w:tblPr>
        <w:bidiVisual/>
        <w:tblW w:w="10457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5935"/>
        <w:gridCol w:w="1979"/>
        <w:gridCol w:w="1837"/>
      </w:tblGrid>
      <w:tr w:rsidR="00F665CC" w:rsidRPr="0090593B" w:rsidTr="0088217E">
        <w:trPr>
          <w:trHeight w:val="1107"/>
        </w:trPr>
        <w:tc>
          <w:tcPr>
            <w:tcW w:w="706" w:type="dxa"/>
            <w:shd w:val="clear" w:color="auto" w:fill="auto"/>
          </w:tcPr>
          <w:p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5935" w:type="dxa"/>
            <w:shd w:val="clear" w:color="auto" w:fill="auto"/>
          </w:tcPr>
          <w:p w:rsidR="00F665CC" w:rsidRPr="00492926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492926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979" w:type="dxa"/>
          </w:tcPr>
          <w:p w:rsidR="00492926" w:rsidRPr="00492926" w:rsidRDefault="00F665CC" w:rsidP="00492926">
            <w:pPr>
              <w:pStyle w:val="1"/>
              <w:jc w:val="center"/>
              <w:rPr>
                <w:rFonts w:ascii="Adwaa Elsalaf" w:hAnsi="Adwaa Elsalaf" w:cs="Adwaa Elsalaf"/>
                <w:sz w:val="22"/>
                <w:szCs w:val="22"/>
                <w:rtl/>
              </w:rPr>
            </w:pPr>
            <w:r w:rsidRPr="00492926">
              <w:rPr>
                <w:rFonts w:ascii="Adwaa Elsalaf" w:hAnsi="Adwaa Elsalaf" w:cs="Adwaa Elsalaf"/>
                <w:sz w:val="22"/>
                <w:szCs w:val="22"/>
                <w:rtl/>
              </w:rPr>
              <w:t xml:space="preserve">أ- </w:t>
            </w:r>
            <w:r w:rsidR="00C12ECB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العبارة</w:t>
            </w:r>
            <w:r w:rsidRPr="00492926">
              <w:rPr>
                <w:rFonts w:ascii="Adwaa Elsalaf" w:hAnsi="Adwaa Elsalaf" w:cs="Adwaa Elsalaf"/>
                <w:sz w:val="22"/>
                <w:szCs w:val="22"/>
                <w:rtl/>
              </w:rPr>
              <w:t xml:space="preserve"> </w:t>
            </w:r>
            <w:r w:rsidR="00492926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ال</w:t>
            </w:r>
            <w:r w:rsidR="00C12ECB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صحيحة</w:t>
            </w:r>
          </w:p>
          <w:p w:rsidR="00492926" w:rsidRPr="00492926" w:rsidRDefault="00492926" w:rsidP="00492926">
            <w:pPr>
              <w:pStyle w:val="1"/>
              <w:jc w:val="center"/>
              <w:rPr>
                <w:rFonts w:ascii="Adwaa Elsalaf" w:hAnsi="Adwaa Elsalaf" w:cs="Adwaa Elsalaf"/>
                <w:sz w:val="22"/>
                <w:szCs w:val="22"/>
                <w:rtl/>
              </w:rPr>
            </w:pPr>
            <w:r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ص</w:t>
            </w:r>
            <w:r w:rsidR="00C12ECB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837" w:type="dxa"/>
          </w:tcPr>
          <w:p w:rsidR="00F665CC" w:rsidRPr="00492926" w:rsidRDefault="00F665CC" w:rsidP="00492926">
            <w:pPr>
              <w:pStyle w:val="1"/>
              <w:jc w:val="center"/>
              <w:rPr>
                <w:rFonts w:ascii="Adwaa Elsalaf" w:hAnsi="Adwaa Elsalaf" w:cs="Adwaa Elsalaf"/>
                <w:rtl/>
              </w:rPr>
            </w:pPr>
            <w:r w:rsidRPr="00492926">
              <w:rPr>
                <w:rFonts w:ascii="Adwaa Elsalaf" w:hAnsi="Adwaa Elsalaf" w:cs="Adwaa Elsalaf"/>
                <w:rtl/>
              </w:rPr>
              <w:t>ب-</w:t>
            </w:r>
            <w:r w:rsidR="00C12ECB" w:rsidRPr="00492926">
              <w:rPr>
                <w:rFonts w:ascii="Adwaa Elsalaf" w:hAnsi="Adwaa Elsalaf" w:cs="Adwaa Elsalaf" w:hint="cs"/>
                <w:rtl/>
              </w:rPr>
              <w:t>العبارة</w:t>
            </w:r>
            <w:r w:rsidRPr="00492926">
              <w:rPr>
                <w:rFonts w:ascii="Adwaa Elsalaf" w:hAnsi="Adwaa Elsalaf" w:cs="Adwaa Elsalaf"/>
                <w:rtl/>
              </w:rPr>
              <w:t xml:space="preserve"> </w:t>
            </w:r>
            <w:r w:rsidR="00492926" w:rsidRPr="00492926">
              <w:rPr>
                <w:rFonts w:ascii="Adwaa Elsalaf" w:hAnsi="Adwaa Elsalaf" w:cs="Adwaa Elsalaf" w:hint="cs"/>
                <w:rtl/>
              </w:rPr>
              <w:t>ال</w:t>
            </w:r>
            <w:r w:rsidR="00C12ECB" w:rsidRPr="00492926">
              <w:rPr>
                <w:rFonts w:ascii="Adwaa Elsalaf" w:hAnsi="Adwaa Elsalaf" w:cs="Adwaa Elsalaf" w:hint="cs"/>
                <w:rtl/>
              </w:rPr>
              <w:t>خاطئة</w:t>
            </w:r>
          </w:p>
          <w:p w:rsidR="00492926" w:rsidRPr="00492926" w:rsidRDefault="00492926" w:rsidP="00492926">
            <w:pPr>
              <w:jc w:val="center"/>
              <w:rPr>
                <w:rFonts w:ascii="Adwaa Elsalaf" w:hAnsi="Adwaa Elsalaf" w:cs="Adwaa Elsalaf"/>
                <w:sz w:val="24"/>
                <w:szCs w:val="24"/>
                <w:rtl/>
              </w:rPr>
            </w:pPr>
            <w:r w:rsidRPr="00492926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خ</w:t>
            </w:r>
          </w:p>
        </w:tc>
      </w:tr>
      <w:tr w:rsidR="00F665CC" w:rsidRPr="0090593B" w:rsidTr="0068248B">
        <w:trPr>
          <w:trHeight w:val="1089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7B105C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64424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حقوق أهل بيت النبي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محبتهم والدعاء لهم والترضي عنهم </w:t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1089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64424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يكون حسن التعامل مع أهل بيته يقصر في أداء حقوقهم </w:t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1057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64424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كان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يكون في مهنة أهل بيته </w:t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1089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70212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الذين نالهم شرف خدمة نبيهم هم أنس بن مالك وبلال بن رباح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4"/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1089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lastRenderedPageBreak/>
              <w:t>25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70212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أنس بن مالك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4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خدم النبي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تسع سنوات </w:t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1089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70212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السيدة عائشة هي ابنت الصحابي أبي بكر الصديق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4"/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1089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70212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أهم أسباب الفوز بشفاعة النبي محمد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الإكثارمن الصلاة عليه </w:t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711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70212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أول من يستفتح باب الجنة يوم القيامة هو سيدنا نوح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5"/>
            </w:r>
          </w:p>
        </w:tc>
        <w:tc>
          <w:tcPr>
            <w:tcW w:w="1979" w:type="dxa"/>
            <w:vAlign w:val="center"/>
          </w:tcPr>
          <w:p w:rsidR="00F665CC" w:rsidRPr="00FA5581" w:rsidRDefault="00B70212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711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70212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كي نكون ممن يحبهم الله تعالى نكثر من الطاعات وقراءة القرآن </w:t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711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70212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لم يسمح النبي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للبراء بن عازب المشاركة في الغزو لصغر سنه </w:t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711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70212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كانت السيدة حفصة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4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أفقه النساء </w:t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68248B">
        <w:trPr>
          <w:trHeight w:val="711"/>
        </w:trPr>
        <w:tc>
          <w:tcPr>
            <w:tcW w:w="706" w:type="dxa"/>
            <w:shd w:val="clear" w:color="auto" w:fill="auto"/>
            <w:vAlign w:val="center"/>
          </w:tcPr>
          <w:p w:rsidR="00F665CC" w:rsidRPr="0090593B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F665CC" w:rsidRPr="00FA736A" w:rsidRDefault="00B70212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توفي النبي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في حجرة السيدة عائشة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4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ودفن بها </w:t>
            </w:r>
          </w:p>
        </w:tc>
        <w:tc>
          <w:tcPr>
            <w:tcW w:w="1979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</w:tbl>
    <w:p w:rsidR="00516A91" w:rsidRPr="0090593B" w:rsidRDefault="00516A91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EB6A93" w:rsidRPr="0088217E" w:rsidRDefault="007C7304" w:rsidP="0068248B">
      <w:pPr>
        <w:spacing w:line="180" w:lineRule="auto"/>
        <w:contextualSpacing/>
        <w:rPr>
          <w:rFonts w:ascii="adwa-assalaf" w:hAnsi="adwa-assalaf" w:cs="adwa-assalaf"/>
          <w:b/>
          <w:bCs/>
          <w:sz w:val="26"/>
          <w:szCs w:val="26"/>
          <w:u w:val="single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76BFB" wp14:editId="7DF63876">
                <wp:simplePos x="0" y="0"/>
                <wp:positionH relativeFrom="column">
                  <wp:posOffset>-76835</wp:posOffset>
                </wp:positionH>
                <wp:positionV relativeFrom="paragraph">
                  <wp:posOffset>24765</wp:posOffset>
                </wp:positionV>
                <wp:extent cx="713740" cy="735965"/>
                <wp:effectExtent l="0" t="0" r="0" b="6985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374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772" w:rsidRDefault="000F3772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9" type="#_x0000_t202" style="position:absolute;left:0;text-align:left;margin-left:-6.05pt;margin-top:1.95pt;width:56.2pt;height:57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" filled="f" stroked="f">
                <v:textbox>
                  <w:txbxContent>
                    <w:p w:rsidR="000F3772" w:rsidRDefault="000F3772" w:rsidP="00516A91"/>
                  </w:txbxContent>
                </v:textbox>
              </v:shape>
            </w:pict>
          </mc:Fallback>
        </mc:AlternateContent>
      </w:r>
    </w:p>
    <w:p w:rsidR="00772CEB" w:rsidRPr="0088217E" w:rsidRDefault="00516A91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0"/>
          <w:szCs w:val="30"/>
          <w:rtl/>
        </w:rPr>
      </w:pPr>
      <w:r w:rsidRPr="0088217E">
        <w:rPr>
          <w:rFonts w:ascii="adwa-assalaf" w:hAnsi="adwa-assalaf" w:cs="adwa-assalaf"/>
          <w:b/>
          <w:bCs/>
          <w:sz w:val="26"/>
          <w:szCs w:val="26"/>
          <w:u w:val="single"/>
          <w:rtl/>
        </w:rPr>
        <w:t xml:space="preserve">السؤال الثالث : </w:t>
      </w:r>
      <w:r w:rsidR="0068248B"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 أج</w:t>
      </w:r>
      <w:r w:rsidR="0068248B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يبي </w:t>
      </w:r>
      <w:r w:rsidR="00BF0F71" w:rsidRPr="0088217E">
        <w:rPr>
          <w:rFonts w:ascii="adwa-assalaf" w:hAnsi="adwa-assalaf" w:cs="adwa-assalaf"/>
          <w:b/>
          <w:bCs/>
          <w:sz w:val="26"/>
          <w:szCs w:val="26"/>
          <w:rtl/>
        </w:rPr>
        <w:t>عن مايلي</w:t>
      </w:r>
      <w:r w:rsidR="009E633D" w:rsidRPr="0088217E">
        <w:rPr>
          <w:rFonts w:ascii="adwa-assalaf" w:hAnsi="adwa-assalaf" w:cs="adwa-assalaf"/>
          <w:b/>
          <w:bCs/>
          <w:sz w:val="26"/>
          <w:szCs w:val="26"/>
          <w:rtl/>
        </w:rPr>
        <w:t>:</w:t>
      </w:r>
      <w:r w:rsidR="00772CEB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   </w:t>
      </w:r>
      <w:r w:rsidR="00BF0F71"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 (كل فقرة</w:t>
      </w:r>
      <w:r w:rsidR="009E633D"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 مقالية</w:t>
      </w:r>
      <w:r w:rsidR="00BF0F71"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 </w:t>
      </w:r>
      <w:r w:rsidR="0090593B" w:rsidRPr="0088217E">
        <w:rPr>
          <w:rFonts w:ascii="adwa-assalaf" w:hAnsi="adwa-assalaf" w:cs="adwa-assalaf"/>
          <w:b/>
          <w:bCs/>
          <w:sz w:val="26"/>
          <w:szCs w:val="26"/>
          <w:rtl/>
        </w:rPr>
        <w:t>بنصف درجة</w:t>
      </w:r>
      <w:r w:rsidR="004F46DD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 ) </w:t>
      </w:r>
      <w:r w:rsidR="00772CEB" w:rsidRPr="0088217E">
        <w:rPr>
          <w:rFonts w:ascii="adwa-assalaf" w:hAnsi="adwa-assalaf" w:cs="adwa-assalaf"/>
          <w:b/>
          <w:bCs/>
          <w:sz w:val="30"/>
          <w:szCs w:val="30"/>
          <w:rtl/>
        </w:rPr>
        <w:tab/>
      </w:r>
    </w:p>
    <w:tbl>
      <w:tblPr>
        <w:tblpPr w:leftFromText="180" w:rightFromText="180" w:vertAnchor="text" w:horzAnchor="margin" w:tblpY="80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88217E" w:rsidTr="00696623">
        <w:tc>
          <w:tcPr>
            <w:tcW w:w="850" w:type="dxa"/>
            <w:shd w:val="clear" w:color="auto" w:fill="auto"/>
          </w:tcPr>
          <w:p w:rsidR="00772CEB" w:rsidRPr="0088217E" w:rsidRDefault="00772CEB" w:rsidP="00696623">
            <w:pPr>
              <w:jc w:val="lowKashida"/>
              <w:rPr>
                <w:rFonts w:ascii="adwa-assalaf" w:hAnsi="adwa-assalaf" w:cs="adwa-assalaf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772CEB" w:rsidRPr="0088217E" w:rsidTr="00696623">
        <w:tc>
          <w:tcPr>
            <w:tcW w:w="850" w:type="dxa"/>
            <w:shd w:val="clear" w:color="auto" w:fill="auto"/>
          </w:tcPr>
          <w:p w:rsidR="00772CEB" w:rsidRPr="0088217E" w:rsidRDefault="00D05C45" w:rsidP="00696623">
            <w:pPr>
              <w:jc w:val="center"/>
              <w:rPr>
                <w:rFonts w:ascii="adwa-assalaf" w:hAnsi="adwa-assalaf" w:cs="adwa-assalaf"/>
                <w:b/>
                <w:bCs/>
                <w:sz w:val="18"/>
                <w:szCs w:val="18"/>
                <w:rtl/>
              </w:rPr>
            </w:pPr>
            <w:r w:rsidRPr="0088217E">
              <w:rPr>
                <w:rFonts w:ascii="adwa-assalaf" w:hAnsi="adwa-assalaf" w:cs="adwa-assalaf" w:hint="cs"/>
                <w:b/>
                <w:bCs/>
                <w:sz w:val="18"/>
                <w:szCs w:val="18"/>
                <w:rtl/>
              </w:rPr>
              <w:t>3</w:t>
            </w:r>
          </w:p>
        </w:tc>
      </w:tr>
    </w:tbl>
    <w:p w:rsidR="007B105C" w:rsidRPr="0088217E" w:rsidRDefault="00772CEB" w:rsidP="00463FB9">
      <w:pPr>
        <w:spacing w:line="180" w:lineRule="auto"/>
        <w:contextualSpacing/>
        <w:rPr>
          <w:rFonts w:ascii="adwa-assalaf" w:hAnsi="adwa-assalaf" w:cs="adwa-assalaf"/>
          <w:b/>
          <w:bCs/>
          <w:sz w:val="18"/>
          <w:szCs w:val="18"/>
        </w:rPr>
      </w:pPr>
      <w:r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 xml:space="preserve">                           </w:t>
      </w:r>
    </w:p>
    <w:p w:rsidR="007B105C" w:rsidRPr="0088217E" w:rsidRDefault="00D05C45" w:rsidP="00CB1C74">
      <w:pPr>
        <w:spacing w:line="276" w:lineRule="auto"/>
        <w:rPr>
          <w:rFonts w:ascii="adwa-assalaf" w:hAnsi="adwa-assalaf" w:cs="adwa-assalaf"/>
          <w:b/>
          <w:bCs/>
          <w:sz w:val="26"/>
          <w:szCs w:val="26"/>
        </w:rPr>
      </w:pPr>
      <w:r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>أ</w:t>
      </w:r>
      <w:r w:rsidR="007B105C"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_ </w:t>
      </w:r>
      <w:r w:rsidR="00FA736A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عددي فضائل النبي محمد </w:t>
      </w:r>
      <w:r w:rsidR="00FA736A" w:rsidRPr="0088217E">
        <w:rPr>
          <w:rFonts w:ascii="adwa-assalaf" w:hAnsi="adwa-assalaf" w:cs="adwa-assalaf" w:hint="cs"/>
          <w:b/>
          <w:bCs/>
          <w:sz w:val="26"/>
          <w:szCs w:val="26"/>
        </w:rPr>
        <w:sym w:font="AGA Arabesque" w:char="F072"/>
      </w:r>
      <w:r w:rsidR="00FA736A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 :</w:t>
      </w:r>
    </w:p>
    <w:p w:rsidR="00772CEB" w:rsidRPr="0088217E" w:rsidRDefault="00847BE0" w:rsidP="002D21F1">
      <w:pPr>
        <w:spacing w:line="276" w:lineRule="auto"/>
        <w:rPr>
          <w:rFonts w:ascii="adwa-assalaf" w:hAnsi="adwa-assalaf" w:cs="adwa-assalaf"/>
          <w:b/>
          <w:bCs/>
          <w:color w:val="FF0000"/>
          <w:sz w:val="18"/>
          <w:szCs w:val="18"/>
          <w:rtl/>
        </w:rPr>
      </w:pPr>
      <w:r w:rsidRPr="0088217E">
        <w:rPr>
          <w:rFonts w:ascii="adwa-assalaf" w:hAnsi="adwa-assalaf" w:cs="adwa-assalaf" w:hint="cs"/>
          <w:b/>
          <w:bCs/>
          <w:color w:val="FF0000"/>
          <w:sz w:val="18"/>
          <w:szCs w:val="18"/>
          <w:rtl/>
        </w:rPr>
        <w:t>1</w:t>
      </w:r>
      <w:r w:rsidR="007B105C" w:rsidRPr="0088217E">
        <w:rPr>
          <w:rFonts w:ascii="adwa-assalaf" w:hAnsi="adwa-assalaf" w:cs="adwa-assalaf"/>
          <w:b/>
          <w:bCs/>
          <w:color w:val="FF0000"/>
          <w:sz w:val="18"/>
          <w:szCs w:val="18"/>
          <w:rtl/>
        </w:rPr>
        <w:t>-...................................................</w:t>
      </w:r>
      <w:r w:rsidR="002D21F1" w:rsidRPr="0088217E">
        <w:rPr>
          <w:rFonts w:ascii="adwa-assalaf" w:hAnsi="adwa-assalaf" w:cs="adwa-assalaf"/>
          <w:b/>
          <w:bCs/>
          <w:color w:val="FF0000"/>
          <w:sz w:val="18"/>
          <w:szCs w:val="18"/>
          <w:rtl/>
        </w:rPr>
        <w:t xml:space="preserve">    </w:t>
      </w:r>
    </w:p>
    <w:p w:rsidR="007B105C" w:rsidRPr="0088217E" w:rsidRDefault="00847BE0" w:rsidP="002D21F1">
      <w:pPr>
        <w:spacing w:line="276" w:lineRule="auto"/>
        <w:rPr>
          <w:rFonts w:ascii="adwa-assalaf" w:hAnsi="adwa-assalaf" w:cs="adwa-assalaf"/>
          <w:b/>
          <w:bCs/>
          <w:sz w:val="18"/>
          <w:szCs w:val="18"/>
          <w:rtl/>
        </w:rPr>
      </w:pPr>
      <w:r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2</w:t>
      </w:r>
      <w:r w:rsidR="007B105C" w:rsidRPr="0088217E">
        <w:rPr>
          <w:rFonts w:ascii="adwa-assalaf" w:hAnsi="adwa-assalaf" w:cs="adwa-assalaf"/>
          <w:b/>
          <w:bCs/>
          <w:sz w:val="18"/>
          <w:szCs w:val="18"/>
          <w:rtl/>
        </w:rPr>
        <w:t>.............................................</w:t>
      </w:r>
      <w:r w:rsidR="00772CEB"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.....</w:t>
      </w:r>
    </w:p>
    <w:p w:rsidR="00772CEB" w:rsidRPr="0088217E" w:rsidRDefault="00847BE0" w:rsidP="002D21F1">
      <w:pPr>
        <w:spacing w:line="276" w:lineRule="auto"/>
        <w:rPr>
          <w:rFonts w:ascii="adwa-assalaf" w:hAnsi="adwa-assalaf" w:cs="adwa-assalaf"/>
          <w:b/>
          <w:bCs/>
          <w:sz w:val="18"/>
          <w:szCs w:val="18"/>
          <w:rtl/>
        </w:rPr>
      </w:pPr>
      <w:r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3</w:t>
      </w:r>
      <w:r w:rsidR="007B105C" w:rsidRPr="0088217E">
        <w:rPr>
          <w:rFonts w:ascii="adwa-assalaf" w:hAnsi="adwa-assalaf" w:cs="adwa-assalaf"/>
          <w:b/>
          <w:bCs/>
          <w:sz w:val="18"/>
          <w:szCs w:val="18"/>
          <w:rtl/>
        </w:rPr>
        <w:t xml:space="preserve">-..................................................  </w:t>
      </w:r>
    </w:p>
    <w:p w:rsidR="007B105C" w:rsidRPr="0088217E" w:rsidRDefault="00847BE0" w:rsidP="002D21F1">
      <w:pPr>
        <w:spacing w:line="276" w:lineRule="auto"/>
        <w:rPr>
          <w:rFonts w:ascii="adwa-assalaf" w:hAnsi="adwa-assalaf" w:cs="adwa-assalaf"/>
          <w:b/>
          <w:bCs/>
          <w:sz w:val="18"/>
          <w:szCs w:val="18"/>
          <w:rtl/>
        </w:rPr>
      </w:pPr>
      <w:r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4</w:t>
      </w:r>
      <w:r w:rsidR="007B105C" w:rsidRPr="0088217E">
        <w:rPr>
          <w:rFonts w:ascii="adwa-assalaf" w:hAnsi="adwa-assalaf" w:cs="adwa-assalaf"/>
          <w:b/>
          <w:bCs/>
          <w:sz w:val="18"/>
          <w:szCs w:val="18"/>
          <w:rtl/>
        </w:rPr>
        <w:t xml:space="preserve"> -................................................</w:t>
      </w:r>
      <w:r w:rsidR="00FA5581"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..</w:t>
      </w:r>
    </w:p>
    <w:p w:rsidR="00772CEB" w:rsidRPr="0088217E" w:rsidRDefault="00D05C45" w:rsidP="00CB1C74">
      <w:pPr>
        <w:spacing w:line="276" w:lineRule="auto"/>
        <w:rPr>
          <w:rFonts w:ascii="adwa-assalaf" w:hAnsi="adwa-assalaf" w:cs="adwa-assalaf"/>
          <w:b/>
          <w:bCs/>
          <w:sz w:val="26"/>
          <w:szCs w:val="26"/>
          <w:rtl/>
        </w:rPr>
      </w:pPr>
      <w:r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>ب</w:t>
      </w:r>
      <w:r w:rsidR="00772CEB"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_ </w:t>
      </w:r>
      <w:r w:rsidR="00FA736A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اذكري اثنين من فضائل السيدة خديجة </w:t>
      </w:r>
      <w:r w:rsidR="00FA736A" w:rsidRPr="0088217E">
        <w:rPr>
          <w:rFonts w:ascii="adwa-assalaf" w:hAnsi="adwa-assalaf" w:cs="adwa-assalaf" w:hint="cs"/>
          <w:b/>
          <w:bCs/>
          <w:sz w:val="26"/>
          <w:szCs w:val="26"/>
        </w:rPr>
        <w:sym w:font="AGA Arabesque" w:char="F074"/>
      </w:r>
      <w:r w:rsidR="00FA736A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 :</w:t>
      </w:r>
    </w:p>
    <w:p w:rsidR="00772CEB" w:rsidRPr="0088217E" w:rsidRDefault="00847BE0" w:rsidP="00696623">
      <w:pPr>
        <w:spacing w:line="276" w:lineRule="auto"/>
        <w:rPr>
          <w:rFonts w:ascii="adwa-assalaf" w:hAnsi="adwa-assalaf" w:cs="adwa-assalaf"/>
          <w:b/>
          <w:bCs/>
          <w:sz w:val="18"/>
          <w:szCs w:val="18"/>
          <w:rtl/>
        </w:rPr>
      </w:pPr>
      <w:r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1</w:t>
      </w:r>
      <w:r w:rsidR="00772CEB" w:rsidRPr="0088217E">
        <w:rPr>
          <w:rFonts w:ascii="adwa-assalaf" w:hAnsi="adwa-assalaf" w:cs="adwa-assalaf"/>
          <w:b/>
          <w:bCs/>
          <w:sz w:val="18"/>
          <w:szCs w:val="18"/>
          <w:rtl/>
        </w:rPr>
        <w:t xml:space="preserve">-...................................................   </w:t>
      </w:r>
    </w:p>
    <w:p w:rsidR="00772CEB" w:rsidRPr="0088217E" w:rsidRDefault="00772CEB" w:rsidP="00696623">
      <w:pPr>
        <w:spacing w:line="276" w:lineRule="auto"/>
        <w:rPr>
          <w:rFonts w:ascii="adwa-assalaf" w:hAnsi="adwa-assalaf" w:cs="adwa-assalaf"/>
          <w:b/>
          <w:bCs/>
          <w:sz w:val="18"/>
          <w:szCs w:val="18"/>
          <w:rtl/>
        </w:rPr>
      </w:pPr>
      <w:r w:rsidRPr="0088217E">
        <w:rPr>
          <w:rFonts w:ascii="adwa-assalaf" w:hAnsi="adwa-assalaf" w:cs="adwa-assalaf"/>
          <w:b/>
          <w:bCs/>
          <w:sz w:val="18"/>
          <w:szCs w:val="18"/>
          <w:rtl/>
        </w:rPr>
        <w:t xml:space="preserve"> </w:t>
      </w:r>
      <w:r w:rsidR="00847BE0"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2</w:t>
      </w:r>
      <w:r w:rsidRPr="0088217E">
        <w:rPr>
          <w:rFonts w:ascii="adwa-assalaf" w:hAnsi="adwa-assalaf" w:cs="adwa-assalaf"/>
          <w:b/>
          <w:bCs/>
          <w:sz w:val="18"/>
          <w:szCs w:val="18"/>
          <w:rtl/>
        </w:rPr>
        <w:t>.............................................</w:t>
      </w:r>
      <w:r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.....</w:t>
      </w:r>
    </w:p>
    <w:p w:rsidR="00772CEB" w:rsidRPr="0088217E" w:rsidRDefault="00772CEB" w:rsidP="00696623">
      <w:pPr>
        <w:pStyle w:val="a6"/>
        <w:rPr>
          <w:rFonts w:ascii="adwa-assalaf" w:hAnsi="adwa-assalaf" w:cs="adwa-assalaf"/>
          <w:b/>
          <w:bCs/>
          <w:sz w:val="18"/>
          <w:szCs w:val="18"/>
          <w:rtl/>
        </w:rPr>
      </w:pPr>
    </w:p>
    <w:p w:rsidR="00772CEB" w:rsidRPr="0088217E" w:rsidRDefault="00D05C45" w:rsidP="00D05C45">
      <w:pPr>
        <w:rPr>
          <w:rFonts w:ascii="adwa-assalaf" w:hAnsi="adwa-assalaf" w:cs="adwa-assalaf"/>
          <w:b/>
          <w:bCs/>
          <w:sz w:val="18"/>
          <w:szCs w:val="18"/>
          <w:rtl/>
        </w:rPr>
      </w:pPr>
      <w:r w:rsidRPr="0088217E">
        <w:rPr>
          <w:rFonts w:ascii="adwa-assalaf" w:hAnsi="adwa-assalaf" w:cs="adwa-assalaf"/>
          <w:b/>
          <w:bCs/>
          <w:sz w:val="26"/>
          <w:szCs w:val="26"/>
          <w:u w:val="single"/>
          <w:rtl/>
        </w:rPr>
        <w:t xml:space="preserve">السؤال </w:t>
      </w:r>
      <w:r w:rsidRPr="0088217E">
        <w:rPr>
          <w:rFonts w:ascii="adwa-assalaf" w:hAnsi="adwa-assalaf" w:cs="adwa-assalaf" w:hint="cs"/>
          <w:b/>
          <w:bCs/>
          <w:sz w:val="26"/>
          <w:szCs w:val="26"/>
          <w:u w:val="single"/>
          <w:rtl/>
        </w:rPr>
        <w:t xml:space="preserve">الرابع </w:t>
      </w:r>
      <w:r w:rsidRPr="0088217E">
        <w:rPr>
          <w:rFonts w:ascii="adwa-assalaf" w:hAnsi="adwa-assalaf" w:cs="adwa-assalaf"/>
          <w:b/>
          <w:bCs/>
          <w:sz w:val="26"/>
          <w:szCs w:val="26"/>
          <w:u w:val="single"/>
          <w:rtl/>
        </w:rPr>
        <w:t xml:space="preserve"> : </w:t>
      </w:r>
      <w:r w:rsidR="0068248B"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 أج</w:t>
      </w:r>
      <w:r w:rsidR="0068248B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يبي </w:t>
      </w:r>
      <w:r w:rsidRPr="0088217E">
        <w:rPr>
          <w:rFonts w:ascii="adwa-assalaf" w:hAnsi="adwa-assalaf" w:cs="adwa-assalaf"/>
          <w:b/>
          <w:bCs/>
          <w:sz w:val="26"/>
          <w:szCs w:val="26"/>
          <w:rtl/>
        </w:rPr>
        <w:t>عن مايلي:</w:t>
      </w:r>
      <w:r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   </w:t>
      </w:r>
      <w:r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 (كل فقرة مقالية بنصف درجة)</w:t>
      </w:r>
    </w:p>
    <w:p w:rsidR="00D05C45" w:rsidRPr="0088217E" w:rsidRDefault="00D05C45" w:rsidP="00D05C45">
      <w:pPr>
        <w:rPr>
          <w:rFonts w:ascii="adwa-assalaf" w:hAnsi="adwa-assalaf" w:cs="adwa-assalaf" w:hint="cs"/>
          <w:b/>
          <w:bCs/>
          <w:sz w:val="18"/>
          <w:szCs w:val="18"/>
          <w:rtl/>
        </w:rPr>
      </w:pPr>
    </w:p>
    <w:tbl>
      <w:tblPr>
        <w:tblpPr w:leftFromText="180" w:rightFromText="180" w:vertAnchor="text" w:horzAnchor="margin" w:tblpY="112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88217E" w:rsidTr="00696623">
        <w:tc>
          <w:tcPr>
            <w:tcW w:w="850" w:type="dxa"/>
            <w:shd w:val="clear" w:color="auto" w:fill="auto"/>
          </w:tcPr>
          <w:p w:rsidR="00772CEB" w:rsidRPr="0088217E" w:rsidRDefault="00772CEB" w:rsidP="00772CEB">
            <w:pPr>
              <w:jc w:val="lowKashida"/>
              <w:rPr>
                <w:rFonts w:ascii="adwa-assalaf" w:hAnsi="adwa-assalaf" w:cs="adwa-assalaf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772CEB" w:rsidRPr="0088217E" w:rsidTr="00696623">
        <w:tc>
          <w:tcPr>
            <w:tcW w:w="850" w:type="dxa"/>
            <w:shd w:val="clear" w:color="auto" w:fill="auto"/>
          </w:tcPr>
          <w:p w:rsidR="00772CEB" w:rsidRPr="0088217E" w:rsidRDefault="00D05C45" w:rsidP="00772CEB">
            <w:pPr>
              <w:jc w:val="center"/>
              <w:rPr>
                <w:rFonts w:ascii="adwa-assalaf" w:hAnsi="adwa-assalaf" w:cs="adwa-assalaf"/>
                <w:b/>
                <w:bCs/>
                <w:sz w:val="18"/>
                <w:szCs w:val="18"/>
                <w:rtl/>
              </w:rPr>
            </w:pPr>
            <w:r w:rsidRPr="0088217E">
              <w:rPr>
                <w:rFonts w:ascii="adwa-assalaf" w:hAnsi="adwa-assalaf" w:cs="adwa-assalaf" w:hint="cs"/>
                <w:b/>
                <w:bCs/>
                <w:sz w:val="18"/>
                <w:szCs w:val="18"/>
                <w:rtl/>
              </w:rPr>
              <w:t>3</w:t>
            </w:r>
          </w:p>
        </w:tc>
      </w:tr>
    </w:tbl>
    <w:p w:rsidR="0068248B" w:rsidRPr="0088217E" w:rsidRDefault="00D05C45" w:rsidP="0068248B">
      <w:pPr>
        <w:spacing w:line="276" w:lineRule="auto"/>
        <w:rPr>
          <w:rFonts w:ascii="adwa-assalaf" w:hAnsi="adwa-assalaf" w:cs="adwa-assalaf"/>
          <w:b/>
          <w:bCs/>
          <w:sz w:val="26"/>
          <w:szCs w:val="26"/>
          <w:rtl/>
        </w:rPr>
      </w:pPr>
      <w:r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>أ</w:t>
      </w:r>
      <w:r w:rsidR="00772CEB"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 </w:t>
      </w:r>
      <w:r w:rsidR="00772CEB" w:rsidRPr="0088217E">
        <w:rPr>
          <w:rFonts w:cs="Times New Roman" w:hint="cs"/>
          <w:b/>
          <w:bCs/>
          <w:sz w:val="22"/>
          <w:szCs w:val="22"/>
          <w:rtl/>
        </w:rPr>
        <w:t>–</w:t>
      </w:r>
      <w:r w:rsidR="00772CEB"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 </w:t>
      </w:r>
      <w:r w:rsidR="0068248B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عددي أربعا من فضائل السيدة عائشة رضي الله عنها : </w:t>
      </w:r>
    </w:p>
    <w:p w:rsidR="0068248B" w:rsidRPr="0088217E" w:rsidRDefault="0068248B" w:rsidP="0068248B">
      <w:pPr>
        <w:spacing w:line="276" w:lineRule="auto"/>
        <w:rPr>
          <w:rFonts w:ascii="adwa-assalaf" w:hAnsi="adwa-assalaf" w:cs="adwa-assalaf"/>
          <w:sz w:val="18"/>
          <w:szCs w:val="18"/>
          <w:rtl/>
        </w:rPr>
      </w:pPr>
      <w:r w:rsidRPr="0088217E">
        <w:rPr>
          <w:rFonts w:ascii="adwa-assalaf" w:hAnsi="adwa-assalaf" w:cs="adwa-assalaf" w:hint="cs"/>
          <w:sz w:val="18"/>
          <w:szCs w:val="18"/>
          <w:rtl/>
        </w:rPr>
        <w:t>1_........................................</w:t>
      </w:r>
    </w:p>
    <w:p w:rsidR="0068248B" w:rsidRPr="0088217E" w:rsidRDefault="0068248B" w:rsidP="0068248B">
      <w:pPr>
        <w:spacing w:line="276" w:lineRule="auto"/>
        <w:rPr>
          <w:rFonts w:ascii="adwa-assalaf" w:hAnsi="adwa-assalaf" w:cs="adwa-assalaf"/>
          <w:sz w:val="18"/>
          <w:szCs w:val="18"/>
          <w:rtl/>
        </w:rPr>
      </w:pPr>
      <w:r w:rsidRPr="0088217E">
        <w:rPr>
          <w:rFonts w:ascii="adwa-assalaf" w:hAnsi="adwa-assalaf" w:cs="adwa-assalaf" w:hint="cs"/>
          <w:sz w:val="18"/>
          <w:szCs w:val="18"/>
          <w:rtl/>
        </w:rPr>
        <w:t>2_......................................</w:t>
      </w:r>
    </w:p>
    <w:p w:rsidR="0068248B" w:rsidRPr="0088217E" w:rsidRDefault="0068248B" w:rsidP="0068248B">
      <w:pPr>
        <w:spacing w:line="276" w:lineRule="auto"/>
        <w:rPr>
          <w:rFonts w:ascii="adwa-assalaf" w:hAnsi="adwa-assalaf" w:cs="adwa-assalaf"/>
          <w:sz w:val="18"/>
          <w:szCs w:val="18"/>
          <w:rtl/>
        </w:rPr>
      </w:pPr>
      <w:r w:rsidRPr="0088217E">
        <w:rPr>
          <w:rFonts w:ascii="adwa-assalaf" w:hAnsi="adwa-assalaf" w:cs="adwa-assalaf" w:hint="cs"/>
          <w:sz w:val="18"/>
          <w:szCs w:val="18"/>
          <w:rtl/>
        </w:rPr>
        <w:t>3_......................................</w:t>
      </w:r>
    </w:p>
    <w:p w:rsidR="00772CEB" w:rsidRPr="0088217E" w:rsidRDefault="0068248B" w:rsidP="0068248B">
      <w:pPr>
        <w:spacing w:line="276" w:lineRule="auto"/>
        <w:rPr>
          <w:rFonts w:ascii="adwa-assalaf" w:hAnsi="adwa-assalaf" w:cs="adwa-assalaf"/>
          <w:sz w:val="18"/>
          <w:szCs w:val="18"/>
          <w:rtl/>
        </w:rPr>
      </w:pPr>
      <w:r w:rsidRPr="0088217E">
        <w:rPr>
          <w:rFonts w:ascii="adwa-assalaf" w:hAnsi="adwa-assalaf" w:cs="adwa-assalaf" w:hint="cs"/>
          <w:sz w:val="18"/>
          <w:szCs w:val="18"/>
          <w:rtl/>
        </w:rPr>
        <w:t>4_.........................................</w:t>
      </w:r>
      <w:r w:rsidR="004F46DD" w:rsidRPr="0088217E">
        <w:rPr>
          <w:rFonts w:ascii="adwa-assalaf" w:hAnsi="adwa-assalaf" w:cs="adwa-assalaf" w:hint="cs"/>
          <w:sz w:val="18"/>
          <w:szCs w:val="18"/>
          <w:rtl/>
        </w:rPr>
        <w:t xml:space="preserve"> </w:t>
      </w:r>
    </w:p>
    <w:p w:rsidR="00D05C45" w:rsidRPr="0088217E" w:rsidRDefault="00D05C45" w:rsidP="00B57C1E">
      <w:pPr>
        <w:spacing w:line="276" w:lineRule="auto"/>
        <w:rPr>
          <w:rFonts w:ascii="adwa-assalaf" w:hAnsi="adwa-assalaf" w:cs="adwa-assalaf"/>
          <w:b/>
          <w:bCs/>
          <w:sz w:val="26"/>
          <w:szCs w:val="26"/>
          <w:rtl/>
        </w:rPr>
      </w:pPr>
      <w:r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>ب</w:t>
      </w:r>
      <w:r w:rsidRPr="0088217E">
        <w:rPr>
          <w:rFonts w:ascii="adwa-assalaf" w:hAnsi="adwa-assalaf" w:cs="adwa-assalaf"/>
          <w:b/>
          <w:bCs/>
          <w:sz w:val="26"/>
          <w:szCs w:val="26"/>
          <w:rtl/>
        </w:rPr>
        <w:t xml:space="preserve">_ </w:t>
      </w:r>
      <w:r w:rsidR="004F46DD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لخصي أوصاف جسم النبي محمد </w:t>
      </w:r>
      <w:r w:rsidR="004F46DD" w:rsidRPr="0088217E">
        <w:rPr>
          <w:rFonts w:ascii="adwa-assalaf" w:hAnsi="adwa-assalaf" w:cs="adwa-assalaf" w:hint="cs"/>
          <w:b/>
          <w:bCs/>
          <w:sz w:val="26"/>
          <w:szCs w:val="26"/>
        </w:rPr>
        <w:sym w:font="AGA Arabesque" w:char="F072"/>
      </w:r>
      <w:r w:rsidR="004F46DD" w:rsidRPr="0088217E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 : </w:t>
      </w:r>
    </w:p>
    <w:p w:rsidR="00D05C45" w:rsidRPr="0088217E" w:rsidRDefault="00847BE0" w:rsidP="00D05C45">
      <w:pPr>
        <w:spacing w:line="276" w:lineRule="auto"/>
        <w:rPr>
          <w:rFonts w:ascii="adwa-assalaf" w:hAnsi="adwa-assalaf" w:cs="adwa-assalaf"/>
          <w:b/>
          <w:bCs/>
          <w:sz w:val="18"/>
          <w:szCs w:val="18"/>
          <w:rtl/>
        </w:rPr>
      </w:pPr>
      <w:r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1</w:t>
      </w:r>
      <w:r w:rsidR="00D05C45" w:rsidRPr="0088217E">
        <w:rPr>
          <w:rFonts w:ascii="adwa-assalaf" w:hAnsi="adwa-assalaf" w:cs="adwa-assalaf"/>
          <w:b/>
          <w:bCs/>
          <w:sz w:val="18"/>
          <w:szCs w:val="18"/>
          <w:rtl/>
        </w:rPr>
        <w:t>-...</w:t>
      </w:r>
      <w:r w:rsidR="004F46DD"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(( الكفان ))</w:t>
      </w:r>
      <w:r w:rsidR="00D05C45" w:rsidRPr="0088217E">
        <w:rPr>
          <w:rFonts w:ascii="adwa-assalaf" w:hAnsi="adwa-assalaf" w:cs="adwa-assalaf"/>
          <w:b/>
          <w:bCs/>
          <w:sz w:val="18"/>
          <w:szCs w:val="18"/>
          <w:rtl/>
        </w:rPr>
        <w:t xml:space="preserve">................................................   </w:t>
      </w:r>
    </w:p>
    <w:p w:rsidR="00D05C45" w:rsidRPr="0088217E" w:rsidRDefault="00D05C45" w:rsidP="00D05C45">
      <w:pPr>
        <w:spacing w:line="276" w:lineRule="auto"/>
        <w:rPr>
          <w:rFonts w:ascii="adwa-assalaf" w:hAnsi="adwa-assalaf" w:cs="adwa-assalaf"/>
          <w:b/>
          <w:bCs/>
          <w:sz w:val="18"/>
          <w:szCs w:val="18"/>
          <w:rtl/>
        </w:rPr>
      </w:pPr>
      <w:r w:rsidRPr="0088217E">
        <w:rPr>
          <w:rFonts w:ascii="adwa-assalaf" w:hAnsi="adwa-assalaf" w:cs="adwa-assalaf"/>
          <w:b/>
          <w:bCs/>
          <w:sz w:val="18"/>
          <w:szCs w:val="18"/>
          <w:rtl/>
        </w:rPr>
        <w:t xml:space="preserve"> </w:t>
      </w:r>
      <w:r w:rsidR="00847BE0"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2</w:t>
      </w:r>
      <w:r w:rsidRPr="0088217E">
        <w:rPr>
          <w:rFonts w:ascii="adwa-assalaf" w:hAnsi="adwa-assalaf" w:cs="adwa-assalaf"/>
          <w:b/>
          <w:bCs/>
          <w:sz w:val="18"/>
          <w:szCs w:val="18"/>
          <w:rtl/>
        </w:rPr>
        <w:t>..</w:t>
      </w:r>
      <w:r w:rsidR="004F46DD"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(( القامة ))</w:t>
      </w:r>
      <w:r w:rsidRPr="0088217E">
        <w:rPr>
          <w:rFonts w:ascii="adwa-assalaf" w:hAnsi="adwa-assalaf" w:cs="adwa-assalaf"/>
          <w:b/>
          <w:bCs/>
          <w:sz w:val="18"/>
          <w:szCs w:val="18"/>
          <w:rtl/>
        </w:rPr>
        <w:t>...........................................</w:t>
      </w:r>
      <w:r w:rsidRPr="0088217E">
        <w:rPr>
          <w:rFonts w:ascii="adwa-assalaf" w:hAnsi="adwa-assalaf" w:cs="adwa-assalaf" w:hint="cs"/>
          <w:b/>
          <w:bCs/>
          <w:sz w:val="18"/>
          <w:szCs w:val="18"/>
          <w:rtl/>
        </w:rPr>
        <w:t>.....</w:t>
      </w:r>
    </w:p>
    <w:p w:rsidR="00D05C45" w:rsidRPr="0088217E" w:rsidRDefault="00D05C45" w:rsidP="00696623">
      <w:pPr>
        <w:spacing w:line="276" w:lineRule="auto"/>
        <w:rPr>
          <w:rFonts w:ascii="adwa-assalaf" w:hAnsi="adwa-assalaf" w:cs="adwa-assalaf"/>
          <w:b/>
          <w:bCs/>
          <w:sz w:val="18"/>
          <w:szCs w:val="18"/>
          <w:rtl/>
        </w:rPr>
      </w:pPr>
    </w:p>
    <w:p w:rsidR="00772CEB" w:rsidRPr="0088217E" w:rsidRDefault="00772CEB" w:rsidP="00696623">
      <w:pPr>
        <w:spacing w:line="276" w:lineRule="auto"/>
        <w:rPr>
          <w:rFonts w:ascii="adwa-assalaf" w:hAnsi="adwa-assalaf" w:cs="adwa-assalaf"/>
          <w:b/>
          <w:bCs/>
          <w:sz w:val="18"/>
          <w:szCs w:val="18"/>
          <w:rtl/>
        </w:rPr>
      </w:pPr>
    </w:p>
    <w:p w:rsidR="001063B3" w:rsidRPr="0088217E" w:rsidRDefault="0068248B" w:rsidP="0068248B">
      <w:pPr>
        <w:tabs>
          <w:tab w:val="num" w:pos="898"/>
        </w:tabs>
        <w:spacing w:after="120"/>
        <w:jc w:val="center"/>
        <w:rPr>
          <w:rFonts w:ascii="adwa-assalaf" w:hAnsi="adwa-assalaf" w:cs="adwa-assalaf"/>
          <w:b/>
          <w:bCs/>
          <w:sz w:val="30"/>
          <w:szCs w:val="30"/>
          <w:rtl/>
        </w:rPr>
      </w:pPr>
      <w:r w:rsidRPr="0088217E">
        <w:rPr>
          <w:rFonts w:ascii="adwa-assalaf" w:hAnsi="adwa-assalaf" w:cs="adwa-assalaf"/>
          <w:b/>
          <w:bCs/>
          <w:sz w:val="30"/>
          <w:szCs w:val="30"/>
          <w:rtl/>
        </w:rPr>
        <w:t>تمت الأسئلة.... مع تمنياتي لك</w:t>
      </w:r>
      <w:r w:rsidRPr="0088217E">
        <w:rPr>
          <w:rFonts w:ascii="adwa-assalaf" w:hAnsi="adwa-assalaf" w:cs="adwa-assalaf" w:hint="cs"/>
          <w:b/>
          <w:bCs/>
          <w:sz w:val="30"/>
          <w:szCs w:val="30"/>
          <w:rtl/>
        </w:rPr>
        <w:t xml:space="preserve">ن </w:t>
      </w:r>
      <w:r w:rsidR="00772CEB" w:rsidRPr="0088217E">
        <w:rPr>
          <w:rFonts w:ascii="adwa-assalaf" w:hAnsi="adwa-assalaf" w:cs="adwa-assalaf"/>
          <w:b/>
          <w:bCs/>
          <w:sz w:val="30"/>
          <w:szCs w:val="30"/>
          <w:rtl/>
        </w:rPr>
        <w:t>بالتوفيق والسداد</w:t>
      </w:r>
    </w:p>
    <w:p w:rsidR="0068248B" w:rsidRPr="0088217E" w:rsidRDefault="0068248B" w:rsidP="0068248B">
      <w:pPr>
        <w:tabs>
          <w:tab w:val="num" w:pos="898"/>
        </w:tabs>
        <w:spacing w:after="120"/>
        <w:jc w:val="center"/>
        <w:rPr>
          <w:rFonts w:ascii="adwa-assalaf" w:hAnsi="adwa-assalaf" w:cs="adwa-assalaf"/>
          <w:b/>
          <w:bCs/>
          <w:sz w:val="30"/>
          <w:szCs w:val="30"/>
          <w:rtl/>
        </w:rPr>
      </w:pPr>
      <w:r w:rsidRPr="0088217E">
        <w:rPr>
          <w:rFonts w:ascii="adwa-assalaf" w:hAnsi="adwa-assalaf" w:cs="adwa-assalaf" w:hint="cs"/>
          <w:b/>
          <w:bCs/>
          <w:sz w:val="30"/>
          <w:szCs w:val="30"/>
          <w:rtl/>
        </w:rPr>
        <w:t xml:space="preserve">معلمة المادة / سارة الكتاني </w:t>
      </w:r>
    </w:p>
    <w:sectPr w:rsidR="0068248B" w:rsidRPr="0088217E" w:rsidSect="0088217E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567" w:footer="45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4AF" w:rsidRDefault="009B44AF" w:rsidP="00A92AB4">
      <w:r>
        <w:separator/>
      </w:r>
    </w:p>
  </w:endnote>
  <w:endnote w:type="continuationSeparator" w:id="0">
    <w:p w:rsidR="009B44AF" w:rsidRDefault="009B44AF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59420535-EB87-44BA-A959-6D77387D7C3A}"/>
    <w:embedBold r:id="rId2" w:fontKey="{61BBED9F-1D60-43C7-9ED9-50B96B032798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4C3DE59-2CBD-40F9-ACAD-E0F111C3D4D4}"/>
  </w:font>
  <w:font w:name="adwa-assalaf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4" w:fontKey="{E2CAF3AD-E5E2-4203-B50C-3F5CFBEB712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90D227B0-31A1-48F8-82B6-BAC28F82CC73}"/>
  </w:font>
  <w:font w:name="Adwaa Elsalaf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6" w:fontKey="{A94640C1-EE66-45EF-A931-4CA69A6179D4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AC788294-BC8B-4946-A055-04B7F161851F}"/>
    <w:embedBold r:id="rId8" w:fontKey="{94266A9A-053C-45D4-BF66-DAE46D22EF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C82CE33-5050-403E-80AA-034635A2B3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48E82C9-A6A3-4889-B1F2-E6556C0813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B206B0" wp14:editId="12B767DB">
              <wp:simplePos x="0" y="0"/>
              <wp:positionH relativeFrom="page">
                <wp:posOffset>2753360</wp:posOffset>
              </wp:positionH>
              <wp:positionV relativeFrom="page">
                <wp:posOffset>9857740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93B" w:rsidRPr="00374657" w:rsidRDefault="0090593B" w:rsidP="0090593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01/9/2019م</w:t>
                          </w:r>
                        </w:p>
                        <w:p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216.8pt;margin-top:776.2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LZtwIAALk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" filled="f" stroked="f">
              <v:textbox>
                <w:txbxContent>
                  <w:p w:rsidR="0090593B" w:rsidRPr="00374657" w:rsidRDefault="0090593B" w:rsidP="0090593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01/9/2019م</w:t>
                    </w:r>
                  </w:p>
                  <w:p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117EED6" wp14:editId="2E325D0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E0E8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E0E8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0F3772" w:rsidRPr="00374657" w:rsidRDefault="000F3772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E0E89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E0E89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162B955" wp14:editId="136CB385">
              <wp:simplePos x="0" y="0"/>
              <wp:positionH relativeFrom="column">
                <wp:posOffset>-121285</wp:posOffset>
              </wp:positionH>
              <wp:positionV relativeFrom="paragraph">
                <wp:posOffset>61595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E0E8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E0E8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0F3772" w:rsidRPr="00374657" w:rsidRDefault="000F3772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left:0;text-align:left;margin-left:-9.55pt;margin-top:4.85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AXexOL3QAA&#10;AAgBAAAPAAAAAAAAAAAAAAAAABAFAABkcnMvZG93bnJldi54bWxQSwUGAAAAAAQABADzAAAAGgYA&#10;AAAA&#10;" filled="f" stroked="f">
              <v:textbox>
                <w:txbxContent>
                  <w:p w:rsidR="000F3772" w:rsidRPr="00374657" w:rsidRDefault="000F3772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E0E89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E0E89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0F3772" w:rsidRPr="00374657" w:rsidRDefault="000F3772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2FAD4A" wp14:editId="5C17BDA8">
              <wp:simplePos x="0" y="0"/>
              <wp:positionH relativeFrom="page">
                <wp:posOffset>2667000</wp:posOffset>
              </wp:positionH>
              <wp:positionV relativeFrom="page">
                <wp:posOffset>10134600</wp:posOffset>
              </wp:positionV>
              <wp:extent cx="4660265" cy="4381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تاريخ الإصدار : 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/09/2019م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5" type="#_x0000_t202" style="position:absolute;left:0;text-align:left;margin-left:210pt;margin-top:798pt;width:366.9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qA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" filled="f" stroked="f">
              <v:textbox>
                <w:txbxContent>
                  <w:p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تاريخ الإصدار : 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/09/2019م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D3C4B4" wp14:editId="782DEBBA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F3772" w:rsidRPr="00021D6D" w:rsidRDefault="000F3772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E0E89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E0E89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3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0F3772" w:rsidRPr="00021D6D" w:rsidRDefault="000F3772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E0E89">
                      <w:rPr>
                        <w:rFonts w:cs="mohammad bold art 1"/>
                        <w:sz w:val="18"/>
                        <w:szCs w:val="18"/>
                        <w:rtl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E0E89">
                      <w:rPr>
                        <w:rFonts w:cs="mohammad bold art 1"/>
                        <w:sz w:val="18"/>
                        <w:szCs w:val="18"/>
                        <w:rtl/>
                      </w:rPr>
                      <w:t>3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4AF" w:rsidRDefault="009B44AF" w:rsidP="00A92AB4">
      <w:r>
        <w:separator/>
      </w:r>
    </w:p>
  </w:footnote>
  <w:footnote w:type="continuationSeparator" w:id="0">
    <w:p w:rsidR="009B44AF" w:rsidRDefault="009B44AF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772" w:rsidRDefault="000F3772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CC4875D" wp14:editId="3A89C75D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1156" w:type="dxa"/>
      <w:tblInd w:w="-17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420"/>
      <w:gridCol w:w="60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0F3772" w:rsidRPr="004A5331" w:rsidTr="00715BA8">
      <w:trPr>
        <w:cantSplit/>
      </w:trPr>
      <w:tc>
        <w:tcPr>
          <w:tcW w:w="2870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0F3772" w:rsidRPr="00CB7830" w:rsidRDefault="000F3772" w:rsidP="00BF0F71">
          <w:pPr>
            <w:pStyle w:val="4"/>
            <w:jc w:val="left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0F3772" w:rsidRPr="00CF70DF" w:rsidRDefault="000F3772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D270AB0" wp14:editId="3DD1F088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3772" w:rsidRDefault="000F3772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0F3772" w:rsidRDefault="000F3772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0F3772" w:rsidRDefault="000F3772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056F24" wp14:editId="7D859AD5">
                <wp:simplePos x="0" y="0"/>
                <wp:positionH relativeFrom="column">
                  <wp:posOffset>145415</wp:posOffset>
                </wp:positionH>
                <wp:positionV relativeFrom="paragraph">
                  <wp:posOffset>-635000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0F3772" w:rsidRDefault="000F3772" w:rsidP="00252C9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 الدور: الأول</w:t>
          </w:r>
        </w:p>
        <w:p w:rsidR="000F3772" w:rsidRDefault="000F3772" w:rsidP="00D90925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الدراسي: 1441هـ</w:t>
          </w:r>
        </w:p>
        <w:p w:rsidR="000F3772" w:rsidRPr="0067565F" w:rsidRDefault="000F3772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0F3772" w:rsidRPr="004A5331" w:rsidTr="00715BA8">
      <w:trPr>
        <w:cantSplit/>
        <w:trHeight w:val="406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3579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0F3772" w:rsidRPr="00CB7830" w:rsidRDefault="000F3772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</w:t>
          </w:r>
          <w:r w:rsidR="0068248B">
            <w:rPr>
              <w:rFonts w:cs="AL-Mohanad Bold" w:hint="cs"/>
              <w:b/>
              <w:bCs/>
              <w:szCs w:val="26"/>
              <w:rtl/>
            </w:rPr>
            <w:t>لبة :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0F3772" w:rsidRPr="004A5331" w:rsidRDefault="000F3772" w:rsidP="00E97888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Pr="00BF0F71">
            <w:rPr>
              <w:rFonts w:cs="AL-Mohanad Bold" w:hint="cs"/>
              <w:sz w:val="28"/>
              <w:szCs w:val="26"/>
              <w:rtl/>
            </w:rPr>
            <w:t>ا</w:t>
          </w:r>
          <w:r w:rsidR="0068248B">
            <w:rPr>
              <w:rFonts w:cs="AL-Mohanad Bold" w:hint="cs"/>
              <w:sz w:val="28"/>
              <w:szCs w:val="26"/>
              <w:rtl/>
            </w:rPr>
            <w:t xml:space="preserve">لرابع </w:t>
          </w:r>
          <w:r w:rsidR="00BF0F71">
            <w:rPr>
              <w:rFonts w:cs="AL-Mohanad Bold" w:hint="cs"/>
              <w:sz w:val="28"/>
              <w:szCs w:val="26"/>
              <w:rtl/>
            </w:rPr>
            <w:t>ال</w:t>
          </w:r>
          <w:r w:rsidR="00BF0F71" w:rsidRPr="00BF0F71">
            <w:rPr>
              <w:rFonts w:cs="AL-Mohanad Bold" w:hint="cs"/>
              <w:sz w:val="28"/>
              <w:szCs w:val="26"/>
              <w:rtl/>
            </w:rPr>
            <w:t>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3295" w:type="dxa"/>
          <w:gridSpan w:val="5"/>
          <w:tcBorders>
            <w:left w:val="thinThickLargeGap" w:sz="18" w:space="0" w:color="auto"/>
          </w:tcBorders>
        </w:tcPr>
        <w:p w:rsidR="000F3772" w:rsidRPr="004A5331" w:rsidRDefault="000F3772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0F3772" w:rsidRPr="00EC6AB2" w:rsidRDefault="000F3772" w:rsidP="00BF0F7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BF0F71">
            <w:rPr>
              <w:rFonts w:cs="AL-Mohanad Bold" w:hint="cs"/>
              <w:b/>
              <w:bCs/>
              <w:sz w:val="24"/>
              <w:szCs w:val="30"/>
              <w:rtl/>
            </w:rPr>
            <w:t>ا</w:t>
          </w:r>
          <w:r w:rsidR="0068248B">
            <w:rPr>
              <w:rFonts w:cs="AL-Mohanad Bold" w:hint="cs"/>
              <w:b/>
              <w:bCs/>
              <w:sz w:val="24"/>
              <w:szCs w:val="30"/>
              <w:rtl/>
            </w:rPr>
            <w:t xml:space="preserve">لحديث والسيرة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1560" w:type="dxa"/>
          <w:tcBorders>
            <w:left w:val="thinThickLargeGap" w:sz="18" w:space="0" w:color="auto"/>
          </w:tcBorders>
        </w:tcPr>
        <w:p w:rsidR="000F3772" w:rsidRPr="00F93A25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019" w:type="dxa"/>
          <w:gridSpan w:val="6"/>
          <w:tcBorders>
            <w:right w:val="single" w:sz="4" w:space="0" w:color="auto"/>
          </w:tcBorders>
        </w:tcPr>
        <w:p w:rsidR="000F3772" w:rsidRPr="00F93A25" w:rsidRDefault="000F3772" w:rsidP="00D90925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 /   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0F3772" w:rsidRPr="00F93A25" w:rsidRDefault="000F3772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211"/>
      </w:trPr>
      <w:tc>
        <w:tcPr>
          <w:tcW w:w="1980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4A5331" w:rsidRDefault="000F3772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0F3772" w:rsidRDefault="000F3772" w:rsidP="00715BA8">
          <w:pPr>
            <w:pStyle w:val="4"/>
            <w:rPr>
              <w:rFonts w:cs="AL-Mohanad Bold"/>
              <w:sz w:val="2"/>
              <w:szCs w:val="4"/>
              <w:rtl/>
            </w:rPr>
          </w:pPr>
        </w:p>
        <w:p w:rsidR="000F3772" w:rsidRDefault="000F3772" w:rsidP="00F24582">
          <w:pPr>
            <w:rPr>
              <w:rtl/>
            </w:rPr>
          </w:pPr>
        </w:p>
        <w:p w:rsidR="000F3772" w:rsidRPr="00B141FF" w:rsidRDefault="00AA6274" w:rsidP="00F24582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18"/>
              <w:szCs w:val="20"/>
              <w:rtl/>
            </w:rPr>
            <w:t>ثلاثون</w:t>
          </w:r>
          <w:r w:rsidR="000F3772">
            <w:rPr>
              <w:rFonts w:cs="AL-Mohanad Bold" w:hint="cs"/>
              <w:sz w:val="18"/>
              <w:szCs w:val="20"/>
              <w:rtl/>
            </w:rPr>
            <w:t xml:space="preserve"> </w:t>
          </w:r>
          <w:r w:rsidR="000F3772" w:rsidRPr="00715BA8">
            <w:rPr>
              <w:rFonts w:cs="AL-Mohanad Bold" w:hint="cs"/>
              <w:sz w:val="18"/>
              <w:szCs w:val="20"/>
              <w:rtl/>
            </w:rPr>
            <w:t>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>
            <w:rPr>
              <w:rFonts w:cs="mohammad bold art 1" w:hint="cs"/>
              <w:b/>
              <w:bCs/>
              <w:sz w:val="18"/>
              <w:szCs w:val="1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991C6A8" wp14:editId="387ED673">
                    <wp:simplePos x="0" y="0"/>
                    <wp:positionH relativeFrom="column">
                      <wp:posOffset>447675</wp:posOffset>
                    </wp:positionH>
                    <wp:positionV relativeFrom="paragraph">
                      <wp:posOffset>30480</wp:posOffset>
                    </wp:positionV>
                    <wp:extent cx="971550" cy="0"/>
                    <wp:effectExtent l="0" t="0" r="19050" b="19050"/>
                    <wp:wrapNone/>
                    <wp:docPr id="11" name="رابط مستقيم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9715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رابط مستقيم 11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2.4pt" to="11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" strokecolor="black [3200]" strokeweight=".5pt">
                    <v:stroke joinstyle="miter"/>
                  </v:line>
                </w:pict>
              </mc:Fallback>
            </mc:AlternateContent>
          </w: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210"/>
      </w:trPr>
      <w:tc>
        <w:tcPr>
          <w:tcW w:w="1980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0F3772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0F3772" w:rsidRPr="00B141FF" w:rsidRDefault="000F3772" w:rsidP="00F91D90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0F3772" w:rsidRPr="000F6296" w:rsidRDefault="000F3772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0F3772" w:rsidRPr="00DF0CBD" w:rsidRDefault="000F3772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0F3772" w:rsidRDefault="000F3772">
    <w:pPr>
      <w:pStyle w:val="a3"/>
      <w:rPr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4F5D530" wp14:editId="1600835B">
              <wp:simplePos x="0" y="0"/>
              <wp:positionH relativeFrom="column">
                <wp:posOffset>-93345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7.35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iVf6U+AAAAAMAQAADwAAAGRycy9kb3ducmV2&#10;LnhtbEyPzU7DMBCE70i8g7VI3Fq7EQk0jVMhpF4qxE8p6tW1TRIRr6PYTcLbsznBbUfzaXam2E6u&#10;ZYPtQ+NRwmopgFnU3jRYSTh+7BYPwEJUaFTr0Ur4sQG25fVVoXLjR3y3wyFWjEIw5EpCHWOXcx50&#10;bZ0KS99ZJO/L905Fkn3FTa9GCnctT4TIuFMN0odadfaptvr7cHESknbcpy+v+i0dcJd9ntxz2B+1&#10;lLc30+MGWLRT/INhrk/VoaROZ39BE1grYbG6uyeUjIQ2zYBYr2nMeb6yVAAvC/5/RPkL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iVf6U+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CBC09B5" wp14:editId="44CD41D1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3772" w:rsidRPr="008A7580" w:rsidRDefault="0068248B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ابنتي 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وفقكي الله استعيني  بالله ثم ابدئي 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0F3772" w:rsidRPr="008A7580" w:rsidRDefault="0068248B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ابنتي 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ة وفقكي الله استعيني  بالله ثم ابدئي 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1C94"/>
    <w:multiLevelType w:val="hybridMultilevel"/>
    <w:tmpl w:val="78F6F950"/>
    <w:lvl w:ilvl="0" w:tplc="A0962B9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4624D"/>
    <w:multiLevelType w:val="hybridMultilevel"/>
    <w:tmpl w:val="ED683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E43BA"/>
    <w:multiLevelType w:val="hybridMultilevel"/>
    <w:tmpl w:val="F768E6F2"/>
    <w:lvl w:ilvl="0" w:tplc="4DA41F6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0412F"/>
    <w:multiLevelType w:val="hybridMultilevel"/>
    <w:tmpl w:val="8B18B38E"/>
    <w:lvl w:ilvl="0" w:tplc="C332CA9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>
    <w:nsid w:val="74AA0071"/>
    <w:multiLevelType w:val="hybridMultilevel"/>
    <w:tmpl w:val="CDDC1C56"/>
    <w:lvl w:ilvl="0" w:tplc="7E2021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48004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E3"/>
    <w:rsid w:val="00002329"/>
    <w:rsid w:val="00003105"/>
    <w:rsid w:val="00007D32"/>
    <w:rsid w:val="00015274"/>
    <w:rsid w:val="00020732"/>
    <w:rsid w:val="0002745E"/>
    <w:rsid w:val="0003051A"/>
    <w:rsid w:val="00030D20"/>
    <w:rsid w:val="0003124C"/>
    <w:rsid w:val="0003374A"/>
    <w:rsid w:val="00040614"/>
    <w:rsid w:val="00040F43"/>
    <w:rsid w:val="00042922"/>
    <w:rsid w:val="00050179"/>
    <w:rsid w:val="000532E8"/>
    <w:rsid w:val="000552BF"/>
    <w:rsid w:val="00063665"/>
    <w:rsid w:val="00064E4B"/>
    <w:rsid w:val="000661C2"/>
    <w:rsid w:val="00072256"/>
    <w:rsid w:val="0009419F"/>
    <w:rsid w:val="000B7212"/>
    <w:rsid w:val="000C0628"/>
    <w:rsid w:val="000C20AA"/>
    <w:rsid w:val="000C4B33"/>
    <w:rsid w:val="000C740B"/>
    <w:rsid w:val="000D04BC"/>
    <w:rsid w:val="000D1EAE"/>
    <w:rsid w:val="000D3985"/>
    <w:rsid w:val="000E52A1"/>
    <w:rsid w:val="000E531A"/>
    <w:rsid w:val="000F0083"/>
    <w:rsid w:val="000F3772"/>
    <w:rsid w:val="000F6296"/>
    <w:rsid w:val="00105411"/>
    <w:rsid w:val="0010578E"/>
    <w:rsid w:val="001063B3"/>
    <w:rsid w:val="0010715B"/>
    <w:rsid w:val="001125F8"/>
    <w:rsid w:val="00113B51"/>
    <w:rsid w:val="0012109F"/>
    <w:rsid w:val="001225ED"/>
    <w:rsid w:val="00135591"/>
    <w:rsid w:val="00142F65"/>
    <w:rsid w:val="001464F8"/>
    <w:rsid w:val="00150C7A"/>
    <w:rsid w:val="001534C2"/>
    <w:rsid w:val="0015545F"/>
    <w:rsid w:val="00174670"/>
    <w:rsid w:val="0017777D"/>
    <w:rsid w:val="00177FE5"/>
    <w:rsid w:val="001824BE"/>
    <w:rsid w:val="00192289"/>
    <w:rsid w:val="00197444"/>
    <w:rsid w:val="001A02F4"/>
    <w:rsid w:val="001A20EF"/>
    <w:rsid w:val="001A57CB"/>
    <w:rsid w:val="001B602D"/>
    <w:rsid w:val="001B7601"/>
    <w:rsid w:val="001C00FA"/>
    <w:rsid w:val="001C3402"/>
    <w:rsid w:val="001C44AD"/>
    <w:rsid w:val="001F3971"/>
    <w:rsid w:val="001F4B63"/>
    <w:rsid w:val="001F7E75"/>
    <w:rsid w:val="00201196"/>
    <w:rsid w:val="00201E7C"/>
    <w:rsid w:val="002065CB"/>
    <w:rsid w:val="00216725"/>
    <w:rsid w:val="002218C7"/>
    <w:rsid w:val="002218FC"/>
    <w:rsid w:val="00221BD4"/>
    <w:rsid w:val="002250E3"/>
    <w:rsid w:val="00237478"/>
    <w:rsid w:val="002413A2"/>
    <w:rsid w:val="0024538C"/>
    <w:rsid w:val="00252C9E"/>
    <w:rsid w:val="00253233"/>
    <w:rsid w:val="00270C5D"/>
    <w:rsid w:val="00287EF4"/>
    <w:rsid w:val="00292E81"/>
    <w:rsid w:val="00296D0C"/>
    <w:rsid w:val="002A11AA"/>
    <w:rsid w:val="002A1481"/>
    <w:rsid w:val="002A4F2C"/>
    <w:rsid w:val="002B4BEE"/>
    <w:rsid w:val="002B7A69"/>
    <w:rsid w:val="002C329E"/>
    <w:rsid w:val="002D0E77"/>
    <w:rsid w:val="002D21F1"/>
    <w:rsid w:val="002E1400"/>
    <w:rsid w:val="002E1504"/>
    <w:rsid w:val="002E24AB"/>
    <w:rsid w:val="002E33EF"/>
    <w:rsid w:val="002E60A3"/>
    <w:rsid w:val="002F4D0E"/>
    <w:rsid w:val="0030518B"/>
    <w:rsid w:val="00305228"/>
    <w:rsid w:val="00306637"/>
    <w:rsid w:val="0031049C"/>
    <w:rsid w:val="0031155C"/>
    <w:rsid w:val="00312197"/>
    <w:rsid w:val="00321A81"/>
    <w:rsid w:val="00333F56"/>
    <w:rsid w:val="00337D7B"/>
    <w:rsid w:val="0034305C"/>
    <w:rsid w:val="0035245C"/>
    <w:rsid w:val="00355650"/>
    <w:rsid w:val="00356961"/>
    <w:rsid w:val="0036045C"/>
    <w:rsid w:val="00363CBF"/>
    <w:rsid w:val="00364B02"/>
    <w:rsid w:val="00374657"/>
    <w:rsid w:val="003748EC"/>
    <w:rsid w:val="00377B77"/>
    <w:rsid w:val="00381453"/>
    <w:rsid w:val="0038643D"/>
    <w:rsid w:val="00387BF5"/>
    <w:rsid w:val="003A0857"/>
    <w:rsid w:val="003B0BCD"/>
    <w:rsid w:val="003B2C4F"/>
    <w:rsid w:val="003B3A84"/>
    <w:rsid w:val="003C4D0E"/>
    <w:rsid w:val="003C6373"/>
    <w:rsid w:val="003D0B12"/>
    <w:rsid w:val="003D279D"/>
    <w:rsid w:val="003E026B"/>
    <w:rsid w:val="003F2F4F"/>
    <w:rsid w:val="003F514D"/>
    <w:rsid w:val="003F65B3"/>
    <w:rsid w:val="003F78D5"/>
    <w:rsid w:val="00400AA7"/>
    <w:rsid w:val="00402134"/>
    <w:rsid w:val="00406C8F"/>
    <w:rsid w:val="00407BA0"/>
    <w:rsid w:val="00413958"/>
    <w:rsid w:val="00433718"/>
    <w:rsid w:val="004426B6"/>
    <w:rsid w:val="0044766D"/>
    <w:rsid w:val="00452E34"/>
    <w:rsid w:val="00463FB9"/>
    <w:rsid w:val="00470B10"/>
    <w:rsid w:val="00471286"/>
    <w:rsid w:val="00491932"/>
    <w:rsid w:val="00492926"/>
    <w:rsid w:val="00495CE2"/>
    <w:rsid w:val="004A4E7B"/>
    <w:rsid w:val="004A5331"/>
    <w:rsid w:val="004B4718"/>
    <w:rsid w:val="004B6794"/>
    <w:rsid w:val="004C056D"/>
    <w:rsid w:val="004C134E"/>
    <w:rsid w:val="004E0E89"/>
    <w:rsid w:val="004E6550"/>
    <w:rsid w:val="004F06FC"/>
    <w:rsid w:val="004F3B7F"/>
    <w:rsid w:val="004F46A9"/>
    <w:rsid w:val="004F46DD"/>
    <w:rsid w:val="004F5102"/>
    <w:rsid w:val="0050465F"/>
    <w:rsid w:val="00505A5D"/>
    <w:rsid w:val="00510DF0"/>
    <w:rsid w:val="00516572"/>
    <w:rsid w:val="00516A91"/>
    <w:rsid w:val="00523F97"/>
    <w:rsid w:val="00536BE1"/>
    <w:rsid w:val="0056003A"/>
    <w:rsid w:val="00562387"/>
    <w:rsid w:val="0056735A"/>
    <w:rsid w:val="0057100C"/>
    <w:rsid w:val="00585967"/>
    <w:rsid w:val="00591E41"/>
    <w:rsid w:val="00592E4E"/>
    <w:rsid w:val="005938D0"/>
    <w:rsid w:val="005A2EDA"/>
    <w:rsid w:val="005A631F"/>
    <w:rsid w:val="005A6742"/>
    <w:rsid w:val="005B1A09"/>
    <w:rsid w:val="005C296F"/>
    <w:rsid w:val="005C2CE2"/>
    <w:rsid w:val="005D037F"/>
    <w:rsid w:val="005D5CE9"/>
    <w:rsid w:val="005E091D"/>
    <w:rsid w:val="005E32E8"/>
    <w:rsid w:val="005E5532"/>
    <w:rsid w:val="005E7DC6"/>
    <w:rsid w:val="005F31DA"/>
    <w:rsid w:val="005F73FF"/>
    <w:rsid w:val="00603640"/>
    <w:rsid w:val="00611067"/>
    <w:rsid w:val="00645FEC"/>
    <w:rsid w:val="00650B02"/>
    <w:rsid w:val="00652A70"/>
    <w:rsid w:val="00653F1B"/>
    <w:rsid w:val="00655957"/>
    <w:rsid w:val="00661D21"/>
    <w:rsid w:val="00661FDF"/>
    <w:rsid w:val="0067012F"/>
    <w:rsid w:val="00672298"/>
    <w:rsid w:val="0067565F"/>
    <w:rsid w:val="00680D03"/>
    <w:rsid w:val="0068248B"/>
    <w:rsid w:val="006A5517"/>
    <w:rsid w:val="006B1D74"/>
    <w:rsid w:val="006B2CCA"/>
    <w:rsid w:val="006B3DA1"/>
    <w:rsid w:val="006B4367"/>
    <w:rsid w:val="006B449D"/>
    <w:rsid w:val="006C3C31"/>
    <w:rsid w:val="006D04D5"/>
    <w:rsid w:val="006E3825"/>
    <w:rsid w:val="006E6595"/>
    <w:rsid w:val="006F6370"/>
    <w:rsid w:val="00704044"/>
    <w:rsid w:val="00704214"/>
    <w:rsid w:val="00706429"/>
    <w:rsid w:val="00715BA8"/>
    <w:rsid w:val="0073009F"/>
    <w:rsid w:val="00742240"/>
    <w:rsid w:val="00754DE3"/>
    <w:rsid w:val="00760000"/>
    <w:rsid w:val="007625AF"/>
    <w:rsid w:val="007666C3"/>
    <w:rsid w:val="0076764A"/>
    <w:rsid w:val="00772CEB"/>
    <w:rsid w:val="00774CDA"/>
    <w:rsid w:val="0077660F"/>
    <w:rsid w:val="0078097C"/>
    <w:rsid w:val="007A27B0"/>
    <w:rsid w:val="007A6E6B"/>
    <w:rsid w:val="007B06B5"/>
    <w:rsid w:val="007B105C"/>
    <w:rsid w:val="007B59CF"/>
    <w:rsid w:val="007B7645"/>
    <w:rsid w:val="007C7304"/>
    <w:rsid w:val="007C73DE"/>
    <w:rsid w:val="007D6D04"/>
    <w:rsid w:val="007E3E03"/>
    <w:rsid w:val="007E6BB4"/>
    <w:rsid w:val="007F12B8"/>
    <w:rsid w:val="007F7FD6"/>
    <w:rsid w:val="00801F50"/>
    <w:rsid w:val="008020F4"/>
    <w:rsid w:val="00805DCB"/>
    <w:rsid w:val="008153A2"/>
    <w:rsid w:val="00816F73"/>
    <w:rsid w:val="00820CEF"/>
    <w:rsid w:val="0082225F"/>
    <w:rsid w:val="00837DB6"/>
    <w:rsid w:val="00847BE0"/>
    <w:rsid w:val="00853206"/>
    <w:rsid w:val="008541F1"/>
    <w:rsid w:val="008603B5"/>
    <w:rsid w:val="0086432A"/>
    <w:rsid w:val="0087704E"/>
    <w:rsid w:val="0088217E"/>
    <w:rsid w:val="0088547D"/>
    <w:rsid w:val="00885F6B"/>
    <w:rsid w:val="00887D39"/>
    <w:rsid w:val="008952CC"/>
    <w:rsid w:val="008A6FB3"/>
    <w:rsid w:val="008A7580"/>
    <w:rsid w:val="008C44CF"/>
    <w:rsid w:val="008C4719"/>
    <w:rsid w:val="008C777F"/>
    <w:rsid w:val="008D357A"/>
    <w:rsid w:val="008E009A"/>
    <w:rsid w:val="008E6935"/>
    <w:rsid w:val="008E76C6"/>
    <w:rsid w:val="008F1F9B"/>
    <w:rsid w:val="008F64C7"/>
    <w:rsid w:val="008F6CD3"/>
    <w:rsid w:val="00901A1B"/>
    <w:rsid w:val="009031AF"/>
    <w:rsid w:val="0090593B"/>
    <w:rsid w:val="00906C24"/>
    <w:rsid w:val="00912385"/>
    <w:rsid w:val="00917A21"/>
    <w:rsid w:val="009238D8"/>
    <w:rsid w:val="0092543C"/>
    <w:rsid w:val="009310EC"/>
    <w:rsid w:val="009318A7"/>
    <w:rsid w:val="0093753B"/>
    <w:rsid w:val="009375AA"/>
    <w:rsid w:val="00944314"/>
    <w:rsid w:val="009476BF"/>
    <w:rsid w:val="00947DE0"/>
    <w:rsid w:val="009517E3"/>
    <w:rsid w:val="0095204D"/>
    <w:rsid w:val="009550F0"/>
    <w:rsid w:val="00960F39"/>
    <w:rsid w:val="00977FFD"/>
    <w:rsid w:val="00982434"/>
    <w:rsid w:val="009876BD"/>
    <w:rsid w:val="00993311"/>
    <w:rsid w:val="0099745C"/>
    <w:rsid w:val="009A4D59"/>
    <w:rsid w:val="009B2A18"/>
    <w:rsid w:val="009B44AF"/>
    <w:rsid w:val="009D0207"/>
    <w:rsid w:val="009D3EB8"/>
    <w:rsid w:val="009E633D"/>
    <w:rsid w:val="009E7C6B"/>
    <w:rsid w:val="009F3F3E"/>
    <w:rsid w:val="009F61AD"/>
    <w:rsid w:val="00A074E5"/>
    <w:rsid w:val="00A07BFB"/>
    <w:rsid w:val="00A168CE"/>
    <w:rsid w:val="00A23BA6"/>
    <w:rsid w:val="00A6080C"/>
    <w:rsid w:val="00A62FC8"/>
    <w:rsid w:val="00A90042"/>
    <w:rsid w:val="00A91602"/>
    <w:rsid w:val="00A92AB4"/>
    <w:rsid w:val="00A96FBE"/>
    <w:rsid w:val="00AA4287"/>
    <w:rsid w:val="00AA6274"/>
    <w:rsid w:val="00AA717E"/>
    <w:rsid w:val="00AB61AF"/>
    <w:rsid w:val="00AD615E"/>
    <w:rsid w:val="00AE5CEC"/>
    <w:rsid w:val="00B06F54"/>
    <w:rsid w:val="00B10F0F"/>
    <w:rsid w:val="00B141FF"/>
    <w:rsid w:val="00B259E5"/>
    <w:rsid w:val="00B30234"/>
    <w:rsid w:val="00B30A8F"/>
    <w:rsid w:val="00B46885"/>
    <w:rsid w:val="00B539B7"/>
    <w:rsid w:val="00B57C1E"/>
    <w:rsid w:val="00B60404"/>
    <w:rsid w:val="00B64424"/>
    <w:rsid w:val="00B70212"/>
    <w:rsid w:val="00B71448"/>
    <w:rsid w:val="00B74E14"/>
    <w:rsid w:val="00B75CE6"/>
    <w:rsid w:val="00B824EC"/>
    <w:rsid w:val="00B86CD6"/>
    <w:rsid w:val="00B90E93"/>
    <w:rsid w:val="00B944FF"/>
    <w:rsid w:val="00BB293B"/>
    <w:rsid w:val="00BD01B9"/>
    <w:rsid w:val="00BD7364"/>
    <w:rsid w:val="00BF0F71"/>
    <w:rsid w:val="00BF3A4E"/>
    <w:rsid w:val="00BF5718"/>
    <w:rsid w:val="00BF6A4A"/>
    <w:rsid w:val="00C01F69"/>
    <w:rsid w:val="00C057D3"/>
    <w:rsid w:val="00C12ECB"/>
    <w:rsid w:val="00C366A8"/>
    <w:rsid w:val="00C40699"/>
    <w:rsid w:val="00C43E6C"/>
    <w:rsid w:val="00C44C00"/>
    <w:rsid w:val="00C45DB9"/>
    <w:rsid w:val="00C50983"/>
    <w:rsid w:val="00C62543"/>
    <w:rsid w:val="00C62646"/>
    <w:rsid w:val="00C626A7"/>
    <w:rsid w:val="00C70160"/>
    <w:rsid w:val="00C81856"/>
    <w:rsid w:val="00C82B07"/>
    <w:rsid w:val="00C8717B"/>
    <w:rsid w:val="00CA27A7"/>
    <w:rsid w:val="00CA2A7F"/>
    <w:rsid w:val="00CA6CF9"/>
    <w:rsid w:val="00CB1C74"/>
    <w:rsid w:val="00CB7830"/>
    <w:rsid w:val="00CB7B16"/>
    <w:rsid w:val="00CC1381"/>
    <w:rsid w:val="00CD0299"/>
    <w:rsid w:val="00CD06FC"/>
    <w:rsid w:val="00CF128C"/>
    <w:rsid w:val="00CF1446"/>
    <w:rsid w:val="00CF70DF"/>
    <w:rsid w:val="00D0401B"/>
    <w:rsid w:val="00D0496D"/>
    <w:rsid w:val="00D05C45"/>
    <w:rsid w:val="00D14D29"/>
    <w:rsid w:val="00D23952"/>
    <w:rsid w:val="00D37036"/>
    <w:rsid w:val="00D50B07"/>
    <w:rsid w:val="00D57053"/>
    <w:rsid w:val="00D60663"/>
    <w:rsid w:val="00D60D76"/>
    <w:rsid w:val="00D65313"/>
    <w:rsid w:val="00D714D2"/>
    <w:rsid w:val="00D76C43"/>
    <w:rsid w:val="00D85A04"/>
    <w:rsid w:val="00D864F5"/>
    <w:rsid w:val="00D90925"/>
    <w:rsid w:val="00D909C6"/>
    <w:rsid w:val="00D94C91"/>
    <w:rsid w:val="00DB32ED"/>
    <w:rsid w:val="00DB6113"/>
    <w:rsid w:val="00DC2585"/>
    <w:rsid w:val="00DC2F84"/>
    <w:rsid w:val="00DD3D18"/>
    <w:rsid w:val="00DF0CBD"/>
    <w:rsid w:val="00DF7891"/>
    <w:rsid w:val="00E055B0"/>
    <w:rsid w:val="00E110DA"/>
    <w:rsid w:val="00E133DB"/>
    <w:rsid w:val="00E14777"/>
    <w:rsid w:val="00E17E4F"/>
    <w:rsid w:val="00E32373"/>
    <w:rsid w:val="00E32C1E"/>
    <w:rsid w:val="00E34474"/>
    <w:rsid w:val="00E36D3F"/>
    <w:rsid w:val="00E43420"/>
    <w:rsid w:val="00E46006"/>
    <w:rsid w:val="00E477B3"/>
    <w:rsid w:val="00E6016B"/>
    <w:rsid w:val="00E658DC"/>
    <w:rsid w:val="00E7039C"/>
    <w:rsid w:val="00E844E9"/>
    <w:rsid w:val="00E86356"/>
    <w:rsid w:val="00E966A7"/>
    <w:rsid w:val="00E97888"/>
    <w:rsid w:val="00EA02AA"/>
    <w:rsid w:val="00EA1F9A"/>
    <w:rsid w:val="00EB172A"/>
    <w:rsid w:val="00EB1FD7"/>
    <w:rsid w:val="00EB3710"/>
    <w:rsid w:val="00EB4384"/>
    <w:rsid w:val="00EB6A93"/>
    <w:rsid w:val="00EC6AB2"/>
    <w:rsid w:val="00ED054C"/>
    <w:rsid w:val="00ED3CB3"/>
    <w:rsid w:val="00EE2A24"/>
    <w:rsid w:val="00F02D6E"/>
    <w:rsid w:val="00F03430"/>
    <w:rsid w:val="00F077CA"/>
    <w:rsid w:val="00F24582"/>
    <w:rsid w:val="00F2715B"/>
    <w:rsid w:val="00F31B5E"/>
    <w:rsid w:val="00F31DCA"/>
    <w:rsid w:val="00F32266"/>
    <w:rsid w:val="00F3295A"/>
    <w:rsid w:val="00F337FB"/>
    <w:rsid w:val="00F35F4F"/>
    <w:rsid w:val="00F40688"/>
    <w:rsid w:val="00F43BF8"/>
    <w:rsid w:val="00F43DF1"/>
    <w:rsid w:val="00F46282"/>
    <w:rsid w:val="00F61BD1"/>
    <w:rsid w:val="00F6491C"/>
    <w:rsid w:val="00F64D87"/>
    <w:rsid w:val="00F650D0"/>
    <w:rsid w:val="00F65741"/>
    <w:rsid w:val="00F659A7"/>
    <w:rsid w:val="00F665CC"/>
    <w:rsid w:val="00F91D90"/>
    <w:rsid w:val="00F923F6"/>
    <w:rsid w:val="00F93A25"/>
    <w:rsid w:val="00FA26C4"/>
    <w:rsid w:val="00FA2BDA"/>
    <w:rsid w:val="00FA5581"/>
    <w:rsid w:val="00FA69FC"/>
    <w:rsid w:val="00FA708E"/>
    <w:rsid w:val="00FA736A"/>
    <w:rsid w:val="00FC5770"/>
    <w:rsid w:val="00FC78D4"/>
    <w:rsid w:val="00FD2EB0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v\Desktop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1F74B-5BBD-458D-8F7D-34DC31AD7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23</TotalTime>
  <Pages>3</Pages>
  <Words>694</Words>
  <Characters>3507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basheer</Company>
  <LinksUpToDate>false</LinksUpToDate>
  <CharactersWithSpaces>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pcv</dc:creator>
  <cp:lastModifiedBy>Logic</cp:lastModifiedBy>
  <cp:revision>6</cp:revision>
  <cp:lastPrinted>2019-12-09T20:07:00Z</cp:lastPrinted>
  <dcterms:created xsi:type="dcterms:W3CDTF">2019-12-04T18:41:00Z</dcterms:created>
  <dcterms:modified xsi:type="dcterms:W3CDTF">2019-12-09T20:16:00Z</dcterms:modified>
</cp:coreProperties>
</file>