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0"/>
        <w:tblpPr w:leftFromText="180" w:rightFromText="180" w:vertAnchor="text" w:horzAnchor="margin" w:tblpY="289"/>
        <w:bidiVisual/>
        <w:tblW w:w="0" w:type="auto"/>
        <w:tblInd w:w="224" w:type="dxa"/>
        <w:tblLook w:val="04A0" w:firstRow="1" w:lastRow="0" w:firstColumn="1" w:lastColumn="0" w:noHBand="0" w:noVBand="1"/>
      </w:tblPr>
      <w:tblGrid>
        <w:gridCol w:w="735"/>
      </w:tblGrid>
      <w:tr w:rsidR="00227347" w:rsidRPr="00C17ED6" w14:paraId="71CB7A97" w14:textId="77777777" w:rsidTr="00C17ED6">
        <w:tc>
          <w:tcPr>
            <w:tcW w:w="735" w:type="dxa"/>
          </w:tcPr>
          <w:p w14:paraId="7E96947D" w14:textId="19B2893C" w:rsidR="00227347" w:rsidRPr="00C17ED6" w:rsidRDefault="00621F98" w:rsidP="001D2F33">
            <w:pPr>
              <w:rPr>
                <w:noProof w:val="0"/>
                <w:sz w:val="20"/>
                <w:szCs w:val="20"/>
                <w:rtl/>
                <w:lang w:eastAsia="en-US"/>
              </w:rPr>
            </w:pPr>
            <w:bookmarkStart w:id="0" w:name="_GoBack"/>
            <w:bookmarkEnd w:id="0"/>
            <w:r>
              <w:rPr>
                <w:rFonts w:hint="cs"/>
                <w:noProof w:val="0"/>
                <w:sz w:val="20"/>
                <w:szCs w:val="20"/>
                <w:rtl/>
                <w:lang w:eastAsia="en-US"/>
              </w:rPr>
              <w:t xml:space="preserve">   </w:t>
            </w:r>
          </w:p>
        </w:tc>
      </w:tr>
      <w:tr w:rsidR="00227347" w:rsidRPr="00EB5EDC" w14:paraId="5687F18B" w14:textId="77777777" w:rsidTr="00C17ED6">
        <w:tc>
          <w:tcPr>
            <w:tcW w:w="735" w:type="dxa"/>
          </w:tcPr>
          <w:p w14:paraId="262AE460" w14:textId="77777777" w:rsidR="00227347" w:rsidRPr="00EB5EDC" w:rsidRDefault="00227347" w:rsidP="00227347">
            <w:pPr>
              <w:jc w:val="center"/>
              <w:rPr>
                <w:noProof w:val="0"/>
                <w:sz w:val="20"/>
                <w:szCs w:val="20"/>
                <w:rtl/>
                <w:lang w:eastAsia="en-US"/>
              </w:rPr>
            </w:pPr>
            <w:r w:rsidRPr="00EB5EDC">
              <w:rPr>
                <w:rFonts w:hint="cs"/>
                <w:noProof w:val="0"/>
                <w:sz w:val="20"/>
                <w:szCs w:val="20"/>
                <w:rtl/>
                <w:lang w:eastAsia="en-US"/>
              </w:rPr>
              <w:t>20</w:t>
            </w:r>
          </w:p>
        </w:tc>
      </w:tr>
    </w:tbl>
    <w:p w14:paraId="11719366" w14:textId="77777777" w:rsidR="009A4D59" w:rsidRPr="00EB5EDC" w:rsidRDefault="009A4D59" w:rsidP="009A4D59">
      <w:pPr>
        <w:jc w:val="lowKashida"/>
        <w:rPr>
          <w:b/>
          <w:bCs/>
          <w:sz w:val="28"/>
          <w:szCs w:val="28"/>
        </w:rPr>
      </w:pPr>
    </w:p>
    <w:p w14:paraId="4D306AA6" w14:textId="2A6A8AB1" w:rsidR="00796D5E" w:rsidRPr="00EB5EDC" w:rsidRDefault="00796D5E" w:rsidP="00DE7138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السؤال الأول </w:t>
      </w:r>
    </w:p>
    <w:p w14:paraId="55783DCB" w14:textId="34C11227" w:rsidR="00681D50" w:rsidRPr="00EB5EDC" w:rsidRDefault="00681D50" w:rsidP="00681D50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>ظلل</w:t>
      </w:r>
      <w:r w:rsidR="00C3704B"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>ي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 xml:space="preserve"> الاختيار الصحيح لكل من الأسئلة التالية في ورقة الإجابة الخارجية المرفقة </w:t>
      </w:r>
    </w:p>
    <w:p w14:paraId="00E76646" w14:textId="65FB27FE" w:rsidR="00681D50" w:rsidRPr="00EB5EDC" w:rsidRDefault="007E5506" w:rsidP="007E5506">
      <w:pPr>
        <w:pStyle w:val="a7"/>
        <w:numPr>
          <w:ilvl w:val="0"/>
          <w:numId w:val="1"/>
        </w:numPr>
        <w:spacing w:after="0" w:line="240" w:lineRule="auto"/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964E31" w:rsidRPr="00EB5EDC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23=10+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ن</m:t>
        </m:r>
      </m:oMath>
      <w:r w:rsidR="00964E31" w:rsidRPr="00EB5EDC">
        <w:rPr>
          <w:rFonts w:asciiTheme="minorBidi" w:hAnsiTheme="minorBidi" w:cstheme="minorBidi"/>
          <w:sz w:val="28"/>
          <w:szCs w:val="28"/>
          <w:rtl/>
        </w:rPr>
        <w:t xml:space="preserve"> إذا كانت مجموعة التعويض {11, 12 ، 13</w:t>
      </w:r>
      <w:r w:rsidR="00D175C2" w:rsidRPr="00EB5EDC">
        <w:rPr>
          <w:rFonts w:asciiTheme="minorBidi" w:hAnsiTheme="minorBidi" w:cstheme="minorBidi" w:hint="cs"/>
          <w:sz w:val="28"/>
          <w:szCs w:val="28"/>
          <w:rtl/>
        </w:rPr>
        <w:t>، 14</w:t>
      </w:r>
      <w:r w:rsidR="00964E31" w:rsidRPr="00EB5EDC">
        <w:rPr>
          <w:rFonts w:asciiTheme="minorBidi" w:hAnsiTheme="minorBidi" w:cstheme="minorBidi"/>
          <w:sz w:val="28"/>
          <w:szCs w:val="28"/>
          <w:rtl/>
        </w:rPr>
        <w:t xml:space="preserve"> }</w:t>
      </w:r>
      <w:r w:rsidRPr="00EB5EDC">
        <w:rPr>
          <w:rFonts w:asciiTheme="minorBidi" w:hAnsiTheme="minorBidi" w:cstheme="minorBidi"/>
          <w:sz w:val="28"/>
          <w:szCs w:val="28"/>
          <w:rtl/>
        </w:rPr>
        <w:t xml:space="preserve">      </w:t>
      </w:r>
    </w:p>
    <w:p w14:paraId="484B3085" w14:textId="78762A97" w:rsidR="00681D50" w:rsidRPr="00EB5EDC" w:rsidRDefault="00681D50" w:rsidP="00681D50">
      <w:pPr>
        <w:rPr>
          <w:rFonts w:asciiTheme="minorBidi" w:hAnsiTheme="minorBidi" w:cstheme="minorBidi"/>
          <w:sz w:val="28"/>
          <w:szCs w:val="28"/>
        </w:rPr>
      </w:pP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EB5EDC" w14:paraId="5CC2CFF3" w14:textId="77777777" w:rsidTr="00DE7138">
        <w:trPr>
          <w:jc w:val="center"/>
        </w:trPr>
        <w:tc>
          <w:tcPr>
            <w:tcW w:w="289" w:type="dxa"/>
            <w:vAlign w:val="center"/>
          </w:tcPr>
          <w:p w14:paraId="079134CA" w14:textId="77777777" w:rsidR="007E5506" w:rsidRPr="00EB5EDC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A2D97C" w14:textId="7C91D19C" w:rsidR="007E5506" w:rsidRPr="00EB5EDC" w:rsidRDefault="00BC6521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7E5B6A" w14:textId="77777777" w:rsidR="007E5506" w:rsidRPr="00EB5EDC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85C487" w14:textId="77777777" w:rsidR="007E5506" w:rsidRPr="00EB5EDC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2D152C5" w14:textId="01234A82" w:rsidR="007E5506" w:rsidRPr="00EB5EDC" w:rsidRDefault="00BC6521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EB5EDC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146C8" w14:textId="77777777" w:rsidR="007E5506" w:rsidRPr="00EB5EDC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E519C3" w14:textId="77777777" w:rsidR="007E5506" w:rsidRPr="00EB5EDC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19FCAC" w14:textId="41EE01DE" w:rsidR="007E5506" w:rsidRPr="00EB5EDC" w:rsidRDefault="00BC6521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1D2F33">
              <w:rPr>
                <w:rStyle w:val="vocalized"/>
                <w:rFonts w:hint="cs"/>
                <w:color w:val="002060"/>
                <w:sz w:val="28"/>
                <w:szCs w:val="28"/>
                <w:highlight w:val="lightGray"/>
                <w:rtl/>
              </w:rPr>
              <w:t>13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FF1A1E" w14:textId="77777777" w:rsidR="007E5506" w:rsidRPr="00EB5EDC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99BD40" w14:textId="77777777" w:rsidR="007E5506" w:rsidRPr="00EB5EDC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1FE1D9D" w14:textId="6F3A3481" w:rsidR="007E5506" w:rsidRPr="00EB5EDC" w:rsidRDefault="00D175C2" w:rsidP="007E5506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</w:tbl>
    <w:p w14:paraId="3B2E66D2" w14:textId="7F926C26" w:rsidR="00681D50" w:rsidRPr="00EB5EDC" w:rsidRDefault="00BC6521" w:rsidP="00DE7138">
      <w:pPr>
        <w:numPr>
          <w:ilvl w:val="0"/>
          <w:numId w:val="1"/>
        </w:numPr>
        <w:tabs>
          <w:tab w:val="clear" w:pos="643"/>
          <w:tab w:val="num" w:pos="565"/>
        </w:tabs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w:rPr>
            <w:rFonts w:ascii="Cambria Math" w:hAnsi="Cambria Math" w:cstheme="minorBidi"/>
            <w:sz w:val="28"/>
            <w:szCs w:val="28"/>
          </w:rPr>
          <m:t>8=6-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</m:oMath>
      <w:r w:rsidR="006C6D9D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681D50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EB5EDC" w14:paraId="332B9D04" w14:textId="77777777" w:rsidTr="00DE7138">
        <w:trPr>
          <w:jc w:val="center"/>
        </w:trPr>
        <w:tc>
          <w:tcPr>
            <w:tcW w:w="289" w:type="dxa"/>
            <w:vAlign w:val="center"/>
          </w:tcPr>
          <w:p w14:paraId="7E2B48E6" w14:textId="77777777" w:rsidR="006C6D9D" w:rsidRPr="00EB5EDC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D988BC0" w14:textId="73C9A784" w:rsidR="006C6D9D" w:rsidRPr="00EB5EDC" w:rsidRDefault="00BC6521" w:rsidP="00BC6521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14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3629AE" w14:textId="77777777" w:rsidR="006C6D9D" w:rsidRPr="00EB5EDC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E9C562" w14:textId="77777777" w:rsidR="006C6D9D" w:rsidRPr="00EB5EDC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464440" w14:textId="75C4385B" w:rsidR="006C6D9D" w:rsidRPr="00EB5EDC" w:rsidRDefault="00BC6521" w:rsidP="00BC6521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B52AA3" w14:textId="77777777" w:rsidR="006C6D9D" w:rsidRPr="00EB5EDC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316B74" w14:textId="77777777" w:rsidR="006C6D9D" w:rsidRPr="00EB5EDC" w:rsidRDefault="006C6D9D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8F442D7" w14:textId="75D7D314" w:rsidR="006C6D9D" w:rsidRPr="00EB5EDC" w:rsidRDefault="00BC6521" w:rsidP="00BC6521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14-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51C21" w14:textId="77777777" w:rsidR="006C6D9D" w:rsidRPr="00EB5EDC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04F8BA" w14:textId="77777777" w:rsidR="006C6D9D" w:rsidRPr="00EB5EDC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1C6D023" w14:textId="02B77E07" w:rsidR="006C6D9D" w:rsidRPr="00EB5EDC" w:rsidRDefault="00BC6521" w:rsidP="00BC6521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70230734" w14:textId="0EBF98F9" w:rsidR="009E7E54" w:rsidRPr="00EB5EDC" w:rsidRDefault="00BC6521" w:rsidP="00DE7138">
      <w:pPr>
        <w:pStyle w:val="a7"/>
        <w:numPr>
          <w:ilvl w:val="0"/>
          <w:numId w:val="1"/>
        </w:numPr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ماحل المعادلة :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2-5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÷81=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ت</m:t>
        </m:r>
      </m:oMath>
      <w:r w:rsidR="009E7E54" w:rsidRPr="00EB5EDC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0364CECE" w14:textId="77777777" w:rsidTr="00DE7138">
        <w:trPr>
          <w:jc w:val="center"/>
        </w:trPr>
        <w:tc>
          <w:tcPr>
            <w:tcW w:w="289" w:type="dxa"/>
            <w:vAlign w:val="center"/>
          </w:tcPr>
          <w:p w14:paraId="0AD8372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C87DF4" w14:textId="3368D033" w:rsidR="009E7E54" w:rsidRPr="00EB5EDC" w:rsidRDefault="00BC6521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94C89D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E11A1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B36D4D" w14:textId="5707FE1B" w:rsidR="009E7E54" w:rsidRPr="00EB5EDC" w:rsidRDefault="00BC6521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EB5EDC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375079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BB1769C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202C71" w14:textId="4B0B2DCD" w:rsidR="009E7E54" w:rsidRPr="00EB5EDC" w:rsidRDefault="00BC6521" w:rsidP="00BC6521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14,2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55C8DC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0789A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386417" w14:textId="06E8EF36" w:rsidR="009E7E54" w:rsidRPr="00EB5EDC" w:rsidRDefault="00BC6521" w:rsidP="009E7E54">
            <w:pPr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27</w:t>
            </w:r>
          </w:p>
        </w:tc>
      </w:tr>
    </w:tbl>
    <w:p w14:paraId="5732B496" w14:textId="3A208F63" w:rsidR="009E7E54" w:rsidRPr="00EB5EDC" w:rsidRDefault="004A0196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المعادلة التي تمثلها المسألة ( عددين صحيحين فرديين متتالين مجموعهما يساوي 24 )</w:t>
      </w:r>
      <w:r w:rsidR="009E7E54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45E0D296" w14:textId="77777777" w:rsidTr="00DE7138">
        <w:trPr>
          <w:jc w:val="center"/>
        </w:trPr>
        <w:tc>
          <w:tcPr>
            <w:tcW w:w="289" w:type="dxa"/>
            <w:vAlign w:val="center"/>
          </w:tcPr>
          <w:p w14:paraId="4F46CD3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A3C6277" w14:textId="4F0B8E13" w:rsidR="009E7E54" w:rsidRPr="00EB5EDC" w:rsidRDefault="004A0196" w:rsidP="009E7E5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9A701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4CBA5D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3A5B70B" w14:textId="2E77A5ED" w:rsidR="009E7E54" w:rsidRPr="00EB5EDC" w:rsidRDefault="004A019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24=2+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6BF29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34683A5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34FCED" w14:textId="53177249" w:rsidR="009E7E54" w:rsidRPr="00EB5EDC" w:rsidRDefault="004A019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24=1+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D7DB7A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0BBDD3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7E0DB5" w14:textId="31D0676B" w:rsidR="009E7E54" w:rsidRPr="00EB5EDC" w:rsidRDefault="004A019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24=1-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</m:oMath>
            </m:oMathPara>
          </w:p>
        </w:tc>
      </w:tr>
    </w:tbl>
    <w:p w14:paraId="3DFB5D46" w14:textId="29A6AA0C" w:rsidR="009E7E54" w:rsidRPr="00EB5EDC" w:rsidRDefault="009E7E54" w:rsidP="00DE7138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  </w:t>
      </w:r>
      <w:r w:rsidR="004A0196" w:rsidRPr="00EB5EDC">
        <w:rPr>
          <w:rFonts w:asciiTheme="minorBidi" w:hAnsiTheme="minorBidi" w:cstheme="minorBidi"/>
          <w:sz w:val="28"/>
          <w:szCs w:val="28"/>
          <w:rtl/>
        </w:rPr>
        <w:t>حل المعادلة</w:t>
      </w:r>
      <w:r w:rsidR="004D5350" w:rsidRPr="00EB5EDC">
        <w:rPr>
          <w:rFonts w:asciiTheme="minorBidi" w:hAnsiTheme="minorBidi" w:cstheme="minorBidi" w:hint="cs"/>
          <w:sz w:val="28"/>
          <w:szCs w:val="28"/>
          <w:rtl/>
        </w:rPr>
        <w:t>:</w:t>
      </w:r>
      <w:r w:rsidR="004A0196" w:rsidRPr="00EB5EDC">
        <w:rPr>
          <w:rFonts w:asciiTheme="minorBidi" w:hAnsiTheme="minorBidi" w:cstheme="minorBidi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=ص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</m:t>
        </m:r>
      </m:oMath>
      <w:r w:rsidRPr="00EB5EDC">
        <w:rPr>
          <w:rFonts w:asciiTheme="minorBidi" w:hAnsiTheme="minorBidi" w:cstheme="minorBidi"/>
          <w:sz w:val="28"/>
          <w:szCs w:val="28"/>
          <w:rtl/>
        </w:rPr>
        <w:t xml:space="preserve">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109941DA" w14:textId="77777777" w:rsidTr="00DE7138">
        <w:trPr>
          <w:jc w:val="center"/>
        </w:trPr>
        <w:tc>
          <w:tcPr>
            <w:tcW w:w="289" w:type="dxa"/>
            <w:vAlign w:val="center"/>
          </w:tcPr>
          <w:p w14:paraId="6F3612EE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811FC3" w14:textId="7E5164FA" w:rsidR="009E7E54" w:rsidRPr="00EB5EDC" w:rsidRDefault="004A0196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C338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54100DB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9CAAA59" w14:textId="139BCE8C" w:rsidR="009E7E54" w:rsidRPr="00EB5EDC" w:rsidRDefault="004A0196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EB5EDC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5FB8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BFA37E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EFE1C1" w14:textId="5B4F90C6" w:rsidR="009E7E54" w:rsidRPr="00EB5EDC" w:rsidRDefault="004A019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6-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B47FCF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97E1BF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4BC230C" w14:textId="192C9CED" w:rsidR="009E7E54" w:rsidRPr="00EB5EDC" w:rsidRDefault="004A0196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4-</m:t>
                </m:r>
              </m:oMath>
            </m:oMathPara>
          </w:p>
        </w:tc>
      </w:tr>
    </w:tbl>
    <w:p w14:paraId="6DA54C84" w14:textId="6060E659" w:rsidR="009E7E54" w:rsidRPr="00EB5EDC" w:rsidRDefault="004D5350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حل المعادلة : </w:t>
      </w:r>
      <m:oMath>
        <m:r>
          <w:rPr>
            <w:rFonts w:ascii="Cambria Math" w:hAnsi="Cambria Math" w:cstheme="minorBidi"/>
            <w:sz w:val="28"/>
            <w:szCs w:val="28"/>
          </w:rPr>
          <m:t>11-=4+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م</m:t>
        </m:r>
        <m:r>
          <w:rPr>
            <w:rFonts w:ascii="Cambria Math" w:hAnsi="Cambria Math" w:cstheme="minorBidi"/>
            <w:sz w:val="28"/>
            <w:szCs w:val="28"/>
          </w:rPr>
          <m:t>3</m:t>
        </m:r>
      </m:oMath>
      <w:r w:rsidR="009E7E54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9E7E54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7E6A1238" w14:textId="77777777" w:rsidTr="00DE7138">
        <w:trPr>
          <w:jc w:val="center"/>
        </w:trPr>
        <w:tc>
          <w:tcPr>
            <w:tcW w:w="289" w:type="dxa"/>
            <w:vAlign w:val="center"/>
          </w:tcPr>
          <w:p w14:paraId="797559A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5FDB663" w14:textId="6D8B31CE" w:rsidR="009E7E54" w:rsidRPr="00EB5EDC" w:rsidRDefault="004D5350" w:rsidP="004D5350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5-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4AAF89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3CDDC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F141DCA" w14:textId="10029A5C" w:rsidR="009E7E54" w:rsidRPr="00EB5EDC" w:rsidRDefault="004D5350" w:rsidP="004D5350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79EC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2334AC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BA89868" w14:textId="4EE86BE6" w:rsidR="009E7E54" w:rsidRPr="00EB5EDC" w:rsidRDefault="004D5350" w:rsidP="004D5350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EB9329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7993BD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259FA3" w14:textId="45804466" w:rsidR="009E7E54" w:rsidRPr="00EB5EDC" w:rsidRDefault="004D5350" w:rsidP="004D5350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51492CC8" w14:textId="77777777" w:rsidR="00CE762D" w:rsidRPr="00EB5EDC" w:rsidRDefault="009E7E54" w:rsidP="009E7E54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   </w:t>
      </w:r>
      <w:r w:rsidR="00CE762D" w:rsidRPr="00EB5EDC">
        <w:rPr>
          <w:rFonts w:asciiTheme="minorBidi" w:hAnsiTheme="minorBidi" w:cstheme="minorBidi"/>
          <w:sz w:val="28"/>
          <w:szCs w:val="28"/>
          <w:rtl/>
        </w:rPr>
        <w:t>المعادلة التي تتضمنها القيمة المطلقة والممثلة على خط الأعداد هي :</w:t>
      </w:r>
      <w:r w:rsidRPr="00EB5EDC">
        <w:rPr>
          <w:rFonts w:asciiTheme="minorBidi" w:hAnsiTheme="minorBidi" w:cstheme="minorBidi"/>
          <w:sz w:val="28"/>
          <w:szCs w:val="28"/>
          <w:rtl/>
        </w:rPr>
        <w:t xml:space="preserve">  </w:t>
      </w:r>
    </w:p>
    <w:tbl>
      <w:tblPr>
        <w:tblStyle w:val="a6"/>
        <w:tblpPr w:leftFromText="180" w:rightFromText="180" w:vertAnchor="text" w:horzAnchor="margin" w:tblpXSpec="center" w:tblpY="833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DE7138" w:rsidRPr="00EB5EDC" w14:paraId="41647EE9" w14:textId="77777777" w:rsidTr="00DE7138">
        <w:tc>
          <w:tcPr>
            <w:tcW w:w="289" w:type="dxa"/>
            <w:vAlign w:val="center"/>
          </w:tcPr>
          <w:p w14:paraId="10D488F4" w14:textId="77777777" w:rsidR="00DE7138" w:rsidRPr="00EB5EDC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496C1B2" w14:textId="554B4523" w:rsidR="00DE7138" w:rsidRPr="00EB5EDC" w:rsidRDefault="0097083B" w:rsidP="0097083B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3=|1+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ق|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91A753" w14:textId="77777777" w:rsidR="00DE7138" w:rsidRPr="00EB5EDC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CCF6F0" w14:textId="77777777" w:rsidR="00DE7138" w:rsidRPr="00EB5EDC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E2A4295" w14:textId="52A7F1A4" w:rsidR="00DE7138" w:rsidRPr="00EB5EDC" w:rsidRDefault="0097083B" w:rsidP="0097083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3=|1-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ق|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492F77" w14:textId="77777777" w:rsidR="00DE7138" w:rsidRPr="00EB5EDC" w:rsidRDefault="00DE7138" w:rsidP="00DE7138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0AE99D6" w14:textId="77777777" w:rsidR="00DE7138" w:rsidRPr="00EB5EDC" w:rsidRDefault="00DE7138" w:rsidP="00DE7138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55063A9" w14:textId="37E629F5" w:rsidR="00DE7138" w:rsidRPr="00EB5EDC" w:rsidRDefault="00DE7138" w:rsidP="0097083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</w:rPr>
              <w:t>5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=|3+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ق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|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80C17B8" w14:textId="77777777" w:rsidR="00DE7138" w:rsidRPr="00EB5EDC" w:rsidRDefault="00DE7138" w:rsidP="00DE713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2F6D912" w14:textId="77777777" w:rsidR="00DE7138" w:rsidRPr="00EB5EDC" w:rsidRDefault="00DE7138" w:rsidP="00DE7138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2F2383F" w14:textId="684A9831" w:rsidR="00DE7138" w:rsidRPr="00EB5EDC" w:rsidRDefault="0097083B" w:rsidP="0097083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1=|3-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ق|</m:t>
                </m:r>
              </m:oMath>
            </m:oMathPara>
          </w:p>
        </w:tc>
      </w:tr>
    </w:tbl>
    <w:p w14:paraId="1AEFDE07" w14:textId="6FB91B2A" w:rsidR="009E7E54" w:rsidRPr="00EB5EDC" w:rsidRDefault="0097083B" w:rsidP="00DE7138">
      <w:pPr>
        <w:pStyle w:val="a7"/>
        <w:ind w:left="643"/>
        <w:jc w:val="center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</w:rPr>
        <w:drawing>
          <wp:inline distT="0" distB="0" distL="0" distR="0" wp14:anchorId="66A4C48D" wp14:editId="672774CF">
            <wp:extent cx="3017520" cy="44513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41EC1" w14:textId="77777777" w:rsidR="00DE7138" w:rsidRPr="00EB5EDC" w:rsidRDefault="00DE7138" w:rsidP="00DE7138">
      <w:pPr>
        <w:pStyle w:val="a7"/>
        <w:ind w:left="643"/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042C946E" w14:textId="77777777" w:rsidR="00DE7138" w:rsidRPr="00EB5EDC" w:rsidRDefault="00DE7138" w:rsidP="00DE7138">
      <w:pPr>
        <w:pStyle w:val="a7"/>
        <w:ind w:left="643"/>
        <w:jc w:val="center"/>
        <w:rPr>
          <w:rFonts w:asciiTheme="minorBidi" w:hAnsiTheme="minorBidi" w:cstheme="minorBidi"/>
          <w:sz w:val="28"/>
          <w:szCs w:val="28"/>
        </w:rPr>
      </w:pPr>
    </w:p>
    <w:p w14:paraId="5851605E" w14:textId="336A7550" w:rsidR="009E7E54" w:rsidRPr="00EB5EDC" w:rsidRDefault="00337B19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lastRenderedPageBreak/>
        <w:t>يطلق على مجموعة الأعداد الأولى في الأزواج المرتبة</w:t>
      </w:r>
      <w:r w:rsidR="009E7E54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24257C9B" w14:textId="77777777" w:rsidTr="00DE7138">
        <w:trPr>
          <w:jc w:val="center"/>
        </w:trPr>
        <w:tc>
          <w:tcPr>
            <w:tcW w:w="289" w:type="dxa"/>
            <w:vAlign w:val="center"/>
          </w:tcPr>
          <w:p w14:paraId="44EAE02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1A6D2A7" w14:textId="5E054925" w:rsidR="009E7E54" w:rsidRPr="00EB5EDC" w:rsidRDefault="00337B19" w:rsidP="00337B19">
            <w:pPr>
              <w:jc w:val="center"/>
              <w:rPr>
                <w:i/>
                <w:sz w:val="28"/>
                <w:szCs w:val="28"/>
              </w:rPr>
            </w:pPr>
            <w:r w:rsidRPr="00EB5EDC">
              <w:rPr>
                <w:rFonts w:hint="cs"/>
                <w:i/>
                <w:sz w:val="28"/>
                <w:szCs w:val="28"/>
                <w:rtl/>
              </w:rPr>
              <w:t>المدى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EBFBE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32B9F5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B8CAA7E" w14:textId="5E33E248" w:rsidR="009E7E54" w:rsidRPr="00EB5EDC" w:rsidRDefault="00337B19" w:rsidP="00337B19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نظام احداثي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756E1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A0DBC7B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C0476C7" w14:textId="582FCA32" w:rsidR="009E7E54" w:rsidRPr="00EB5EDC" w:rsidRDefault="00337B19" w:rsidP="00337B19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احداثي صادي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4D7DB1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DBE17E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B6671B7" w14:textId="3C6CBD13" w:rsidR="009E7E54" w:rsidRPr="00EB5EDC" w:rsidRDefault="00337B19" w:rsidP="00337B19">
            <w:pPr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المجال</w:t>
            </w:r>
          </w:p>
        </w:tc>
      </w:tr>
    </w:tbl>
    <w:p w14:paraId="63682BC0" w14:textId="1B275A6B" w:rsidR="009E7E54" w:rsidRPr="00EB5EDC" w:rsidRDefault="009E7E54" w:rsidP="00DE7138">
      <w:pPr>
        <w:pStyle w:val="a7"/>
        <w:numPr>
          <w:ilvl w:val="0"/>
          <w:numId w:val="1"/>
        </w:numPr>
        <w:rPr>
          <w:rFonts w:asciiTheme="minorBidi" w:hAnsiTheme="minorBidi" w:cstheme="minorBidi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   </w:t>
      </w:r>
      <w:r w:rsidR="00337B19" w:rsidRPr="00EB5EDC">
        <w:rPr>
          <w:rFonts w:asciiTheme="minorBidi" w:hAnsiTheme="minorBidi" w:cstheme="minorBidi"/>
          <w:sz w:val="28"/>
          <w:szCs w:val="28"/>
          <w:rtl/>
        </w:rPr>
        <w:t xml:space="preserve">حل المعادلة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4-=|1-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ب|</m:t>
        </m:r>
      </m:oMath>
      <w:r w:rsidRPr="00EB5EDC">
        <w:rPr>
          <w:rFonts w:asciiTheme="minorBidi" w:hAnsiTheme="minorBidi" w:cstheme="minorBidi"/>
          <w:sz w:val="28"/>
          <w:szCs w:val="28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3198A7B" w14:textId="77777777" w:rsidTr="00DE7138">
        <w:trPr>
          <w:jc w:val="center"/>
        </w:trPr>
        <w:tc>
          <w:tcPr>
            <w:tcW w:w="289" w:type="dxa"/>
            <w:vAlign w:val="center"/>
          </w:tcPr>
          <w:p w14:paraId="2E635FB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5B7F5E" w14:textId="30263484" w:rsidR="009E7E54" w:rsidRPr="00EB5EDC" w:rsidRDefault="00337B1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3-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32001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33AE62D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9D0213" w14:textId="32B5B876" w:rsidR="009E7E54" w:rsidRPr="00EB5EDC" w:rsidRDefault="00D175C2" w:rsidP="00D175C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1D2F33">
              <w:rPr>
                <w:rFonts w:ascii="Arial" w:hAnsi="Arial" w:hint="cs"/>
                <w:sz w:val="28"/>
                <w:szCs w:val="28"/>
                <w:highlight w:val="lightGray"/>
                <w:rtl/>
              </w:rPr>
              <w:t>لايوجد حل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54F7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A59943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F578CE" w14:textId="4B7D2156" w:rsidR="009E7E54" w:rsidRPr="00EB5EDC" w:rsidRDefault="00337B19" w:rsidP="00337B19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EB5ED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284C07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99689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110F87C" w14:textId="0CE5345A" w:rsidR="009E7E54" w:rsidRPr="00EB5EDC" w:rsidRDefault="00337B19" w:rsidP="009E7E54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جميع الأعداد الحقيقية</w:t>
            </w:r>
          </w:p>
        </w:tc>
      </w:tr>
    </w:tbl>
    <w:p w14:paraId="26763FC5" w14:textId="7458996D" w:rsidR="009E7E54" w:rsidRPr="00EB5EDC" w:rsidRDefault="009E7E54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910528" w:rsidRPr="00EB5EDC">
        <w:rPr>
          <w:rFonts w:asciiTheme="minorBidi" w:hAnsiTheme="minorBidi" w:cstheme="minorBidi" w:hint="cs"/>
          <w:b/>
          <w:bCs/>
          <w:sz w:val="28"/>
          <w:szCs w:val="28"/>
          <w:rtl/>
        </w:rPr>
        <w:t>العلاقة التي تمثل دالة فيما يلي :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41490251" w14:textId="77777777" w:rsidTr="00DE7138">
        <w:trPr>
          <w:trHeight w:val="1009"/>
          <w:jc w:val="center"/>
        </w:trPr>
        <w:tc>
          <w:tcPr>
            <w:tcW w:w="289" w:type="dxa"/>
            <w:vAlign w:val="center"/>
          </w:tcPr>
          <w:p w14:paraId="217924BC" w14:textId="77777777" w:rsidR="009E7E54" w:rsidRPr="001D2F33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highlight w:val="lightGray"/>
                <w:rtl/>
              </w:rPr>
            </w:pPr>
            <w:r w:rsidRPr="001D2F33">
              <w:rPr>
                <w:rFonts w:ascii="Arial" w:hAnsi="Arial" w:hint="cs"/>
                <w:color w:val="000000" w:themeColor="text1"/>
                <w:sz w:val="28"/>
                <w:szCs w:val="28"/>
                <w:highlight w:val="lightGray"/>
                <w:rtl/>
              </w:rPr>
              <w:t>أ</w:t>
            </w:r>
          </w:p>
        </w:tc>
        <w:tc>
          <w:tcPr>
            <w:tcW w:w="2114" w:type="dxa"/>
          </w:tcPr>
          <w:p w14:paraId="5C62DDB2" w14:textId="124582BC" w:rsidR="009E7E54" w:rsidRPr="001D2F33" w:rsidRDefault="00910528" w:rsidP="00910528">
            <w:pPr>
              <w:jc w:val="center"/>
              <w:rPr>
                <w:i/>
                <w:sz w:val="28"/>
                <w:szCs w:val="28"/>
                <w:highlight w:val="lightGray"/>
                <w:rtl/>
              </w:rPr>
            </w:pPr>
            <w:r w:rsidRPr="001D2F33">
              <w:rPr>
                <w:rFonts w:ascii="AbuBttal Wael" w:hAnsi="AbuBttal Wael" w:cs="MCS Jeddah S_U normal."/>
                <w:sz w:val="28"/>
                <w:szCs w:val="28"/>
                <w:highlight w:val="lightGray"/>
                <w:lang w:eastAsia="en-US"/>
              </w:rPr>
              <w:drawing>
                <wp:inline distT="0" distB="0" distL="0" distR="0" wp14:anchorId="0FB50F10" wp14:editId="53DF9278">
                  <wp:extent cx="790575" cy="657225"/>
                  <wp:effectExtent l="0" t="0" r="9525" b="952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5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8314AB" w14:textId="6EA4D241" w:rsidR="00910528" w:rsidRPr="001D2F33" w:rsidRDefault="00910528" w:rsidP="00910528">
            <w:pPr>
              <w:jc w:val="center"/>
              <w:rPr>
                <w:i/>
                <w:sz w:val="28"/>
                <w:szCs w:val="28"/>
                <w:highlight w:val="lightGray"/>
              </w:rPr>
            </w:pP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BCABD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18B75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tbl>
            <w:tblPr>
              <w:tblStyle w:val="a6"/>
              <w:tblpPr w:leftFromText="180" w:rightFromText="180" w:vertAnchor="page" w:horzAnchor="margin" w:tblpXSpec="center" w:tblpY="137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3"/>
              <w:gridCol w:w="320"/>
              <w:gridCol w:w="321"/>
              <w:gridCol w:w="321"/>
              <w:gridCol w:w="321"/>
            </w:tblGrid>
            <w:tr w:rsidR="00910528" w:rsidRPr="00EB5EDC" w14:paraId="068A0276" w14:textId="77777777" w:rsidTr="00BA2E0B">
              <w:tc>
                <w:tcPr>
                  <w:tcW w:w="433" w:type="dxa"/>
                </w:tcPr>
                <w:p w14:paraId="7DF4E43F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320" w:type="dxa"/>
                </w:tcPr>
                <w:p w14:paraId="36E52DF0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321" w:type="dxa"/>
                </w:tcPr>
                <w:p w14:paraId="11201CFE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321" w:type="dxa"/>
                </w:tcPr>
                <w:p w14:paraId="1804F6B8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321" w:type="dxa"/>
                </w:tcPr>
                <w:p w14:paraId="1179BE66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c>
            </w:tr>
            <w:tr w:rsidR="00910528" w:rsidRPr="00EB5EDC" w14:paraId="15357144" w14:textId="77777777" w:rsidTr="00BA2E0B">
              <w:tc>
                <w:tcPr>
                  <w:tcW w:w="433" w:type="dxa"/>
                </w:tcPr>
                <w:p w14:paraId="778D0D34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320" w:type="dxa"/>
                </w:tcPr>
                <w:p w14:paraId="794087C3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321" w:type="dxa"/>
                </w:tcPr>
                <w:p w14:paraId="3BA5380E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321" w:type="dxa"/>
                </w:tcPr>
                <w:p w14:paraId="4C64406F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321" w:type="dxa"/>
                </w:tcPr>
                <w:p w14:paraId="3D08C9E0" w14:textId="77777777" w:rsidR="00910528" w:rsidRPr="00EB5EDC" w:rsidRDefault="00910528" w:rsidP="00910528">
                  <w:pPr>
                    <w:rPr>
                      <w:sz w:val="28"/>
                      <w:szCs w:val="28"/>
                      <w:rtl/>
                    </w:rPr>
                  </w:pPr>
                  <w:r w:rsidRPr="00EB5EDC">
                    <w:rPr>
                      <w:rFonts w:hint="cs"/>
                      <w:sz w:val="28"/>
                      <w:szCs w:val="28"/>
                      <w:rtl/>
                    </w:rPr>
                    <w:t>9</w:t>
                  </w:r>
                </w:p>
              </w:tc>
            </w:tr>
          </w:tbl>
          <w:p w14:paraId="3E3E377B" w14:textId="77777777" w:rsidR="009E7E54" w:rsidRPr="00EB5EDC" w:rsidRDefault="009E7E54" w:rsidP="009E7E54">
            <w:pPr>
              <w:rPr>
                <w:sz w:val="28"/>
                <w:szCs w:val="28"/>
                <w:rtl/>
              </w:rPr>
            </w:pP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E3505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28DC73C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4213A77" w14:textId="04ED2FC8" w:rsidR="009E7E54" w:rsidRPr="00EB5EDC" w:rsidRDefault="00910528" w:rsidP="00910528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ascii="AbuBttal Wael" w:hAnsi="AbuBttal Wael" w:cs="MCS Jeddah S_U normal."/>
                <w:sz w:val="28"/>
                <w:szCs w:val="28"/>
                <w:lang w:eastAsia="en-US"/>
              </w:rPr>
              <w:drawing>
                <wp:inline distT="0" distB="0" distL="0" distR="0" wp14:anchorId="1A4ECFEB" wp14:editId="70A0ACDB">
                  <wp:extent cx="929465" cy="657225"/>
                  <wp:effectExtent l="0" t="0" r="4445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5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CCAFD6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C827EF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B817A1C" w14:textId="77777777" w:rsidR="009E7E54" w:rsidRPr="00EB5EDC" w:rsidRDefault="009E7E54" w:rsidP="009E7E54">
            <w:pPr>
              <w:rPr>
                <w:sz w:val="28"/>
                <w:szCs w:val="28"/>
                <w:rtl/>
              </w:rPr>
            </w:pPr>
          </w:p>
          <w:p w14:paraId="454D4B27" w14:textId="71366A85" w:rsidR="00910528" w:rsidRPr="00EB5EDC" w:rsidRDefault="00910528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10=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4F65DF7A" w14:textId="1380CE6E" w:rsidR="009E7E54" w:rsidRPr="00EB5EDC" w:rsidRDefault="0036778D" w:rsidP="00163F19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مجال العلاقة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 xml:space="preserve"> </m:t>
        </m:r>
      </m:oMath>
      <w:r w:rsidRPr="00EB5EDC">
        <w:rPr>
          <w:rFonts w:asciiTheme="minorBidi" w:hAnsiTheme="minorBidi" w:cstheme="minorBidi"/>
          <w:sz w:val="28"/>
          <w:szCs w:val="28"/>
          <w:rtl/>
        </w:rPr>
        <w:t xml:space="preserve">{ (2 , 0 ) , ( 1 , 3 ) , ( 4 , 5 ) , (10 ,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-</m:t>
        </m:r>
      </m:oMath>
      <w:r w:rsidRPr="00EB5EDC">
        <w:rPr>
          <w:rFonts w:asciiTheme="minorBidi" w:hAnsiTheme="minorBidi" w:cstheme="minorBidi"/>
          <w:i/>
          <w:sz w:val="28"/>
          <w:szCs w:val="28"/>
          <w:rtl/>
        </w:rPr>
        <w:t>1 ) }</w:t>
      </w:r>
      <w:r w:rsidR="009E7E54" w:rsidRPr="00EB5EDC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4E10D1B0" w14:textId="77777777" w:rsidTr="00DE7138">
        <w:trPr>
          <w:jc w:val="center"/>
        </w:trPr>
        <w:tc>
          <w:tcPr>
            <w:tcW w:w="289" w:type="dxa"/>
            <w:vAlign w:val="center"/>
          </w:tcPr>
          <w:p w14:paraId="123B3592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82EB3F" w14:textId="08EAE3ED" w:rsidR="009E7E54" w:rsidRPr="00EB5EDC" w:rsidRDefault="0036778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  <w:t>{2 , 1 , 4 , 10 }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D87951F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099CF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961FC" w14:textId="702FDF4E" w:rsidR="009E7E54" w:rsidRPr="00EB5EDC" w:rsidRDefault="0036778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{ 0 , 3 , 5 ,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-</m:t>
              </m:r>
            </m:oMath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>1 }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C0B479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D85B13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52ACEED" w14:textId="30D22817" w:rsidR="009E7E54" w:rsidRPr="00EB5EDC" w:rsidRDefault="0036778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>{ 0 , 1 , 4 , 10 }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150F0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9ABDF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7657BD" w14:textId="6EB74F58" w:rsidR="009E7E54" w:rsidRPr="00EB5EDC" w:rsidRDefault="00227347" w:rsidP="00227347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{ 0 , 1 , </w:t>
            </w:r>
            <w:r w:rsidRPr="00EB5EDC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>, 10 }</w:t>
            </w:r>
          </w:p>
        </w:tc>
      </w:tr>
    </w:tbl>
    <w:p w14:paraId="7232F180" w14:textId="2D83D759" w:rsidR="009E7E54" w:rsidRPr="00EB5EDC" w:rsidRDefault="009E7E54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36778D" w:rsidRPr="00EB5EDC">
        <w:rPr>
          <w:rFonts w:asciiTheme="minorBidi" w:hAnsiTheme="minorBidi" w:cstheme="minorBidi"/>
          <w:sz w:val="28"/>
          <w:szCs w:val="28"/>
          <w:rtl/>
        </w:rPr>
        <w:t xml:space="preserve">إذا كان هـ ( س )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</m:t>
        </m:r>
      </m:oMath>
      <w:r w:rsidR="0036778D" w:rsidRPr="00EB5EDC">
        <w:rPr>
          <w:rFonts w:asciiTheme="minorBidi" w:hAnsiTheme="minorBidi" w:cstheme="minorBidi"/>
          <w:i/>
          <w:sz w:val="28"/>
          <w:szCs w:val="28"/>
          <w:rtl/>
        </w:rPr>
        <w:t xml:space="preserve"> </w:t>
      </w:r>
      <w:r w:rsidR="0036778D" w:rsidRPr="00EB5EDC">
        <w:rPr>
          <w:rFonts w:asciiTheme="minorBidi" w:hAnsiTheme="minorBidi" w:cstheme="minorBidi"/>
          <w:sz w:val="28"/>
          <w:szCs w:val="28"/>
          <w:rtl/>
        </w:rPr>
        <w:t>س</w:t>
      </w:r>
      <w:r w:rsidR="0036778D" w:rsidRPr="00EB5EDC">
        <w:rPr>
          <w:rFonts w:asciiTheme="minorBidi" w:hAnsiTheme="minorBidi" w:cstheme="minorBidi"/>
          <w:sz w:val="28"/>
          <w:szCs w:val="28"/>
          <w:vertAlign w:val="superscript"/>
          <w:rtl/>
        </w:rPr>
        <w:t>2</w:t>
      </w:r>
      <w:r w:rsidR="0036778D" w:rsidRPr="00EB5EDC">
        <w:rPr>
          <w:rFonts w:asciiTheme="minorBidi" w:hAnsiTheme="minorBidi" w:cstheme="minorBidi"/>
          <w:i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-</m:t>
        </m:r>
      </m:oMath>
      <w:r w:rsidR="0036778D" w:rsidRPr="00EB5EDC">
        <w:rPr>
          <w:rFonts w:asciiTheme="minorBidi" w:hAnsiTheme="minorBidi" w:cstheme="minorBidi"/>
          <w:i/>
          <w:sz w:val="28"/>
          <w:szCs w:val="28"/>
          <w:rtl/>
        </w:rPr>
        <w:t>1 فأن هـ ( 3 )</w:t>
      </w:r>
      <w:r w:rsidR="0036778D" w:rsidRPr="00EB5EDC">
        <w:rPr>
          <w:rFonts w:asciiTheme="minorBidi" w:hAnsiTheme="minorBidi" w:cstheme="minorBidi"/>
          <w:sz w:val="28"/>
          <w:szCs w:val="28"/>
          <w:rtl/>
        </w:rPr>
        <w:t xml:space="preserve"> تساوي</w:t>
      </w: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2A3AC87B" w14:textId="77777777" w:rsidTr="00DE7138">
        <w:trPr>
          <w:jc w:val="center"/>
        </w:trPr>
        <w:tc>
          <w:tcPr>
            <w:tcW w:w="289" w:type="dxa"/>
            <w:vAlign w:val="center"/>
          </w:tcPr>
          <w:p w14:paraId="2767BCC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C0F853" w14:textId="6C20A2E8" w:rsidR="009E7E54" w:rsidRPr="00EB5EDC" w:rsidRDefault="0036778D" w:rsidP="0036778D">
            <w:pPr>
              <w:jc w:val="center"/>
              <w:rPr>
                <w:i/>
                <w:sz w:val="28"/>
                <w:szCs w:val="28"/>
              </w:rPr>
            </w:pPr>
            <w:r w:rsidRPr="00EB5EDC">
              <w:rPr>
                <w:rFonts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037B8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A752D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221019" w14:textId="3B169531" w:rsidR="009E7E54" w:rsidRPr="00EB5EDC" w:rsidRDefault="0036778D" w:rsidP="0036778D">
            <w:pPr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D04A9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C9CBC9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F9BA473" w14:textId="6C665CD4" w:rsidR="009E7E54" w:rsidRPr="00EB5EDC" w:rsidRDefault="0036778D" w:rsidP="0036778D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100C616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5BC32ED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A8E87" w14:textId="2E041DAA" w:rsidR="009E7E54" w:rsidRPr="00EB5EDC" w:rsidRDefault="0036778D" w:rsidP="0036778D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</w:tbl>
    <w:p w14:paraId="5B2D9A46" w14:textId="2C25DBD4" w:rsidR="009E7E54" w:rsidRPr="00EB5EDC" w:rsidRDefault="0039212A" w:rsidP="00DE713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الصورة القياسية للمعادلة الخطية هي</w:t>
      </w:r>
      <w:r w:rsidRPr="00EB5EDC">
        <w:rPr>
          <w:rFonts w:cs="mohammad bold art 1" w:hint="cs"/>
          <w:sz w:val="28"/>
          <w:szCs w:val="28"/>
          <w:rtl/>
        </w:rPr>
        <w:t xml:space="preserve"> :</w:t>
      </w:r>
      <w:r w:rsidR="009E7E54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2F7CDDC" w14:textId="77777777" w:rsidTr="00DE7138">
        <w:trPr>
          <w:jc w:val="center"/>
        </w:trPr>
        <w:tc>
          <w:tcPr>
            <w:tcW w:w="289" w:type="dxa"/>
            <w:vAlign w:val="center"/>
          </w:tcPr>
          <w:p w14:paraId="7F8452B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265DD72" w14:textId="761BD6A3" w:rsidR="009E7E54" w:rsidRPr="00EB5EDC" w:rsidRDefault="0039212A" w:rsidP="009E7E5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س=ص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ED234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6F0B7E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18E385" w14:textId="3B9A9E86" w:rsidR="009E7E54" w:rsidRPr="00EB5EDC" w:rsidRDefault="0039212A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ص ب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DD642D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58B364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1E6E124" w14:textId="5A435D90" w:rsidR="009E7E54" w:rsidRPr="00EB5EDC" w:rsidRDefault="0039212A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 م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57E571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09DED8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6C031" w14:textId="6566A269" w:rsidR="009E7E54" w:rsidRPr="001D2F33" w:rsidRDefault="0039212A" w:rsidP="009E7E54">
            <w:pPr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جـ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ص 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س أ</m:t>
                </m:r>
              </m:oMath>
            </m:oMathPara>
          </w:p>
        </w:tc>
      </w:tr>
    </w:tbl>
    <w:p w14:paraId="64ECD7E2" w14:textId="168B8CC3" w:rsidR="009E7E54" w:rsidRPr="00EB5EDC" w:rsidRDefault="00577590" w:rsidP="006E175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>أي مما يلي يمثل معادلة خطية</w:t>
      </w:r>
      <w:r w:rsidR="009E7E54" w:rsidRPr="00EB5EDC">
        <w:rPr>
          <w:rFonts w:hint="cs"/>
          <w:sz w:val="28"/>
          <w:szCs w:val="28"/>
          <w:rtl/>
        </w:rPr>
        <w:t xml:space="preserve"> </w:t>
      </w:r>
      <w:r w:rsidR="00373563" w:rsidRPr="00EB5EDC">
        <w:rPr>
          <w:rFonts w:hint="cs"/>
          <w:sz w:val="28"/>
          <w:szCs w:val="28"/>
          <w:rtl/>
        </w:rPr>
        <w:t>:</w:t>
      </w:r>
      <w:r w:rsidR="009E7E54" w:rsidRPr="00EB5EDC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58037681" w14:textId="77777777" w:rsidTr="006E1750">
        <w:trPr>
          <w:jc w:val="center"/>
        </w:trPr>
        <w:tc>
          <w:tcPr>
            <w:tcW w:w="289" w:type="dxa"/>
            <w:vAlign w:val="center"/>
          </w:tcPr>
          <w:p w14:paraId="6D22EAE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F9B0FD6" w14:textId="6D534ED7" w:rsidR="009E7E54" w:rsidRPr="001D2F33" w:rsidRDefault="00577590" w:rsidP="00577590">
            <w:pPr>
              <w:spacing w:before="80"/>
              <w:jc w:val="center"/>
              <w:rPr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3-4=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BB764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B4A30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0DE662F" w14:textId="1E05FF90" w:rsidR="009E7E54" w:rsidRPr="00EB5EDC" w:rsidRDefault="00577590" w:rsidP="00577590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4=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ص س-6س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2E69F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5661E4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5F632AE" w14:textId="1559DF88" w:rsidR="009E7E54" w:rsidRPr="00EB5EDC" w:rsidRDefault="00577590" w:rsidP="00577590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7=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6</m:t>
                </m:r>
                <m: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rtl/>
                  </w:rPr>
                  <m:t>ص س</m:t>
                </m:r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0328A9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3BA100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9C7363" w14:textId="01649EF4" w:rsidR="009E7E54" w:rsidRPr="00EB5EDC" w:rsidRDefault="00577590" w:rsidP="00577590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س</w:t>
            </w:r>
            <w:r w:rsidRPr="00EB5EDC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4-=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ص+</m:t>
              </m:r>
            </m:oMath>
          </w:p>
        </w:tc>
      </w:tr>
    </w:tbl>
    <w:p w14:paraId="5631D167" w14:textId="7A476145" w:rsidR="009E7E54" w:rsidRPr="00EB5EDC" w:rsidRDefault="00577590" w:rsidP="006E175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>المقطع الصادي</w:t>
      </w:r>
      <w:r w:rsidR="006E1750" w:rsidRPr="00EB5EDC">
        <w:rPr>
          <w:rFonts w:asciiTheme="minorBidi" w:hAnsiTheme="minorBidi" w:cstheme="minorBidi" w:hint="cs"/>
          <w:sz w:val="28"/>
          <w:szCs w:val="28"/>
          <w:rtl/>
        </w:rPr>
        <w:t xml:space="preserve"> في المعادلة </w:t>
      </w:r>
      <w:r w:rsidR="006E1750" w:rsidRPr="00EB5EDC">
        <w:rPr>
          <w:rFonts w:asciiTheme="minorBidi" w:hAnsiTheme="minorBidi" w:cstheme="minorBidi"/>
          <w:sz w:val="28"/>
          <w:szCs w:val="28"/>
          <w:rtl/>
        </w:rPr>
        <w:t xml:space="preserve"> 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="006E1750" w:rsidRPr="00EB5EDC">
        <w:rPr>
          <w:rFonts w:asciiTheme="minorBidi" w:hAnsiTheme="minorBidi" w:cstheme="minorBidi" w:hint="cs"/>
          <w:sz w:val="28"/>
          <w:szCs w:val="28"/>
          <w:rtl/>
        </w:rPr>
        <w:t xml:space="preserve">  هو </w:t>
      </w:r>
      <w:r w:rsidRPr="00EB5EDC">
        <w:rPr>
          <w:rFonts w:asciiTheme="minorBidi" w:hAnsiTheme="minorBidi" w:cstheme="minorBidi" w:hint="cs"/>
          <w:sz w:val="28"/>
          <w:szCs w:val="28"/>
          <w:rtl/>
        </w:rPr>
        <w:t xml:space="preserve">.. </w:t>
      </w:r>
      <w:r w:rsidR="009E7E54" w:rsidRPr="00EB5EDC">
        <w:rPr>
          <w:rFonts w:ascii="Traditional Arabic" w:hAnsi="Traditional Arabic"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36CC4B8D" w14:textId="77777777" w:rsidTr="006E1750">
        <w:trPr>
          <w:jc w:val="center"/>
        </w:trPr>
        <w:tc>
          <w:tcPr>
            <w:tcW w:w="289" w:type="dxa"/>
            <w:vAlign w:val="center"/>
          </w:tcPr>
          <w:p w14:paraId="503B2E1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96401C0" w14:textId="467461D6" w:rsidR="009E7E54" w:rsidRPr="00EB5EDC" w:rsidRDefault="009F5A3D" w:rsidP="009F5A3D">
            <w:pPr>
              <w:jc w:val="center"/>
              <w:rPr>
                <w:i/>
                <w:sz w:val="28"/>
                <w:szCs w:val="28"/>
              </w:rPr>
            </w:pPr>
            <w:r w:rsidRPr="00EB5EDC">
              <w:rPr>
                <w:rFonts w:hint="cs"/>
                <w:i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3CA9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A0B4C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A44755C" w14:textId="79DA3790" w:rsidR="009E7E54" w:rsidRPr="00EB5EDC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572B4D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E2523DA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DD5E33" w14:textId="477CEB5A" w:rsidR="009E7E54" w:rsidRPr="001D2F33" w:rsidRDefault="009F5A3D" w:rsidP="009F5A3D">
            <w:pPr>
              <w:jc w:val="center"/>
              <w:rPr>
                <w:i/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73BC0B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701D306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099600" w14:textId="064854D7" w:rsidR="009E7E54" w:rsidRPr="00EB5EDC" w:rsidRDefault="009F5A3D" w:rsidP="009F5A3D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2-</m:t>
                </m:r>
              </m:oMath>
            </m:oMathPara>
          </w:p>
        </w:tc>
      </w:tr>
    </w:tbl>
    <w:p w14:paraId="6A1C898B" w14:textId="65C6CBF6" w:rsidR="009E7E54" w:rsidRPr="00EB5EDC" w:rsidRDefault="009F5A3D" w:rsidP="006E1750">
      <w:pPr>
        <w:pStyle w:val="a7"/>
        <w:numPr>
          <w:ilvl w:val="0"/>
          <w:numId w:val="1"/>
        </w:numPr>
        <w:tabs>
          <w:tab w:val="clear" w:pos="643"/>
          <w:tab w:val="num" w:pos="567"/>
        </w:tabs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الدالة المولدة (الأم) لمجموعة الدوال الخطية هي</w:t>
      </w:r>
      <w:r w:rsidR="009E7E54" w:rsidRPr="00EB5EDC">
        <w:rPr>
          <w:rFonts w:hint="cs"/>
          <w:sz w:val="28"/>
          <w:szCs w:val="28"/>
          <w:rtl/>
        </w:rPr>
        <w:t xml:space="preserve"> </w:t>
      </w:r>
      <w:r w:rsidR="00373563" w:rsidRPr="00EB5EDC">
        <w:rPr>
          <w:rFonts w:hint="cs"/>
          <w:sz w:val="28"/>
          <w:szCs w:val="28"/>
          <w:rtl/>
        </w:rPr>
        <w:t>:</w:t>
      </w:r>
      <w:r w:rsidR="009E7E54" w:rsidRPr="00EB5EDC">
        <w:rPr>
          <w:rFonts w:hint="cs"/>
          <w:sz w:val="28"/>
          <w:szCs w:val="28"/>
          <w:rtl/>
        </w:rPr>
        <w:t xml:space="preserve"> 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14225076" w14:textId="77777777" w:rsidTr="006E1750">
        <w:trPr>
          <w:jc w:val="center"/>
        </w:trPr>
        <w:tc>
          <w:tcPr>
            <w:tcW w:w="289" w:type="dxa"/>
            <w:vAlign w:val="center"/>
          </w:tcPr>
          <w:p w14:paraId="63D58DB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AA4E65" w14:textId="41AD31F8" w:rsidR="009E7E54" w:rsidRPr="001D2F33" w:rsidRDefault="009F5A3D" w:rsidP="009E7E54">
            <w:pPr>
              <w:spacing w:before="80"/>
              <w:jc w:val="center"/>
              <w:rPr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  <w:highlight w:val="lightGray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highlight w:val="lightGray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  <w:highlight w:val="lightGray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د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8E32E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43F3A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5E733CC" w14:textId="09F95166" w:rsidR="009E7E54" w:rsidRPr="00EB5EDC" w:rsidRDefault="009F5A3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+2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AE2B0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976204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F97F265" w14:textId="16C5F965" w:rsidR="009E7E54" w:rsidRPr="00EB5EDC" w:rsidRDefault="009F5A3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3AD658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3DDD04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549D46" w14:textId="244850A3" w:rsidR="009E7E54" w:rsidRPr="00EB5EDC" w:rsidRDefault="009F5A3D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4+1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MCS Jeddah S_U normal.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MCS Jeddah S_U normal."/>
                        <w:sz w:val="28"/>
                        <w:szCs w:val="28"/>
                        <w:rtl/>
                      </w:rPr>
                      <m:t>س</m:t>
                    </m: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د</m:t>
                </m:r>
              </m:oMath>
            </m:oMathPara>
          </w:p>
        </w:tc>
      </w:tr>
    </w:tbl>
    <w:p w14:paraId="11AF272D" w14:textId="14EB2873" w:rsidR="009E7E54" w:rsidRPr="00EB5EDC" w:rsidRDefault="009E7E54" w:rsidP="006E175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F5A3D" w:rsidRPr="00EB5EDC">
        <w:rPr>
          <w:rFonts w:asciiTheme="minorBidi" w:hAnsiTheme="minorBidi" w:cstheme="minorBidi" w:hint="cs"/>
          <w:sz w:val="28"/>
          <w:szCs w:val="28"/>
          <w:rtl/>
        </w:rPr>
        <w:t>حل المعادلة :</w:t>
      </w:r>
      <w:r w:rsidR="009F5A3D" w:rsidRPr="00EB5ED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w:rPr>
            <w:rFonts w:ascii="Cambria Math" w:hAnsi="Cambria Math" w:cstheme="minorBidi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=7+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3</m:t>
        </m:r>
      </m:oMath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61BB923" w14:textId="77777777" w:rsidTr="006E1750">
        <w:trPr>
          <w:jc w:val="center"/>
        </w:trPr>
        <w:tc>
          <w:tcPr>
            <w:tcW w:w="289" w:type="dxa"/>
            <w:vAlign w:val="center"/>
          </w:tcPr>
          <w:p w14:paraId="077E9BA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251E65" w14:textId="114FD837" w:rsidR="009E7E54" w:rsidRPr="00EB5EDC" w:rsidRDefault="009F5A3D" w:rsidP="009F5A3D">
            <w:pPr>
              <w:jc w:val="center"/>
              <w:rPr>
                <w:i/>
                <w:sz w:val="28"/>
                <w:szCs w:val="28"/>
              </w:rPr>
            </w:pPr>
            <w:r w:rsidRPr="00EB5EDC">
              <w:rPr>
                <w:rFonts w:hint="cs"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BD74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4F207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9DC60F" w14:textId="3F265E38" w:rsidR="009E7E54" w:rsidRPr="00EB5EDC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C3E9D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EEC661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3D5906" w14:textId="20E1AF24" w:rsidR="009E7E54" w:rsidRPr="001D2F33" w:rsidRDefault="009F5A3D" w:rsidP="009F5A3D">
            <w:pPr>
              <w:jc w:val="center"/>
              <w:rPr>
                <w:sz w:val="28"/>
                <w:szCs w:val="28"/>
                <w:highlight w:val="lightGray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ليس لها حل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CF03C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AE8D1FE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CA67C" w14:textId="499D42B5" w:rsidR="009E7E54" w:rsidRPr="00EB5EDC" w:rsidRDefault="009F5A3D" w:rsidP="009F5A3D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1-</m:t>
                </m:r>
              </m:oMath>
            </m:oMathPara>
          </w:p>
        </w:tc>
      </w:tr>
    </w:tbl>
    <w:p w14:paraId="306EC893" w14:textId="1544E147" w:rsidR="009E7E54" w:rsidRPr="00EB5EDC" w:rsidRDefault="00A82FFA" w:rsidP="006E175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ميل المستقيم المار بالنقطتين ( 2 ,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-</m:t>
        </m:r>
      </m:oMath>
      <w:r w:rsidRPr="00EB5EDC">
        <w:rPr>
          <w:rFonts w:asciiTheme="minorBidi" w:hAnsiTheme="minorBidi" w:cstheme="minorBidi"/>
          <w:sz w:val="28"/>
          <w:szCs w:val="28"/>
          <w:rtl/>
        </w:rPr>
        <w:t>1 ) , ( 5 ، 6 )</w:t>
      </w:r>
      <w:r w:rsidR="009E7E54" w:rsidRPr="00EB5EDC">
        <w:rPr>
          <w:rFonts w:hint="cs"/>
          <w:sz w:val="28"/>
          <w:szCs w:val="28"/>
          <w:rtl/>
        </w:rPr>
        <w:t xml:space="preserve">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02B5CB39" w14:textId="77777777" w:rsidTr="006E1750">
        <w:trPr>
          <w:jc w:val="center"/>
        </w:trPr>
        <w:tc>
          <w:tcPr>
            <w:tcW w:w="289" w:type="dxa"/>
            <w:vAlign w:val="center"/>
          </w:tcPr>
          <w:p w14:paraId="251175D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E262B1" w14:textId="09FF89D9" w:rsidR="009E7E54" w:rsidRPr="00EB5EDC" w:rsidRDefault="00A82FFA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>1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4) 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0F2DF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2A2354B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3E367D2" w14:textId="398AB3CA" w:rsidR="009E7E54" w:rsidRPr="00EB5EDC" w:rsidRDefault="00A82FF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>3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4) 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12BA9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CB10F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715880" w14:textId="055F040A" w:rsidR="009E7E54" w:rsidRPr="00EB5EDC" w:rsidRDefault="00A82FF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begin"/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 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</w:rPr>
              <w:instrText>EQ \F(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>3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</w:rPr>
              <w:instrText>;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instrText xml:space="preserve">7) </w:instrText>
            </w: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5D0E5A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AFC6318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7265BD" w14:textId="14287823" w:rsidR="009E7E54" w:rsidRPr="00EB5EDC" w:rsidRDefault="00A82FFA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  <w:fldChar w:fldCharType="begin"/>
            </w: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  <w:instrText xml:space="preserve"> </w:instrText>
            </w: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</w:rPr>
              <w:instrText>EQ \F(</w:instrText>
            </w: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  <w:instrText>7</w:instrText>
            </w: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</w:rPr>
              <w:instrText>;</w:instrText>
            </w: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  <w:instrText xml:space="preserve">3) </w:instrText>
            </w:r>
            <w:r w:rsidRPr="00CD0431">
              <w:rPr>
                <w:rFonts w:asciiTheme="minorBidi" w:hAnsiTheme="minorBidi" w:cstheme="minorBidi"/>
                <w:sz w:val="28"/>
                <w:szCs w:val="28"/>
                <w:highlight w:val="lightGray"/>
                <w:rtl/>
              </w:rPr>
              <w:fldChar w:fldCharType="end"/>
            </w:r>
          </w:p>
        </w:tc>
      </w:tr>
    </w:tbl>
    <w:p w14:paraId="1341E8BB" w14:textId="22D29444" w:rsidR="009E7E54" w:rsidRPr="00EB5EDC" w:rsidRDefault="009E7E54" w:rsidP="006F5978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D36756" w:rsidRPr="00EB5EDC">
        <w:rPr>
          <w:rFonts w:asciiTheme="minorBidi" w:hAnsiTheme="minorBidi" w:cstheme="minorBidi" w:hint="cs"/>
          <w:sz w:val="28"/>
          <w:szCs w:val="28"/>
          <w:rtl/>
        </w:rPr>
        <w:t xml:space="preserve">قيمة ر التي تجعل ميل المستقيم المار بالنقطتين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</m:t>
        </m:r>
        <m:r>
          <w:rPr>
            <w:rFonts w:ascii="Cambria Math" w:hAnsi="Cambria Math" w:cstheme="minorBidi"/>
            <w:sz w:val="28"/>
            <w:szCs w:val="28"/>
          </w:rPr>
          <m:t xml:space="preserve">4 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،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 xml:space="preserve"> 1)</m:t>
        </m:r>
      </m:oMath>
      <w:r w:rsidR="00D36756" w:rsidRPr="00EB5EDC">
        <w:rPr>
          <w:rFonts w:asciiTheme="minorBidi" w:hAnsiTheme="minorBidi" w:cstheme="minorBidi" w:hint="cs"/>
          <w:sz w:val="28"/>
          <w:szCs w:val="28"/>
          <w:rtl/>
        </w:rPr>
        <w:t xml:space="preserve"> ،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ر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،</m:t>
        </m:r>
        <m:r>
          <w:rPr>
            <w:rFonts w:ascii="Cambria Math" w:hAnsi="Cambria Math" w:cstheme="minorBidi"/>
            <w:sz w:val="28"/>
            <w:szCs w:val="28"/>
          </w:rPr>
          <m:t>5-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)</m:t>
        </m:r>
      </m:oMath>
      <w:r w:rsidR="006F5978" w:rsidRPr="00EB5EDC">
        <w:rPr>
          <w:rFonts w:asciiTheme="minorBidi" w:hAnsiTheme="minorBidi" w:cstheme="minorBidi" w:hint="cs"/>
          <w:sz w:val="28"/>
          <w:szCs w:val="28"/>
          <w:rtl/>
        </w:rPr>
        <w:t xml:space="preserve"> يساوي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3</m:t>
            </m:r>
          </m:den>
        </m:f>
      </m:oMath>
    </w:p>
    <w:tbl>
      <w:tblPr>
        <w:tblStyle w:val="a6"/>
        <w:tblpPr w:leftFromText="180" w:rightFromText="180" w:vertAnchor="text" w:horzAnchor="margin" w:tblpXSpec="center" w:tblpY="5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E1750" w:rsidRPr="00EB5EDC" w14:paraId="7C734AEB" w14:textId="77777777" w:rsidTr="006E1750">
        <w:tc>
          <w:tcPr>
            <w:tcW w:w="289" w:type="dxa"/>
            <w:vAlign w:val="center"/>
          </w:tcPr>
          <w:p w14:paraId="47F2D8BD" w14:textId="77777777" w:rsidR="006E1750" w:rsidRPr="00EB5EDC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A71AB9E" w14:textId="77777777" w:rsidR="006E1750" w:rsidRPr="00EB5EDC" w:rsidRDefault="006E1750" w:rsidP="006E1750">
            <w:pPr>
              <w:jc w:val="center"/>
              <w:rPr>
                <w:i/>
                <w:sz w:val="28"/>
                <w:szCs w:val="28"/>
              </w:rPr>
            </w:pPr>
            <w:r w:rsidRPr="00EB5EDC">
              <w:rPr>
                <w:rFonts w:hint="cs"/>
                <w:i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D1A7E4" w14:textId="77777777" w:rsidR="006E1750" w:rsidRPr="00EB5EDC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2280FC" w14:textId="77777777" w:rsidR="006E1750" w:rsidRPr="00EB5EDC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1BB355C" w14:textId="77777777" w:rsidR="006E1750" w:rsidRPr="00EB5EDC" w:rsidRDefault="006E1750" w:rsidP="006E1750">
            <w:pPr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5FB0740" w14:textId="77777777" w:rsidR="006E1750" w:rsidRPr="00EB5EDC" w:rsidRDefault="006E1750" w:rsidP="006E175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A52139D" w14:textId="77777777" w:rsidR="006E1750" w:rsidRPr="00EB5EDC" w:rsidRDefault="006E1750" w:rsidP="006E1750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9C7676B" w14:textId="77777777" w:rsidR="006E1750" w:rsidRPr="00EB5EDC" w:rsidRDefault="006E1750" w:rsidP="006E1750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1D7579A" w14:textId="77777777" w:rsidR="006E1750" w:rsidRPr="00EB5EDC" w:rsidRDefault="006E1750" w:rsidP="006E175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D487FB7" w14:textId="77777777" w:rsidR="006E1750" w:rsidRPr="00EB5EDC" w:rsidRDefault="006E1750" w:rsidP="006E175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1588857" w14:textId="77777777" w:rsidR="006E1750" w:rsidRPr="00EB5EDC" w:rsidRDefault="006E1750" w:rsidP="006E1750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3-</m:t>
                </m:r>
              </m:oMath>
            </m:oMathPara>
          </w:p>
        </w:tc>
      </w:tr>
    </w:tbl>
    <w:p w14:paraId="3F2523F0" w14:textId="77777777" w:rsidR="006F5978" w:rsidRPr="00EB5EDC" w:rsidRDefault="006F5978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</w:t>
      </w:r>
      <w:r w:rsidR="009E7E54"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</w:t>
      </w:r>
    </w:p>
    <w:p w14:paraId="5525D95B" w14:textId="77777777" w:rsidR="006F5978" w:rsidRPr="00EB5EDC" w:rsidRDefault="006F5978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511D676" w14:textId="0EE07CF1" w:rsidR="009E7E54" w:rsidRPr="00EB5EDC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lastRenderedPageBreak/>
        <w:tab/>
      </w:r>
    </w:p>
    <w:p w14:paraId="148D3D19" w14:textId="36F7ECDF" w:rsidR="009E7E54" w:rsidRPr="00EB5EDC" w:rsidRDefault="006F5978" w:rsidP="006E175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cs="mohammad bold art 1" w:hint="cs"/>
          <w:sz w:val="28"/>
          <w:szCs w:val="28"/>
          <w:rtl/>
        </w:rPr>
        <w:t>معادلة الحد النوني للمتابعة الحسابية 4 ، 9 ، 14 ، 19</w:t>
      </w:r>
      <w:r w:rsidRPr="00EB5EDC">
        <w:rPr>
          <w:rFonts w:hint="cs"/>
          <w:sz w:val="28"/>
          <w:szCs w:val="28"/>
          <w:rtl/>
        </w:rPr>
        <w:t xml:space="preserve"> ، ....</w:t>
      </w:r>
      <w:r w:rsidR="009E7E54" w:rsidRPr="00EB5EDC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1BA97A7B" w14:textId="77777777" w:rsidTr="00635781">
        <w:trPr>
          <w:jc w:val="center"/>
        </w:trPr>
        <w:tc>
          <w:tcPr>
            <w:tcW w:w="289" w:type="dxa"/>
            <w:vAlign w:val="center"/>
          </w:tcPr>
          <w:p w14:paraId="096DA2C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E098235" w14:textId="7D3294E3" w:rsidR="009E7E54" w:rsidRPr="00EB5EDC" w:rsidRDefault="006F5978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D4F8A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5410D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A179ADF" w14:textId="010E70AF" w:rsidR="009E7E54" w:rsidRPr="00EB5EDC" w:rsidRDefault="006F5978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5-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ن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9D1369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FE780B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74FE9C1" w14:textId="3631A5C7" w:rsidR="009E7E54" w:rsidRPr="00EB5EDC" w:rsidRDefault="006F5978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9+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ن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C76DF3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D1DF2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E6A3615" w14:textId="5F581B9C" w:rsidR="009E7E54" w:rsidRPr="00EB5EDC" w:rsidRDefault="00635781" w:rsidP="00635781">
            <w:pPr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9-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5ن</m:t>
                </m:r>
              </m:oMath>
            </m:oMathPara>
          </w:p>
        </w:tc>
      </w:tr>
    </w:tbl>
    <w:p w14:paraId="4200EBAF" w14:textId="400511CB" w:rsidR="009E7E54" w:rsidRPr="00EB5EDC" w:rsidRDefault="009E7E54" w:rsidP="006E175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F432AC" w:rsidRPr="00EB5EDC">
        <w:rPr>
          <w:rFonts w:asciiTheme="minorBidi" w:hAnsiTheme="minorBidi" w:cstheme="minorBidi"/>
          <w:sz w:val="28"/>
          <w:szCs w:val="28"/>
          <w:rtl/>
        </w:rPr>
        <w:t>صيغة الميل والمقطع للمعادلة الخطية هي :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320693A4" w14:textId="77777777" w:rsidTr="006E1750">
        <w:trPr>
          <w:jc w:val="center"/>
        </w:trPr>
        <w:tc>
          <w:tcPr>
            <w:tcW w:w="289" w:type="dxa"/>
            <w:vAlign w:val="center"/>
          </w:tcPr>
          <w:p w14:paraId="385E7DB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C0A2AA7" w14:textId="37FBB60D" w:rsidR="009E7E54" w:rsidRPr="00EB5EDC" w:rsidRDefault="00F432AC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س 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13199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C99649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09765F6" w14:textId="6205AAD0" w:rsidR="009E7E54" w:rsidRPr="00EB5EDC" w:rsidRDefault="00F432AC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2F3029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576BA9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CA24BC" w14:textId="5B8D3917" w:rsidR="009E7E54" w:rsidRPr="00EB5EDC" w:rsidRDefault="00F432AC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 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F0215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3B760C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2C7EBA" w14:textId="07F8F907" w:rsidR="009E7E54" w:rsidRPr="00EB5EDC" w:rsidRDefault="00F432AC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 م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5399C9CB" w14:textId="0981C85F" w:rsidR="009E7E54" w:rsidRPr="00EB5EDC" w:rsidRDefault="00F432AC" w:rsidP="00CC46FC">
      <w:pPr>
        <w:pStyle w:val="a7"/>
        <w:numPr>
          <w:ilvl w:val="0"/>
          <w:numId w:val="1"/>
        </w:numPr>
        <w:tabs>
          <w:tab w:val="left" w:pos="141"/>
        </w:tabs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معادلة المستقيم الذي ميلة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EB5EDC">
        <w:rPr>
          <w:rFonts w:hint="cs"/>
          <w:sz w:val="28"/>
          <w:szCs w:val="28"/>
          <w:rtl/>
        </w:rPr>
        <w:t xml:space="preserve"> ومقطعة الصادي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5</m:t>
        </m:r>
      </m:oMath>
      <w:r w:rsidR="009E7E54" w:rsidRPr="00EB5EDC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06EC6E49" w14:textId="77777777" w:rsidTr="00CC46FC">
        <w:trPr>
          <w:jc w:val="center"/>
        </w:trPr>
        <w:tc>
          <w:tcPr>
            <w:tcW w:w="289" w:type="dxa"/>
            <w:vAlign w:val="center"/>
          </w:tcPr>
          <w:p w14:paraId="4DDF576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C28B80E" w14:textId="3EBEFDE1" w:rsidR="009E7E54" w:rsidRPr="00EB5EDC" w:rsidRDefault="00F432AC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</m:t>
              </m:r>
            </m:oMath>
            <w:r w:rsidRPr="00EB5EDC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EB5EDC">
              <w:rPr>
                <w:rFonts w:hint="cs"/>
                <w:sz w:val="28"/>
                <w:szCs w:val="28"/>
                <w:rtl/>
              </w:rPr>
              <w:t xml:space="preserve"> س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5-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2995F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6A733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D26942" w14:textId="183A6977" w:rsidR="009E7E54" w:rsidRPr="001D2F33" w:rsidRDefault="00F432AC" w:rsidP="009E7E54">
            <w:pPr>
              <w:spacing w:before="80"/>
              <w:jc w:val="center"/>
              <w:rPr>
                <w:rStyle w:val="vocalized"/>
                <w:rFonts w:ascii="Arial" w:hAnsi="Arial"/>
                <w:i/>
                <w:sz w:val="28"/>
                <w:szCs w:val="28"/>
                <w:highlight w:val="lightGray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lightGray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highlight w:val="lightGray"/>
                  <w:rtl/>
                </w:rPr>
                <m:t>ص</m:t>
              </m:r>
            </m:oMath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highlight w:val="lightGray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highlight w:val="lightGray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highlight w:val="lightGray"/>
                    </w:rPr>
                    <m:t>3</m:t>
                  </m:r>
                </m:den>
              </m:f>
            </m:oMath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 xml:space="preserve"> س</w:t>
            </w:r>
            <m:oMath>
              <m:r>
                <w:rPr>
                  <w:rFonts w:ascii="Cambria Math" w:hAnsi="Cambria Math"/>
                  <w:sz w:val="28"/>
                  <w:szCs w:val="28"/>
                  <w:highlight w:val="lightGray"/>
                </w:rPr>
                <m:t>5+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1CDAE0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058B4F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BE1790" w14:textId="71FE503A" w:rsidR="009E7E54" w:rsidRPr="00EB5EDC" w:rsidRDefault="00E2536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ص</m:t>
              </m:r>
            </m:oMath>
            <w:r w:rsidRPr="00EB5EDC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س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EB5EDC"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9ABC31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7326537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61B868" w14:textId="7BF4B630" w:rsidR="009E7E54" w:rsidRPr="00EB5EDC" w:rsidRDefault="00E25364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7266E2F4" w14:textId="613C81E9" w:rsidR="00CC46FC" w:rsidRPr="00EB5EDC" w:rsidRDefault="00CC46FC" w:rsidP="00CC46FC">
      <w:pPr>
        <w:spacing w:before="80" w:after="60"/>
        <w:rPr>
          <w:rFonts w:asciiTheme="minorBidi" w:hAnsiTheme="minorBidi" w:cs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6"/>
        <w:gridCol w:w="5134"/>
      </w:tblGrid>
      <w:tr w:rsidR="00CC46FC" w:rsidRPr="00EB5EDC" w14:paraId="4070BBE7" w14:textId="77777777" w:rsidTr="00CC46FC">
        <w:tc>
          <w:tcPr>
            <w:tcW w:w="5606" w:type="dxa"/>
          </w:tcPr>
          <w:p w14:paraId="3FE57299" w14:textId="6202CFEB" w:rsidR="00CC46FC" w:rsidRPr="00EB5EDC" w:rsidRDefault="00CC46FC" w:rsidP="00CC46FC">
            <w:pPr>
              <w:pStyle w:val="a7"/>
              <w:numPr>
                <w:ilvl w:val="0"/>
                <w:numId w:val="1"/>
              </w:numPr>
              <w:spacing w:before="80" w:after="60"/>
              <w:ind w:hanging="502"/>
              <w:rPr>
                <w:rFonts w:asciiTheme="minorBidi" w:hAnsiTheme="minorBidi" w:cstheme="minorBidi"/>
                <w:sz w:val="28"/>
                <w:szCs w:val="28"/>
              </w:rPr>
            </w:pPr>
            <w:r w:rsidRPr="00EB5EDC">
              <w:rPr>
                <w:rFonts w:asciiTheme="minorBidi" w:hAnsiTheme="minorBidi" w:cstheme="minorBidi" w:hint="cs"/>
                <w:sz w:val="28"/>
                <w:szCs w:val="28"/>
                <w:rtl/>
              </w:rPr>
              <w:t>أي مما يأتي يمثل معادلة المستقيم المبين في الشكل المجاور؟</w:t>
            </w:r>
          </w:p>
          <w:p w14:paraId="50371668" w14:textId="77777777" w:rsidR="00CC46FC" w:rsidRPr="00EB5EDC" w:rsidRDefault="00CC46FC" w:rsidP="00CC46FC">
            <w:pPr>
              <w:spacing w:before="80" w:after="6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34" w:type="dxa"/>
          </w:tcPr>
          <w:p w14:paraId="6C6381A0" w14:textId="6FE1DC5E" w:rsidR="00CC46FC" w:rsidRPr="00EB5EDC" w:rsidRDefault="00CC46FC" w:rsidP="00CC46FC">
            <w:pPr>
              <w:spacing w:before="80" w:after="6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EB5EDC">
              <w:rPr>
                <w:sz w:val="28"/>
                <w:szCs w:val="28"/>
                <w:lang w:eastAsia="en-US"/>
              </w:rPr>
              <w:drawing>
                <wp:inline distT="0" distB="0" distL="0" distR="0" wp14:anchorId="46CFE966" wp14:editId="3139D36F">
                  <wp:extent cx="1590675" cy="1257300"/>
                  <wp:effectExtent l="0" t="0" r="9525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6385" t="46128" r="72252" b="34779"/>
                          <a:stretch/>
                        </pic:blipFill>
                        <pic:spPr bwMode="auto">
                          <a:xfrm>
                            <a:off x="0" y="0"/>
                            <a:ext cx="1929874" cy="152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horzAnchor="margin" w:tblpXSpec="center" w:tblpY="18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CC46FC" w:rsidRPr="00EB5EDC" w14:paraId="26C2344B" w14:textId="77777777" w:rsidTr="00CC46FC">
        <w:tc>
          <w:tcPr>
            <w:tcW w:w="289" w:type="dxa"/>
            <w:vAlign w:val="center"/>
          </w:tcPr>
          <w:p w14:paraId="37D04F55" w14:textId="77777777" w:rsidR="00CC46FC" w:rsidRPr="00EB5EDC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D802F45" w14:textId="77777777" w:rsidR="00CC46FC" w:rsidRPr="00EB5EDC" w:rsidRDefault="00CC46FC" w:rsidP="00CC46FC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 xml:space="preserve">ص 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A2372B" w14:textId="77777777" w:rsidR="00CC46FC" w:rsidRPr="00EB5EDC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F2B42F0" w14:textId="77777777" w:rsidR="00CC46FC" w:rsidRPr="00EB5EDC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9B3D49D" w14:textId="77777777" w:rsidR="00CC46FC" w:rsidRPr="00EB5EDC" w:rsidRDefault="00CC46FC" w:rsidP="00CC46F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F08CBD" w14:textId="77777777" w:rsidR="00CC46FC" w:rsidRPr="00EB5EDC" w:rsidRDefault="00CC46FC" w:rsidP="00CC46FC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153F23F" w14:textId="77777777" w:rsidR="00CC46FC" w:rsidRPr="00EB5EDC" w:rsidRDefault="00CC46FC" w:rsidP="00CC46FC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C812E96" w14:textId="77777777" w:rsidR="00CC46FC" w:rsidRPr="001D2F33" w:rsidRDefault="00CC46FC" w:rsidP="00CC46FC">
            <w:pPr>
              <w:rPr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1+</m:t>
                </m:r>
                <m: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highlight w:val="lightGray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E4DFD9" w14:textId="77777777" w:rsidR="00CC46FC" w:rsidRPr="00EB5EDC" w:rsidRDefault="00CC46FC" w:rsidP="00CC46FC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16C59E1" w14:textId="77777777" w:rsidR="00CC46FC" w:rsidRPr="00EB5EDC" w:rsidRDefault="00CC46FC" w:rsidP="00CC46FC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C0E29A" w14:textId="77777777" w:rsidR="00CC46FC" w:rsidRPr="00EB5EDC" w:rsidRDefault="00CC46FC" w:rsidP="00CC46FC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3+</m:t>
                </m:r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rtl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</w:tr>
    </w:tbl>
    <w:p w14:paraId="1CA95FD2" w14:textId="77777777" w:rsidR="009813CF" w:rsidRPr="00EB5EDC" w:rsidRDefault="009813CF" w:rsidP="00CC46FC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>طلب مجموعة موظفين عدداً من الوجبات من مطعم فإذا كان ثمن الوجبة 40 ريالاً ،</w:t>
      </w:r>
    </w:p>
    <w:p w14:paraId="215A8B31" w14:textId="5D9570C5" w:rsidR="009E7E54" w:rsidRPr="00EB5EDC" w:rsidRDefault="009813CF" w:rsidP="00CC46FC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 وأجر خدمة التوصيل 15 ريالاً، المعادلة التي تمثل المبلغ الذي يجب دفعه للمطعم هي...</w:t>
      </w:r>
      <w:r w:rsidR="009E7E54" w:rsidRPr="00EB5EDC">
        <w:rPr>
          <w:rFonts w:hint="cs"/>
          <w:sz w:val="28"/>
          <w:szCs w:val="28"/>
          <w:rtl/>
        </w:rPr>
        <w:t xml:space="preserve">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2DA9BADE" w14:textId="77777777" w:rsidTr="00CC46FC">
        <w:trPr>
          <w:jc w:val="center"/>
        </w:trPr>
        <w:tc>
          <w:tcPr>
            <w:tcW w:w="289" w:type="dxa"/>
            <w:vAlign w:val="center"/>
          </w:tcPr>
          <w:p w14:paraId="299A90C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B1AC37" w14:textId="4F26DB2E" w:rsidR="009E7E54" w:rsidRPr="001D2F33" w:rsidRDefault="009813CF" w:rsidP="009E7E54">
            <w:pPr>
              <w:spacing w:before="80"/>
              <w:jc w:val="center"/>
              <w:rPr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15+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40=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28861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DADA8A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2AF4C5" w14:textId="2B0028F3" w:rsidR="009E7E54" w:rsidRPr="00EB5EDC" w:rsidRDefault="009813CF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40+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FCD99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34869F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91D3289" w14:textId="5DD4662C" w:rsidR="009E7E54" w:rsidRPr="00EB5EDC" w:rsidRDefault="009813CF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28BB7C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5AD7EDA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BE8664F" w14:textId="776276AF" w:rsidR="009E7E54" w:rsidRPr="00EB5EDC" w:rsidRDefault="009813CF" w:rsidP="009E7E54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</w:tr>
    </w:tbl>
    <w:p w14:paraId="72EFFC3A" w14:textId="5918B363" w:rsidR="009E7E54" w:rsidRPr="00EB5EDC" w:rsidRDefault="009E7E54" w:rsidP="00CC46FC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9813CF" w:rsidRPr="00EB5EDC">
        <w:rPr>
          <w:rFonts w:asciiTheme="minorBidi" w:hAnsiTheme="minorBidi" w:cstheme="minorBidi" w:hint="cs"/>
          <w:sz w:val="28"/>
          <w:szCs w:val="28"/>
          <w:rtl/>
        </w:rPr>
        <w:t xml:space="preserve">معادلة المستقيم المار بالنقطة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،0</m:t>
        </m:r>
        <m:r>
          <w:rPr>
            <w:rFonts w:ascii="Cambria Math" w:hAnsi="Cambria Math" w:cstheme="minorBidi"/>
            <w:sz w:val="28"/>
            <w:szCs w:val="28"/>
          </w:rPr>
          <m:t>0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)</m:t>
        </m:r>
      </m:oMath>
      <w:r w:rsidR="009813CF" w:rsidRPr="00EB5EDC">
        <w:rPr>
          <w:rFonts w:asciiTheme="minorBidi" w:hAnsiTheme="minorBidi" w:cstheme="minorBidi" w:hint="cs"/>
          <w:sz w:val="28"/>
          <w:szCs w:val="28"/>
          <w:rtl/>
        </w:rPr>
        <w:t xml:space="preserve"> وميله يساوي </w:t>
      </w:r>
      <m:oMath>
        <m:r>
          <w:rPr>
            <w:rFonts w:ascii="Cambria Math" w:hAnsi="Cambria Math" w:cstheme="minorBidi"/>
            <w:sz w:val="28"/>
            <w:szCs w:val="28"/>
          </w:rPr>
          <m:t>4-</m:t>
        </m:r>
      </m:oMath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02EDB47" w14:textId="77777777" w:rsidTr="00CC46FC">
        <w:trPr>
          <w:jc w:val="center"/>
        </w:trPr>
        <w:tc>
          <w:tcPr>
            <w:tcW w:w="289" w:type="dxa"/>
            <w:vAlign w:val="center"/>
          </w:tcPr>
          <w:p w14:paraId="7BAC2B70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70B56F5" w14:textId="1C0D3E80" w:rsidR="009E7E54" w:rsidRPr="00EB5EDC" w:rsidRDefault="000E3705" w:rsidP="000E3705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س=ص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3C4CE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71D77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63FF1F" w14:textId="67462900" w:rsidR="009E7E54" w:rsidRPr="00EB5EDC" w:rsidRDefault="000E3705" w:rsidP="000E370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س=ص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3F0AB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8B3978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778C" w14:textId="01AC60AF" w:rsidR="009E7E54" w:rsidRPr="001D2F33" w:rsidRDefault="000E3705" w:rsidP="000E3705">
            <w:pPr>
              <w:rPr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4-=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ص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F369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5DF494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7CB4C0" w14:textId="406B7376" w:rsidR="009E7E54" w:rsidRPr="00EB5EDC" w:rsidRDefault="000E3705" w:rsidP="000E3705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-4=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ص</m:t>
                </m:r>
              </m:oMath>
            </m:oMathPara>
          </w:p>
        </w:tc>
      </w:tr>
    </w:tbl>
    <w:p w14:paraId="71135041" w14:textId="1077F371" w:rsidR="009E7E54" w:rsidRPr="00EB5EDC" w:rsidRDefault="000E3705" w:rsidP="00CC46FC">
      <w:pPr>
        <w:pStyle w:val="a7"/>
        <w:numPr>
          <w:ilvl w:val="0"/>
          <w:numId w:val="1"/>
        </w:numPr>
        <w:ind w:hanging="502"/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يكون المستقيمين متعامدين إذا كان حاصل ضرب ميليهما يساوي</w:t>
      </w:r>
      <w:r w:rsidR="009E7E54" w:rsidRPr="00EB5EDC">
        <w:rPr>
          <w:rFonts w:asciiTheme="minorBidi" w:hAnsiTheme="minorBidi" w:cstheme="minorBidi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2C150C11" w14:textId="77777777" w:rsidTr="00CC46FC">
        <w:trPr>
          <w:jc w:val="center"/>
        </w:trPr>
        <w:tc>
          <w:tcPr>
            <w:tcW w:w="289" w:type="dxa"/>
            <w:vAlign w:val="center"/>
          </w:tcPr>
          <w:p w14:paraId="0CFAB87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836D00" w14:textId="5472F365" w:rsidR="009E7E54" w:rsidRPr="00EB5EDC" w:rsidRDefault="000E3705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93C3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87F20F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5DE863" w14:textId="58F04B52" w:rsidR="009E7E54" w:rsidRPr="00EB5EDC" w:rsidRDefault="000E3705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EB5EDC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متساويين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A90DFB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88A454E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918320" w14:textId="00019D84" w:rsidR="009E7E54" w:rsidRPr="001D2F33" w:rsidRDefault="000E3705" w:rsidP="000E3705">
            <w:pPr>
              <w:spacing w:before="80"/>
              <w:jc w:val="center"/>
              <w:rPr>
                <w:rStyle w:val="vocalized"/>
                <w:i/>
                <w:sz w:val="28"/>
                <w:szCs w:val="28"/>
                <w:highlight w:val="lightGray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Style w:val="vocalized"/>
                    <w:rFonts w:ascii="Cambria Math" w:hAnsi="Cambria Math"/>
                    <w:sz w:val="28"/>
                    <w:szCs w:val="28"/>
                    <w:highlight w:val="lightGray"/>
                  </w:rPr>
                  <m:t>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602889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FD54D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A6DA64" w14:textId="19FDC84E" w:rsidR="009E7E54" w:rsidRPr="00EB5EDC" w:rsidRDefault="000E3705" w:rsidP="009E7E54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0F5505FF" w14:textId="0BD672F4" w:rsidR="009E7E54" w:rsidRPr="00EB5EDC" w:rsidRDefault="009E7E54" w:rsidP="00CC46FC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m:oMath>
        <m:r>
          <w:rPr>
            <w:rFonts w:ascii="Cambria Math" w:hAnsi="Cambria Math" w:cstheme="minorBidi"/>
            <w:sz w:val="28"/>
            <w:szCs w:val="28"/>
          </w:rPr>
          <m:t>7+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w:rPr>
            <w:rFonts w:ascii="Cambria Math" w:hAnsi="Cambria Math" w:cstheme="minorBidi"/>
            <w:sz w:val="28"/>
            <w:szCs w:val="28"/>
          </w:rPr>
          <m:t>2-=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="00F17E2B" w:rsidRPr="00EB5EDC">
        <w:rPr>
          <w:rFonts w:asciiTheme="minorBidi" w:hAnsiTheme="minorBidi" w:cstheme="minorBidi"/>
          <w:sz w:val="28"/>
          <w:szCs w:val="28"/>
        </w:rPr>
        <w:t xml:space="preserve"> </w:t>
      </w:r>
      <w:r w:rsidR="00F17E2B" w:rsidRPr="00EB5EDC">
        <w:rPr>
          <w:rFonts w:asciiTheme="minorBidi" w:hAnsiTheme="minorBidi" w:cstheme="minorBidi"/>
          <w:sz w:val="28"/>
          <w:szCs w:val="28"/>
          <w:rtl/>
        </w:rPr>
        <w:t xml:space="preserve"> وَ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</m:t>
        </m:r>
        <m:r>
          <w:rPr>
            <w:rFonts w:ascii="Cambria Math" w:hAnsi="Cambria Math" w:cstheme="minorBidi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="00F17E2B" w:rsidRPr="00EB5EDC">
        <w:rPr>
          <w:rFonts w:asciiTheme="minorBidi" w:hAnsiTheme="minorBidi" w:cstheme="minorBidi"/>
          <w:i/>
          <w:sz w:val="28"/>
          <w:szCs w:val="28"/>
          <w:rtl/>
        </w:rPr>
        <w:t xml:space="preserve"> هي معادلتان لمستقيمين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807750C" w14:textId="77777777" w:rsidTr="00CC46FC">
        <w:trPr>
          <w:jc w:val="center"/>
        </w:trPr>
        <w:tc>
          <w:tcPr>
            <w:tcW w:w="289" w:type="dxa"/>
            <w:vAlign w:val="center"/>
          </w:tcPr>
          <w:p w14:paraId="4BD3AFF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11CC7B" w14:textId="13FE95BD" w:rsidR="009E7E54" w:rsidRPr="00EB5EDC" w:rsidRDefault="00F17E2B" w:rsidP="00F17E2B">
            <w:pPr>
              <w:jc w:val="center"/>
              <w:rPr>
                <w:i/>
                <w:sz w:val="28"/>
                <w:szCs w:val="28"/>
                <w:rtl/>
              </w:rPr>
            </w:pPr>
            <w:r w:rsidRPr="001D2F33">
              <w:rPr>
                <w:rFonts w:hint="cs"/>
                <w:i/>
                <w:sz w:val="28"/>
                <w:szCs w:val="28"/>
                <w:highlight w:val="lightGray"/>
                <w:rtl/>
              </w:rPr>
              <w:t>متوازيين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DE3DF0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4FADCF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6FB6266" w14:textId="28C32018" w:rsidR="009E7E54" w:rsidRPr="00EB5EDC" w:rsidRDefault="00F17E2B" w:rsidP="00F17E2B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FA89C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850710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C6CD43D" w14:textId="60B3078B" w:rsidR="009E7E54" w:rsidRPr="00EB5EDC" w:rsidRDefault="00F17E2B" w:rsidP="00F17E2B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729CA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AAE726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72828E" w14:textId="4863E439" w:rsidR="009E7E54" w:rsidRPr="00EB5EDC" w:rsidRDefault="00F17E2B" w:rsidP="00F17E2B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1B8224F0" w14:textId="1808BF43" w:rsidR="009E7E54" w:rsidRPr="00EB5EDC" w:rsidRDefault="00F17E2B" w:rsidP="00CC46FC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المعادلة الخطية: 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س</m:t>
            </m:r>
          </m:e>
        </m:d>
        <m:r>
          <w:rPr>
            <w:rFonts w:ascii="Cambria Math" w:hAnsi="Cambria Math"/>
            <w:sz w:val="28"/>
            <w:szCs w:val="28"/>
          </w:rPr>
          <m:t>4=6-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ص</m:t>
        </m:r>
      </m:oMath>
      <w:r w:rsidR="009E7E54" w:rsidRPr="00EB5EDC">
        <w:rPr>
          <w:rFonts w:hint="cs"/>
          <w:sz w:val="28"/>
          <w:szCs w:val="28"/>
          <w:rtl/>
        </w:rPr>
        <w:t xml:space="preserve">    </w:t>
      </w:r>
      <w:r w:rsidRPr="00EB5EDC">
        <w:rPr>
          <w:rFonts w:hint="cs"/>
          <w:sz w:val="28"/>
          <w:szCs w:val="28"/>
          <w:rtl/>
        </w:rPr>
        <w:t>كُتبت بصيغة ...</w:t>
      </w:r>
      <w:r w:rsidR="009E7E54" w:rsidRPr="00EB5EDC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C157555" w14:textId="77777777" w:rsidTr="00CC46FC">
        <w:trPr>
          <w:jc w:val="center"/>
        </w:trPr>
        <w:tc>
          <w:tcPr>
            <w:tcW w:w="289" w:type="dxa"/>
            <w:vAlign w:val="center"/>
          </w:tcPr>
          <w:p w14:paraId="6ACFBBF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E6AE196" w14:textId="3730FB48" w:rsidR="009E7E54" w:rsidRPr="00EB5EDC" w:rsidRDefault="00F17E2B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الميل ومقطع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D1A79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FCD6BC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6AC6047" w14:textId="374C82FE" w:rsidR="009E7E54" w:rsidRPr="00EB5EDC" w:rsidRDefault="00F17E2B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1D2F33">
              <w:rPr>
                <w:rStyle w:val="vocalized"/>
                <w:rFonts w:ascii="Arial" w:hAnsi="Arial" w:hint="cs"/>
                <w:sz w:val="28"/>
                <w:szCs w:val="28"/>
                <w:highlight w:val="lightGray"/>
                <w:rtl/>
              </w:rPr>
              <w:t>الميل ونقطة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F6331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122AFC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07B92D" w14:textId="6F78084B" w:rsidR="009E7E54" w:rsidRPr="00EB5EDC" w:rsidRDefault="00F17E2B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EB5EDC">
              <w:rPr>
                <w:rStyle w:val="vocalized"/>
                <w:rFonts w:hint="cs"/>
                <w:sz w:val="28"/>
                <w:szCs w:val="28"/>
                <w:rtl/>
              </w:rPr>
              <w:t>الصورة القياسية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57AC97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685145E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A6B2920" w14:textId="237D286E" w:rsidR="009E7E54" w:rsidRPr="00EB5EDC" w:rsidRDefault="00F17E2B" w:rsidP="009E7E54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غير ذلك</w:t>
            </w:r>
          </w:p>
        </w:tc>
      </w:tr>
    </w:tbl>
    <w:p w14:paraId="0E432D60" w14:textId="110EC99F" w:rsidR="009E7E54" w:rsidRPr="00EB5EDC" w:rsidRDefault="009E7E54" w:rsidP="009E7E54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2541E6" w:rsidRPr="00EB5EDC">
        <w:rPr>
          <w:rFonts w:asciiTheme="minorBidi" w:hAnsiTheme="minorBidi" w:cstheme="minorBidi"/>
          <w:sz w:val="28"/>
          <w:szCs w:val="28"/>
          <w:rtl/>
        </w:rPr>
        <w:t>إذا كانت أ &gt; ب فإن</w:t>
      </w:r>
    </w:p>
    <w:tbl>
      <w:tblPr>
        <w:tblStyle w:val="a6"/>
        <w:tblpPr w:leftFromText="180" w:rightFromText="180" w:vertAnchor="text" w:horzAnchor="margin" w:tblpXSpec="center" w:tblpY="148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395380" w:rsidRPr="00EB5EDC" w14:paraId="41B41704" w14:textId="77777777" w:rsidTr="00395380">
        <w:tc>
          <w:tcPr>
            <w:tcW w:w="289" w:type="dxa"/>
            <w:vAlign w:val="center"/>
          </w:tcPr>
          <w:p w14:paraId="6E5966BE" w14:textId="77777777" w:rsidR="00395380" w:rsidRPr="00EB5EDC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C77610" w14:textId="77777777" w:rsidR="00395380" w:rsidRPr="00EB5EDC" w:rsidRDefault="00395380" w:rsidP="00395380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جـ+ب&lt;جـ+أ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094B5B" w14:textId="77777777" w:rsidR="00395380" w:rsidRPr="00EB5EDC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89CD287" w14:textId="77777777" w:rsidR="00395380" w:rsidRPr="00EB5EDC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345512C" w14:textId="77777777" w:rsidR="00395380" w:rsidRPr="00EB5EDC" w:rsidRDefault="00395380" w:rsidP="003953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جـ+ب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جـ+أ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47CD70" w14:textId="77777777" w:rsidR="00395380" w:rsidRPr="00EB5EDC" w:rsidRDefault="00395380" w:rsidP="00395380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EA13454" w14:textId="77777777" w:rsidR="00395380" w:rsidRPr="00EB5EDC" w:rsidRDefault="00395380" w:rsidP="00395380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96150E8" w14:textId="77777777" w:rsidR="00395380" w:rsidRPr="00EB5EDC" w:rsidRDefault="00395380" w:rsidP="003953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569BEAE" w14:textId="77777777" w:rsidR="00395380" w:rsidRPr="00EB5EDC" w:rsidRDefault="00395380" w:rsidP="0039538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C4F05B" w14:textId="77777777" w:rsidR="00395380" w:rsidRPr="00EB5EDC" w:rsidRDefault="00395380" w:rsidP="00395380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245900E" w14:textId="77777777" w:rsidR="00395380" w:rsidRPr="00EB5EDC" w:rsidRDefault="00395380" w:rsidP="003953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ب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جـ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أ</m:t>
                </m:r>
              </m:oMath>
            </m:oMathPara>
          </w:p>
        </w:tc>
      </w:tr>
    </w:tbl>
    <w:p w14:paraId="58CA8EBE" w14:textId="34E3DB8F" w:rsidR="009E7E54" w:rsidRPr="00EB5EDC" w:rsidRDefault="009E7E54" w:rsidP="009E7E54">
      <w:pPr>
        <w:tabs>
          <w:tab w:val="left" w:pos="7271"/>
        </w:tabs>
        <w:spacing w:before="80" w:after="60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p w14:paraId="60BEEA34" w14:textId="0EAF8B62" w:rsidR="009E7E54" w:rsidRPr="00EB5EDC" w:rsidRDefault="002541E6" w:rsidP="00395380">
      <w:pPr>
        <w:pStyle w:val="a7"/>
        <w:numPr>
          <w:ilvl w:val="0"/>
          <w:numId w:val="1"/>
        </w:numPr>
        <w:ind w:hanging="502"/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lastRenderedPageBreak/>
        <w:t xml:space="preserve">مجموعة حل المتباينة: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56&lt;19+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م</m:t>
        </m:r>
      </m:oMath>
      <w:r w:rsidR="009E7E54" w:rsidRPr="00EB5EDC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9E7E54" w:rsidRPr="00EB5EDC">
        <w:rPr>
          <w:rFonts w:hint="cs"/>
          <w:sz w:val="28"/>
          <w:szCs w:val="28"/>
          <w:rtl/>
        </w:rPr>
        <w:t xml:space="preserve">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32175103" w14:textId="77777777" w:rsidTr="00395380">
        <w:trPr>
          <w:jc w:val="center"/>
        </w:trPr>
        <w:tc>
          <w:tcPr>
            <w:tcW w:w="289" w:type="dxa"/>
            <w:vAlign w:val="center"/>
          </w:tcPr>
          <w:p w14:paraId="172BB84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348C759" w14:textId="5914CFBB" w:rsidR="009E7E54" w:rsidRPr="00EB5EDC" w:rsidRDefault="002541E6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144F1E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BE4B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6F19DB6" w14:textId="0408064F" w:rsidR="009E7E54" w:rsidRPr="00EB5EDC" w:rsidRDefault="002541E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37&lt;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3C448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1DE115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A50CE01" w14:textId="742409FE" w:rsidR="009E7E54" w:rsidRPr="00EB5EDC" w:rsidRDefault="002541E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37≤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FBBB01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41E982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A7F964" w14:textId="0DF05A76" w:rsidR="009E7E54" w:rsidRPr="00EB5EDC" w:rsidRDefault="002541E6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37≥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م|م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7D0CBB41" w14:textId="4778C8BD" w:rsidR="009E7E54" w:rsidRPr="00EB5EDC" w:rsidRDefault="009E7E54" w:rsidP="0039538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2541E6" w:rsidRPr="00EB5EDC">
        <w:rPr>
          <w:rFonts w:asciiTheme="minorBidi" w:hAnsiTheme="minorBidi" w:cstheme="minorBidi"/>
          <w:sz w:val="28"/>
          <w:szCs w:val="28"/>
          <w:rtl/>
        </w:rPr>
        <w:t xml:space="preserve">مجموعة حل المتباينة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4&lt;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ك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</m:t>
        </m:r>
      </m:oMath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5ABBC27A" w14:textId="77777777" w:rsidTr="00395380">
        <w:trPr>
          <w:jc w:val="center"/>
        </w:trPr>
        <w:tc>
          <w:tcPr>
            <w:tcW w:w="289" w:type="dxa"/>
            <w:vAlign w:val="center"/>
          </w:tcPr>
          <w:p w14:paraId="6C78989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9828297" w14:textId="661F84FA" w:rsidR="009E7E54" w:rsidRPr="00EB5EDC" w:rsidRDefault="002541E6" w:rsidP="009E7E54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D8BB70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B9B96B2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F110CA" w14:textId="1AB47F28" w:rsidR="009E7E54" w:rsidRPr="00EB5EDC" w:rsidRDefault="002541E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{2-≤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1E056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C2091A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5E3E543" w14:textId="161FAA96" w:rsidR="009E7E54" w:rsidRPr="00EB5EDC" w:rsidRDefault="002541E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{2-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DF2BBB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9D9074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BBA529" w14:textId="143D65CF" w:rsidR="009E7E54" w:rsidRPr="00EB5EDC" w:rsidRDefault="002541E6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{2-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ك|ك</m:t>
                </m:r>
                <m: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}</m:t>
                </m:r>
              </m:oMath>
            </m:oMathPara>
          </w:p>
        </w:tc>
      </w:tr>
    </w:tbl>
    <w:p w14:paraId="541ACD4A" w14:textId="363DB443" w:rsidR="009E7E54" w:rsidRPr="00EB5EDC" w:rsidRDefault="00DA1571" w:rsidP="0039538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>المتباينة التي تمثل (</w:t>
      </w:r>
      <w:r w:rsidR="00001869" w:rsidRPr="00EB5EDC">
        <w:rPr>
          <w:rFonts w:asciiTheme="minorBidi" w:hAnsiTheme="minorBidi" w:cstheme="minorBidi"/>
          <w:sz w:val="28"/>
          <w:szCs w:val="28"/>
          <w:rtl/>
        </w:rPr>
        <w:t>نصف عدد زائد اثنين أكبر من خمسة وعشرين</w:t>
      </w:r>
      <w:r w:rsidRPr="00EB5EDC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  <w:r w:rsidR="009E7E54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65C27E3" w14:textId="77777777" w:rsidTr="00395380">
        <w:trPr>
          <w:jc w:val="center"/>
        </w:trPr>
        <w:tc>
          <w:tcPr>
            <w:tcW w:w="289" w:type="dxa"/>
            <w:vAlign w:val="center"/>
          </w:tcPr>
          <w:p w14:paraId="23427A35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857136D" w14:textId="4DC932AF" w:rsidR="009E7E54" w:rsidRPr="00EB5EDC" w:rsidRDefault="00001869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25&lt;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2+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  <w:highlight w:val="lightGray"/>
                      </w:rPr>
                    </m:ctrlPr>
                  </m:fPr>
                  <m:num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  <w:highlight w:val="lightGray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  <w:highlight w:val="lightGray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91241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E21C0D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FEF22EA" w14:textId="2EBC9FED" w:rsidR="009E7E54" w:rsidRPr="00EB5EDC" w:rsidRDefault="00001869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25</m:t>
                </m:r>
                <m:r>
                  <w:rPr>
                    <w:rFonts w:ascii="Cambria Math" w:hAnsi="Cambria Math" w:cs="MCS Jeddah S_U normal." w:hint="cs"/>
                    <w:sz w:val="28"/>
                    <w:szCs w:val="28"/>
                  </w:rPr>
                  <m:t>≤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2+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1B30B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27CD4B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BFB8BAA" w14:textId="2D923F7A" w:rsidR="009E7E54" w:rsidRPr="00EB5EDC" w:rsidRDefault="00001869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25</m:t>
                </m:r>
                <m:r>
                  <w:rPr>
                    <w:rFonts w:ascii="Cambria Math" w:hAnsi="Cambria Math" w:cs="MCS Jeddah S_U normal." w:hint="cs"/>
                    <w:sz w:val="28"/>
                    <w:szCs w:val="28"/>
                  </w:rPr>
                  <m:t>≥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س</m:t>
                </m:r>
                <m:f>
                  <m:fPr>
                    <m:ctrlP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CS Jeddah S_U normal.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C29D54B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BE8849A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233C012" w14:textId="54B97398" w:rsidR="009E7E54" w:rsidRPr="00EB5EDC" w:rsidRDefault="00001869" w:rsidP="009E7E5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25&lt;2+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</m:t>
                </m:r>
              </m:oMath>
            </m:oMathPara>
          </w:p>
        </w:tc>
      </w:tr>
    </w:tbl>
    <w:p w14:paraId="721BB147" w14:textId="67D229E2" w:rsidR="009E7E54" w:rsidRPr="00EB5EDC" w:rsidRDefault="00001869" w:rsidP="00395380">
      <w:pPr>
        <w:pStyle w:val="a7"/>
        <w:numPr>
          <w:ilvl w:val="0"/>
          <w:numId w:val="1"/>
        </w:numPr>
        <w:ind w:hanging="502"/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مجموعة حل المتباينة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6&lt;4+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w:rPr>
            <w:rFonts w:ascii="Cambria Math" w:hAnsi="Cambria Math" w:cstheme="minorBidi"/>
            <w:sz w:val="28"/>
            <w:szCs w:val="28"/>
          </w:rPr>
          <m:t>2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-</m:t>
        </m:r>
      </m:oMath>
      <w:r w:rsidR="009E7E54" w:rsidRPr="00EB5EDC">
        <w:rPr>
          <w:rFonts w:asciiTheme="minorBidi" w:hAnsiTheme="minorBidi" w:cstheme="minorBidi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3754F933" w14:textId="77777777" w:rsidTr="005F7DF1">
        <w:trPr>
          <w:jc w:val="center"/>
        </w:trPr>
        <w:tc>
          <w:tcPr>
            <w:tcW w:w="289" w:type="dxa"/>
            <w:vAlign w:val="center"/>
          </w:tcPr>
          <w:p w14:paraId="2B6CEEE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D15BC02" w14:textId="304E60D1" w:rsidR="009E7E54" w:rsidRPr="00EB5EDC" w:rsidRDefault="00001869" w:rsidP="00001869">
            <w:pPr>
              <w:spacing w:before="8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 xml:space="preserve">{1-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  <w:highlight w:val="lightGray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A5306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AFCCCA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A5069C1" w14:textId="180BD9C5" w:rsidR="009E7E54" w:rsidRPr="00EB5EDC" w:rsidRDefault="00001869" w:rsidP="00001869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{1-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&lt;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9F5DB1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E1FFBB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41C79A2" w14:textId="4A08818E" w:rsidR="009E7E54" w:rsidRPr="00EB5EDC" w:rsidRDefault="00001869" w:rsidP="00001869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{1-≥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30760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EEEF1AD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BA40CE" w14:textId="634D5F90" w:rsidR="009E7E54" w:rsidRPr="00EB5EDC" w:rsidRDefault="00001869" w:rsidP="00001869">
            <w:pPr>
              <w:rPr>
                <w:rFonts w:asciiTheme="minorBid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theme="minorBidi"/>
                    <w:sz w:val="28"/>
                    <w:szCs w:val="28"/>
                  </w:rPr>
                  <m:t xml:space="preserve">{1- 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4F46D298" w14:textId="10D6D3CE" w:rsidR="009E7E54" w:rsidRPr="00EB5EDC" w:rsidRDefault="00550362" w:rsidP="00395380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>مجموعة حل المتباينة :</w:t>
      </w:r>
      <w:r w:rsidRPr="00EB5ED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4&gt;3-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س≥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</m:t>
        </m:r>
      </m:oMath>
      <w:r w:rsidR="009E7E54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9E7E54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6EC1E8B3" w14:textId="77777777" w:rsidTr="00395380">
        <w:trPr>
          <w:jc w:val="center"/>
        </w:trPr>
        <w:tc>
          <w:tcPr>
            <w:tcW w:w="289" w:type="dxa"/>
            <w:vAlign w:val="center"/>
          </w:tcPr>
          <w:p w14:paraId="6B09ED7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E76BFB" w14:textId="7E5ABB78" w:rsidR="009E7E54" w:rsidRPr="00EB5EDC" w:rsidRDefault="00550362" w:rsidP="00550362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7266B4E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EF5134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30ADE68" w14:textId="3A1DF14A" w:rsidR="009E7E54" w:rsidRPr="00EB5EDC" w:rsidRDefault="00550362" w:rsidP="00550362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س≥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02FD3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4B83099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92D285D" w14:textId="6AAFB62B" w:rsidR="009E7E54" w:rsidRPr="00EB5EDC" w:rsidRDefault="00550362" w:rsidP="00550362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{7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س≥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|س</m:t>
                </m:r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7235E6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8AA8A5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E74B7F4" w14:textId="1AF1C7DA" w:rsidR="009E7E54" w:rsidRPr="00EB5EDC" w:rsidRDefault="00550362" w:rsidP="00550362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{1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س|س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}</m:t>
                </m:r>
              </m:oMath>
            </m:oMathPara>
          </w:p>
        </w:tc>
      </w:tr>
    </w:tbl>
    <w:p w14:paraId="20090BCC" w14:textId="665FD6EC" w:rsidR="009E7E54" w:rsidRPr="00EB5EDC" w:rsidRDefault="009E7E54" w:rsidP="00395380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 xml:space="preserve">  </w:t>
      </w:r>
      <w:r w:rsidR="00223B63" w:rsidRPr="00EB5EDC">
        <w:rPr>
          <w:rFonts w:ascii="Arial Black" w:hAnsi="Arial Black" w:cs="mohammad bold art 1" w:hint="cs"/>
          <w:sz w:val="28"/>
          <w:szCs w:val="28"/>
          <w:rtl/>
        </w:rPr>
        <w:t>المتباينة المركبة التي تعبر عن التمثيل البياني هي ..</w:t>
      </w:r>
    </w:p>
    <w:p w14:paraId="71742797" w14:textId="684A3E05" w:rsidR="009E7E54" w:rsidRPr="00EB5EDC" w:rsidRDefault="004D5D33" w:rsidP="00395380">
      <w:pPr>
        <w:jc w:val="center"/>
        <w:rPr>
          <w:rFonts w:ascii="Arial Black" w:hAnsi="Arial Black" w:cs="mohammad bold art 1"/>
          <w:sz w:val="28"/>
          <w:szCs w:val="28"/>
        </w:rPr>
      </w:pPr>
      <w:r w:rsidRPr="00EB5EDC">
        <w:rPr>
          <w:rFonts w:ascii="Calibri" w:eastAsia="Calibri" w:hAnsi="Calibri" w:cs="Arial"/>
          <w:sz w:val="28"/>
          <w:szCs w:val="28"/>
          <w:lang w:eastAsia="en-US"/>
        </w:rPr>
        <w:drawing>
          <wp:inline distT="0" distB="0" distL="0" distR="0" wp14:anchorId="6EB4B0F8" wp14:editId="46A2A2BE">
            <wp:extent cx="3762373" cy="4191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429" t="61915" r="27701" b="28113"/>
                    <a:stretch/>
                  </pic:blipFill>
                  <pic:spPr bwMode="auto">
                    <a:xfrm>
                      <a:off x="0" y="0"/>
                      <a:ext cx="4493999" cy="50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2735E7EB" w14:textId="77777777" w:rsidTr="00395380">
        <w:trPr>
          <w:jc w:val="center"/>
        </w:trPr>
        <w:tc>
          <w:tcPr>
            <w:tcW w:w="289" w:type="dxa"/>
            <w:vAlign w:val="center"/>
          </w:tcPr>
          <w:p w14:paraId="101FBBE0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C774922" w14:textId="034D5403" w:rsidR="009E7E54" w:rsidRPr="00EB5EDC" w:rsidRDefault="004D5D33" w:rsidP="004D5D33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4&lt;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&lt;1-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3D5F23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877ADFD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25A8884" w14:textId="6C6889B8" w:rsidR="009E7E54" w:rsidRPr="00EB5EDC" w:rsidRDefault="004D5D33" w:rsidP="00D93A3E">
            <w:pPr>
              <w:spacing w:before="80"/>
              <w:rPr>
                <w:rStyle w:val="vocalized"/>
                <w:rFonts w:ascii="Cambria Math" w:hAnsi="Cambria Math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</w:rPr>
                  <m:t>1-&lt;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 w:hAnsi="Cambria Math" w:cstheme="minorBidi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42658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AFB124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42BB49B" w14:textId="0A69947B" w:rsidR="009E7E54" w:rsidRPr="00EB5EDC" w:rsidRDefault="00D93A3E" w:rsidP="00D93A3E">
            <w:pPr>
              <w:spacing w:before="80"/>
              <w:jc w:val="center"/>
              <w:rPr>
                <w:rStyle w:val="vocalized"/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1-≤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≤</m:t>
                </m:r>
                <m:r>
                  <w:rPr>
                    <w:rFonts w:ascii="Cambria Math" w:hAnsi="Cambria Math"/>
                    <w:sz w:val="28"/>
                    <w:szCs w:val="28"/>
                    <w:highlight w:val="lightGray"/>
                  </w:rPr>
                  <m:t>4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BC61D1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018204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E5AD4C" w14:textId="33BDEA7D" w:rsidR="009E7E54" w:rsidRPr="00EB5EDC" w:rsidRDefault="00D93A3E" w:rsidP="00D93A3E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4≥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&gt;1-</m:t>
                </m:r>
              </m:oMath>
            </m:oMathPara>
          </w:p>
        </w:tc>
      </w:tr>
    </w:tbl>
    <w:p w14:paraId="223A7771" w14:textId="0E822AB2" w:rsidR="009E7E54" w:rsidRPr="00EB5EDC" w:rsidRDefault="009E7E54" w:rsidP="00395380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7F6024" w:rsidRPr="00EB5EDC">
        <w:rPr>
          <w:rFonts w:asciiTheme="minorBidi" w:hAnsiTheme="minorBidi" w:cstheme="minorBidi"/>
          <w:sz w:val="28"/>
          <w:szCs w:val="28"/>
          <w:rtl/>
        </w:rPr>
        <w:t xml:space="preserve">مجموعة حل المتباينة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2-&lt;|12-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ف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5|</m:t>
        </m:r>
      </m:oMath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EB5EDC" w14:paraId="18996918" w14:textId="77777777" w:rsidTr="00395380">
        <w:trPr>
          <w:jc w:val="center"/>
        </w:trPr>
        <w:tc>
          <w:tcPr>
            <w:tcW w:w="289" w:type="dxa"/>
            <w:vAlign w:val="center"/>
          </w:tcPr>
          <w:p w14:paraId="3804E492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C1898F" w14:textId="23C32672" w:rsidR="009E7E54" w:rsidRPr="00EB5EDC" w:rsidRDefault="007F6024" w:rsidP="009E7E54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{2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&lt;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ف|ف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C70897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BA17A4C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CDD8F99" w14:textId="5C69C3C7" w:rsidR="009E7E54" w:rsidRPr="00EB5EDC" w:rsidRDefault="007F6024" w:rsidP="009E7E54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{2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&gt;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ف|ف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}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ADAC031" w14:textId="77777777" w:rsidR="009E7E54" w:rsidRPr="00EB5EDC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50BE8F2" w14:textId="77777777" w:rsidR="009E7E54" w:rsidRPr="00EB5EDC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4F48140" w14:textId="59C358FD" w:rsidR="009E7E54" w:rsidRPr="00EB5EDC" w:rsidRDefault="007F6024" w:rsidP="007F6024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ascii="AbuBttal Wael" w:hAnsi="AbuBttal Wael" w:cs="MCS Jeddah S_U normal." w:hint="cs"/>
                <w:sz w:val="28"/>
                <w:szCs w:val="28"/>
                <w:rtl/>
              </w:rPr>
              <w:t>ø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0F5F7A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CE7C06" w14:textId="77777777" w:rsidR="009E7E54" w:rsidRPr="00EB5EDC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78CE91" w14:textId="613D76E7" w:rsidR="009E7E54" w:rsidRPr="00EB5EDC" w:rsidRDefault="007F6024" w:rsidP="009E7E54">
            <w:pPr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جميع الأعداد الحقيقية</w:t>
            </w:r>
          </w:p>
        </w:tc>
      </w:tr>
    </w:tbl>
    <w:p w14:paraId="68857C53" w14:textId="15778021" w:rsidR="00EB4419" w:rsidRPr="00EB5EDC" w:rsidRDefault="00D34707" w:rsidP="00395380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إذا كان للنظام حل واحد على الأقل يسمى نظاماً</w:t>
      </w:r>
      <w:r w:rsidR="00EB4419" w:rsidRPr="00EB5EDC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EB4419"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EB5EDC" w14:paraId="004C7809" w14:textId="77777777" w:rsidTr="00395380">
        <w:trPr>
          <w:jc w:val="center"/>
        </w:trPr>
        <w:tc>
          <w:tcPr>
            <w:tcW w:w="289" w:type="dxa"/>
            <w:vAlign w:val="center"/>
          </w:tcPr>
          <w:p w14:paraId="63FF6473" w14:textId="77777777" w:rsidR="00EB4419" w:rsidRPr="00EB5EDC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7BD89FC" w14:textId="445D451C" w:rsidR="00EB4419" w:rsidRPr="00EB5EDC" w:rsidRDefault="00D34707" w:rsidP="00D34707">
            <w:pPr>
              <w:jc w:val="center"/>
              <w:rPr>
                <w:i/>
                <w:sz w:val="28"/>
                <w:szCs w:val="28"/>
              </w:rPr>
            </w:pPr>
            <w:r w:rsidRPr="001D2F33">
              <w:rPr>
                <w:rFonts w:hint="cs"/>
                <w:i/>
                <w:sz w:val="28"/>
                <w:szCs w:val="28"/>
                <w:highlight w:val="lightGray"/>
                <w:rtl/>
              </w:rPr>
              <w:t>متسقاً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36C34" w14:textId="77777777" w:rsidR="00EB4419" w:rsidRPr="00EB5EDC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A3AD0B3" w14:textId="77777777" w:rsidR="00EB4419" w:rsidRPr="00EB5EDC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651349" w14:textId="49312EFE" w:rsidR="00EB4419" w:rsidRPr="00EB5EDC" w:rsidRDefault="00D34707" w:rsidP="00D34707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مستقلاً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A18A18" w14:textId="77777777" w:rsidR="00EB4419" w:rsidRPr="00EB5EDC" w:rsidRDefault="00EB4419" w:rsidP="00BC6521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53BABDC" w14:textId="77777777" w:rsidR="00EB4419" w:rsidRPr="00EB5EDC" w:rsidRDefault="00EB4419" w:rsidP="00BC6521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D3CFB8E" w14:textId="7A512837" w:rsidR="00EB4419" w:rsidRPr="00EB5EDC" w:rsidRDefault="00D34707" w:rsidP="00D34707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غير مستقل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8B27E3" w14:textId="77777777" w:rsidR="00EB4419" w:rsidRPr="00EB5EDC" w:rsidRDefault="00EB4419" w:rsidP="00BC652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0861D3C" w14:textId="77777777" w:rsidR="00EB4419" w:rsidRPr="00EB5EDC" w:rsidRDefault="00EB4419" w:rsidP="00BC6521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1C649B" w14:textId="44C5FB94" w:rsidR="00EB4419" w:rsidRPr="00EB5EDC" w:rsidRDefault="00D34707" w:rsidP="00D34707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غير متسق</w:t>
            </w:r>
          </w:p>
        </w:tc>
      </w:tr>
    </w:tbl>
    <w:p w14:paraId="3171D4BF" w14:textId="3930B6F5" w:rsidR="00B040E1" w:rsidRPr="00EB5EDC" w:rsidRDefault="00B040E1" w:rsidP="00395380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>عدد حلول النظام الغير متسق</w:t>
      </w:r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040E1" w:rsidRPr="00EB5EDC" w14:paraId="1BA5459C" w14:textId="77777777" w:rsidTr="00395380">
        <w:trPr>
          <w:jc w:val="center"/>
        </w:trPr>
        <w:tc>
          <w:tcPr>
            <w:tcW w:w="289" w:type="dxa"/>
            <w:vAlign w:val="center"/>
          </w:tcPr>
          <w:p w14:paraId="2F87F102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D359ED0" w14:textId="26A2CA49" w:rsidR="00B040E1" w:rsidRPr="00EB5EDC" w:rsidRDefault="00B040E1" w:rsidP="00B040E1">
            <w:pPr>
              <w:jc w:val="center"/>
              <w:rPr>
                <w:i/>
                <w:sz w:val="28"/>
                <w:szCs w:val="28"/>
              </w:rPr>
            </w:pPr>
            <w:r w:rsidRPr="00EB5EDC">
              <w:rPr>
                <w:rFonts w:hint="cs"/>
                <w:i/>
                <w:sz w:val="28"/>
                <w:szCs w:val="28"/>
                <w:rtl/>
              </w:rPr>
              <w:t>واحد فقط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1A572B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68F0302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7733D44" w14:textId="34E18047" w:rsidR="00B040E1" w:rsidRPr="00EB5EDC" w:rsidRDefault="00B040E1" w:rsidP="00B040E1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عدد لانهائي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B0235DE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ED9492A" w14:textId="77777777" w:rsidR="00B040E1" w:rsidRPr="00EB5EDC" w:rsidRDefault="00B040E1" w:rsidP="00BA2E0B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0D8769F" w14:textId="5C4BD243" w:rsidR="00B040E1" w:rsidRPr="00EB5EDC" w:rsidRDefault="00B040E1" w:rsidP="00B040E1">
            <w:pPr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لايوجد حل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4B8B9A" w14:textId="77777777" w:rsidR="00B040E1" w:rsidRPr="00EB5EDC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C37649E" w14:textId="77777777" w:rsidR="00B040E1" w:rsidRPr="00EB5EDC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41BDAC9" w14:textId="15B1AC9E" w:rsidR="00B040E1" w:rsidRPr="00EB5EDC" w:rsidRDefault="00D175C2" w:rsidP="00B040E1">
            <w:pPr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حلان</w:t>
            </w:r>
          </w:p>
        </w:tc>
      </w:tr>
    </w:tbl>
    <w:p w14:paraId="422DE679" w14:textId="5D116531" w:rsidR="00B040E1" w:rsidRPr="00EB5EDC" w:rsidRDefault="00B040E1" w:rsidP="00B040E1">
      <w:pPr>
        <w:pStyle w:val="a7"/>
        <w:numPr>
          <w:ilvl w:val="0"/>
          <w:numId w:val="1"/>
        </w:numPr>
        <w:jc w:val="lowKashida"/>
        <w:rPr>
          <w:rFonts w:asciiTheme="minorBidi" w:hAnsiTheme="minorBidi" w:cstheme="minorBidi"/>
          <w:b/>
          <w:bCs/>
          <w:sz w:val="28"/>
          <w:szCs w:val="28"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>افضل طريقة لحل النظام</w:t>
      </w:r>
      <w:r w:rsidR="00395380" w:rsidRPr="00EB5EDC">
        <w:rPr>
          <w:rFonts w:asciiTheme="minorBidi" w:hAnsiTheme="minorBidi" w:cstheme="minorBidi" w:hint="cs"/>
          <w:sz w:val="28"/>
          <w:szCs w:val="28"/>
          <w:rtl/>
        </w:rPr>
        <w:t>:</w:t>
      </w:r>
    </w:p>
    <w:p w14:paraId="1161D7AE" w14:textId="30D4144A" w:rsidR="00B040E1" w:rsidRPr="00EB5EDC" w:rsidRDefault="00B040E1" w:rsidP="00B040E1">
      <w:pPr>
        <w:pStyle w:val="a7"/>
        <w:ind w:left="643"/>
        <w:jc w:val="lowKashida"/>
        <w:rPr>
          <w:rFonts w:asciiTheme="minorBidi" w:hAnsiTheme="minorBidi" w:cstheme="minorBidi"/>
          <w:b/>
          <w:bCs/>
          <w:sz w:val="28"/>
          <w:szCs w:val="28"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        </w:t>
      </w:r>
      <w:r w:rsidRPr="00EB5EDC">
        <w:rPr>
          <w:rFonts w:asciiTheme="minorBidi" w:hAnsiTheme="minorBidi" w:cstheme="minorBidi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1</m:t>
        </m:r>
        <m:r>
          <w:rPr>
            <w:rFonts w:ascii="Cambria Math" w:hAnsi="Cambria Math" w:cstheme="minorBidi"/>
            <w:sz w:val="28"/>
            <w:szCs w:val="28"/>
          </w:rPr>
          <m:t>+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</m:t>
        </m:r>
      </m:oMath>
      <w:r w:rsidRPr="00EB5EDC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56E0D4F6" w14:textId="7F0AD16E" w:rsidR="007E5506" w:rsidRPr="00EB5EDC" w:rsidRDefault="00B040E1" w:rsidP="00395380">
      <w:pPr>
        <w:pStyle w:val="a7"/>
        <w:ind w:left="643"/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        </w:t>
      </w:r>
      <w:r w:rsidRPr="00EB5EDC">
        <w:rPr>
          <w:rFonts w:asciiTheme="minorBidi" w:hAnsiTheme="minorBidi" w:cstheme="minorBidi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5-=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  <w:rtl/>
          </w:rPr>
          <m:t>ص+س</m:t>
        </m:r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4</m:t>
        </m:r>
      </m:oMath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040E1" w:rsidRPr="00EB5EDC" w14:paraId="7BD90E91" w14:textId="77777777" w:rsidTr="00395380">
        <w:trPr>
          <w:jc w:val="center"/>
        </w:trPr>
        <w:tc>
          <w:tcPr>
            <w:tcW w:w="289" w:type="dxa"/>
            <w:vAlign w:val="center"/>
          </w:tcPr>
          <w:p w14:paraId="65607677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0AD9157" w14:textId="5110C809" w:rsidR="00B040E1" w:rsidRPr="00EB5EDC" w:rsidRDefault="00B040E1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1D2F33">
              <w:rPr>
                <w:rFonts w:hint="cs"/>
                <w:sz w:val="28"/>
                <w:szCs w:val="28"/>
                <w:highlight w:val="lightGray"/>
                <w:rtl/>
              </w:rPr>
              <w:t>التعويض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AD95D6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5A2DC6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99AE883" w14:textId="4EABBB4E" w:rsidR="00B040E1" w:rsidRPr="00EB5EDC" w:rsidRDefault="00B040E1" w:rsidP="00BA2E0B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EB5EDC"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التمثيل البياني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D6AC6E" w14:textId="77777777" w:rsidR="00B040E1" w:rsidRPr="00EB5EDC" w:rsidRDefault="00B040E1" w:rsidP="00BA2E0B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4A1AC56" w14:textId="77777777" w:rsidR="00B040E1" w:rsidRPr="00EB5EDC" w:rsidRDefault="00B040E1" w:rsidP="00BA2E0B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95D37D0" w14:textId="14513083" w:rsidR="00B040E1" w:rsidRPr="00EB5EDC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EB5EDC">
              <w:rPr>
                <w:rStyle w:val="vocalized"/>
                <w:rFonts w:hint="cs"/>
                <w:sz w:val="28"/>
                <w:szCs w:val="28"/>
                <w:rtl/>
              </w:rPr>
              <w:t>الحذف</w:t>
            </w:r>
            <w:r w:rsidR="00D175C2" w:rsidRPr="00EB5EDC">
              <w:rPr>
                <w:rStyle w:val="vocalized"/>
                <w:rFonts w:hint="cs"/>
                <w:sz w:val="28"/>
                <w:szCs w:val="28"/>
                <w:rtl/>
              </w:rPr>
              <w:t xml:space="preserve"> بالجمع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32CE80" w14:textId="77777777" w:rsidR="00B040E1" w:rsidRPr="00EB5EDC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028D739" w14:textId="77777777" w:rsidR="00B040E1" w:rsidRPr="00EB5EDC" w:rsidRDefault="00B040E1" w:rsidP="00BA2E0B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D56D91" w14:textId="5FFC3DB2" w:rsidR="00B040E1" w:rsidRPr="00EB5EDC" w:rsidRDefault="00D175C2" w:rsidP="00BA2E0B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الحذف بالضرب</w:t>
            </w:r>
          </w:p>
        </w:tc>
      </w:tr>
    </w:tbl>
    <w:p w14:paraId="3E3E7C12" w14:textId="15F989A4" w:rsidR="005F7DF1" w:rsidRPr="00EB5EDC" w:rsidRDefault="00BA2E0B" w:rsidP="00B040E1">
      <w:pPr>
        <w:pStyle w:val="a7"/>
        <w:numPr>
          <w:ilvl w:val="0"/>
          <w:numId w:val="1"/>
        </w:numPr>
        <w:jc w:val="lowKashida"/>
        <w:rPr>
          <w:sz w:val="28"/>
          <w:szCs w:val="28"/>
        </w:rPr>
      </w:pPr>
      <w:r w:rsidRPr="00EB5EDC">
        <w:rPr>
          <w:rFonts w:hint="cs"/>
          <w:sz w:val="28"/>
          <w:szCs w:val="28"/>
          <w:rtl/>
        </w:rPr>
        <w:t>ماحل نظام المعادلتين الآتيتين ؟</w:t>
      </w:r>
    </w:p>
    <w:p w14:paraId="242E0EC6" w14:textId="7580FDF4" w:rsidR="00BA2E0B" w:rsidRPr="00EB5EDC" w:rsidRDefault="00BA2E0B" w:rsidP="00BA2E0B">
      <w:pPr>
        <w:pStyle w:val="a7"/>
        <w:ind w:left="643"/>
        <w:jc w:val="lowKashida"/>
        <w:rPr>
          <w:b/>
          <w:bCs/>
          <w:sz w:val="28"/>
          <w:szCs w:val="28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1=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ص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4+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س</m:t>
          </m:r>
        </m:oMath>
      </m:oMathPara>
    </w:p>
    <w:p w14:paraId="7E2A9201" w14:textId="02FF28DA" w:rsidR="005F7DF1" w:rsidRPr="00EB5EDC" w:rsidRDefault="00BA2E0B" w:rsidP="00BA2E0B">
      <w:pPr>
        <w:jc w:val="lowKashida"/>
        <w:rPr>
          <w:rFonts w:ascii="Cambria Math" w:hAnsi="Cambria Math"/>
          <w:b/>
          <w:bCs/>
          <w:sz w:val="28"/>
          <w:szCs w:val="28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9-=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ص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3-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rtl/>
            </w:rPr>
            <m:t>س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 xml:space="preserve">            </m:t>
          </m:r>
        </m:oMath>
      </m:oMathPara>
    </w:p>
    <w:tbl>
      <w:tblPr>
        <w:tblStyle w:val="a6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BA2E0B" w:rsidRPr="00EB5EDC" w14:paraId="609DBB6D" w14:textId="77777777" w:rsidTr="00395380">
        <w:trPr>
          <w:jc w:val="center"/>
        </w:trPr>
        <w:tc>
          <w:tcPr>
            <w:tcW w:w="289" w:type="dxa"/>
            <w:vAlign w:val="center"/>
          </w:tcPr>
          <w:p w14:paraId="1CCE533A" w14:textId="77777777" w:rsidR="00BA2E0B" w:rsidRPr="00EB5EDC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25B98E2" w14:textId="76C8BE04" w:rsidR="00BA2E0B" w:rsidRPr="00EB5EDC" w:rsidRDefault="00BA2E0B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(0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rtl/>
                  </w:rPr>
                  <m:t>،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</w:rPr>
                  <m:t>1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4F482" w14:textId="77777777" w:rsidR="00BA2E0B" w:rsidRPr="00EB5EDC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251A55" w14:textId="77777777" w:rsidR="00BA2E0B" w:rsidRPr="00EB5EDC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6701981" w14:textId="41EDA09E" w:rsidR="00BA2E0B" w:rsidRPr="00EB5EDC" w:rsidRDefault="00BA2E0B" w:rsidP="00BA2E0B">
            <w:pPr>
              <w:spacing w:before="80"/>
              <w:jc w:val="center"/>
              <w:rPr>
                <w:rFonts w:ascii="Arial" w:hAnsi="Arial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(1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  <w:rtl/>
                  </w:rPr>
                  <m:t>،</m:t>
                </m:r>
                <m:r>
                  <m:rPr>
                    <m:sty m:val="p"/>
                  </m:rP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3</m:t>
                </m:r>
                <m:r>
                  <w:rPr>
                    <w:rFonts w:ascii="Cambria Math" w:hAnsi="Cambria Math" w:cs="MCS Jeddah S_U normal."/>
                    <w:sz w:val="28"/>
                    <w:szCs w:val="28"/>
                    <w:highlight w:val="lightGray"/>
                  </w:rPr>
                  <m:t>-)</m:t>
                </m:r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F2FA0" w14:textId="77777777" w:rsidR="00BA2E0B" w:rsidRPr="00EB5EDC" w:rsidRDefault="00BA2E0B" w:rsidP="00BA2E0B">
            <w:pPr>
              <w:spacing w:before="80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122C4B8" w14:textId="77777777" w:rsidR="00BA2E0B" w:rsidRPr="00EB5EDC" w:rsidRDefault="00BA2E0B" w:rsidP="00BA2E0B">
            <w:pPr>
              <w:spacing w:before="80"/>
              <w:ind w:left="-72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DE1BE82" w14:textId="1FE3DCF9" w:rsidR="00BA2E0B" w:rsidRPr="00EB5EDC" w:rsidRDefault="00BA2E0B" w:rsidP="00BA2E0B">
            <w:pPr>
              <w:spacing w:before="80"/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 xml:space="preserve">ليس له حل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5637C7" w14:textId="77777777" w:rsidR="00BA2E0B" w:rsidRPr="00EB5EDC" w:rsidRDefault="00BA2E0B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A689C3" w14:textId="77777777" w:rsidR="00BA2E0B" w:rsidRPr="00EB5EDC" w:rsidRDefault="00BA2E0B" w:rsidP="00BA2E0B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EB5EDC">
              <w:rPr>
                <w:rFonts w:ascii="Arial" w:hAnsi="Arial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5FFC7B9" w14:textId="52A83866" w:rsidR="00BA2E0B" w:rsidRPr="00EB5EDC" w:rsidRDefault="00BA2E0B" w:rsidP="00BA2E0B">
            <w:pPr>
              <w:jc w:val="center"/>
              <w:rPr>
                <w:sz w:val="28"/>
                <w:szCs w:val="28"/>
              </w:rPr>
            </w:pPr>
            <w:r w:rsidRPr="00EB5EDC">
              <w:rPr>
                <w:rFonts w:hint="cs"/>
                <w:sz w:val="28"/>
                <w:szCs w:val="28"/>
                <w:rtl/>
              </w:rPr>
              <w:t>يوجد عدد لانهائي من الحلول</w:t>
            </w:r>
          </w:p>
        </w:tc>
      </w:tr>
    </w:tbl>
    <w:p w14:paraId="67CE2637" w14:textId="77777777" w:rsidR="00C95D84" w:rsidRPr="00EB5EDC" w:rsidRDefault="00C95D84" w:rsidP="009763DF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20"/>
        <w:tblpPr w:leftFromText="180" w:rightFromText="180" w:vertAnchor="text" w:horzAnchor="margin" w:tblpY="-33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</w:tblGrid>
      <w:tr w:rsidR="00227347" w:rsidRPr="00EB5EDC" w14:paraId="076FEA9C" w14:textId="77777777" w:rsidTr="00395380">
        <w:tc>
          <w:tcPr>
            <w:tcW w:w="851" w:type="dxa"/>
          </w:tcPr>
          <w:p w14:paraId="10AE3D3C" w14:textId="77777777" w:rsidR="00227347" w:rsidRPr="00EB5EDC" w:rsidRDefault="00227347" w:rsidP="00227347">
            <w:pPr>
              <w:rPr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227347" w:rsidRPr="00EB5EDC" w14:paraId="60FCC7FF" w14:textId="77777777" w:rsidTr="00395380">
        <w:tc>
          <w:tcPr>
            <w:tcW w:w="851" w:type="dxa"/>
          </w:tcPr>
          <w:p w14:paraId="6B8824E8" w14:textId="77777777" w:rsidR="00227347" w:rsidRPr="00EB5EDC" w:rsidRDefault="00227347" w:rsidP="00227347">
            <w:pPr>
              <w:jc w:val="center"/>
              <w:rPr>
                <w:noProof w:val="0"/>
                <w:sz w:val="18"/>
                <w:szCs w:val="18"/>
                <w:rtl/>
                <w:lang w:eastAsia="en-US"/>
              </w:rPr>
            </w:pPr>
            <w:r w:rsidRPr="00EB5EDC">
              <w:rPr>
                <w:rFonts w:hint="cs"/>
                <w:noProof w:val="0"/>
                <w:sz w:val="18"/>
                <w:szCs w:val="18"/>
                <w:rtl/>
                <w:lang w:eastAsia="en-US"/>
              </w:rPr>
              <w:t>4</w:t>
            </w:r>
          </w:p>
        </w:tc>
      </w:tr>
    </w:tbl>
    <w:p w14:paraId="53E8A46A" w14:textId="60DF790D" w:rsidR="00796D5E" w:rsidRPr="00EB5EDC" w:rsidRDefault="00796D5E" w:rsidP="00395380">
      <w:pPr>
        <w:jc w:val="lowKashida"/>
        <w:rPr>
          <w:b/>
          <w:bCs/>
          <w:sz w:val="28"/>
          <w:szCs w:val="28"/>
          <w:rtl/>
        </w:rPr>
      </w:pPr>
      <w:r w:rsidRPr="00EB5EDC">
        <w:rPr>
          <w:rFonts w:hint="cs"/>
          <w:b/>
          <w:bCs/>
          <w:sz w:val="28"/>
          <w:szCs w:val="28"/>
          <w:rtl/>
        </w:rPr>
        <w:t xml:space="preserve">السؤال الثاني </w:t>
      </w:r>
    </w:p>
    <w:p w14:paraId="1EF85BF7" w14:textId="21DF45FF" w:rsidR="00796D5E" w:rsidRPr="00EB5EDC" w:rsidRDefault="00796D5E" w:rsidP="00395380">
      <w:pPr>
        <w:jc w:val="lowKashida"/>
        <w:rPr>
          <w:b/>
          <w:bCs/>
          <w:sz w:val="28"/>
          <w:szCs w:val="28"/>
          <w:rtl/>
        </w:rPr>
      </w:pPr>
      <w:r w:rsidRPr="00EB5EDC">
        <w:rPr>
          <w:rFonts w:cs="mohammad bold art 1" w:hint="cs"/>
          <w:b/>
          <w:bCs/>
          <w:sz w:val="28"/>
          <w:szCs w:val="28"/>
          <w:rtl/>
        </w:rPr>
        <w:t>ضع</w:t>
      </w:r>
      <w:r w:rsidR="00C3704B" w:rsidRPr="00EB5EDC">
        <w:rPr>
          <w:rFonts w:cs="mohammad bold art 1" w:hint="cs"/>
          <w:b/>
          <w:bCs/>
          <w:sz w:val="28"/>
          <w:szCs w:val="28"/>
          <w:rtl/>
        </w:rPr>
        <w:t>ي</w:t>
      </w:r>
      <w:r w:rsidRPr="00EB5EDC">
        <w:rPr>
          <w:rFonts w:cs="mohammad bold art 1" w:hint="cs"/>
          <w:b/>
          <w:bCs/>
          <w:sz w:val="28"/>
          <w:szCs w:val="28"/>
          <w:rtl/>
        </w:rPr>
        <w:t xml:space="preserve"> علامة</w:t>
      </w:r>
      <w:r w:rsidRPr="00EB5EDC">
        <w:rPr>
          <w:rFonts w:hint="cs"/>
          <w:b/>
          <w:bCs/>
          <w:sz w:val="28"/>
          <w:szCs w:val="28"/>
          <w:rtl/>
        </w:rPr>
        <w:t xml:space="preserve"> </w:t>
      </w:r>
      <w:r w:rsidR="00395380" w:rsidRPr="00EB5EDC">
        <w:rPr>
          <w:rFonts w:cs="Al-KsorZulfiMath" w:hint="eastAsia"/>
          <w:b/>
          <w:bCs/>
          <w:sz w:val="32"/>
          <w:szCs w:val="32"/>
        </w:rPr>
        <w:sym w:font="Wingdings 2" w:char="F050"/>
      </w:r>
      <w:r w:rsidR="00345152" w:rsidRPr="00EB5EDC">
        <w:rPr>
          <w:rFonts w:cs="mohammad bold art 1" w:hint="cs"/>
          <w:sz w:val="28"/>
          <w:szCs w:val="28"/>
          <w:rtl/>
        </w:rPr>
        <w:t>أمام العبارة الصحيحة</w:t>
      </w:r>
      <w:r w:rsidR="00345152" w:rsidRPr="00EB5EDC">
        <w:rPr>
          <w:rFonts w:cs="AF_Aseer" w:hint="cs"/>
          <w:sz w:val="28"/>
          <w:szCs w:val="28"/>
          <w:rtl/>
        </w:rPr>
        <w:t xml:space="preserve">  </w:t>
      </w:r>
      <w:r w:rsidR="00345152" w:rsidRPr="00EB5EDC">
        <w:rPr>
          <w:rFonts w:cs="mohammad bold art 1" w:hint="cs"/>
          <w:sz w:val="28"/>
          <w:szCs w:val="28"/>
          <w:rtl/>
        </w:rPr>
        <w:t>وعلامة</w:t>
      </w:r>
      <w:r w:rsidR="00345152" w:rsidRPr="00EB5EDC">
        <w:rPr>
          <w:rFonts w:cs="AF_Aseer" w:hint="cs"/>
          <w:sz w:val="28"/>
          <w:szCs w:val="28"/>
          <w:rtl/>
        </w:rPr>
        <w:t xml:space="preserve">  </w:t>
      </w:r>
      <w:r w:rsidR="00395380" w:rsidRPr="00EB5EDC">
        <w:rPr>
          <w:rFonts w:cs="Al-KsorZulfiMath" w:hint="eastAsia"/>
          <w:b/>
          <w:bCs/>
          <w:sz w:val="32"/>
          <w:szCs w:val="32"/>
        </w:rPr>
        <w:sym w:font="Wingdings 2" w:char="F04F"/>
      </w:r>
      <w:r w:rsidR="00345152" w:rsidRPr="00EB5EDC">
        <w:rPr>
          <w:rFonts w:cs="AF_Aseer" w:hint="cs"/>
          <w:sz w:val="28"/>
          <w:szCs w:val="28"/>
          <w:rtl/>
        </w:rPr>
        <w:t xml:space="preserve">  </w:t>
      </w:r>
      <w:r w:rsidR="00345152" w:rsidRPr="00EB5EDC">
        <w:rPr>
          <w:rFonts w:cs="mohammad bold art 1" w:hint="cs"/>
          <w:sz w:val="28"/>
          <w:szCs w:val="28"/>
          <w:rtl/>
        </w:rPr>
        <w:t>أمام  العبارة الخاطئة</w:t>
      </w:r>
      <w:r w:rsidR="00345152" w:rsidRPr="00EB5EDC">
        <w:rPr>
          <w:rFonts w:cs="AF_Aseer" w:hint="cs"/>
          <w:sz w:val="28"/>
          <w:szCs w:val="28"/>
          <w:rtl/>
        </w:rPr>
        <w:t xml:space="preserve">  </w:t>
      </w:r>
    </w:p>
    <w:p w14:paraId="38ECC3F6" w14:textId="77777777" w:rsidR="0012579F" w:rsidRPr="00EB5EDC" w:rsidRDefault="0012579F" w:rsidP="00AD4B54">
      <w:pPr>
        <w:jc w:val="lowKashida"/>
        <w:rPr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ب</w:t>
      </w:r>
      <w:r w:rsidR="00AD4B54"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>تظليل</w:t>
      </w:r>
      <w:r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رقم 1 أو 2 </w:t>
      </w:r>
      <w:r w:rsidRPr="00EB5EDC">
        <w:rPr>
          <w:rFonts w:ascii="Traditional Arabic" w:hAnsi="Traditional Arabic" w:cs="AL-Mohanad"/>
          <w:b/>
          <w:bCs/>
          <w:sz w:val="28"/>
          <w:szCs w:val="28"/>
          <w:rtl/>
        </w:rPr>
        <w:t>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EB5EDC" w14:paraId="116EF2C6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6E2674CE" w14:textId="77777777" w:rsidR="0012579F" w:rsidRPr="00EB5EDC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545BE4C4" w14:textId="77777777" w:rsidR="0012579F" w:rsidRPr="00EB5EDC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64641CA0" w14:textId="7A282482" w:rsidR="0012579F" w:rsidRPr="00EB5EDC" w:rsidRDefault="003E7FA5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B5EDC">
              <w:rPr>
                <w:rFonts w:cs="Al-KsorZulfiMath" w:hint="eastAsia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6FAB15C4" w14:textId="315B4901" w:rsidR="0012579F" w:rsidRPr="00EB5EDC" w:rsidRDefault="003E7FA5" w:rsidP="00283B8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B5EDC">
              <w:rPr>
                <w:rFonts w:cs="Al-KsorZulfiMath" w:hint="eastAsia"/>
                <w:b/>
                <w:bCs/>
                <w:sz w:val="32"/>
                <w:szCs w:val="32"/>
              </w:rPr>
              <w:sym w:font="Wingdings 2" w:char="F04F"/>
            </w:r>
          </w:p>
        </w:tc>
      </w:tr>
      <w:tr w:rsidR="0012579F" w:rsidRPr="00EB5EDC" w14:paraId="4208FBAF" w14:textId="77777777" w:rsidTr="00D57048">
        <w:trPr>
          <w:trHeight w:val="561"/>
        </w:trPr>
        <w:tc>
          <w:tcPr>
            <w:tcW w:w="780" w:type="dxa"/>
          </w:tcPr>
          <w:p w14:paraId="68643F10" w14:textId="199EFB3B" w:rsidR="0012579F" w:rsidRPr="00EB5EDC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41</w:t>
            </w:r>
          </w:p>
        </w:tc>
        <w:tc>
          <w:tcPr>
            <w:tcW w:w="8221" w:type="dxa"/>
          </w:tcPr>
          <w:p w14:paraId="68D43E4C" w14:textId="34909215" w:rsidR="00491472" w:rsidRPr="00EB5EDC" w:rsidRDefault="00AD7459" w:rsidP="00283B83">
            <w:pPr>
              <w:rPr>
                <w:rFonts w:cs="AF_Aseer"/>
                <w:sz w:val="28"/>
                <w:szCs w:val="28"/>
                <w:rtl/>
              </w:rPr>
            </w:pPr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تحل هذه المعادلة 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س</m:t>
              </m:r>
              <m:r>
                <w:rPr>
                  <w:rFonts w:ascii="Cambria Math" w:hAnsi="Cambria Math" w:cs="mohammad bold art 1"/>
                  <w:sz w:val="28"/>
                  <w:szCs w:val="28"/>
                </w:rPr>
                <m:t>6+4=7-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س</m:t>
              </m:r>
            </m:oMath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 بخطوة واحده</w:t>
            </w:r>
          </w:p>
        </w:tc>
        <w:tc>
          <w:tcPr>
            <w:tcW w:w="709" w:type="dxa"/>
          </w:tcPr>
          <w:p w14:paraId="3166E29F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310AEA6" w14:textId="6D4883A4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</w:rPr>
              <w:sym w:font="Wingdings 2" w:char="F04F"/>
            </w:r>
          </w:p>
        </w:tc>
      </w:tr>
      <w:tr w:rsidR="0012579F" w:rsidRPr="00EB5EDC" w14:paraId="5CF2B1B7" w14:textId="77777777" w:rsidTr="00D57048">
        <w:trPr>
          <w:trHeight w:val="413"/>
        </w:trPr>
        <w:tc>
          <w:tcPr>
            <w:tcW w:w="780" w:type="dxa"/>
          </w:tcPr>
          <w:p w14:paraId="6DAC3932" w14:textId="0318C90D" w:rsidR="0012579F" w:rsidRPr="00EB5EDC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EB5EDC">
              <w:rPr>
                <w:rFonts w:cs="AF_Aseer" w:hint="cs"/>
                <w:sz w:val="28"/>
                <w:szCs w:val="28"/>
                <w:rtl/>
              </w:rPr>
              <w:t>2</w:t>
            </w:r>
          </w:p>
        </w:tc>
        <w:tc>
          <w:tcPr>
            <w:tcW w:w="8221" w:type="dxa"/>
          </w:tcPr>
          <w:p w14:paraId="29EE33BF" w14:textId="55710832" w:rsidR="00491472" w:rsidRPr="00EB5EDC" w:rsidRDefault="00AD7459" w:rsidP="00283B83">
            <w:pPr>
              <w:rPr>
                <w:rFonts w:cs="AF_Aseer"/>
                <w:sz w:val="28"/>
                <w:szCs w:val="28"/>
                <w:rtl/>
              </w:rPr>
            </w:pPr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إذا كان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ب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أ</m:t>
              </m:r>
            </m:oMath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جـ-ب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  <w:rtl/>
                </w:rPr>
                <m:t>جـ-أ</m:t>
              </m:r>
            </m:oMath>
          </w:p>
        </w:tc>
        <w:tc>
          <w:tcPr>
            <w:tcW w:w="709" w:type="dxa"/>
          </w:tcPr>
          <w:p w14:paraId="3243EC25" w14:textId="11EF2889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</w:tcPr>
          <w:p w14:paraId="72C72566" w14:textId="77777777" w:rsidR="0012579F" w:rsidRPr="00EB5EDC" w:rsidRDefault="0012579F" w:rsidP="005C5BF9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12579F" w:rsidRPr="00EB5EDC" w14:paraId="4ECDE824" w14:textId="77777777" w:rsidTr="001A5B80">
        <w:trPr>
          <w:trHeight w:val="643"/>
        </w:trPr>
        <w:tc>
          <w:tcPr>
            <w:tcW w:w="780" w:type="dxa"/>
          </w:tcPr>
          <w:p w14:paraId="65989677" w14:textId="7829451C" w:rsidR="0012579F" w:rsidRPr="00EB5EDC" w:rsidRDefault="00395380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43</w:t>
            </w:r>
          </w:p>
        </w:tc>
        <w:tc>
          <w:tcPr>
            <w:tcW w:w="8221" w:type="dxa"/>
          </w:tcPr>
          <w:p w14:paraId="29D13D08" w14:textId="415AE636" w:rsidR="0012579F" w:rsidRPr="00EB5EDC" w:rsidRDefault="00AD7459" w:rsidP="00283B83">
            <w:pPr>
              <w:tabs>
                <w:tab w:val="left" w:pos="2917"/>
              </w:tabs>
              <w:rPr>
                <w:rFonts w:asciiTheme="minorBidi" w:hAnsiTheme="minorBidi" w:cstheme="minorBidi"/>
                <w:sz w:val="28"/>
                <w:szCs w:val="28"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>يزداد ضغط الهواء داخل إطار سيارة مع ازدياد درجة الحرارة. المتغير المستقل هنا هو درجة الحرارة</w:t>
            </w:r>
          </w:p>
        </w:tc>
        <w:tc>
          <w:tcPr>
            <w:tcW w:w="709" w:type="dxa"/>
          </w:tcPr>
          <w:p w14:paraId="5B1F21AA" w14:textId="1EF2D049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</w:tcPr>
          <w:p w14:paraId="545B54B8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EB5EDC" w14:paraId="572C7FAE" w14:textId="77777777" w:rsidTr="00D57048">
        <w:trPr>
          <w:trHeight w:val="470"/>
        </w:trPr>
        <w:tc>
          <w:tcPr>
            <w:tcW w:w="780" w:type="dxa"/>
          </w:tcPr>
          <w:p w14:paraId="4C4F89FD" w14:textId="624D3DC1" w:rsidR="0012579F" w:rsidRPr="00EB5EDC" w:rsidRDefault="005C5BF9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</w:t>
            </w:r>
            <w:r w:rsidR="00395380" w:rsidRPr="00EB5EDC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</w:tcPr>
          <w:p w14:paraId="226D91BE" w14:textId="23509BB7" w:rsidR="0012579F" w:rsidRPr="00EB5EDC" w:rsidRDefault="00AD7459" w:rsidP="00283B83">
            <w:pPr>
              <w:rPr>
                <w:rFonts w:cs="AF_Aseer"/>
                <w:sz w:val="28"/>
                <w:szCs w:val="28"/>
              </w:rPr>
            </w:pPr>
            <w:r w:rsidRPr="00EB5EDC">
              <w:rPr>
                <w:rFonts w:cs="mohammad bold art 1" w:hint="cs"/>
                <w:sz w:val="28"/>
                <w:szCs w:val="28"/>
                <w:rtl/>
              </w:rPr>
              <w:t>معدل التغير هي نسبة تصف معدل تغير كمية بالنسبة لتغير كمية اخرى</w:t>
            </w:r>
          </w:p>
        </w:tc>
        <w:tc>
          <w:tcPr>
            <w:tcW w:w="709" w:type="dxa"/>
          </w:tcPr>
          <w:p w14:paraId="607CEFE7" w14:textId="642D430E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</w:tcPr>
          <w:p w14:paraId="340C4E81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EB5EDC" w14:paraId="369B7CEA" w14:textId="77777777" w:rsidTr="00D57048">
        <w:trPr>
          <w:trHeight w:val="406"/>
        </w:trPr>
        <w:tc>
          <w:tcPr>
            <w:tcW w:w="780" w:type="dxa"/>
          </w:tcPr>
          <w:p w14:paraId="612B27BA" w14:textId="2F170D45" w:rsidR="0012579F" w:rsidRPr="00EB5EDC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45</w:t>
            </w:r>
          </w:p>
        </w:tc>
        <w:tc>
          <w:tcPr>
            <w:tcW w:w="8221" w:type="dxa"/>
          </w:tcPr>
          <w:p w14:paraId="4F9FEB87" w14:textId="60C18E6C" w:rsidR="0012579F" w:rsidRPr="00EB5EDC" w:rsidRDefault="003E7FA5" w:rsidP="003E7FA5">
            <w:pPr>
              <w:rPr>
                <w:rFonts w:cs="AF_Aseer"/>
                <w:i/>
                <w:sz w:val="28"/>
                <w:szCs w:val="28"/>
                <w:rtl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 w:cs="AF_Aseer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|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س|</m:t>
              </m:r>
            </m:oMath>
            <w:r w:rsidRPr="00EB5EDC">
              <w:rPr>
                <w:rFonts w:cs="AF_Aseer" w:hint="cs"/>
                <w:sz w:val="28"/>
                <w:szCs w:val="28"/>
                <w:rtl/>
              </w:rPr>
              <w:t xml:space="preserve">4 فإن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4=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س</m:t>
              </m:r>
            </m:oMath>
            <w:r w:rsidRPr="00EB5EDC">
              <w:rPr>
                <w:rFonts w:cs="AF_Aseer" w:hint="cs"/>
                <w:sz w:val="28"/>
                <w:szCs w:val="28"/>
                <w:rtl/>
              </w:rPr>
              <w:t xml:space="preserve"> أو </w:t>
            </w:r>
            <m:oMath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</w:rPr>
                <m:t>6=</m:t>
              </m:r>
              <m:r>
                <m:rPr>
                  <m:sty m:val="p"/>
                </m:rPr>
                <w:rPr>
                  <w:rFonts w:ascii="Cambria Math" w:hAnsi="Cambria Math" w:cs="AF_Aseer"/>
                  <w:sz w:val="28"/>
                  <w:szCs w:val="28"/>
                  <w:rtl/>
                </w:rPr>
                <m:t>س</m:t>
              </m:r>
            </m:oMath>
          </w:p>
        </w:tc>
        <w:tc>
          <w:tcPr>
            <w:tcW w:w="709" w:type="dxa"/>
          </w:tcPr>
          <w:p w14:paraId="451B7588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4978B3EE" w14:textId="37725551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4F"/>
            </w:r>
          </w:p>
        </w:tc>
      </w:tr>
      <w:tr w:rsidR="0012579F" w:rsidRPr="00EB5EDC" w14:paraId="144C4942" w14:textId="77777777" w:rsidTr="00D57048">
        <w:trPr>
          <w:trHeight w:val="540"/>
        </w:trPr>
        <w:tc>
          <w:tcPr>
            <w:tcW w:w="780" w:type="dxa"/>
          </w:tcPr>
          <w:p w14:paraId="0613F37B" w14:textId="2264D766" w:rsidR="0012579F" w:rsidRPr="00EB5EDC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</w:t>
            </w:r>
            <w:r w:rsidR="005C5BF9" w:rsidRPr="00EB5EDC">
              <w:rPr>
                <w:rFonts w:cs="AF_Aseer" w:hint="cs"/>
                <w:sz w:val="28"/>
                <w:szCs w:val="28"/>
                <w:rtl/>
              </w:rPr>
              <w:t>6</w:t>
            </w:r>
          </w:p>
        </w:tc>
        <w:tc>
          <w:tcPr>
            <w:tcW w:w="8221" w:type="dxa"/>
          </w:tcPr>
          <w:p w14:paraId="46705A53" w14:textId="41551660" w:rsidR="0012579F" w:rsidRPr="00EB5EDC" w:rsidRDefault="00C95D84" w:rsidP="00283B83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المستقيم </w:t>
            </w:r>
            <m:oMath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5=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س</m:t>
              </m:r>
            </m:oMath>
            <w:r w:rsidRPr="00EB5EDC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دائماً افقي</w:t>
            </w:r>
          </w:p>
        </w:tc>
        <w:tc>
          <w:tcPr>
            <w:tcW w:w="709" w:type="dxa"/>
          </w:tcPr>
          <w:p w14:paraId="5F45F52C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9DB7CB7" w14:textId="383FC71D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4F"/>
            </w:r>
          </w:p>
        </w:tc>
      </w:tr>
      <w:tr w:rsidR="0012579F" w:rsidRPr="00EB5EDC" w14:paraId="41DEC364" w14:textId="77777777" w:rsidTr="001A5B80">
        <w:trPr>
          <w:trHeight w:val="643"/>
        </w:trPr>
        <w:tc>
          <w:tcPr>
            <w:tcW w:w="780" w:type="dxa"/>
          </w:tcPr>
          <w:p w14:paraId="4DA3151C" w14:textId="5479AB0C" w:rsidR="0012579F" w:rsidRPr="00EB5EDC" w:rsidRDefault="00395380" w:rsidP="005C5BF9">
            <w:pPr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046DAC7E" w14:textId="00CD5BF6" w:rsidR="0012579F" w:rsidRPr="00EB5EDC" w:rsidRDefault="003E7FA5" w:rsidP="00283B83">
            <w:pPr>
              <w:rPr>
                <w:rFonts w:cs="AF_Aseer"/>
                <w:sz w:val="28"/>
                <w:szCs w:val="28"/>
              </w:rPr>
            </w:pPr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إذا كان معامل أحد المتغيرين في إحدى المعادلتين 1 </w:t>
            </w:r>
            <w:r w:rsidR="00D718F1" w:rsidRPr="00EB5EDC">
              <w:rPr>
                <w:rFonts w:cs="mohammad bold art 1" w:hint="cs"/>
                <w:sz w:val="28"/>
                <w:szCs w:val="28"/>
                <w:rtl/>
              </w:rPr>
              <w:t>أ</w:t>
            </w:r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و </w:t>
            </w:r>
            <m:oMath>
              <m:r>
                <m:rPr>
                  <m:sty m:val="p"/>
                </m:rPr>
                <w:rPr>
                  <w:rFonts w:ascii="Cambria Math" w:hAnsi="Cambria Math" w:cs="mohammad bold art 1"/>
                  <w:sz w:val="28"/>
                  <w:szCs w:val="28"/>
                </w:rPr>
                <m:t>1-</m:t>
              </m:r>
            </m:oMath>
            <w:r w:rsidRPr="00EB5EDC">
              <w:rPr>
                <w:rFonts w:cs="mohammad bold art 1" w:hint="cs"/>
                <w:sz w:val="28"/>
                <w:szCs w:val="28"/>
                <w:rtl/>
              </w:rPr>
              <w:t xml:space="preserve"> فإن افضل طريقة لحل النظام</w:t>
            </w:r>
            <w:r w:rsidRPr="00EB5EDC">
              <w:rPr>
                <w:rFonts w:cs="AF_Aseer" w:hint="cs"/>
                <w:sz w:val="28"/>
                <w:szCs w:val="28"/>
                <w:rtl/>
              </w:rPr>
              <w:t xml:space="preserve"> التعويض</w:t>
            </w:r>
          </w:p>
        </w:tc>
        <w:tc>
          <w:tcPr>
            <w:tcW w:w="709" w:type="dxa"/>
          </w:tcPr>
          <w:p w14:paraId="7E7EFEAA" w14:textId="01C67057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</w:tcPr>
          <w:p w14:paraId="68FCB5FE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</w:tr>
      <w:tr w:rsidR="0012579F" w:rsidRPr="00EB5EDC" w14:paraId="2A4C588A" w14:textId="77777777" w:rsidTr="001A5B80">
        <w:trPr>
          <w:trHeight w:val="643"/>
        </w:trPr>
        <w:tc>
          <w:tcPr>
            <w:tcW w:w="780" w:type="dxa"/>
          </w:tcPr>
          <w:p w14:paraId="19FA9F4F" w14:textId="188363A5" w:rsidR="0012579F" w:rsidRPr="00EB5EDC" w:rsidRDefault="00395380" w:rsidP="005C5BF9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 w:rsidRPr="00EB5EDC">
              <w:rPr>
                <w:rFonts w:cs="AF_Aseer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3EBE5438" w14:textId="38B8B7F8" w:rsidR="0012579F" w:rsidRPr="00EB5EDC" w:rsidRDefault="003E7FA5" w:rsidP="00283B83">
            <w:pPr>
              <w:tabs>
                <w:tab w:val="left" w:pos="2917"/>
              </w:tabs>
              <w:rPr>
                <w:rFonts w:cs="AF_Aseer"/>
                <w:sz w:val="28"/>
                <w:szCs w:val="28"/>
                <w:rtl/>
              </w:rPr>
            </w:pPr>
            <w:r w:rsidRPr="00EB5EDC">
              <w:rPr>
                <w:rFonts w:cs="mohammad bold art 1" w:hint="cs"/>
                <w:sz w:val="28"/>
                <w:szCs w:val="28"/>
                <w:rtl/>
              </w:rPr>
              <w:t>إذا كان كل من معاملي احد المتغيرين في المعادلتين معكوساً جمعياً للآخرفإن افضل طريقة للحل</w:t>
            </w:r>
            <w:r w:rsidR="00D175C2" w:rsidRPr="00EB5EDC">
              <w:rPr>
                <w:rFonts w:cs="AF_Aseer" w:hint="cs"/>
                <w:sz w:val="28"/>
                <w:szCs w:val="28"/>
                <w:rtl/>
              </w:rPr>
              <w:t xml:space="preserve"> الت</w:t>
            </w:r>
            <w:r w:rsidRPr="00EB5EDC">
              <w:rPr>
                <w:rFonts w:cs="AF_Aseer" w:hint="cs"/>
                <w:sz w:val="28"/>
                <w:szCs w:val="28"/>
                <w:rtl/>
              </w:rPr>
              <w:t>مثيل البياني</w:t>
            </w:r>
          </w:p>
        </w:tc>
        <w:tc>
          <w:tcPr>
            <w:tcW w:w="709" w:type="dxa"/>
          </w:tcPr>
          <w:p w14:paraId="26B1BCDD" w14:textId="77777777" w:rsidR="0012579F" w:rsidRPr="00EB5EDC" w:rsidRDefault="0012579F" w:rsidP="00283B83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0BA73FEF" w14:textId="34D0740D" w:rsidR="0012579F" w:rsidRPr="00EB5EDC" w:rsidRDefault="006C0391" w:rsidP="00283B83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 2" w:char="F04F"/>
            </w:r>
          </w:p>
        </w:tc>
      </w:tr>
    </w:tbl>
    <w:p w14:paraId="4E8698A2" w14:textId="77777777" w:rsidR="00227347" w:rsidRPr="00EB5EDC" w:rsidRDefault="00227347" w:rsidP="009763DF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30"/>
        <w:tblpPr w:leftFromText="180" w:rightFromText="180" w:vertAnchor="text" w:horzAnchor="margin" w:tblpY="-29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</w:tblGrid>
      <w:tr w:rsidR="0064791F" w:rsidRPr="00EB5EDC" w14:paraId="5B0BAAE6" w14:textId="77777777" w:rsidTr="00D57048">
        <w:tc>
          <w:tcPr>
            <w:tcW w:w="851" w:type="dxa"/>
          </w:tcPr>
          <w:p w14:paraId="52E5F598" w14:textId="77777777" w:rsidR="0064791F" w:rsidRPr="00EB5EDC" w:rsidRDefault="0064791F" w:rsidP="0064791F">
            <w:pPr>
              <w:rPr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64791F" w:rsidRPr="00EB5EDC" w14:paraId="7141ACBF" w14:textId="77777777" w:rsidTr="00D57048">
        <w:tc>
          <w:tcPr>
            <w:tcW w:w="851" w:type="dxa"/>
          </w:tcPr>
          <w:p w14:paraId="69A81BDC" w14:textId="77777777" w:rsidR="0064791F" w:rsidRPr="00EB5EDC" w:rsidRDefault="0064791F" w:rsidP="0064791F">
            <w:pPr>
              <w:jc w:val="center"/>
              <w:rPr>
                <w:noProof w:val="0"/>
                <w:sz w:val="18"/>
                <w:szCs w:val="18"/>
                <w:rtl/>
                <w:lang w:eastAsia="en-US"/>
              </w:rPr>
            </w:pPr>
            <w:r w:rsidRPr="00EB5EDC">
              <w:rPr>
                <w:rFonts w:hint="cs"/>
                <w:noProof w:val="0"/>
                <w:sz w:val="18"/>
                <w:szCs w:val="18"/>
                <w:rtl/>
                <w:lang w:eastAsia="en-US"/>
              </w:rPr>
              <w:t>3</w:t>
            </w:r>
          </w:p>
        </w:tc>
      </w:tr>
    </w:tbl>
    <w:p w14:paraId="691858A6" w14:textId="77777777" w:rsidR="00227347" w:rsidRPr="00EB5EDC" w:rsidRDefault="00344A59" w:rsidP="00344A59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>السؤال الثالث</w:t>
      </w:r>
    </w:p>
    <w:p w14:paraId="2E5B146A" w14:textId="77777777" w:rsidR="00344A59" w:rsidRPr="00EB5EDC" w:rsidRDefault="00344A59" w:rsidP="00344A59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0CA2FC7" w14:textId="69310B3A" w:rsidR="00C95D84" w:rsidRPr="00EB5EDC" w:rsidRDefault="00D57048" w:rsidP="000046CA">
      <w:pPr>
        <w:pStyle w:val="a7"/>
        <w:numPr>
          <w:ilvl w:val="0"/>
          <w:numId w:val="32"/>
        </w:numPr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C95D84" w:rsidRPr="00EB5EDC">
        <w:rPr>
          <w:rFonts w:asciiTheme="minorBidi" w:hAnsiTheme="minorBidi" w:cstheme="minorBidi"/>
          <w:sz w:val="28"/>
          <w:szCs w:val="28"/>
          <w:rtl/>
        </w:rPr>
        <w:t>اكتب معادلة المستقيم بصيغة الميل والمقطع ، ثم مثلها بيانياً:</w:t>
      </w:r>
    </w:p>
    <w:p w14:paraId="772AFF25" w14:textId="038C4D07" w:rsidR="00344A59" w:rsidRPr="00EB5EDC" w:rsidRDefault="00C95D84" w:rsidP="00C95D84">
      <w:pPr>
        <w:pStyle w:val="a7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Theme="minorBidi" w:hAnsiTheme="minorBidi" w:cstheme="minorBidi"/>
          <w:sz w:val="28"/>
          <w:szCs w:val="28"/>
          <w:rtl/>
        </w:rPr>
        <w:t xml:space="preserve">الميل: </w:t>
      </w:r>
      <m:oMath>
        <m:f>
          <m:fPr>
            <m:ctrlPr>
              <w:rPr>
                <w:rFonts w:ascii="Cambria Math" w:hAnsi="Cambria Math" w:cstheme="min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Bidi"/>
                <w:sz w:val="28"/>
                <w:szCs w:val="28"/>
              </w:rPr>
              <m:t>2</m:t>
            </m:r>
          </m:den>
        </m:f>
      </m:oMath>
      <w:r w:rsidRPr="00EB5EDC">
        <w:rPr>
          <w:rFonts w:asciiTheme="minorBidi" w:hAnsiTheme="minorBidi" w:cstheme="minorBidi"/>
          <w:sz w:val="28"/>
          <w:szCs w:val="28"/>
          <w:rtl/>
        </w:rPr>
        <w:t xml:space="preserve">   ، المقطع الصادي: </w:t>
      </w:r>
      <m:oMath>
        <m:r>
          <m:rPr>
            <m:sty m:val="p"/>
          </m:rPr>
          <w:rPr>
            <w:rFonts w:ascii="Cambria Math" w:hAnsi="Cambria Math" w:cstheme="minorBidi"/>
            <w:sz w:val="28"/>
            <w:szCs w:val="28"/>
          </w:rPr>
          <m:t>2-</m:t>
        </m:r>
      </m:oMath>
    </w:p>
    <w:p w14:paraId="1BDECFE0" w14:textId="4DF2602A" w:rsidR="0097083B" w:rsidRPr="0097083B" w:rsidRDefault="00D57048" w:rsidP="0097083B">
      <w:pPr>
        <w:pStyle w:val="a7"/>
        <w:rPr>
          <w:b/>
          <w:bCs/>
          <w:color w:val="0070C0"/>
          <w:sz w:val="28"/>
          <w:szCs w:val="28"/>
          <w:rtl/>
        </w:rPr>
      </w:pPr>
      <w:r w:rsidRPr="00EB5EDC">
        <w:rPr>
          <w:rFonts w:cs="mohammad bold art 1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BD6FCA" wp14:editId="07DCAA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2247900"/>
            <wp:effectExtent l="0" t="0" r="9525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0391">
        <w:rPr>
          <w:rFonts w:hint="cs"/>
          <w:b/>
          <w:bCs/>
          <w:color w:val="0070C0"/>
          <w:sz w:val="28"/>
          <w:szCs w:val="28"/>
          <w:rtl/>
        </w:rPr>
        <w:t>الحل:</w:t>
      </w:r>
    </w:p>
    <w:p w14:paraId="478B2A13" w14:textId="48205582" w:rsidR="003811D2" w:rsidRPr="00EB5EDC" w:rsidRDefault="0097083B" w:rsidP="0097083B">
      <w:pPr>
        <w:pStyle w:val="a7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0070C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D3133" wp14:editId="000AC806">
                <wp:simplePos x="0" y="0"/>
                <wp:positionH relativeFrom="column">
                  <wp:posOffset>887730</wp:posOffset>
                </wp:positionH>
                <wp:positionV relativeFrom="paragraph">
                  <wp:posOffset>661036</wp:posOffset>
                </wp:positionV>
                <wp:extent cx="1905000" cy="1095374"/>
                <wp:effectExtent l="38100" t="38100" r="57150" b="67310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109537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1" o:spid="_x0000_s1026" type="#_x0000_t32" style="position:absolute;left:0;text-align:left;margin-left:69.9pt;margin-top:52.05pt;width:150pt;height:86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" strokecolor="#5b9bd5 [3204]" strokeweight=".5pt">
                <v:stroke startarrow="open" endarrow="open" joinstyle="miter"/>
              </v:shape>
            </w:pict>
          </mc:Fallback>
        </mc:AlternateContent>
      </w:r>
      <w:r w:rsidRPr="0097083B">
        <w:rPr>
          <w:rFonts w:hint="cs"/>
          <w:b/>
          <w:bCs/>
          <w:color w:val="0070C0"/>
          <w:sz w:val="28"/>
          <w:szCs w:val="28"/>
          <w:rtl/>
        </w:rPr>
        <w:t>ص=</w:t>
      </w:r>
      <m:oMath>
        <m:f>
          <m:fPr>
            <m:ctrlPr>
              <w:rPr>
                <w:rFonts w:ascii="Cambria Math" w:hAnsi="Cambria Math" w:cstheme="minorBidi"/>
                <w:color w:val="0070C0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color w:val="0070C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Bidi"/>
                <w:color w:val="0070C0"/>
                <w:sz w:val="28"/>
                <w:szCs w:val="28"/>
              </w:rPr>
              <m:t>2</m:t>
            </m:r>
          </m:den>
        </m:f>
      </m:oMath>
      <w:r w:rsidRPr="0097083B">
        <w:rPr>
          <w:rFonts w:asciiTheme="minorBidi" w:hAnsiTheme="minorBidi" w:cstheme="minorBidi"/>
          <w:color w:val="0070C0"/>
          <w:sz w:val="28"/>
          <w:szCs w:val="28"/>
          <w:rtl/>
        </w:rPr>
        <w:t xml:space="preserve"> </w:t>
      </w:r>
      <w:r w:rsidRPr="0097083B">
        <w:rPr>
          <w:rFonts w:asciiTheme="minorBidi" w:hAnsiTheme="minorBidi" w:cstheme="minorBidi" w:hint="cs"/>
          <w:color w:val="0070C0"/>
          <w:sz w:val="28"/>
          <w:szCs w:val="28"/>
          <w:rtl/>
        </w:rPr>
        <w:t>س-2</w:t>
      </w:r>
      <w:r w:rsidRPr="0097083B">
        <w:rPr>
          <w:rFonts w:asciiTheme="minorBidi" w:hAnsiTheme="minorBidi" w:cstheme="minorBidi"/>
          <w:color w:val="0070C0"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  <w:rtl/>
        </w:rPr>
        <w:br w:type="textWrapping" w:clear="all"/>
      </w:r>
    </w:p>
    <w:p w14:paraId="6ACB7EDC" w14:textId="77777777" w:rsidR="00D57048" w:rsidRPr="00EB5EDC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709A6C9B" w14:textId="77777777" w:rsidR="00D57048" w:rsidRPr="00EB5EDC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6F4577DB" w14:textId="77777777" w:rsidR="00D57048" w:rsidRPr="00EB5EDC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57140F02" w14:textId="77777777" w:rsidR="00D57048" w:rsidRPr="00EB5EDC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54DABC2B" w14:textId="77777777" w:rsidR="00D57048" w:rsidRPr="00EB5EDC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6671A818" w14:textId="77777777" w:rsidR="00D57048" w:rsidRPr="00EB5EDC" w:rsidRDefault="00D57048" w:rsidP="003811D2">
      <w:pPr>
        <w:jc w:val="lowKashida"/>
        <w:rPr>
          <w:b/>
          <w:bCs/>
          <w:sz w:val="28"/>
          <w:szCs w:val="28"/>
          <w:rtl/>
        </w:rPr>
      </w:pPr>
    </w:p>
    <w:p w14:paraId="39B2C43C" w14:textId="4DCD2682" w:rsidR="003811D2" w:rsidRPr="00EB5EDC" w:rsidRDefault="006826C8" w:rsidP="000046CA">
      <w:pPr>
        <w:pStyle w:val="a7"/>
        <w:numPr>
          <w:ilvl w:val="0"/>
          <w:numId w:val="32"/>
        </w:numPr>
        <w:jc w:val="lowKashida"/>
        <w:rPr>
          <w:b/>
          <w:bCs/>
          <w:sz w:val="28"/>
          <w:szCs w:val="28"/>
          <w:rtl/>
        </w:rPr>
      </w:pPr>
      <w:r w:rsidRPr="00EB5EDC">
        <w:rPr>
          <w:rFonts w:hint="cs"/>
          <w:sz w:val="28"/>
          <w:szCs w:val="28"/>
          <w:rtl/>
        </w:rPr>
        <w:t xml:space="preserve">احسب قيمة العبارة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rtl/>
              </w:rPr>
              <m:t>هـ-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d>
        <m:r>
          <w:rPr>
            <w:rFonts w:ascii="Cambria Math" w:hAnsi="Cambria Math"/>
            <w:sz w:val="28"/>
            <w:szCs w:val="28"/>
          </w:rPr>
          <m:t>+13</m:t>
        </m:r>
      </m:oMath>
      <w:r w:rsidR="00BB3286" w:rsidRPr="00EB5EDC">
        <w:rPr>
          <w:sz w:val="28"/>
          <w:szCs w:val="28"/>
        </w:rPr>
        <w:t xml:space="preserve">     </w:t>
      </w:r>
      <w:r w:rsidRPr="00EB5EDC">
        <w:rPr>
          <w:rFonts w:hint="cs"/>
          <w:sz w:val="28"/>
          <w:szCs w:val="28"/>
          <w:rtl/>
        </w:rPr>
        <w:t xml:space="preserve">    إذا كانت هـ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5=</m:t>
        </m:r>
      </m:oMath>
      <w:r w:rsidR="00BB3286" w:rsidRPr="00EB5EDC">
        <w:rPr>
          <w:sz w:val="28"/>
          <w:szCs w:val="28"/>
        </w:rPr>
        <w:t xml:space="preserve">  </w:t>
      </w:r>
      <w:r w:rsidR="003811D2" w:rsidRPr="00EB5EDC">
        <w:rPr>
          <w:rFonts w:hint="cs"/>
          <w:sz w:val="28"/>
          <w:szCs w:val="28"/>
          <w:rtl/>
        </w:rPr>
        <w:t xml:space="preserve"> </w:t>
      </w:r>
      <w:r w:rsidR="003811D2" w:rsidRPr="00EB5EDC">
        <w:rPr>
          <w:rFonts w:hint="cs"/>
          <w:b/>
          <w:bCs/>
          <w:sz w:val="28"/>
          <w:szCs w:val="28"/>
          <w:rtl/>
        </w:rPr>
        <w:t xml:space="preserve"> </w:t>
      </w:r>
    </w:p>
    <w:p w14:paraId="1A1F154E" w14:textId="77777777" w:rsidR="00417715" w:rsidRPr="00EB5EDC" w:rsidRDefault="00417715" w:rsidP="00990CD7">
      <w:pPr>
        <w:pStyle w:val="a7"/>
        <w:jc w:val="lowKashida"/>
        <w:rPr>
          <w:sz w:val="28"/>
          <w:szCs w:val="28"/>
          <w:rtl/>
        </w:rPr>
      </w:pPr>
    </w:p>
    <w:p w14:paraId="35812435" w14:textId="66600997" w:rsidR="00417715" w:rsidRPr="00EB5EDC" w:rsidRDefault="006C0391" w:rsidP="00990CD7">
      <w:pPr>
        <w:pStyle w:val="a7"/>
        <w:jc w:val="lowKashida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الحل:</w:t>
      </w:r>
    </w:p>
    <w:p w14:paraId="3656DB0C" w14:textId="305D2899" w:rsidR="00417715" w:rsidRPr="0097083B" w:rsidRDefault="0097083B" w:rsidP="00990CD7">
      <w:pPr>
        <w:pStyle w:val="a7"/>
        <w:jc w:val="lowKashida"/>
        <w:rPr>
          <w:color w:val="0070C0"/>
          <w:sz w:val="28"/>
          <w:szCs w:val="28"/>
          <w:rtl/>
        </w:rPr>
      </w:pPr>
      <w:r w:rsidRPr="0097083B">
        <w:rPr>
          <w:rFonts w:hint="cs"/>
          <w:color w:val="0070C0"/>
          <w:sz w:val="28"/>
          <w:szCs w:val="28"/>
          <w:rtl/>
        </w:rPr>
        <w:t>=13+|3-5|</w:t>
      </w:r>
    </w:p>
    <w:p w14:paraId="38A84B2C" w14:textId="0521B8AA" w:rsidR="0097083B" w:rsidRPr="0097083B" w:rsidRDefault="0097083B" w:rsidP="00990CD7">
      <w:pPr>
        <w:pStyle w:val="a7"/>
        <w:jc w:val="lowKashida"/>
        <w:rPr>
          <w:color w:val="0070C0"/>
          <w:sz w:val="28"/>
          <w:szCs w:val="28"/>
          <w:rtl/>
        </w:rPr>
      </w:pPr>
      <w:r w:rsidRPr="0097083B">
        <w:rPr>
          <w:rFonts w:hint="cs"/>
          <w:color w:val="0070C0"/>
          <w:sz w:val="28"/>
          <w:szCs w:val="28"/>
          <w:rtl/>
        </w:rPr>
        <w:t>=13+|-2|</w:t>
      </w:r>
    </w:p>
    <w:p w14:paraId="03AFB789" w14:textId="79B61604" w:rsidR="0097083B" w:rsidRPr="0097083B" w:rsidRDefault="0097083B" w:rsidP="0097083B">
      <w:pPr>
        <w:pStyle w:val="a7"/>
        <w:jc w:val="lowKashida"/>
        <w:rPr>
          <w:color w:val="0070C0"/>
          <w:sz w:val="28"/>
          <w:szCs w:val="28"/>
          <w:rtl/>
        </w:rPr>
      </w:pPr>
      <w:r w:rsidRPr="0097083B">
        <w:rPr>
          <w:rFonts w:hint="cs"/>
          <w:color w:val="0070C0"/>
          <w:sz w:val="28"/>
          <w:szCs w:val="28"/>
          <w:rtl/>
        </w:rPr>
        <w:t>=13+2</w:t>
      </w:r>
    </w:p>
    <w:p w14:paraId="0CF6A0D2" w14:textId="2B86626D" w:rsidR="0097083B" w:rsidRPr="0097083B" w:rsidRDefault="0097083B" w:rsidP="00990CD7">
      <w:pPr>
        <w:pStyle w:val="a7"/>
        <w:jc w:val="lowKashida"/>
        <w:rPr>
          <w:color w:val="0070C0"/>
          <w:sz w:val="28"/>
          <w:szCs w:val="28"/>
          <w:rtl/>
        </w:rPr>
      </w:pPr>
      <w:r w:rsidRPr="0097083B">
        <w:rPr>
          <w:rFonts w:hint="cs"/>
          <w:color w:val="0070C0"/>
          <w:sz w:val="28"/>
          <w:szCs w:val="28"/>
          <w:rtl/>
        </w:rPr>
        <w:t>=15</w:t>
      </w:r>
    </w:p>
    <w:p w14:paraId="3D1E3460" w14:textId="77777777" w:rsidR="00417715" w:rsidRPr="00EB5EDC" w:rsidRDefault="00417715" w:rsidP="00990CD7">
      <w:pPr>
        <w:pStyle w:val="a7"/>
        <w:jc w:val="lowKashida"/>
        <w:rPr>
          <w:sz w:val="28"/>
          <w:szCs w:val="28"/>
          <w:rtl/>
        </w:rPr>
      </w:pPr>
    </w:p>
    <w:p w14:paraId="4ACC189F" w14:textId="77777777" w:rsidR="000C7D72" w:rsidRPr="00EB5EDC" w:rsidRDefault="000C7D72" w:rsidP="00990CD7">
      <w:pPr>
        <w:pStyle w:val="a7"/>
        <w:jc w:val="lowKashida"/>
        <w:rPr>
          <w:sz w:val="28"/>
          <w:szCs w:val="28"/>
          <w:rtl/>
        </w:rPr>
      </w:pPr>
    </w:p>
    <w:p w14:paraId="5F6E2D46" w14:textId="77777777" w:rsidR="00B54FDB" w:rsidRPr="00EB5EDC" w:rsidRDefault="00B54FDB" w:rsidP="00990CD7">
      <w:pPr>
        <w:pStyle w:val="a7"/>
        <w:jc w:val="lowKashida"/>
        <w:rPr>
          <w:sz w:val="28"/>
          <w:szCs w:val="28"/>
          <w:rtl/>
        </w:rPr>
      </w:pPr>
    </w:p>
    <w:p w14:paraId="20CBD297" w14:textId="77777777" w:rsidR="00B54FDB" w:rsidRPr="00EB5EDC" w:rsidRDefault="00B54FDB" w:rsidP="00990CD7">
      <w:pPr>
        <w:pStyle w:val="a7"/>
        <w:jc w:val="lowKashida"/>
        <w:rPr>
          <w:sz w:val="28"/>
          <w:szCs w:val="28"/>
          <w:rtl/>
        </w:rPr>
      </w:pPr>
    </w:p>
    <w:p w14:paraId="361B2FA5" w14:textId="77777777" w:rsidR="00D57048" w:rsidRPr="00EB5EDC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4BFF9DCA" w14:textId="77777777" w:rsidR="00D57048" w:rsidRPr="00EB5EDC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50A1DA7A" w14:textId="77777777" w:rsidR="00D57048" w:rsidRPr="00EB5EDC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6C47550E" w14:textId="77777777" w:rsidR="00D57048" w:rsidRPr="00EB5EDC" w:rsidRDefault="00D57048" w:rsidP="00990CD7">
      <w:pPr>
        <w:pStyle w:val="a7"/>
        <w:jc w:val="lowKashida"/>
        <w:rPr>
          <w:sz w:val="28"/>
          <w:szCs w:val="28"/>
          <w:rtl/>
        </w:rPr>
      </w:pPr>
    </w:p>
    <w:p w14:paraId="465A9D82" w14:textId="77777777" w:rsidR="00B54FDB" w:rsidRPr="00EB5EDC" w:rsidRDefault="00B54FDB" w:rsidP="00990CD7">
      <w:pPr>
        <w:pStyle w:val="a7"/>
        <w:jc w:val="lowKashida"/>
        <w:rPr>
          <w:sz w:val="28"/>
          <w:szCs w:val="28"/>
          <w:rtl/>
        </w:rPr>
      </w:pPr>
    </w:p>
    <w:p w14:paraId="12D96C1F" w14:textId="6610A6E7" w:rsidR="00417715" w:rsidRDefault="00417715" w:rsidP="000046CA">
      <w:pPr>
        <w:pStyle w:val="a7"/>
        <w:numPr>
          <w:ilvl w:val="0"/>
          <w:numId w:val="33"/>
        </w:numPr>
        <w:jc w:val="lowKashida"/>
        <w:rPr>
          <w:b/>
          <w:bCs/>
          <w:i/>
          <w:sz w:val="28"/>
          <w:szCs w:val="28"/>
        </w:rPr>
      </w:pPr>
      <w:r w:rsidRPr="00EB5EDC">
        <w:rPr>
          <w:rFonts w:hint="cs"/>
          <w:b/>
          <w:bCs/>
          <w:sz w:val="28"/>
          <w:szCs w:val="28"/>
          <w:rtl/>
        </w:rPr>
        <w:t xml:space="preserve"> </w:t>
      </w:r>
      <w:r w:rsidR="006826C8" w:rsidRPr="00EB5EDC">
        <w:rPr>
          <w:rFonts w:hint="cs"/>
          <w:sz w:val="28"/>
          <w:szCs w:val="28"/>
          <w:rtl/>
        </w:rPr>
        <w:t>حل المعادلة الآتية :</w:t>
      </w:r>
      <w:r w:rsidR="006826C8" w:rsidRPr="00EB5EDC">
        <w:rPr>
          <w:rFonts w:hint="cs"/>
          <w:b/>
          <w:bCs/>
          <w:sz w:val="28"/>
          <w:szCs w:val="28"/>
          <w:rtl/>
        </w:rPr>
        <w:t xml:space="preserve">     </w:t>
      </w:r>
      <w:r w:rsidRPr="00EB5EDC">
        <w:rPr>
          <w:rFonts w:hint="cs"/>
          <w:b/>
          <w:bCs/>
          <w:sz w:val="28"/>
          <w:szCs w:val="28"/>
          <w:rtl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18-=(4+</m:t>
        </m:r>
        <m:r>
          <m:rPr>
            <m:sty m:val="p"/>
          </m:rPr>
          <w:rPr>
            <w:rFonts w:ascii="Cambria Math" w:hAnsi="Cambria Math"/>
            <w:sz w:val="28"/>
            <w:szCs w:val="28"/>
            <w:rtl/>
          </w:rPr>
          <m:t>ن</m:t>
        </m:r>
        <m:r>
          <w:rPr>
            <w:rFonts w:ascii="Cambria Math" w:hAnsi="Cambria Math"/>
            <w:sz w:val="28"/>
            <w:szCs w:val="28"/>
          </w:rPr>
          <m:t>)6</m:t>
        </m:r>
      </m:oMath>
    </w:p>
    <w:p w14:paraId="0D5CD9FF" w14:textId="74D920AD" w:rsidR="006C0391" w:rsidRPr="00EB5EDC" w:rsidRDefault="006C0391" w:rsidP="006C0391">
      <w:pPr>
        <w:pStyle w:val="a7"/>
        <w:ind w:left="1393"/>
        <w:jc w:val="lowKashida"/>
        <w:rPr>
          <w:b/>
          <w:bCs/>
          <w:i/>
          <w:sz w:val="28"/>
          <w:szCs w:val="28"/>
          <w:rtl/>
        </w:rPr>
      </w:pPr>
      <w:r>
        <w:rPr>
          <w:rFonts w:hint="cs"/>
          <w:b/>
          <w:bCs/>
          <w:i/>
          <w:sz w:val="28"/>
          <w:szCs w:val="28"/>
          <w:rtl/>
        </w:rPr>
        <w:t>الحل:</w:t>
      </w:r>
    </w:p>
    <w:p w14:paraId="3A15AB5E" w14:textId="7ACED898" w:rsidR="00417715" w:rsidRPr="0097083B" w:rsidRDefault="0097083B" w:rsidP="00417715">
      <w:pPr>
        <w:jc w:val="lowKashida"/>
        <w:rPr>
          <w:b/>
          <w:bCs/>
          <w:color w:val="0070C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97083B">
        <w:rPr>
          <w:rFonts w:hint="cs"/>
          <w:b/>
          <w:bCs/>
          <w:color w:val="0070C0"/>
          <w:sz w:val="28"/>
          <w:szCs w:val="28"/>
          <w:rtl/>
        </w:rPr>
        <w:t>6ن+24=-18</w:t>
      </w:r>
    </w:p>
    <w:p w14:paraId="60E2E097" w14:textId="29880ACC" w:rsidR="0097083B" w:rsidRPr="0097083B" w:rsidRDefault="0097083B" w:rsidP="00417715">
      <w:pPr>
        <w:jc w:val="lowKashida"/>
        <w:rPr>
          <w:b/>
          <w:bCs/>
          <w:color w:val="0070C0"/>
          <w:sz w:val="28"/>
          <w:szCs w:val="28"/>
          <w:rtl/>
        </w:rPr>
      </w:pPr>
      <w:r>
        <w:rPr>
          <w:rFonts w:hint="cs"/>
          <w:b/>
          <w:bCs/>
          <w:color w:val="0070C0"/>
          <w:sz w:val="28"/>
          <w:szCs w:val="28"/>
          <w:rtl/>
        </w:rPr>
        <w:t xml:space="preserve">         6</w:t>
      </w:r>
      <w:r w:rsidRPr="0097083B">
        <w:rPr>
          <w:rFonts w:hint="cs"/>
          <w:b/>
          <w:bCs/>
          <w:color w:val="0070C0"/>
          <w:sz w:val="28"/>
          <w:szCs w:val="28"/>
          <w:rtl/>
        </w:rPr>
        <w:t>ن=-18-24</w:t>
      </w:r>
    </w:p>
    <w:p w14:paraId="6C5833F4" w14:textId="5F3099D2" w:rsidR="0097083B" w:rsidRDefault="0097083B" w:rsidP="00417715">
      <w:pPr>
        <w:jc w:val="lowKashida"/>
        <w:rPr>
          <w:b/>
          <w:bCs/>
          <w:color w:val="0070C0"/>
          <w:sz w:val="28"/>
          <w:szCs w:val="28"/>
          <w:rtl/>
        </w:rPr>
      </w:pPr>
      <w:r>
        <w:rPr>
          <w:rFonts w:hint="cs"/>
          <w:b/>
          <w:bCs/>
          <w:color w:val="0070C0"/>
          <w:sz w:val="28"/>
          <w:szCs w:val="28"/>
          <w:rtl/>
        </w:rPr>
        <w:t xml:space="preserve">         6</w:t>
      </w:r>
      <w:r w:rsidRPr="0097083B">
        <w:rPr>
          <w:rFonts w:hint="cs"/>
          <w:b/>
          <w:bCs/>
          <w:color w:val="0070C0"/>
          <w:sz w:val="28"/>
          <w:szCs w:val="28"/>
          <w:rtl/>
        </w:rPr>
        <w:t>ن=-42</w:t>
      </w:r>
    </w:p>
    <w:p w14:paraId="48C786FB" w14:textId="7AD6C46D" w:rsidR="006C0391" w:rsidRDefault="006C0391" w:rsidP="00417715">
      <w:pPr>
        <w:jc w:val="lowKashida"/>
        <w:rPr>
          <w:b/>
          <w:bCs/>
          <w:color w:val="0070C0"/>
          <w:sz w:val="28"/>
          <w:szCs w:val="28"/>
          <w:rtl/>
        </w:rPr>
      </w:pPr>
      <w:r>
        <w:rPr>
          <w:rFonts w:hint="cs"/>
          <w:b/>
          <w:bCs/>
          <w:color w:val="0070C0"/>
          <w:sz w:val="28"/>
          <w:szCs w:val="28"/>
          <w:rtl/>
        </w:rPr>
        <w:t xml:space="preserve">          ن=-42÷6</w:t>
      </w:r>
    </w:p>
    <w:p w14:paraId="671063EF" w14:textId="0D29EA9F" w:rsidR="006C0391" w:rsidRPr="0097083B" w:rsidRDefault="006C0391" w:rsidP="00417715">
      <w:pPr>
        <w:jc w:val="lowKashida"/>
        <w:rPr>
          <w:b/>
          <w:bCs/>
          <w:color w:val="0070C0"/>
          <w:sz w:val="28"/>
          <w:szCs w:val="28"/>
          <w:rtl/>
        </w:rPr>
      </w:pPr>
      <w:r>
        <w:rPr>
          <w:rFonts w:hint="cs"/>
          <w:b/>
          <w:bCs/>
          <w:color w:val="0070C0"/>
          <w:sz w:val="28"/>
          <w:szCs w:val="28"/>
          <w:rtl/>
        </w:rPr>
        <w:t xml:space="preserve">          ن=-7</w:t>
      </w:r>
    </w:p>
    <w:p w14:paraId="6C5C0146" w14:textId="77777777" w:rsidR="00417715" w:rsidRPr="00EB5EDC" w:rsidRDefault="00417715" w:rsidP="00417715">
      <w:pPr>
        <w:jc w:val="lowKashida"/>
        <w:rPr>
          <w:b/>
          <w:bCs/>
          <w:sz w:val="28"/>
          <w:szCs w:val="28"/>
          <w:rtl/>
        </w:rPr>
      </w:pPr>
    </w:p>
    <w:p w14:paraId="72E6C950" w14:textId="77777777" w:rsidR="00BB3286" w:rsidRPr="00EB5EDC" w:rsidRDefault="00BB3286" w:rsidP="00417715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30"/>
        <w:tblpPr w:leftFromText="180" w:rightFromText="180" w:vertAnchor="text" w:horzAnchor="margin" w:tblpY="240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</w:tblGrid>
      <w:tr w:rsidR="00227347" w:rsidRPr="00EB5EDC" w14:paraId="56D88E09" w14:textId="77777777" w:rsidTr="00D57048">
        <w:tc>
          <w:tcPr>
            <w:tcW w:w="851" w:type="dxa"/>
          </w:tcPr>
          <w:p w14:paraId="40DF7000" w14:textId="77777777" w:rsidR="00227347" w:rsidRPr="00EB5EDC" w:rsidRDefault="00227347" w:rsidP="00227347">
            <w:pPr>
              <w:rPr>
                <w:noProof w:val="0"/>
                <w:sz w:val="18"/>
                <w:szCs w:val="18"/>
                <w:rtl/>
                <w:lang w:eastAsia="en-US"/>
              </w:rPr>
            </w:pPr>
          </w:p>
        </w:tc>
      </w:tr>
      <w:tr w:rsidR="00227347" w:rsidRPr="00EB5EDC" w14:paraId="0D6CAB90" w14:textId="77777777" w:rsidTr="00D57048">
        <w:tc>
          <w:tcPr>
            <w:tcW w:w="851" w:type="dxa"/>
          </w:tcPr>
          <w:p w14:paraId="4CCDC789" w14:textId="77777777" w:rsidR="00227347" w:rsidRPr="00EB5EDC" w:rsidRDefault="00227347" w:rsidP="00227347">
            <w:pPr>
              <w:jc w:val="center"/>
              <w:rPr>
                <w:noProof w:val="0"/>
                <w:sz w:val="18"/>
                <w:szCs w:val="18"/>
                <w:rtl/>
                <w:lang w:eastAsia="en-US"/>
              </w:rPr>
            </w:pPr>
            <w:r w:rsidRPr="00EB5EDC">
              <w:rPr>
                <w:rFonts w:hint="cs"/>
                <w:noProof w:val="0"/>
                <w:sz w:val="18"/>
                <w:szCs w:val="18"/>
                <w:rtl/>
                <w:lang w:eastAsia="en-US"/>
              </w:rPr>
              <w:t>3</w:t>
            </w:r>
          </w:p>
        </w:tc>
      </w:tr>
    </w:tbl>
    <w:p w14:paraId="1AC60809" w14:textId="77777777" w:rsidR="00BB3286" w:rsidRPr="00EB5EDC" w:rsidRDefault="00BB3286" w:rsidP="00417715">
      <w:pPr>
        <w:jc w:val="lowKashida"/>
        <w:rPr>
          <w:b/>
          <w:bCs/>
          <w:sz w:val="28"/>
          <w:szCs w:val="28"/>
          <w:rtl/>
        </w:rPr>
      </w:pPr>
    </w:p>
    <w:p w14:paraId="306ACBE7" w14:textId="77777777" w:rsidR="00227347" w:rsidRPr="00EB5EDC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>السؤال الرابع</w:t>
      </w:r>
    </w:p>
    <w:p w14:paraId="3AE261D9" w14:textId="77777777" w:rsidR="000C7D72" w:rsidRPr="00EB5EDC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9D0868B" w14:textId="47EA578A" w:rsidR="000C7D72" w:rsidRPr="00EB5EDC" w:rsidRDefault="000E0339" w:rsidP="000C7D72">
      <w:pPr>
        <w:pStyle w:val="a7"/>
        <w:numPr>
          <w:ilvl w:val="0"/>
          <w:numId w:val="4"/>
        </w:numPr>
        <w:rPr>
          <w:rFonts w:ascii="Traditional Arabic" w:hAnsi="Traditional Arabic" w:cs="AL-Mohanad"/>
          <w:sz w:val="28"/>
          <w:szCs w:val="28"/>
        </w:rPr>
      </w:pPr>
      <w:r w:rsidRPr="00EB5EDC">
        <w:rPr>
          <w:rFonts w:ascii="Traditional Arabic" w:hAnsi="Traditional Arabic" w:cs="AL-Mohanad" w:hint="cs"/>
          <w:sz w:val="28"/>
          <w:szCs w:val="28"/>
          <w:rtl/>
        </w:rPr>
        <w:t xml:space="preserve"> اكتبي معادلة الحد النوني للمتابعة الحسابية التالية : </w:t>
      </w:r>
    </w:p>
    <w:p w14:paraId="6D82A46A" w14:textId="53F0ED20" w:rsidR="000E0339" w:rsidRPr="00EB5EDC" w:rsidRDefault="000E0339" w:rsidP="000E0339">
      <w:pPr>
        <w:pStyle w:val="a7"/>
        <w:jc w:val="center"/>
        <w:rPr>
          <w:rFonts w:ascii="Traditional Arabic" w:hAnsi="Traditional Arabic" w:cs="AL-Mohanad"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sz w:val="28"/>
          <w:szCs w:val="28"/>
          <w:rtl/>
        </w:rPr>
        <w:t>3، 5، 7، 9، 11،...</w:t>
      </w:r>
    </w:p>
    <w:p w14:paraId="6FC64BA0" w14:textId="77777777" w:rsidR="000C7D72" w:rsidRPr="00EB5EDC" w:rsidRDefault="000C7D72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CC5D2B1" w14:textId="5133629F" w:rsidR="000E0339" w:rsidRPr="0097083B" w:rsidRDefault="0097083B" w:rsidP="0097083B">
      <w:pPr>
        <w:jc w:val="center"/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97083B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أ</w:t>
      </w:r>
      <w:r w:rsidRPr="0097083B">
        <w:rPr>
          <w:rFonts w:ascii="Traditional Arabic" w:hAnsi="Traditional Arabic" w:cs="AL-Mohanad" w:hint="cs"/>
          <w:b/>
          <w:bCs/>
          <w:color w:val="0070C0"/>
          <w:sz w:val="18"/>
          <w:szCs w:val="18"/>
          <w:rtl/>
        </w:rPr>
        <w:t>ن</w:t>
      </w:r>
      <w:r w:rsidRPr="0097083B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=3+(ن-1)2</w:t>
      </w:r>
    </w:p>
    <w:p w14:paraId="6E83E62D" w14:textId="440917A7" w:rsidR="0097083B" w:rsidRPr="0097083B" w:rsidRDefault="0097083B" w:rsidP="0097083B">
      <w:pPr>
        <w:jc w:val="center"/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97083B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=3+2ن-2</w:t>
      </w:r>
    </w:p>
    <w:p w14:paraId="1F24B74E" w14:textId="1C1A9202" w:rsidR="0097083B" w:rsidRPr="0097083B" w:rsidRDefault="006C0391" w:rsidP="006C0391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 xml:space="preserve">                                                              </w:t>
      </w:r>
      <w:r w:rsidR="0097083B" w:rsidRPr="0097083B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=2ن+1</w:t>
      </w:r>
    </w:p>
    <w:p w14:paraId="2C30C9FC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66C1A1C9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D6882AC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D69D47B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D067AEF" w14:textId="77777777" w:rsidR="000E0339" w:rsidRPr="00EB5EDC" w:rsidRDefault="000E0339" w:rsidP="000E0339">
      <w:pPr>
        <w:ind w:firstLine="72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5501DC1" w14:textId="77777777" w:rsidR="000C7D72" w:rsidRPr="00EB5EDC" w:rsidRDefault="000C7D72" w:rsidP="000C7D72">
      <w:pPr>
        <w:pStyle w:val="a7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1A981CB" w14:textId="77777777" w:rsidR="000E0339" w:rsidRPr="00EB5EDC" w:rsidRDefault="000E0339" w:rsidP="000E0339">
      <w:pPr>
        <w:pStyle w:val="a7"/>
        <w:numPr>
          <w:ilvl w:val="0"/>
          <w:numId w:val="4"/>
        </w:numPr>
        <w:rPr>
          <w:rFonts w:asciiTheme="minorBidi" w:hAnsiTheme="minorBidi" w:cstheme="minorBidi"/>
          <w:sz w:val="28"/>
          <w:szCs w:val="28"/>
        </w:rPr>
      </w:pPr>
      <w:r w:rsidRPr="00EB5EDC">
        <w:rPr>
          <w:rFonts w:asciiTheme="minorBidi" w:hAnsiTheme="minorBidi" w:cstheme="minorBidi" w:hint="cs"/>
          <w:sz w:val="28"/>
          <w:szCs w:val="28"/>
          <w:rtl/>
        </w:rPr>
        <w:t xml:space="preserve">حل المعادلة الآتية ومثل مجموعة الحل بيانياً </w:t>
      </w:r>
    </w:p>
    <w:p w14:paraId="1CA6D2A2" w14:textId="179ABC1A" w:rsidR="000E0339" w:rsidRPr="00EB5EDC" w:rsidRDefault="000E0339" w:rsidP="000E0339">
      <w:pPr>
        <w:pStyle w:val="a7"/>
        <w:jc w:val="center"/>
        <w:rPr>
          <w:rFonts w:asciiTheme="minorBidi" w:hAnsiTheme="minorBidi" w:cstheme="minorBidi"/>
          <w:sz w:val="28"/>
          <w:szCs w:val="28"/>
          <w:rtl/>
        </w:rPr>
      </w:pPr>
      <m:oMathPara>
        <m:oMath>
          <m:r>
            <w:rPr>
              <w:rFonts w:ascii="Cambria Math" w:hAnsi="Cambria Math" w:cstheme="minorBidi"/>
              <w:sz w:val="28"/>
              <w:szCs w:val="28"/>
            </w:rPr>
            <m:t>5=</m:t>
          </m:r>
          <m:d>
            <m:dPr>
              <m:begChr m:val="|"/>
              <m:endChr m:val="|"/>
              <m:ctrlPr>
                <w:rPr>
                  <w:rFonts w:ascii="Cambria Math" w:hAnsi="Cambria Math" w:cstheme="minorBidi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</w:rPr>
                <m:t>7+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ن</m:t>
              </m:r>
            </m:e>
          </m:d>
        </m:oMath>
      </m:oMathPara>
    </w:p>
    <w:p w14:paraId="409B3BEF" w14:textId="6D4BEDA4" w:rsidR="000C7D72" w:rsidRPr="00EB5EDC" w:rsidRDefault="000C7D72" w:rsidP="000E0339">
      <w:pPr>
        <w:pStyle w:val="a7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A1209D" w14:paraId="136265FF" w14:textId="77777777" w:rsidTr="00A1209D">
        <w:tc>
          <w:tcPr>
            <w:tcW w:w="5494" w:type="dxa"/>
          </w:tcPr>
          <w:p w14:paraId="40EF9C16" w14:textId="77777777" w:rsidR="00A1209D" w:rsidRPr="00A1209D" w:rsidRDefault="00A1209D" w:rsidP="00A1209D">
            <w:pPr>
              <w:ind w:firstLine="720"/>
              <w:rPr>
                <w:rFonts w:ascii="Traditional Arabic" w:hAnsi="Traditional Arabic" w:cs="AL-Mohanad"/>
                <w:b/>
                <w:bCs/>
                <w:color w:val="0070C0"/>
                <w:sz w:val="28"/>
                <w:szCs w:val="28"/>
                <w:rtl/>
              </w:rPr>
            </w:pPr>
            <w:r w:rsidRPr="00A1209D">
              <w:rPr>
                <w:rFonts w:ascii="Traditional Arabic" w:hAnsi="Traditional Arabic" w:cs="AL-Mohanad" w:hint="cs"/>
                <w:b/>
                <w:bCs/>
                <w:color w:val="0070C0"/>
                <w:sz w:val="28"/>
                <w:szCs w:val="28"/>
                <w:rtl/>
              </w:rPr>
              <w:t>ن+7=5</w:t>
            </w:r>
          </w:p>
          <w:p w14:paraId="4343D787" w14:textId="77777777" w:rsidR="00A1209D" w:rsidRPr="00A1209D" w:rsidRDefault="00A1209D" w:rsidP="00A1209D">
            <w:pPr>
              <w:ind w:firstLine="720"/>
              <w:rPr>
                <w:rFonts w:ascii="Traditional Arabic" w:hAnsi="Traditional Arabic" w:cs="AL-Mohanad"/>
                <w:b/>
                <w:bCs/>
                <w:color w:val="0070C0"/>
                <w:sz w:val="28"/>
                <w:szCs w:val="28"/>
                <w:rtl/>
              </w:rPr>
            </w:pPr>
            <w:r w:rsidRPr="00A1209D">
              <w:rPr>
                <w:rFonts w:ascii="Traditional Arabic" w:hAnsi="Traditional Arabic" w:cs="AL-Mohanad" w:hint="cs"/>
                <w:b/>
                <w:bCs/>
                <w:color w:val="0070C0"/>
                <w:sz w:val="28"/>
                <w:szCs w:val="28"/>
                <w:rtl/>
              </w:rPr>
              <w:t>ن=5-7</w:t>
            </w:r>
          </w:p>
          <w:p w14:paraId="1CB02039" w14:textId="77777777" w:rsidR="00A1209D" w:rsidRPr="00A1209D" w:rsidRDefault="00A1209D" w:rsidP="00A1209D">
            <w:pPr>
              <w:ind w:firstLine="720"/>
              <w:rPr>
                <w:rFonts w:ascii="Traditional Arabic" w:hAnsi="Traditional Arabic" w:cs="AL-Mohanad"/>
                <w:b/>
                <w:bCs/>
                <w:color w:val="0070C0"/>
                <w:sz w:val="28"/>
                <w:szCs w:val="28"/>
                <w:rtl/>
              </w:rPr>
            </w:pPr>
            <w:r w:rsidRPr="00A1209D">
              <w:rPr>
                <w:rFonts w:ascii="Traditional Arabic" w:hAnsi="Traditional Arabic" w:cs="AL-Mohanad" w:hint="cs"/>
                <w:b/>
                <w:bCs/>
                <w:color w:val="0070C0"/>
                <w:sz w:val="28"/>
                <w:szCs w:val="28"/>
                <w:rtl/>
              </w:rPr>
              <w:t>ن=-2</w:t>
            </w:r>
          </w:p>
          <w:p w14:paraId="3C941CC6" w14:textId="77777777" w:rsidR="00A1209D" w:rsidRDefault="00A1209D" w:rsidP="0097083B">
            <w:pPr>
              <w:rPr>
                <w:rFonts w:ascii="Traditional Arabic" w:hAnsi="Traditional Arabic"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95" w:type="dxa"/>
          </w:tcPr>
          <w:p w14:paraId="0BA58C2D" w14:textId="77777777" w:rsidR="00A1209D" w:rsidRPr="00A1209D" w:rsidRDefault="00A1209D" w:rsidP="0097083B">
            <w:pPr>
              <w:rPr>
                <w:rFonts w:ascii="Traditional Arabic" w:hAnsi="Traditional Arabic" w:cs="AL-Mohanad"/>
                <w:b/>
                <w:bCs/>
                <w:color w:val="0070C0"/>
                <w:sz w:val="28"/>
                <w:szCs w:val="28"/>
                <w:rtl/>
              </w:rPr>
            </w:pPr>
            <w:r w:rsidRPr="00A1209D">
              <w:rPr>
                <w:rFonts w:ascii="Traditional Arabic" w:hAnsi="Traditional Arabic" w:cs="AL-Mohanad" w:hint="cs"/>
                <w:b/>
                <w:bCs/>
                <w:color w:val="0070C0"/>
                <w:sz w:val="28"/>
                <w:szCs w:val="28"/>
                <w:rtl/>
              </w:rPr>
              <w:t>ن+7=-5</w:t>
            </w:r>
          </w:p>
          <w:p w14:paraId="21C1A1CA" w14:textId="77777777" w:rsidR="00A1209D" w:rsidRPr="00A1209D" w:rsidRDefault="00A1209D" w:rsidP="0097083B">
            <w:pPr>
              <w:rPr>
                <w:rFonts w:ascii="Traditional Arabic" w:hAnsi="Traditional Arabic" w:cs="AL-Mohanad"/>
                <w:b/>
                <w:bCs/>
                <w:color w:val="0070C0"/>
                <w:sz w:val="28"/>
                <w:szCs w:val="28"/>
                <w:rtl/>
              </w:rPr>
            </w:pPr>
            <w:r w:rsidRPr="00A1209D">
              <w:rPr>
                <w:rFonts w:ascii="Traditional Arabic" w:hAnsi="Traditional Arabic" w:cs="AL-Mohanad" w:hint="cs"/>
                <w:b/>
                <w:bCs/>
                <w:color w:val="0070C0"/>
                <w:sz w:val="28"/>
                <w:szCs w:val="28"/>
                <w:rtl/>
              </w:rPr>
              <w:t>ن=-5-7</w:t>
            </w:r>
          </w:p>
          <w:p w14:paraId="19209E37" w14:textId="40F9F5D0" w:rsidR="00A1209D" w:rsidRDefault="00A1209D" w:rsidP="0097083B">
            <w:pPr>
              <w:rPr>
                <w:rFonts w:ascii="Traditional Arabic" w:hAnsi="Traditional Arabic" w:cs="AL-Mohanad"/>
                <w:b/>
                <w:bCs/>
                <w:sz w:val="28"/>
                <w:szCs w:val="28"/>
                <w:rtl/>
              </w:rPr>
            </w:pPr>
            <w:r w:rsidRPr="00A1209D">
              <w:rPr>
                <w:rFonts w:ascii="Traditional Arabic" w:hAnsi="Traditional Arabic" w:cs="AL-Mohanad" w:hint="cs"/>
                <w:b/>
                <w:bCs/>
                <w:color w:val="0070C0"/>
                <w:sz w:val="28"/>
                <w:szCs w:val="28"/>
                <w:rtl/>
              </w:rPr>
              <w:t>ن=-12</w:t>
            </w:r>
          </w:p>
        </w:tc>
      </w:tr>
    </w:tbl>
    <w:p w14:paraId="5F5E536E" w14:textId="1C687509" w:rsidR="00A1209D" w:rsidRPr="00EB5EDC" w:rsidRDefault="00A1209D" w:rsidP="0097083B">
      <w:pPr>
        <w:ind w:firstLine="720"/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97D9CEC" w14:textId="0A7F0F8C" w:rsidR="0097083B" w:rsidRPr="00EB5EDC" w:rsidRDefault="0097083B" w:rsidP="0097083B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20AECA4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282552EE" w14:textId="7EE56491" w:rsidR="000E0339" w:rsidRPr="00EB5EDC" w:rsidRDefault="00A1209D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>
        <w:rPr>
          <w:rFonts w:ascii="Traditional Arabic" w:hAnsi="Traditional Arabic" w:cs="AL-Mohanad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01A1E" wp14:editId="72D77CF0">
                <wp:simplePos x="0" y="0"/>
                <wp:positionH relativeFrom="column">
                  <wp:posOffset>2097405</wp:posOffset>
                </wp:positionH>
                <wp:positionV relativeFrom="paragraph">
                  <wp:posOffset>27941</wp:posOffset>
                </wp:positionV>
                <wp:extent cx="47625" cy="45719"/>
                <wp:effectExtent l="0" t="0" r="28575" b="12065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4" o:spid="_x0000_s1026" style="position:absolute;left:0;text-align:left;margin-left:165.15pt;margin-top:2.2pt;width:3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Traditional Arabic" w:hAnsi="Traditional Arabic" w:cs="AL-Mohanad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76185" wp14:editId="78EFB46A">
                <wp:simplePos x="0" y="0"/>
                <wp:positionH relativeFrom="column">
                  <wp:posOffset>3164205</wp:posOffset>
                </wp:positionH>
                <wp:positionV relativeFrom="paragraph">
                  <wp:posOffset>64135</wp:posOffset>
                </wp:positionV>
                <wp:extent cx="66675" cy="45719"/>
                <wp:effectExtent l="0" t="0" r="28575" b="12065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FC75A" w14:textId="1EE935DB" w:rsidR="001D2F33" w:rsidRDefault="001D2F33" w:rsidP="00A1209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" o:spid="_x0000_s1026" style="position:absolute;left:0;text-align:left;margin-left:249.15pt;margin-top:5.05pt;width:5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" fillcolor="#5b9bd5 [3204]" strokecolor="#1f4d78 [1604]" strokeweight="1pt">
                <v:stroke joinstyle="miter"/>
                <v:textbox>
                  <w:txbxContent>
                    <w:p w14:paraId="59DFC75A" w14:textId="1EE935DB" w:rsidR="00A1209D" w:rsidRDefault="00A1209D" w:rsidP="00A1209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raditional Arabic" w:hAnsi="Traditional Arabic" w:cs="AL-Mohanad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CA45F" wp14:editId="491E41B6">
                <wp:simplePos x="0" y="0"/>
                <wp:positionH relativeFrom="column">
                  <wp:posOffset>1659255</wp:posOffset>
                </wp:positionH>
                <wp:positionV relativeFrom="paragraph">
                  <wp:posOffset>64135</wp:posOffset>
                </wp:positionV>
                <wp:extent cx="3867150" cy="9525"/>
                <wp:effectExtent l="38100" t="76200" r="19050" b="104775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7150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2" o:spid="_x0000_s1026" type="#_x0000_t32" style="position:absolute;left:0;text-align:left;margin-left:130.65pt;margin-top:5.05pt;width:304.5pt;height: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" strokecolor="black [3200]" strokeweight=".5pt">
                <v:stroke startarrow="open" endarrow="open" joinstyle="miter"/>
              </v:shape>
            </w:pict>
          </mc:Fallback>
        </mc:AlternateContent>
      </w:r>
    </w:p>
    <w:p w14:paraId="20938EC2" w14:textId="38185E60" w:rsidR="000E0339" w:rsidRPr="00EB5EDC" w:rsidRDefault="00A1209D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                                             -2                   -12</w:t>
      </w:r>
    </w:p>
    <w:p w14:paraId="57D86278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6E48E901" w14:textId="77777777" w:rsidR="000E0339" w:rsidRPr="00EB5EDC" w:rsidRDefault="000E0339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11736192" w14:textId="77777777" w:rsidR="00A9365C" w:rsidRPr="00EB5EDC" w:rsidRDefault="00A9365C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02CAC91A" w14:textId="304C9604" w:rsidR="00B54FDB" w:rsidRPr="00EB5EDC" w:rsidRDefault="0027499A" w:rsidP="00B54FDB">
      <w:pPr>
        <w:rPr>
          <w:rFonts w:asciiTheme="minorBidi" w:hAnsiTheme="minorBidi" w:cstheme="minorBidi"/>
          <w:sz w:val="28"/>
          <w:szCs w:val="28"/>
          <w:rtl/>
        </w:rPr>
      </w:pPr>
      <w:r w:rsidRPr="00EB5EDC">
        <w:rPr>
          <w:rFonts w:ascii="Traditional Arabic" w:hAnsi="Traditional Arabic" w:cs="AL-Mohanad" w:hint="cs"/>
          <w:sz w:val="28"/>
          <w:szCs w:val="28"/>
          <w:rtl/>
        </w:rPr>
        <w:t xml:space="preserve">    </w:t>
      </w:r>
      <w:r w:rsidR="000C7D72" w:rsidRPr="00EB5EDC">
        <w:rPr>
          <w:rFonts w:ascii="Traditional Arabic" w:hAnsi="Traditional Arabic" w:cs="AL-Mohanad" w:hint="cs"/>
          <w:sz w:val="28"/>
          <w:szCs w:val="28"/>
          <w:rtl/>
        </w:rPr>
        <w:t>ج)</w:t>
      </w:r>
      <w:r w:rsidR="000C7D72" w:rsidRPr="00EB5EDC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</w:t>
      </w:r>
      <w:r w:rsidR="00B54FDB" w:rsidRPr="00EB5EDC">
        <w:rPr>
          <w:rFonts w:asciiTheme="minorBidi" w:hAnsiTheme="minorBidi" w:cstheme="minorBidi"/>
          <w:sz w:val="28"/>
          <w:szCs w:val="28"/>
          <w:rtl/>
        </w:rPr>
        <w:t>ما الزوج المرتب الذي يمثل حل النظام الآتي؟</w:t>
      </w:r>
    </w:p>
    <w:p w14:paraId="3891A484" w14:textId="1909448E" w:rsidR="00B54FDB" w:rsidRPr="00EB5EDC" w:rsidRDefault="00B54FDB" w:rsidP="00B54FDB">
      <w:pPr>
        <w:jc w:val="center"/>
        <w:rPr>
          <w:rFonts w:asciiTheme="minorBidi" w:hAnsiTheme="minorBidi" w:cstheme="minorBidi"/>
          <w:sz w:val="28"/>
          <w:szCs w:val="28"/>
          <w:rtl/>
        </w:rPr>
      </w:pPr>
      <m:oMathPara>
        <m:oMath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9-=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ص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3-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2س</m:t>
          </m:r>
        </m:oMath>
      </m:oMathPara>
    </w:p>
    <w:p w14:paraId="1272EB85" w14:textId="1397BB5A" w:rsidR="000C7D72" w:rsidRPr="00EB5EDC" w:rsidRDefault="00B54FDB" w:rsidP="00B54FDB">
      <w:pPr>
        <w:jc w:val="center"/>
        <w:rPr>
          <w:rFonts w:ascii="Traditional Arabic" w:hAnsi="Traditional Arabic" w:cs="AL-Mohanad"/>
          <w:b/>
          <w:bCs/>
          <w:sz w:val="28"/>
          <w:szCs w:val="28"/>
          <w:rtl/>
        </w:rPr>
      </w:pPr>
      <m:oMathPara>
        <m:oMath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6=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ص</m:t>
          </m:r>
          <m:r>
            <w:rPr>
              <w:rFonts w:ascii="Cambria Math" w:hAnsi="Cambria Math" w:cstheme="minorBidi"/>
              <w:sz w:val="28"/>
              <w:szCs w:val="28"/>
            </w:rPr>
            <m:t>3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 w:cstheme="minorBidi"/>
              <w:sz w:val="28"/>
              <w:szCs w:val="28"/>
              <w:rtl/>
            </w:rPr>
            <m:t>س-</m:t>
          </m:r>
        </m:oMath>
      </m:oMathPara>
    </w:p>
    <w:p w14:paraId="5DC1F9BF" w14:textId="77777777" w:rsidR="00A77F5A" w:rsidRPr="00EB5EDC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5970992" w14:textId="77777777" w:rsidR="00A77F5A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15FED44" w14:textId="6809D45F" w:rsidR="00A1209D" w:rsidRPr="00A1209D" w:rsidRDefault="00A1209D" w:rsidP="000C7D72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2س-3ص=-9</w:t>
      </w:r>
    </w:p>
    <w:p w14:paraId="681E28A3" w14:textId="1A5ED31B" w:rsidR="00A1209D" w:rsidRPr="00A1209D" w:rsidRDefault="00A1209D" w:rsidP="000C7D72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+</w:t>
      </w:r>
    </w:p>
    <w:p w14:paraId="5C253493" w14:textId="5BCA2CCD" w:rsidR="00A1209D" w:rsidRPr="00A1209D" w:rsidRDefault="00A1209D" w:rsidP="00A1209D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-س+3ص=6</w:t>
      </w:r>
    </w:p>
    <w:p w14:paraId="2C97829F" w14:textId="3463DEF7" w:rsidR="00A1209D" w:rsidRPr="00A1209D" w:rsidRDefault="00A1209D" w:rsidP="00A1209D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---------------</w:t>
      </w:r>
    </w:p>
    <w:p w14:paraId="30E16495" w14:textId="77777777" w:rsidR="00C34AD9" w:rsidRPr="00A1209D" w:rsidRDefault="00C34AD9" w:rsidP="000C7D72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</w:p>
    <w:p w14:paraId="51DC6C9D" w14:textId="5ED99230" w:rsidR="00C34AD9" w:rsidRPr="00A1209D" w:rsidRDefault="00A77F5A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Theme="minorBidi" w:hAnsiTheme="minorBidi" w:cstheme="minorBidi"/>
          <w:b/>
          <w:bCs/>
          <w:color w:val="0070C0"/>
          <w:sz w:val="28"/>
          <w:szCs w:val="28"/>
          <w:rtl/>
        </w:rPr>
        <w:t xml:space="preserve"> </w:t>
      </w:r>
      <w:r w:rsidR="00A1209D"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س=-3</w:t>
      </w:r>
    </w:p>
    <w:p w14:paraId="7625ADDA" w14:textId="77777777" w:rsidR="00A1209D" w:rsidRPr="00A1209D" w:rsidRDefault="00A1209D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</w:p>
    <w:p w14:paraId="1E8B8E4A" w14:textId="7808463F" w:rsidR="00A1209D" w:rsidRPr="00A1209D" w:rsidRDefault="00A1209D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بالتعويض في المعادلة 1): 2×-3-3ص=-9</w:t>
      </w:r>
    </w:p>
    <w:p w14:paraId="748A4865" w14:textId="5872A666" w:rsidR="00A1209D" w:rsidRPr="00A1209D" w:rsidRDefault="00A1209D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 xml:space="preserve">                                -6-3ص=-9</w:t>
      </w:r>
    </w:p>
    <w:p w14:paraId="707BCCF4" w14:textId="12FD07BF" w:rsidR="00A1209D" w:rsidRPr="00A1209D" w:rsidRDefault="00A1209D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 xml:space="preserve">                                 -3ص=-9+6</w:t>
      </w:r>
    </w:p>
    <w:p w14:paraId="41667756" w14:textId="09C24984" w:rsidR="00A1209D" w:rsidRPr="00A1209D" w:rsidRDefault="00A1209D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 xml:space="preserve">                                 -3ص=-3</w:t>
      </w:r>
    </w:p>
    <w:p w14:paraId="101ED446" w14:textId="571B1EF6" w:rsidR="00A1209D" w:rsidRPr="00A1209D" w:rsidRDefault="00A1209D" w:rsidP="00BB3286">
      <w:pPr>
        <w:rPr>
          <w:rFonts w:ascii="Traditional Arabic" w:hAnsi="Traditional Arabic" w:cs="AL-Mohanad"/>
          <w:b/>
          <w:bCs/>
          <w:color w:val="0070C0"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 xml:space="preserve">                                    ص=1</w:t>
      </w:r>
    </w:p>
    <w:p w14:paraId="103F9DA0" w14:textId="77777777" w:rsidR="00A77F5A" w:rsidRPr="00EB5EDC" w:rsidRDefault="00A77F5A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3EFB3546" w14:textId="77777777" w:rsidR="00B54FDB" w:rsidRPr="00EB5EDC" w:rsidRDefault="00B54FDB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637A681" w14:textId="77777777" w:rsidR="00B54FDB" w:rsidRPr="00EB5EDC" w:rsidRDefault="00B54FDB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5FFB882A" w14:textId="50B5F41B" w:rsidR="00B54FDB" w:rsidRPr="00EB5EDC" w:rsidRDefault="00A1209D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A1209D">
        <w:rPr>
          <w:rFonts w:ascii="Traditional Arabic" w:hAnsi="Traditional Arabic" w:cs="AL-Mohanad" w:hint="cs"/>
          <w:b/>
          <w:bCs/>
          <w:color w:val="0070C0"/>
          <w:sz w:val="28"/>
          <w:szCs w:val="28"/>
          <w:rtl/>
        </w:rPr>
        <w:t>( -3 ،1)</w:t>
      </w:r>
    </w:p>
    <w:p w14:paraId="607B3A23" w14:textId="77777777" w:rsidR="00B54FDB" w:rsidRPr="00EB5EDC" w:rsidRDefault="00B54FDB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7272411B" w14:textId="77777777" w:rsidR="00B54FDB" w:rsidRPr="00EB5EDC" w:rsidRDefault="00B54FDB" w:rsidP="000C7D72">
      <w:pPr>
        <w:rPr>
          <w:rFonts w:ascii="Traditional Arabic" w:hAnsi="Traditional Arabic" w:cs="AL-Mohanad"/>
          <w:b/>
          <w:bCs/>
          <w:sz w:val="28"/>
          <w:szCs w:val="28"/>
          <w:rtl/>
        </w:rPr>
      </w:pPr>
    </w:p>
    <w:p w14:paraId="48783BA8" w14:textId="77777777" w:rsidR="000C7D72" w:rsidRPr="00EB5EDC" w:rsidRDefault="00BD52D0" w:rsidP="00721989">
      <w:pPr>
        <w:jc w:val="right"/>
        <w:rPr>
          <w:b/>
          <w:bCs/>
          <w:sz w:val="28"/>
          <w:szCs w:val="28"/>
          <w:rtl/>
        </w:rPr>
      </w:pPr>
      <w:r w:rsidRPr="00EB5EDC">
        <w:rPr>
          <w:rFonts w:hint="cs"/>
          <w:b/>
          <w:bCs/>
          <w:sz w:val="28"/>
          <w:szCs w:val="28"/>
          <w:rtl/>
        </w:rPr>
        <w:t>انتهت الأسئلة ،،،تمنياتي بالتوفيق</w:t>
      </w:r>
    </w:p>
    <w:p w14:paraId="0EB40AE5" w14:textId="63515720" w:rsidR="00721989" w:rsidRPr="00DE7138" w:rsidRDefault="00721989" w:rsidP="00721989">
      <w:pPr>
        <w:jc w:val="right"/>
        <w:rPr>
          <w:b/>
          <w:bCs/>
          <w:sz w:val="28"/>
          <w:szCs w:val="28"/>
          <w:rtl/>
        </w:rPr>
      </w:pPr>
      <w:r w:rsidRPr="00EB5EDC">
        <w:rPr>
          <w:rFonts w:hint="cs"/>
          <w:b/>
          <w:bCs/>
          <w:sz w:val="28"/>
          <w:szCs w:val="28"/>
          <w:rtl/>
        </w:rPr>
        <w:t>معلمة المادة/ مشاعل الحربي</w:t>
      </w:r>
    </w:p>
    <w:sectPr w:rsidR="00721989" w:rsidRPr="00DE7138" w:rsidSect="003524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78AE35" w14:textId="77777777" w:rsidR="0011189F" w:rsidRDefault="0011189F" w:rsidP="00A92AB4">
      <w:r>
        <w:separator/>
      </w:r>
    </w:p>
  </w:endnote>
  <w:endnote w:type="continuationSeparator" w:id="0">
    <w:p w14:paraId="7D5E79B5" w14:textId="77777777" w:rsidR="0011189F" w:rsidRDefault="0011189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71F360-43FC-415E-BAD0-07C3BE2B9B05}"/>
    <w:embedBold r:id="rId2" w:fontKey="{3A36CDA7-69B7-4D26-B143-8849E22E415E}"/>
    <w:embedItalic r:id="rId3" w:fontKey="{9273D1A7-8B79-414D-A895-4258FE3B60C7}"/>
    <w:embedBoldItalic r:id="rId4" w:fontKey="{6EC5471D-ECFC-43C1-ADEB-468BF074889A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FD102866-1E85-46B0-9349-C934A2040E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56A3B10-220F-4F1D-8DD4-83EF6B7D09BB}"/>
    <w:embedBold r:id="rId7" w:fontKey="{B8197EC6-FAE0-48B5-BB0C-5FD81B74A29E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2C35EB-6C46-4C37-9CEE-D5E08EE134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8830E313-4F86-476C-AAF3-807FA3691A6D}"/>
    <w:embedBold r:id="rId10" w:fontKey="{13AE84F7-CEBF-48CB-A132-9FED083ECEEE}"/>
    <w:embedItalic r:id="rId11" w:fontKey="{CDE44C55-95BB-42BC-8DD0-0F9C543CFA6F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AbuBttal Wael">
    <w:altName w:val="Courier New"/>
    <w:charset w:val="00"/>
    <w:family w:val="script"/>
    <w:pitch w:val="variable"/>
    <w:sig w:usb0="00000000" w:usb1="C000204B" w:usb2="00000008" w:usb3="00000000" w:csb0="000001D3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5F80304-5E61-4323-A6D0-4A6DCE47B312}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3" w:fontKey="{81FEFDAD-6983-408B-98F0-17BEA4A6EE97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4" w:fontKey="{FC8D9600-72AE-4970-9471-E6E6D0B306F5}"/>
    <w:embedBold r:id="rId15" w:fontKey="{DD8EF0A3-03E9-4F3C-85A6-1E64D926A7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86A046E1-4EA7-4C23-ADAC-714AF0F3C7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852BF" w14:textId="77777777" w:rsidR="006C0391" w:rsidRDefault="006C039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C01A8" w14:textId="77777777" w:rsidR="001D2F33" w:rsidRDefault="001D2F3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1D2F33" w:rsidRPr="00A22239" w:rsidRDefault="001D2F33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163F19" w:rsidRPr="00A22239" w:rsidRDefault="00163F1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1D2F33" w:rsidRPr="00374657" w:rsidRDefault="001D2F33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303F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303F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1D2F33" w:rsidRPr="00374657" w:rsidRDefault="001D2F33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1D2F33" w:rsidRPr="00374657" w:rsidRDefault="001D2F33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303F0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303F0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1D2F33" w:rsidRPr="00374657" w:rsidRDefault="001D2F33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4A6F4" w14:textId="77777777" w:rsidR="001D2F33" w:rsidRDefault="001D2F3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1D2F33" w:rsidRPr="00A22239" w:rsidRDefault="001D2F33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1D2F33" w:rsidRPr="00A22239" w:rsidRDefault="001D2F33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1D2F33" w:rsidRPr="00A22239" w:rsidRDefault="001D2F33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1D2F33" w:rsidRPr="00A22239" w:rsidRDefault="001D2F33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163F19" w:rsidRPr="00A22239" w:rsidRDefault="00163F19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163F19" w:rsidRPr="00A22239" w:rsidRDefault="00163F1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163F19" w:rsidRPr="00A22239" w:rsidRDefault="00163F1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163F19" w:rsidRPr="00A22239" w:rsidRDefault="00163F1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1D2F33" w:rsidRPr="00374657" w:rsidRDefault="001D2F33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303F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303F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1D2F33" w:rsidRPr="00374657" w:rsidRDefault="001D2F33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1D2F33" w:rsidRPr="00374657" w:rsidRDefault="001D2F33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303F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303F0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1D2F33" w:rsidRPr="00374657" w:rsidRDefault="001D2F33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1D2F33" w:rsidRPr="00021D6D" w:rsidRDefault="001D2F33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303F0" w:rsidRPr="006303F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303F0" w:rsidRPr="006303F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7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1D2F33" w:rsidRPr="00021D6D" w:rsidRDefault="001D2F33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303F0" w:rsidRPr="006303F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303F0" w:rsidRPr="006303F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7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744D1" w14:textId="77777777" w:rsidR="0011189F" w:rsidRDefault="0011189F" w:rsidP="00A92AB4">
      <w:r>
        <w:separator/>
      </w:r>
    </w:p>
  </w:footnote>
  <w:footnote w:type="continuationSeparator" w:id="0">
    <w:p w14:paraId="409A7A49" w14:textId="77777777" w:rsidR="0011189F" w:rsidRDefault="0011189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DBBF9" w14:textId="77777777" w:rsidR="006C0391" w:rsidRDefault="006C039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1568" w14:textId="77777777" w:rsidR="001D2F33" w:rsidRDefault="001D2F3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5BEE680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1D2F33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1D2F33" w:rsidRPr="00CB7830" w:rsidRDefault="001D2F3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1D2F33" w:rsidRPr="00CB7830" w:rsidRDefault="001D2F3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1D2F33" w:rsidRDefault="001D2F33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1D2F33" w:rsidRPr="006920BA" w:rsidRDefault="001D2F33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1D2F33" w:rsidRDefault="001D2F3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163F19" w:rsidRDefault="00163F19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1D2F33" w:rsidRDefault="001D2F3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222E615E" w:rsidR="001D2F33" w:rsidRDefault="001D2F33" w:rsidP="0022734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77777777" w:rsidR="001D2F33" w:rsidRDefault="001D2F33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364FA38B" w14:textId="77777777" w:rsidR="001D2F33" w:rsidRPr="0067565F" w:rsidRDefault="001D2F3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1D2F33" w:rsidRPr="00816F73" w:rsidRDefault="001D2F3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1D2F33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1D2F33" w:rsidRPr="00FF44B1" w:rsidRDefault="001D2F3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1D2F33" w:rsidRPr="004A5331" w:rsidRDefault="001D2F3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1D2F33" w:rsidRPr="004A5331" w:rsidRDefault="001D2F3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1D2F33" w:rsidRPr="00CB7830" w:rsidRDefault="001D2F3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61DF4CBC" w:rsidR="001D2F33" w:rsidRPr="004A5331" w:rsidRDefault="001D2F33" w:rsidP="00227347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الثالث </w:t>
          </w:r>
          <w:r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1D2F33" w:rsidRPr="004A5331" w:rsidRDefault="001D2F3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1D2F33" w:rsidRPr="00EC6AB2" w:rsidRDefault="001D2F3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1D2F33" w:rsidRPr="00F93A25" w:rsidRDefault="001D2F3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77777777" w:rsidR="001D2F33" w:rsidRPr="00F93A25" w:rsidRDefault="001D2F3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1D2F33" w:rsidRPr="00F93A25" w:rsidRDefault="001D2F3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1D2F33" w:rsidRPr="004A5331" w:rsidRDefault="001D2F3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1D2F33" w:rsidRPr="00B141FF" w:rsidRDefault="001D2F3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1D2F33" w:rsidRPr="00B141FF" w:rsidRDefault="001D2F3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1D2F33" w:rsidRPr="00B141FF" w:rsidRDefault="001D2F3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1D2F33" w:rsidRPr="00B141FF" w:rsidRDefault="001D2F3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1D2F33" w:rsidRPr="00816F73" w:rsidRDefault="001D2F3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1D2F33" w:rsidRPr="00816F73" w:rsidRDefault="001D2F3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1D2F33" w:rsidRPr="00816F73" w:rsidRDefault="001D2F3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2F33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1D2F33" w:rsidRDefault="001D2F3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61C301A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1D2F33" w:rsidRPr="00B141FF" w:rsidRDefault="001D2F3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1D2F33" w:rsidRPr="000F6296" w:rsidRDefault="001D2F3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1D2F33" w:rsidRPr="00DF0CBD" w:rsidRDefault="001D2F3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1D2F33" w:rsidRPr="00DF0CBD" w:rsidRDefault="001D2F3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1D2F33" w:rsidRPr="00DF0CBD" w:rsidRDefault="001D2F3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1D2F33" w:rsidRPr="00DF0CBD" w:rsidRDefault="001D2F3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1D2F33" w:rsidRDefault="001D2F3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48E389BD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139EA7AF" w:rsidR="001D2F33" w:rsidRPr="008A7580" w:rsidRDefault="001D2F33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139EA7AF" w:rsidR="001D2F33" w:rsidRPr="008A7580" w:rsidRDefault="001D2F33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37229"/>
    <w:multiLevelType w:val="hybridMultilevel"/>
    <w:tmpl w:val="1666C5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19882819"/>
    <w:multiLevelType w:val="hybridMultilevel"/>
    <w:tmpl w:val="71B6DA8A"/>
    <w:lvl w:ilvl="0" w:tplc="80604FD2">
      <w:start w:val="1"/>
      <w:numFmt w:val="arabicAlpha"/>
      <w:lvlText w:val="%1)"/>
      <w:lvlJc w:val="left"/>
      <w:pPr>
        <w:ind w:left="103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5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27DF4EFC"/>
    <w:multiLevelType w:val="hybridMultilevel"/>
    <w:tmpl w:val="2CAAFBC6"/>
    <w:lvl w:ilvl="0" w:tplc="98742F02">
      <w:start w:val="5"/>
      <w:numFmt w:val="arabicAlpha"/>
      <w:lvlText w:val="%1)"/>
      <w:lvlJc w:val="left"/>
      <w:pPr>
        <w:ind w:left="1393" w:hanging="360"/>
      </w:pPr>
      <w:rPr>
        <w:rFonts w:hint="default"/>
        <w:b w:val="0"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13" w:hanging="360"/>
      </w:pPr>
    </w:lvl>
    <w:lvl w:ilvl="2" w:tplc="0409001B" w:tentative="1">
      <w:start w:val="1"/>
      <w:numFmt w:val="lowerRoman"/>
      <w:lvlText w:val="%3."/>
      <w:lvlJc w:val="right"/>
      <w:pPr>
        <w:ind w:left="2833" w:hanging="180"/>
      </w:pPr>
    </w:lvl>
    <w:lvl w:ilvl="3" w:tplc="0409000F" w:tentative="1">
      <w:start w:val="1"/>
      <w:numFmt w:val="decimal"/>
      <w:lvlText w:val="%4."/>
      <w:lvlJc w:val="left"/>
      <w:pPr>
        <w:ind w:left="3553" w:hanging="360"/>
      </w:pPr>
    </w:lvl>
    <w:lvl w:ilvl="4" w:tplc="04090019" w:tentative="1">
      <w:start w:val="1"/>
      <w:numFmt w:val="lowerLetter"/>
      <w:lvlText w:val="%5."/>
      <w:lvlJc w:val="left"/>
      <w:pPr>
        <w:ind w:left="4273" w:hanging="360"/>
      </w:pPr>
    </w:lvl>
    <w:lvl w:ilvl="5" w:tplc="0409001B" w:tentative="1">
      <w:start w:val="1"/>
      <w:numFmt w:val="lowerRoman"/>
      <w:lvlText w:val="%6."/>
      <w:lvlJc w:val="right"/>
      <w:pPr>
        <w:ind w:left="4993" w:hanging="180"/>
      </w:pPr>
    </w:lvl>
    <w:lvl w:ilvl="6" w:tplc="0409000F" w:tentative="1">
      <w:start w:val="1"/>
      <w:numFmt w:val="decimal"/>
      <w:lvlText w:val="%7."/>
      <w:lvlJc w:val="left"/>
      <w:pPr>
        <w:ind w:left="5713" w:hanging="360"/>
      </w:pPr>
    </w:lvl>
    <w:lvl w:ilvl="7" w:tplc="04090019" w:tentative="1">
      <w:start w:val="1"/>
      <w:numFmt w:val="lowerLetter"/>
      <w:lvlText w:val="%8."/>
      <w:lvlJc w:val="left"/>
      <w:pPr>
        <w:ind w:left="6433" w:hanging="360"/>
      </w:pPr>
    </w:lvl>
    <w:lvl w:ilvl="8" w:tplc="0409001B" w:tentative="1">
      <w:start w:val="1"/>
      <w:numFmt w:val="lowerRoman"/>
      <w:lvlText w:val="%9."/>
      <w:lvlJc w:val="right"/>
      <w:pPr>
        <w:ind w:left="7153" w:hanging="180"/>
      </w:pPr>
    </w:lvl>
  </w:abstractNum>
  <w:abstractNum w:abstractNumId="8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4E86F2C"/>
    <w:multiLevelType w:val="hybridMultilevel"/>
    <w:tmpl w:val="3B62A3CC"/>
    <w:lvl w:ilvl="0" w:tplc="7702F2DC">
      <w:start w:val="49"/>
      <w:numFmt w:val="decimal"/>
      <w:lvlText w:val="%1)"/>
      <w:lvlJc w:val="left"/>
      <w:pPr>
        <w:ind w:left="673" w:hanging="39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D4351"/>
    <w:multiLevelType w:val="hybridMultilevel"/>
    <w:tmpl w:val="D898CEB0"/>
    <w:lvl w:ilvl="0" w:tplc="6DA4CD92">
      <w:start w:val="49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30"/>
  </w:num>
  <w:num w:numId="2">
    <w:abstractNumId w:val="28"/>
  </w:num>
  <w:num w:numId="3">
    <w:abstractNumId w:val="18"/>
  </w:num>
  <w:num w:numId="4">
    <w:abstractNumId w:val="14"/>
  </w:num>
  <w:num w:numId="5">
    <w:abstractNumId w:val="29"/>
  </w:num>
  <w:num w:numId="6">
    <w:abstractNumId w:val="6"/>
  </w:num>
  <w:num w:numId="7">
    <w:abstractNumId w:val="19"/>
  </w:num>
  <w:num w:numId="8">
    <w:abstractNumId w:val="32"/>
  </w:num>
  <w:num w:numId="9">
    <w:abstractNumId w:val="27"/>
  </w:num>
  <w:num w:numId="10">
    <w:abstractNumId w:val="3"/>
  </w:num>
  <w:num w:numId="11">
    <w:abstractNumId w:val="2"/>
  </w:num>
  <w:num w:numId="12">
    <w:abstractNumId w:val="31"/>
  </w:num>
  <w:num w:numId="13">
    <w:abstractNumId w:val="8"/>
  </w:num>
  <w:num w:numId="14">
    <w:abstractNumId w:val="21"/>
  </w:num>
  <w:num w:numId="15">
    <w:abstractNumId w:val="23"/>
  </w:num>
  <w:num w:numId="16">
    <w:abstractNumId w:val="26"/>
  </w:num>
  <w:num w:numId="17">
    <w:abstractNumId w:val="17"/>
  </w:num>
  <w:num w:numId="18">
    <w:abstractNumId w:val="22"/>
  </w:num>
  <w:num w:numId="19">
    <w:abstractNumId w:val="10"/>
  </w:num>
  <w:num w:numId="20">
    <w:abstractNumId w:val="12"/>
  </w:num>
  <w:num w:numId="21">
    <w:abstractNumId w:val="16"/>
  </w:num>
  <w:num w:numId="22">
    <w:abstractNumId w:val="13"/>
  </w:num>
  <w:num w:numId="23">
    <w:abstractNumId w:val="20"/>
  </w:num>
  <w:num w:numId="24">
    <w:abstractNumId w:val="9"/>
  </w:num>
  <w:num w:numId="25">
    <w:abstractNumId w:val="24"/>
  </w:num>
  <w:num w:numId="26">
    <w:abstractNumId w:val="25"/>
  </w:num>
  <w:num w:numId="27">
    <w:abstractNumId w:val="5"/>
  </w:num>
  <w:num w:numId="28">
    <w:abstractNumId w:val="0"/>
  </w:num>
  <w:num w:numId="29">
    <w:abstractNumId w:val="1"/>
  </w:num>
  <w:num w:numId="30">
    <w:abstractNumId w:val="15"/>
  </w:num>
  <w:num w:numId="31">
    <w:abstractNumId w:val="11"/>
  </w:num>
  <w:num w:numId="32">
    <w:abstractNumId w:val="4"/>
  </w:num>
  <w:num w:numId="33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1869"/>
    <w:rsid w:val="00002329"/>
    <w:rsid w:val="00003105"/>
    <w:rsid w:val="000046CA"/>
    <w:rsid w:val="00005D8F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E0339"/>
    <w:rsid w:val="000E3705"/>
    <w:rsid w:val="000F34D7"/>
    <w:rsid w:val="000F4A16"/>
    <w:rsid w:val="000F6296"/>
    <w:rsid w:val="00105411"/>
    <w:rsid w:val="0010578E"/>
    <w:rsid w:val="0010715B"/>
    <w:rsid w:val="0011189F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63F19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144A"/>
    <w:rsid w:val="001D2326"/>
    <w:rsid w:val="001D2F33"/>
    <w:rsid w:val="001D5258"/>
    <w:rsid w:val="001F7E75"/>
    <w:rsid w:val="00201196"/>
    <w:rsid w:val="00201E7C"/>
    <w:rsid w:val="002065CB"/>
    <w:rsid w:val="00212526"/>
    <w:rsid w:val="002218C7"/>
    <w:rsid w:val="002218FC"/>
    <w:rsid w:val="00223B63"/>
    <w:rsid w:val="00224275"/>
    <w:rsid w:val="002250E3"/>
    <w:rsid w:val="002256D5"/>
    <w:rsid w:val="00227347"/>
    <w:rsid w:val="00230612"/>
    <w:rsid w:val="00237478"/>
    <w:rsid w:val="002410E1"/>
    <w:rsid w:val="002413A2"/>
    <w:rsid w:val="0024538C"/>
    <w:rsid w:val="002541E6"/>
    <w:rsid w:val="0027499A"/>
    <w:rsid w:val="00283B83"/>
    <w:rsid w:val="00296D0C"/>
    <w:rsid w:val="002A1481"/>
    <w:rsid w:val="002A2667"/>
    <w:rsid w:val="002A7F6E"/>
    <w:rsid w:val="002B4BEE"/>
    <w:rsid w:val="002B71FC"/>
    <w:rsid w:val="002C329E"/>
    <w:rsid w:val="002E1504"/>
    <w:rsid w:val="002E33EF"/>
    <w:rsid w:val="002E60A3"/>
    <w:rsid w:val="002F0862"/>
    <w:rsid w:val="0031049C"/>
    <w:rsid w:val="00312197"/>
    <w:rsid w:val="003351EF"/>
    <w:rsid w:val="00337B19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6778D"/>
    <w:rsid w:val="00373563"/>
    <w:rsid w:val="00374657"/>
    <w:rsid w:val="00377B77"/>
    <w:rsid w:val="003811D2"/>
    <w:rsid w:val="0038517E"/>
    <w:rsid w:val="0038643D"/>
    <w:rsid w:val="0039212A"/>
    <w:rsid w:val="00395380"/>
    <w:rsid w:val="003A5CE8"/>
    <w:rsid w:val="003B0BCD"/>
    <w:rsid w:val="003B3A84"/>
    <w:rsid w:val="003B7D52"/>
    <w:rsid w:val="003C0180"/>
    <w:rsid w:val="003D279D"/>
    <w:rsid w:val="003E026B"/>
    <w:rsid w:val="003E7FA5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2467"/>
    <w:rsid w:val="00464104"/>
    <w:rsid w:val="00471286"/>
    <w:rsid w:val="0047435B"/>
    <w:rsid w:val="00491472"/>
    <w:rsid w:val="00491BDF"/>
    <w:rsid w:val="0049471B"/>
    <w:rsid w:val="00495CE2"/>
    <w:rsid w:val="004A0196"/>
    <w:rsid w:val="004A5331"/>
    <w:rsid w:val="004B4718"/>
    <w:rsid w:val="004C056D"/>
    <w:rsid w:val="004C38AE"/>
    <w:rsid w:val="004D384B"/>
    <w:rsid w:val="004D5350"/>
    <w:rsid w:val="004D5D33"/>
    <w:rsid w:val="004E33A2"/>
    <w:rsid w:val="004F46A9"/>
    <w:rsid w:val="004F5102"/>
    <w:rsid w:val="0050465F"/>
    <w:rsid w:val="00505A5D"/>
    <w:rsid w:val="00510DF0"/>
    <w:rsid w:val="005322BB"/>
    <w:rsid w:val="00546F9B"/>
    <w:rsid w:val="00550362"/>
    <w:rsid w:val="00551680"/>
    <w:rsid w:val="00554CC1"/>
    <w:rsid w:val="00562387"/>
    <w:rsid w:val="0057100C"/>
    <w:rsid w:val="00577590"/>
    <w:rsid w:val="00585967"/>
    <w:rsid w:val="00591E41"/>
    <w:rsid w:val="005938D0"/>
    <w:rsid w:val="005A6742"/>
    <w:rsid w:val="005B1A09"/>
    <w:rsid w:val="005B3567"/>
    <w:rsid w:val="005C2CE2"/>
    <w:rsid w:val="005C5BF9"/>
    <w:rsid w:val="005D037F"/>
    <w:rsid w:val="005D5CE9"/>
    <w:rsid w:val="005E32E8"/>
    <w:rsid w:val="005E5532"/>
    <w:rsid w:val="005F0ACE"/>
    <w:rsid w:val="005F31DA"/>
    <w:rsid w:val="005F73FF"/>
    <w:rsid w:val="005F7DF1"/>
    <w:rsid w:val="00603640"/>
    <w:rsid w:val="00621F98"/>
    <w:rsid w:val="006303F0"/>
    <w:rsid w:val="00635781"/>
    <w:rsid w:val="00641E25"/>
    <w:rsid w:val="0064791F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826C8"/>
    <w:rsid w:val="006920BA"/>
    <w:rsid w:val="006944D5"/>
    <w:rsid w:val="006A3AB0"/>
    <w:rsid w:val="006B1ED4"/>
    <w:rsid w:val="006B3DA1"/>
    <w:rsid w:val="006B4367"/>
    <w:rsid w:val="006C0391"/>
    <w:rsid w:val="006C3C31"/>
    <w:rsid w:val="006C57AA"/>
    <w:rsid w:val="006C6D9D"/>
    <w:rsid w:val="006C764A"/>
    <w:rsid w:val="006D04D5"/>
    <w:rsid w:val="006D250C"/>
    <w:rsid w:val="006D30EB"/>
    <w:rsid w:val="006E1750"/>
    <w:rsid w:val="006E3825"/>
    <w:rsid w:val="006E6595"/>
    <w:rsid w:val="006F353F"/>
    <w:rsid w:val="006F5978"/>
    <w:rsid w:val="00705B94"/>
    <w:rsid w:val="00721989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5CE7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2F7"/>
    <w:rsid w:val="007E6BB4"/>
    <w:rsid w:val="007F602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0528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31"/>
    <w:rsid w:val="00964E6A"/>
    <w:rsid w:val="0097083B"/>
    <w:rsid w:val="009756F3"/>
    <w:rsid w:val="009763DF"/>
    <w:rsid w:val="00977FFD"/>
    <w:rsid w:val="009813CF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9F5A3D"/>
    <w:rsid w:val="00A07BFB"/>
    <w:rsid w:val="00A11502"/>
    <w:rsid w:val="00A1209D"/>
    <w:rsid w:val="00A168CE"/>
    <w:rsid w:val="00A22239"/>
    <w:rsid w:val="00A23BA6"/>
    <w:rsid w:val="00A36975"/>
    <w:rsid w:val="00A6080C"/>
    <w:rsid w:val="00A6144D"/>
    <w:rsid w:val="00A62FC8"/>
    <w:rsid w:val="00A64E0C"/>
    <w:rsid w:val="00A77F5A"/>
    <w:rsid w:val="00A82FF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AD7459"/>
    <w:rsid w:val="00B040E1"/>
    <w:rsid w:val="00B06F54"/>
    <w:rsid w:val="00B10F0F"/>
    <w:rsid w:val="00B141FF"/>
    <w:rsid w:val="00B15226"/>
    <w:rsid w:val="00B259E5"/>
    <w:rsid w:val="00B30234"/>
    <w:rsid w:val="00B4383F"/>
    <w:rsid w:val="00B46885"/>
    <w:rsid w:val="00B53C2D"/>
    <w:rsid w:val="00B545EC"/>
    <w:rsid w:val="00B54FDB"/>
    <w:rsid w:val="00B60404"/>
    <w:rsid w:val="00B65B31"/>
    <w:rsid w:val="00B71448"/>
    <w:rsid w:val="00B75CE6"/>
    <w:rsid w:val="00BA2E0B"/>
    <w:rsid w:val="00BB3286"/>
    <w:rsid w:val="00BC6521"/>
    <w:rsid w:val="00BD01B9"/>
    <w:rsid w:val="00BD52D0"/>
    <w:rsid w:val="00BD7364"/>
    <w:rsid w:val="00BF3A4E"/>
    <w:rsid w:val="00BF73E2"/>
    <w:rsid w:val="00C013F8"/>
    <w:rsid w:val="00C16D86"/>
    <w:rsid w:val="00C17A8E"/>
    <w:rsid w:val="00C17ED6"/>
    <w:rsid w:val="00C21714"/>
    <w:rsid w:val="00C27BA6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6464"/>
    <w:rsid w:val="00C8108E"/>
    <w:rsid w:val="00C95D84"/>
    <w:rsid w:val="00CB036C"/>
    <w:rsid w:val="00CB7830"/>
    <w:rsid w:val="00CC1381"/>
    <w:rsid w:val="00CC46FC"/>
    <w:rsid w:val="00CD0299"/>
    <w:rsid w:val="00CD0431"/>
    <w:rsid w:val="00CE05C3"/>
    <w:rsid w:val="00CE762D"/>
    <w:rsid w:val="00CF70DF"/>
    <w:rsid w:val="00D01A50"/>
    <w:rsid w:val="00D14D29"/>
    <w:rsid w:val="00D175C2"/>
    <w:rsid w:val="00D34111"/>
    <w:rsid w:val="00D34707"/>
    <w:rsid w:val="00D36756"/>
    <w:rsid w:val="00D57048"/>
    <w:rsid w:val="00D60663"/>
    <w:rsid w:val="00D60D76"/>
    <w:rsid w:val="00D65313"/>
    <w:rsid w:val="00D709B2"/>
    <w:rsid w:val="00D714D2"/>
    <w:rsid w:val="00D718F1"/>
    <w:rsid w:val="00D76C43"/>
    <w:rsid w:val="00D85A04"/>
    <w:rsid w:val="00D86878"/>
    <w:rsid w:val="00D87239"/>
    <w:rsid w:val="00D909C6"/>
    <w:rsid w:val="00D92082"/>
    <w:rsid w:val="00D93A3E"/>
    <w:rsid w:val="00DA1571"/>
    <w:rsid w:val="00DB32ED"/>
    <w:rsid w:val="00DB6113"/>
    <w:rsid w:val="00DC2585"/>
    <w:rsid w:val="00DE19FC"/>
    <w:rsid w:val="00DE7138"/>
    <w:rsid w:val="00DF0CBD"/>
    <w:rsid w:val="00DF7891"/>
    <w:rsid w:val="00E00A50"/>
    <w:rsid w:val="00E133DB"/>
    <w:rsid w:val="00E14777"/>
    <w:rsid w:val="00E17E4F"/>
    <w:rsid w:val="00E25364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5EDC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17E2B"/>
    <w:rsid w:val="00F31B5E"/>
    <w:rsid w:val="00F32266"/>
    <w:rsid w:val="00F3295A"/>
    <w:rsid w:val="00F337FB"/>
    <w:rsid w:val="00F35F4F"/>
    <w:rsid w:val="00F40688"/>
    <w:rsid w:val="00F432AC"/>
    <w:rsid w:val="00F43BF8"/>
    <w:rsid w:val="00F46282"/>
    <w:rsid w:val="00F467CE"/>
    <w:rsid w:val="00F61BD1"/>
    <w:rsid w:val="00F64D87"/>
    <w:rsid w:val="00F650D0"/>
    <w:rsid w:val="00F65741"/>
    <w:rsid w:val="00F659A7"/>
    <w:rsid w:val="00F7566B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4D610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table" w:customStyle="1" w:styleId="10">
    <w:name w:val="شبكة جدول1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شبكة جدول3"/>
    <w:basedOn w:val="a1"/>
    <w:next w:val="a6"/>
    <w:uiPriority w:val="59"/>
    <w:rsid w:val="00227347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5B41E-6465-4FB0-A9BF-8FD4BAB33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1613</TotalTime>
  <Pages>7</Pages>
  <Words>1052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DELL</cp:lastModifiedBy>
  <cp:revision>44</cp:revision>
  <cp:lastPrinted>2019-12-26T08:08:00Z</cp:lastPrinted>
  <dcterms:created xsi:type="dcterms:W3CDTF">2018-12-24T07:16:00Z</dcterms:created>
  <dcterms:modified xsi:type="dcterms:W3CDTF">2019-12-26T08:09:00Z</dcterms:modified>
</cp:coreProperties>
</file>