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7E4CB0" w:rsidRPr="0070305D" w14:paraId="5E6C4387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97EB347" w14:textId="75D626D5" w:rsidR="007E4CB0" w:rsidRPr="0070305D" w:rsidRDefault="007E4CB0" w:rsidP="005B5550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>السُّؤَالُ الأَوَّلُ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="00476E6E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</w:t>
            </w:r>
            <w:r w:rsidR="00427394"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3CB09C63" w14:textId="1F0CA39E" w:rsidR="007E4CB0" w:rsidRPr="0070305D" w:rsidRDefault="007E4CB0" w:rsidP="005B5550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</w:p>
        </w:tc>
      </w:tr>
      <w:tr w:rsidR="007E4CB0" w:rsidRPr="0070305D" w14:paraId="628EFB1B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0A72E0F2" w14:textId="294FB094" w:rsidR="007E4CB0" w:rsidRPr="0070305D" w:rsidRDefault="007E4CB0" w:rsidP="007E4CB0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 xml:space="preserve">ظَلِّلِ الِاخْتِيَارَ الصَّحِيحَ فِي وَرَقَةِ الإِجَابَةِ الخَارِجِيَّةِ لِكُلِّ فَقْرَةٍ مِمَّا يَأْتِي:    </w:t>
            </w:r>
          </w:p>
        </w:tc>
        <w:tc>
          <w:tcPr>
            <w:tcW w:w="985" w:type="dxa"/>
          </w:tcPr>
          <w:p w14:paraId="742C4CE6" w14:textId="26D79FC5" w:rsidR="007E4CB0" w:rsidRPr="0070305D" w:rsidRDefault="00B44EDF" w:rsidP="007E4CB0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28</w:t>
            </w:r>
          </w:p>
        </w:tc>
      </w:tr>
    </w:tbl>
    <w:p w14:paraId="123FBAC3" w14:textId="06EFF02F" w:rsidR="00A8724A" w:rsidRPr="0070305D" w:rsidRDefault="00B2198A" w:rsidP="005B5550">
      <w:pPr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1 )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سبب رسم الهمزة في كلمة ( عبء ) على السطر؛ ما قبلها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A8724A" w:rsidRPr="0070305D" w14:paraId="5F5C5BDA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0853BA" w14:textId="594780A2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C463" w14:textId="6E252F6B" w:rsidR="00A8724A" w:rsidRPr="0070305D" w:rsidRDefault="00F22822" w:rsidP="00A8724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مكسور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DE30" w14:textId="289EB474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9135" w14:textId="29C0BC30" w:rsidR="00A8724A" w:rsidRPr="0070305D" w:rsidRDefault="00F22822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مفتوح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179D2" w14:textId="777035E7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1F6B" w14:textId="77327CE3" w:rsidR="00A8724A" w:rsidRPr="0070305D" w:rsidRDefault="00F22822" w:rsidP="00597F8A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ساكن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711333" w14:textId="27BB8EDF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88BC" w14:textId="625C14BA" w:rsidR="00A8724A" w:rsidRPr="0070305D" w:rsidRDefault="00F22822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مضموم</w:t>
            </w:r>
          </w:p>
        </w:tc>
      </w:tr>
    </w:tbl>
    <w:p w14:paraId="5D7B7ECD" w14:textId="33368D84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2 )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حتى أرسم الهمزة المتطرفة رسما صحيحا أنظر لحركة الحرف الذي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7DDF4E3D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C651F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50A0" w14:textId="35C10750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بعدها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EF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07D6" w14:textId="6804F6D7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قبلها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741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2812" w14:textId="2974BA01" w:rsidR="00B2198A" w:rsidRPr="0070305D" w:rsidRDefault="00F22822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بدأت ب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ه 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65027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9DD1" w14:textId="521BD47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يناسبها</w:t>
            </w:r>
          </w:p>
        </w:tc>
      </w:tr>
    </w:tbl>
    <w:p w14:paraId="1BCD318A" w14:textId="00519704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كُتبت إرشادات ............ بآداب الحديث .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5054CAD4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F2323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CE223" w14:textId="278AB4F4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لي التذكير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2C1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0E61" w14:textId="3496125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لاللتذكير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581C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36EF" w14:textId="24605963" w:rsidR="00B2198A" w:rsidRPr="0070305D" w:rsidRDefault="00F22822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للتذكير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485CE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09083" w14:textId="7C6C144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 التذكير</w:t>
            </w:r>
          </w:p>
        </w:tc>
      </w:tr>
    </w:tbl>
    <w:p w14:paraId="7D772D1D" w14:textId="7CAAF85E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4 )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إعراب المفعول به هي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004ED116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AA320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EA8E" w14:textId="11CE846F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الكسر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2FA96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44C0" w14:textId="532D4C7E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النصب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E681F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3618" w14:textId="383AB00D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الرفع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F0FF79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5AD1D" w14:textId="688C03C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السكون</w:t>
            </w:r>
          </w:p>
        </w:tc>
      </w:tr>
    </w:tbl>
    <w:p w14:paraId="29EC97D0" w14:textId="280C52A3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5 )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به في الجملة التالية ( يحترم الناس الموظفين المخلصين في عملهم ) هو 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1A4A0DA7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88DEC0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3EF" w14:textId="7E71FCD1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يحترم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4AF26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3128" w14:textId="6C71949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عملهم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A71A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986B" w14:textId="7C5374B8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في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3F1EE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1828B" w14:textId="1D63DE48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الموظفين</w:t>
            </w:r>
          </w:p>
        </w:tc>
      </w:tr>
    </w:tbl>
    <w:p w14:paraId="158773F3" w14:textId="12C74FA2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6 )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حروف جمع المذكر السالم هي  : 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274BBA30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77FA43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8CAA" w14:textId="66C0456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القاف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5C0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590" w14:textId="6208DC82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الراء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12A2A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79FA" w14:textId="10142341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السين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35B2B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D30F3" w14:textId="75C70DED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الواو و النون + الياء و النون</w:t>
            </w:r>
          </w:p>
        </w:tc>
      </w:tr>
    </w:tbl>
    <w:p w14:paraId="70E89F92" w14:textId="0209EC85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7 )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سمي جمع المذكر السالم بذلك لعدم تغير صورة .......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6E8EE8EB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E909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E9228" w14:textId="683EF549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حرفه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9C812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D3593" w14:textId="0B127336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رقمه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3CD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E84A" w14:textId="6A85A8B4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مفرده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0CB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C8ECC" w14:textId="4916573D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إعرابه</w:t>
            </w:r>
          </w:p>
        </w:tc>
      </w:tr>
    </w:tbl>
    <w:p w14:paraId="0BFC5430" w14:textId="2C6A9225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8 )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سبب كتابة الهمزة على الألف في كلمة ( تنش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َ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أ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ُ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 )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436B424D" w14:textId="77777777" w:rsidTr="005B5550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3679B2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8DB6" w14:textId="30FDD0F2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الهمزة مفتوحة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561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4597" w14:textId="7F3F35BE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ما قبلها مفتوح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8E6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78AE" w14:textId="7D75341A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ما قبلها مضموم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1B89B1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E4D60" w14:textId="4390D2F4" w:rsidR="00B2198A" w:rsidRPr="0070305D" w:rsidRDefault="00A445BD" w:rsidP="00A445BD">
            <w:pPr>
              <w:ind w:right="94"/>
              <w:jc w:val="center"/>
              <w:rPr>
                <w:rFonts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ما قبلها مكسور</w:t>
            </w:r>
          </w:p>
        </w:tc>
      </w:tr>
    </w:tbl>
    <w:p w14:paraId="2DBBE8B9" w14:textId="77777777" w:rsidR="0070305D" w:rsidRDefault="0070305D" w:rsidP="005B5550">
      <w:pPr>
        <w:spacing w:before="80"/>
        <w:jc w:val="both"/>
        <w:rPr>
          <w:rFonts w:ascii="Traditional Arabic" w:hAnsi="Traditional Arabic" w:cs="mohammad bold art 1"/>
          <w:sz w:val="28"/>
          <w:szCs w:val="28"/>
          <w:rtl/>
        </w:rPr>
      </w:pPr>
    </w:p>
    <w:p w14:paraId="7F7AE4F2" w14:textId="11881C8C" w:rsidR="005B5550" w:rsidRPr="0070305D" w:rsidRDefault="0070305D" w:rsidP="005B5550">
      <w:pPr>
        <w:spacing w:before="8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lastRenderedPageBreak/>
        <w:t>9</w:t>
      </w:r>
      <w:r w:rsidR="005B5550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)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بعد دخول الكاف  على كلمة مبدوءة بال التعريف مثل : الكتاب ، تُصبح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5B5550" w:rsidRPr="0070305D" w14:paraId="447C1BC4" w14:textId="77777777" w:rsidTr="0070305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AE0310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4D10" w14:textId="62C6FA7A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كلكتاب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126E4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EEFE" w14:textId="2A62E102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كالكتاب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64AE9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ECE" w14:textId="389F30DC" w:rsidR="005B5550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 كتاب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75D95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E1AEF" w14:textId="1EE2691B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كلكتاب</w:t>
            </w:r>
          </w:p>
        </w:tc>
      </w:tr>
    </w:tbl>
    <w:p w14:paraId="271F849F" w14:textId="2839D662" w:rsidR="009D5F04" w:rsidRPr="0070305D" w:rsidRDefault="0070305D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10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إذا 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دخل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حرف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الفاء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 على كلمة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الحياء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u w:val="single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تُصبح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4BB4320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F941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9E5" w14:textId="2FF09771" w:rsidR="009D5F04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فالحياء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CAC9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DB" w14:textId="5DE40DA1" w:rsidR="009D5F04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 الحياء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98C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3DD3" w14:textId="16AEF120" w:rsidR="009D5F04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فاالحياء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3833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DE4B2" w14:textId="0D7CD96E" w:rsidR="009D5F04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فاللحياء</w:t>
            </w:r>
          </w:p>
        </w:tc>
      </w:tr>
    </w:tbl>
    <w:p w14:paraId="5F0B00E2" w14:textId="58B492D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11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الحق واضح ......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116762D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DCB4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8DC" w14:textId="4D2F3371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كالشمس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9DE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EFA0" w14:textId="27AFE8E1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كاالشمس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27EA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1A8FB" w14:textId="6EBC7067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كاللشمس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DC76A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FE956" w14:textId="098D95E9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 الشمس</w:t>
            </w:r>
          </w:p>
        </w:tc>
      </w:tr>
    </w:tbl>
    <w:p w14:paraId="46475002" w14:textId="52CDB11F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12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إذا دخلت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 اللام المكسورة 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على كلمة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 مبدوءة بال التعريف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 فإنه التغيير الذي يحدث هو ، مثال : العلم . للعلم </w:t>
      </w:r>
      <w:r w:rsidR="00985A90" w:rsidRPr="0070305D">
        <w:rPr>
          <w:rFonts w:ascii="Traditional Arabic" w:hAnsi="Traditional Arabic" w:cs="mohammad bold art 1" w:hint="cs"/>
          <w:sz w:val="28"/>
          <w:szCs w:val="28"/>
          <w:rtl/>
        </w:rPr>
        <w:t>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99DEE8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5334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B009" w14:textId="3AC12BD5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تحذف الألف في ال التعريف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A3E8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B83" w14:textId="7973ED53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تحذف اللام الثانية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2DD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755D" w14:textId="276A376C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تحذف اللام الأولى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BF259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2ADAE" w14:textId="48724CD4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يفصل بينهم فاصل</w:t>
            </w:r>
          </w:p>
        </w:tc>
      </w:tr>
    </w:tbl>
    <w:p w14:paraId="6AD3EC8E" w14:textId="0DA1830A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13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المطلق فيما يأتي هو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F6F496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27030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C6F6B" w14:textId="03E07157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يحترم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B657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6669" w14:textId="18FC571F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محترم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932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0952" w14:textId="0763DF14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احترم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F485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6D1E5" w14:textId="47DCB589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احتراما</w:t>
            </w:r>
          </w:p>
        </w:tc>
      </w:tr>
    </w:tbl>
    <w:p w14:paraId="7B600780" w14:textId="567346A4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14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سرّني الفوز ....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(  المفعول المطلق المناسب )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170F39DB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CA8D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63D50" w14:textId="7D0C4D1F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سرورا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AED8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D247" w14:textId="25A4D538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سرني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AD0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F16F" w14:textId="5CFBA488" w:rsidR="009D5F04" w:rsidRPr="0070305D" w:rsidRDefault="003378B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يسر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70DF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F59A7" w14:textId="2A147CD0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المسرة</w:t>
            </w:r>
          </w:p>
        </w:tc>
      </w:tr>
    </w:tbl>
    <w:p w14:paraId="3E2B4666" w14:textId="1BCF9B0E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15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378B7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المطلق ....... دائما</w:t>
      </w:r>
      <w:r w:rsidR="003378B7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567CCD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38879B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02E7" w14:textId="495EB5CC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منصوب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173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1EEE" w14:textId="068FFE1F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مرفوع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66AE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DC9D" w14:textId="40F4371F" w:rsidR="009D5F04" w:rsidRPr="0070305D" w:rsidRDefault="003378B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مجرور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FF2B7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2F8B9" w14:textId="6151BC47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مجزوم</w:t>
            </w:r>
          </w:p>
        </w:tc>
      </w:tr>
    </w:tbl>
    <w:p w14:paraId="0CE5019F" w14:textId="76E62DE7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16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C0FEF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جميع الحروف المنتهية بألف تكتب ألفها قائمة باستثناء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361922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BDAD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79FF" w14:textId="548F67DB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لا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D156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2F72" w14:textId="31B80AA3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ألا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066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622C" w14:textId="37E5F3AD" w:rsidR="009D5F04" w:rsidRPr="0070305D" w:rsidRDefault="00CC0FEF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إلا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D0EE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14A06" w14:textId="47AE19EB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حتى</w:t>
            </w:r>
          </w:p>
        </w:tc>
      </w:tr>
    </w:tbl>
    <w:p w14:paraId="313006E8" w14:textId="1B975F0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17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C0FEF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رسم الألف اللينة في كلمة ( مستشفى ) على الياء غير المنقوطة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2477BBF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85C2FB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E2B7" w14:textId="2C396465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ما قبلها 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73D8D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3779" w14:textId="072465DC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غير ثلاثية وسبقت بحرف غير الياء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C9FD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CF1E" w14:textId="6E08FFC2" w:rsidR="009D5F04" w:rsidRPr="0070305D" w:rsidRDefault="00CC0FEF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49FF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9C06B" w14:textId="2011C823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الألف</w:t>
            </w:r>
          </w:p>
        </w:tc>
      </w:tr>
    </w:tbl>
    <w:p w14:paraId="721062AB" w14:textId="761786C6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18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سبب رسم الألف اللينة في كلمة 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(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هدى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)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الياء غير المنقوطة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4267C7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A6236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8BB78" w14:textId="3211EB18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غير ثلاثية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EC7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A304" w14:textId="6B1011CC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غير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 ثلاثية وسبقت بحرف بحرف الألف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57C8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7FF0" w14:textId="7ED2BD18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 ثلاثية وأصل الألف 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6E59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1BB2D" w14:textId="71A3FCC6" w:rsidR="009D5F04" w:rsidRPr="0070305D" w:rsidRDefault="00101C09" w:rsidP="00101C09">
            <w:pPr>
              <w:ind w:right="688"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 ثلاثية وأصل الألف 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واو</w:t>
            </w:r>
          </w:p>
        </w:tc>
      </w:tr>
    </w:tbl>
    <w:p w14:paraId="0382009B" w14:textId="43130A4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19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الماضي من ( يقضي )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59F17B71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DFB4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726B" w14:textId="745225AC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B1903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4D06" w14:textId="6C4162D3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6BD3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BF3E" w14:textId="6FE9CFB5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36ACA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4C0D" w14:textId="43C2C8F0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u w:val="single"/>
                <w:rtl/>
              </w:rPr>
              <w:t>ي</w:t>
            </w:r>
          </w:p>
        </w:tc>
      </w:tr>
    </w:tbl>
    <w:p w14:paraId="20198D79" w14:textId="09A42C49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20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تكتب الألف اللينة في الفعل الثلاثي قائمة إذا كان أصلها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26CF47ED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55124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2366" w14:textId="4905B05D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ياء</w:t>
            </w: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u w:val="single"/>
                <w:rtl/>
              </w:rPr>
              <w:t>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ED7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361C" w14:textId="42D0381E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واوا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EA82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29FE" w14:textId="58E21172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ألفا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8E8F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1097" w14:textId="6C39DC37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تاءا</w:t>
            </w:r>
          </w:p>
        </w:tc>
      </w:tr>
    </w:tbl>
    <w:p w14:paraId="7D20BF2B" w14:textId="77777777" w:rsidR="00F1543A" w:rsidRDefault="00F1543A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  <w:rtl/>
        </w:rPr>
      </w:pPr>
    </w:p>
    <w:p w14:paraId="7907051E" w14:textId="7BCCDBFF" w:rsidR="009D5F04" w:rsidRPr="0070305D" w:rsidRDefault="00F1543A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lastRenderedPageBreak/>
        <w:t>21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يسمو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)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09A08C6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5C4EA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2992" w14:textId="5216AE09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C75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2869" w14:textId="5B19F211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1EDA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711A2" w14:textId="10D3575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سمو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7C584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29EBC" w14:textId="647F8C54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سماء</w:t>
            </w:r>
          </w:p>
        </w:tc>
      </w:tr>
    </w:tbl>
    <w:p w14:paraId="6BDD785F" w14:textId="05D72B22" w:rsidR="0070305D" w:rsidRPr="0070305D" w:rsidRDefault="00616158" w:rsidP="0070305D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22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(يدعو 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2D26AAA3" w14:textId="77777777" w:rsidTr="0061615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E51F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8B9C" w14:textId="34B518E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دعى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A47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EC9A" w14:textId="474C4C3C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دعا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DB07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2A2F" w14:textId="4551678E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داء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AA10F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97693" w14:textId="48085C0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دعوة</w:t>
            </w:r>
          </w:p>
        </w:tc>
      </w:tr>
    </w:tbl>
    <w:p w14:paraId="3F6D02C3" w14:textId="7FF4B55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23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من حروف الجر: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BB6F89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0FBA9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400C" w14:textId="4CF4A145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ثم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107D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AA23" w14:textId="23434A7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بين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9AAD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3DA3" w14:textId="1A711BE7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على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88003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3DF37" w14:textId="58CAD54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إن</w:t>
            </w:r>
          </w:p>
        </w:tc>
      </w:tr>
    </w:tbl>
    <w:p w14:paraId="656B1710" w14:textId="3A4E22B2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24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تأتي حروف الجر مع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0195A2F7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609DC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84E9" w14:textId="4FB63705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الأسماء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A46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E160" w14:textId="18B2EC1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الأفعال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F178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BFAF" w14:textId="0F21C11C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الحروف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4590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8C4E0" w14:textId="7FFA88D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الأرقام</w:t>
            </w:r>
          </w:p>
        </w:tc>
      </w:tr>
    </w:tbl>
    <w:p w14:paraId="64998C2F" w14:textId="47273550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25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أي مما يلي معرفة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591994B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A3D89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0547" w14:textId="55EC2D9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كرسي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485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F962" w14:textId="51A92E8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رجل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F254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03CF" w14:textId="79A5B109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كأس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7FE3D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42EBC" w14:textId="6DDAACF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السعودية</w:t>
            </w:r>
          </w:p>
        </w:tc>
      </w:tr>
    </w:tbl>
    <w:p w14:paraId="6C5DC432" w14:textId="22A0E11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26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هو اسم سمي به إنسان أو حيوان أو مكان أو أي شيء آخر ؛ليميزه عن باقي أفراد جنسه ( مثل : محمد ، حائل ، زمزم .. )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3A06A37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C91F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C9C5" w14:textId="05C86389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نكرة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E2DC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39BB" w14:textId="002A461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العلم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B73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8630" w14:textId="0BCA671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اسم إشارة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8AFE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16904" w14:textId="7646A68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اسم موصول</w:t>
            </w:r>
          </w:p>
        </w:tc>
      </w:tr>
    </w:tbl>
    <w:p w14:paraId="2BB993A6" w14:textId="24E94B5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27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أسماء الإشارة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651C0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62207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7B48" w14:textId="1883ED22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الذي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2AE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F780" w14:textId="193426B3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التي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AE9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7619" w14:textId="1B1F5FE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هذا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D4937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A3C22" w14:textId="6C7E175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على</w:t>
            </w:r>
          </w:p>
        </w:tc>
      </w:tr>
    </w:tbl>
    <w:p w14:paraId="49534B77" w14:textId="36660E1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28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أدوات الاستفهام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F02971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82E0F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F0D9" w14:textId="393A7502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لن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602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1E77" w14:textId="5AB6B536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على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AFD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D70A" w14:textId="4B4A35C4" w:rsidR="009D5F04" w:rsidRPr="0070305D" w:rsidRDefault="0070305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كيف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58CF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E0D57" w14:textId="47084A3A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أن</w:t>
            </w:r>
          </w:p>
        </w:tc>
      </w:tr>
    </w:tbl>
    <w:p w14:paraId="7C36ACB7" w14:textId="70134227" w:rsidR="00616158" w:rsidRPr="0070305D" w:rsidRDefault="00616158" w:rsidP="00616158">
      <w:pPr>
        <w:bidi w:val="0"/>
        <w:jc w:val="right"/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4A3354" w:rsidRPr="0070305D" w14:paraId="628D0738" w14:textId="77777777" w:rsidTr="004A3354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5B692918" w14:textId="2BA6E3FF" w:rsidR="004A3354" w:rsidRPr="0070305D" w:rsidRDefault="004A3354" w:rsidP="00AC304E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>الثاني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="0030195B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</w:t>
            </w:r>
            <w:r w:rsidR="00B44EDF"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 xml:space="preserve">نصف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درجة)</w:t>
            </w:r>
          </w:p>
        </w:tc>
        <w:tc>
          <w:tcPr>
            <w:tcW w:w="985" w:type="dxa"/>
          </w:tcPr>
          <w:p w14:paraId="6C5A62CB" w14:textId="77777777" w:rsidR="004A3354" w:rsidRPr="0070305D" w:rsidRDefault="004A3354" w:rsidP="00AC304E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</w:p>
        </w:tc>
      </w:tr>
      <w:tr w:rsidR="004A3354" w:rsidRPr="0070305D" w14:paraId="72EE84CA" w14:textId="77777777" w:rsidTr="004A3354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575AEAC0" w14:textId="3C8579C4" w:rsidR="004A3354" w:rsidRPr="0070305D" w:rsidRDefault="004A3354" w:rsidP="00AC304E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>ظلل</w:t>
            </w:r>
            <w:r w:rsidR="00B44EDF"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>ي</w:t>
            </w:r>
            <w:r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 xml:space="preserve"> الدائرة (ص) إذا كانت الفقرة صحيحة أو الدائرة (خ ) إذا كانت الفقرة خطأ</w:t>
            </w:r>
          </w:p>
        </w:tc>
        <w:tc>
          <w:tcPr>
            <w:tcW w:w="985" w:type="dxa"/>
          </w:tcPr>
          <w:p w14:paraId="55ECA7CF" w14:textId="30F0A2DD" w:rsidR="004A3354" w:rsidRPr="0070305D" w:rsidRDefault="00B44EDF" w:rsidP="00AC304E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</w:tbl>
    <w:p w14:paraId="6480A9B9" w14:textId="6C67AD6B" w:rsidR="003572EF" w:rsidRPr="0070305D" w:rsidRDefault="003572EF" w:rsidP="004A3354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25" w:type="dxa"/>
        <w:tblLook w:val="04A0" w:firstRow="1" w:lastRow="0" w:firstColumn="1" w:lastColumn="0" w:noHBand="0" w:noVBand="1"/>
      </w:tblPr>
      <w:tblGrid>
        <w:gridCol w:w="9221"/>
        <w:gridCol w:w="776"/>
        <w:gridCol w:w="776"/>
      </w:tblGrid>
      <w:tr w:rsidR="004A3354" w:rsidRPr="0070305D" w14:paraId="21DB7CCC" w14:textId="77777777" w:rsidTr="0097471E">
        <w:tc>
          <w:tcPr>
            <w:tcW w:w="9221" w:type="dxa"/>
            <w:shd w:val="clear" w:color="auto" w:fill="F9F9F9"/>
          </w:tcPr>
          <w:p w14:paraId="1219F056" w14:textId="286D0CB5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ال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ع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ب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ـــــــــــ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ارة</w:t>
            </w:r>
          </w:p>
        </w:tc>
        <w:tc>
          <w:tcPr>
            <w:tcW w:w="776" w:type="dxa"/>
            <w:shd w:val="clear" w:color="auto" w:fill="F7F7F7"/>
          </w:tcPr>
          <w:p w14:paraId="0825C719" w14:textId="7C4F6E3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C53B1DF" w14:textId="0E43C7C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0197D1BC" w14:textId="77777777" w:rsidTr="0097471E">
        <w:tc>
          <w:tcPr>
            <w:tcW w:w="9221" w:type="dxa"/>
          </w:tcPr>
          <w:p w14:paraId="7DFDD110" w14:textId="50811102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29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أنواع الجموع : مذكر و مؤنث سالمان فقط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0D4A3F2A" w14:textId="58A35358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7465D48B" w14:textId="35307CF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5D3E6D23" w14:textId="77777777" w:rsidTr="0097471E">
        <w:tc>
          <w:tcPr>
            <w:tcW w:w="9221" w:type="dxa"/>
          </w:tcPr>
          <w:p w14:paraId="3855C8E1" w14:textId="4F6641F8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30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جمع كلمة ( خضرة ) خضروات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E082054" w14:textId="098AA4AE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8CD0B7C" w14:textId="26DC6B8C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18089848" w14:textId="77777777" w:rsidTr="0097471E">
        <w:tc>
          <w:tcPr>
            <w:tcW w:w="9221" w:type="dxa"/>
          </w:tcPr>
          <w:p w14:paraId="041A3228" w14:textId="61D8005B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31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>)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الكتابة الصحيحة لكلمة ( الأرض ) بعد دخول الكاف عليها ( كالأرض )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C02CBAB" w14:textId="19C2DEC3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24C6698" w14:textId="63E8AB31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51A0470A" w14:textId="77777777" w:rsidTr="0097471E">
        <w:tc>
          <w:tcPr>
            <w:tcW w:w="9221" w:type="dxa"/>
          </w:tcPr>
          <w:p w14:paraId="674C8834" w14:textId="6F24A39E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32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بعد دخول الباء على كلمة ( الاسم ) تكتب ( بي الاسم )</w:t>
            </w:r>
            <w:r w:rsidR="00F22822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1214D2" w14:textId="41800081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6B5A5A4" w14:textId="66A0312C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0E82D8A3" w14:textId="77777777" w:rsidTr="0097471E">
        <w:tc>
          <w:tcPr>
            <w:tcW w:w="9221" w:type="dxa"/>
          </w:tcPr>
          <w:p w14:paraId="47209ED4" w14:textId="7E1FFDDC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33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علامة نصب المفعول المطلق هي الضمة</w:t>
            </w:r>
            <w:r w:rsidR="00F22822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97A018F" w14:textId="1D0EFAEC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689A9CEB" w14:textId="62BD0095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6E930481" w14:textId="77777777" w:rsidTr="0097471E">
        <w:tc>
          <w:tcPr>
            <w:tcW w:w="9221" w:type="dxa"/>
          </w:tcPr>
          <w:p w14:paraId="73FE506D" w14:textId="6B220A54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34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الاسم المجرور في جملة ( وضعت القلم على الطاولة ) هو الطاولة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606951" w14:textId="0D58BB97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53B55537" w14:textId="20214A74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660F6A46" w14:textId="77777777" w:rsidTr="0097471E">
        <w:tc>
          <w:tcPr>
            <w:tcW w:w="9221" w:type="dxa"/>
          </w:tcPr>
          <w:p w14:paraId="40636639" w14:textId="2129AD20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35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ترسم الألف اللينة في الفعل الثلاثي قائمة إذا كان أصلها ياء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0556AAE" w14:textId="4B984E2E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7EA641D" w14:textId="2CFC13BA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76C8F1D1" w14:textId="77777777" w:rsidTr="0097471E">
        <w:tc>
          <w:tcPr>
            <w:tcW w:w="9221" w:type="dxa"/>
          </w:tcPr>
          <w:p w14:paraId="0D9C8FC1" w14:textId="1F066A75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36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أداة الاستفهام ( كم ) يسأل بها عن الحال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A43A792" w14:textId="67E088B6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0805851" w14:textId="2BE995AB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</w:tbl>
    <w:p w14:paraId="61D8733D" w14:textId="4DE22679" w:rsidR="00B44EDF" w:rsidRDefault="00B44EDF" w:rsidP="004A3354">
      <w:pPr>
        <w:rPr>
          <w:rFonts w:cs="mohammad bold art 1"/>
          <w:sz w:val="28"/>
          <w:szCs w:val="28"/>
          <w:rtl/>
        </w:rPr>
      </w:pPr>
    </w:p>
    <w:p w14:paraId="77EADBA0" w14:textId="77777777" w:rsidR="0070305D" w:rsidRPr="0070305D" w:rsidRDefault="0070305D" w:rsidP="004A3354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30195B" w:rsidRPr="0070305D" w14:paraId="6445F4BC" w14:textId="77777777" w:rsidTr="00AC304E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73860D60" w14:textId="5AB6D336" w:rsidR="0030195B" w:rsidRPr="0070305D" w:rsidRDefault="0030195B" w:rsidP="00AC304E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 xml:space="preserve">الثالث 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78BC20DF" w14:textId="77777777" w:rsidR="0030195B" w:rsidRPr="0070305D" w:rsidRDefault="0030195B" w:rsidP="00AC304E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</w:p>
        </w:tc>
      </w:tr>
      <w:tr w:rsidR="0030195B" w:rsidRPr="0070305D" w14:paraId="677BD8E2" w14:textId="77777777" w:rsidTr="00AC304E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ACAB586" w14:textId="7814D194" w:rsidR="0030195B" w:rsidRPr="0070305D" w:rsidRDefault="0030195B" w:rsidP="00AC304E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أَجِ</w:t>
            </w:r>
            <w:r w:rsidR="00B44EDF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يبي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 xml:space="preserve"> عَنِ الأَسْئِلَةِ الآتِيَةِ</w:t>
            </w:r>
            <w:r w:rsidR="00CA6B51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في المكان المخصص</w:t>
            </w:r>
          </w:p>
        </w:tc>
        <w:tc>
          <w:tcPr>
            <w:tcW w:w="985" w:type="dxa"/>
          </w:tcPr>
          <w:p w14:paraId="7DA2BEBA" w14:textId="27C1A72F" w:rsidR="0030195B" w:rsidRPr="0070305D" w:rsidRDefault="00B44EDF" w:rsidP="00AC304E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</w:tbl>
    <w:p w14:paraId="28B57B60" w14:textId="3CB546A9" w:rsidR="004A3354" w:rsidRPr="0070305D" w:rsidRDefault="009609B9" w:rsidP="00CA6B51">
      <w:pPr>
        <w:spacing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37</w:t>
      </w:r>
      <w:r w:rsidR="00CA6B51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A6B51" w:rsidRPr="0070305D">
        <w:rPr>
          <w:rFonts w:ascii="Traditional Arabic" w:hAnsi="Traditional Arabic" w:cs="mohammad bold art 1"/>
          <w:sz w:val="28"/>
          <w:szCs w:val="28"/>
          <w:rtl/>
        </w:rPr>
        <w:t>(</w:t>
      </w:r>
      <w:r w:rsidR="0015160D">
        <w:rPr>
          <w:rFonts w:ascii="Traditional Arabic" w:hAnsi="Traditional Arabic" w:cs="mohammad bold art 1" w:hint="cs"/>
          <w:sz w:val="28"/>
          <w:szCs w:val="28"/>
          <w:rtl/>
        </w:rPr>
        <w:t xml:space="preserve">من حروف الجر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CA6B51" w:rsidRPr="0070305D">
        <w:rPr>
          <w:rFonts w:ascii="Traditional Arabic" w:hAnsi="Traditional Arabic" w:cs="mohammad bold art 1"/>
          <w:sz w:val="28"/>
          <w:szCs w:val="28"/>
          <w:rtl/>
        </w:rPr>
        <w:t>: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CA6B51"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..............................................................................</w:t>
      </w:r>
    </w:p>
    <w:p w14:paraId="1A5F0B56" w14:textId="2D5E0EC7" w:rsidR="0015160D" w:rsidRDefault="009609B9" w:rsidP="0015160D">
      <w:pPr>
        <w:spacing w:after="120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38</w:t>
      </w:r>
      <w:r w:rsidR="00CA6B51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المفعول المطلق من الفعل ( يتأدب ) :</w:t>
      </w:r>
      <w:r w:rsidR="0015160D"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15160D"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</w:t>
      </w:r>
    </w:p>
    <w:p w14:paraId="63F44CDE" w14:textId="603A0852" w:rsidR="0015160D" w:rsidRDefault="009609B9" w:rsidP="0015160D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39</w:t>
      </w:r>
      <w:r w:rsidR="009B356C" w:rsidRPr="0070305D">
        <w:rPr>
          <w:rFonts w:ascii="Traditional Arabic" w:hAnsi="Traditional Arabic" w:cs="mohammad bold art 1" w:hint="cs"/>
          <w:sz w:val="28"/>
          <w:szCs w:val="28"/>
          <w:rtl/>
        </w:rPr>
        <w:t>) (</w:t>
      </w:r>
      <w:r w:rsidR="00D134AF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علامة إعراب المفعول به والمفعول المطلق </w:t>
      </w:r>
      <w:r w:rsidR="009B356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:</w:t>
      </w:r>
      <w:r w:rsidR="0015160D"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15160D"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</w:t>
      </w:r>
    </w:p>
    <w:p w14:paraId="51B61736" w14:textId="747C69D0" w:rsidR="00C33A56" w:rsidRPr="00C33A56" w:rsidRDefault="00C33A56" w:rsidP="0015160D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>
        <w:rPr>
          <w:rFonts w:ascii="Adwaa Elsalaf" w:hAnsi="Adwaa Elsalaf" w:cs="mohammad bold art 1" w:hint="cs"/>
          <w:sz w:val="28"/>
          <w:szCs w:val="28"/>
          <w:rtl/>
        </w:rPr>
        <w:t>40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) نوع الهمزة في كلمة ( لجوء ، لؤلؤ ، شاطئ ) </w:t>
      </w:r>
      <w:r w:rsidRPr="0070305D">
        <w:rPr>
          <w:rFonts w:asciiTheme="majorHAnsi" w:hAnsiTheme="majorHAnsi" w:cstheme="majorHAnsi"/>
          <w:sz w:val="28"/>
          <w:szCs w:val="28"/>
          <w:rtl/>
        </w:rPr>
        <w:t>:..........................................</w:t>
      </w:r>
    </w:p>
    <w:p w14:paraId="6308C55A" w14:textId="77777777" w:rsidR="00C33A56" w:rsidRPr="0070305D" w:rsidRDefault="00C33A56" w:rsidP="00C33A56">
      <w:pPr>
        <w:spacing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41</w:t>
      </w:r>
      <w:r w:rsidR="0021544D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(أعيدي كتابة الجملة التاليخ بخط النسخ ) :</w:t>
      </w:r>
    </w:p>
    <w:p w14:paraId="55077A81" w14:textId="65FDB047" w:rsidR="0021544D" w:rsidRPr="0070305D" w:rsidRDefault="00C33A56" w:rsidP="00C33A56">
      <w:pPr>
        <w:spacing w:after="240"/>
        <w:jc w:val="center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المجتمع المسلم يتعاون على الخير فيعطي الغني الف</w:t>
      </w:r>
      <w:r>
        <w:rPr>
          <w:rFonts w:ascii="Traditional Arabic" w:hAnsi="Traditional Arabic" w:cs="mohammad bold art 1" w:hint="cs"/>
          <w:sz w:val="28"/>
          <w:szCs w:val="28"/>
          <w:rtl/>
        </w:rPr>
        <w:t>ق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ير من مال</w:t>
      </w:r>
      <w:r>
        <w:rPr>
          <w:rFonts w:ascii="Traditional Arabic" w:hAnsi="Traditional Arabic" w:cs="mohammad bold art 1" w:hint="cs"/>
          <w:sz w:val="28"/>
          <w:szCs w:val="28"/>
          <w:rtl/>
        </w:rPr>
        <w:t>ه</w:t>
      </w:r>
    </w:p>
    <w:tbl>
      <w:tblPr>
        <w:tblStyle w:val="a6"/>
        <w:bidiVisual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21544D" w:rsidRPr="0070305D" w14:paraId="25921442" w14:textId="77777777" w:rsidTr="00AC304E">
        <w:trPr>
          <w:jc w:val="center"/>
        </w:trPr>
        <w:tc>
          <w:tcPr>
            <w:tcW w:w="10205" w:type="dxa"/>
            <w:tcBorders>
              <w:bottom w:val="dotted" w:sz="4" w:space="0" w:color="auto"/>
            </w:tcBorders>
          </w:tcPr>
          <w:p w14:paraId="0D12CEBE" w14:textId="3E1FD84B" w:rsidR="0021544D" w:rsidRPr="0070305D" w:rsidRDefault="0021544D" w:rsidP="00AC304E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5DE9D7BD" w14:textId="7AB9D825" w:rsidR="002856A0" w:rsidRPr="0070305D" w:rsidRDefault="00C33A56" w:rsidP="00C33A56">
      <w:pPr>
        <w:spacing w:before="120" w:after="240"/>
        <w:ind w:left="454" w:hanging="454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42</w:t>
      </w:r>
      <w:r w:rsidR="002856A0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أنواع الجموع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2856A0" w:rsidRPr="0070305D" w14:paraId="07FD5FF6" w14:textId="77777777" w:rsidTr="002856A0">
        <w:tc>
          <w:tcPr>
            <w:tcW w:w="10491" w:type="dxa"/>
          </w:tcPr>
          <w:p w14:paraId="01C89B60" w14:textId="77777777" w:rsidR="002856A0" w:rsidRPr="0070305D" w:rsidRDefault="002856A0" w:rsidP="002856A0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856A0" w:rsidRPr="0070305D" w14:paraId="0BF4E168" w14:textId="77777777" w:rsidTr="002856A0">
        <w:tc>
          <w:tcPr>
            <w:tcW w:w="10491" w:type="dxa"/>
          </w:tcPr>
          <w:p w14:paraId="1E5708AF" w14:textId="77777777" w:rsidR="002856A0" w:rsidRPr="0070305D" w:rsidRDefault="002856A0" w:rsidP="002856A0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0E6F7022" w14:textId="0D770AB3" w:rsidR="00865D56" w:rsidRPr="0070305D" w:rsidRDefault="00C33A56" w:rsidP="00DC050A">
      <w:pPr>
        <w:spacing w:before="240"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43</w:t>
      </w:r>
      <w:r w:rsidR="00865D56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 أركان الجملة الفعلية</w:t>
      </w:r>
      <w:r w:rsidR="00D134AF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865D56" w:rsidRPr="0070305D" w14:paraId="420AEDA2" w14:textId="77777777" w:rsidTr="00AC304E">
        <w:tc>
          <w:tcPr>
            <w:tcW w:w="10491" w:type="dxa"/>
          </w:tcPr>
          <w:p w14:paraId="642D89C3" w14:textId="267D6591" w:rsidR="00865D56" w:rsidRPr="0070305D" w:rsidRDefault="00865D56" w:rsidP="00D134AF">
            <w:pPr>
              <w:tabs>
                <w:tab w:val="left" w:pos="1335"/>
              </w:tabs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6E15895E" w14:textId="069C7EB3" w:rsidR="002856A0" w:rsidRPr="0070305D" w:rsidRDefault="00D134AF" w:rsidP="00D134AF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 xml:space="preserve"> </w:t>
      </w:r>
      <w:r w:rsidR="00C33A56">
        <w:rPr>
          <w:rFonts w:cs="mohammad bold art 1" w:hint="cs"/>
          <w:sz w:val="28"/>
          <w:szCs w:val="28"/>
          <w:rtl/>
        </w:rPr>
        <w:t>44</w:t>
      </w:r>
      <w:r w:rsidR="00DC050A" w:rsidRPr="0070305D">
        <w:rPr>
          <w:rFonts w:cs="mohammad bold art 1" w:hint="cs"/>
          <w:sz w:val="28"/>
          <w:szCs w:val="28"/>
          <w:rtl/>
        </w:rPr>
        <w:t>)</w:t>
      </w:r>
      <w:r w:rsidRPr="0070305D">
        <w:rPr>
          <w:rFonts w:cs="mohammad bold art 1" w:hint="cs"/>
          <w:sz w:val="28"/>
          <w:szCs w:val="28"/>
          <w:rtl/>
        </w:rPr>
        <w:t xml:space="preserve"> </w:t>
      </w:r>
      <w:r w:rsidR="00C33A56">
        <w:rPr>
          <w:rFonts w:cs="mohammad bold art 1" w:hint="cs"/>
          <w:sz w:val="28"/>
          <w:szCs w:val="28"/>
          <w:rtl/>
        </w:rPr>
        <w:t xml:space="preserve">أعربي ما تحته خط ( وضعت القلم في </w:t>
      </w:r>
      <w:r w:rsidR="00C33A56" w:rsidRPr="00C33A56">
        <w:rPr>
          <w:rFonts w:cs="mohammad bold art 1" w:hint="cs"/>
          <w:sz w:val="28"/>
          <w:szCs w:val="28"/>
          <w:u w:val="single"/>
          <w:rtl/>
        </w:rPr>
        <w:t>الحقيبة</w:t>
      </w:r>
      <w:r w:rsidR="0015160D">
        <w:rPr>
          <w:rFonts w:cs="mohammad bold art 1" w:hint="cs"/>
          <w:sz w:val="28"/>
          <w:szCs w:val="28"/>
          <w:u w:val="single"/>
          <w:rtl/>
        </w:rPr>
        <w:t>ِ</w:t>
      </w:r>
      <w:r w:rsidRPr="0070305D">
        <w:rPr>
          <w:rFonts w:cs="mohammad bold art 1" w:hint="cs"/>
          <w:sz w:val="28"/>
          <w:szCs w:val="28"/>
          <w:rtl/>
        </w:rPr>
        <w:t xml:space="preserve"> :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</w:t>
      </w:r>
      <w:r w:rsidRPr="0070305D">
        <w:rPr>
          <w:rFonts w:asciiTheme="minorHAnsi" w:hAnsiTheme="minorHAnsi" w:cs="mohammad bold art 1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..............................................................................</w:t>
      </w:r>
      <w:r w:rsidR="0015160D"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..........................................................................</w:t>
      </w:r>
    </w:p>
    <w:p w14:paraId="64D30C06" w14:textId="77777777" w:rsidR="0070305D" w:rsidRPr="0070305D" w:rsidRDefault="0070305D" w:rsidP="00D134AF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</w:p>
    <w:p w14:paraId="66011F03" w14:textId="77777777" w:rsidR="0015160D" w:rsidRDefault="0015160D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78A35A7E" w14:textId="77777777" w:rsidR="0015160D" w:rsidRDefault="0015160D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2A6A7DC7" w14:textId="77777777" w:rsidR="0015160D" w:rsidRDefault="0015160D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2AD360A0" w14:textId="778D59A1" w:rsidR="00DC050A" w:rsidRPr="0070305D" w:rsidRDefault="00606C2F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انتهت الأسئلة ، مع تمنياتنا لك</w:t>
      </w:r>
      <w:r w:rsidR="0015160D">
        <w:rPr>
          <w:rFonts w:cs="mohammad bold art 1" w:hint="cs"/>
          <w:sz w:val="28"/>
          <w:szCs w:val="28"/>
          <w:rtl/>
        </w:rPr>
        <w:t>نَّ</w:t>
      </w:r>
      <w:r w:rsidRPr="0070305D">
        <w:rPr>
          <w:rFonts w:cs="mohammad bold art 1" w:hint="cs"/>
          <w:sz w:val="28"/>
          <w:szCs w:val="28"/>
          <w:rtl/>
        </w:rPr>
        <w:t xml:space="preserve"> بالتوفيق</w:t>
      </w:r>
    </w:p>
    <w:p w14:paraId="5C8AEEA1" w14:textId="40983908" w:rsidR="00985AAE" w:rsidRPr="0070305D" w:rsidRDefault="00D134AF" w:rsidP="00D134AF">
      <w:pPr>
        <w:spacing w:before="240" w:after="240"/>
        <w:jc w:val="right"/>
        <w:rPr>
          <w:rFonts w:cs="mohammad bold art 1"/>
          <w:sz w:val="28"/>
          <w:szCs w:val="28"/>
        </w:rPr>
      </w:pPr>
      <w:r w:rsidRPr="0070305D">
        <w:rPr>
          <w:rFonts w:cs="mohammad bold art 1" w:hint="cs"/>
          <w:sz w:val="28"/>
          <w:szCs w:val="28"/>
          <w:rtl/>
        </w:rPr>
        <w:t>معلمة المادة أ/ فاطمة الرشيدي</w:t>
      </w:r>
    </w:p>
    <w:sectPr w:rsidR="00985AAE" w:rsidRPr="0070305D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3FDC7" w14:textId="77777777" w:rsidR="000179E8" w:rsidRDefault="000179E8" w:rsidP="00A92AB4">
      <w:r>
        <w:separator/>
      </w:r>
    </w:p>
  </w:endnote>
  <w:endnote w:type="continuationSeparator" w:id="0">
    <w:p w14:paraId="0D4C09FE" w14:textId="77777777" w:rsidR="000179E8" w:rsidRDefault="000179E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8FEDAF6-256E-4098-9C75-7C8B21B7213A}"/>
    <w:embedBold r:id="rId2" w:fontKey="{3D27B8E0-E7EB-48D5-8039-11887745EC88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0E82CF-4EB3-42D2-B298-CB6552C6F020}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218CE7-0298-445C-AB72-A1EDF586D7EA}"/>
  </w:font>
  <w:font w:name="Arabic OMR">
    <w:charset w:val="00"/>
    <w:family w:val="swiss"/>
    <w:pitch w:val="variable"/>
    <w:sig w:usb0="20002A87" w:usb1="80000000" w:usb2="00000008" w:usb3="00000000" w:csb0="000001FF" w:csb1="00000000"/>
    <w:embedRegular r:id="rId5" w:fontKey="{F6D8E5CA-6256-4D97-8300-AE9C16AFB9E3}"/>
  </w:font>
  <w:font w:name="AbuBttal Wael">
    <w:charset w:val="00"/>
    <w:family w:val="script"/>
    <w:pitch w:val="variable"/>
    <w:sig w:usb0="A000207F" w:usb1="C000204B" w:usb2="00000008" w:usb3="00000000" w:csb0="000001D3" w:csb1="00000000"/>
    <w:embedRegular r:id="rId6" w:fontKey="{D3BCE92C-A064-446F-8714-4DF4B44D8B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130BD4E-C405-43BF-A738-83AB8F2EB0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44267B9-8485-400F-840F-C6EA1286A233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3872F804-807D-4A9D-9EF0-A58EB7B7B265}"/>
    <w:embedBold r:id="rId10" w:fontKey="{A17E4700-CEA0-4077-B6F4-5F86D826C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C63E" w14:textId="77777777" w:rsidR="005938D0" w:rsidRDefault="00281DE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877FD4" wp14:editId="453FAD19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32FF4" w14:textId="77777777" w:rsidR="00361C30" w:rsidRPr="00616158" w:rsidRDefault="00361C30" w:rsidP="00361C30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616158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1/7     تاريخ الإصدار :  01/07/2021 م</w:t>
                          </w:r>
                        </w:p>
                        <w:p w14:paraId="4AD35F9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A06BCF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F8BD712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2C6C61A" w14:textId="77777777" w:rsidR="00281DEC" w:rsidRPr="00374657" w:rsidRDefault="00281DE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77FD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33832FF4" w14:textId="77777777" w:rsidR="00361C30" w:rsidRPr="00616158" w:rsidRDefault="00361C30" w:rsidP="00361C30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616158">
                      <w:rPr>
                        <w:rFonts w:cs="mohammad bold art 1"/>
                        <w:b/>
                      </w:rPr>
                      <w:t>KH-P028-F11</w:t>
                    </w: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1/7     تاريخ الإصدار :  01/07/2021 م</w:t>
                    </w:r>
                  </w:p>
                  <w:p w14:paraId="4AD35F9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A06BCF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F8BD712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2C6C61A" w14:textId="77777777" w:rsidR="00281DEC" w:rsidRPr="00374657" w:rsidRDefault="00281DEC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E0840E" wp14:editId="5E36DD1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52C35" w14:textId="77777777" w:rsidR="00374657" w:rsidRPr="00616158" w:rsidRDefault="00374657" w:rsidP="00374657">
                          <w:pPr>
                            <w:rPr>
                              <w:rFonts w:cs="mohammad bold art 1"/>
                            </w:rPr>
                          </w:pP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PAGE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 من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NUMPAGES 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</w:p>
                        <w:p w14:paraId="2FFDBBB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0840E" id="Text Box 19" o:spid="_x0000_s102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20852C35" w14:textId="77777777" w:rsidR="00374657" w:rsidRPr="00616158" w:rsidRDefault="00374657" w:rsidP="00374657">
                    <w:pPr>
                      <w:rPr>
                        <w:rFonts w:cs="mohammad bold art 1"/>
                      </w:rPr>
                    </w:pP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صفحة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PAGE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 من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NUMPAGES 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</w:p>
                  <w:p w14:paraId="2FFDBBB5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1A8C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A8AC6E" wp14:editId="2CEBC716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4E21E" w14:textId="77777777" w:rsidR="00374657" w:rsidRPr="00374657" w:rsidRDefault="00374657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="0034305C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07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2021</w:t>
                          </w:r>
                          <w:r w:rsidR="00281DEC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م</w:t>
                          </w:r>
                        </w:p>
                        <w:p w14:paraId="6CE33E0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4D0C93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C5633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AC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0884E21E" w14:textId="77777777" w:rsidR="00374657" w:rsidRPr="00374657" w:rsidRDefault="00374657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34305C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07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2021</w:t>
                    </w:r>
                    <w:r w:rsidR="00281DEC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م</w:t>
                    </w:r>
                  </w:p>
                  <w:p w14:paraId="6CE33E0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4D0C93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C56335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4169A3" wp14:editId="247E7978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6037D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0208EF3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169A3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31E6037D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0208EF3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6AFC3" wp14:editId="52918409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DB4FE0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AFC3" id="مربع نص 4" o:spid="_x0000_s103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4DB4FE0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396F0" w14:textId="77777777" w:rsidR="000179E8" w:rsidRDefault="000179E8" w:rsidP="00A92AB4">
      <w:r>
        <w:separator/>
      </w:r>
    </w:p>
  </w:footnote>
  <w:footnote w:type="continuationSeparator" w:id="0">
    <w:p w14:paraId="1B8A6378" w14:textId="77777777" w:rsidR="000179E8" w:rsidRDefault="000179E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59BC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E45AFC" wp14:editId="5283274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62612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1FB1B02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49BC08A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63634B7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8912E5D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4AC967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C15A75B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5C20A3B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CD54B5" wp14:editId="5537A64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BB756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CD54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692BB756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00F2772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2F2DBD1" wp14:editId="49E7BB97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068E1C1" w14:textId="5EA5AE71" w:rsidR="00816F73" w:rsidRPr="00EE0A1A" w:rsidRDefault="00816F73" w:rsidP="00BF3A4E">
          <w:pPr>
            <w:jc w:val="center"/>
            <w:rPr>
              <w:rFonts w:cs="mohammad bold art 1"/>
              <w:rtl/>
            </w:rPr>
          </w:pPr>
          <w:r w:rsidRPr="00EE0A1A">
            <w:rPr>
              <w:rFonts w:cs="mohammad bold art 1" w:hint="cs"/>
              <w:rtl/>
            </w:rPr>
            <w:t xml:space="preserve">الفصل الدراسي </w:t>
          </w:r>
          <w:r w:rsidR="00EE0A1A" w:rsidRPr="00EE0A1A">
            <w:rPr>
              <w:rFonts w:cs="mohammad bold art 1" w:hint="cs"/>
              <w:rtl/>
            </w:rPr>
            <w:t xml:space="preserve">الثالث </w:t>
          </w:r>
          <w:r w:rsidRPr="00EE0A1A">
            <w:rPr>
              <w:rFonts w:cs="mohammad bold art 1" w:hint="cs"/>
              <w:rtl/>
            </w:rPr>
            <w:t>الدور</w:t>
          </w:r>
          <w:r w:rsidR="00DE3903" w:rsidRPr="00EE0A1A">
            <w:rPr>
              <w:rFonts w:cs="mohammad bold art 1" w:hint="cs"/>
              <w:rtl/>
            </w:rPr>
            <w:t xml:space="preserve"> </w:t>
          </w:r>
          <w:r w:rsidRPr="00EE0A1A">
            <w:rPr>
              <w:rFonts w:cs="mohammad bold art 1" w:hint="cs"/>
              <w:rtl/>
            </w:rPr>
            <w:t xml:space="preserve"> </w:t>
          </w:r>
          <w:r w:rsidR="00CE73A8" w:rsidRPr="00EE0A1A">
            <w:rPr>
              <w:rFonts w:cs="mohammad bold art 1" w:hint="cs"/>
              <w:rtl/>
            </w:rPr>
            <w:t>الأول</w:t>
          </w:r>
        </w:p>
        <w:p w14:paraId="32A9A2CD" w14:textId="3827A616" w:rsidR="00816F73" w:rsidRDefault="00816F73" w:rsidP="00816F73">
          <w:pPr>
            <w:jc w:val="center"/>
            <w:rPr>
              <w:rFonts w:cs="mohammad bold art 1"/>
              <w:rtl/>
            </w:rPr>
          </w:pPr>
          <w:r w:rsidRPr="00DE3903">
            <w:rPr>
              <w:rFonts w:cs="mohammad bold art 1" w:hint="cs"/>
              <w:sz w:val="22"/>
              <w:szCs w:val="22"/>
              <w:rtl/>
            </w:rPr>
            <w:t>للعام الدراسي</w:t>
          </w:r>
          <w:r w:rsidR="00CE73A8" w:rsidRPr="00DE3903">
            <w:rPr>
              <w:rFonts w:cs="mohammad bold art 1" w:hint="cs"/>
              <w:sz w:val="22"/>
              <w:szCs w:val="22"/>
              <w:rtl/>
            </w:rPr>
            <w:t>1443هـ</w:t>
          </w:r>
        </w:p>
        <w:p w14:paraId="30D752FD" w14:textId="77777777"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F97767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0A7D8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22EF4A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E6B914B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27CF22F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EBFB410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B6BB93C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EADEA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0FD566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1E78A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AABB58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85F370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3E8A42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07C6D1D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072CB26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E853E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1E8DD9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8943D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FD71F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709F429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989A22F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0EEE7584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D1EFA67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8793D2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3E2ACA4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A9E84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E40596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05B3B0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4A5BF9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1FDA6A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10AD93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083C027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137C09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2E4122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299764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45C514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10C814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5B3FEA9" w14:textId="77777777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453D8E6F" w14:textId="593B41F3" w:rsidR="00816F73" w:rsidRPr="004A5331" w:rsidRDefault="00816F73" w:rsidP="00F1157F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E73A8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B44EDF">
            <w:rPr>
              <w:rFonts w:cs="AL-Mohanad Bold" w:hint="cs"/>
              <w:sz w:val="18"/>
              <w:szCs w:val="24"/>
              <w:rtl/>
            </w:rPr>
            <w:t>الرابع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58E078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4C3794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A11156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C6DE9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FA89297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8395F8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27C73849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C71FAA" w14:textId="2091F43D" w:rsidR="00816F73" w:rsidRPr="00F1157F" w:rsidRDefault="00816F73" w:rsidP="00F1157F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>المادة</w:t>
          </w:r>
          <w:r w:rsid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 </w:t>
          </w: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: </w:t>
          </w:r>
          <w:r w:rsidR="00B44EDF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21679C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3498F0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801801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9C168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B19028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4EC432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181D0E28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DB4DDD0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EAE40C5" w14:textId="75BB72AE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B44EDF">
            <w:rPr>
              <w:rFonts w:cs="AL-Mohanad Bold" w:hint="cs"/>
              <w:b/>
              <w:bCs/>
              <w:szCs w:val="26"/>
              <w:rtl/>
            </w:rPr>
            <w:t xml:space="preserve">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DF76E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5BDE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7936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034A4A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E9C9D63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203945B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DC974E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4977BDF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277D055" w14:textId="77777777" w:rsidR="00816F73" w:rsidRPr="00B141FF" w:rsidRDefault="00816F7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80412B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0E4DD" w14:textId="77777777"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268CEC0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9D054C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850EC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812F5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4E0146BD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7C0D59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5F3CC6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6AB7057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A018F8D" w14:textId="1B856FDD" w:rsidR="00816F73" w:rsidRPr="00B141FF" w:rsidRDefault="00B44EDF" w:rsidP="00F51D8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8ECD4D0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40ACF911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6DBE248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C84CD94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DCF966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6FCA067E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4681380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BCDDAC4" w14:textId="052BE172" w:rsidR="005938D0" w:rsidRDefault="0019498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146173" wp14:editId="3402105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74843D" w14:textId="77777777" w:rsidR="00A8724A" w:rsidRDefault="00A8724A" w:rsidP="00A8724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46173" id="Rectangle 5" o:spid="_x0000_s1029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" strokeweight="3.5pt">
              <v:stroke linestyle="thinThin"/>
              <v:textbox>
                <w:txbxContent>
                  <w:p w14:paraId="7F74843D" w14:textId="77777777" w:rsidR="00A8724A" w:rsidRDefault="00A8724A" w:rsidP="00A8724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 w16cid:durableId="1585265384">
    <w:abstractNumId w:val="1"/>
  </w:num>
  <w:num w:numId="2" w16cid:durableId="1300501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13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F5"/>
    <w:rsid w:val="0000094F"/>
    <w:rsid w:val="00002329"/>
    <w:rsid w:val="00003105"/>
    <w:rsid w:val="00007D32"/>
    <w:rsid w:val="00015274"/>
    <w:rsid w:val="000179E8"/>
    <w:rsid w:val="0002745E"/>
    <w:rsid w:val="0003051A"/>
    <w:rsid w:val="00030D20"/>
    <w:rsid w:val="0003374A"/>
    <w:rsid w:val="00040F43"/>
    <w:rsid w:val="00042922"/>
    <w:rsid w:val="00050179"/>
    <w:rsid w:val="00052135"/>
    <w:rsid w:val="000552BF"/>
    <w:rsid w:val="00063665"/>
    <w:rsid w:val="00064E4B"/>
    <w:rsid w:val="000661C2"/>
    <w:rsid w:val="0008699D"/>
    <w:rsid w:val="0009419F"/>
    <w:rsid w:val="000A6ADC"/>
    <w:rsid w:val="000C0628"/>
    <w:rsid w:val="000C20AA"/>
    <w:rsid w:val="000C740B"/>
    <w:rsid w:val="000D1EAE"/>
    <w:rsid w:val="000D26E5"/>
    <w:rsid w:val="000F6296"/>
    <w:rsid w:val="00101C09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160D"/>
    <w:rsid w:val="001660AA"/>
    <w:rsid w:val="00171D6D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D0CA3"/>
    <w:rsid w:val="001D6684"/>
    <w:rsid w:val="001F53F1"/>
    <w:rsid w:val="001F7E75"/>
    <w:rsid w:val="00201196"/>
    <w:rsid w:val="00201E7C"/>
    <w:rsid w:val="002065CB"/>
    <w:rsid w:val="002108FB"/>
    <w:rsid w:val="0021544D"/>
    <w:rsid w:val="002218C7"/>
    <w:rsid w:val="002218FC"/>
    <w:rsid w:val="002250E3"/>
    <w:rsid w:val="0023403C"/>
    <w:rsid w:val="00237478"/>
    <w:rsid w:val="00240233"/>
    <w:rsid w:val="002413A2"/>
    <w:rsid w:val="00243CE5"/>
    <w:rsid w:val="0024538C"/>
    <w:rsid w:val="00266694"/>
    <w:rsid w:val="00281DEC"/>
    <w:rsid w:val="002856A0"/>
    <w:rsid w:val="00296D0C"/>
    <w:rsid w:val="002A1481"/>
    <w:rsid w:val="002B4BEE"/>
    <w:rsid w:val="002C329E"/>
    <w:rsid w:val="002E1504"/>
    <w:rsid w:val="002E33EF"/>
    <w:rsid w:val="002E60A3"/>
    <w:rsid w:val="0030195B"/>
    <w:rsid w:val="0031049C"/>
    <w:rsid w:val="00312197"/>
    <w:rsid w:val="00321BD0"/>
    <w:rsid w:val="003378B7"/>
    <w:rsid w:val="0034305C"/>
    <w:rsid w:val="0035245C"/>
    <w:rsid w:val="00355650"/>
    <w:rsid w:val="00356961"/>
    <w:rsid w:val="003572EF"/>
    <w:rsid w:val="00361C30"/>
    <w:rsid w:val="00364B02"/>
    <w:rsid w:val="00374657"/>
    <w:rsid w:val="00377B77"/>
    <w:rsid w:val="0038643D"/>
    <w:rsid w:val="003B0BCD"/>
    <w:rsid w:val="003B1738"/>
    <w:rsid w:val="003B3A84"/>
    <w:rsid w:val="003D279D"/>
    <w:rsid w:val="003E026B"/>
    <w:rsid w:val="003F112F"/>
    <w:rsid w:val="003F2F4F"/>
    <w:rsid w:val="003F65B3"/>
    <w:rsid w:val="003F78D5"/>
    <w:rsid w:val="00400AA7"/>
    <w:rsid w:val="00402134"/>
    <w:rsid w:val="00407BA0"/>
    <w:rsid w:val="00422D7F"/>
    <w:rsid w:val="004258E4"/>
    <w:rsid w:val="00427394"/>
    <w:rsid w:val="00433718"/>
    <w:rsid w:val="0044766D"/>
    <w:rsid w:val="00452E34"/>
    <w:rsid w:val="00471286"/>
    <w:rsid w:val="00475863"/>
    <w:rsid w:val="00476E6E"/>
    <w:rsid w:val="00490249"/>
    <w:rsid w:val="00495CE2"/>
    <w:rsid w:val="004A3354"/>
    <w:rsid w:val="004A5331"/>
    <w:rsid w:val="004B4718"/>
    <w:rsid w:val="004C056D"/>
    <w:rsid w:val="004D53A3"/>
    <w:rsid w:val="004E52E9"/>
    <w:rsid w:val="004F46A9"/>
    <w:rsid w:val="004F5102"/>
    <w:rsid w:val="0050465F"/>
    <w:rsid w:val="00505A5D"/>
    <w:rsid w:val="00510DF0"/>
    <w:rsid w:val="00562387"/>
    <w:rsid w:val="0057100C"/>
    <w:rsid w:val="00572723"/>
    <w:rsid w:val="00577931"/>
    <w:rsid w:val="00585967"/>
    <w:rsid w:val="00590526"/>
    <w:rsid w:val="00591E41"/>
    <w:rsid w:val="005938D0"/>
    <w:rsid w:val="00597F8A"/>
    <w:rsid w:val="005A6742"/>
    <w:rsid w:val="005B0707"/>
    <w:rsid w:val="005B1A09"/>
    <w:rsid w:val="005B5550"/>
    <w:rsid w:val="005C2CE2"/>
    <w:rsid w:val="005C590D"/>
    <w:rsid w:val="005D037F"/>
    <w:rsid w:val="005D5CE9"/>
    <w:rsid w:val="005E32E8"/>
    <w:rsid w:val="005E5532"/>
    <w:rsid w:val="005F31DA"/>
    <w:rsid w:val="005F73FF"/>
    <w:rsid w:val="00603640"/>
    <w:rsid w:val="00606C2F"/>
    <w:rsid w:val="00616158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B3DA1"/>
    <w:rsid w:val="006B4367"/>
    <w:rsid w:val="006C3C31"/>
    <w:rsid w:val="006D04D5"/>
    <w:rsid w:val="006D5359"/>
    <w:rsid w:val="006E3825"/>
    <w:rsid w:val="006E6595"/>
    <w:rsid w:val="00702D5B"/>
    <w:rsid w:val="0070305D"/>
    <w:rsid w:val="0070358E"/>
    <w:rsid w:val="00725DEE"/>
    <w:rsid w:val="00742240"/>
    <w:rsid w:val="00754DE3"/>
    <w:rsid w:val="00760000"/>
    <w:rsid w:val="007625AF"/>
    <w:rsid w:val="00764840"/>
    <w:rsid w:val="0076764A"/>
    <w:rsid w:val="0077541D"/>
    <w:rsid w:val="0078097C"/>
    <w:rsid w:val="007A27B0"/>
    <w:rsid w:val="007B06B5"/>
    <w:rsid w:val="007B59CF"/>
    <w:rsid w:val="007B7645"/>
    <w:rsid w:val="007B7B99"/>
    <w:rsid w:val="007C73DE"/>
    <w:rsid w:val="007D0F36"/>
    <w:rsid w:val="007D2E61"/>
    <w:rsid w:val="007D6D04"/>
    <w:rsid w:val="007E3E03"/>
    <w:rsid w:val="007E3FA2"/>
    <w:rsid w:val="007E4CB0"/>
    <w:rsid w:val="007E6BB4"/>
    <w:rsid w:val="00801F50"/>
    <w:rsid w:val="008020F4"/>
    <w:rsid w:val="008153A2"/>
    <w:rsid w:val="00816F73"/>
    <w:rsid w:val="00820CEF"/>
    <w:rsid w:val="0082225F"/>
    <w:rsid w:val="00843CFF"/>
    <w:rsid w:val="00853206"/>
    <w:rsid w:val="0086432A"/>
    <w:rsid w:val="00865D56"/>
    <w:rsid w:val="0087704E"/>
    <w:rsid w:val="0088547D"/>
    <w:rsid w:val="00887D39"/>
    <w:rsid w:val="0089672F"/>
    <w:rsid w:val="008A7580"/>
    <w:rsid w:val="008C44CF"/>
    <w:rsid w:val="008C777F"/>
    <w:rsid w:val="008D1EB3"/>
    <w:rsid w:val="008E009A"/>
    <w:rsid w:val="008E76C6"/>
    <w:rsid w:val="008F1F9B"/>
    <w:rsid w:val="008F6CD3"/>
    <w:rsid w:val="00901A1B"/>
    <w:rsid w:val="009031AF"/>
    <w:rsid w:val="00906C24"/>
    <w:rsid w:val="00912385"/>
    <w:rsid w:val="00916C97"/>
    <w:rsid w:val="00917A21"/>
    <w:rsid w:val="009238D8"/>
    <w:rsid w:val="009310EC"/>
    <w:rsid w:val="009318A7"/>
    <w:rsid w:val="0093753B"/>
    <w:rsid w:val="00944314"/>
    <w:rsid w:val="0095204D"/>
    <w:rsid w:val="009609B9"/>
    <w:rsid w:val="00960F39"/>
    <w:rsid w:val="00963F88"/>
    <w:rsid w:val="00967D9F"/>
    <w:rsid w:val="0097471E"/>
    <w:rsid w:val="00977FFD"/>
    <w:rsid w:val="00982434"/>
    <w:rsid w:val="00985A90"/>
    <w:rsid w:val="00985AAE"/>
    <w:rsid w:val="009876BD"/>
    <w:rsid w:val="0099745C"/>
    <w:rsid w:val="009978AF"/>
    <w:rsid w:val="009A296A"/>
    <w:rsid w:val="009A4D59"/>
    <w:rsid w:val="009B2A18"/>
    <w:rsid w:val="009B356C"/>
    <w:rsid w:val="009B4144"/>
    <w:rsid w:val="009D3EB8"/>
    <w:rsid w:val="009D5F04"/>
    <w:rsid w:val="009E1651"/>
    <w:rsid w:val="009E7C6B"/>
    <w:rsid w:val="009F1C11"/>
    <w:rsid w:val="00A07BFB"/>
    <w:rsid w:val="00A168CE"/>
    <w:rsid w:val="00A23BA6"/>
    <w:rsid w:val="00A433B7"/>
    <w:rsid w:val="00A445BD"/>
    <w:rsid w:val="00A6080C"/>
    <w:rsid w:val="00A60E2F"/>
    <w:rsid w:val="00A62FC8"/>
    <w:rsid w:val="00A8724A"/>
    <w:rsid w:val="00A90042"/>
    <w:rsid w:val="00A91602"/>
    <w:rsid w:val="00A92AB4"/>
    <w:rsid w:val="00A96FBE"/>
    <w:rsid w:val="00AA717E"/>
    <w:rsid w:val="00AB598B"/>
    <w:rsid w:val="00AC7202"/>
    <w:rsid w:val="00AD1C82"/>
    <w:rsid w:val="00AD615E"/>
    <w:rsid w:val="00B06F54"/>
    <w:rsid w:val="00B10F0F"/>
    <w:rsid w:val="00B141FF"/>
    <w:rsid w:val="00B2198A"/>
    <w:rsid w:val="00B259E5"/>
    <w:rsid w:val="00B30234"/>
    <w:rsid w:val="00B44EDF"/>
    <w:rsid w:val="00B46885"/>
    <w:rsid w:val="00B60404"/>
    <w:rsid w:val="00B71448"/>
    <w:rsid w:val="00B7551F"/>
    <w:rsid w:val="00B75CE6"/>
    <w:rsid w:val="00BB0119"/>
    <w:rsid w:val="00BD01B9"/>
    <w:rsid w:val="00BD7364"/>
    <w:rsid w:val="00BE7465"/>
    <w:rsid w:val="00BF3A4E"/>
    <w:rsid w:val="00C013F8"/>
    <w:rsid w:val="00C021F5"/>
    <w:rsid w:val="00C06D4E"/>
    <w:rsid w:val="00C07194"/>
    <w:rsid w:val="00C33A56"/>
    <w:rsid w:val="00C366A8"/>
    <w:rsid w:val="00C40699"/>
    <w:rsid w:val="00C44C00"/>
    <w:rsid w:val="00C45DB9"/>
    <w:rsid w:val="00C50983"/>
    <w:rsid w:val="00C577FF"/>
    <w:rsid w:val="00C6250A"/>
    <w:rsid w:val="00C62543"/>
    <w:rsid w:val="00C62646"/>
    <w:rsid w:val="00C626A7"/>
    <w:rsid w:val="00CA6B51"/>
    <w:rsid w:val="00CB7830"/>
    <w:rsid w:val="00CC0FEF"/>
    <w:rsid w:val="00CC1381"/>
    <w:rsid w:val="00CD0299"/>
    <w:rsid w:val="00CE73A8"/>
    <w:rsid w:val="00CF70DF"/>
    <w:rsid w:val="00D134AF"/>
    <w:rsid w:val="00D14D29"/>
    <w:rsid w:val="00D45E7B"/>
    <w:rsid w:val="00D563EF"/>
    <w:rsid w:val="00D60663"/>
    <w:rsid w:val="00D60D76"/>
    <w:rsid w:val="00D65313"/>
    <w:rsid w:val="00D714D2"/>
    <w:rsid w:val="00D76C43"/>
    <w:rsid w:val="00D85A04"/>
    <w:rsid w:val="00D909C6"/>
    <w:rsid w:val="00DA38D0"/>
    <w:rsid w:val="00DB32ED"/>
    <w:rsid w:val="00DB6113"/>
    <w:rsid w:val="00DC050A"/>
    <w:rsid w:val="00DC2585"/>
    <w:rsid w:val="00DE3903"/>
    <w:rsid w:val="00DE65B2"/>
    <w:rsid w:val="00DF0CBD"/>
    <w:rsid w:val="00DF7891"/>
    <w:rsid w:val="00E03AE7"/>
    <w:rsid w:val="00E133DB"/>
    <w:rsid w:val="00E14777"/>
    <w:rsid w:val="00E17E4F"/>
    <w:rsid w:val="00E32373"/>
    <w:rsid w:val="00E34474"/>
    <w:rsid w:val="00E447E7"/>
    <w:rsid w:val="00E57411"/>
    <w:rsid w:val="00E6016B"/>
    <w:rsid w:val="00E64213"/>
    <w:rsid w:val="00E658DC"/>
    <w:rsid w:val="00E7039C"/>
    <w:rsid w:val="00E86356"/>
    <w:rsid w:val="00E9016C"/>
    <w:rsid w:val="00EA1F9A"/>
    <w:rsid w:val="00EB1FD7"/>
    <w:rsid w:val="00EB3710"/>
    <w:rsid w:val="00EB4384"/>
    <w:rsid w:val="00EC1294"/>
    <w:rsid w:val="00EC6AB2"/>
    <w:rsid w:val="00ED256B"/>
    <w:rsid w:val="00ED3CB3"/>
    <w:rsid w:val="00EE0A1A"/>
    <w:rsid w:val="00EE2A24"/>
    <w:rsid w:val="00F02D6E"/>
    <w:rsid w:val="00F03430"/>
    <w:rsid w:val="00F1157F"/>
    <w:rsid w:val="00F1543A"/>
    <w:rsid w:val="00F22822"/>
    <w:rsid w:val="00F31B5E"/>
    <w:rsid w:val="00F32266"/>
    <w:rsid w:val="00F3295A"/>
    <w:rsid w:val="00F337FB"/>
    <w:rsid w:val="00F35F4F"/>
    <w:rsid w:val="00F40688"/>
    <w:rsid w:val="00F43BF8"/>
    <w:rsid w:val="00F46282"/>
    <w:rsid w:val="00F51D88"/>
    <w:rsid w:val="00F61BD1"/>
    <w:rsid w:val="00F64D87"/>
    <w:rsid w:val="00F650D0"/>
    <w:rsid w:val="00F65741"/>
    <w:rsid w:val="00F659A7"/>
    <w:rsid w:val="00F80B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B865E1B"/>
  <w15:docId w15:val="{3C4B5D03-D0E3-450C-9DA3-106843D9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896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8724A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6;&#1605;&#1575;&#1584;&#1580;%20&#1608;&#1585;&#1602;%20&#1575;&#1604;&#1573;&#1580;&#1575;&#1576;&#1577;%20&#1608;&#1575;&#1604;&#1571;&#1587;&#1574;&#1604;&#1577;\KH-P028-F11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E7B4-BAA8-47C2-A366-553AD42B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KH-P028-F11-.dotx</Template>
  <TotalTime>32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Mohamed Belal</dc:creator>
  <cp:lastModifiedBy>فاطمة ....</cp:lastModifiedBy>
  <cp:revision>10</cp:revision>
  <cp:lastPrinted>2022-06-10T12:29:00Z</cp:lastPrinted>
  <dcterms:created xsi:type="dcterms:W3CDTF">2022-06-10T10:44:00Z</dcterms:created>
  <dcterms:modified xsi:type="dcterms:W3CDTF">2022-06-10T12:29:00Z</dcterms:modified>
</cp:coreProperties>
</file>