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47AC4" w14:textId="3BC735A2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15F5E" wp14:editId="0BE5C25E">
                <wp:simplePos x="0" y="0"/>
                <wp:positionH relativeFrom="column">
                  <wp:posOffset>1905</wp:posOffset>
                </wp:positionH>
                <wp:positionV relativeFrom="paragraph">
                  <wp:posOffset>8890</wp:posOffset>
                </wp:positionV>
                <wp:extent cx="742950" cy="704850"/>
                <wp:effectExtent l="0" t="0" r="19050" b="1905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D8340" w14:textId="6B402AAC" w:rsidR="005A2983" w:rsidRPr="001816A3" w:rsidRDefault="001816A3" w:rsidP="005A2983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1816A3">
                              <w:rPr>
                                <w:rFonts w:hint="cs"/>
                                <w:color w:val="FF0000"/>
                                <w:rtl/>
                              </w:rPr>
                              <w:t>4</w:t>
                            </w:r>
                          </w:p>
                          <w:p w14:paraId="253120F8" w14:textId="77777777" w:rsidR="005A2983" w:rsidRDefault="005A2983" w:rsidP="005A298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15F5E" id="مستطيل 20" o:spid="_x0000_s1026" style="position:absolute;left:0;text-align:left;margin-left:.15pt;margin-top:.7pt;width:58.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" fillcolor="white [3201]" strokecolor="black [3213]" strokeweight="1pt">
                <v:textbox>
                  <w:txbxContent>
                    <w:p w14:paraId="56CD8340" w14:textId="6B402AAC" w:rsidR="005A2983" w:rsidRPr="001816A3" w:rsidRDefault="001816A3" w:rsidP="005A2983">
                      <w:pPr>
                        <w:jc w:val="center"/>
                        <w:rPr>
                          <w:color w:val="FF0000"/>
                          <w:rtl/>
                        </w:rPr>
                      </w:pPr>
                      <w:r w:rsidRPr="001816A3">
                        <w:rPr>
                          <w:rFonts w:hint="cs"/>
                          <w:color w:val="FF0000"/>
                          <w:rtl/>
                        </w:rPr>
                        <w:t>4</w:t>
                      </w:r>
                    </w:p>
                    <w:p w14:paraId="253120F8" w14:textId="77777777" w:rsidR="005A2983" w:rsidRDefault="005A2983" w:rsidP="005A298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49368EF0" w14:textId="14663B88" w:rsidR="005A2983" w:rsidRPr="005A2983" w:rsidRDefault="005A2983" w:rsidP="005A2983">
      <w:pPr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069D36" wp14:editId="7044A715">
                <wp:simplePos x="0" y="0"/>
                <wp:positionH relativeFrom="column">
                  <wp:posOffset>68580</wp:posOffset>
                </wp:positionH>
                <wp:positionV relativeFrom="paragraph">
                  <wp:posOffset>95885</wp:posOffset>
                </wp:positionV>
                <wp:extent cx="609600" cy="0"/>
                <wp:effectExtent l="0" t="0" r="19050" b="1905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62C80" id="رابط مستقيم 21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pt,7.55pt" to="53.4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14:paraId="4D166FF1" w14:textId="77777777" w:rsidR="005A2983" w:rsidRPr="005A2983" w:rsidRDefault="005A2983" w:rsidP="005A2983">
      <w:pPr>
        <w:rPr>
          <w:rFonts w:ascii="Traditional Arabic" w:hAnsi="Traditional Arabic"/>
          <w:b/>
          <w:bCs/>
          <w:sz w:val="32"/>
          <w:szCs w:val="32"/>
        </w:rPr>
      </w:pPr>
      <w:r w:rsidRPr="005A2983">
        <w:rPr>
          <w:rFonts w:ascii="Traditional Arabic" w:hAnsi="Traditional Arabic"/>
          <w:b/>
          <w:bCs/>
          <w:sz w:val="32"/>
          <w:szCs w:val="32"/>
          <w:u w:val="single"/>
          <w:rtl/>
        </w:rPr>
        <w:t>السؤال الأول:</w:t>
      </w:r>
      <w:r w:rsidRPr="005A2983">
        <w:rPr>
          <w:rFonts w:ascii="Traditional Arabic" w:hAnsi="Traditional Arabic"/>
          <w:b/>
          <w:bCs/>
          <w:sz w:val="32"/>
          <w:szCs w:val="32"/>
          <w:rtl/>
        </w:rPr>
        <w:t xml:space="preserve"> اختاري الإجابة الصحيحة من بين الخيارات لتصبح العبارة صحيحة: 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2109"/>
        <w:gridCol w:w="567"/>
        <w:gridCol w:w="2108"/>
        <w:gridCol w:w="566"/>
        <w:gridCol w:w="1687"/>
        <w:gridCol w:w="493"/>
        <w:gridCol w:w="2109"/>
      </w:tblGrid>
      <w:tr w:rsidR="005A2983" w:rsidRPr="005A2983" w14:paraId="1F58FEDE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0D159D3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2A6FD55C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إعطاء الأوامر والتعليمات للحاسب بلغة يفهمها وذلك لأداء مهمة معينة يقصد به: </w:t>
            </w:r>
          </w:p>
        </w:tc>
      </w:tr>
      <w:tr w:rsidR="005A2983" w:rsidRPr="005A2983" w14:paraId="0D6CAF2A" w14:textId="77777777" w:rsidTr="00D9366A">
        <w:trPr>
          <w:jc w:val="center"/>
        </w:trPr>
        <w:tc>
          <w:tcPr>
            <w:tcW w:w="556" w:type="dxa"/>
            <w:vAlign w:val="center"/>
          </w:tcPr>
          <w:p w14:paraId="34365953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  <w:vAlign w:val="center"/>
          </w:tcPr>
          <w:p w14:paraId="240D945B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البرنامج</w:t>
            </w:r>
          </w:p>
        </w:tc>
        <w:tc>
          <w:tcPr>
            <w:tcW w:w="567" w:type="dxa"/>
            <w:vAlign w:val="center"/>
          </w:tcPr>
          <w:p w14:paraId="38011A4F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  <w:vAlign w:val="center"/>
          </w:tcPr>
          <w:p w14:paraId="1D5B2BD5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المبرمج</w:t>
            </w:r>
          </w:p>
        </w:tc>
        <w:tc>
          <w:tcPr>
            <w:tcW w:w="566" w:type="dxa"/>
            <w:vAlign w:val="center"/>
          </w:tcPr>
          <w:p w14:paraId="4DAD49C5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816A3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  <w:vAlign w:val="center"/>
          </w:tcPr>
          <w:p w14:paraId="0BF3D7AC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البرمجة </w:t>
            </w:r>
          </w:p>
        </w:tc>
        <w:tc>
          <w:tcPr>
            <w:tcW w:w="493" w:type="dxa"/>
            <w:vAlign w:val="center"/>
          </w:tcPr>
          <w:p w14:paraId="24A59171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7EC9591D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المعالج </w:t>
            </w:r>
          </w:p>
        </w:tc>
      </w:tr>
      <w:tr w:rsidR="005A2983" w:rsidRPr="005A2983" w14:paraId="2B060FED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1D889B07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1CB01AEF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استخدام علامة التنصيص في البحث عن عبارة مثل "حاسب تعليمي ":</w:t>
            </w:r>
          </w:p>
        </w:tc>
      </w:tr>
      <w:tr w:rsidR="005A2983" w:rsidRPr="005A2983" w14:paraId="15FD3AAF" w14:textId="77777777" w:rsidTr="00D9366A">
        <w:trPr>
          <w:jc w:val="center"/>
        </w:trPr>
        <w:tc>
          <w:tcPr>
            <w:tcW w:w="556" w:type="dxa"/>
            <w:vAlign w:val="center"/>
          </w:tcPr>
          <w:p w14:paraId="229DCD6B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1ADE3EF1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يعطي نتائج أكثر في المعلومات.</w:t>
            </w:r>
          </w:p>
        </w:tc>
        <w:tc>
          <w:tcPr>
            <w:tcW w:w="567" w:type="dxa"/>
            <w:vAlign w:val="center"/>
          </w:tcPr>
          <w:p w14:paraId="5B215873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294B16C2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من أصعب الطرق لتضيق نتائج البحث.</w:t>
            </w:r>
          </w:p>
        </w:tc>
        <w:tc>
          <w:tcPr>
            <w:tcW w:w="566" w:type="dxa"/>
            <w:vAlign w:val="center"/>
          </w:tcPr>
          <w:p w14:paraId="40B4E84B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816A3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77405A96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يعطي دقة أكثر في المعلومات.</w:t>
            </w:r>
          </w:p>
        </w:tc>
        <w:tc>
          <w:tcPr>
            <w:tcW w:w="493" w:type="dxa"/>
            <w:vAlign w:val="center"/>
          </w:tcPr>
          <w:p w14:paraId="7AE0286C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047BA1DC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لا يمكن استخدام علامة التنصيص في كل محركات البحث.</w:t>
            </w:r>
          </w:p>
        </w:tc>
      </w:tr>
      <w:tr w:rsidR="005A2983" w:rsidRPr="005A2983" w14:paraId="447D2711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2EC1032C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3DA38048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يهدف هذا النوع من البرامج إلى تقديم سلسلة من الأمثلة والتطبيقات والتمارين لتدريب المتعلم بطريقة مشوقة على مهارات سبق تعلمها. تسمى برامج:</w:t>
            </w:r>
          </w:p>
        </w:tc>
      </w:tr>
      <w:tr w:rsidR="005A2983" w:rsidRPr="005A2983" w14:paraId="33ADBCA1" w14:textId="77777777" w:rsidTr="00D9366A">
        <w:trPr>
          <w:jc w:val="center"/>
        </w:trPr>
        <w:tc>
          <w:tcPr>
            <w:tcW w:w="556" w:type="dxa"/>
            <w:vAlign w:val="center"/>
          </w:tcPr>
          <w:p w14:paraId="10509A02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7F31089A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الألعاب التعليمية</w:t>
            </w:r>
          </w:p>
        </w:tc>
        <w:tc>
          <w:tcPr>
            <w:tcW w:w="567" w:type="dxa"/>
            <w:vAlign w:val="center"/>
          </w:tcPr>
          <w:p w14:paraId="1723FFE6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816A3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5B1CC915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التدريب والممارسة  </w:t>
            </w:r>
          </w:p>
        </w:tc>
        <w:tc>
          <w:tcPr>
            <w:tcW w:w="566" w:type="dxa"/>
            <w:vAlign w:val="center"/>
          </w:tcPr>
          <w:p w14:paraId="7A5B231C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155EEC60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التدريس الخصوصي </w:t>
            </w:r>
          </w:p>
        </w:tc>
        <w:tc>
          <w:tcPr>
            <w:tcW w:w="493" w:type="dxa"/>
            <w:vAlign w:val="center"/>
          </w:tcPr>
          <w:p w14:paraId="759ED472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694914BE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المحاكاة </w:t>
            </w:r>
          </w:p>
        </w:tc>
      </w:tr>
      <w:tr w:rsidR="005A2983" w:rsidRPr="005A2983" w14:paraId="28D2BC1D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2B2A2CC7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0C04A24B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 برمجية رسومية مناسبة للمبتدئين تسهل إنشاء القصص التفاعلية:</w:t>
            </w:r>
          </w:p>
        </w:tc>
      </w:tr>
      <w:tr w:rsidR="005A2983" w:rsidRPr="005A2983" w14:paraId="66AF684D" w14:textId="77777777" w:rsidTr="00D9366A">
        <w:trPr>
          <w:jc w:val="center"/>
        </w:trPr>
        <w:tc>
          <w:tcPr>
            <w:tcW w:w="556" w:type="dxa"/>
            <w:vAlign w:val="center"/>
          </w:tcPr>
          <w:p w14:paraId="37876619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6064A472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لغة 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PHP</w:t>
            </w:r>
          </w:p>
        </w:tc>
        <w:tc>
          <w:tcPr>
            <w:tcW w:w="567" w:type="dxa"/>
            <w:vAlign w:val="center"/>
          </w:tcPr>
          <w:p w14:paraId="1005A1AD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816A3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431831C7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لغة سكراتش </w:t>
            </w:r>
          </w:p>
        </w:tc>
        <w:tc>
          <w:tcPr>
            <w:tcW w:w="566" w:type="dxa"/>
            <w:vAlign w:val="center"/>
          </w:tcPr>
          <w:p w14:paraId="123A8785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6A6DC631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لغة 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493" w:type="dxa"/>
            <w:vAlign w:val="center"/>
          </w:tcPr>
          <w:p w14:paraId="10592D94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48365032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فيجول بيسك</w:t>
            </w:r>
          </w:p>
        </w:tc>
      </w:tr>
      <w:tr w:rsidR="005A2983" w:rsidRPr="005A2983" w14:paraId="32DF4C82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2413F84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4C2E9A39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يعرف ............بأنه ترتيب تنفيذ التعليمات البرمجية تعليمة تلو الأخرى.</w:t>
            </w:r>
          </w:p>
        </w:tc>
      </w:tr>
      <w:tr w:rsidR="005A2983" w:rsidRPr="005A2983" w14:paraId="2F2686B3" w14:textId="77777777" w:rsidTr="00D9366A">
        <w:trPr>
          <w:jc w:val="center"/>
        </w:trPr>
        <w:tc>
          <w:tcPr>
            <w:tcW w:w="556" w:type="dxa"/>
            <w:vAlign w:val="center"/>
          </w:tcPr>
          <w:p w14:paraId="3B86DBDD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3FAD6F72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الاختيار</w:t>
            </w:r>
          </w:p>
        </w:tc>
        <w:tc>
          <w:tcPr>
            <w:tcW w:w="567" w:type="dxa"/>
            <w:vAlign w:val="center"/>
          </w:tcPr>
          <w:p w14:paraId="7B995129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816A3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43CB8F8D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التتابع</w:t>
            </w:r>
          </w:p>
        </w:tc>
        <w:tc>
          <w:tcPr>
            <w:tcW w:w="566" w:type="dxa"/>
            <w:vAlign w:val="center"/>
          </w:tcPr>
          <w:p w14:paraId="734EDF39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33D68718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التكرار</w:t>
            </w:r>
          </w:p>
        </w:tc>
        <w:tc>
          <w:tcPr>
            <w:tcW w:w="493" w:type="dxa"/>
            <w:vAlign w:val="center"/>
          </w:tcPr>
          <w:p w14:paraId="48096116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2ADE59C4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البرمجة</w:t>
            </w:r>
          </w:p>
        </w:tc>
      </w:tr>
      <w:tr w:rsidR="005A2983" w:rsidRPr="005A2983" w14:paraId="34C0E605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40A5A57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4C38A93A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مشروع يقدم العلم والمعرفة في شكل جذاب وغير تقليدي، ويشمل على أكبر مكتبة للمقاطع المرئية: </w:t>
            </w:r>
          </w:p>
        </w:tc>
      </w:tr>
      <w:tr w:rsidR="005A2983" w:rsidRPr="005A2983" w14:paraId="203362B2" w14:textId="77777777" w:rsidTr="00D9366A">
        <w:trPr>
          <w:jc w:val="center"/>
        </w:trPr>
        <w:tc>
          <w:tcPr>
            <w:tcW w:w="556" w:type="dxa"/>
            <w:vAlign w:val="center"/>
          </w:tcPr>
          <w:p w14:paraId="67452063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61F8563F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دابلبورد.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0F119864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310FDE37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الباحث العلمي في قوقل.</w:t>
            </w:r>
          </w:p>
        </w:tc>
        <w:tc>
          <w:tcPr>
            <w:tcW w:w="566" w:type="dxa"/>
            <w:vAlign w:val="center"/>
          </w:tcPr>
          <w:p w14:paraId="48CCAC10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6EF1B19C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برامج المعلم المخصوص.</w:t>
            </w:r>
          </w:p>
        </w:tc>
        <w:tc>
          <w:tcPr>
            <w:tcW w:w="493" w:type="dxa"/>
            <w:vAlign w:val="center"/>
          </w:tcPr>
          <w:p w14:paraId="493798AB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816A3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74E8C0A5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أكاديمية التحرير.</w:t>
            </w:r>
          </w:p>
        </w:tc>
      </w:tr>
      <w:tr w:rsidR="005A2983" w:rsidRPr="005A2983" w14:paraId="6B594AC9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6E5DF7BD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25F60CE4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إمكانية استخدامها في تسجيل الدروس بالصوت وإعادة عرضها في فصول أخرى، مما يسهم في حل مشكلة تغيب الطلاب أو نقص المعلمين:</w:t>
            </w:r>
          </w:p>
        </w:tc>
      </w:tr>
      <w:tr w:rsidR="005A2983" w:rsidRPr="005A2983" w14:paraId="027478F7" w14:textId="77777777" w:rsidTr="00D9366A">
        <w:trPr>
          <w:jc w:val="center"/>
        </w:trPr>
        <w:tc>
          <w:tcPr>
            <w:tcW w:w="556" w:type="dxa"/>
            <w:vAlign w:val="center"/>
          </w:tcPr>
          <w:p w14:paraId="5B96F78E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49A3EA36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المستشعرات الرقمية.</w:t>
            </w:r>
          </w:p>
        </w:tc>
        <w:tc>
          <w:tcPr>
            <w:tcW w:w="567" w:type="dxa"/>
            <w:vAlign w:val="center"/>
          </w:tcPr>
          <w:p w14:paraId="305CFB7A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816A3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7A283356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السبورة الذكية.</w:t>
            </w:r>
          </w:p>
        </w:tc>
        <w:tc>
          <w:tcPr>
            <w:tcW w:w="566" w:type="dxa"/>
            <w:vAlign w:val="center"/>
          </w:tcPr>
          <w:p w14:paraId="73465709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6C85EA94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الأجهزة اللوحية.</w:t>
            </w:r>
          </w:p>
        </w:tc>
        <w:tc>
          <w:tcPr>
            <w:tcW w:w="493" w:type="dxa"/>
            <w:vAlign w:val="center"/>
          </w:tcPr>
          <w:p w14:paraId="688528C6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1FDE0CF5" w14:textId="77777777" w:rsid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الكاميرا الوثائقية.</w:t>
            </w:r>
          </w:p>
          <w:p w14:paraId="577A1B41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5A2983" w:rsidRPr="005A2983" w14:paraId="62BB54F3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495141DE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8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4D58CCF3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 يتم تحويلها إلى لغة الآلة بصورة مباشرة:</w:t>
            </w:r>
          </w:p>
        </w:tc>
      </w:tr>
      <w:tr w:rsidR="005A2983" w:rsidRPr="005A2983" w14:paraId="6AAD230A" w14:textId="77777777" w:rsidTr="00D9366A">
        <w:trPr>
          <w:jc w:val="center"/>
        </w:trPr>
        <w:tc>
          <w:tcPr>
            <w:tcW w:w="556" w:type="dxa"/>
            <w:vAlign w:val="center"/>
          </w:tcPr>
          <w:p w14:paraId="47B6E3D7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4E4F88B8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لغة الجافا </w:t>
            </w:r>
          </w:p>
        </w:tc>
        <w:tc>
          <w:tcPr>
            <w:tcW w:w="567" w:type="dxa"/>
            <w:vAlign w:val="center"/>
          </w:tcPr>
          <w:p w14:paraId="5C3CDDF9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261C7F36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لغة 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PHP </w:t>
            </w:r>
          </w:p>
        </w:tc>
        <w:tc>
          <w:tcPr>
            <w:tcW w:w="566" w:type="dxa"/>
            <w:vAlign w:val="center"/>
          </w:tcPr>
          <w:p w14:paraId="2E4907B8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816A3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42B9F429" w14:textId="7D295147" w:rsidR="005A2983" w:rsidRPr="005A2983" w:rsidRDefault="005A2983" w:rsidP="007C3263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</w:pPr>
            <w:r w:rsidRPr="007C326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</w:t>
            </w:r>
            <w:r w:rsidR="007C3263" w:rsidRPr="007C326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التجميع</w:t>
            </w:r>
            <w:r w:rsidRPr="007C326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7C326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Assembly</w:t>
            </w:r>
            <w:r w:rsidR="007C3263" w:rsidRPr="007C326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 Language</w:t>
            </w:r>
            <w:r w:rsidRPr="007C326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 </w:t>
            </w:r>
            <w:r w:rsidR="007C3263" w:rsidRPr="007C326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="007C3263" w:rsidRPr="007C326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493" w:type="dxa"/>
            <w:vAlign w:val="center"/>
          </w:tcPr>
          <w:p w14:paraId="72D8AC52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7D57C769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 بيسك</w:t>
            </w:r>
          </w:p>
          <w:p w14:paraId="2B8A10A4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0F263112" w14:textId="1EEE2996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0E7EAD7" wp14:editId="2862046F">
                <wp:simplePos x="0" y="0"/>
                <wp:positionH relativeFrom="column">
                  <wp:posOffset>635</wp:posOffset>
                </wp:positionH>
                <wp:positionV relativeFrom="paragraph">
                  <wp:posOffset>60325</wp:posOffset>
                </wp:positionV>
                <wp:extent cx="742950" cy="704850"/>
                <wp:effectExtent l="0" t="0" r="19050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EFCD9" w14:textId="5AA3C094" w:rsidR="005A2983" w:rsidRPr="001816A3" w:rsidRDefault="001816A3" w:rsidP="005A2983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1816A3">
                              <w:rPr>
                                <w:rFonts w:hint="cs"/>
                                <w:color w:val="FF0000"/>
                                <w:rtl/>
                              </w:rPr>
                              <w:t>4</w:t>
                            </w:r>
                          </w:p>
                          <w:p w14:paraId="2AC6B480" w14:textId="77777777" w:rsidR="005A2983" w:rsidRDefault="005A2983" w:rsidP="005A298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7EAD7" id="مستطيل 11" o:spid="_x0000_s1027" style="position:absolute;left:0;text-align:left;margin-left:.05pt;margin-top:4.75pt;width:58.5pt;height:55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" fillcolor="white [3201]" strokecolor="black [3213]" strokeweight="1pt">
                <v:textbox>
                  <w:txbxContent>
                    <w:p w14:paraId="07CEFCD9" w14:textId="5AA3C094" w:rsidR="005A2983" w:rsidRPr="001816A3" w:rsidRDefault="001816A3" w:rsidP="005A2983">
                      <w:pPr>
                        <w:jc w:val="center"/>
                        <w:rPr>
                          <w:color w:val="FF0000"/>
                          <w:rtl/>
                        </w:rPr>
                      </w:pPr>
                      <w:r w:rsidRPr="001816A3">
                        <w:rPr>
                          <w:rFonts w:hint="cs"/>
                          <w:color w:val="FF0000"/>
                          <w:rtl/>
                        </w:rPr>
                        <w:t>4</w:t>
                      </w:r>
                    </w:p>
                    <w:p w14:paraId="2AC6B480" w14:textId="77777777" w:rsidR="005A2983" w:rsidRDefault="005A2983" w:rsidP="005A298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47352B5F" w14:textId="39A23593" w:rsidR="005A2983" w:rsidRPr="005A2983" w:rsidRDefault="005A2983" w:rsidP="005A2983">
      <w:pPr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BF32D4" wp14:editId="25994105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723900" cy="0"/>
                <wp:effectExtent l="0" t="0" r="19050" b="190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0B312" id="رابط مستقيم 10" o:spid="_x0000_s1026" style="position:absolute;left:0;text-align:lef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.2pt" to="57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" strokecolor="black [3200]" strokeweight=".5pt">
                <v:stroke joinstyle="miter"/>
              </v:line>
            </w:pict>
          </mc:Fallback>
        </mc:AlternateContent>
      </w:r>
    </w:p>
    <w:p w14:paraId="5DCDBF51" w14:textId="77777777" w:rsidR="005A2983" w:rsidRPr="005A2983" w:rsidRDefault="005A2983" w:rsidP="005A2983">
      <w:pPr>
        <w:rPr>
          <w:rFonts w:ascii="Traditional Arabic" w:hAnsi="Traditional Arabic"/>
          <w:b/>
          <w:bCs/>
          <w:sz w:val="32"/>
          <w:szCs w:val="32"/>
          <w:rtl/>
        </w:rPr>
      </w:pPr>
      <w:r w:rsidRPr="005A2983">
        <w:rPr>
          <w:rFonts w:ascii="Traditional Arabic" w:hAnsi="Traditional Arabic"/>
          <w:b/>
          <w:bCs/>
          <w:sz w:val="32"/>
          <w:szCs w:val="32"/>
          <w:u w:val="single"/>
          <w:rtl/>
        </w:rPr>
        <w:t>السؤال الثاني: ضعي</w:t>
      </w:r>
      <w:r w:rsidRPr="005A2983">
        <w:rPr>
          <w:rFonts w:ascii="Traditional Arabic" w:hAnsi="Traditional Arabic"/>
          <w:b/>
          <w:bCs/>
          <w:sz w:val="32"/>
          <w:szCs w:val="32"/>
          <w:rtl/>
        </w:rPr>
        <w:t xml:space="preserve"> كلمة (صح) أمام العبارة الصحيحة، أو كلمة (خطأ) أمام العبارة الخاطئة فيما يلي: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507"/>
        <w:gridCol w:w="8930"/>
        <w:gridCol w:w="1101"/>
      </w:tblGrid>
      <w:tr w:rsidR="005A2983" w:rsidRPr="005A2983" w14:paraId="330C7740" w14:textId="77777777" w:rsidTr="00D9366A">
        <w:tc>
          <w:tcPr>
            <w:tcW w:w="390" w:type="dxa"/>
          </w:tcPr>
          <w:p w14:paraId="39315E2B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8930" w:type="dxa"/>
          </w:tcPr>
          <w:p w14:paraId="35F665FF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101" w:type="dxa"/>
          </w:tcPr>
          <w:p w14:paraId="48B3C153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الإجابة</w:t>
            </w:r>
          </w:p>
        </w:tc>
      </w:tr>
      <w:tr w:rsidR="005A2983" w:rsidRPr="005A2983" w14:paraId="17FB3387" w14:textId="77777777" w:rsidTr="00D9366A">
        <w:tc>
          <w:tcPr>
            <w:tcW w:w="390" w:type="dxa"/>
          </w:tcPr>
          <w:p w14:paraId="0047B3E3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930" w:type="dxa"/>
          </w:tcPr>
          <w:p w14:paraId="59CCB293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المكتبة الرقمية يمكن المطالعة والاستعارة والشراء منها في كل الأوقات.</w:t>
            </w:r>
          </w:p>
        </w:tc>
        <w:tc>
          <w:tcPr>
            <w:tcW w:w="1101" w:type="dxa"/>
          </w:tcPr>
          <w:p w14:paraId="1CEBAA91" w14:textId="469805C1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(  </w:t>
            </w:r>
            <w:r w:rsidR="001816A3" w:rsidRPr="001816A3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4"/>
                <w:szCs w:val="24"/>
                <w:rtl/>
              </w:rPr>
              <w:t>صح</w:t>
            </w:r>
            <w:r w:rsidR="001816A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 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5A2983" w:rsidRPr="005A2983" w14:paraId="2F6C2B25" w14:textId="77777777" w:rsidTr="00D9366A">
        <w:tc>
          <w:tcPr>
            <w:tcW w:w="390" w:type="dxa"/>
          </w:tcPr>
          <w:p w14:paraId="1AF47406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930" w:type="dxa"/>
          </w:tcPr>
          <w:p w14:paraId="2F13C393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كلما كان هناك معلومات عن الكاتب في الإنترنت، كلما كانت المعلومات أكثر دقة.</w:t>
            </w:r>
          </w:p>
        </w:tc>
        <w:tc>
          <w:tcPr>
            <w:tcW w:w="1101" w:type="dxa"/>
          </w:tcPr>
          <w:p w14:paraId="2442BD7D" w14:textId="28770426" w:rsidR="005A2983" w:rsidRPr="005A2983" w:rsidRDefault="001816A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(  </w:t>
            </w:r>
            <w:r w:rsidRPr="001816A3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4"/>
                <w:szCs w:val="24"/>
                <w:rtl/>
              </w:rPr>
              <w:t>صح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5A2983"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5A2983" w:rsidRPr="005A2983" w14:paraId="328859DB" w14:textId="77777777" w:rsidTr="00D9366A">
        <w:tc>
          <w:tcPr>
            <w:tcW w:w="390" w:type="dxa"/>
          </w:tcPr>
          <w:p w14:paraId="63BFEFE6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8930" w:type="dxa"/>
          </w:tcPr>
          <w:p w14:paraId="55633301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من مجالات استخدام لغة 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PHP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في تطبيقات سطح المكتب.</w:t>
            </w:r>
          </w:p>
        </w:tc>
        <w:tc>
          <w:tcPr>
            <w:tcW w:w="1101" w:type="dxa"/>
          </w:tcPr>
          <w:p w14:paraId="59A88F25" w14:textId="5A42F58A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</w:t>
            </w:r>
            <w:r w:rsidR="001816A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1816A3" w:rsidRPr="001816A3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8"/>
                <w:szCs w:val="28"/>
                <w:rtl/>
              </w:rPr>
              <w:t>خطأ</w:t>
            </w:r>
            <w:r w:rsidRPr="001816A3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 xml:space="preserve"> </w:t>
            </w:r>
            <w:r w:rsidR="001816A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5A2983" w:rsidRPr="005A2983" w14:paraId="355B044E" w14:textId="77777777" w:rsidTr="00D9366A">
        <w:tc>
          <w:tcPr>
            <w:tcW w:w="390" w:type="dxa"/>
          </w:tcPr>
          <w:p w14:paraId="33EBF11D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8930" w:type="dxa"/>
          </w:tcPr>
          <w:p w14:paraId="7D8DB51B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المستشعرات الرقمية نوع من الحواسيب المحمولة صغيرة الحجم يستخدمها المعلمون والطلاب في الأنشطة التعليمية داخل الفصل وخارجه.</w:t>
            </w:r>
          </w:p>
        </w:tc>
        <w:tc>
          <w:tcPr>
            <w:tcW w:w="1101" w:type="dxa"/>
          </w:tcPr>
          <w:p w14:paraId="4069C944" w14:textId="7A28BC59" w:rsidR="005A2983" w:rsidRPr="005A2983" w:rsidRDefault="005A2983" w:rsidP="001816A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</w:t>
            </w:r>
            <w:r w:rsidR="001816A3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4"/>
                <w:szCs w:val="24"/>
                <w:rtl/>
              </w:rPr>
              <w:t xml:space="preserve">  خطأ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  <w:tr w:rsidR="005A2983" w:rsidRPr="005A2983" w14:paraId="2F919AB3" w14:textId="77777777" w:rsidTr="00D9366A">
        <w:tc>
          <w:tcPr>
            <w:tcW w:w="390" w:type="dxa"/>
          </w:tcPr>
          <w:p w14:paraId="7FC0EC90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8930" w:type="dxa"/>
          </w:tcPr>
          <w:p w14:paraId="2740546A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تقوم برامج المحاكاة بدور المدرس الخاص ويمكن من خلالها تقديم معلومات جديدة للمتعلم ليتعلمها ذاتياً وبدون مساعدة. </w:t>
            </w:r>
          </w:p>
        </w:tc>
        <w:tc>
          <w:tcPr>
            <w:tcW w:w="1101" w:type="dxa"/>
          </w:tcPr>
          <w:p w14:paraId="69F322F9" w14:textId="722558C9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</w:t>
            </w:r>
            <w:r w:rsidR="001816A3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4"/>
                <w:szCs w:val="24"/>
                <w:rtl/>
              </w:rPr>
              <w:t xml:space="preserve">  </w:t>
            </w:r>
            <w:r w:rsidR="001816A3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4"/>
                <w:szCs w:val="24"/>
                <w:rtl/>
              </w:rPr>
              <w:t>خطأ</w:t>
            </w:r>
            <w:r w:rsidR="001816A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 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5A2983" w:rsidRPr="005A2983" w14:paraId="0FB77014" w14:textId="77777777" w:rsidTr="00D9366A">
        <w:tc>
          <w:tcPr>
            <w:tcW w:w="390" w:type="dxa"/>
          </w:tcPr>
          <w:p w14:paraId="7FE8A29C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8930" w:type="dxa"/>
          </w:tcPr>
          <w:p w14:paraId="1AB335DB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الموسوعات المقيدة هي الموسوعات التي تسمح للمستخدم بالاطلاع على محتوياتها وتعديلها والإضافة عليها مثل موسوعة السيرة النبوية.</w:t>
            </w:r>
          </w:p>
        </w:tc>
        <w:tc>
          <w:tcPr>
            <w:tcW w:w="1101" w:type="dxa"/>
          </w:tcPr>
          <w:p w14:paraId="6825DDB6" w14:textId="36FB4363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</w:t>
            </w:r>
            <w:r w:rsidR="001816A3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4"/>
                <w:szCs w:val="24"/>
                <w:rtl/>
              </w:rPr>
              <w:t xml:space="preserve">  </w:t>
            </w:r>
            <w:r w:rsidR="001816A3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4"/>
                <w:szCs w:val="24"/>
                <w:rtl/>
              </w:rPr>
              <w:t>خطأ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  <w:r w:rsidR="001816A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5A2983" w:rsidRPr="005A2983" w14:paraId="471B7DC6" w14:textId="77777777" w:rsidTr="00D9366A">
        <w:tc>
          <w:tcPr>
            <w:tcW w:w="390" w:type="dxa"/>
          </w:tcPr>
          <w:p w14:paraId="0B536465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8930" w:type="dxa"/>
          </w:tcPr>
          <w:p w14:paraId="193F21DA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توجد برامج حاسوبية تثبت على الحاسب لتحليل البيانات الناتجة من المستشعرات الرقمية.</w:t>
            </w:r>
          </w:p>
        </w:tc>
        <w:tc>
          <w:tcPr>
            <w:tcW w:w="1101" w:type="dxa"/>
          </w:tcPr>
          <w:p w14:paraId="260273A6" w14:textId="043E37E5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(  </w:t>
            </w:r>
            <w:r w:rsidR="001816A3" w:rsidRPr="001816A3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4"/>
                <w:szCs w:val="24"/>
                <w:rtl/>
              </w:rPr>
              <w:t>صح</w:t>
            </w:r>
            <w:r w:rsidR="001816A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5A2983" w:rsidRPr="005A2983" w14:paraId="4398C54D" w14:textId="77777777" w:rsidTr="00D9366A">
        <w:tc>
          <w:tcPr>
            <w:tcW w:w="390" w:type="dxa"/>
          </w:tcPr>
          <w:p w14:paraId="04B4DFF0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8930" w:type="dxa"/>
          </w:tcPr>
          <w:p w14:paraId="29FFA6D9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تعتبر الأقراص الصلبة أحد مصادر المعلومات الإلكترونية. </w:t>
            </w:r>
          </w:p>
        </w:tc>
        <w:tc>
          <w:tcPr>
            <w:tcW w:w="1101" w:type="dxa"/>
          </w:tcPr>
          <w:p w14:paraId="4FB09033" w14:textId="57196B46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</w:t>
            </w:r>
            <w:r w:rsidR="001816A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1816A3" w:rsidRPr="001816A3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8"/>
                <w:szCs w:val="28"/>
                <w:rtl/>
              </w:rPr>
              <w:t>صح</w:t>
            </w:r>
            <w:r w:rsidR="001816A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14:paraId="56D5ED78" w14:textId="77777777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2C3307D" wp14:editId="17CA79AD">
                <wp:simplePos x="0" y="0"/>
                <wp:positionH relativeFrom="column">
                  <wp:posOffset>-2540</wp:posOffset>
                </wp:positionH>
                <wp:positionV relativeFrom="paragraph">
                  <wp:posOffset>109855</wp:posOffset>
                </wp:positionV>
                <wp:extent cx="742950" cy="704850"/>
                <wp:effectExtent l="0" t="0" r="19050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BAF9" w14:textId="2C3D186A" w:rsidR="005A2983" w:rsidRPr="001816A3" w:rsidRDefault="001816A3" w:rsidP="005A298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1816A3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p w14:paraId="3EA3AE5C" w14:textId="77777777" w:rsidR="005A2983" w:rsidRPr="005A2983" w:rsidRDefault="005A2983" w:rsidP="005A298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A2983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3307D" id="مستطيل 15" o:spid="_x0000_s1028" style="position:absolute;left:0;text-align:left;margin-left:-.2pt;margin-top:8.65pt;width:58.5pt;height:55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" fillcolor="white [3201]" strokecolor="black [3213]" strokeweight="1pt">
                <v:textbox>
                  <w:txbxContent>
                    <w:p w14:paraId="48BABAF9" w14:textId="2C3D186A" w:rsidR="005A2983" w:rsidRPr="001816A3" w:rsidRDefault="001816A3" w:rsidP="005A298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1816A3">
                        <w:rPr>
                          <w:rFonts w:hint="cs"/>
                          <w:color w:val="FF0000"/>
                          <w:sz w:val="28"/>
                          <w:szCs w:val="28"/>
                          <w:rtl/>
                        </w:rPr>
                        <w:t>1</w:t>
                      </w:r>
                    </w:p>
                    <w:p w14:paraId="3EA3AE5C" w14:textId="77777777" w:rsidR="005A2983" w:rsidRPr="005A2983" w:rsidRDefault="005A2983" w:rsidP="005A298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A2983">
                        <w:rPr>
                          <w:rFonts w:hint="cs"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803EDE8" w14:textId="00C07C38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AF6458" wp14:editId="1B1E9ED8">
                <wp:simplePos x="0" y="0"/>
                <wp:positionH relativeFrom="column">
                  <wp:posOffset>125730</wp:posOffset>
                </wp:positionH>
                <wp:positionV relativeFrom="paragraph">
                  <wp:posOffset>135255</wp:posOffset>
                </wp:positionV>
                <wp:extent cx="444500" cy="0"/>
                <wp:effectExtent l="0" t="0" r="31750" b="190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281610" id="رابط مستقيم 16" o:spid="_x0000_s1026" style="position:absolute;left:0;text-align:lef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pt,10.65pt" to="44.9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Pr="005A2983">
        <w:rPr>
          <w:rFonts w:ascii="Traditional Arabic" w:hAnsi="Traditional Arabic"/>
          <w:b/>
          <w:bCs/>
          <w:sz w:val="28"/>
          <w:szCs w:val="28"/>
          <w:u w:val="single"/>
          <w:rtl/>
        </w:rPr>
        <w:t>السؤال الثالث:</w:t>
      </w:r>
      <w:r w:rsidRPr="005A2983">
        <w:rPr>
          <w:rFonts w:ascii="Traditional Arabic" w:hAnsi="Traditional Arabic"/>
          <w:b/>
          <w:bCs/>
          <w:sz w:val="28"/>
          <w:szCs w:val="28"/>
          <w:rtl/>
        </w:rPr>
        <w:t xml:space="preserve"> عددي مستويات لغات البرمجة مع ذكر مثال لكل مستوى.</w:t>
      </w:r>
    </w:p>
    <w:p w14:paraId="0399A08D" w14:textId="772EF3B9" w:rsidR="001816A3" w:rsidRPr="001816A3" w:rsidRDefault="001816A3" w:rsidP="001816A3">
      <w:pPr>
        <w:pStyle w:val="a8"/>
        <w:shd w:val="clear" w:color="auto" w:fill="FFFFFF"/>
        <w:spacing w:before="0" w:beforeAutospacing="0" w:after="150" w:afterAutospacing="0"/>
        <w:jc w:val="right"/>
        <w:rPr>
          <w:rFonts w:ascii="Traditional Arabic" w:hAnsi="Traditional Arabic" w:cs="Traditional Arabic"/>
          <w:color w:val="5B9BD5" w:themeColor="accent1"/>
          <w:sz w:val="28"/>
          <w:szCs w:val="28"/>
        </w:rPr>
      </w:pPr>
      <w:r w:rsidRPr="001816A3">
        <w:rPr>
          <w:rFonts w:ascii="Traditional Arabic" w:hAnsi="Traditional Arabic" w:cs="Traditional Arabic"/>
          <w:color w:val="5B9BD5" w:themeColor="accent1"/>
          <w:sz w:val="28"/>
          <w:szCs w:val="28"/>
          <w:rtl/>
        </w:rPr>
        <w:t xml:space="preserve">لغات منخفضة المستوى مثال عليها: لغة </w:t>
      </w:r>
      <w:r w:rsidRPr="001816A3">
        <w:rPr>
          <w:rFonts w:ascii="Traditional Arabic" w:hAnsi="Traditional Arabic" w:cs="Traditional Arabic"/>
          <w:color w:val="5B9BD5" w:themeColor="accent1"/>
          <w:sz w:val="28"/>
          <w:szCs w:val="28"/>
          <w:rtl/>
        </w:rPr>
        <w:t>الآلة</w:t>
      </w:r>
      <w:r w:rsidRPr="001816A3">
        <w:rPr>
          <w:rFonts w:ascii="Traditional Arabic" w:hAnsi="Traditional Arabic" w:cs="Traditional Arabic"/>
          <w:color w:val="5B9BD5" w:themeColor="accent1"/>
          <w:sz w:val="28"/>
          <w:szCs w:val="28"/>
        </w:rPr>
        <w:t> </w:t>
      </w:r>
    </w:p>
    <w:p w14:paraId="37B0F5C0" w14:textId="2164483D" w:rsidR="001816A3" w:rsidRPr="001816A3" w:rsidRDefault="001816A3" w:rsidP="001816A3">
      <w:pPr>
        <w:pStyle w:val="a8"/>
        <w:shd w:val="clear" w:color="auto" w:fill="FFFFFF"/>
        <w:spacing w:before="0" w:beforeAutospacing="0" w:after="150" w:afterAutospacing="0"/>
        <w:jc w:val="right"/>
        <w:rPr>
          <w:rFonts w:ascii="Traditional Arabic" w:hAnsi="Traditional Arabic" w:cs="Traditional Arabic"/>
          <w:color w:val="5B9BD5" w:themeColor="accent1"/>
          <w:sz w:val="28"/>
          <w:szCs w:val="28"/>
        </w:rPr>
      </w:pPr>
      <w:r w:rsidRPr="001816A3">
        <w:rPr>
          <w:rFonts w:ascii="Traditional Arabic" w:hAnsi="Traditional Arabic" w:cs="Traditional Arabic"/>
          <w:color w:val="5B9BD5" w:themeColor="accent1"/>
          <w:sz w:val="28"/>
          <w:szCs w:val="28"/>
          <w:rtl/>
        </w:rPr>
        <w:t xml:space="preserve"> </w:t>
      </w:r>
      <w:r w:rsidRPr="001816A3">
        <w:rPr>
          <w:rFonts w:ascii="Traditional Arabic" w:hAnsi="Traditional Arabic" w:cs="Traditional Arabic"/>
          <w:color w:val="5B9BD5" w:themeColor="accent1"/>
          <w:sz w:val="28"/>
          <w:szCs w:val="28"/>
          <w:rtl/>
        </w:rPr>
        <w:t>لغات عالية المستوى مثال عليها: لغة جافا</w:t>
      </w:r>
      <w:r w:rsidRPr="001816A3">
        <w:rPr>
          <w:rFonts w:ascii="Traditional Arabic" w:hAnsi="Traditional Arabic" w:cs="Traditional Arabic"/>
          <w:color w:val="5B9BD5" w:themeColor="accent1"/>
          <w:sz w:val="28"/>
          <w:szCs w:val="28"/>
        </w:rPr>
        <w:t xml:space="preserve">  </w:t>
      </w:r>
    </w:p>
    <w:p w14:paraId="70E84A4C" w14:textId="1AD086E4" w:rsidR="005A2983" w:rsidRPr="005A2983" w:rsidRDefault="001816A3" w:rsidP="001816A3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w:t xml:space="preserve"> </w:t>
      </w:r>
      <w:r w:rsidR="005A2983" w:rsidRPr="005A2983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424631" wp14:editId="71AC3452">
                <wp:simplePos x="0" y="0"/>
                <wp:positionH relativeFrom="column">
                  <wp:posOffset>-1270</wp:posOffset>
                </wp:positionH>
                <wp:positionV relativeFrom="paragraph">
                  <wp:posOffset>10160</wp:posOffset>
                </wp:positionV>
                <wp:extent cx="742950" cy="704850"/>
                <wp:effectExtent l="0" t="0" r="19050" b="1905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290E2" w14:textId="60037DF9" w:rsidR="005A2983" w:rsidRPr="001816A3" w:rsidRDefault="001816A3" w:rsidP="005A298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1816A3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p w14:paraId="57AD035E" w14:textId="77777777" w:rsidR="005A2983" w:rsidRPr="005A2983" w:rsidRDefault="005A2983" w:rsidP="005A298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A2983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424631" id="مستطيل 18" o:spid="_x0000_s1029" style="position:absolute;left:0;text-align:left;margin-left:-.1pt;margin-top:.8pt;width:58.5pt;height:5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" fillcolor="white [3201]" strokecolor="black [3213]" strokeweight="1pt">
                <v:textbox>
                  <w:txbxContent>
                    <w:p w14:paraId="3FF290E2" w14:textId="60037DF9" w:rsidR="005A2983" w:rsidRPr="001816A3" w:rsidRDefault="001816A3" w:rsidP="005A298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1816A3">
                        <w:rPr>
                          <w:rFonts w:hint="cs"/>
                          <w:color w:val="FF0000"/>
                          <w:sz w:val="28"/>
                          <w:szCs w:val="28"/>
                          <w:rtl/>
                        </w:rPr>
                        <w:t>1</w:t>
                      </w:r>
                    </w:p>
                    <w:p w14:paraId="57AD035E" w14:textId="77777777" w:rsidR="005A2983" w:rsidRPr="005A2983" w:rsidRDefault="005A2983" w:rsidP="005A298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A2983">
                        <w:rPr>
                          <w:rFonts w:hint="cs"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A2983" w:rsidRPr="005A2983">
        <w:rPr>
          <w:rFonts w:ascii="Traditional Arabic" w:hAnsi="Traditional Arabic"/>
          <w:b/>
          <w:bCs/>
          <w:sz w:val="28"/>
          <w:szCs w:val="28"/>
          <w:u w:val="single"/>
          <w:rtl/>
        </w:rPr>
        <w:t>السؤال الرابع:</w:t>
      </w:r>
      <w:r w:rsidR="007C3263">
        <w:rPr>
          <w:rFonts w:ascii="Traditional Arabic" w:hAnsi="Traditional Arabic"/>
          <w:b/>
          <w:bCs/>
          <w:sz w:val="28"/>
          <w:szCs w:val="28"/>
          <w:rtl/>
        </w:rPr>
        <w:t xml:space="preserve"> اذكر</w:t>
      </w:r>
      <w:r w:rsidR="007C3263">
        <w:rPr>
          <w:rFonts w:ascii="Traditional Arabic" w:hAnsi="Traditional Arabic" w:hint="cs"/>
          <w:b/>
          <w:bCs/>
          <w:sz w:val="28"/>
          <w:szCs w:val="28"/>
          <w:rtl/>
        </w:rPr>
        <w:t>ي اربعة</w:t>
      </w:r>
      <w:r w:rsidR="005A2983" w:rsidRPr="005A2983">
        <w:rPr>
          <w:rFonts w:ascii="Traditional Arabic" w:hAnsi="Traditional Arabic"/>
          <w:b/>
          <w:bCs/>
          <w:sz w:val="28"/>
          <w:szCs w:val="28"/>
          <w:rtl/>
        </w:rPr>
        <w:t xml:space="preserve"> من أهم آليات البحث الجيد في شبكة الإنترنت.</w:t>
      </w:r>
    </w:p>
    <w:p w14:paraId="415DA134" w14:textId="105CAAE5" w:rsidR="001816A3" w:rsidRPr="001816A3" w:rsidRDefault="001816A3" w:rsidP="001816A3">
      <w:pPr>
        <w:rPr>
          <w:rFonts w:ascii="Traditional Arabic" w:hAnsi="Traditional Arabic"/>
          <w:color w:val="5B9BD5" w:themeColor="accent1"/>
          <w:sz w:val="28"/>
          <w:szCs w:val="28"/>
        </w:rPr>
      </w:pPr>
      <w:r>
        <w:rPr>
          <w:rFonts w:ascii="Traditional Arabic" w:hAnsi="Traditional Arabic" w:hint="cs"/>
          <w:color w:val="5B9BD5" w:themeColor="accent1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14D9EC" wp14:editId="3E58F6C2">
                <wp:simplePos x="0" y="0"/>
                <wp:positionH relativeFrom="column">
                  <wp:posOffset>144780</wp:posOffset>
                </wp:positionH>
                <wp:positionV relativeFrom="paragraph">
                  <wp:posOffset>53340</wp:posOffset>
                </wp:positionV>
                <wp:extent cx="504825" cy="0"/>
                <wp:effectExtent l="0" t="0" r="28575" b="1905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CD9AF" id="رابط مستقيم 5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pt,4.2pt" to="51.1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1816A3">
        <w:rPr>
          <w:rFonts w:ascii="Traditional Arabic" w:hAnsi="Traditional Arabic" w:hint="cs"/>
          <w:color w:val="5B9BD5" w:themeColor="accent1"/>
          <w:sz w:val="28"/>
          <w:szCs w:val="28"/>
          <w:rtl/>
        </w:rPr>
        <w:t xml:space="preserve"> </w:t>
      </w:r>
      <w:r w:rsidRPr="001816A3">
        <w:rPr>
          <w:rFonts w:ascii="Traditional Arabic" w:hAnsi="Traditional Arabic"/>
          <w:color w:val="5B9BD5" w:themeColor="accent1"/>
          <w:sz w:val="28"/>
          <w:szCs w:val="28"/>
        </w:rPr>
        <w:t xml:space="preserve">1) </w:t>
      </w:r>
      <w:r w:rsidRPr="001816A3">
        <w:rPr>
          <w:rFonts w:ascii="Traditional Arabic" w:hAnsi="Traditional Arabic"/>
          <w:color w:val="5B9BD5" w:themeColor="accent1"/>
          <w:sz w:val="28"/>
          <w:szCs w:val="28"/>
          <w:rtl/>
        </w:rPr>
        <w:t>حدد ماتريد البحث عنه بشكل دقيق</w:t>
      </w:r>
      <w:r w:rsidRPr="001816A3">
        <w:rPr>
          <w:rFonts w:ascii="Traditional Arabic" w:hAnsi="Traditional Arabic"/>
          <w:color w:val="5B9BD5" w:themeColor="accent1"/>
          <w:sz w:val="28"/>
          <w:szCs w:val="28"/>
        </w:rPr>
        <w:t> </w:t>
      </w:r>
    </w:p>
    <w:p w14:paraId="3FFE0C73" w14:textId="77777777" w:rsidR="001816A3" w:rsidRPr="001816A3" w:rsidRDefault="001816A3" w:rsidP="001816A3">
      <w:pPr>
        <w:rPr>
          <w:rFonts w:ascii="Traditional Arabic" w:hAnsi="Traditional Arabic"/>
          <w:color w:val="5B9BD5" w:themeColor="accent1"/>
          <w:sz w:val="28"/>
          <w:szCs w:val="28"/>
        </w:rPr>
      </w:pPr>
      <w:r w:rsidRPr="001816A3">
        <w:rPr>
          <w:rFonts w:ascii="Traditional Arabic" w:hAnsi="Traditional Arabic"/>
          <w:color w:val="5B9BD5" w:themeColor="accent1"/>
          <w:sz w:val="28"/>
          <w:szCs w:val="28"/>
        </w:rPr>
        <w:t xml:space="preserve">2) </w:t>
      </w:r>
      <w:r w:rsidRPr="001816A3">
        <w:rPr>
          <w:rFonts w:ascii="Traditional Arabic" w:hAnsi="Traditional Arabic"/>
          <w:color w:val="5B9BD5" w:themeColor="accent1"/>
          <w:sz w:val="28"/>
          <w:szCs w:val="28"/>
          <w:rtl/>
        </w:rPr>
        <w:t>استخدام خاصية البحث المتقدم</w:t>
      </w:r>
      <w:r w:rsidRPr="001816A3">
        <w:rPr>
          <w:rFonts w:ascii="Traditional Arabic" w:hAnsi="Traditional Arabic"/>
          <w:color w:val="5B9BD5" w:themeColor="accent1"/>
          <w:sz w:val="28"/>
          <w:szCs w:val="28"/>
        </w:rPr>
        <w:t> </w:t>
      </w:r>
      <w:bookmarkStart w:id="0" w:name="_GoBack"/>
      <w:bookmarkEnd w:id="0"/>
    </w:p>
    <w:p w14:paraId="10307956" w14:textId="77777777" w:rsidR="001816A3" w:rsidRPr="001816A3" w:rsidRDefault="001816A3" w:rsidP="001816A3">
      <w:pPr>
        <w:rPr>
          <w:rFonts w:ascii="Traditional Arabic" w:hAnsi="Traditional Arabic"/>
          <w:color w:val="5B9BD5" w:themeColor="accent1"/>
          <w:sz w:val="28"/>
          <w:szCs w:val="28"/>
        </w:rPr>
      </w:pPr>
      <w:r w:rsidRPr="001816A3">
        <w:rPr>
          <w:rFonts w:ascii="Traditional Arabic" w:hAnsi="Traditional Arabic"/>
          <w:color w:val="5B9BD5" w:themeColor="accent1"/>
          <w:sz w:val="28"/>
          <w:szCs w:val="28"/>
        </w:rPr>
        <w:t xml:space="preserve">3) </w:t>
      </w:r>
      <w:r w:rsidRPr="001816A3">
        <w:rPr>
          <w:rFonts w:ascii="Traditional Arabic" w:hAnsi="Traditional Arabic"/>
          <w:color w:val="5B9BD5" w:themeColor="accent1"/>
          <w:sz w:val="28"/>
          <w:szCs w:val="28"/>
          <w:rtl/>
        </w:rPr>
        <w:t>استخدام اكثر من محرك بحث</w:t>
      </w:r>
      <w:r w:rsidRPr="001816A3">
        <w:rPr>
          <w:rFonts w:ascii="Traditional Arabic" w:hAnsi="Traditional Arabic"/>
          <w:color w:val="5B9BD5" w:themeColor="accent1"/>
          <w:sz w:val="28"/>
          <w:szCs w:val="28"/>
        </w:rPr>
        <w:t> </w:t>
      </w:r>
    </w:p>
    <w:p w14:paraId="2EAB9EC0" w14:textId="77777777" w:rsidR="001816A3" w:rsidRPr="001816A3" w:rsidRDefault="001816A3" w:rsidP="001816A3">
      <w:pPr>
        <w:rPr>
          <w:rFonts w:ascii="Traditional Arabic" w:hAnsi="Traditional Arabic"/>
          <w:color w:val="5B9BD5" w:themeColor="accent1"/>
          <w:sz w:val="28"/>
          <w:szCs w:val="28"/>
        </w:rPr>
      </w:pPr>
      <w:r w:rsidRPr="001816A3">
        <w:rPr>
          <w:rFonts w:ascii="Traditional Arabic" w:hAnsi="Traditional Arabic"/>
          <w:color w:val="5B9BD5" w:themeColor="accent1"/>
          <w:sz w:val="28"/>
          <w:szCs w:val="28"/>
        </w:rPr>
        <w:t xml:space="preserve">4) </w:t>
      </w:r>
      <w:r w:rsidRPr="001816A3">
        <w:rPr>
          <w:rFonts w:ascii="Traditional Arabic" w:hAnsi="Traditional Arabic"/>
          <w:color w:val="5B9BD5" w:themeColor="accent1"/>
          <w:sz w:val="28"/>
          <w:szCs w:val="28"/>
          <w:rtl/>
        </w:rPr>
        <w:t>استخدام علامات التنصيص عند البحث عن الكلمات المركبة</w:t>
      </w:r>
      <w:r w:rsidRPr="001816A3">
        <w:rPr>
          <w:rFonts w:ascii="Traditional Arabic" w:hAnsi="Traditional Arabic"/>
          <w:color w:val="5B9BD5" w:themeColor="accent1"/>
          <w:sz w:val="28"/>
          <w:szCs w:val="28"/>
        </w:rPr>
        <w:t> </w:t>
      </w:r>
    </w:p>
    <w:p w14:paraId="2B481E79" w14:textId="53D12496" w:rsidR="005A2983" w:rsidRPr="001816A3" w:rsidRDefault="005A2983" w:rsidP="005A2983">
      <w:pPr>
        <w:rPr>
          <w:rFonts w:ascii="Traditional Arabic" w:hAnsi="Traditional Arabic"/>
          <w:b/>
          <w:bCs/>
          <w:sz w:val="28"/>
          <w:szCs w:val="28"/>
          <w:rtl/>
        </w:rPr>
      </w:pPr>
    </w:p>
    <w:p w14:paraId="08C5D570" w14:textId="38898733" w:rsidR="005A2983" w:rsidRPr="005A2983" w:rsidRDefault="005A2983" w:rsidP="005A2983">
      <w:pPr>
        <w:jc w:val="center"/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hint="cs"/>
          <w:b/>
          <w:bCs/>
          <w:sz w:val="28"/>
          <w:szCs w:val="28"/>
          <w:rtl/>
        </w:rPr>
        <w:t>انتهى.</w:t>
      </w:r>
      <w:r w:rsidRPr="005A2983">
        <w:rPr>
          <w:rFonts w:ascii="Traditional Arabic" w:hAnsi="Traditional Arabic"/>
          <w:b/>
          <w:bCs/>
          <w:sz w:val="28"/>
          <w:szCs w:val="28"/>
          <w:rtl/>
        </w:rPr>
        <w:t xml:space="preserve">                                                                                                     </w:t>
      </w:r>
    </w:p>
    <w:p w14:paraId="2899D61F" w14:textId="77777777" w:rsidR="005A2983" w:rsidRPr="005A2983" w:rsidRDefault="005A2983" w:rsidP="005A2983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rtl/>
        </w:rPr>
        <w:t xml:space="preserve"> تمنياتي لكن بالتوفيق</w:t>
      </w:r>
      <w:r w:rsidRPr="005A2983">
        <w:rPr>
          <w:rFonts w:ascii="Traditional Arabic" w:hAnsi="Traditional Arabic"/>
          <w:b/>
          <w:bCs/>
          <w:sz w:val="28"/>
          <w:szCs w:val="28"/>
        </w:rPr>
        <w:sym w:font="Wingdings" w:char="F04A"/>
      </w:r>
    </w:p>
    <w:p w14:paraId="30B83216" w14:textId="77777777" w:rsidR="005A2983" w:rsidRPr="005A2983" w:rsidRDefault="005A2983" w:rsidP="005A2983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rtl/>
        </w:rPr>
        <w:t xml:space="preserve">معلمة المادة / إيمان الزهراني </w:t>
      </w:r>
    </w:p>
    <w:p w14:paraId="48783BA8" w14:textId="50009A5A" w:rsidR="000C7D72" w:rsidRPr="005A2983" w:rsidRDefault="000C7D72" w:rsidP="005A2983">
      <w:pPr>
        <w:rPr>
          <w:rFonts w:ascii="Traditional Arabic" w:hAnsi="Traditional Arabic"/>
          <w:b/>
          <w:bCs/>
          <w:sz w:val="28"/>
          <w:szCs w:val="28"/>
          <w:rtl/>
        </w:rPr>
      </w:pPr>
    </w:p>
    <w:sectPr w:rsidR="000C7D72" w:rsidRPr="005A2983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63D29" w14:textId="77777777" w:rsidR="006A01C5" w:rsidRDefault="006A01C5" w:rsidP="00A92AB4">
      <w:r>
        <w:separator/>
      </w:r>
    </w:p>
  </w:endnote>
  <w:endnote w:type="continuationSeparator" w:id="0">
    <w:p w14:paraId="08765CDF" w14:textId="77777777" w:rsidR="006A01C5" w:rsidRDefault="006A01C5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E9AEDB3C-A0FF-45BA-9CB0-6D3F3FF49B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B5CE5AD2-CD5D-4CB5-84D5-6C5798278D18}"/>
    <w:embedBold r:id="rId3" w:fontKey="{5B8FA622-52F3-4A33-A047-AB3AF009AB75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A11A044-ADCC-4F13-BDBB-CEF44EC382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CBF8AB0-F455-4DE1-BCF3-8EA39356F20F}"/>
    <w:embedBold r:id="rId6" w:fontKey="{DCD9894F-74FF-4AF4-881B-3FB98339298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7" w:fontKey="{E8294354-0E77-4324-A924-AEF8B2D4B73D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8" w:fontKey="{101DD4E2-815D-4A21-AFF3-CDD1BF45499E}"/>
    <w:embedBold r:id="rId9" w:fontKey="{E9404932-C76B-4BB3-BA34-7E22C083828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C321928-735C-4E4D-B401-95855DD3ED1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C01A8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9B1A18" wp14:editId="1244C77D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0FCF4" w14:textId="3757DDA1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19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2E651534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76EB2967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6A0597E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B1A1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6C30FCF4" w14:textId="3757DDA1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19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2E651534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76EB2967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6A0597E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A5C5CC" wp14:editId="39A2169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2439B" w14:textId="340CA9F8" w:rsidR="009E7E54" w:rsidRPr="00374657" w:rsidRDefault="009E7E5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816A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816A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2D877E3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A5C5CC" id="Text Box 19" o:spid="_x0000_s103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5B2439B" w14:textId="340CA9F8" w:rsidR="009E7E54" w:rsidRPr="00374657" w:rsidRDefault="009E7E5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816A3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816A3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2D877E3" w14:textId="77777777" w:rsidR="009E7E54" w:rsidRPr="00374657" w:rsidRDefault="009E7E5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4A6F4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7E729F" wp14:editId="2600283D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6CD00" w14:textId="3604C338" w:rsidR="009E7E54" w:rsidRPr="00A22239" w:rsidRDefault="009E7E54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56C326EE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17B95F91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D93EEC1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E729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0516CD00" w14:textId="3604C338" w:rsidR="009E7E54" w:rsidRPr="00A22239" w:rsidRDefault="009E7E54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56C326EE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17B95F91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D93EEC1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1463FB" wp14:editId="7C4C7A62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272FE" w14:textId="446547CC" w:rsidR="009E7E54" w:rsidRPr="00374657" w:rsidRDefault="009E7E5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816A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816A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C1262F3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463FB"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4E5272FE" w14:textId="446547CC" w:rsidR="009E7E54" w:rsidRPr="00374657" w:rsidRDefault="009E7E5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816A3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816A3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C1262F3" w14:textId="77777777" w:rsidR="009E7E54" w:rsidRPr="00374657" w:rsidRDefault="009E7E5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FFF884" wp14:editId="22ED9D9F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6AE6FF" w14:textId="7B466710" w:rsidR="009E7E54" w:rsidRPr="00021D6D" w:rsidRDefault="009E7E5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1816A3" w:rsidRPr="001816A3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1816A3" w:rsidRPr="001816A3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2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FFF884" id="مربع نص 4" o:spid="_x0000_s103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356AE6FF" w14:textId="7B466710" w:rsidR="009E7E54" w:rsidRPr="00021D6D" w:rsidRDefault="009E7E5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1816A3" w:rsidRPr="001816A3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1816A3" w:rsidRPr="001816A3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2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743068" w14:textId="77777777" w:rsidR="006A01C5" w:rsidRDefault="006A01C5" w:rsidP="00A92AB4">
      <w:r>
        <w:separator/>
      </w:r>
    </w:p>
  </w:footnote>
  <w:footnote w:type="continuationSeparator" w:id="0">
    <w:p w14:paraId="71A6BB1E" w14:textId="77777777" w:rsidR="006A01C5" w:rsidRDefault="006A01C5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A1568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C9EDB" wp14:editId="290706C2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B09048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9E7E54" w:rsidRPr="004A5331" w14:paraId="6C03D922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EB30D49" w14:textId="77777777" w:rsidR="009E7E54" w:rsidRPr="00CB7830" w:rsidRDefault="009E7E54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3611B39D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60245EE2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6E58DD90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238D8DE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9E4AAB8" w14:textId="77777777" w:rsidR="006920BA" w:rsidRDefault="009E7E54" w:rsidP="00816F73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1476282B" w14:textId="77777777" w:rsidR="009E7E54" w:rsidRPr="006920BA" w:rsidRDefault="009E7E54" w:rsidP="00816F73">
          <w:pPr>
            <w:jc w:val="center"/>
            <w:rPr>
              <w:b/>
              <w:bCs/>
              <w:sz w:val="24"/>
              <w:szCs w:val="24"/>
              <w:rtl/>
            </w:rPr>
          </w:pPr>
          <w:r w:rsidRPr="006920BA">
            <w:rPr>
              <w:b/>
              <w:bCs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A48DBCC" wp14:editId="7824E52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80D1F" w14:textId="77777777" w:rsidR="009E7E54" w:rsidRDefault="009E7E54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48DB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72F80D1F" w14:textId="77777777" w:rsidR="009E7E54" w:rsidRDefault="009E7E54" w:rsidP="00816F73"/>
                      </w:txbxContent>
                    </v:textbox>
                  </v:shape>
                </w:pict>
              </mc:Fallback>
            </mc:AlternateContent>
          </w:r>
          <w:r w:rsidR="006920BA" w:rsidRPr="006920BA">
            <w:rPr>
              <w:rFonts w:hint="cs"/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13EFAC80" w14:textId="77777777" w:rsidR="009E7E54" w:rsidRDefault="009E7E5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A779395" wp14:editId="18659E90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CB96AC9" w14:textId="734071AC" w:rsidR="009E7E54" w:rsidRDefault="009E7E54" w:rsidP="005A2983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</w:t>
          </w:r>
          <w:r w:rsidR="005A2983">
            <w:rPr>
              <w:rFonts w:cs="mohammad bold art 1" w:hint="cs"/>
              <w:rtl/>
            </w:rPr>
            <w:t xml:space="preserve"> الأول</w:t>
          </w:r>
        </w:p>
        <w:p w14:paraId="20429B61" w14:textId="6E0002B5" w:rsidR="009E7E54" w:rsidRDefault="009E7E54" w:rsidP="007C3263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</w:t>
          </w:r>
          <w:r w:rsidR="007C3263">
            <w:rPr>
              <w:rFonts w:cs="mohammad bold art 1" w:hint="cs"/>
              <w:rtl/>
            </w:rPr>
            <w:t xml:space="preserve"> </w:t>
          </w:r>
          <w:r w:rsidR="006920BA">
            <w:rPr>
              <w:rFonts w:cs="mohammad bold art 1" w:hint="cs"/>
              <w:rtl/>
            </w:rPr>
            <w:t>1441</w:t>
          </w:r>
        </w:p>
        <w:p w14:paraId="364FA38B" w14:textId="77777777" w:rsidR="009E7E54" w:rsidRPr="0067565F" w:rsidRDefault="009E7E5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41D40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6FE3CB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F828EA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A78771" w14:textId="77777777" w:rsidR="009E7E54" w:rsidRPr="00816F73" w:rsidRDefault="009E7E5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9E7E54" w:rsidRPr="004A5331" w14:paraId="06E63CAB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AADDA72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A2333D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946D4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82FEBA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170DA8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17C845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60ED33B9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48DFC9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49B2144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C0F5C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A1DB8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6F12F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37A0E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241AC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52416DD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1355A109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1F302D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587FE9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D3EFBA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449788E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1A2CA9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D429EA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4FCD557E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544B1B2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0F9D13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D09D4B2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D316EA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C6DF8A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1E8A9D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75C82CC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B6A339F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7D2DE637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05C7596" w14:textId="19F3F756" w:rsidR="009E7E54" w:rsidRPr="00CB7830" w:rsidRDefault="009E7E54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C3704B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617E8F6" w14:textId="7445E43D" w:rsidR="009E7E54" w:rsidRPr="004A5331" w:rsidRDefault="009E7E54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5A2983"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5A2983" w:rsidRPr="005A2983">
            <w:rPr>
              <w:rFonts w:cs="AL-Mohanad Bold" w:hint="cs"/>
              <w:sz w:val="24"/>
              <w:szCs w:val="24"/>
              <w:rtl/>
            </w:rPr>
            <w:t xml:space="preserve">ثالث </w:t>
          </w:r>
          <w:r w:rsidR="00EB4419" w:rsidRPr="005A2983">
            <w:rPr>
              <w:rFonts w:cs="AL-Mohanad Bold" w:hint="cs"/>
              <w:sz w:val="24"/>
              <w:szCs w:val="24"/>
              <w:rtl/>
            </w:rPr>
            <w:t>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E510DA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6862CF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77E37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65DF6A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2DCBC413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D31A97C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E5B999" w14:textId="77777777" w:rsidR="009E7E54" w:rsidRPr="004A5331" w:rsidRDefault="009E7E5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C0E18E4" w14:textId="71615802" w:rsidR="009E7E54" w:rsidRPr="00EC6AB2" w:rsidRDefault="009E7E54" w:rsidP="005A298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5A2983">
            <w:rPr>
              <w:rFonts w:cs="AL-Mohanad Bold" w:hint="cs"/>
              <w:b/>
              <w:bCs/>
              <w:sz w:val="22"/>
              <w:szCs w:val="28"/>
              <w:rtl/>
            </w:rPr>
            <w:t xml:space="preserve">حاسب ألي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3DDDBC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44A82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F296C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28E871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0E14570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27FB1DE4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253FE50C" w14:textId="77777777" w:rsidR="009E7E54" w:rsidRPr="00F93A25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F42BF86" w14:textId="74042051" w:rsidR="009E7E54" w:rsidRPr="00F93A25" w:rsidRDefault="005A2983" w:rsidP="005A298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</w:t>
          </w:r>
          <w:r w:rsidR="007C3263" w:rsidRPr="007C3263">
            <w:rPr>
              <w:rFonts w:cs="AL-Mohanad Bold" w:hint="cs"/>
              <w:b/>
              <w:bCs/>
              <w:sz w:val="22"/>
              <w:szCs w:val="28"/>
              <w:rtl/>
            </w:rPr>
            <w:t xml:space="preserve">الأحد </w:t>
          </w:r>
          <w:r w:rsidR="00C6120E" w:rsidRPr="007C3263">
            <w:rPr>
              <w:rFonts w:cs="AL-Mohanad Bold" w:hint="cs"/>
              <w:b/>
              <w:bCs/>
              <w:sz w:val="22"/>
              <w:szCs w:val="28"/>
              <w:rtl/>
            </w:rPr>
            <w:t xml:space="preserve"> </w:t>
          </w:r>
          <w:r w:rsidR="007C3263" w:rsidRPr="007C3263">
            <w:rPr>
              <w:rFonts w:cs="AL-Mohanad Bold" w:hint="cs"/>
              <w:b/>
              <w:bCs/>
              <w:sz w:val="22"/>
              <w:szCs w:val="28"/>
              <w:rtl/>
            </w:rPr>
            <w:t>3</w:t>
          </w:r>
          <w:r w:rsidR="00C6120E" w:rsidRPr="007C3263">
            <w:rPr>
              <w:rFonts w:cs="AL-Mohanad Bold" w:hint="cs"/>
              <w:b/>
              <w:bCs/>
              <w:sz w:val="22"/>
              <w:szCs w:val="28"/>
              <w:rtl/>
            </w:rPr>
            <w:t>/</w:t>
          </w:r>
          <w:r w:rsidR="009E7E54" w:rsidRPr="007C3263">
            <w:rPr>
              <w:rFonts w:cs="AL-Mohanad Bold" w:hint="cs"/>
              <w:b/>
              <w:bCs/>
              <w:sz w:val="22"/>
              <w:szCs w:val="28"/>
              <w:rtl/>
            </w:rPr>
            <w:t xml:space="preserve"> </w:t>
          </w:r>
          <w:r w:rsidR="007C3263" w:rsidRPr="007C3263">
            <w:rPr>
              <w:rFonts w:cs="AL-Mohanad Bold" w:hint="cs"/>
              <w:b/>
              <w:bCs/>
              <w:sz w:val="22"/>
              <w:szCs w:val="28"/>
              <w:rtl/>
            </w:rPr>
            <w:t>5</w:t>
          </w:r>
          <w:r w:rsidR="009E7E54" w:rsidRPr="007C3263">
            <w:rPr>
              <w:rFonts w:cs="AL-Mohanad Bold" w:hint="cs"/>
              <w:b/>
              <w:bCs/>
              <w:sz w:val="22"/>
              <w:szCs w:val="28"/>
              <w:rtl/>
            </w:rPr>
            <w:t>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EBA3A11" w14:textId="7BB1B666" w:rsidR="009E7E54" w:rsidRPr="00F93A25" w:rsidRDefault="009E7E54" w:rsidP="005A298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</w:t>
          </w:r>
          <w:r w:rsidR="005A2983">
            <w:rPr>
              <w:rFonts w:cs="AL-Mohanad Bold" w:hint="cs"/>
              <w:b/>
              <w:bCs/>
              <w:szCs w:val="26"/>
              <w:rtl/>
            </w:rPr>
            <w:t xml:space="preserve">ساعة </w:t>
          </w:r>
          <w:r w:rsidR="00EB4419">
            <w:rPr>
              <w:rFonts w:cs="AL-Mohanad Bold" w:hint="cs"/>
              <w:b/>
              <w:bCs/>
              <w:szCs w:val="26"/>
              <w:rtl/>
            </w:rPr>
            <w:t>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952757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71478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3D1ABB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DB60CC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C154B6C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6D76888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7B67B62" w14:textId="77777777" w:rsidR="009E7E54" w:rsidRPr="004A5331" w:rsidRDefault="009E7E5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A84A59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93919D0" w14:textId="77777777" w:rsidR="009E7E54" w:rsidRPr="00B141FF" w:rsidRDefault="009E7E54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A02678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0F07E46" w14:textId="77777777" w:rsidR="009E7E54" w:rsidRPr="00B141FF" w:rsidRDefault="009E7E54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28EB25" w14:textId="77777777" w:rsidR="009E7E54" w:rsidRPr="00816F73" w:rsidRDefault="009E7E5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DD1A84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F30CBB2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E035A7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1B1A36E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40E667FC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0D224BC" w14:textId="77777777" w:rsidR="009E7E54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8D83FC0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12818B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0006E58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95C5F7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BD85DB7" w14:textId="77777777" w:rsidR="009E7E54" w:rsidRPr="000F6296" w:rsidRDefault="009E7E5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68FF399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B80FE4F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1EA912B7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573FAD41" w14:textId="77777777" w:rsidR="009E7E54" w:rsidRPr="00DF0CBD" w:rsidRDefault="009E7E5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6230126D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D80AF37" wp14:editId="1CCE8D9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8D5E3C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1AFE66" wp14:editId="159E646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F179A" w14:textId="6EE7B2BE" w:rsidR="009E7E54" w:rsidRPr="00C6120E" w:rsidRDefault="009E7E54" w:rsidP="00681D50">
                          <w:pPr>
                            <w:rPr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</w:pPr>
                          <w:r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ابن</w:t>
                          </w:r>
                          <w:r w:rsidR="00C3704B"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ت</w:t>
                          </w:r>
                          <w:r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 الطالب</w:t>
                          </w:r>
                          <w:r w:rsidR="00C3704B"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ة</w:t>
                          </w:r>
                          <w:r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 w:rsidR="00C3704B"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</w:t>
                          </w:r>
                          <w:r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ن</w:t>
                          </w:r>
                          <w:r w:rsidR="00C3704B"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</w:t>
                          </w:r>
                          <w:r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 w:rsidR="00D34111"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</w:t>
                          </w:r>
                          <w:r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1AFE66" id="مربع نص 14" o:spid="_x0000_s1033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24AF179A" w14:textId="6EE7B2BE" w:rsidR="009E7E54" w:rsidRPr="00C6120E" w:rsidRDefault="009E7E54" w:rsidP="00681D50">
                    <w:pPr>
                      <w:rPr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</w:pPr>
                    <w:r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ابن</w:t>
                    </w:r>
                    <w:r w:rsidR="00C3704B"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ت</w:t>
                    </w:r>
                    <w:r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 الطالب</w:t>
                    </w:r>
                    <w:r w:rsidR="00C3704B"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ة</w:t>
                    </w:r>
                    <w:r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وفقك الله استع</w:t>
                    </w:r>
                    <w:r w:rsidR="00C3704B"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</w:t>
                    </w:r>
                    <w:r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ن</w:t>
                    </w:r>
                    <w:r w:rsidR="00C3704B"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</w:t>
                    </w:r>
                    <w:r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بالله ثم ابدأ</w:t>
                    </w:r>
                    <w:r w:rsidR="00D34111"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</w:t>
                    </w:r>
                    <w:r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 w15:restartNumberingAfterBreak="0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 w15:restartNumberingAfterBreak="0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 w15:restartNumberingAfterBreak="0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 w15:restartNumberingAfterBreak="0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 w15:restartNumberingAfterBreak="0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 w15:restartNumberingAfterBreak="0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 w15:restartNumberingAfterBreak="0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 w15:restartNumberingAfterBreak="0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 w15:restartNumberingAfterBreak="0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 w15:restartNumberingAfterBreak="0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 w15:restartNumberingAfterBreak="0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 w15:restartNumberingAfterBreak="0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6" w15:restartNumberingAfterBreak="0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 w15:restartNumberingAfterBreak="0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 w15:restartNumberingAfterBreak="0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 w15:restartNumberingAfterBreak="0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 w15:restartNumberingAfterBreak="0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 w15:restartNumberingAfterBreak="0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 w15:restartNumberingAfterBreak="0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 w15:restartNumberingAfterBreak="0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 w15:restartNumberingAfterBreak="0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4"/>
  </w:num>
  <w:num w:numId="2">
    <w:abstractNumId w:val="22"/>
  </w:num>
  <w:num w:numId="3">
    <w:abstractNumId w:val="12"/>
  </w:num>
  <w:num w:numId="4">
    <w:abstractNumId w:val="9"/>
  </w:num>
  <w:num w:numId="5">
    <w:abstractNumId w:val="23"/>
  </w:num>
  <w:num w:numId="6">
    <w:abstractNumId w:val="3"/>
  </w:num>
  <w:num w:numId="7">
    <w:abstractNumId w:val="13"/>
  </w:num>
  <w:num w:numId="8">
    <w:abstractNumId w:val="26"/>
  </w:num>
  <w:num w:numId="9">
    <w:abstractNumId w:val="21"/>
  </w:num>
  <w:num w:numId="10">
    <w:abstractNumId w:val="1"/>
  </w:num>
  <w:num w:numId="11">
    <w:abstractNumId w:val="0"/>
  </w:num>
  <w:num w:numId="12">
    <w:abstractNumId w:val="25"/>
  </w:num>
  <w:num w:numId="13">
    <w:abstractNumId w:val="4"/>
  </w:num>
  <w:num w:numId="14">
    <w:abstractNumId w:val="15"/>
  </w:num>
  <w:num w:numId="15">
    <w:abstractNumId w:val="17"/>
  </w:num>
  <w:num w:numId="16">
    <w:abstractNumId w:val="20"/>
  </w:num>
  <w:num w:numId="17">
    <w:abstractNumId w:val="11"/>
  </w:num>
  <w:num w:numId="18">
    <w:abstractNumId w:val="16"/>
  </w:num>
  <w:num w:numId="19">
    <w:abstractNumId w:val="6"/>
  </w:num>
  <w:num w:numId="20">
    <w:abstractNumId w:val="7"/>
  </w:num>
  <w:num w:numId="21">
    <w:abstractNumId w:val="10"/>
  </w:num>
  <w:num w:numId="22">
    <w:abstractNumId w:val="8"/>
  </w:num>
  <w:num w:numId="23">
    <w:abstractNumId w:val="14"/>
  </w:num>
  <w:num w:numId="24">
    <w:abstractNumId w:val="5"/>
  </w:num>
  <w:num w:numId="25">
    <w:abstractNumId w:val="18"/>
  </w:num>
  <w:num w:numId="26">
    <w:abstractNumId w:val="19"/>
  </w:num>
  <w:num w:numId="2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83473"/>
    <w:rsid w:val="00091B63"/>
    <w:rsid w:val="0009419F"/>
    <w:rsid w:val="00096FBE"/>
    <w:rsid w:val="000A5225"/>
    <w:rsid w:val="000C0628"/>
    <w:rsid w:val="000C20AA"/>
    <w:rsid w:val="000C515D"/>
    <w:rsid w:val="000C740B"/>
    <w:rsid w:val="000C7D72"/>
    <w:rsid w:val="000D1EAE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35591"/>
    <w:rsid w:val="001464F8"/>
    <w:rsid w:val="00150C7A"/>
    <w:rsid w:val="001552DC"/>
    <w:rsid w:val="0017777D"/>
    <w:rsid w:val="00177FE5"/>
    <w:rsid w:val="001816A3"/>
    <w:rsid w:val="00192289"/>
    <w:rsid w:val="00197444"/>
    <w:rsid w:val="001A5B80"/>
    <w:rsid w:val="001A7474"/>
    <w:rsid w:val="001B602D"/>
    <w:rsid w:val="001B7601"/>
    <w:rsid w:val="001C00FA"/>
    <w:rsid w:val="001C3247"/>
    <w:rsid w:val="001C44AD"/>
    <w:rsid w:val="001D2326"/>
    <w:rsid w:val="001D5258"/>
    <w:rsid w:val="001F7E75"/>
    <w:rsid w:val="00201196"/>
    <w:rsid w:val="00201E7C"/>
    <w:rsid w:val="002065CB"/>
    <w:rsid w:val="00212526"/>
    <w:rsid w:val="002218C7"/>
    <w:rsid w:val="002218FC"/>
    <w:rsid w:val="00224275"/>
    <w:rsid w:val="002250E3"/>
    <w:rsid w:val="002256D5"/>
    <w:rsid w:val="00230612"/>
    <w:rsid w:val="00237478"/>
    <w:rsid w:val="002410E1"/>
    <w:rsid w:val="002413A2"/>
    <w:rsid w:val="0024538C"/>
    <w:rsid w:val="00283B83"/>
    <w:rsid w:val="00296D0C"/>
    <w:rsid w:val="002A1481"/>
    <w:rsid w:val="002A2667"/>
    <w:rsid w:val="002A7F6E"/>
    <w:rsid w:val="002B4BEE"/>
    <w:rsid w:val="002C329E"/>
    <w:rsid w:val="002C5549"/>
    <w:rsid w:val="002E1504"/>
    <w:rsid w:val="002E33EF"/>
    <w:rsid w:val="002E60A3"/>
    <w:rsid w:val="0031049C"/>
    <w:rsid w:val="00312197"/>
    <w:rsid w:val="003351EF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74657"/>
    <w:rsid w:val="00377B77"/>
    <w:rsid w:val="003811D2"/>
    <w:rsid w:val="0038643D"/>
    <w:rsid w:val="003A5CE8"/>
    <w:rsid w:val="003B0BCD"/>
    <w:rsid w:val="003B3A84"/>
    <w:rsid w:val="003B7D52"/>
    <w:rsid w:val="003C0180"/>
    <w:rsid w:val="003D279D"/>
    <w:rsid w:val="003E026B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58EB"/>
    <w:rsid w:val="00436581"/>
    <w:rsid w:val="0044766D"/>
    <w:rsid w:val="00447973"/>
    <w:rsid w:val="00452E34"/>
    <w:rsid w:val="004536E6"/>
    <w:rsid w:val="00464104"/>
    <w:rsid w:val="00471286"/>
    <w:rsid w:val="0047435B"/>
    <w:rsid w:val="00491472"/>
    <w:rsid w:val="00491BDF"/>
    <w:rsid w:val="00492EA5"/>
    <w:rsid w:val="0049471B"/>
    <w:rsid w:val="00495CE2"/>
    <w:rsid w:val="004A5331"/>
    <w:rsid w:val="004B4718"/>
    <w:rsid w:val="004C056D"/>
    <w:rsid w:val="004D384B"/>
    <w:rsid w:val="004E33A2"/>
    <w:rsid w:val="004F46A9"/>
    <w:rsid w:val="004F5102"/>
    <w:rsid w:val="0050465F"/>
    <w:rsid w:val="00505A5D"/>
    <w:rsid w:val="00510DF0"/>
    <w:rsid w:val="005322BB"/>
    <w:rsid w:val="00546F9B"/>
    <w:rsid w:val="00554CC1"/>
    <w:rsid w:val="00562387"/>
    <w:rsid w:val="0057100C"/>
    <w:rsid w:val="00585967"/>
    <w:rsid w:val="00591E41"/>
    <w:rsid w:val="005938D0"/>
    <w:rsid w:val="005A2983"/>
    <w:rsid w:val="005A6742"/>
    <w:rsid w:val="005B1A09"/>
    <w:rsid w:val="005B3567"/>
    <w:rsid w:val="005C2CE2"/>
    <w:rsid w:val="005C5BF9"/>
    <w:rsid w:val="005D037F"/>
    <w:rsid w:val="005D5CE9"/>
    <w:rsid w:val="005E32E8"/>
    <w:rsid w:val="005E5532"/>
    <w:rsid w:val="005F0ACE"/>
    <w:rsid w:val="005F31DA"/>
    <w:rsid w:val="005F73FF"/>
    <w:rsid w:val="005F7DF1"/>
    <w:rsid w:val="00603640"/>
    <w:rsid w:val="00641E25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920BA"/>
    <w:rsid w:val="006A01C5"/>
    <w:rsid w:val="006A3AB0"/>
    <w:rsid w:val="006B1ED4"/>
    <w:rsid w:val="006B3DA1"/>
    <w:rsid w:val="006B4367"/>
    <w:rsid w:val="006C3C31"/>
    <w:rsid w:val="006C57AA"/>
    <w:rsid w:val="006C6D9D"/>
    <w:rsid w:val="006C764A"/>
    <w:rsid w:val="006D04D5"/>
    <w:rsid w:val="006D250C"/>
    <w:rsid w:val="006D30EB"/>
    <w:rsid w:val="006E3825"/>
    <w:rsid w:val="006E6595"/>
    <w:rsid w:val="006F353F"/>
    <w:rsid w:val="00705B94"/>
    <w:rsid w:val="007226AA"/>
    <w:rsid w:val="00742240"/>
    <w:rsid w:val="00754DE3"/>
    <w:rsid w:val="00760000"/>
    <w:rsid w:val="007625AF"/>
    <w:rsid w:val="0076764A"/>
    <w:rsid w:val="0078097C"/>
    <w:rsid w:val="00796D5E"/>
    <w:rsid w:val="00797ECE"/>
    <w:rsid w:val="007A0DF3"/>
    <w:rsid w:val="007A27B0"/>
    <w:rsid w:val="007A7007"/>
    <w:rsid w:val="007B06B5"/>
    <w:rsid w:val="007B59CF"/>
    <w:rsid w:val="007B7645"/>
    <w:rsid w:val="007C3263"/>
    <w:rsid w:val="007C419D"/>
    <w:rsid w:val="007C73DE"/>
    <w:rsid w:val="007D6D04"/>
    <w:rsid w:val="007E3E03"/>
    <w:rsid w:val="007E5506"/>
    <w:rsid w:val="007E6BB4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53206"/>
    <w:rsid w:val="0086432A"/>
    <w:rsid w:val="0087704E"/>
    <w:rsid w:val="0088547D"/>
    <w:rsid w:val="00887D39"/>
    <w:rsid w:val="008A7580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64E6A"/>
    <w:rsid w:val="009756F3"/>
    <w:rsid w:val="009763DF"/>
    <w:rsid w:val="00977FFD"/>
    <w:rsid w:val="00982434"/>
    <w:rsid w:val="009876BD"/>
    <w:rsid w:val="00990CD7"/>
    <w:rsid w:val="0099745C"/>
    <w:rsid w:val="009A4D59"/>
    <w:rsid w:val="009A5B1A"/>
    <w:rsid w:val="009B115A"/>
    <w:rsid w:val="009B2A18"/>
    <w:rsid w:val="009C3242"/>
    <w:rsid w:val="009D3EB8"/>
    <w:rsid w:val="009E6963"/>
    <w:rsid w:val="009E7C6B"/>
    <w:rsid w:val="009E7E54"/>
    <w:rsid w:val="009F53EB"/>
    <w:rsid w:val="00A07BFB"/>
    <w:rsid w:val="00A11502"/>
    <w:rsid w:val="00A168CE"/>
    <w:rsid w:val="00A22239"/>
    <w:rsid w:val="00A23BA6"/>
    <w:rsid w:val="00A36975"/>
    <w:rsid w:val="00A6080C"/>
    <w:rsid w:val="00A62FC8"/>
    <w:rsid w:val="00A64E0C"/>
    <w:rsid w:val="00A77F5A"/>
    <w:rsid w:val="00A90042"/>
    <w:rsid w:val="00A91602"/>
    <w:rsid w:val="00A92AB4"/>
    <w:rsid w:val="00A9365C"/>
    <w:rsid w:val="00A95F69"/>
    <w:rsid w:val="00A96FBE"/>
    <w:rsid w:val="00AA717E"/>
    <w:rsid w:val="00AD4B54"/>
    <w:rsid w:val="00AD615E"/>
    <w:rsid w:val="00B06F54"/>
    <w:rsid w:val="00B10F0F"/>
    <w:rsid w:val="00B141FF"/>
    <w:rsid w:val="00B15226"/>
    <w:rsid w:val="00B259E5"/>
    <w:rsid w:val="00B30234"/>
    <w:rsid w:val="00B46885"/>
    <w:rsid w:val="00B53C2D"/>
    <w:rsid w:val="00B545EC"/>
    <w:rsid w:val="00B60404"/>
    <w:rsid w:val="00B65B31"/>
    <w:rsid w:val="00B71448"/>
    <w:rsid w:val="00B75CE6"/>
    <w:rsid w:val="00BB3286"/>
    <w:rsid w:val="00BD01B9"/>
    <w:rsid w:val="00BD52D0"/>
    <w:rsid w:val="00BD7364"/>
    <w:rsid w:val="00BF3A4E"/>
    <w:rsid w:val="00BF73E2"/>
    <w:rsid w:val="00C013F8"/>
    <w:rsid w:val="00C16D86"/>
    <w:rsid w:val="00C17A8E"/>
    <w:rsid w:val="00C21714"/>
    <w:rsid w:val="00C34AD9"/>
    <w:rsid w:val="00C366A8"/>
    <w:rsid w:val="00C3704B"/>
    <w:rsid w:val="00C40699"/>
    <w:rsid w:val="00C43571"/>
    <w:rsid w:val="00C44C00"/>
    <w:rsid w:val="00C45DB9"/>
    <w:rsid w:val="00C50983"/>
    <w:rsid w:val="00C5110A"/>
    <w:rsid w:val="00C52080"/>
    <w:rsid w:val="00C6120E"/>
    <w:rsid w:val="00C62543"/>
    <w:rsid w:val="00C62646"/>
    <w:rsid w:val="00C626A7"/>
    <w:rsid w:val="00CB036C"/>
    <w:rsid w:val="00CB7830"/>
    <w:rsid w:val="00CC1381"/>
    <w:rsid w:val="00CD0299"/>
    <w:rsid w:val="00CE05C3"/>
    <w:rsid w:val="00CF70DF"/>
    <w:rsid w:val="00D01A50"/>
    <w:rsid w:val="00D14D29"/>
    <w:rsid w:val="00D34111"/>
    <w:rsid w:val="00D60663"/>
    <w:rsid w:val="00D60D76"/>
    <w:rsid w:val="00D65313"/>
    <w:rsid w:val="00D709B2"/>
    <w:rsid w:val="00D714D2"/>
    <w:rsid w:val="00D76C43"/>
    <w:rsid w:val="00D85A04"/>
    <w:rsid w:val="00D86878"/>
    <w:rsid w:val="00D87239"/>
    <w:rsid w:val="00D909C6"/>
    <w:rsid w:val="00D92082"/>
    <w:rsid w:val="00DB32ED"/>
    <w:rsid w:val="00DB6113"/>
    <w:rsid w:val="00DC2585"/>
    <w:rsid w:val="00DD558C"/>
    <w:rsid w:val="00DE19FC"/>
    <w:rsid w:val="00DF0CBD"/>
    <w:rsid w:val="00DF7891"/>
    <w:rsid w:val="00E00A50"/>
    <w:rsid w:val="00E133DB"/>
    <w:rsid w:val="00E14777"/>
    <w:rsid w:val="00E17E4F"/>
    <w:rsid w:val="00E32373"/>
    <w:rsid w:val="00E34474"/>
    <w:rsid w:val="00E6016B"/>
    <w:rsid w:val="00E658DC"/>
    <w:rsid w:val="00E679A5"/>
    <w:rsid w:val="00E7039C"/>
    <w:rsid w:val="00E76476"/>
    <w:rsid w:val="00E86356"/>
    <w:rsid w:val="00EA1F9A"/>
    <w:rsid w:val="00EA2381"/>
    <w:rsid w:val="00EB1FD7"/>
    <w:rsid w:val="00EB3710"/>
    <w:rsid w:val="00EB4384"/>
    <w:rsid w:val="00EB4419"/>
    <w:rsid w:val="00EB6649"/>
    <w:rsid w:val="00EC2765"/>
    <w:rsid w:val="00EC594D"/>
    <w:rsid w:val="00EC640D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467CE"/>
    <w:rsid w:val="00F61BD1"/>
    <w:rsid w:val="00F64D87"/>
    <w:rsid w:val="00F650D0"/>
    <w:rsid w:val="00F65741"/>
    <w:rsid w:val="00F659A7"/>
    <w:rsid w:val="00F76D61"/>
    <w:rsid w:val="00F923F6"/>
    <w:rsid w:val="00F93A25"/>
    <w:rsid w:val="00FA26C4"/>
    <w:rsid w:val="00FA708E"/>
    <w:rsid w:val="00FD6E2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D610A75"/>
  <w15:docId w15:val="{F09394A1-83A9-47DE-8223-9305000D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0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DECBC-F356-4D74-9ECC-CC4638335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70</TotalTime>
  <Pages>2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lb-6</cp:lastModifiedBy>
  <cp:revision>28</cp:revision>
  <cp:lastPrinted>2019-12-12T07:50:00Z</cp:lastPrinted>
  <dcterms:created xsi:type="dcterms:W3CDTF">2018-12-24T07:16:00Z</dcterms:created>
  <dcterms:modified xsi:type="dcterms:W3CDTF">2019-12-30T09:02:00Z</dcterms:modified>
</cp:coreProperties>
</file>