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7285A4" w14:textId="2264EBDC" w:rsidR="00EC6F81" w:rsidRPr="000B7449" w:rsidRDefault="000B7449" w:rsidP="000B7449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EC6F81">
        <w:rPr>
          <w:rFonts w:ascii="Traditional Arabic" w:hAnsi="Traditional Arabic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831191" wp14:editId="424B4382">
                <wp:simplePos x="0" y="0"/>
                <wp:positionH relativeFrom="column">
                  <wp:posOffset>158750</wp:posOffset>
                </wp:positionH>
                <wp:positionV relativeFrom="paragraph">
                  <wp:posOffset>194310</wp:posOffset>
                </wp:positionV>
                <wp:extent cx="190500" cy="0"/>
                <wp:effectExtent l="0" t="0" r="19050" b="1905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39959D" id="رابط مستقيم 7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5pt,15.3pt" to="27.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EC6F81" w:rsidRPr="00EC6F81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E6BCD8" wp14:editId="5C69A09A">
                <wp:simplePos x="0" y="0"/>
                <wp:positionH relativeFrom="column">
                  <wp:posOffset>-1905</wp:posOffset>
                </wp:positionH>
                <wp:positionV relativeFrom="paragraph">
                  <wp:posOffset>-63500</wp:posOffset>
                </wp:positionV>
                <wp:extent cx="495300" cy="619125"/>
                <wp:effectExtent l="0" t="0" r="19050" b="28575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19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50808" w14:textId="77777777" w:rsidR="00B01409" w:rsidRDefault="00B01409" w:rsidP="00EC6F81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451FB43" w14:textId="77777777" w:rsidR="00B01409" w:rsidRDefault="00B01409" w:rsidP="00EC6F81">
                            <w:pPr>
                              <w:jc w:val="center"/>
                            </w:pPr>
                            <w:r w:rsidRPr="00EC6F8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6BCD8" id="مستطيل 5" o:spid="_x0000_s1026" style="position:absolute;left:0;text-align:left;margin-left:-.15pt;margin-top:-5pt;width:39pt;height:4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" fillcolor="white [3201]" strokecolor="black [3213]" strokeweight="1pt">
                <v:textbox>
                  <w:txbxContent>
                    <w:p w14:paraId="55450808" w14:textId="77777777" w:rsidR="00B01409" w:rsidRDefault="00B01409" w:rsidP="00EC6F81">
                      <w:pPr>
                        <w:jc w:val="center"/>
                        <w:rPr>
                          <w:rtl/>
                        </w:rPr>
                      </w:pPr>
                    </w:p>
                    <w:p w14:paraId="5451FB43" w14:textId="77777777" w:rsidR="00B01409" w:rsidRDefault="00B01409" w:rsidP="00EC6F81">
                      <w:pPr>
                        <w:jc w:val="center"/>
                      </w:pPr>
                      <w:r w:rsidRPr="00EC6F81">
                        <w:rPr>
                          <w:rFonts w:hint="cs"/>
                          <w:sz w:val="28"/>
                          <w:szCs w:val="28"/>
                          <w:rtl/>
                        </w:rPr>
                        <w:t>12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57DA5B0" w14:textId="46838424" w:rsidR="00EC6F81" w:rsidRPr="00EC6F81" w:rsidRDefault="00EC6F81" w:rsidP="00EC6F81">
      <w:pPr>
        <w:rPr>
          <w:rFonts w:ascii="Traditional Arabic" w:hAnsi="Traditional Arabic"/>
          <w:b/>
          <w:bCs/>
          <w:sz w:val="32"/>
          <w:szCs w:val="32"/>
          <w:rtl/>
        </w:rPr>
      </w:pPr>
      <w:r w:rsidRPr="00EC6F81">
        <w:rPr>
          <w:rFonts w:ascii="Traditional Arabic" w:hAnsi="Traditional Arabic"/>
          <w:b/>
          <w:bCs/>
          <w:sz w:val="32"/>
          <w:szCs w:val="32"/>
          <w:u w:val="single"/>
          <w:rtl/>
        </w:rPr>
        <w:t>السؤال الأول:</w:t>
      </w:r>
      <w:r w:rsidRPr="00EC6F81">
        <w:rPr>
          <w:rFonts w:ascii="Traditional Arabic" w:hAnsi="Traditional Arabic"/>
          <w:b/>
          <w:bCs/>
          <w:sz w:val="32"/>
          <w:szCs w:val="32"/>
          <w:rtl/>
        </w:rPr>
        <w:t xml:space="preserve"> اختاري الإجابة الصحيحة من بين الخيارات لتصبح العبارة صحيحة: 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56"/>
        <w:gridCol w:w="2109"/>
        <w:gridCol w:w="567"/>
        <w:gridCol w:w="2108"/>
        <w:gridCol w:w="566"/>
        <w:gridCol w:w="1710"/>
        <w:gridCol w:w="493"/>
        <w:gridCol w:w="2109"/>
      </w:tblGrid>
      <w:tr w:rsidR="00EC6F81" w:rsidRPr="00EC6F81" w14:paraId="443728C7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204A4B39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5D348DF7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عنصر أمن المعلومات المسؤول عن كون المعلومة صحيحة عند إدخالها وكذلك أثناء تنقلها بين الأجهزة في الشبكة هو: </w:t>
            </w:r>
          </w:p>
        </w:tc>
      </w:tr>
      <w:tr w:rsidR="00EC6F81" w:rsidRPr="00EC6F81" w14:paraId="6C3A6465" w14:textId="77777777" w:rsidTr="00B01409">
        <w:trPr>
          <w:jc w:val="center"/>
        </w:trPr>
        <w:tc>
          <w:tcPr>
            <w:tcW w:w="556" w:type="dxa"/>
            <w:vAlign w:val="center"/>
          </w:tcPr>
          <w:p w14:paraId="1324314A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  <w:vAlign w:val="center"/>
          </w:tcPr>
          <w:p w14:paraId="6E8392EF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السرية.</w:t>
            </w:r>
          </w:p>
        </w:tc>
        <w:tc>
          <w:tcPr>
            <w:tcW w:w="567" w:type="dxa"/>
            <w:vAlign w:val="center"/>
          </w:tcPr>
          <w:p w14:paraId="48A8DDB9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  <w:vAlign w:val="center"/>
          </w:tcPr>
          <w:p w14:paraId="114EE8A3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السلامة.</w:t>
            </w:r>
          </w:p>
        </w:tc>
        <w:tc>
          <w:tcPr>
            <w:tcW w:w="566" w:type="dxa"/>
            <w:vAlign w:val="center"/>
          </w:tcPr>
          <w:p w14:paraId="1B3F744F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  <w:vAlign w:val="center"/>
          </w:tcPr>
          <w:p w14:paraId="6C5DABED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التوفر.</w:t>
            </w:r>
          </w:p>
        </w:tc>
        <w:tc>
          <w:tcPr>
            <w:tcW w:w="493" w:type="dxa"/>
            <w:vAlign w:val="center"/>
          </w:tcPr>
          <w:p w14:paraId="609989E6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7D4C1E7C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الإتاحة.</w:t>
            </w:r>
          </w:p>
        </w:tc>
      </w:tr>
      <w:tr w:rsidR="00EC6F81" w:rsidRPr="00EC6F81" w14:paraId="27FFC9A9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172A5F85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4F9F294A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الطبقة التي تحتوي مداولة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 xml:space="preserve">TCP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والتي تهدف إلى ضمان سلامة نقل البيانات عبر الشبكة من الجهاز المرسل إلى جهاز المستقبل هي:</w:t>
            </w:r>
          </w:p>
        </w:tc>
      </w:tr>
      <w:tr w:rsidR="00EC6F81" w:rsidRPr="00EC6F81" w14:paraId="2BFC896F" w14:textId="77777777" w:rsidTr="00B01409">
        <w:trPr>
          <w:jc w:val="center"/>
        </w:trPr>
        <w:tc>
          <w:tcPr>
            <w:tcW w:w="556" w:type="dxa"/>
            <w:vAlign w:val="center"/>
          </w:tcPr>
          <w:p w14:paraId="1AE820B4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563B57BB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طبقة التطبيقات. </w:t>
            </w:r>
          </w:p>
        </w:tc>
        <w:tc>
          <w:tcPr>
            <w:tcW w:w="567" w:type="dxa"/>
            <w:vAlign w:val="center"/>
          </w:tcPr>
          <w:p w14:paraId="3DA17F92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77A7C752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طبقة الارتباط الشبكي. </w:t>
            </w:r>
          </w:p>
        </w:tc>
        <w:tc>
          <w:tcPr>
            <w:tcW w:w="566" w:type="dxa"/>
            <w:vAlign w:val="center"/>
          </w:tcPr>
          <w:p w14:paraId="7A969955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7E855E84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طبقة النقل. </w:t>
            </w:r>
          </w:p>
        </w:tc>
        <w:tc>
          <w:tcPr>
            <w:tcW w:w="493" w:type="dxa"/>
            <w:vAlign w:val="center"/>
          </w:tcPr>
          <w:p w14:paraId="5D87EBE8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42720A28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طبقة التوصل للشبكة. </w:t>
            </w:r>
          </w:p>
        </w:tc>
      </w:tr>
      <w:tr w:rsidR="00EC6F81" w:rsidRPr="00EC6F81" w14:paraId="58EDD036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12312631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0292E87E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الشبكة التي تتكون من عدة قطاعات مكانية يطلق على كل منها مسمى خلية والتي تمتد لمسافة تقارب 20 كيلومتراً يتوسط كل منطقة برج للاتصال هي:</w:t>
            </w:r>
          </w:p>
        </w:tc>
      </w:tr>
      <w:tr w:rsidR="00EC6F81" w:rsidRPr="00EC6F81" w14:paraId="2F1511CD" w14:textId="77777777" w:rsidTr="00B01409">
        <w:trPr>
          <w:jc w:val="center"/>
        </w:trPr>
        <w:tc>
          <w:tcPr>
            <w:tcW w:w="556" w:type="dxa"/>
            <w:vAlign w:val="center"/>
          </w:tcPr>
          <w:p w14:paraId="3659886E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23D3A227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شبكة الأقمار الصناعية. </w:t>
            </w:r>
          </w:p>
        </w:tc>
        <w:tc>
          <w:tcPr>
            <w:tcW w:w="567" w:type="dxa"/>
            <w:vAlign w:val="center"/>
          </w:tcPr>
          <w:p w14:paraId="090082DF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73A94A2C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شبكة النقل الخلوي. </w:t>
            </w:r>
          </w:p>
        </w:tc>
        <w:tc>
          <w:tcPr>
            <w:tcW w:w="566" w:type="dxa"/>
            <w:vAlign w:val="center"/>
          </w:tcPr>
          <w:p w14:paraId="408F7DC9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5BD94EFA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الشبكة اللاسلكية الموسعة. </w:t>
            </w:r>
          </w:p>
        </w:tc>
        <w:tc>
          <w:tcPr>
            <w:tcW w:w="493" w:type="dxa"/>
            <w:vAlign w:val="center"/>
          </w:tcPr>
          <w:p w14:paraId="3AB7A72F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3295922A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الشبكة السلكية المحلية. </w:t>
            </w:r>
          </w:p>
        </w:tc>
      </w:tr>
      <w:tr w:rsidR="00EC6F81" w:rsidRPr="00EC6F81" w14:paraId="426F2FCF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5658B652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24574141" w14:textId="21F0608B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يتم تحديد موقع الجهاز عل</w:t>
            </w:r>
            <w:r w:rsidR="00BF397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ى</w:t>
            </w:r>
            <w:bookmarkStart w:id="0" w:name="_GoBack"/>
            <w:bookmarkEnd w:id="0"/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شبكة الإنترنت من محولات الشبكة بمعرفة:</w:t>
            </w:r>
          </w:p>
        </w:tc>
      </w:tr>
      <w:tr w:rsidR="00EC6F81" w:rsidRPr="00EC6F81" w14:paraId="62504BD7" w14:textId="77777777" w:rsidTr="00B01409">
        <w:trPr>
          <w:jc w:val="center"/>
        </w:trPr>
        <w:tc>
          <w:tcPr>
            <w:tcW w:w="556" w:type="dxa"/>
            <w:vAlign w:val="center"/>
          </w:tcPr>
          <w:p w14:paraId="3E89DFD5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4A5CBABB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اسم المشترك. </w:t>
            </w:r>
          </w:p>
        </w:tc>
        <w:tc>
          <w:tcPr>
            <w:tcW w:w="567" w:type="dxa"/>
            <w:vAlign w:val="center"/>
          </w:tcPr>
          <w:p w14:paraId="6274754B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28C4A486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عنوان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IP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66" w:type="dxa"/>
            <w:vAlign w:val="center"/>
          </w:tcPr>
          <w:p w14:paraId="1AE88033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648ADDFF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رقم كرت الشاشة .</w:t>
            </w:r>
          </w:p>
        </w:tc>
        <w:tc>
          <w:tcPr>
            <w:tcW w:w="493" w:type="dxa"/>
            <w:vAlign w:val="center"/>
          </w:tcPr>
          <w:p w14:paraId="3E7365B1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6C10F9E9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سرعة التراسل. </w:t>
            </w:r>
          </w:p>
        </w:tc>
      </w:tr>
      <w:tr w:rsidR="00EC6F81" w:rsidRPr="00EC6F81" w14:paraId="47E3FCB3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3D7A5C09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1A299273" w14:textId="4615F9A6" w:rsidR="00EC6F81" w:rsidRPr="00EC6F81" w:rsidRDefault="0009404F" w:rsidP="002D44D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مداولة .....</w:t>
            </w:r>
            <w:r w:rsidR="00EC6F81"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="002D44D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تقوم بالتوجيه والتخزين للمظاريف وتبادل البيانات داخل الشبكة بين محولات وأجهزة الشبكات المختلفة وللتخاطب فيا بينها يطلق عليها مداولة الارتباط الشبكي</w:t>
            </w:r>
            <w:r w:rsidR="00904C5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EC6F81" w:rsidRPr="00EC6F81" w14:paraId="3C1836A7" w14:textId="77777777" w:rsidTr="00B01409">
        <w:trPr>
          <w:jc w:val="center"/>
        </w:trPr>
        <w:tc>
          <w:tcPr>
            <w:tcW w:w="556" w:type="dxa"/>
            <w:vAlign w:val="center"/>
          </w:tcPr>
          <w:p w14:paraId="10623E57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23FE44E2" w14:textId="0088EAAF" w:rsidR="00EC6F81" w:rsidRPr="0009404F" w:rsidRDefault="0009404F" w:rsidP="0009404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IP</w:t>
            </w:r>
          </w:p>
        </w:tc>
        <w:tc>
          <w:tcPr>
            <w:tcW w:w="567" w:type="dxa"/>
            <w:vAlign w:val="center"/>
          </w:tcPr>
          <w:p w14:paraId="6CA54B32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1C42A6BE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FTP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66" w:type="dxa"/>
            <w:vAlign w:val="center"/>
          </w:tcPr>
          <w:p w14:paraId="440377F4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541D9691" w14:textId="77777777" w:rsidR="00EC6F81" w:rsidRPr="00EC6F81" w:rsidRDefault="00EC6F81" w:rsidP="00B01409">
            <w:pPr>
              <w:tabs>
                <w:tab w:val="left" w:pos="526"/>
                <w:tab w:val="center" w:pos="735"/>
              </w:tabs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ab/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SMTP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ab/>
              <w:t xml:space="preserve"> </w:t>
            </w:r>
          </w:p>
        </w:tc>
        <w:tc>
          <w:tcPr>
            <w:tcW w:w="493" w:type="dxa"/>
            <w:vAlign w:val="center"/>
          </w:tcPr>
          <w:p w14:paraId="0E262B18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694FF934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HTTP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EC6F81" w:rsidRPr="00EC6F81" w14:paraId="48F1C285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07F57AB0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6F70797E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يتكون السجل من مجموعة :</w:t>
            </w:r>
          </w:p>
        </w:tc>
      </w:tr>
      <w:tr w:rsidR="00EC6F81" w:rsidRPr="00EC6F81" w14:paraId="7CD6A999" w14:textId="77777777" w:rsidTr="00B01409">
        <w:trPr>
          <w:jc w:val="center"/>
        </w:trPr>
        <w:tc>
          <w:tcPr>
            <w:tcW w:w="556" w:type="dxa"/>
            <w:vAlign w:val="center"/>
          </w:tcPr>
          <w:p w14:paraId="7DC049F2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54E1BCC1" w14:textId="77777777" w:rsidR="00EC6F81" w:rsidRPr="00EC6F81" w:rsidRDefault="00EC6F81" w:rsidP="00B01409">
            <w:pPr>
              <w:tabs>
                <w:tab w:val="center" w:pos="946"/>
                <w:tab w:val="right" w:pos="1893"/>
              </w:tabs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جداول.</w:t>
            </w:r>
          </w:p>
        </w:tc>
        <w:tc>
          <w:tcPr>
            <w:tcW w:w="567" w:type="dxa"/>
            <w:vAlign w:val="center"/>
          </w:tcPr>
          <w:p w14:paraId="73130B0E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3C9C1B36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حقول. </w:t>
            </w:r>
          </w:p>
        </w:tc>
        <w:tc>
          <w:tcPr>
            <w:tcW w:w="566" w:type="dxa"/>
            <w:vAlign w:val="center"/>
          </w:tcPr>
          <w:p w14:paraId="4BCCBBA9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08482275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ملفات. </w:t>
            </w:r>
          </w:p>
        </w:tc>
        <w:tc>
          <w:tcPr>
            <w:tcW w:w="493" w:type="dxa"/>
            <w:vAlign w:val="center"/>
          </w:tcPr>
          <w:p w14:paraId="525E90BC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10E358E9" w14:textId="70C699B8" w:rsidR="000B7449" w:rsidRPr="00EC6F81" w:rsidRDefault="00EC6F81" w:rsidP="00810EE1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سجلات. </w:t>
            </w:r>
          </w:p>
        </w:tc>
      </w:tr>
      <w:tr w:rsidR="00EC6F81" w:rsidRPr="00EC6F81" w14:paraId="74BA96AA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5235534F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62C9D9EF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أي مما يلي يعد عنواناً صحيحاً لمظروف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IP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EC6F81" w:rsidRPr="00EC6F81" w14:paraId="511054ED" w14:textId="77777777" w:rsidTr="00B01409">
        <w:trPr>
          <w:jc w:val="center"/>
        </w:trPr>
        <w:tc>
          <w:tcPr>
            <w:tcW w:w="556" w:type="dxa"/>
            <w:vAlign w:val="center"/>
          </w:tcPr>
          <w:p w14:paraId="3532E6BA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7CCA47DB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360.127.290.1</w:t>
            </w:r>
          </w:p>
        </w:tc>
        <w:tc>
          <w:tcPr>
            <w:tcW w:w="567" w:type="dxa"/>
            <w:vAlign w:val="center"/>
          </w:tcPr>
          <w:p w14:paraId="7733980A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115C9EAA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192.127.29.1</w:t>
            </w:r>
          </w:p>
        </w:tc>
        <w:tc>
          <w:tcPr>
            <w:tcW w:w="566" w:type="dxa"/>
            <w:vAlign w:val="center"/>
          </w:tcPr>
          <w:p w14:paraId="293F89F2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059BC682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192.280.30.1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3" w:type="dxa"/>
            <w:vAlign w:val="center"/>
          </w:tcPr>
          <w:p w14:paraId="441B288B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60EF22A1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912.280.30.1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EC6F81" w:rsidRPr="00EC6F81" w14:paraId="38FF02F0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7A96EB26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0AC815F5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في الحكومة الإلكترونية يرمز للتعاملات بين الجهات الحكومية والمواطن بالرمز:</w:t>
            </w:r>
          </w:p>
        </w:tc>
      </w:tr>
      <w:tr w:rsidR="00EC6F81" w:rsidRPr="00EC6F81" w14:paraId="66B5617D" w14:textId="77777777" w:rsidTr="00B01409">
        <w:trPr>
          <w:jc w:val="center"/>
        </w:trPr>
        <w:tc>
          <w:tcPr>
            <w:tcW w:w="556" w:type="dxa"/>
            <w:vAlign w:val="center"/>
          </w:tcPr>
          <w:p w14:paraId="2A208E1A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3DF837EA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G2C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7685D5E2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076B430E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G2B</w:t>
            </w:r>
          </w:p>
        </w:tc>
        <w:tc>
          <w:tcPr>
            <w:tcW w:w="566" w:type="dxa"/>
            <w:vAlign w:val="center"/>
          </w:tcPr>
          <w:p w14:paraId="38F81E9E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21BB6586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G2G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493" w:type="dxa"/>
            <w:vAlign w:val="center"/>
          </w:tcPr>
          <w:p w14:paraId="2D327C27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04D1C009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B2G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</w:p>
          <w:p w14:paraId="7DC0C0E7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</w:tr>
      <w:tr w:rsidR="00EC6F81" w:rsidRPr="00EC6F81" w14:paraId="25376355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5769F71D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9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1739F34C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الدالة التي تستخدم لعرض التاريخ في التطبيق وتأخذ قيمتها من التاريخ في نظام التشغيل:</w:t>
            </w:r>
          </w:p>
        </w:tc>
      </w:tr>
      <w:tr w:rsidR="00EC6F81" w:rsidRPr="00EC6F81" w14:paraId="7DC21A49" w14:textId="77777777" w:rsidTr="00B01409">
        <w:trPr>
          <w:trHeight w:val="685"/>
          <w:jc w:val="center"/>
        </w:trPr>
        <w:tc>
          <w:tcPr>
            <w:tcW w:w="556" w:type="dxa"/>
            <w:vAlign w:val="center"/>
          </w:tcPr>
          <w:p w14:paraId="58EA7A9C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366E9E7F" w14:textId="387B2B55" w:rsidR="00EC6F81" w:rsidRPr="00EC6F81" w:rsidRDefault="00EC6F81" w:rsidP="00CC355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Date</w:t>
            </w:r>
            <w:r w:rsidR="00CC355F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(  )</w:t>
            </w:r>
          </w:p>
        </w:tc>
        <w:tc>
          <w:tcPr>
            <w:tcW w:w="567" w:type="dxa"/>
            <w:vAlign w:val="center"/>
          </w:tcPr>
          <w:p w14:paraId="4CC33039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771DDC7C" w14:textId="1DB3D790" w:rsidR="00EC6F81" w:rsidRPr="00EC6F81" w:rsidRDefault="00EC6F81" w:rsidP="00CC355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Time</w:t>
            </w:r>
            <w:r w:rsidR="00CC355F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 xml:space="preserve"> ( )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566" w:type="dxa"/>
            <w:vAlign w:val="center"/>
          </w:tcPr>
          <w:p w14:paraId="4FA082D2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5BC7A334" w14:textId="1885524A" w:rsidR="00EC6F81" w:rsidRPr="00EC6F81" w:rsidRDefault="00CC355F" w:rsidP="00CC355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 w:rsidR="00EC6F81"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 w:rsidR="00EC6F81"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CInt(x)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 w:rsidR="00EC6F81"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="00EC6F81"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493" w:type="dxa"/>
            <w:vAlign w:val="center"/>
          </w:tcPr>
          <w:p w14:paraId="14CCF7D5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09903EB3" w14:textId="6875D5FA" w:rsidR="00EC6F81" w:rsidRPr="00EC6F81" w:rsidRDefault="00EC6F81" w:rsidP="00CC355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C</w:t>
            </w:r>
            <w:r w:rsidR="00CC355F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Sng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(x)</w:t>
            </w:r>
            <w:r w:rsidR="00CC355F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 xml:space="preserve"> </w:t>
            </w:r>
            <w:r w:rsidR="00CC355F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C6F81" w:rsidRPr="00EC6F81" w14:paraId="1DEEA72C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1A776ABE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7246B730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عند كتابة البرنامج باستخدام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NSB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فإن المرحلة التي تلي مرحلة تصميم الواجهات هي:</w:t>
            </w:r>
          </w:p>
        </w:tc>
      </w:tr>
      <w:tr w:rsidR="00EC6F81" w:rsidRPr="00EC6F81" w14:paraId="4B57C6EA" w14:textId="77777777" w:rsidTr="00B01409">
        <w:trPr>
          <w:jc w:val="center"/>
        </w:trPr>
        <w:tc>
          <w:tcPr>
            <w:tcW w:w="556" w:type="dxa"/>
            <w:vAlign w:val="center"/>
          </w:tcPr>
          <w:p w14:paraId="67900AD7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1BFCBB5D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كتابة أوامر البرمجة. </w:t>
            </w:r>
          </w:p>
        </w:tc>
        <w:tc>
          <w:tcPr>
            <w:tcW w:w="567" w:type="dxa"/>
            <w:vAlign w:val="center"/>
          </w:tcPr>
          <w:p w14:paraId="49ACAFC8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00E07310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رسم مخططات الانسياب.</w:t>
            </w:r>
          </w:p>
        </w:tc>
        <w:tc>
          <w:tcPr>
            <w:tcW w:w="566" w:type="dxa"/>
            <w:vAlign w:val="center"/>
          </w:tcPr>
          <w:p w14:paraId="3DAAD367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5D7CDECC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تجربة التطبيق. </w:t>
            </w:r>
          </w:p>
        </w:tc>
        <w:tc>
          <w:tcPr>
            <w:tcW w:w="493" w:type="dxa"/>
            <w:vAlign w:val="center"/>
          </w:tcPr>
          <w:p w14:paraId="1A7C2F3F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292D5662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ضبط خصائص الأدوات. </w:t>
            </w:r>
          </w:p>
        </w:tc>
      </w:tr>
      <w:tr w:rsidR="00EC6F81" w:rsidRPr="00EC6F81" w14:paraId="79C13763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0176ECA2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4A60AC5D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يوفر برنامج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NSB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أدوات للتعامل مع تطبيقات الأجهزة الذكية مثل أداة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(SQLite)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والتي تتعامل مع :</w:t>
            </w:r>
          </w:p>
        </w:tc>
      </w:tr>
      <w:tr w:rsidR="00EC6F81" w:rsidRPr="00EC6F81" w14:paraId="76279576" w14:textId="77777777" w:rsidTr="00B01409">
        <w:trPr>
          <w:jc w:val="center"/>
        </w:trPr>
        <w:tc>
          <w:tcPr>
            <w:tcW w:w="556" w:type="dxa"/>
            <w:vAlign w:val="center"/>
          </w:tcPr>
          <w:p w14:paraId="0476C0D6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5AD08C8F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المصفوفات. </w:t>
            </w:r>
          </w:p>
        </w:tc>
        <w:tc>
          <w:tcPr>
            <w:tcW w:w="567" w:type="dxa"/>
            <w:vAlign w:val="center"/>
          </w:tcPr>
          <w:p w14:paraId="0DAD3A58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49A40721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المتغيرات. </w:t>
            </w:r>
          </w:p>
        </w:tc>
        <w:tc>
          <w:tcPr>
            <w:tcW w:w="566" w:type="dxa"/>
            <w:vAlign w:val="center"/>
          </w:tcPr>
          <w:p w14:paraId="34B24991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36BD0B94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قواعد البيانات.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93" w:type="dxa"/>
            <w:vAlign w:val="center"/>
          </w:tcPr>
          <w:p w14:paraId="0D7206AF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6A7719D9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الوسائط المتعددة.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EC6F81" w:rsidRPr="00EC6F81" w14:paraId="2D890947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679DC4D4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2A94E7B0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الشراء عبر الفيس بوك يعد من أنماط التسوق عبر: </w:t>
            </w:r>
          </w:p>
        </w:tc>
      </w:tr>
      <w:tr w:rsidR="00EC6F81" w:rsidRPr="00EC6F81" w14:paraId="5EC7CFAD" w14:textId="77777777" w:rsidTr="00B01409">
        <w:trPr>
          <w:jc w:val="center"/>
        </w:trPr>
        <w:tc>
          <w:tcPr>
            <w:tcW w:w="556" w:type="dxa"/>
            <w:vAlign w:val="center"/>
          </w:tcPr>
          <w:p w14:paraId="7D35C76D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13308A40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القوائم البريدية. </w:t>
            </w:r>
          </w:p>
        </w:tc>
        <w:tc>
          <w:tcPr>
            <w:tcW w:w="567" w:type="dxa"/>
            <w:vAlign w:val="center"/>
          </w:tcPr>
          <w:p w14:paraId="48347139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1EE8657C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الشبكات الاجتماعية.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566" w:type="dxa"/>
            <w:vAlign w:val="center"/>
          </w:tcPr>
          <w:p w14:paraId="548A0E5A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4F557766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الأسواق الإلكترونية.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493" w:type="dxa"/>
            <w:vAlign w:val="center"/>
          </w:tcPr>
          <w:p w14:paraId="1CD262B1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4E20E396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مواقع الشركات.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:rsidR="00EC6F81" w:rsidRPr="00EC6F81" w14:paraId="1947C806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3277060D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1B2FF146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المداولة المسؤولة عن نقل الملفات في الإنترنت مداولة هي: </w:t>
            </w:r>
          </w:p>
        </w:tc>
      </w:tr>
      <w:tr w:rsidR="00EC6F81" w:rsidRPr="00EC6F81" w14:paraId="46C8A323" w14:textId="77777777" w:rsidTr="00B01409">
        <w:trPr>
          <w:jc w:val="center"/>
        </w:trPr>
        <w:tc>
          <w:tcPr>
            <w:tcW w:w="556" w:type="dxa"/>
            <w:vAlign w:val="center"/>
          </w:tcPr>
          <w:p w14:paraId="71D14D7E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0596C746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IP</w:t>
            </w:r>
          </w:p>
        </w:tc>
        <w:tc>
          <w:tcPr>
            <w:tcW w:w="567" w:type="dxa"/>
            <w:vAlign w:val="center"/>
          </w:tcPr>
          <w:p w14:paraId="04677C82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112043EC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PPP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566" w:type="dxa"/>
            <w:vAlign w:val="center"/>
          </w:tcPr>
          <w:p w14:paraId="1DDA6D28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5F9A68C0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 xml:space="preserve">FTP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.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493" w:type="dxa"/>
            <w:vAlign w:val="center"/>
          </w:tcPr>
          <w:p w14:paraId="41B18A0E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530A2209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UFG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:rsidR="00EC6F81" w:rsidRPr="00EC6F81" w14:paraId="4E0DF8C3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1A2756D3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723A9FB6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من الأسباب التي أدت إلى انتشار الأجهزة الذكية كونها:</w:t>
            </w:r>
          </w:p>
        </w:tc>
      </w:tr>
      <w:tr w:rsidR="00EC6F81" w:rsidRPr="00EC6F81" w14:paraId="0281D840" w14:textId="77777777" w:rsidTr="00B01409">
        <w:trPr>
          <w:jc w:val="center"/>
        </w:trPr>
        <w:tc>
          <w:tcPr>
            <w:tcW w:w="556" w:type="dxa"/>
            <w:vAlign w:val="center"/>
          </w:tcPr>
          <w:p w14:paraId="090D1D32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5725BE29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تساعد على إجراء العمليات الحسابية بدقة. </w:t>
            </w:r>
          </w:p>
        </w:tc>
        <w:tc>
          <w:tcPr>
            <w:tcW w:w="567" w:type="dxa"/>
            <w:vAlign w:val="center"/>
          </w:tcPr>
          <w:p w14:paraId="5DFD112C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50889C80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تساعد في تنظيم وإدارة الوقت.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566" w:type="dxa"/>
            <w:vAlign w:val="center"/>
          </w:tcPr>
          <w:p w14:paraId="23E8BA56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324134EF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تساعد على سرعة وصول المعلومة.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493" w:type="dxa"/>
            <w:vAlign w:val="center"/>
          </w:tcPr>
          <w:p w14:paraId="0A987770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162AC986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توفر تطبيقات متنوعة تلبي احتياجات المستخدم.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:rsidR="00EC6F81" w:rsidRPr="00EC6F81" w14:paraId="2B13F265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4A51B610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3BC2611A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تستخدم عند حاجتنا لتعريف مجموعة من المتغيرات لها الاسم نفسه ,ونوع البيانات نفسه:</w:t>
            </w:r>
          </w:p>
        </w:tc>
      </w:tr>
      <w:tr w:rsidR="00EC6F81" w:rsidRPr="00EC6F81" w14:paraId="70269523" w14:textId="77777777" w:rsidTr="00B01409">
        <w:trPr>
          <w:jc w:val="center"/>
        </w:trPr>
        <w:tc>
          <w:tcPr>
            <w:tcW w:w="556" w:type="dxa"/>
            <w:vAlign w:val="center"/>
          </w:tcPr>
          <w:p w14:paraId="3746DF43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34EFEDA0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المصفوفات. </w:t>
            </w:r>
          </w:p>
        </w:tc>
        <w:tc>
          <w:tcPr>
            <w:tcW w:w="567" w:type="dxa"/>
            <w:vAlign w:val="center"/>
          </w:tcPr>
          <w:p w14:paraId="737BD642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70D79896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أوامر الإسناد.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566" w:type="dxa"/>
            <w:vAlign w:val="center"/>
          </w:tcPr>
          <w:p w14:paraId="1A05A104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64FEC6EE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حلقات التكرار.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493" w:type="dxa"/>
            <w:vAlign w:val="center"/>
          </w:tcPr>
          <w:p w14:paraId="1D22864F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5087431D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الجمل الشرطية.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:rsidR="00EC6F81" w:rsidRPr="00EC6F81" w14:paraId="6230FA2E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1334453F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57513A28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الأداة التي تتيح للمستخدم إخراج المعلومات باستخدام الخاصية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TextContent)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):</w:t>
            </w:r>
          </w:p>
        </w:tc>
      </w:tr>
      <w:tr w:rsidR="00EC6F81" w:rsidRPr="00EC6F81" w14:paraId="39A7B560" w14:textId="77777777" w:rsidTr="00B01409">
        <w:trPr>
          <w:jc w:val="center"/>
        </w:trPr>
        <w:tc>
          <w:tcPr>
            <w:tcW w:w="556" w:type="dxa"/>
            <w:vAlign w:val="center"/>
          </w:tcPr>
          <w:p w14:paraId="0BFA94E6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272EFB65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القائمة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List)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567" w:type="dxa"/>
            <w:vAlign w:val="center"/>
          </w:tcPr>
          <w:p w14:paraId="506F223D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5281621D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مربع النص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TextBox)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>)</w:t>
            </w:r>
          </w:p>
        </w:tc>
        <w:tc>
          <w:tcPr>
            <w:tcW w:w="566" w:type="dxa"/>
            <w:vAlign w:val="center"/>
          </w:tcPr>
          <w:p w14:paraId="489DD836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6A7C7C1C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مربع القائمة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CheckBox)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>)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93" w:type="dxa"/>
            <w:vAlign w:val="center"/>
          </w:tcPr>
          <w:p w14:paraId="44B23EF9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0526B984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التسمية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Label)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)  </w:t>
            </w:r>
          </w:p>
        </w:tc>
      </w:tr>
      <w:tr w:rsidR="00EC6F81" w:rsidRPr="00EC6F81" w14:paraId="64A04B34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71E5F518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1DF89607" w14:textId="20CA6426" w:rsidR="00EC6F81" w:rsidRPr="00EC6F81" w:rsidRDefault="00EC6F81" w:rsidP="00C007C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الدائرة المتكاملة المجمعة والتي تكون بالقرب من المعالج وتتضمن الدوائر الإلكترونية الازمة للتوصيل بين المعالج وبين الذاكرة الرئيسية وكذلك الذاكرة الخاصة بالفيديو والرسومات هي : </w:t>
            </w:r>
          </w:p>
        </w:tc>
      </w:tr>
      <w:tr w:rsidR="00EC6F81" w:rsidRPr="00EC6F81" w14:paraId="619057E4" w14:textId="77777777" w:rsidTr="00B01409">
        <w:trPr>
          <w:jc w:val="center"/>
        </w:trPr>
        <w:tc>
          <w:tcPr>
            <w:tcW w:w="556" w:type="dxa"/>
            <w:vAlign w:val="center"/>
          </w:tcPr>
          <w:p w14:paraId="747200B9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5492BC8E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AGP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1C587D76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09D1E499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Chipset 2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566" w:type="dxa"/>
            <w:vAlign w:val="center"/>
          </w:tcPr>
          <w:p w14:paraId="543B750F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08069220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PCI</w:t>
            </w:r>
          </w:p>
        </w:tc>
        <w:tc>
          <w:tcPr>
            <w:tcW w:w="493" w:type="dxa"/>
            <w:vAlign w:val="center"/>
          </w:tcPr>
          <w:p w14:paraId="7F2088A6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1E273CE5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Chipset 1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</w:p>
          <w:p w14:paraId="6257E8F1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</w:tr>
      <w:tr w:rsidR="00EC6F81" w:rsidRPr="00EC6F81" w14:paraId="156B0ADC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7988A6B5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0A7068A4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المنفذ الذي يستخدم لتوصيل الشاشة مع الحاسب هو : </w:t>
            </w:r>
          </w:p>
        </w:tc>
      </w:tr>
      <w:tr w:rsidR="00EC6F81" w:rsidRPr="00EC6F81" w14:paraId="70F2E45E" w14:textId="77777777" w:rsidTr="00B01409">
        <w:trPr>
          <w:jc w:val="center"/>
        </w:trPr>
        <w:tc>
          <w:tcPr>
            <w:tcW w:w="556" w:type="dxa"/>
            <w:vAlign w:val="center"/>
          </w:tcPr>
          <w:p w14:paraId="468C6500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130B8AFE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 xml:space="preserve">DVI Port </w:t>
            </w:r>
          </w:p>
        </w:tc>
        <w:tc>
          <w:tcPr>
            <w:tcW w:w="567" w:type="dxa"/>
            <w:vAlign w:val="center"/>
          </w:tcPr>
          <w:p w14:paraId="3CDFEB85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755B1E76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USB Port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566" w:type="dxa"/>
            <w:vAlign w:val="center"/>
          </w:tcPr>
          <w:p w14:paraId="43AC8A34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4D3ED81D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VGA port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493" w:type="dxa"/>
            <w:vAlign w:val="center"/>
          </w:tcPr>
          <w:p w14:paraId="7EF5A799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0E042461" w14:textId="77777777" w:rsidR="00EC6F81" w:rsidRDefault="00EC6F81" w:rsidP="00CD186E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Ethernet Port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312B9B55" w14:textId="4DA4FA6A" w:rsidR="00810EE1" w:rsidRPr="00EC6F81" w:rsidRDefault="00810EE1" w:rsidP="00CD186E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</w:tr>
      <w:tr w:rsidR="00EC6F81" w:rsidRPr="00EC6F81" w14:paraId="09ADD48C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312FD7D8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13785050" w14:textId="7A5F1391" w:rsidR="00EC6F81" w:rsidRPr="00EC6F81" w:rsidRDefault="000E017B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المسؤول عن دراسة النظام ومتطلباته واحتياجات المستفيد والتخطيط لها هو</w:t>
            </w:r>
            <w:r w:rsidR="00EC6F81"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EC6F81" w:rsidRPr="00EC6F81" w14:paraId="5FF38B24" w14:textId="77777777" w:rsidTr="00B01409">
        <w:trPr>
          <w:jc w:val="center"/>
        </w:trPr>
        <w:tc>
          <w:tcPr>
            <w:tcW w:w="556" w:type="dxa"/>
            <w:vAlign w:val="center"/>
          </w:tcPr>
          <w:p w14:paraId="6CBFBD46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12CD0C09" w14:textId="15F3A08C" w:rsidR="00EC6F81" w:rsidRPr="00EC6F81" w:rsidRDefault="000E017B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en-GB"/>
              </w:rPr>
              <w:t>محلل ومصمم النظم</w:t>
            </w:r>
            <w:r w:rsidR="00EC6F81"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. </w:t>
            </w:r>
          </w:p>
        </w:tc>
        <w:tc>
          <w:tcPr>
            <w:tcW w:w="567" w:type="dxa"/>
            <w:vAlign w:val="center"/>
          </w:tcPr>
          <w:p w14:paraId="5F53746F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1FA6A4E3" w14:textId="2A902A9F" w:rsidR="00EC6F81" w:rsidRPr="00EC6F81" w:rsidRDefault="000E017B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المبرمج</w:t>
            </w:r>
            <w:r w:rsidR="00EC6F81"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. </w:t>
            </w:r>
            <w:r w:rsidR="00EC6F81"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566" w:type="dxa"/>
            <w:vAlign w:val="center"/>
          </w:tcPr>
          <w:p w14:paraId="571054C8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28915EF7" w14:textId="5D55B20C" w:rsidR="00EC6F81" w:rsidRPr="00EC6F81" w:rsidRDefault="000E017B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أخصائي قاعدة البيانات </w:t>
            </w:r>
            <w:r w:rsidR="00EC6F81"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.  </w:t>
            </w:r>
          </w:p>
        </w:tc>
        <w:tc>
          <w:tcPr>
            <w:tcW w:w="493" w:type="dxa"/>
            <w:vAlign w:val="center"/>
          </w:tcPr>
          <w:p w14:paraId="6BF4E931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2DA2F73C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مسؤول أمن المعلومات.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:rsidR="00EC6F81" w:rsidRPr="00EC6F81" w14:paraId="37081C82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1D2DD5D2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0270A8CB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تتكون بنية المعالج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(4004)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من شركة إنتل من :</w:t>
            </w:r>
          </w:p>
        </w:tc>
      </w:tr>
      <w:tr w:rsidR="00EC6F81" w:rsidRPr="00EC6F81" w14:paraId="0EC92638" w14:textId="77777777" w:rsidTr="00810EE1">
        <w:trPr>
          <w:trHeight w:val="698"/>
          <w:jc w:val="center"/>
        </w:trPr>
        <w:tc>
          <w:tcPr>
            <w:tcW w:w="556" w:type="dxa"/>
            <w:vAlign w:val="center"/>
          </w:tcPr>
          <w:p w14:paraId="4D3A79E0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57625E44" w14:textId="49892AEB" w:rsidR="00EC6F81" w:rsidRPr="00EC6F81" w:rsidRDefault="00C007C2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en-GB"/>
              </w:rPr>
              <w:t xml:space="preserve">8 بت </w:t>
            </w:r>
          </w:p>
        </w:tc>
        <w:tc>
          <w:tcPr>
            <w:tcW w:w="567" w:type="dxa"/>
            <w:vAlign w:val="center"/>
          </w:tcPr>
          <w:p w14:paraId="73C73303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3BFCF1E7" w14:textId="4914C171" w:rsidR="00EC6F81" w:rsidRPr="00EC6F81" w:rsidRDefault="00C007C2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en-GB"/>
              </w:rPr>
              <w:t xml:space="preserve">4 بت </w:t>
            </w:r>
          </w:p>
        </w:tc>
        <w:tc>
          <w:tcPr>
            <w:tcW w:w="566" w:type="dxa"/>
            <w:vAlign w:val="center"/>
          </w:tcPr>
          <w:p w14:paraId="71D8EF7A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2A67FCE1" w14:textId="4A35E5D3" w:rsidR="00EC6F81" w:rsidRPr="00EC6F81" w:rsidRDefault="00EC6F81" w:rsidP="00C007C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  <w:r w:rsidR="00C007C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en-GB"/>
              </w:rPr>
              <w:t xml:space="preserve">32 بت </w:t>
            </w:r>
          </w:p>
        </w:tc>
        <w:tc>
          <w:tcPr>
            <w:tcW w:w="493" w:type="dxa"/>
            <w:vAlign w:val="center"/>
          </w:tcPr>
          <w:p w14:paraId="725D0A65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7664A98B" w14:textId="52CC9177" w:rsidR="00EC6F81" w:rsidRPr="00810EE1" w:rsidRDefault="00C007C2" w:rsidP="00810EE1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en-GB"/>
              </w:rPr>
              <w:t>64 بت</w:t>
            </w:r>
          </w:p>
        </w:tc>
      </w:tr>
      <w:tr w:rsidR="00EC6F81" w:rsidRPr="00EC6F81" w14:paraId="5C7D2944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55CBFB66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21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0D7855B8" w14:textId="79B596B6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تمنح شركة مايكروس</w:t>
            </w:r>
            <w:r w:rsidR="00C007C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و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فت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 xml:space="preserve">Microsoft)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)العديد من الشهادات العالمية التخصصية في مجال الحاسب ومنها شهادة : </w:t>
            </w:r>
          </w:p>
        </w:tc>
      </w:tr>
      <w:tr w:rsidR="00EC6F81" w:rsidRPr="00EC6F81" w14:paraId="79DEE9BC" w14:textId="77777777" w:rsidTr="00B01409">
        <w:trPr>
          <w:jc w:val="center"/>
        </w:trPr>
        <w:tc>
          <w:tcPr>
            <w:tcW w:w="556" w:type="dxa"/>
            <w:vAlign w:val="center"/>
          </w:tcPr>
          <w:p w14:paraId="48A50319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7D74B769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(CompTIA A+)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01AD357A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6CE94662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 xml:space="preserve">( MOS)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566" w:type="dxa"/>
            <w:vAlign w:val="center"/>
          </w:tcPr>
          <w:p w14:paraId="4C3E1F3B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0640EE22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(CCNP)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493" w:type="dxa"/>
            <w:vAlign w:val="center"/>
          </w:tcPr>
          <w:p w14:paraId="03FC3DB6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43890057" w14:textId="4C9EB138" w:rsidR="00EC6F81" w:rsidRPr="00EC6F81" w:rsidRDefault="00EC6F81" w:rsidP="000B744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>(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NOG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) </w:t>
            </w:r>
          </w:p>
        </w:tc>
      </w:tr>
      <w:tr w:rsidR="00EC6F81" w:rsidRPr="00EC6F81" w14:paraId="3D3ECDAD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77B9D338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2EE90A59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الشبكة التي تربط بين المراكز الرئيسية للمصارف داخل المدينة يعد مثال على :</w:t>
            </w:r>
          </w:p>
        </w:tc>
      </w:tr>
      <w:tr w:rsidR="00EC6F81" w:rsidRPr="00EC6F81" w14:paraId="6FF527A2" w14:textId="77777777" w:rsidTr="00B01409">
        <w:trPr>
          <w:trHeight w:val="692"/>
          <w:jc w:val="center"/>
        </w:trPr>
        <w:tc>
          <w:tcPr>
            <w:tcW w:w="556" w:type="dxa"/>
            <w:vAlign w:val="center"/>
          </w:tcPr>
          <w:p w14:paraId="2D653B6B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1FA53BFC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شبكة الحاسب الموسعة .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20FAEA4C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54FB1E7B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شبكة الحاسب المحلية .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566" w:type="dxa"/>
            <w:vAlign w:val="center"/>
          </w:tcPr>
          <w:p w14:paraId="40CD295A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19B84547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شبكة الحاسب الشخصية .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493" w:type="dxa"/>
            <w:vAlign w:val="center"/>
          </w:tcPr>
          <w:p w14:paraId="4D4677A1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2368363A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شبكة الحاسب المدنية.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EC6F81" w:rsidRPr="00EC6F81" w14:paraId="79E99C92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2AFE6684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7CAFA8BF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من الوسائل التي قد تساعد على تعرض أمنك المعلوماتي للخطر: </w:t>
            </w:r>
          </w:p>
        </w:tc>
      </w:tr>
      <w:tr w:rsidR="00EC6F81" w:rsidRPr="00EC6F81" w14:paraId="2BBF8CBE" w14:textId="77777777" w:rsidTr="00B01409">
        <w:trPr>
          <w:jc w:val="center"/>
        </w:trPr>
        <w:tc>
          <w:tcPr>
            <w:tcW w:w="556" w:type="dxa"/>
            <w:vAlign w:val="center"/>
          </w:tcPr>
          <w:p w14:paraId="1228908B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393DCF95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>استخدام برتوكول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https )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567" w:type="dxa"/>
            <w:vAlign w:val="center"/>
          </w:tcPr>
          <w:p w14:paraId="13514B9E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30CEA0A0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استخدام برنامج جدار ناري.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566" w:type="dxa"/>
            <w:vAlign w:val="center"/>
          </w:tcPr>
          <w:p w14:paraId="01F4E4C2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2AF896A8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نشر المعلومات الشخصية في مواقع التواصل 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493" w:type="dxa"/>
            <w:vAlign w:val="center"/>
          </w:tcPr>
          <w:p w14:paraId="1DB87D02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49A07544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تحميل ملفات من جهات موثوقة.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:rsidR="00EC6F81" w:rsidRPr="00EC6F81" w14:paraId="124590A3" w14:textId="77777777" w:rsidTr="00B01409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6E872319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515A5A43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في برنامج(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(NSB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ال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أداة التي  تعرض مختلف أنواع البيانات كصفحة إنترنت داخل التطبيق أو ملف فيديو من اليوتيوب  هي:</w:t>
            </w:r>
          </w:p>
        </w:tc>
      </w:tr>
      <w:tr w:rsidR="00EC6F81" w:rsidRPr="00EC6F81" w14:paraId="6234DDF4" w14:textId="77777777" w:rsidTr="00B01409">
        <w:trPr>
          <w:jc w:val="center"/>
        </w:trPr>
        <w:tc>
          <w:tcPr>
            <w:tcW w:w="556" w:type="dxa"/>
            <w:vAlign w:val="center"/>
          </w:tcPr>
          <w:p w14:paraId="11CA7DF5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204ED116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Video control</w:t>
            </w:r>
          </w:p>
        </w:tc>
        <w:tc>
          <w:tcPr>
            <w:tcW w:w="567" w:type="dxa"/>
            <w:vAlign w:val="center"/>
          </w:tcPr>
          <w:p w14:paraId="0AB7EB7F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4CD22AF2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HTML view</w:t>
            </w:r>
          </w:p>
        </w:tc>
        <w:tc>
          <w:tcPr>
            <w:tcW w:w="566" w:type="dxa"/>
            <w:vAlign w:val="center"/>
          </w:tcPr>
          <w:p w14:paraId="35C66E84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188A8750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Audio control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493" w:type="dxa"/>
            <w:vAlign w:val="center"/>
          </w:tcPr>
          <w:p w14:paraId="1575B4DF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5FA89A50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Image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</w:tbl>
    <w:p w14:paraId="2133D340" w14:textId="7ACE283C" w:rsidR="00EC6F81" w:rsidRPr="00EC6F81" w:rsidRDefault="00EC6F81" w:rsidP="00EC6F81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EC6F81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1DC1C22" wp14:editId="5B430DA2">
                <wp:simplePos x="0" y="0"/>
                <wp:positionH relativeFrom="column">
                  <wp:posOffset>316230</wp:posOffset>
                </wp:positionH>
                <wp:positionV relativeFrom="paragraph">
                  <wp:posOffset>12700</wp:posOffset>
                </wp:positionV>
                <wp:extent cx="647700" cy="817684"/>
                <wp:effectExtent l="0" t="0" r="19050" b="20955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81768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DB653" w14:textId="77777777" w:rsidR="00B01409" w:rsidRDefault="00B01409" w:rsidP="00EC6F81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F587CF8" w14:textId="77777777" w:rsidR="00B01409" w:rsidRPr="00CD186E" w:rsidRDefault="00B01409" w:rsidP="00EC6F8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D186E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C1C22" id="مستطيل 10" o:spid="_x0000_s1027" style="position:absolute;left:0;text-align:left;margin-left:24.9pt;margin-top:1pt;width:51pt;height:6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" fillcolor="white [3201]" strokecolor="black [3213]" strokeweight="1pt">
                <v:textbox>
                  <w:txbxContent>
                    <w:p w14:paraId="5B4DB653" w14:textId="77777777" w:rsidR="00B01409" w:rsidRDefault="00B01409" w:rsidP="00EC6F81">
                      <w:pPr>
                        <w:jc w:val="center"/>
                        <w:rPr>
                          <w:rtl/>
                        </w:rPr>
                      </w:pPr>
                    </w:p>
                    <w:p w14:paraId="4F587CF8" w14:textId="77777777" w:rsidR="00B01409" w:rsidRPr="00CD186E" w:rsidRDefault="00B01409" w:rsidP="00EC6F8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D186E">
                        <w:rPr>
                          <w:rFonts w:hint="cs"/>
                          <w:sz w:val="32"/>
                          <w:szCs w:val="32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5C3C1085" w14:textId="51EA7045" w:rsidR="00EC6F81" w:rsidRPr="00EC6F81" w:rsidRDefault="00EC6F81" w:rsidP="00EC6F81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EC6F81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124861" wp14:editId="366EE9F3">
                <wp:simplePos x="0" y="0"/>
                <wp:positionH relativeFrom="column">
                  <wp:posOffset>459105</wp:posOffset>
                </wp:positionH>
                <wp:positionV relativeFrom="paragraph">
                  <wp:posOffset>99060</wp:posOffset>
                </wp:positionV>
                <wp:extent cx="299720" cy="0"/>
                <wp:effectExtent l="0" t="0" r="24130" b="1905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7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FDD832" id="رابط مستقيم 11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15pt,7.8pt" to="59.7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" strokecolor="black [3200]" strokeweight=".5pt">
                <v:stroke joinstyle="miter"/>
              </v:line>
            </w:pict>
          </mc:Fallback>
        </mc:AlternateContent>
      </w:r>
    </w:p>
    <w:p w14:paraId="0752A918" w14:textId="77777777" w:rsidR="00EC6F81" w:rsidRPr="00EC6F81" w:rsidRDefault="00EC6F81" w:rsidP="00EC6F81">
      <w:pPr>
        <w:rPr>
          <w:rFonts w:ascii="Traditional Arabic" w:hAnsi="Traditional Arabic"/>
          <w:b/>
          <w:bCs/>
          <w:sz w:val="32"/>
          <w:szCs w:val="32"/>
          <w:rtl/>
        </w:rPr>
      </w:pPr>
      <w:r w:rsidRPr="00EC6F81">
        <w:rPr>
          <w:rFonts w:ascii="Traditional Arabic" w:hAnsi="Traditional Arabic"/>
          <w:b/>
          <w:bCs/>
          <w:sz w:val="32"/>
          <w:szCs w:val="32"/>
          <w:u w:val="single"/>
          <w:rtl/>
        </w:rPr>
        <w:t>السؤال الثاني: ضعي</w:t>
      </w:r>
      <w:r w:rsidRPr="00EC6F81">
        <w:rPr>
          <w:rFonts w:ascii="Traditional Arabic" w:hAnsi="Traditional Arabic"/>
          <w:b/>
          <w:bCs/>
          <w:sz w:val="32"/>
          <w:szCs w:val="32"/>
          <w:rtl/>
        </w:rPr>
        <w:t xml:space="preserve"> كلمة (صح) أمام العبارة الصحيحة، أو كلمة (خطأ) أمام العبارة الخاطئة فيما يلي: 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507"/>
        <w:gridCol w:w="8930"/>
        <w:gridCol w:w="1101"/>
      </w:tblGrid>
      <w:tr w:rsidR="00EC6F81" w:rsidRPr="00EC6F81" w14:paraId="08F8C0C0" w14:textId="77777777" w:rsidTr="00B01409">
        <w:tc>
          <w:tcPr>
            <w:tcW w:w="390" w:type="dxa"/>
          </w:tcPr>
          <w:p w14:paraId="092DAAFB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8930" w:type="dxa"/>
          </w:tcPr>
          <w:p w14:paraId="38050792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العبارة</w:t>
            </w:r>
          </w:p>
        </w:tc>
        <w:tc>
          <w:tcPr>
            <w:tcW w:w="1101" w:type="dxa"/>
          </w:tcPr>
          <w:p w14:paraId="34004235" w14:textId="77777777" w:rsidR="00EC6F81" w:rsidRPr="00EC6F81" w:rsidRDefault="00EC6F81" w:rsidP="00B0140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الإجابة</w:t>
            </w:r>
          </w:p>
        </w:tc>
      </w:tr>
      <w:tr w:rsidR="00EC6F81" w:rsidRPr="00EC6F81" w14:paraId="794913E3" w14:textId="77777777" w:rsidTr="00B01409">
        <w:tc>
          <w:tcPr>
            <w:tcW w:w="390" w:type="dxa"/>
          </w:tcPr>
          <w:p w14:paraId="4A0742E4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8930" w:type="dxa"/>
          </w:tcPr>
          <w:p w14:paraId="139E0710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الشهادات الرقمية عي عبارة عن علامة أو برهان إلكتروني يتم إضافته للملفات يتيح للمستخدم مستقبل الملف التأكد من أن الملف على صورته وشكله الأساسي ولم يتعرض للتعديل أو التزييف. </w:t>
            </w:r>
          </w:p>
        </w:tc>
        <w:tc>
          <w:tcPr>
            <w:tcW w:w="1101" w:type="dxa"/>
          </w:tcPr>
          <w:p w14:paraId="3081A94F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EC6F81" w:rsidRPr="00EC6F81" w14:paraId="6116E83E" w14:textId="77777777" w:rsidTr="00B01409">
        <w:tc>
          <w:tcPr>
            <w:tcW w:w="390" w:type="dxa"/>
          </w:tcPr>
          <w:p w14:paraId="038CE3A7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8930" w:type="dxa"/>
          </w:tcPr>
          <w:p w14:paraId="4F063EA1" w14:textId="54774392" w:rsidR="00EC6F81" w:rsidRPr="00EC6F81" w:rsidRDefault="006576C0" w:rsidP="006576C0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من مزايا الجامعات الإلكترونية أنها تراعي الفروق الفردية بين الطلاب.</w:t>
            </w:r>
            <w:r w:rsidR="00EC6F81"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01" w:type="dxa"/>
          </w:tcPr>
          <w:p w14:paraId="3D9D92D6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EC6F81" w:rsidRPr="00EC6F81" w14:paraId="7A2C00CF" w14:textId="77777777" w:rsidTr="00B01409">
        <w:tc>
          <w:tcPr>
            <w:tcW w:w="390" w:type="dxa"/>
          </w:tcPr>
          <w:p w14:paraId="46D87DD2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8930" w:type="dxa"/>
          </w:tcPr>
          <w:p w14:paraId="7A5FBF52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من الأمثلة للغات البرمجة المستخدمة في بناء تطبيقات الأجهزة الذكية 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C++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و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 xml:space="preserve">Java 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101" w:type="dxa"/>
          </w:tcPr>
          <w:p w14:paraId="463BAB6B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EC6F81" w:rsidRPr="00EC6F81" w14:paraId="41B4A9A3" w14:textId="77777777" w:rsidTr="00B01409">
        <w:tc>
          <w:tcPr>
            <w:tcW w:w="390" w:type="dxa"/>
          </w:tcPr>
          <w:p w14:paraId="0527F658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8930" w:type="dxa"/>
          </w:tcPr>
          <w:p w14:paraId="69224C3B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من خطوات تصميم وبناء قاعدة البيانات تحديد خصائص الجدول ويقصد بذلك تحديد عناوين الأعمدة في كل جدول.</w:t>
            </w:r>
          </w:p>
        </w:tc>
        <w:tc>
          <w:tcPr>
            <w:tcW w:w="1101" w:type="dxa"/>
          </w:tcPr>
          <w:p w14:paraId="63D37176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EC6F81" w:rsidRPr="00EC6F81" w14:paraId="593E229E" w14:textId="77777777" w:rsidTr="00B01409">
        <w:tc>
          <w:tcPr>
            <w:tcW w:w="390" w:type="dxa"/>
          </w:tcPr>
          <w:p w14:paraId="4ADCB006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8930" w:type="dxa"/>
          </w:tcPr>
          <w:p w14:paraId="0F59BFE8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يمتاز قرص الفيديو الرقمي (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DVD-RW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) عن الفيديو الرقمي (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DVD +RW</w:t>
            </w: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) بتوفير قدرة أفضل على البحث عن البيانات المسجلة على القرص.</w:t>
            </w:r>
          </w:p>
        </w:tc>
        <w:tc>
          <w:tcPr>
            <w:tcW w:w="1101" w:type="dxa"/>
          </w:tcPr>
          <w:p w14:paraId="0123E613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EC6F81" w:rsidRPr="00EC6F81" w14:paraId="4E76B2C0" w14:textId="77777777" w:rsidTr="00B01409">
        <w:tc>
          <w:tcPr>
            <w:tcW w:w="390" w:type="dxa"/>
          </w:tcPr>
          <w:p w14:paraId="3FC2FEB0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8930" w:type="dxa"/>
          </w:tcPr>
          <w:p w14:paraId="36B16B79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يحتوي معالج الحاسب المحمول على ذاكرة كاش أصغر من ذاكرة الكاش في معالج من نفس الفئة مصمم للعمل في حاسب مكتبي.</w:t>
            </w:r>
          </w:p>
        </w:tc>
        <w:tc>
          <w:tcPr>
            <w:tcW w:w="1101" w:type="dxa"/>
          </w:tcPr>
          <w:p w14:paraId="4F74CA03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EC6F81" w:rsidRPr="00EC6F81" w14:paraId="6665C8D2" w14:textId="77777777" w:rsidTr="00B01409">
        <w:tc>
          <w:tcPr>
            <w:tcW w:w="390" w:type="dxa"/>
          </w:tcPr>
          <w:p w14:paraId="3AB44B8A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8930" w:type="dxa"/>
          </w:tcPr>
          <w:p w14:paraId="31C2B42B" w14:textId="7E6811BA" w:rsidR="00EC6F81" w:rsidRPr="00EC6F81" w:rsidRDefault="00EC6F81" w:rsidP="006576C0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="006576C0"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تمثل المعلومات الأساس للبيانات.</w:t>
            </w:r>
          </w:p>
        </w:tc>
        <w:tc>
          <w:tcPr>
            <w:tcW w:w="1101" w:type="dxa"/>
          </w:tcPr>
          <w:p w14:paraId="15869098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EC6F81" w:rsidRPr="00EC6F81" w14:paraId="67875FCB" w14:textId="77777777" w:rsidTr="00B01409">
        <w:tc>
          <w:tcPr>
            <w:tcW w:w="390" w:type="dxa"/>
          </w:tcPr>
          <w:p w14:paraId="69D60391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32 </w:t>
            </w:r>
          </w:p>
        </w:tc>
        <w:tc>
          <w:tcPr>
            <w:tcW w:w="8930" w:type="dxa"/>
          </w:tcPr>
          <w:p w14:paraId="5253C55D" w14:textId="420D9BA8" w:rsidR="00EC6F81" w:rsidRPr="00EC6F81" w:rsidRDefault="00904C59" w:rsidP="00B01409">
            <w:pPr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يقصد بالشبكة الإلكترونية بأنها</w:t>
            </w:r>
            <w:r w:rsidR="006576C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مجموعة من الوحدات التي تتوزع على مواقع مختلفة وتربط بينها وسائل الاتصالات المختلفة وتقوم بجمع البيانات و تبادلها و الاشتراك في المصادر المرتبطة بها  </w:t>
            </w:r>
            <w:r w:rsidR="00EC6F81"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. </w:t>
            </w:r>
          </w:p>
        </w:tc>
        <w:tc>
          <w:tcPr>
            <w:tcW w:w="1101" w:type="dxa"/>
          </w:tcPr>
          <w:p w14:paraId="72C76C01" w14:textId="77777777" w:rsidR="00EC6F81" w:rsidRPr="00EC6F81" w:rsidRDefault="00EC6F81" w:rsidP="00B0140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C6F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</w:tbl>
    <w:p w14:paraId="4F72CB48" w14:textId="2BBE1157" w:rsidR="00EC6F81" w:rsidRPr="00EC6F81" w:rsidRDefault="0069471D" w:rsidP="00EC6F81">
      <w:pPr>
        <w:rPr>
          <w:rFonts w:ascii="Traditional Arabic" w:hAnsi="Traditional Arabic"/>
          <w:b/>
          <w:bCs/>
          <w:sz w:val="32"/>
          <w:szCs w:val="32"/>
          <w:rtl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ED4157" wp14:editId="17AAA78C">
                <wp:simplePos x="0" y="0"/>
                <wp:positionH relativeFrom="column">
                  <wp:posOffset>220980</wp:posOffset>
                </wp:positionH>
                <wp:positionV relativeFrom="paragraph">
                  <wp:posOffset>68580</wp:posOffset>
                </wp:positionV>
                <wp:extent cx="537845" cy="552450"/>
                <wp:effectExtent l="0" t="0" r="14605" b="1905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45" cy="552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A8AB1" w14:textId="77777777" w:rsidR="00B01409" w:rsidRDefault="00B01409" w:rsidP="00EC6F81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14:paraId="2DF76C56" w14:textId="77777777" w:rsidR="00B01409" w:rsidRPr="000B7449" w:rsidRDefault="00B01409" w:rsidP="00EC6F81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B744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  <w:p w14:paraId="0803F663" w14:textId="77777777" w:rsidR="00B01409" w:rsidRDefault="00B01409" w:rsidP="00EC6F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D4157" id="مستطيل 15" o:spid="_x0000_s1028" style="position:absolute;left:0;text-align:left;margin-left:17.4pt;margin-top:5.4pt;width:42.35pt;height:43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" fillcolor="white [3201]" strokecolor="black [3213]" strokeweight="1pt">
                <v:textbox>
                  <w:txbxContent>
                    <w:p w14:paraId="108A8AB1" w14:textId="77777777" w:rsidR="00B01409" w:rsidRDefault="00B01409" w:rsidP="00EC6F81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14:paraId="2DF76C56" w14:textId="77777777" w:rsidR="00B01409" w:rsidRPr="000B7449" w:rsidRDefault="00B01409" w:rsidP="00EC6F81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0B7449">
                        <w:rPr>
                          <w:rFonts w:hint="cs"/>
                          <w:sz w:val="28"/>
                          <w:szCs w:val="28"/>
                          <w:rtl/>
                        </w:rPr>
                        <w:t>2</w:t>
                      </w:r>
                    </w:p>
                    <w:p w14:paraId="0803F663" w14:textId="77777777" w:rsidR="00B01409" w:rsidRDefault="00B01409" w:rsidP="00EC6F8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C6F81" w:rsidRPr="00EC6F81">
        <w:rPr>
          <w:rFonts w:ascii="Traditional Arabic" w:hAnsi="Traditional Arabic"/>
          <w:b/>
          <w:bCs/>
          <w:sz w:val="32"/>
          <w:szCs w:val="32"/>
          <w:u w:val="single"/>
          <w:rtl/>
        </w:rPr>
        <w:t xml:space="preserve">السؤال الثالث </w:t>
      </w:r>
      <w:r w:rsidR="00EC6F81" w:rsidRPr="00EC6F81">
        <w:rPr>
          <w:rFonts w:ascii="Traditional Arabic" w:hAnsi="Traditional Arabic"/>
          <w:b/>
          <w:bCs/>
          <w:sz w:val="32"/>
          <w:szCs w:val="32"/>
          <w:rtl/>
        </w:rPr>
        <w:t>أجيبي على الأسئلة التالية:</w:t>
      </w:r>
      <w:r w:rsidR="00EC6F81" w:rsidRPr="00EC6F81">
        <w:rPr>
          <w:rFonts w:ascii="Traditional Arabic" w:hAnsi="Traditional Arabic"/>
          <w:b/>
          <w:bCs/>
          <w:sz w:val="32"/>
          <w:szCs w:val="32"/>
          <w:u w:val="single"/>
          <w:rtl/>
        </w:rPr>
        <w:t xml:space="preserve">  </w:t>
      </w:r>
      <w:r w:rsidR="00EC6F81" w:rsidRPr="00EC6F81">
        <w:rPr>
          <w:rFonts w:ascii="Traditional Arabic" w:hAnsi="Traditional Arabic"/>
          <w:b/>
          <w:bCs/>
          <w:sz w:val="32"/>
          <w:szCs w:val="32"/>
          <w:rtl/>
        </w:rPr>
        <w:t xml:space="preserve">   </w:t>
      </w:r>
    </w:p>
    <w:p w14:paraId="01ED6F83" w14:textId="347BC185" w:rsidR="00EC6F81" w:rsidRPr="00EC6F81" w:rsidRDefault="0069471D" w:rsidP="0069471D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AA0DFF" wp14:editId="4353E81F">
                <wp:simplePos x="0" y="0"/>
                <wp:positionH relativeFrom="column">
                  <wp:posOffset>355600</wp:posOffset>
                </wp:positionH>
                <wp:positionV relativeFrom="paragraph">
                  <wp:posOffset>23495</wp:posOffset>
                </wp:positionV>
                <wp:extent cx="371475" cy="0"/>
                <wp:effectExtent l="0" t="0" r="28575" b="1905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BCD977" id="رابط مستقيم 16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pt,1.85pt" to="57.2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" strokecolor="black [3200]" strokeweight=".5pt">
                <v:stroke joinstyle="miter"/>
              </v:line>
            </w:pict>
          </mc:Fallback>
        </mc:AlternateContent>
      </w:r>
      <w:r w:rsidR="00EC6F81" w:rsidRPr="00EC6F81">
        <w:rPr>
          <w:rFonts w:ascii="Traditional Arabic" w:hAnsi="Traditional Arabic"/>
          <w:b/>
          <w:bCs/>
          <w:sz w:val="28"/>
          <w:szCs w:val="28"/>
          <w:rtl/>
        </w:rPr>
        <w:t xml:space="preserve">أ/ </w:t>
      </w:r>
      <w:r w:rsidRPr="00EC6F81">
        <w:rPr>
          <w:rFonts w:ascii="Traditional Arabic" w:hAnsi="Traditional Arabic"/>
          <w:b/>
          <w:bCs/>
          <w:sz w:val="28"/>
          <w:szCs w:val="28"/>
          <w:rtl/>
        </w:rPr>
        <w:t xml:space="preserve">اذكري اثنين من الوحدات المكونة للمعالج؟ </w:t>
      </w:r>
    </w:p>
    <w:p w14:paraId="0CDBACB7" w14:textId="3CD0E205" w:rsidR="00EC6F81" w:rsidRPr="00EC6F81" w:rsidRDefault="00EC6F81" w:rsidP="00EC6F81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</w:rPr>
        <w:t>...............................................................................................................</w:t>
      </w:r>
    </w:p>
    <w:p w14:paraId="627D9DD4" w14:textId="77777777" w:rsidR="00EC6F81" w:rsidRPr="00EC6F81" w:rsidRDefault="00EC6F81" w:rsidP="00EC6F81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</w:rPr>
        <w:t>...............................................................................................................</w:t>
      </w:r>
    </w:p>
    <w:p w14:paraId="78955BD1" w14:textId="77777777" w:rsidR="00C007C2" w:rsidRDefault="00C007C2" w:rsidP="0069471D">
      <w:pPr>
        <w:rPr>
          <w:rFonts w:ascii="Traditional Arabic" w:hAnsi="Traditional Arabic"/>
          <w:b/>
          <w:bCs/>
          <w:sz w:val="28"/>
          <w:szCs w:val="28"/>
          <w:rtl/>
        </w:rPr>
      </w:pPr>
    </w:p>
    <w:p w14:paraId="24357976" w14:textId="692A1BCA" w:rsidR="00EC6F81" w:rsidRPr="00EC6F81" w:rsidRDefault="00EC6F81" w:rsidP="0069471D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</w:rPr>
        <w:lastRenderedPageBreak/>
        <w:t xml:space="preserve">ب/ </w:t>
      </w:r>
      <w:r w:rsidR="00C007C2">
        <w:rPr>
          <w:rFonts w:ascii="Traditional Arabic" w:hAnsi="Traditional Arabic"/>
          <w:b/>
          <w:bCs/>
          <w:sz w:val="28"/>
          <w:szCs w:val="28"/>
          <w:rtl/>
        </w:rPr>
        <w:t>ما</w:t>
      </w:r>
      <w:r w:rsidR="00C007C2">
        <w:rPr>
          <w:rFonts w:ascii="Traditional Arabic" w:hAnsi="Traditional Arabic" w:hint="cs"/>
          <w:b/>
          <w:bCs/>
          <w:sz w:val="28"/>
          <w:szCs w:val="28"/>
          <w:rtl/>
        </w:rPr>
        <w:t xml:space="preserve"> ا</w:t>
      </w:r>
      <w:r w:rsidR="0069471D" w:rsidRPr="00EC6F81">
        <w:rPr>
          <w:rFonts w:ascii="Traditional Arabic" w:hAnsi="Traditional Arabic"/>
          <w:b/>
          <w:bCs/>
          <w:sz w:val="28"/>
          <w:szCs w:val="28"/>
          <w:rtl/>
        </w:rPr>
        <w:t>لوقت المطلوب لإرسال ملف حجمه (100) كيلوبايت عبر شبكة سرعتها (25000) بت/ثانية ؟</w:t>
      </w:r>
      <w:r w:rsidRPr="00EC6F81">
        <w:rPr>
          <w:rFonts w:ascii="Traditional Arabic" w:hAnsi="Traditional Arabic"/>
          <w:b/>
          <w:bCs/>
          <w:sz w:val="28"/>
          <w:szCs w:val="28"/>
          <w:rtl/>
        </w:rPr>
        <w:t xml:space="preserve"> </w:t>
      </w:r>
    </w:p>
    <w:p w14:paraId="328158D8" w14:textId="77777777" w:rsidR="00EC6F81" w:rsidRPr="00EC6F81" w:rsidRDefault="00EC6F81" w:rsidP="00EC6F81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</w:rPr>
        <w:t xml:space="preserve">....................................................................................................... </w:t>
      </w:r>
    </w:p>
    <w:p w14:paraId="273A1A0E" w14:textId="77777777" w:rsidR="00EC6F81" w:rsidRDefault="00EC6F81" w:rsidP="00EC6F81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</w:rPr>
        <w:t xml:space="preserve">...................................................................................................... </w:t>
      </w:r>
    </w:p>
    <w:p w14:paraId="035EBEB1" w14:textId="60C02726" w:rsidR="0069471D" w:rsidRPr="00EC6F81" w:rsidRDefault="0069471D" w:rsidP="00EC6F81">
      <w:pPr>
        <w:rPr>
          <w:rFonts w:ascii="Traditional Arabic" w:hAnsi="Traditional Arabic"/>
          <w:b/>
          <w:bCs/>
          <w:sz w:val="28"/>
          <w:szCs w:val="28"/>
          <w:rtl/>
        </w:rPr>
      </w:pPr>
      <w:r>
        <w:rPr>
          <w:rFonts w:ascii="Traditional Arabic" w:hAnsi="Traditional Arabic" w:hint="cs"/>
          <w:b/>
          <w:bCs/>
          <w:sz w:val="28"/>
          <w:szCs w:val="28"/>
          <w:rtl/>
        </w:rPr>
        <w:t>......................................................................................................</w:t>
      </w:r>
    </w:p>
    <w:p w14:paraId="7B065EC7" w14:textId="77777777" w:rsidR="00EC6F81" w:rsidRPr="00EC6F81" w:rsidRDefault="00EC6F81" w:rsidP="00EC6F81">
      <w:pPr>
        <w:rPr>
          <w:rFonts w:ascii="Traditional Arabic" w:hAnsi="Traditional Arabic"/>
          <w:b/>
          <w:bCs/>
          <w:sz w:val="28"/>
          <w:szCs w:val="28"/>
          <w:rtl/>
        </w:rPr>
      </w:pPr>
    </w:p>
    <w:p w14:paraId="3E6EF460" w14:textId="77777777" w:rsidR="00EC6F81" w:rsidRPr="00EC6F81" w:rsidRDefault="00EC6F81" w:rsidP="00EC6F81">
      <w:pPr>
        <w:rPr>
          <w:rFonts w:ascii="Traditional Arabic" w:hAnsi="Traditional Arabic"/>
          <w:b/>
          <w:bCs/>
          <w:sz w:val="28"/>
          <w:szCs w:val="28"/>
          <w:rtl/>
          <w:lang w:val="en-GB"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</w:rPr>
        <w:t xml:space="preserve">ج/ فسري معنى أن نظام آبل </w:t>
      </w:r>
      <w:r w:rsidRPr="00EC6F81">
        <w:rPr>
          <w:rFonts w:ascii="Traditional Arabic" w:hAnsi="Traditional Arabic"/>
          <w:b/>
          <w:bCs/>
          <w:sz w:val="28"/>
          <w:szCs w:val="28"/>
          <w:lang w:val="en-GB"/>
        </w:rPr>
        <w:t>IOS</w:t>
      </w:r>
      <w:r w:rsidRPr="00EC6F81">
        <w:rPr>
          <w:rFonts w:ascii="Traditional Arabic" w:hAnsi="Traditional Arabic"/>
          <w:b/>
          <w:bCs/>
          <w:sz w:val="28"/>
          <w:szCs w:val="28"/>
          <w:rtl/>
          <w:lang w:val="en-GB"/>
        </w:rPr>
        <w:t xml:space="preserve"> نظام مغلق.</w:t>
      </w:r>
    </w:p>
    <w:p w14:paraId="41A1D8EC" w14:textId="77777777" w:rsidR="00EC6F81" w:rsidRPr="00EC6F81" w:rsidRDefault="00EC6F81" w:rsidP="00EC6F81">
      <w:pPr>
        <w:rPr>
          <w:rFonts w:ascii="Traditional Arabic" w:hAnsi="Traditional Arabic"/>
          <w:b/>
          <w:bCs/>
          <w:sz w:val="28"/>
          <w:szCs w:val="28"/>
          <w:rtl/>
          <w:lang w:val="en-GB"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  <w:lang w:val="en-GB"/>
        </w:rPr>
        <w:t>..................................................................................................................................</w:t>
      </w:r>
    </w:p>
    <w:p w14:paraId="790BAB99" w14:textId="77777777" w:rsidR="00EC6F81" w:rsidRPr="00EC6F81" w:rsidRDefault="00EC6F81" w:rsidP="00EC6F81">
      <w:pPr>
        <w:rPr>
          <w:rFonts w:ascii="Traditional Arabic" w:hAnsi="Traditional Arabic"/>
          <w:b/>
          <w:bCs/>
          <w:sz w:val="28"/>
          <w:szCs w:val="28"/>
          <w:rtl/>
          <w:lang w:val="en-GB"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  <w:lang w:val="en-GB"/>
        </w:rPr>
        <w:t xml:space="preserve">.................................................................................................................................. </w:t>
      </w:r>
    </w:p>
    <w:p w14:paraId="4FC312EE" w14:textId="77777777" w:rsidR="00EC6F81" w:rsidRPr="00EC6F81" w:rsidRDefault="00EC6F81" w:rsidP="00EC6F81">
      <w:pPr>
        <w:rPr>
          <w:rFonts w:ascii="Traditional Arabic" w:hAnsi="Traditional Arabic"/>
          <w:b/>
          <w:bCs/>
          <w:sz w:val="28"/>
          <w:szCs w:val="28"/>
          <w:rtl/>
          <w:lang w:val="en-GB"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  <w:lang w:val="en-GB"/>
        </w:rPr>
        <w:t xml:space="preserve">.................................................................................................................................. </w:t>
      </w:r>
    </w:p>
    <w:p w14:paraId="09BA022A" w14:textId="77777777" w:rsidR="00EC6F81" w:rsidRPr="00EC6F81" w:rsidRDefault="00EC6F81" w:rsidP="00EC6F81">
      <w:pPr>
        <w:rPr>
          <w:rFonts w:ascii="Traditional Arabic" w:hAnsi="Traditional Arabic"/>
          <w:b/>
          <w:bCs/>
          <w:sz w:val="28"/>
          <w:szCs w:val="28"/>
          <w:rtl/>
          <w:lang w:val="en-GB"/>
        </w:rPr>
      </w:pPr>
    </w:p>
    <w:p w14:paraId="3FF1C698" w14:textId="77777777" w:rsidR="00EC6F81" w:rsidRPr="00EC6F81" w:rsidRDefault="00EC6F81" w:rsidP="00EC6F81">
      <w:pPr>
        <w:rPr>
          <w:rFonts w:ascii="Traditional Arabic" w:hAnsi="Traditional Arabic"/>
          <w:b/>
          <w:bCs/>
          <w:sz w:val="28"/>
          <w:szCs w:val="28"/>
          <w:rtl/>
          <w:lang w:val="en-GB"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  <w:lang w:val="en-GB"/>
        </w:rPr>
        <w:t xml:space="preserve">د/ عددي أنواع أنظمة التشفير. </w:t>
      </w:r>
    </w:p>
    <w:p w14:paraId="395C9E0B" w14:textId="77777777" w:rsidR="00EC6F81" w:rsidRPr="00EC6F81" w:rsidRDefault="00EC6F81" w:rsidP="00EC6F81">
      <w:pPr>
        <w:rPr>
          <w:rFonts w:ascii="Traditional Arabic" w:hAnsi="Traditional Arabic"/>
          <w:b/>
          <w:bCs/>
          <w:sz w:val="28"/>
          <w:szCs w:val="28"/>
          <w:rtl/>
          <w:lang w:val="en-GB"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  <w:lang w:val="en-GB"/>
        </w:rPr>
        <w:t xml:space="preserve">.................................................................................................................................. </w:t>
      </w:r>
    </w:p>
    <w:p w14:paraId="3127EA42" w14:textId="77777777" w:rsidR="00EC6F81" w:rsidRPr="00EC6F81" w:rsidRDefault="00EC6F81" w:rsidP="00EC6F81">
      <w:pPr>
        <w:rPr>
          <w:rFonts w:ascii="Traditional Arabic" w:hAnsi="Traditional Arabic"/>
          <w:b/>
          <w:bCs/>
          <w:sz w:val="28"/>
          <w:szCs w:val="28"/>
          <w:rtl/>
          <w:lang w:val="en-GB"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  <w:lang w:val="en-GB"/>
        </w:rPr>
        <w:t xml:space="preserve">.................................................................................................................................. </w:t>
      </w:r>
    </w:p>
    <w:p w14:paraId="6352ACC8" w14:textId="77777777" w:rsidR="00EC6F81" w:rsidRPr="00EC6F81" w:rsidRDefault="00EC6F81" w:rsidP="00EC6F81">
      <w:pPr>
        <w:rPr>
          <w:rFonts w:ascii="Traditional Arabic" w:hAnsi="Traditional Arabic"/>
          <w:b/>
          <w:bCs/>
          <w:sz w:val="28"/>
          <w:szCs w:val="28"/>
          <w:rtl/>
          <w:lang w:val="en-GB"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  <w:lang w:val="en-GB"/>
        </w:rPr>
        <w:t xml:space="preserve">.................................................................................................................................. </w:t>
      </w:r>
    </w:p>
    <w:p w14:paraId="75BB6772" w14:textId="77777777" w:rsidR="00EC6F81" w:rsidRPr="00EC6F81" w:rsidRDefault="00EC6F81" w:rsidP="00EC6F81">
      <w:pPr>
        <w:rPr>
          <w:rFonts w:ascii="Traditional Arabic" w:hAnsi="Traditional Arabic"/>
          <w:b/>
          <w:bCs/>
          <w:sz w:val="32"/>
          <w:szCs w:val="32"/>
          <w:rtl/>
          <w:lang w:val="en-GB"/>
        </w:rPr>
      </w:pPr>
      <w:r w:rsidRPr="00EC6F81">
        <w:rPr>
          <w:rFonts w:ascii="Traditional Arabic" w:hAnsi="Traditional Arabic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03952B" wp14:editId="04FCC010">
                <wp:simplePos x="0" y="0"/>
                <wp:positionH relativeFrom="column">
                  <wp:posOffset>1905</wp:posOffset>
                </wp:positionH>
                <wp:positionV relativeFrom="paragraph">
                  <wp:posOffset>10795</wp:posOffset>
                </wp:positionV>
                <wp:extent cx="466725" cy="756138"/>
                <wp:effectExtent l="0" t="0" r="28575" b="2540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75613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B65B0" w14:textId="77777777" w:rsidR="00B01409" w:rsidRDefault="00B01409" w:rsidP="00EC6F81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D9BBB4C" w14:textId="77777777" w:rsidR="00B01409" w:rsidRDefault="00B01409" w:rsidP="00EC6F81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14:paraId="6A6D39B5" w14:textId="77777777" w:rsidR="00B01409" w:rsidRDefault="00B01409" w:rsidP="00EC6F81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EC6F8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  <w:p w14:paraId="23B154B5" w14:textId="77777777" w:rsidR="00B01409" w:rsidRPr="00EC6F81" w:rsidRDefault="00B01409" w:rsidP="00EC6F81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B4BD28E" w14:textId="77777777" w:rsidR="00B01409" w:rsidRDefault="00B01409" w:rsidP="00EC6F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3952B" id="مستطيل 17" o:spid="_x0000_s1029" style="position:absolute;left:0;text-align:left;margin-left:.15pt;margin-top:.85pt;width:36.75pt;height:59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" fillcolor="white [3201]" strokecolor="black [3213]" strokeweight="1pt">
                <v:textbox>
                  <w:txbxContent>
                    <w:p w14:paraId="650B65B0" w14:textId="77777777" w:rsidR="00B01409" w:rsidRDefault="00B01409" w:rsidP="00EC6F81">
                      <w:pPr>
                        <w:jc w:val="center"/>
                        <w:rPr>
                          <w:rtl/>
                        </w:rPr>
                      </w:pPr>
                    </w:p>
                    <w:p w14:paraId="4D9BBB4C" w14:textId="77777777" w:rsidR="00B01409" w:rsidRDefault="00B01409" w:rsidP="00EC6F81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14:paraId="6A6D39B5" w14:textId="77777777" w:rsidR="00B01409" w:rsidRDefault="00B01409" w:rsidP="00EC6F81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EC6F81">
                        <w:rPr>
                          <w:rFonts w:hint="cs"/>
                          <w:sz w:val="28"/>
                          <w:szCs w:val="28"/>
                          <w:rtl/>
                        </w:rPr>
                        <w:t>2</w:t>
                      </w:r>
                    </w:p>
                    <w:p w14:paraId="23B154B5" w14:textId="77777777" w:rsidR="00B01409" w:rsidRPr="00EC6F81" w:rsidRDefault="00B01409" w:rsidP="00EC6F81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7B4BD28E" w14:textId="77777777" w:rsidR="00B01409" w:rsidRDefault="00B01409" w:rsidP="00EC6F8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C6F81">
        <w:rPr>
          <w:rFonts w:ascii="Traditional Arabic" w:hAnsi="Traditional Arabic"/>
          <w:b/>
          <w:bCs/>
          <w:sz w:val="32"/>
          <w:szCs w:val="32"/>
          <w:u w:val="single"/>
          <w:rtl/>
        </w:rPr>
        <w:t xml:space="preserve">السؤال الرابع: </w:t>
      </w:r>
      <w:r w:rsidRPr="00EC6F81">
        <w:rPr>
          <w:rFonts w:ascii="Traditional Arabic" w:hAnsi="Traditional Arabic"/>
          <w:b/>
          <w:bCs/>
          <w:sz w:val="32"/>
          <w:szCs w:val="32"/>
          <w:rtl/>
        </w:rPr>
        <w:t>أجيبي على الأسئلة التالية:</w:t>
      </w:r>
      <w:r w:rsidRPr="00EC6F81">
        <w:rPr>
          <w:rFonts w:ascii="Traditional Arabic" w:hAnsi="Traditional Arabic"/>
          <w:b/>
          <w:bCs/>
          <w:sz w:val="32"/>
          <w:szCs w:val="32"/>
          <w:u w:val="single"/>
          <w:rtl/>
        </w:rPr>
        <w:t xml:space="preserve">  </w:t>
      </w:r>
      <w:r w:rsidRPr="00EC6F81">
        <w:rPr>
          <w:rFonts w:ascii="Traditional Arabic" w:hAnsi="Traditional Arabic"/>
          <w:b/>
          <w:bCs/>
          <w:sz w:val="32"/>
          <w:szCs w:val="32"/>
          <w:rtl/>
        </w:rPr>
        <w:t xml:space="preserve">   </w:t>
      </w:r>
    </w:p>
    <w:p w14:paraId="0E54FD7D" w14:textId="1ED971CF" w:rsidR="00C007C2" w:rsidRPr="00EC6F81" w:rsidRDefault="00EC6F81" w:rsidP="002D44D9">
      <w:pPr>
        <w:pStyle w:val="2"/>
        <w:rPr>
          <w:rtl/>
          <w:lang w:val="en-GB"/>
        </w:rPr>
      </w:pPr>
      <w:r w:rsidRPr="00EC6F81">
        <w:rPr>
          <w:rtl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516166" wp14:editId="497D74C8">
                <wp:simplePos x="0" y="0"/>
                <wp:positionH relativeFrom="column">
                  <wp:posOffset>49530</wp:posOffset>
                </wp:positionH>
                <wp:positionV relativeFrom="paragraph">
                  <wp:posOffset>32386</wp:posOffset>
                </wp:positionV>
                <wp:extent cx="400050" cy="0"/>
                <wp:effectExtent l="0" t="0" r="19050" b="190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06A0A5" id="رابط مستقيم 18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pt,2.55pt" to="35.4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C007C2">
        <w:rPr>
          <w:rtl/>
          <w:lang w:val="en-GB"/>
        </w:rPr>
        <w:t xml:space="preserve">أ/ عددي </w:t>
      </w:r>
      <w:r w:rsidR="00C007C2">
        <w:rPr>
          <w:rFonts w:hint="cs"/>
          <w:rtl/>
          <w:lang w:val="en-GB"/>
        </w:rPr>
        <w:t>اثنين</w:t>
      </w:r>
      <w:r w:rsidRPr="00EC6F81">
        <w:rPr>
          <w:rtl/>
          <w:lang w:val="en-GB"/>
        </w:rPr>
        <w:t xml:space="preserve"> من </w:t>
      </w:r>
      <w:r w:rsidR="002D44D9">
        <w:rPr>
          <w:rFonts w:hint="cs"/>
          <w:rtl/>
          <w:lang w:val="en-GB"/>
        </w:rPr>
        <w:t>العمليات التي تجري داخل</w:t>
      </w:r>
      <w:r w:rsidR="00C007C2">
        <w:rPr>
          <w:rtl/>
          <w:lang w:val="en-GB"/>
        </w:rPr>
        <w:t xml:space="preserve"> ق</w:t>
      </w:r>
      <w:r w:rsidR="002D44D9">
        <w:rPr>
          <w:rFonts w:hint="cs"/>
          <w:rtl/>
          <w:lang w:val="en-GB"/>
        </w:rPr>
        <w:t>وا</w:t>
      </w:r>
      <w:r w:rsidRPr="00EC6F81">
        <w:rPr>
          <w:rtl/>
          <w:lang w:val="en-GB"/>
        </w:rPr>
        <w:t>عد</w:t>
      </w:r>
      <w:r w:rsidR="002D44D9">
        <w:rPr>
          <w:rFonts w:hint="cs"/>
          <w:rtl/>
          <w:lang w:val="en-GB"/>
        </w:rPr>
        <w:t xml:space="preserve"> </w:t>
      </w:r>
      <w:r w:rsidRPr="00EC6F81">
        <w:rPr>
          <w:rtl/>
          <w:lang w:val="en-GB"/>
        </w:rPr>
        <w:t>البيانات.</w:t>
      </w:r>
    </w:p>
    <w:p w14:paraId="691D2F78" w14:textId="77777777" w:rsidR="00EC6F81" w:rsidRPr="00EC6F81" w:rsidRDefault="00EC6F81" w:rsidP="00EC6F81">
      <w:pPr>
        <w:rPr>
          <w:rFonts w:ascii="Traditional Arabic" w:hAnsi="Traditional Arabic"/>
          <w:b/>
          <w:bCs/>
          <w:sz w:val="28"/>
          <w:szCs w:val="28"/>
          <w:rtl/>
          <w:lang w:val="en-GB"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  <w:lang w:val="en-GB"/>
        </w:rPr>
        <w:t>..................................................................................................................................</w:t>
      </w:r>
    </w:p>
    <w:p w14:paraId="1FB30D26" w14:textId="77777777" w:rsidR="00EC6F81" w:rsidRPr="00EC6F81" w:rsidRDefault="00EC6F81" w:rsidP="00EC6F81">
      <w:pPr>
        <w:rPr>
          <w:rFonts w:ascii="Traditional Arabic" w:hAnsi="Traditional Arabic"/>
          <w:b/>
          <w:bCs/>
          <w:sz w:val="28"/>
          <w:szCs w:val="28"/>
          <w:rtl/>
          <w:lang w:val="en-GB"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  <w:lang w:val="en-GB"/>
        </w:rPr>
        <w:t>..................................................................................................................................</w:t>
      </w:r>
    </w:p>
    <w:p w14:paraId="330C3CA1" w14:textId="45A5C845" w:rsidR="00EC6F81" w:rsidRPr="00EC6F81" w:rsidRDefault="00B01409" w:rsidP="00B01409">
      <w:pPr>
        <w:rPr>
          <w:rFonts w:ascii="Traditional Arabic" w:hAnsi="Traditional Arabic"/>
          <w:b/>
          <w:bCs/>
          <w:sz w:val="28"/>
          <w:szCs w:val="28"/>
          <w:rtl/>
          <w:lang w:val="en-GB"/>
        </w:rPr>
      </w:pPr>
      <w:r>
        <w:rPr>
          <w:rFonts w:ascii="Traditional Arabic" w:hAnsi="Traditional Arabic"/>
          <w:b/>
          <w:bCs/>
          <w:sz w:val="28"/>
          <w:szCs w:val="28"/>
          <w:rtl/>
          <w:lang w:val="en-GB"/>
        </w:rPr>
        <w:t>ب/</w:t>
      </w:r>
      <w:r w:rsidR="00274AF2">
        <w:rPr>
          <w:rFonts w:ascii="Traditional Arabic" w:hAnsi="Traditional Arabic" w:hint="cs"/>
          <w:b/>
          <w:bCs/>
          <w:sz w:val="28"/>
          <w:szCs w:val="28"/>
          <w:rtl/>
          <w:lang w:val="en-GB"/>
        </w:rPr>
        <w:t>اذكري اثنين من</w:t>
      </w:r>
      <w:r>
        <w:rPr>
          <w:rFonts w:ascii="Traditional Arabic" w:hAnsi="Traditional Arabic" w:hint="cs"/>
          <w:b/>
          <w:bCs/>
          <w:sz w:val="28"/>
          <w:szCs w:val="28"/>
          <w:rtl/>
          <w:lang w:val="en-GB"/>
        </w:rPr>
        <w:t xml:space="preserve"> العوامل التي ساعدت على حدوث التطور الكبير في عمارة الميكروبرسسر؟ </w:t>
      </w:r>
      <w:r w:rsidR="00EC6F81" w:rsidRPr="00EC6F81">
        <w:rPr>
          <w:rFonts w:ascii="Traditional Arabic" w:hAnsi="Traditional Arabic"/>
          <w:b/>
          <w:bCs/>
          <w:sz w:val="28"/>
          <w:szCs w:val="28"/>
          <w:rtl/>
          <w:lang w:val="en-GB"/>
        </w:rPr>
        <w:t xml:space="preserve"> .......................................................................................................................</w:t>
      </w:r>
    </w:p>
    <w:p w14:paraId="777EAD73" w14:textId="77777777" w:rsidR="00EC6F81" w:rsidRPr="00EC6F81" w:rsidRDefault="00EC6F81" w:rsidP="00EC6F81">
      <w:pPr>
        <w:rPr>
          <w:rFonts w:ascii="Traditional Arabic" w:hAnsi="Traditional Arabic"/>
          <w:b/>
          <w:bCs/>
          <w:sz w:val="28"/>
          <w:szCs w:val="28"/>
          <w:rtl/>
          <w:lang w:val="en-GB"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  <w:lang w:val="en-GB"/>
        </w:rPr>
        <w:t>......................................................................................................................</w:t>
      </w:r>
    </w:p>
    <w:p w14:paraId="51D1011F" w14:textId="7329314B" w:rsidR="00EC6F81" w:rsidRPr="00EC6F81" w:rsidRDefault="00EC6F81" w:rsidP="00C007C2">
      <w:pPr>
        <w:rPr>
          <w:rFonts w:ascii="Traditional Arabic" w:hAnsi="Traditional Arabic"/>
          <w:b/>
          <w:bCs/>
          <w:sz w:val="28"/>
          <w:szCs w:val="28"/>
          <w:rtl/>
          <w:lang w:val="en-GB"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  <w:lang w:val="en-GB"/>
        </w:rPr>
        <w:t xml:space="preserve">ج/ عددي </w:t>
      </w:r>
      <w:r w:rsidR="00C007C2">
        <w:rPr>
          <w:rFonts w:ascii="Traditional Arabic" w:hAnsi="Traditional Arabic" w:hint="cs"/>
          <w:b/>
          <w:bCs/>
          <w:sz w:val="28"/>
          <w:szCs w:val="28"/>
          <w:rtl/>
          <w:lang w:val="en-GB"/>
        </w:rPr>
        <w:t xml:space="preserve">اثنين </w:t>
      </w:r>
      <w:r w:rsidRPr="00EC6F81">
        <w:rPr>
          <w:rFonts w:ascii="Traditional Arabic" w:hAnsi="Traditional Arabic"/>
          <w:b/>
          <w:bCs/>
          <w:sz w:val="28"/>
          <w:szCs w:val="28"/>
          <w:rtl/>
          <w:lang w:val="en-GB"/>
        </w:rPr>
        <w:t>من أهم تخصصات الحاسب.</w:t>
      </w:r>
    </w:p>
    <w:p w14:paraId="5A24F546" w14:textId="77777777" w:rsidR="00EC6F81" w:rsidRPr="00EC6F81" w:rsidRDefault="00EC6F81" w:rsidP="00EC6F81">
      <w:pPr>
        <w:rPr>
          <w:rFonts w:ascii="Traditional Arabic" w:hAnsi="Traditional Arabic"/>
          <w:b/>
          <w:bCs/>
          <w:sz w:val="28"/>
          <w:szCs w:val="28"/>
          <w:rtl/>
          <w:lang w:val="en-GB"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  <w:lang w:val="en-GB"/>
        </w:rPr>
        <w:t>.......................................................................................</w:t>
      </w:r>
    </w:p>
    <w:p w14:paraId="56E277AA" w14:textId="77777777" w:rsidR="00EC6F81" w:rsidRPr="00EC6F81" w:rsidRDefault="00EC6F81" w:rsidP="00EC6F81">
      <w:pPr>
        <w:rPr>
          <w:rFonts w:ascii="Traditional Arabic" w:hAnsi="Traditional Arabic"/>
          <w:b/>
          <w:bCs/>
          <w:sz w:val="28"/>
          <w:szCs w:val="28"/>
          <w:rtl/>
          <w:lang w:val="en-GB"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  <w:lang w:val="en-GB"/>
        </w:rPr>
        <w:t xml:space="preserve">...................................................................................... </w:t>
      </w:r>
      <w:r w:rsidRPr="00EC6F81">
        <w:rPr>
          <w:rFonts w:ascii="Traditional Arabic" w:hAnsi="Traditional Arabic"/>
          <w:b/>
          <w:bCs/>
          <w:sz w:val="28"/>
          <w:szCs w:val="28"/>
          <w:rtl/>
        </w:rPr>
        <w:t xml:space="preserve"> </w:t>
      </w:r>
    </w:p>
    <w:p w14:paraId="49158A8D" w14:textId="77777777" w:rsidR="00EC6F81" w:rsidRPr="00EC6F81" w:rsidRDefault="00EC6F81" w:rsidP="00EC6F81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</w:rPr>
        <w:t>د/ اذكري المسمى الوظيفي لمن يعمل على بناء وتطوير الأجزاء المادية لجهاز الحاسب والشبكات وأنظمة التحكم الرقمي والإشراف على تشغيلها وصيانتها.</w:t>
      </w:r>
    </w:p>
    <w:p w14:paraId="5A711C3C" w14:textId="77777777" w:rsidR="00EC6F81" w:rsidRPr="00EC6F81" w:rsidRDefault="00EC6F81" w:rsidP="00EC6F81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</w:rPr>
        <w:t xml:space="preserve">........................................................................................                                                                                        </w:t>
      </w:r>
    </w:p>
    <w:p w14:paraId="1D02A1A4" w14:textId="46AACAA6" w:rsidR="00EC6F81" w:rsidRPr="00EC6F81" w:rsidRDefault="00EC6F81" w:rsidP="0069471D">
      <w:pPr>
        <w:jc w:val="center"/>
        <w:rPr>
          <w:rFonts w:ascii="Traditional Arabic" w:hAnsi="Traditional Arabic"/>
          <w:b/>
          <w:bCs/>
          <w:sz w:val="28"/>
          <w:szCs w:val="28"/>
          <w:rtl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</w:rPr>
        <w:t>انتهى.</w:t>
      </w:r>
    </w:p>
    <w:p w14:paraId="08FFDAB0" w14:textId="77777777" w:rsidR="00EC6F81" w:rsidRPr="00EC6F81" w:rsidRDefault="00EC6F81" w:rsidP="00EC6F81">
      <w:pPr>
        <w:jc w:val="right"/>
        <w:rPr>
          <w:rFonts w:ascii="Traditional Arabic" w:hAnsi="Traditional Arabic"/>
          <w:b/>
          <w:bCs/>
          <w:sz w:val="28"/>
          <w:szCs w:val="28"/>
          <w:rtl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</w:rPr>
        <w:t xml:space="preserve"> تمنياتي لكن بالتوفيق </w:t>
      </w:r>
      <w:r w:rsidRPr="00EC6F81">
        <w:rPr>
          <w:rFonts w:ascii="Traditional Arabic" w:hAnsi="Traditional Arabic"/>
          <w:b/>
          <w:bCs/>
          <w:sz w:val="28"/>
          <w:szCs w:val="28"/>
        </w:rPr>
        <w:t xml:space="preserve"> </w:t>
      </w:r>
      <w:r w:rsidRPr="00EC6F81">
        <w:rPr>
          <w:rFonts w:ascii="Traditional Arabic" w:hAnsi="Traditional Arabic"/>
          <w:b/>
          <w:bCs/>
          <w:sz w:val="28"/>
          <w:szCs w:val="28"/>
        </w:rPr>
        <w:sym w:font="Wingdings" w:char="F04A"/>
      </w:r>
    </w:p>
    <w:p w14:paraId="5A7537B3" w14:textId="77777777" w:rsidR="00EC6F81" w:rsidRPr="00EC6F81" w:rsidRDefault="00EC6F81" w:rsidP="00EC6F81">
      <w:pPr>
        <w:jc w:val="right"/>
        <w:rPr>
          <w:rFonts w:ascii="Traditional Arabic" w:hAnsi="Traditional Arabic"/>
          <w:b/>
          <w:bCs/>
          <w:sz w:val="28"/>
          <w:szCs w:val="28"/>
          <w:rtl/>
        </w:rPr>
      </w:pPr>
      <w:r w:rsidRPr="00EC6F81">
        <w:rPr>
          <w:rFonts w:ascii="Traditional Arabic" w:hAnsi="Traditional Arabic"/>
          <w:b/>
          <w:bCs/>
          <w:sz w:val="28"/>
          <w:szCs w:val="28"/>
          <w:rtl/>
        </w:rPr>
        <w:t xml:space="preserve">معلمة المادة / إيمان الزهراني </w:t>
      </w:r>
    </w:p>
    <w:p w14:paraId="48783BA8" w14:textId="15DECFAE" w:rsidR="000C7D72" w:rsidRPr="00EC6F81" w:rsidRDefault="000C7D72" w:rsidP="00EC6F81">
      <w:pPr>
        <w:rPr>
          <w:rtl/>
        </w:rPr>
      </w:pPr>
    </w:p>
    <w:sectPr w:rsidR="000C7D72" w:rsidRPr="00EC6F81" w:rsidSect="0035245C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AD0285" w14:textId="77777777" w:rsidR="0025370F" w:rsidRDefault="0025370F" w:rsidP="00A92AB4">
      <w:r>
        <w:separator/>
      </w:r>
    </w:p>
  </w:endnote>
  <w:endnote w:type="continuationSeparator" w:id="0">
    <w:p w14:paraId="3E4189A1" w14:textId="77777777" w:rsidR="0025370F" w:rsidRDefault="0025370F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C11D707D-A36F-41AA-B0E7-CBCED448E6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A69F1F94-8DB4-4CBE-A9EE-523002B7FEA8}"/>
    <w:embedBold r:id="rId3" w:fontKey="{0BFCC7E9-326C-42BE-9B83-5185A4C863BC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E899689-5445-45B3-80F2-521E2ADF0E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68AB785-836A-475A-9E9C-8FC76DAB9737}"/>
    <w:embedBold r:id="rId6" w:fontKey="{C6729CFE-0E99-4171-AD74-4E690D427C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12CBE585-06BB-42B3-BE20-3F7768BCE8A2}"/>
    <w:embedBold r:id="rId8" w:fontKey="{DB7275A5-A263-40AB-BD08-B7B1899FCFD5}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9" w:fontKey="{C8FDE29D-3ACE-4BAA-8D96-7A5CC8E65AF1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0" w:fontKey="{35ABAE53-208B-4B73-BC61-C0C3C9B9FEEB}"/>
    <w:embedBold r:id="rId11" w:fontKey="{5EAAF262-9494-40A1-99CA-0D2617E93D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D98B2F57-0959-4020-AFE9-7921C7C03D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EC01A8" w14:textId="77777777" w:rsidR="00B01409" w:rsidRDefault="00B01409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D9B1A18" wp14:editId="1244C77D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30FCF4" w14:textId="3757DDA1" w:rsidR="00B01409" w:rsidRPr="00A22239" w:rsidRDefault="00B0140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19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2E651534" w14:textId="77777777" w:rsidR="00B01409" w:rsidRPr="00A22239" w:rsidRDefault="00B0140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76EB2967" w14:textId="77777777" w:rsidR="00B01409" w:rsidRPr="00A22239" w:rsidRDefault="00B0140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6A0597E" w14:textId="77777777" w:rsidR="00B01409" w:rsidRPr="00A22239" w:rsidRDefault="00B0140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9B1A1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ZT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dUZB52B0/0AbmYPx9Blx1QPd7L6qpGQy5aKDbtRSo4tozVkF9qb/tnV&#10;CUdbkPX4QdYQhm6NdED7RvW2dFAMBOjQpcdTZ2wqFRzGQUJIOsOoAttlHKbh3I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" filled="f" stroked="f">
              <v:textbox>
                <w:txbxContent>
                  <w:p w14:paraId="6C30FCF4" w14:textId="3757DDA1" w:rsidR="00B01409" w:rsidRPr="00A22239" w:rsidRDefault="00B0140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19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2E651534" w14:textId="77777777" w:rsidR="00B01409" w:rsidRPr="00A22239" w:rsidRDefault="00B0140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76EB2967" w14:textId="77777777" w:rsidR="00B01409" w:rsidRPr="00A22239" w:rsidRDefault="00B0140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6A0597E" w14:textId="77777777" w:rsidR="00B01409" w:rsidRPr="00A22239" w:rsidRDefault="00B0140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A5C5CC" wp14:editId="39A21693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2439B" w14:textId="77777777" w:rsidR="00B01409" w:rsidRPr="00374657" w:rsidRDefault="00B01409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14FE7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14FE7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2D877E3" w14:textId="77777777" w:rsidR="00B01409" w:rsidRPr="00374657" w:rsidRDefault="00B01409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A5C5CC" id="Text Box 19" o:spid="_x0000_s1031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14:paraId="55B2439B" w14:textId="77777777" w:rsidR="00B01409" w:rsidRPr="00374657" w:rsidRDefault="00B01409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14FE7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14FE7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2D877E3" w14:textId="77777777" w:rsidR="00B01409" w:rsidRPr="00374657" w:rsidRDefault="00B01409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74A6F4" w14:textId="77777777" w:rsidR="00B01409" w:rsidRDefault="00B01409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7E729F" wp14:editId="2600283D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6CD00" w14:textId="3604C338" w:rsidR="00B01409" w:rsidRPr="00A22239" w:rsidRDefault="00B01409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56C326EE" w14:textId="77777777" w:rsidR="00B01409" w:rsidRPr="00A22239" w:rsidRDefault="00B01409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17B95F91" w14:textId="77777777" w:rsidR="00B01409" w:rsidRPr="00A22239" w:rsidRDefault="00B01409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D93EEC1" w14:textId="77777777" w:rsidR="00B01409" w:rsidRPr="00A22239" w:rsidRDefault="00B01409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E729F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" filled="f" stroked="f">
              <v:textbox>
                <w:txbxContent>
                  <w:p w14:paraId="0516CD00" w14:textId="3604C338" w:rsidR="00B01409" w:rsidRPr="00A22239" w:rsidRDefault="00B01409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56C326EE" w14:textId="77777777" w:rsidR="00B01409" w:rsidRPr="00A22239" w:rsidRDefault="00B01409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17B95F91" w14:textId="77777777" w:rsidR="00B01409" w:rsidRPr="00A22239" w:rsidRDefault="00B01409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D93EEC1" w14:textId="77777777" w:rsidR="00B01409" w:rsidRPr="00A22239" w:rsidRDefault="00B01409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1463FB" wp14:editId="7C4C7A62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272FE" w14:textId="77777777" w:rsidR="00B01409" w:rsidRPr="00374657" w:rsidRDefault="00B01409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14FE7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14FE7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4C1262F3" w14:textId="77777777" w:rsidR="00B01409" w:rsidRPr="00374657" w:rsidRDefault="00B01409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1463FB" id="Text Box 8" o:spid="_x0000_s1035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14:paraId="4E5272FE" w14:textId="77777777" w:rsidR="00B01409" w:rsidRPr="00374657" w:rsidRDefault="00B01409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14FE7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14FE7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4C1262F3" w14:textId="77777777" w:rsidR="00B01409" w:rsidRPr="00374657" w:rsidRDefault="00B01409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FFF884" wp14:editId="22ED9D9F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6AE6FF" w14:textId="77777777" w:rsidR="00B01409" w:rsidRPr="00021D6D" w:rsidRDefault="00B01409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814FE7" w:rsidRPr="00814FE7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814FE7" w:rsidRPr="00814FE7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FFF884" id="مربع نص 4" o:spid="_x0000_s1036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14:paraId="356AE6FF" w14:textId="77777777" w:rsidR="00B01409" w:rsidRPr="00021D6D" w:rsidRDefault="00B01409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814FE7" w:rsidRPr="00814FE7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814FE7" w:rsidRPr="00814FE7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0E8C10" w14:textId="77777777" w:rsidR="0025370F" w:rsidRDefault="0025370F" w:rsidP="00A92AB4">
      <w:r>
        <w:separator/>
      </w:r>
    </w:p>
  </w:footnote>
  <w:footnote w:type="continuationSeparator" w:id="0">
    <w:p w14:paraId="3D4D1658" w14:textId="77777777" w:rsidR="0025370F" w:rsidRDefault="0025370F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A1568" w14:textId="77777777" w:rsidR="00B01409" w:rsidRDefault="00B01409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41C9EDB" wp14:editId="290706C2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54DBCD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B01409" w:rsidRPr="004A5331" w14:paraId="6C03D922" w14:textId="77777777" w:rsidTr="00681DBA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7EB30D49" w14:textId="77777777" w:rsidR="00B01409" w:rsidRPr="00CB7830" w:rsidRDefault="00B01409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3611B39D" w14:textId="77777777" w:rsidR="00B01409" w:rsidRPr="00CB7830" w:rsidRDefault="00B01409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60245EE2" w14:textId="77777777" w:rsidR="00B01409" w:rsidRPr="00CB7830" w:rsidRDefault="00B0140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6E58DD90" w14:textId="77777777" w:rsidR="00B01409" w:rsidRPr="00CB7830" w:rsidRDefault="00B0140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6238D8DE" w14:textId="77777777" w:rsidR="00B01409" w:rsidRPr="00CB7830" w:rsidRDefault="00B01409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39E4AAB8" w14:textId="77777777" w:rsidR="00B01409" w:rsidRDefault="00B01409" w:rsidP="00816F73">
          <w:pPr>
            <w:jc w:val="center"/>
            <w:rPr>
              <w:sz w:val="22"/>
              <w:szCs w:val="22"/>
              <w:rtl/>
              <w:lang w:eastAsia="en-US"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</w:p>
        <w:p w14:paraId="1476282B" w14:textId="77777777" w:rsidR="00B01409" w:rsidRPr="006920BA" w:rsidRDefault="00B01409" w:rsidP="00816F73">
          <w:pPr>
            <w:jc w:val="center"/>
            <w:rPr>
              <w:b/>
              <w:bCs/>
              <w:sz w:val="24"/>
              <w:szCs w:val="24"/>
              <w:rtl/>
            </w:rPr>
          </w:pPr>
          <w:r w:rsidRPr="006920BA">
            <w:rPr>
              <w:b/>
              <w:bCs/>
              <w:sz w:val="24"/>
              <w:szCs w:val="24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A48DBCC" wp14:editId="7824E524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80D1F" w14:textId="77777777" w:rsidR="00B01409" w:rsidRDefault="00B01409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48DBC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72F80D1F" w14:textId="77777777" w:rsidR="00B01409" w:rsidRDefault="00B01409" w:rsidP="00816F73"/>
                      </w:txbxContent>
                    </v:textbox>
                  </v:shape>
                </w:pict>
              </mc:Fallback>
            </mc:AlternateContent>
          </w:r>
          <w:r w:rsidRPr="006920BA">
            <w:rPr>
              <w:rFonts w:hint="cs"/>
              <w:b/>
              <w:bCs/>
              <w:sz w:val="24"/>
              <w:szCs w:val="24"/>
              <w:rtl/>
              <w:lang w:eastAsia="en-US"/>
            </w:rPr>
            <w:t>بنين - بنات</w: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13EFAC80" w14:textId="77777777" w:rsidR="00B01409" w:rsidRDefault="00B01409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3A779395" wp14:editId="18659E90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6CB96AC9" w14:textId="277D5B92" w:rsidR="00B01409" w:rsidRDefault="00B01409" w:rsidP="00EC6F81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-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20429B61" w14:textId="0617A98D" w:rsidR="00B01409" w:rsidRDefault="00B01409" w:rsidP="00CC355F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   1441</w:t>
          </w:r>
        </w:p>
        <w:p w14:paraId="364FA38B" w14:textId="4BF5AC7C" w:rsidR="00B01409" w:rsidRPr="0067565F" w:rsidRDefault="00B01409" w:rsidP="00816F73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(مقررات)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841D407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06FE3CB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F828EA7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EA78771" w14:textId="77777777" w:rsidR="00B01409" w:rsidRPr="00816F73" w:rsidRDefault="00B01409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B01409" w:rsidRPr="004A5331" w14:paraId="06E63CAB" w14:textId="77777777" w:rsidTr="00681DBA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AADDA72" w14:textId="77777777" w:rsidR="00B01409" w:rsidRPr="00FF44B1" w:rsidRDefault="00B0140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2AA2333D" w14:textId="77777777" w:rsidR="00B01409" w:rsidRPr="00FF44B1" w:rsidRDefault="00B0140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2B946D40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782FEBAA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170DA88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17C8453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60ED33B9" w14:textId="77777777" w:rsidR="00B01409" w:rsidRPr="00816F73" w:rsidRDefault="00B0140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B01409" w:rsidRPr="004A5331" w14:paraId="648DFC91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49B21448" w14:textId="77777777" w:rsidR="00B01409" w:rsidRPr="00FF44B1" w:rsidRDefault="00B0140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4FC0F5C8" w14:textId="77777777" w:rsidR="00B01409" w:rsidRPr="00FF44B1" w:rsidRDefault="00B0140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8A1DB83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46F12F9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37A0E4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5241AC8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552416DD" w14:textId="77777777" w:rsidR="00B01409" w:rsidRPr="00816F73" w:rsidRDefault="00B0140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B01409" w:rsidRPr="004A5331" w14:paraId="1355A109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361F302D" w14:textId="77777777" w:rsidR="00B01409" w:rsidRPr="00FF44B1" w:rsidRDefault="00B0140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587FE98" w14:textId="77777777" w:rsidR="00B01409" w:rsidRPr="00FF44B1" w:rsidRDefault="00B0140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2D3EFBAA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449788E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71A2CA95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0D429EA8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4FCD557E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B01409" w:rsidRPr="004A5331" w14:paraId="544B1B20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70F9D13" w14:textId="77777777" w:rsidR="00B01409" w:rsidRPr="004A5331" w:rsidRDefault="00B01409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0D09D4B2" w14:textId="77777777" w:rsidR="00B01409" w:rsidRPr="004A5331" w:rsidRDefault="00B01409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4D316EA1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7C6DF8A4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21E8A9D6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75C82CC3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1B6A339F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B01409" w:rsidRPr="004A5331" w14:paraId="7D2DE637" w14:textId="77777777" w:rsidTr="00681DBA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605C7596" w14:textId="19F3F756" w:rsidR="00B01409" w:rsidRPr="00CB7830" w:rsidRDefault="00B01409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5617E8F6" w14:textId="6ADB8783" w:rsidR="00B01409" w:rsidRPr="004A5331" w:rsidRDefault="00B01409" w:rsidP="00EC6F81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Pr="00EC6F81">
            <w:rPr>
              <w:rFonts w:cs="AL-Mohanad Bold" w:hint="cs"/>
              <w:sz w:val="24"/>
              <w:szCs w:val="24"/>
              <w:rtl/>
            </w:rPr>
            <w:t>ثاني ثانوي</w:t>
          </w:r>
          <w:r>
            <w:rPr>
              <w:rFonts w:cs="AL-Mohanad Bold" w:hint="cs"/>
              <w:sz w:val="26"/>
              <w:szCs w:val="32"/>
              <w:rtl/>
            </w:rPr>
            <w:t xml:space="preserve">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6E510DAA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36862CF7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477E376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165DF6A5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2DCBC413" w14:textId="77777777" w:rsidR="00B01409" w:rsidRPr="00816F73" w:rsidRDefault="00B0140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B01409" w:rsidRPr="004A5331" w14:paraId="6D31A97C" w14:textId="77777777" w:rsidTr="00681DBA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64E5B999" w14:textId="77777777" w:rsidR="00B01409" w:rsidRPr="004A5331" w:rsidRDefault="00B01409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C0E18E4" w14:textId="05171F83" w:rsidR="00B01409" w:rsidRPr="00EC6AB2" w:rsidRDefault="00B01409" w:rsidP="00EC6F81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الحاسب الآلي 2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3DDDBC4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44A820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F296C4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28E8717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50E14570" w14:textId="77777777" w:rsidR="00B01409" w:rsidRPr="00816F73" w:rsidRDefault="00B0140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B01409" w:rsidRPr="004A5331" w14:paraId="27FB1DE4" w14:textId="77777777" w:rsidTr="00681DBA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253FE50C" w14:textId="77777777" w:rsidR="00B01409" w:rsidRPr="00F93A25" w:rsidRDefault="00B01409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1F42BF86" w14:textId="3EC00EC1" w:rsidR="00B01409" w:rsidRPr="00F93A25" w:rsidRDefault="00B01409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CC355F">
            <w:rPr>
              <w:rFonts w:cs="AL-Mohanad Bold" w:hint="cs"/>
              <w:b/>
              <w:bCs/>
              <w:szCs w:val="24"/>
              <w:rtl/>
            </w:rPr>
            <w:t>الثلاثاء  5/5/1441هـ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5EBA3A11" w14:textId="5757C534" w:rsidR="00B01409" w:rsidRPr="00F93A25" w:rsidRDefault="00B01409" w:rsidP="00EC6F81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ساعة 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9527578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5B714785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3D1ABBC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DB60CC9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0C154B6C" w14:textId="77777777" w:rsidR="00B01409" w:rsidRPr="00816F73" w:rsidRDefault="00B0140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B01409" w:rsidRPr="004A5331" w14:paraId="66D76888" w14:textId="77777777" w:rsidTr="00681DBA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67B67B62" w14:textId="77777777" w:rsidR="00B01409" w:rsidRPr="004A5331" w:rsidRDefault="00B01409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A84A59" w14:textId="77777777" w:rsidR="00B01409" w:rsidRPr="00B141FF" w:rsidRDefault="00B01409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93919D0" w14:textId="77777777" w:rsidR="00B01409" w:rsidRPr="00B141FF" w:rsidRDefault="00B01409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EA02678" w14:textId="77777777" w:rsidR="00B01409" w:rsidRPr="00B141FF" w:rsidRDefault="00B01409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00F07E46" w14:textId="77777777" w:rsidR="00B01409" w:rsidRPr="00B141FF" w:rsidRDefault="00B01409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528EB25" w14:textId="77777777" w:rsidR="00B01409" w:rsidRPr="00816F73" w:rsidRDefault="00B01409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DD1A843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F30CBB2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6E035A71" w14:textId="77777777" w:rsidR="00B01409" w:rsidRPr="00816F73" w:rsidRDefault="00B0140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11B1A36E" w14:textId="77777777" w:rsidR="00B01409" w:rsidRPr="00816F73" w:rsidRDefault="00B0140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B01409" w:rsidRPr="004A5331" w14:paraId="40E667FC" w14:textId="77777777" w:rsidTr="00681DBA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70D224BC" w14:textId="77777777" w:rsidR="00B01409" w:rsidRDefault="00B01409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48D83FC0" w14:textId="77777777" w:rsidR="00B01409" w:rsidRPr="00B141FF" w:rsidRDefault="00B01409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12818B" w14:textId="77777777" w:rsidR="00B01409" w:rsidRPr="00B141FF" w:rsidRDefault="00B01409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00006E58" w14:textId="77777777" w:rsidR="00B01409" w:rsidRPr="00B141FF" w:rsidRDefault="00B01409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95C5F7" w14:textId="77777777" w:rsidR="00B01409" w:rsidRPr="00B141FF" w:rsidRDefault="00B01409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2BD85DB7" w14:textId="77777777" w:rsidR="00B01409" w:rsidRPr="000F6296" w:rsidRDefault="00B01409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268FF399" w14:textId="77777777" w:rsidR="00B01409" w:rsidRPr="00DF0CBD" w:rsidRDefault="00B01409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7B80FE4F" w14:textId="77777777" w:rsidR="00B01409" w:rsidRPr="00DF0CBD" w:rsidRDefault="00B01409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1EA912B7" w14:textId="77777777" w:rsidR="00B01409" w:rsidRPr="00DF0CBD" w:rsidRDefault="00B01409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573FAD41" w14:textId="77777777" w:rsidR="00B01409" w:rsidRPr="00DF0CBD" w:rsidRDefault="00B01409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6230126D" w14:textId="77777777" w:rsidR="00B01409" w:rsidRDefault="00B01409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D80AF37" wp14:editId="1CCE8D9A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26CCAD"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B1AFE66" wp14:editId="159E6467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AF179A" w14:textId="6EE7B2BE" w:rsidR="00B01409" w:rsidRPr="008A7580" w:rsidRDefault="00B01409" w:rsidP="00681D50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 w:rsidRPr="00B93F47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ابنتي الطالبة وفقك الله استعيني بالله ثم ابدأي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1AFE66" id="مربع نص 14" o:spid="_x0000_s1033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24AF179A" w14:textId="6EE7B2BE" w:rsidR="00B01409" w:rsidRPr="008A7580" w:rsidRDefault="00B01409" w:rsidP="00681D5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 w:rsidRPr="00B93F47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ابنتي الطالبة وفقك الله استعيني بالله ثم ابدأي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71ED8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>
    <w:nsid w:val="104F677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>
    <w:nsid w:val="1DBD1C5C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">
    <w:nsid w:val="23A662F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">
    <w:nsid w:val="2C9931A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>
    <w:nsid w:val="320226D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">
    <w:nsid w:val="32EA7A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7">
    <w:nsid w:val="3CBB0033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>
    <w:nsid w:val="3D8B335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9">
    <w:nsid w:val="3D9134D4"/>
    <w:multiLevelType w:val="hybridMultilevel"/>
    <w:tmpl w:val="579C682C"/>
    <w:lvl w:ilvl="0" w:tplc="738891E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FF5817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>
    <w:nsid w:val="423F215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>
    <w:nsid w:val="42B83E98"/>
    <w:multiLevelType w:val="hybridMultilevel"/>
    <w:tmpl w:val="75C0B91C"/>
    <w:lvl w:ilvl="0" w:tplc="8B48F18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2C1FFA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>
    <w:nsid w:val="45A80D3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5">
    <w:nsid w:val="49A4601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6">
    <w:nsid w:val="54A7538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7">
    <w:nsid w:val="55E15F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8">
    <w:nsid w:val="56F716F3"/>
    <w:multiLevelType w:val="hybridMultilevel"/>
    <w:tmpl w:val="FD624BD0"/>
    <w:lvl w:ilvl="0" w:tplc="F072D5A6">
      <w:start w:val="25"/>
      <w:numFmt w:val="decimal"/>
      <w:lvlText w:val="%1)"/>
      <w:lvlJc w:val="left"/>
      <w:pPr>
        <w:ind w:left="643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>
    <w:nsid w:val="5B2C64E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0">
    <w:nsid w:val="61E71AA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1">
    <w:nsid w:val="62285D0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2">
    <w:nsid w:val="6E0750D3"/>
    <w:multiLevelType w:val="hybridMultilevel"/>
    <w:tmpl w:val="EF66B886"/>
    <w:lvl w:ilvl="0" w:tplc="7BC805A0">
      <w:start w:val="6"/>
      <w:numFmt w:val="decimal"/>
      <w:lvlText w:val="%1)"/>
      <w:lvlJc w:val="left"/>
      <w:pPr>
        <w:ind w:left="643" w:hanging="36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>
    <w:nsid w:val="6FE900B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4">
    <w:nsid w:val="74AA007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5">
    <w:nsid w:val="77A702B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6">
    <w:nsid w:val="7F7E626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num w:numId="1">
    <w:abstractNumId w:val="24"/>
  </w:num>
  <w:num w:numId="2">
    <w:abstractNumId w:val="22"/>
  </w:num>
  <w:num w:numId="3">
    <w:abstractNumId w:val="12"/>
  </w:num>
  <w:num w:numId="4">
    <w:abstractNumId w:val="9"/>
  </w:num>
  <w:num w:numId="5">
    <w:abstractNumId w:val="23"/>
  </w:num>
  <w:num w:numId="6">
    <w:abstractNumId w:val="3"/>
  </w:num>
  <w:num w:numId="7">
    <w:abstractNumId w:val="13"/>
  </w:num>
  <w:num w:numId="8">
    <w:abstractNumId w:val="26"/>
  </w:num>
  <w:num w:numId="9">
    <w:abstractNumId w:val="21"/>
  </w:num>
  <w:num w:numId="10">
    <w:abstractNumId w:val="1"/>
  </w:num>
  <w:num w:numId="11">
    <w:abstractNumId w:val="0"/>
  </w:num>
  <w:num w:numId="12">
    <w:abstractNumId w:val="25"/>
  </w:num>
  <w:num w:numId="13">
    <w:abstractNumId w:val="4"/>
  </w:num>
  <w:num w:numId="14">
    <w:abstractNumId w:val="15"/>
  </w:num>
  <w:num w:numId="15">
    <w:abstractNumId w:val="17"/>
  </w:num>
  <w:num w:numId="16">
    <w:abstractNumId w:val="20"/>
  </w:num>
  <w:num w:numId="17">
    <w:abstractNumId w:val="11"/>
  </w:num>
  <w:num w:numId="18">
    <w:abstractNumId w:val="16"/>
  </w:num>
  <w:num w:numId="19">
    <w:abstractNumId w:val="6"/>
  </w:num>
  <w:num w:numId="20">
    <w:abstractNumId w:val="7"/>
  </w:num>
  <w:num w:numId="21">
    <w:abstractNumId w:val="10"/>
  </w:num>
  <w:num w:numId="22">
    <w:abstractNumId w:val="8"/>
  </w:num>
  <w:num w:numId="23">
    <w:abstractNumId w:val="14"/>
  </w:num>
  <w:num w:numId="24">
    <w:abstractNumId w:val="5"/>
  </w:num>
  <w:num w:numId="25">
    <w:abstractNumId w:val="18"/>
  </w:num>
  <w:num w:numId="26">
    <w:abstractNumId w:val="19"/>
  </w:num>
  <w:num w:numId="27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94D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5665B"/>
    <w:rsid w:val="00063665"/>
    <w:rsid w:val="00064E4B"/>
    <w:rsid w:val="000661C2"/>
    <w:rsid w:val="00083473"/>
    <w:rsid w:val="00091B63"/>
    <w:rsid w:val="0009404F"/>
    <w:rsid w:val="0009419F"/>
    <w:rsid w:val="00096FBE"/>
    <w:rsid w:val="000A5225"/>
    <w:rsid w:val="000B7449"/>
    <w:rsid w:val="000C0628"/>
    <w:rsid w:val="000C20AA"/>
    <w:rsid w:val="000C515D"/>
    <w:rsid w:val="000C740B"/>
    <w:rsid w:val="000C7D72"/>
    <w:rsid w:val="000D1EAE"/>
    <w:rsid w:val="000E017B"/>
    <w:rsid w:val="000F4A16"/>
    <w:rsid w:val="000F6296"/>
    <w:rsid w:val="00105411"/>
    <w:rsid w:val="0010578E"/>
    <w:rsid w:val="0010715B"/>
    <w:rsid w:val="001125F8"/>
    <w:rsid w:val="00113B51"/>
    <w:rsid w:val="0012109F"/>
    <w:rsid w:val="001225ED"/>
    <w:rsid w:val="0012579F"/>
    <w:rsid w:val="00135591"/>
    <w:rsid w:val="001464F8"/>
    <w:rsid w:val="00150C7A"/>
    <w:rsid w:val="001552DC"/>
    <w:rsid w:val="0017777D"/>
    <w:rsid w:val="00177FE5"/>
    <w:rsid w:val="00192289"/>
    <w:rsid w:val="00197444"/>
    <w:rsid w:val="001A5B80"/>
    <w:rsid w:val="001A7474"/>
    <w:rsid w:val="001B602D"/>
    <w:rsid w:val="001B7601"/>
    <w:rsid w:val="001C00FA"/>
    <w:rsid w:val="001C3247"/>
    <w:rsid w:val="001C44AD"/>
    <w:rsid w:val="001D2326"/>
    <w:rsid w:val="001D5258"/>
    <w:rsid w:val="001F7E75"/>
    <w:rsid w:val="00201196"/>
    <w:rsid w:val="00201E7C"/>
    <w:rsid w:val="002065CB"/>
    <w:rsid w:val="00212526"/>
    <w:rsid w:val="002218C7"/>
    <w:rsid w:val="002218FC"/>
    <w:rsid w:val="00224275"/>
    <w:rsid w:val="002250E3"/>
    <w:rsid w:val="002256D5"/>
    <w:rsid w:val="00230612"/>
    <w:rsid w:val="00237478"/>
    <w:rsid w:val="002410E1"/>
    <w:rsid w:val="002413A2"/>
    <w:rsid w:val="0024538C"/>
    <w:rsid w:val="0025370F"/>
    <w:rsid w:val="00274AF2"/>
    <w:rsid w:val="00283B83"/>
    <w:rsid w:val="00296D0C"/>
    <w:rsid w:val="002A1481"/>
    <w:rsid w:val="002A2667"/>
    <w:rsid w:val="002A7F6E"/>
    <w:rsid w:val="002B4BEE"/>
    <w:rsid w:val="002C329E"/>
    <w:rsid w:val="002D44D9"/>
    <w:rsid w:val="002E1504"/>
    <w:rsid w:val="002E33EF"/>
    <w:rsid w:val="002E60A3"/>
    <w:rsid w:val="0031049C"/>
    <w:rsid w:val="00312197"/>
    <w:rsid w:val="003351EF"/>
    <w:rsid w:val="0034305C"/>
    <w:rsid w:val="00344A59"/>
    <w:rsid w:val="00345152"/>
    <w:rsid w:val="003503BF"/>
    <w:rsid w:val="0035245C"/>
    <w:rsid w:val="00355650"/>
    <w:rsid w:val="00356961"/>
    <w:rsid w:val="00361A5A"/>
    <w:rsid w:val="0036278C"/>
    <w:rsid w:val="00364B02"/>
    <w:rsid w:val="00374657"/>
    <w:rsid w:val="00377B77"/>
    <w:rsid w:val="003811D2"/>
    <w:rsid w:val="0038643D"/>
    <w:rsid w:val="003A5CE8"/>
    <w:rsid w:val="003B0BCD"/>
    <w:rsid w:val="003B3A84"/>
    <w:rsid w:val="003B7D52"/>
    <w:rsid w:val="003C0180"/>
    <w:rsid w:val="003D279D"/>
    <w:rsid w:val="003E026B"/>
    <w:rsid w:val="003F0A72"/>
    <w:rsid w:val="003F2F4F"/>
    <w:rsid w:val="003F42C5"/>
    <w:rsid w:val="003F65B3"/>
    <w:rsid w:val="003F78D5"/>
    <w:rsid w:val="00400AA7"/>
    <w:rsid w:val="00402134"/>
    <w:rsid w:val="00407BA0"/>
    <w:rsid w:val="00417715"/>
    <w:rsid w:val="00433718"/>
    <w:rsid w:val="004358EB"/>
    <w:rsid w:val="00436581"/>
    <w:rsid w:val="0044766D"/>
    <w:rsid w:val="00447973"/>
    <w:rsid w:val="00452E34"/>
    <w:rsid w:val="00464104"/>
    <w:rsid w:val="00471286"/>
    <w:rsid w:val="0047435B"/>
    <w:rsid w:val="00491472"/>
    <w:rsid w:val="00491BDF"/>
    <w:rsid w:val="0049471B"/>
    <w:rsid w:val="00495CE2"/>
    <w:rsid w:val="004A5331"/>
    <w:rsid w:val="004B4718"/>
    <w:rsid w:val="004C056D"/>
    <w:rsid w:val="004D384B"/>
    <w:rsid w:val="004E33A2"/>
    <w:rsid w:val="004F14A5"/>
    <w:rsid w:val="004F46A9"/>
    <w:rsid w:val="004F5102"/>
    <w:rsid w:val="0050465F"/>
    <w:rsid w:val="00505A5D"/>
    <w:rsid w:val="00510DF0"/>
    <w:rsid w:val="005322BB"/>
    <w:rsid w:val="00546F9B"/>
    <w:rsid w:val="00554CC1"/>
    <w:rsid w:val="00562387"/>
    <w:rsid w:val="0057100C"/>
    <w:rsid w:val="00585967"/>
    <w:rsid w:val="00591E41"/>
    <w:rsid w:val="005938D0"/>
    <w:rsid w:val="005A6742"/>
    <w:rsid w:val="005B1A09"/>
    <w:rsid w:val="005B3567"/>
    <w:rsid w:val="005C2CE2"/>
    <w:rsid w:val="005C5BF9"/>
    <w:rsid w:val="005D037F"/>
    <w:rsid w:val="005D5CE9"/>
    <w:rsid w:val="005E32E8"/>
    <w:rsid w:val="005E5532"/>
    <w:rsid w:val="005F0ACE"/>
    <w:rsid w:val="005F31DA"/>
    <w:rsid w:val="005F73FF"/>
    <w:rsid w:val="005F7DF1"/>
    <w:rsid w:val="00603640"/>
    <w:rsid w:val="00641E25"/>
    <w:rsid w:val="00650B02"/>
    <w:rsid w:val="00653F1B"/>
    <w:rsid w:val="00655957"/>
    <w:rsid w:val="006576C0"/>
    <w:rsid w:val="00661D21"/>
    <w:rsid w:val="0067012F"/>
    <w:rsid w:val="00672298"/>
    <w:rsid w:val="0067565F"/>
    <w:rsid w:val="00680D03"/>
    <w:rsid w:val="00681D50"/>
    <w:rsid w:val="00681DBA"/>
    <w:rsid w:val="006920BA"/>
    <w:rsid w:val="0069471D"/>
    <w:rsid w:val="006A0B93"/>
    <w:rsid w:val="006A3AB0"/>
    <w:rsid w:val="006B1ED4"/>
    <w:rsid w:val="006B3DA1"/>
    <w:rsid w:val="006B4367"/>
    <w:rsid w:val="006C3C31"/>
    <w:rsid w:val="006C57AA"/>
    <w:rsid w:val="006C6D9D"/>
    <w:rsid w:val="006C764A"/>
    <w:rsid w:val="006D04D5"/>
    <w:rsid w:val="006D250C"/>
    <w:rsid w:val="006D30EB"/>
    <w:rsid w:val="006E3825"/>
    <w:rsid w:val="006E6595"/>
    <w:rsid w:val="006F353F"/>
    <w:rsid w:val="00705B94"/>
    <w:rsid w:val="007226AA"/>
    <w:rsid w:val="00742240"/>
    <w:rsid w:val="00754DE3"/>
    <w:rsid w:val="00760000"/>
    <w:rsid w:val="007625AF"/>
    <w:rsid w:val="0076764A"/>
    <w:rsid w:val="0078097C"/>
    <w:rsid w:val="00796D5E"/>
    <w:rsid w:val="00797ECE"/>
    <w:rsid w:val="007A0DF3"/>
    <w:rsid w:val="007A27B0"/>
    <w:rsid w:val="007A7007"/>
    <w:rsid w:val="007B06B5"/>
    <w:rsid w:val="007B59CF"/>
    <w:rsid w:val="007B7645"/>
    <w:rsid w:val="007C419D"/>
    <w:rsid w:val="007C73DE"/>
    <w:rsid w:val="007D6D04"/>
    <w:rsid w:val="007E3E03"/>
    <w:rsid w:val="007E5506"/>
    <w:rsid w:val="007E6BB4"/>
    <w:rsid w:val="00801F50"/>
    <w:rsid w:val="008020F4"/>
    <w:rsid w:val="008033D6"/>
    <w:rsid w:val="00810EE1"/>
    <w:rsid w:val="008144AE"/>
    <w:rsid w:val="00814FE7"/>
    <w:rsid w:val="008153A2"/>
    <w:rsid w:val="00816F73"/>
    <w:rsid w:val="00820CEF"/>
    <w:rsid w:val="0082225F"/>
    <w:rsid w:val="0083335D"/>
    <w:rsid w:val="008356B9"/>
    <w:rsid w:val="00853206"/>
    <w:rsid w:val="0086432A"/>
    <w:rsid w:val="0087704E"/>
    <w:rsid w:val="0088547D"/>
    <w:rsid w:val="00886D59"/>
    <w:rsid w:val="00887D39"/>
    <w:rsid w:val="008A7580"/>
    <w:rsid w:val="008C05EA"/>
    <w:rsid w:val="008C44CF"/>
    <w:rsid w:val="008C777F"/>
    <w:rsid w:val="008E009A"/>
    <w:rsid w:val="008E76C6"/>
    <w:rsid w:val="008F1F9B"/>
    <w:rsid w:val="008F6CD3"/>
    <w:rsid w:val="00901A1B"/>
    <w:rsid w:val="009031AF"/>
    <w:rsid w:val="00904C59"/>
    <w:rsid w:val="00906C24"/>
    <w:rsid w:val="00912385"/>
    <w:rsid w:val="00917A21"/>
    <w:rsid w:val="009238D8"/>
    <w:rsid w:val="009310EC"/>
    <w:rsid w:val="009318A7"/>
    <w:rsid w:val="0093753B"/>
    <w:rsid w:val="00944314"/>
    <w:rsid w:val="00944BBE"/>
    <w:rsid w:val="0095204D"/>
    <w:rsid w:val="00960F39"/>
    <w:rsid w:val="00964E6A"/>
    <w:rsid w:val="009756F3"/>
    <w:rsid w:val="009763DF"/>
    <w:rsid w:val="00977FFD"/>
    <w:rsid w:val="00982434"/>
    <w:rsid w:val="009876BD"/>
    <w:rsid w:val="00990CD7"/>
    <w:rsid w:val="0099745C"/>
    <w:rsid w:val="009A4D59"/>
    <w:rsid w:val="009A5B1A"/>
    <w:rsid w:val="009B115A"/>
    <w:rsid w:val="009B2A18"/>
    <w:rsid w:val="009B384E"/>
    <w:rsid w:val="009C3242"/>
    <w:rsid w:val="009D3EB8"/>
    <w:rsid w:val="009E6963"/>
    <w:rsid w:val="009E7C6B"/>
    <w:rsid w:val="009E7E54"/>
    <w:rsid w:val="009F53EB"/>
    <w:rsid w:val="00A07BFB"/>
    <w:rsid w:val="00A11502"/>
    <w:rsid w:val="00A168CE"/>
    <w:rsid w:val="00A22239"/>
    <w:rsid w:val="00A23BA6"/>
    <w:rsid w:val="00A36975"/>
    <w:rsid w:val="00A6080C"/>
    <w:rsid w:val="00A62FC8"/>
    <w:rsid w:val="00A64E0C"/>
    <w:rsid w:val="00A77F5A"/>
    <w:rsid w:val="00A90042"/>
    <w:rsid w:val="00A90FF0"/>
    <w:rsid w:val="00A91602"/>
    <w:rsid w:val="00A91FEF"/>
    <w:rsid w:val="00A92AB4"/>
    <w:rsid w:val="00A9365C"/>
    <w:rsid w:val="00A95F69"/>
    <w:rsid w:val="00A96FBE"/>
    <w:rsid w:val="00AA717E"/>
    <w:rsid w:val="00AD4B54"/>
    <w:rsid w:val="00AD615E"/>
    <w:rsid w:val="00B01409"/>
    <w:rsid w:val="00B06F54"/>
    <w:rsid w:val="00B10F0F"/>
    <w:rsid w:val="00B141FF"/>
    <w:rsid w:val="00B15226"/>
    <w:rsid w:val="00B259E5"/>
    <w:rsid w:val="00B30234"/>
    <w:rsid w:val="00B46885"/>
    <w:rsid w:val="00B53C2D"/>
    <w:rsid w:val="00B545EC"/>
    <w:rsid w:val="00B60404"/>
    <w:rsid w:val="00B65B31"/>
    <w:rsid w:val="00B71448"/>
    <w:rsid w:val="00B75CE6"/>
    <w:rsid w:val="00B93F47"/>
    <w:rsid w:val="00BB3286"/>
    <w:rsid w:val="00BD01B9"/>
    <w:rsid w:val="00BD52D0"/>
    <w:rsid w:val="00BD7364"/>
    <w:rsid w:val="00BF397B"/>
    <w:rsid w:val="00BF3A4E"/>
    <w:rsid w:val="00BF73E2"/>
    <w:rsid w:val="00C007C2"/>
    <w:rsid w:val="00C013F8"/>
    <w:rsid w:val="00C16D86"/>
    <w:rsid w:val="00C17A8E"/>
    <w:rsid w:val="00C21714"/>
    <w:rsid w:val="00C34AD9"/>
    <w:rsid w:val="00C366A8"/>
    <w:rsid w:val="00C3704B"/>
    <w:rsid w:val="00C40699"/>
    <w:rsid w:val="00C43571"/>
    <w:rsid w:val="00C44C00"/>
    <w:rsid w:val="00C45DB9"/>
    <w:rsid w:val="00C50983"/>
    <w:rsid w:val="00C5110A"/>
    <w:rsid w:val="00C52080"/>
    <w:rsid w:val="00C62543"/>
    <w:rsid w:val="00C62646"/>
    <w:rsid w:val="00C626A7"/>
    <w:rsid w:val="00CB036C"/>
    <w:rsid w:val="00CB7830"/>
    <w:rsid w:val="00CC1381"/>
    <w:rsid w:val="00CC355F"/>
    <w:rsid w:val="00CD0299"/>
    <w:rsid w:val="00CD186E"/>
    <w:rsid w:val="00CE05C3"/>
    <w:rsid w:val="00CF70DF"/>
    <w:rsid w:val="00D01A50"/>
    <w:rsid w:val="00D140B4"/>
    <w:rsid w:val="00D14D29"/>
    <w:rsid w:val="00D34111"/>
    <w:rsid w:val="00D60663"/>
    <w:rsid w:val="00D60D76"/>
    <w:rsid w:val="00D65313"/>
    <w:rsid w:val="00D709B2"/>
    <w:rsid w:val="00D714D2"/>
    <w:rsid w:val="00D76C43"/>
    <w:rsid w:val="00D85A04"/>
    <w:rsid w:val="00D86878"/>
    <w:rsid w:val="00D87239"/>
    <w:rsid w:val="00D909C6"/>
    <w:rsid w:val="00D92082"/>
    <w:rsid w:val="00DB32ED"/>
    <w:rsid w:val="00DB6113"/>
    <w:rsid w:val="00DC2585"/>
    <w:rsid w:val="00DE19FC"/>
    <w:rsid w:val="00DF0CBD"/>
    <w:rsid w:val="00DF7891"/>
    <w:rsid w:val="00E00A50"/>
    <w:rsid w:val="00E133DB"/>
    <w:rsid w:val="00E14777"/>
    <w:rsid w:val="00E17E4F"/>
    <w:rsid w:val="00E32373"/>
    <w:rsid w:val="00E34474"/>
    <w:rsid w:val="00E6016B"/>
    <w:rsid w:val="00E658DC"/>
    <w:rsid w:val="00E679A5"/>
    <w:rsid w:val="00E7039C"/>
    <w:rsid w:val="00E86356"/>
    <w:rsid w:val="00EA1F9A"/>
    <w:rsid w:val="00EA2381"/>
    <w:rsid w:val="00EB1FD7"/>
    <w:rsid w:val="00EB3710"/>
    <w:rsid w:val="00EB4384"/>
    <w:rsid w:val="00EB4419"/>
    <w:rsid w:val="00EB6649"/>
    <w:rsid w:val="00EC2765"/>
    <w:rsid w:val="00EC594D"/>
    <w:rsid w:val="00EC640D"/>
    <w:rsid w:val="00EC6AB2"/>
    <w:rsid w:val="00EC6F81"/>
    <w:rsid w:val="00ED3CB3"/>
    <w:rsid w:val="00EE2A24"/>
    <w:rsid w:val="00F02D6E"/>
    <w:rsid w:val="00F03430"/>
    <w:rsid w:val="00F31B5E"/>
    <w:rsid w:val="00F32266"/>
    <w:rsid w:val="00F3295A"/>
    <w:rsid w:val="00F337FB"/>
    <w:rsid w:val="00F35F4F"/>
    <w:rsid w:val="00F40688"/>
    <w:rsid w:val="00F43BF8"/>
    <w:rsid w:val="00F46282"/>
    <w:rsid w:val="00F467CE"/>
    <w:rsid w:val="00F540DC"/>
    <w:rsid w:val="00F61BD1"/>
    <w:rsid w:val="00F64D87"/>
    <w:rsid w:val="00F650D0"/>
    <w:rsid w:val="00F65741"/>
    <w:rsid w:val="00F659A7"/>
    <w:rsid w:val="00F76D61"/>
    <w:rsid w:val="00F923F6"/>
    <w:rsid w:val="00F93A25"/>
    <w:rsid w:val="00FA26C4"/>
    <w:rsid w:val="00FA708E"/>
    <w:rsid w:val="00FD6E28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D610A75"/>
  <w15:docId w15:val="{F09394A1-83A9-47DE-8223-9305000D1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90A85-C969-40EA-A447-C8B71D4CF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156</TotalTime>
  <Pages>1</Pages>
  <Words>1178</Words>
  <Characters>6720</Characters>
  <Application>Microsoft Office Word</Application>
  <DocSecurity>0</DocSecurity>
  <Lines>56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7883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HP</cp:lastModifiedBy>
  <cp:revision>46</cp:revision>
  <cp:lastPrinted>2019-12-15T13:42:00Z</cp:lastPrinted>
  <dcterms:created xsi:type="dcterms:W3CDTF">2018-12-24T07:16:00Z</dcterms:created>
  <dcterms:modified xsi:type="dcterms:W3CDTF">2019-12-15T13:45:00Z</dcterms:modified>
</cp:coreProperties>
</file>