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E8E" w:rsidRPr="000A4E8E" w:rsidRDefault="00246271" w:rsidP="000A4E8E">
      <w:pPr>
        <w:tabs>
          <w:tab w:val="left" w:pos="4621"/>
          <w:tab w:val="left" w:pos="7818"/>
        </w:tabs>
        <w:rPr>
          <w:rFonts w:cs="mohammad bold art 1"/>
          <w:b/>
          <w:bCs/>
          <w:sz w:val="26"/>
          <w:szCs w:val="26"/>
          <w:rtl/>
        </w:rPr>
      </w:pPr>
      <w:r w:rsidRPr="00246271">
        <w:rPr>
          <w:rFonts w:cs="mohammad bold art 1"/>
          <w:b/>
          <w:bCs/>
          <w:sz w:val="26"/>
          <w:szCs w:val="26"/>
          <w:rtl/>
        </w:rPr>
        <w:tab/>
      </w:r>
    </w:p>
    <w:tbl>
      <w:tblPr>
        <w:tblpPr w:leftFromText="180" w:rightFromText="180" w:vertAnchor="text" w:horzAnchor="page" w:tblpX="884" w:tblpY="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0A4E8E" w:rsidRPr="000A4E8E" w:rsidTr="009717FD">
        <w:trPr>
          <w:trHeight w:val="460"/>
        </w:trPr>
        <w:tc>
          <w:tcPr>
            <w:tcW w:w="767" w:type="dxa"/>
          </w:tcPr>
          <w:p w:rsidR="000A4E8E" w:rsidRPr="000A4E8E" w:rsidRDefault="000A4E8E" w:rsidP="000A4E8E">
            <w:pPr>
              <w:tabs>
                <w:tab w:val="left" w:pos="9406"/>
              </w:tabs>
              <w:rPr>
                <w:rFonts w:cs="mohammad bold art 1"/>
                <w:b/>
                <w:bCs/>
                <w:u w:val="single"/>
                <w:rtl/>
              </w:rPr>
            </w:pPr>
          </w:p>
        </w:tc>
      </w:tr>
      <w:tr w:rsidR="000A4E8E" w:rsidRPr="000A4E8E" w:rsidTr="009717FD">
        <w:trPr>
          <w:trHeight w:val="219"/>
        </w:trPr>
        <w:tc>
          <w:tcPr>
            <w:tcW w:w="767" w:type="dxa"/>
          </w:tcPr>
          <w:p w:rsidR="000A4E8E" w:rsidRPr="000A4E8E" w:rsidRDefault="000A4E8E" w:rsidP="000A4E8E">
            <w:pPr>
              <w:tabs>
                <w:tab w:val="left" w:pos="9406"/>
              </w:tabs>
              <w:rPr>
                <w:rFonts w:cs="mohammad bold art 1"/>
                <w:b/>
                <w:bCs/>
                <w:rtl/>
              </w:rPr>
            </w:pPr>
            <w:r>
              <w:rPr>
                <w:rFonts w:cs="mohammad bold art 1" w:hint="cs"/>
                <w:b/>
                <w:bCs/>
                <w:rtl/>
              </w:rPr>
              <w:t xml:space="preserve">    8</w:t>
            </w:r>
          </w:p>
        </w:tc>
      </w:tr>
    </w:tbl>
    <w:p w:rsidR="00246271" w:rsidRPr="00246271" w:rsidRDefault="00246271" w:rsidP="000A4E8E">
      <w:pPr>
        <w:tabs>
          <w:tab w:val="left" w:pos="9406"/>
        </w:tabs>
        <w:rPr>
          <w:rFonts w:cs="mohammad bold art 1"/>
          <w:b/>
          <w:bCs/>
          <w:rtl/>
        </w:rPr>
      </w:pPr>
    </w:p>
    <w:p w:rsidR="009A4D59" w:rsidRPr="00246271" w:rsidRDefault="00246271" w:rsidP="00246271">
      <w:pPr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b/>
          <w:bCs/>
          <w:sz w:val="32"/>
          <w:szCs w:val="28"/>
          <w:rtl/>
        </w:rPr>
        <w:t>السؤال الأول : اختاري الإجابة الصحيحة فيما يلي ..</w:t>
      </w:r>
      <w:r w:rsidRPr="00246271">
        <w:rPr>
          <w:rFonts w:cs="mohammad bold art 1"/>
          <w:b/>
          <w:bCs/>
          <w:sz w:val="26"/>
          <w:szCs w:val="26"/>
          <w:rtl/>
          <w:lang w:eastAsia="en-US"/>
        </w:rPr>
        <w:t xml:space="preserve"> </w:t>
      </w:r>
    </w:p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1/ </w:t>
      </w:r>
      <w:r w:rsidR="00F0328C">
        <w:rPr>
          <w:rFonts w:cs="mohammad bold art 1" w:hint="cs"/>
          <w:sz w:val="28"/>
          <w:szCs w:val="28"/>
          <w:rtl/>
        </w:rPr>
        <w:t>معنى الودق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61446E" w:rsidRPr="00246271" w:rsidRDefault="0061446E" w:rsidP="0061446E">
            <w:pPr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1-البرق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>ب</w:t>
            </w: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/ </w:t>
            </w:r>
            <w:r w:rsidR="00F0328C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المطر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0328C">
              <w:rPr>
                <w:rFonts w:cs="mohammad bold art 1" w:hint="cs"/>
                <w:i/>
                <w:sz w:val="24"/>
                <w:szCs w:val="24"/>
                <w:rtl/>
              </w:rPr>
              <w:t>الرعد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الرياح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2/ </w:t>
      </w:r>
      <w:r w:rsidR="00F0328C">
        <w:rPr>
          <w:rFonts w:cs="mohammad bold art 1" w:hint="cs"/>
          <w:sz w:val="28"/>
          <w:szCs w:val="28"/>
          <w:rtl/>
        </w:rPr>
        <w:t>مراحل تكوين المطر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5 مراحل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3 مراحل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جـ/ </w:t>
            </w:r>
            <w:r w:rsidR="00F0328C" w:rsidRPr="0061446E">
              <w:rPr>
                <w:rFonts w:cs="mohammad bold art 1" w:hint="cs"/>
                <w:i/>
                <w:sz w:val="24"/>
                <w:szCs w:val="24"/>
                <w:highlight w:val="yellow"/>
                <w:rtl/>
              </w:rPr>
              <w:t>4مراحل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مرحلتين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3/ </w:t>
      </w:r>
      <w:r w:rsidR="00F0328C">
        <w:rPr>
          <w:rFonts w:cs="mohammad bold art 1" w:hint="cs"/>
          <w:sz w:val="28"/>
          <w:szCs w:val="28"/>
          <w:rtl/>
        </w:rPr>
        <w:t xml:space="preserve">جناح بمعنى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مرض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ب/ </w:t>
            </w:r>
            <w:r w:rsidR="00F0328C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حرج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0328C">
              <w:rPr>
                <w:rFonts w:cs="mohammad bold art 1" w:hint="cs"/>
                <w:i/>
                <w:sz w:val="24"/>
                <w:szCs w:val="24"/>
                <w:rtl/>
              </w:rPr>
              <w:t>طريق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وسط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4/ </w:t>
      </w:r>
      <w:r w:rsidR="00F0328C">
        <w:rPr>
          <w:rFonts w:cs="mohammad bold art 1" w:hint="cs"/>
          <w:sz w:val="28"/>
          <w:szCs w:val="28"/>
          <w:rtl/>
        </w:rPr>
        <w:t xml:space="preserve">من الأوقات التي يستأذن فيها الأطفال دون سن الإحتلام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بعد صلاة العصر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وقت الضحى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جـ/ </w:t>
            </w:r>
            <w:r w:rsidR="00F0328C" w:rsidRPr="0061446E">
              <w:rPr>
                <w:rFonts w:cs="mohammad bold art 1" w:hint="cs"/>
                <w:i/>
                <w:sz w:val="24"/>
                <w:szCs w:val="24"/>
                <w:highlight w:val="yellow"/>
                <w:rtl/>
              </w:rPr>
              <w:t>من قبل صلاة الفجر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بعد صلاة المغرب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5/ </w:t>
      </w:r>
      <w:r w:rsidR="00705DF4">
        <w:rPr>
          <w:rFonts w:cs="mohammad bold art 1" w:hint="cs"/>
          <w:sz w:val="28"/>
          <w:szCs w:val="28"/>
          <w:rtl/>
        </w:rPr>
        <w:t xml:space="preserve">سميت سورة الفرقان بهذا الأسم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 xml:space="preserve">لورود هذا الأسم في أول أية من السورة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 xml:space="preserve">تعظيما لأمر القرآن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BE4F68">
              <w:rPr>
                <w:rFonts w:cs="mohammad bold art 1" w:hint="cs"/>
                <w:i/>
                <w:sz w:val="24"/>
                <w:szCs w:val="24"/>
                <w:rtl/>
              </w:rPr>
              <w:t>الرد على المشركين ال</w:t>
            </w:r>
            <w:r w:rsidR="00705DF4">
              <w:rPr>
                <w:rFonts w:cs="mohammad bold art 1" w:hint="cs"/>
                <w:i/>
                <w:sz w:val="24"/>
                <w:szCs w:val="24"/>
                <w:rtl/>
              </w:rPr>
              <w:t>ذين كذبوا به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د/ </w:t>
            </w:r>
            <w:r w:rsidR="00705DF4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جميع ماسبق صحيح</w:t>
            </w:r>
          </w:p>
        </w:tc>
      </w:tr>
    </w:tbl>
    <w:p w:rsidR="00246271" w:rsidRPr="00246271" w:rsidRDefault="00246271" w:rsidP="00705DF4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6/ </w:t>
      </w:r>
      <w:r w:rsidR="00705DF4">
        <w:rPr>
          <w:rFonts w:cs="mohammad bold art 1" w:hint="cs"/>
          <w:sz w:val="28"/>
          <w:szCs w:val="28"/>
          <w:rtl/>
        </w:rPr>
        <w:t>ترتيب سورة الفرقان في القرآن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705DF4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أ/ </w:t>
            </w:r>
            <w:r w:rsidR="00705DF4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25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705DF4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05DF4">
              <w:rPr>
                <w:rFonts w:cs="mohammad bold art 1" w:hint="cs"/>
                <w:i/>
                <w:sz w:val="24"/>
                <w:szCs w:val="24"/>
                <w:rtl/>
              </w:rPr>
              <w:t>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7/ </w:t>
      </w:r>
      <w:r w:rsidR="00705DF4">
        <w:rPr>
          <w:rFonts w:cs="mohammad bold art 1" w:hint="cs"/>
          <w:sz w:val="28"/>
          <w:szCs w:val="28"/>
          <w:rtl/>
        </w:rPr>
        <w:t xml:space="preserve">معنى الإفك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 xml:space="preserve">الصدق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الرزق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جـ/ </w:t>
            </w:r>
            <w:r w:rsidR="00705DF4" w:rsidRPr="0061446E">
              <w:rPr>
                <w:rFonts w:cs="mohammad bold art 1" w:hint="cs"/>
                <w:i/>
                <w:sz w:val="24"/>
                <w:szCs w:val="24"/>
                <w:highlight w:val="yellow"/>
                <w:rtl/>
              </w:rPr>
              <w:t>الكذب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الشر</w:t>
            </w:r>
          </w:p>
        </w:tc>
      </w:tr>
    </w:tbl>
    <w:p w:rsidR="00246271" w:rsidRPr="00246271" w:rsidRDefault="00246271" w:rsidP="00DF3A7D">
      <w:pPr>
        <w:tabs>
          <w:tab w:val="left" w:pos="349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8/ </w:t>
      </w:r>
      <w:r w:rsidR="00DF3A7D">
        <w:rPr>
          <w:rFonts w:cs="mohammad bold art 1" w:hint="cs"/>
          <w:sz w:val="28"/>
          <w:szCs w:val="28"/>
          <w:rtl/>
        </w:rPr>
        <w:t xml:space="preserve">من أجل أوصاف الرسول صلى الله عليه وسلم التي ذكرت في سورة الفرقان </w:t>
      </w:r>
      <w:r w:rsidR="00DF3A7D">
        <w:rPr>
          <w:rFonts w:cs="mohammad bold art 1"/>
          <w:sz w:val="28"/>
          <w:szCs w:val="28"/>
          <w:rtl/>
        </w:rPr>
        <w:tab/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نبي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رسول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جـ/ </w:t>
            </w:r>
            <w:r w:rsidR="00DF3A7D" w:rsidRPr="0061446E">
              <w:rPr>
                <w:rFonts w:cs="mohammad bold art 1" w:hint="cs"/>
                <w:i/>
                <w:sz w:val="24"/>
                <w:szCs w:val="24"/>
                <w:highlight w:val="yellow"/>
                <w:rtl/>
              </w:rPr>
              <w:t>عبدالله ورسوله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الأمين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9/ </w:t>
      </w:r>
      <w:r w:rsidR="00DF3A7D">
        <w:rPr>
          <w:rFonts w:cs="mohammad bold art 1" w:hint="cs"/>
          <w:sz w:val="28"/>
          <w:szCs w:val="28"/>
          <w:rtl/>
        </w:rPr>
        <w:t>قال تعالى (ويوم يعض الظالم على يديه ) نزلت هذه الأية في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 xml:space="preserve">أبي بن خلف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DF3A7D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النضر بن الحارث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F3A7D">
              <w:rPr>
                <w:rFonts w:cs="mohammad bold art 1" w:hint="cs"/>
                <w:i/>
                <w:sz w:val="24"/>
                <w:szCs w:val="24"/>
                <w:rtl/>
              </w:rPr>
              <w:t xml:space="preserve">أبولهب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د/ </w:t>
            </w:r>
            <w:r w:rsidR="00DF3A7D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عقبة بن أبي معيط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10/ </w:t>
      </w:r>
      <w:r w:rsidR="00DF3A7D">
        <w:rPr>
          <w:rFonts w:cs="mohammad bold art 1" w:hint="cs"/>
          <w:sz w:val="28"/>
          <w:szCs w:val="28"/>
          <w:rtl/>
        </w:rPr>
        <w:t xml:space="preserve">هجر القرآن أنواع وأخطرها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 xml:space="preserve">هجر تلاوته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 xml:space="preserve">هجر تحكيمه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جـ/ </w:t>
            </w:r>
            <w:r w:rsidR="00DF3A7D" w:rsidRPr="0061446E">
              <w:rPr>
                <w:rFonts w:cs="mohammad bold art 1" w:hint="cs"/>
                <w:i/>
                <w:sz w:val="24"/>
                <w:szCs w:val="24"/>
                <w:highlight w:val="yellow"/>
                <w:rtl/>
              </w:rPr>
              <w:t xml:space="preserve">ترك الإيمان به </w:t>
            </w:r>
            <w:r w:rsidR="0069195B" w:rsidRPr="0061446E">
              <w:rPr>
                <w:rFonts w:cs="mohammad bold art 1" w:hint="cs"/>
                <w:i/>
                <w:sz w:val="24"/>
                <w:szCs w:val="24"/>
                <w:highlight w:val="yellow"/>
                <w:rtl/>
              </w:rPr>
              <w:t>والعمل به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هجر تدبره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1/ </w:t>
      </w:r>
      <w:r w:rsidR="0069195B">
        <w:rPr>
          <w:rFonts w:cs="mohammad bold art 1" w:hint="cs"/>
          <w:sz w:val="28"/>
          <w:szCs w:val="28"/>
          <w:rtl/>
        </w:rPr>
        <w:t xml:space="preserve">القرآن نزل مفرقا في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 xml:space="preserve">20 سنة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ب/ </w:t>
            </w:r>
            <w:r w:rsidR="0069195B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23 سنة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9195B">
              <w:rPr>
                <w:rFonts w:cs="mohammad bold art 1" w:hint="cs"/>
                <w:i/>
                <w:sz w:val="24"/>
                <w:szCs w:val="24"/>
                <w:rtl/>
              </w:rPr>
              <w:t xml:space="preserve">10 سنوات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30 سنة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2/ </w:t>
      </w:r>
      <w:r w:rsidR="0069195B">
        <w:rPr>
          <w:rFonts w:cs="mohammad bold art 1" w:hint="cs"/>
          <w:sz w:val="28"/>
          <w:szCs w:val="28"/>
          <w:rtl/>
        </w:rPr>
        <w:t xml:space="preserve">الملك الذي نزل القرآن من عند الله هو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أ/ </w:t>
            </w:r>
            <w:r w:rsidR="0069195B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جبريل عليه السلام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إسرافيل عليه السلام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9195B">
              <w:rPr>
                <w:rFonts w:cs="mohammad bold art 1" w:hint="cs"/>
                <w:i/>
                <w:sz w:val="24"/>
                <w:szCs w:val="24"/>
                <w:rtl/>
              </w:rPr>
              <w:t>ميكائيل عليه السلام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إسرائيل عليه السلام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3/ </w:t>
      </w:r>
      <w:r w:rsidR="0069195B">
        <w:rPr>
          <w:rFonts w:cs="mohammad bold art 1" w:hint="cs"/>
          <w:sz w:val="28"/>
          <w:szCs w:val="28"/>
          <w:rtl/>
        </w:rPr>
        <w:t>وحجرا محجورا معناها</w:t>
      </w:r>
    </w:p>
    <w:tbl>
      <w:tblPr>
        <w:tblStyle w:val="a6"/>
        <w:bidiVisual/>
        <w:tblW w:w="10407" w:type="dxa"/>
        <w:tblInd w:w="249" w:type="dxa"/>
        <w:tblLook w:val="04A0" w:firstRow="1" w:lastRow="0" w:firstColumn="1" w:lastColumn="0" w:noHBand="0" w:noVBand="1"/>
      </w:tblPr>
      <w:tblGrid>
        <w:gridCol w:w="2363"/>
        <w:gridCol w:w="282"/>
        <w:gridCol w:w="2399"/>
        <w:gridCol w:w="282"/>
        <w:gridCol w:w="2399"/>
        <w:gridCol w:w="283"/>
        <w:gridCol w:w="2399"/>
      </w:tblGrid>
      <w:tr w:rsidR="00246271" w:rsidRPr="00246271" w:rsidTr="00F36B8B">
        <w:trPr>
          <w:trHeight w:val="388"/>
        </w:trPr>
        <w:tc>
          <w:tcPr>
            <w:tcW w:w="2363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>الماء المالح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ب/ </w:t>
            </w:r>
            <w:r w:rsidR="0069195B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سترا يمنع وصول أحدهم للأخر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9195B">
              <w:rPr>
                <w:rFonts w:cs="mohammad bold art 1" w:hint="cs"/>
                <w:i/>
                <w:sz w:val="24"/>
                <w:szCs w:val="24"/>
                <w:rtl/>
              </w:rPr>
              <w:t xml:space="preserve">امتزاج البحرين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خلط الماء المالح بالماء العذب</w:t>
            </w:r>
          </w:p>
        </w:tc>
      </w:tr>
      <w:tr w:rsidR="00F36B8B" w:rsidRPr="00246271" w:rsidTr="00F36B8B">
        <w:trPr>
          <w:trHeight w:val="194"/>
        </w:trPr>
        <w:tc>
          <w:tcPr>
            <w:tcW w:w="2363" w:type="dxa"/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F36B8B" w:rsidRPr="00246271" w:rsidRDefault="00F36B8B" w:rsidP="00F36B8B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</w:tr>
    </w:tbl>
    <w:p w:rsidR="00246271" w:rsidRPr="00246271" w:rsidRDefault="00246271" w:rsidP="00F36B8B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lastRenderedPageBreak/>
        <w:t>1</w:t>
      </w:r>
      <w:r w:rsidRPr="00246271">
        <w:rPr>
          <w:rFonts w:cs="mohammad bold art 1" w:hint="cs"/>
          <w:sz w:val="28"/>
          <w:szCs w:val="28"/>
          <w:rtl/>
        </w:rPr>
        <w:t xml:space="preserve">4/ </w:t>
      </w:r>
      <w:r w:rsidR="00F36B8B">
        <w:rPr>
          <w:rFonts w:cs="mohammad bold art 1" w:hint="cs"/>
          <w:sz w:val="28"/>
          <w:szCs w:val="28"/>
          <w:rtl/>
        </w:rPr>
        <w:t xml:space="preserve">الأيات الكونية تدلنا على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>أ</w:t>
            </w: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/ </w:t>
            </w:r>
            <w:r w:rsidR="00F36B8B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قدرة الله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 xml:space="preserve">رحمة الله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36B8B">
              <w:rPr>
                <w:rFonts w:cs="mohammad bold art 1" w:hint="cs"/>
                <w:i/>
                <w:sz w:val="24"/>
                <w:szCs w:val="24"/>
                <w:rtl/>
              </w:rPr>
              <w:t xml:space="preserve">حجة الله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>مغفرة الله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5/ </w:t>
      </w:r>
      <w:r w:rsidR="00777F1F">
        <w:rPr>
          <w:rFonts w:cs="mohammad bold art 1" w:hint="cs"/>
          <w:sz w:val="28"/>
          <w:szCs w:val="28"/>
          <w:rtl/>
        </w:rPr>
        <w:t xml:space="preserve">غراما بمعنى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>مفارق لصاحبه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ب/ </w:t>
            </w:r>
            <w:r w:rsidR="00777F1F"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>ملازم لصاحبه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77F1F">
              <w:rPr>
                <w:rFonts w:cs="mohammad bold art 1" w:hint="cs"/>
                <w:i/>
                <w:sz w:val="24"/>
                <w:szCs w:val="24"/>
                <w:rtl/>
              </w:rPr>
              <w:t>نعيما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>يسيرا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6/ </w:t>
      </w:r>
      <w:r w:rsidR="00777F1F">
        <w:rPr>
          <w:rFonts w:cs="mohammad bold art 1" w:hint="cs"/>
          <w:sz w:val="28"/>
          <w:szCs w:val="28"/>
          <w:rtl/>
        </w:rPr>
        <w:t xml:space="preserve">اللغو هو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 xml:space="preserve">الكلام اللين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 xml:space="preserve">الكلام الحسن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61446E">
              <w:rPr>
                <w:rFonts w:cs="mohammad bold art 1" w:hint="cs"/>
                <w:sz w:val="24"/>
                <w:szCs w:val="24"/>
                <w:highlight w:val="yellow"/>
                <w:rtl/>
              </w:rPr>
              <w:t xml:space="preserve">جـ/ </w:t>
            </w:r>
            <w:r w:rsidR="00777F1F" w:rsidRPr="0061446E">
              <w:rPr>
                <w:rFonts w:cs="mohammad bold art 1" w:hint="cs"/>
                <w:i/>
                <w:sz w:val="24"/>
                <w:szCs w:val="24"/>
                <w:highlight w:val="yellow"/>
                <w:rtl/>
              </w:rPr>
              <w:t>الكلام القبيح ومالاينفع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 xml:space="preserve">الفعل القبيح </w:t>
            </w:r>
          </w:p>
        </w:tc>
      </w:tr>
    </w:tbl>
    <w:p w:rsidR="00246271" w:rsidRDefault="00246271" w:rsidP="004301EE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A4E8E" w:rsidRDefault="000A4E8E" w:rsidP="00246271">
      <w:pPr>
        <w:rPr>
          <w:rFonts w:cs="mohammad bold art 1"/>
          <w:b/>
          <w:bCs/>
          <w:sz w:val="32"/>
          <w:szCs w:val="28"/>
          <w:rtl/>
        </w:rPr>
      </w:pPr>
    </w:p>
    <w:p w:rsidR="000A4E8E" w:rsidRPr="000A4E8E" w:rsidRDefault="000A4E8E" w:rsidP="000A4E8E">
      <w:pPr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32"/>
          <w:szCs w:val="28"/>
          <w:rtl/>
        </w:rPr>
        <w:t>السؤا</w:t>
      </w:r>
      <w:r w:rsidR="00246271" w:rsidRPr="00A35D3C">
        <w:rPr>
          <w:rFonts w:cs="mohammad bold art 1" w:hint="cs"/>
          <w:b/>
          <w:bCs/>
          <w:sz w:val="32"/>
          <w:szCs w:val="28"/>
          <w:rtl/>
        </w:rPr>
        <w:t>ل ا</w:t>
      </w:r>
      <w:r w:rsidR="00246271">
        <w:rPr>
          <w:rFonts w:cs="mohammad bold art 1" w:hint="cs"/>
          <w:b/>
          <w:bCs/>
          <w:sz w:val="32"/>
          <w:szCs w:val="28"/>
          <w:rtl/>
        </w:rPr>
        <w:t>لثاني</w:t>
      </w:r>
      <w:r w:rsidR="00246271" w:rsidRPr="00A35D3C">
        <w:rPr>
          <w:rFonts w:cs="mohammad bold art 1" w:hint="cs"/>
          <w:b/>
          <w:bCs/>
          <w:sz w:val="32"/>
          <w:szCs w:val="28"/>
          <w:rtl/>
        </w:rPr>
        <w:t xml:space="preserve"> : </w:t>
      </w:r>
      <w:r w:rsidR="00246271">
        <w:rPr>
          <w:rFonts w:cs="mohammad bold art 1" w:hint="cs"/>
          <w:b/>
          <w:bCs/>
          <w:sz w:val="32"/>
          <w:szCs w:val="28"/>
          <w:rtl/>
        </w:rPr>
        <w:t>ضعي كلمة صح أمام العبارة الصحيحة وكلمة خطأ أمام العبارة الخاطئة</w:t>
      </w:r>
      <w:r w:rsidR="00246271" w:rsidRPr="00A35D3C">
        <w:rPr>
          <w:rFonts w:cs="mohammad bold art 1" w:hint="cs"/>
          <w:b/>
          <w:bCs/>
          <w:sz w:val="32"/>
          <w:szCs w:val="28"/>
          <w:rtl/>
        </w:rPr>
        <w:t xml:space="preserve"> </w:t>
      </w:r>
      <w:r w:rsidR="00246271">
        <w:rPr>
          <w:rFonts w:cs="mohammad bold art 1" w:hint="cs"/>
          <w:b/>
          <w:bCs/>
          <w:sz w:val="32"/>
          <w:szCs w:val="28"/>
          <w:rtl/>
        </w:rPr>
        <w:t xml:space="preserve">فيما يلي </w:t>
      </w:r>
      <w:r w:rsidR="00246271" w:rsidRPr="00A35D3C">
        <w:rPr>
          <w:rFonts w:cs="mohammad bold art 1" w:hint="cs"/>
          <w:b/>
          <w:bCs/>
          <w:sz w:val="32"/>
          <w:szCs w:val="28"/>
          <w:rtl/>
        </w:rPr>
        <w:t>..</w:t>
      </w:r>
      <w:r>
        <w:rPr>
          <w:rFonts w:cs="mohammad bold art 1" w:hint="cs"/>
          <w:b/>
          <w:bCs/>
          <w:sz w:val="28"/>
          <w:szCs w:val="28"/>
          <w:rtl/>
        </w:rPr>
        <w:t xml:space="preserve">  </w:t>
      </w:r>
    </w:p>
    <w:tbl>
      <w:tblPr>
        <w:tblpPr w:leftFromText="180" w:rightFromText="180" w:vertAnchor="text" w:horzAnchor="page" w:tblpX="884" w:tblpY="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0A4E8E" w:rsidRPr="000A4E8E" w:rsidTr="009717FD">
        <w:trPr>
          <w:trHeight w:val="460"/>
        </w:trPr>
        <w:tc>
          <w:tcPr>
            <w:tcW w:w="767" w:type="dxa"/>
          </w:tcPr>
          <w:p w:rsidR="000A4E8E" w:rsidRPr="000A4E8E" w:rsidRDefault="000A4E8E" w:rsidP="000A4E8E">
            <w:pPr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0A4E8E" w:rsidRPr="000A4E8E" w:rsidTr="009717FD">
        <w:trPr>
          <w:trHeight w:val="219"/>
        </w:trPr>
        <w:tc>
          <w:tcPr>
            <w:tcW w:w="767" w:type="dxa"/>
          </w:tcPr>
          <w:p w:rsidR="000A4E8E" w:rsidRPr="000A4E8E" w:rsidRDefault="000A4E8E" w:rsidP="000A4E8E">
            <w:pPr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 xml:space="preserve">   4</w:t>
            </w:r>
          </w:p>
        </w:tc>
      </w:tr>
    </w:tbl>
    <w:p w:rsidR="00246271" w:rsidRDefault="00246271" w:rsidP="00246271">
      <w:pPr>
        <w:rPr>
          <w:rFonts w:cs="mohammad bold art 1"/>
          <w:b/>
          <w:bCs/>
          <w:sz w:val="28"/>
          <w:szCs w:val="28"/>
          <w:rtl/>
        </w:rPr>
      </w:pPr>
    </w:p>
    <w:p w:rsidR="00246271" w:rsidRDefault="00246271" w:rsidP="00246271">
      <w:pPr>
        <w:rPr>
          <w:rFonts w:cs="mohammad bold art 1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Ind w:w="254" w:type="dxa"/>
        <w:tblLook w:val="04A0" w:firstRow="1" w:lastRow="0" w:firstColumn="1" w:lastColumn="0" w:noHBand="0" w:noVBand="1"/>
      </w:tblPr>
      <w:tblGrid>
        <w:gridCol w:w="662"/>
        <w:gridCol w:w="8462"/>
        <w:gridCol w:w="1195"/>
      </w:tblGrid>
      <w:tr w:rsidR="008F59BD" w:rsidRPr="0071721D" w:rsidTr="00F319ED">
        <w:trPr>
          <w:trHeight w:val="312"/>
        </w:trPr>
        <w:tc>
          <w:tcPr>
            <w:tcW w:w="662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الرقم</w:t>
            </w:r>
          </w:p>
        </w:tc>
        <w:tc>
          <w:tcPr>
            <w:tcW w:w="8462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العبارة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صح أم خطأ</w:t>
            </w:r>
          </w:p>
        </w:tc>
      </w:tr>
      <w:tr w:rsidR="008F59BD" w:rsidRPr="0071721D" w:rsidTr="00F319ED">
        <w:trPr>
          <w:trHeight w:val="541"/>
        </w:trPr>
        <w:tc>
          <w:tcPr>
            <w:tcW w:w="662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</w:t>
            </w:r>
            <w:r w:rsidR="00F319E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7</w:t>
            </w: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9B4C98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الأعجميين هم الذين يتكلمون العربية </w:t>
            </w:r>
          </w:p>
        </w:tc>
        <w:tc>
          <w:tcPr>
            <w:tcW w:w="1195" w:type="dxa"/>
          </w:tcPr>
          <w:p w:rsidR="00246271" w:rsidRPr="0071721D" w:rsidRDefault="0061446E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خطأ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   )</w:t>
            </w:r>
          </w:p>
        </w:tc>
      </w:tr>
      <w:tr w:rsidR="008F59BD" w:rsidRPr="0071721D" w:rsidTr="00F319ED">
        <w:trPr>
          <w:trHeight w:val="511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18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i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ذم الله عز وجل من يختلف قوله عن فعله 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(  </w:t>
            </w:r>
            <w:r w:rsidR="0061446E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صح    </w:t>
            </w: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)</w:t>
            </w:r>
          </w:p>
        </w:tc>
      </w:tr>
      <w:tr w:rsidR="008F59BD" w:rsidRPr="0071721D" w:rsidTr="00F319ED">
        <w:trPr>
          <w:trHeight w:val="476"/>
        </w:trPr>
        <w:tc>
          <w:tcPr>
            <w:tcW w:w="662" w:type="dxa"/>
          </w:tcPr>
          <w:p w:rsidR="00246271" w:rsidRPr="0071721D" w:rsidRDefault="00F319ED" w:rsidP="00F319ED">
            <w:pPr>
              <w:spacing w:before="240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19</w:t>
            </w:r>
            <w:r w:rsidRPr="00F319ED"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بشّرعيسى عليه السلام بنبي يأتي بعده وهو موسى عليه السلام</w:t>
            </w:r>
          </w:p>
        </w:tc>
        <w:tc>
          <w:tcPr>
            <w:tcW w:w="1195" w:type="dxa"/>
          </w:tcPr>
          <w:p w:rsidR="00246271" w:rsidRPr="0071721D" w:rsidRDefault="0061446E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(خطأ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     )</w:t>
            </w:r>
          </w:p>
        </w:tc>
      </w:tr>
      <w:tr w:rsidR="008F59BD" w:rsidRPr="0071721D" w:rsidTr="00F319ED">
        <w:trPr>
          <w:trHeight w:val="545"/>
        </w:trPr>
        <w:tc>
          <w:tcPr>
            <w:tcW w:w="662" w:type="dxa"/>
          </w:tcPr>
          <w:p w:rsidR="00246271" w:rsidRDefault="00F319ED" w:rsidP="00F319ED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20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الجهاد في سبيل الله سبب لمغفرة الذنوب ودخول الجنة </w:t>
            </w:r>
          </w:p>
        </w:tc>
        <w:tc>
          <w:tcPr>
            <w:tcW w:w="1195" w:type="dxa"/>
          </w:tcPr>
          <w:p w:rsidR="00246271" w:rsidRPr="0071721D" w:rsidRDefault="0061446E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صح</w:t>
            </w:r>
            <w:r w:rsidR="006716A6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   )</w:t>
            </w:r>
          </w:p>
        </w:tc>
      </w:tr>
      <w:tr w:rsidR="008F59BD" w:rsidRPr="0071721D" w:rsidTr="00F319ED">
        <w:trPr>
          <w:trHeight w:val="545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21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نزلت سورة الشعراء في المدينة المنورة </w:t>
            </w:r>
          </w:p>
        </w:tc>
        <w:tc>
          <w:tcPr>
            <w:tcW w:w="1195" w:type="dxa"/>
          </w:tcPr>
          <w:p w:rsidR="00246271" w:rsidRPr="0071721D" w:rsidRDefault="0061446E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خطأ</w:t>
            </w:r>
            <w:r w:rsidR="006716A6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   )</w:t>
            </w:r>
          </w:p>
        </w:tc>
      </w:tr>
      <w:tr w:rsidR="008F59BD" w:rsidRPr="0071721D" w:rsidTr="00F319ED">
        <w:trPr>
          <w:trHeight w:val="545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22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من </w:t>
            </w:r>
            <w:r w:rsidR="00F319E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الأنبياء 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ذين ذكروا في سورة الشعراء (إبراهيم عليه السلام- </w:t>
            </w:r>
            <w:r w:rsidR="00F319ED"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شعيب عليه السلام </w:t>
            </w:r>
            <w:r w:rsidR="00F319ED">
              <w:rPr>
                <w:rFonts w:cs="mohammad bold art 1"/>
                <w:b/>
                <w:bCs/>
                <w:sz w:val="24"/>
                <w:szCs w:val="24"/>
                <w:rtl/>
              </w:rPr>
              <w:t>–</w:t>
            </w:r>
            <w:r w:rsidR="00F319E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نوح عليه السلام)</w:t>
            </w:r>
          </w:p>
        </w:tc>
        <w:tc>
          <w:tcPr>
            <w:tcW w:w="1195" w:type="dxa"/>
          </w:tcPr>
          <w:p w:rsidR="00246271" w:rsidRPr="0071721D" w:rsidRDefault="0061446E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صح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    )</w:t>
            </w:r>
          </w:p>
        </w:tc>
      </w:tr>
      <w:tr w:rsidR="008F59BD" w:rsidRPr="0071721D" w:rsidTr="00F319ED">
        <w:trPr>
          <w:trHeight w:val="433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23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F319ED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الحكم على الناس من خلال مظاهرهم وأموالهم منهج صحيح</w:t>
            </w:r>
          </w:p>
        </w:tc>
        <w:tc>
          <w:tcPr>
            <w:tcW w:w="1195" w:type="dxa"/>
          </w:tcPr>
          <w:p w:rsidR="00246271" w:rsidRPr="0071721D" w:rsidRDefault="0061446E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خطأ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    )</w:t>
            </w:r>
          </w:p>
        </w:tc>
      </w:tr>
      <w:tr w:rsidR="008F59BD" w:rsidRPr="0071721D" w:rsidTr="00F319ED">
        <w:trPr>
          <w:trHeight w:val="453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24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2D0780" w:rsidRDefault="00F319ED" w:rsidP="00C95B58">
            <w:pPr>
              <w:rPr>
                <w:rFonts w:cs="mohammad bold art 1"/>
                <w:b/>
                <w:bCs/>
                <w:i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من كذّب برسول فقد كذب بجميع الرسل لأن دعوة الرسل واحدة ودينهم واحد</w:t>
            </w:r>
          </w:p>
        </w:tc>
        <w:tc>
          <w:tcPr>
            <w:tcW w:w="1195" w:type="dxa"/>
          </w:tcPr>
          <w:p w:rsidR="00246271" w:rsidRPr="0071721D" w:rsidRDefault="0061446E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صح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     )</w:t>
            </w:r>
          </w:p>
        </w:tc>
      </w:tr>
    </w:tbl>
    <w:p w:rsidR="002B4BEE" w:rsidRDefault="002B4BEE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020F7E" w:rsidRDefault="00020F7E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0A4E8E" w:rsidRPr="000A4E8E" w:rsidRDefault="00020F7E" w:rsidP="000A4E8E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السؤال الثالث : أكملي الفراغات التالية بما يناسبها </w:t>
      </w:r>
      <w:r w:rsidR="000A4E8E">
        <w:rPr>
          <w:rFonts w:cs="mohammad bold art 1" w:hint="cs"/>
          <w:b/>
          <w:bCs/>
          <w:sz w:val="28"/>
          <w:szCs w:val="28"/>
          <w:rtl/>
        </w:rPr>
        <w:t xml:space="preserve">    </w:t>
      </w:r>
    </w:p>
    <w:tbl>
      <w:tblPr>
        <w:tblpPr w:leftFromText="180" w:rightFromText="180" w:vertAnchor="text" w:horzAnchor="page" w:tblpX="884" w:tblpY="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0A4E8E" w:rsidRPr="000A4E8E" w:rsidTr="009717FD">
        <w:trPr>
          <w:trHeight w:val="460"/>
        </w:trPr>
        <w:tc>
          <w:tcPr>
            <w:tcW w:w="767" w:type="dxa"/>
          </w:tcPr>
          <w:p w:rsidR="000A4E8E" w:rsidRPr="000A4E8E" w:rsidRDefault="000A4E8E" w:rsidP="000A4E8E">
            <w:pPr>
              <w:jc w:val="lowKashida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0A4E8E" w:rsidRPr="000A4E8E" w:rsidTr="009717FD">
        <w:trPr>
          <w:trHeight w:val="219"/>
        </w:trPr>
        <w:tc>
          <w:tcPr>
            <w:tcW w:w="767" w:type="dxa"/>
          </w:tcPr>
          <w:p w:rsidR="000A4E8E" w:rsidRPr="000A4E8E" w:rsidRDefault="000A4E8E" w:rsidP="000A4E8E">
            <w:pPr>
              <w:jc w:val="lowKashida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>1.5</w:t>
            </w:r>
          </w:p>
        </w:tc>
      </w:tr>
    </w:tbl>
    <w:p w:rsidR="00020F7E" w:rsidRDefault="000A4E8E" w:rsidP="000A4E8E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                                              </w:t>
      </w:r>
    </w:p>
    <w:p w:rsidR="00020F7E" w:rsidRPr="009B4C98" w:rsidRDefault="009B4C98" w:rsidP="0061446E">
      <w:pPr>
        <w:ind w:left="360"/>
        <w:jc w:val="lowKashida"/>
        <w:rPr>
          <w:rFonts w:cs="mohammad bold art 1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25-</w:t>
      </w:r>
      <w:r w:rsidR="00020F7E" w:rsidRPr="009B4C98">
        <w:rPr>
          <w:rFonts w:cs="mohammad bold art 1" w:hint="cs"/>
          <w:b/>
          <w:bCs/>
          <w:sz w:val="28"/>
          <w:szCs w:val="28"/>
          <w:rtl/>
        </w:rPr>
        <w:t xml:space="preserve">عقوبة قوم </w:t>
      </w:r>
      <w:r w:rsidRPr="009B4C98">
        <w:rPr>
          <w:rFonts w:cs="mohammad bold art 1" w:hint="cs"/>
          <w:b/>
          <w:bCs/>
          <w:sz w:val="28"/>
          <w:szCs w:val="28"/>
          <w:rtl/>
        </w:rPr>
        <w:t xml:space="preserve">لوط </w:t>
      </w:r>
      <w:r w:rsidR="0061446E">
        <w:rPr>
          <w:rFonts w:cs="mohammad bold art 1" w:hint="cs"/>
          <w:b/>
          <w:bCs/>
          <w:sz w:val="28"/>
          <w:szCs w:val="28"/>
          <w:rtl/>
        </w:rPr>
        <w:t xml:space="preserve">عليه السلام....طمس الله أعينهم واقتلع قراهم من الارض </w:t>
      </w:r>
    </w:p>
    <w:p w:rsidR="009B4C98" w:rsidRPr="009B4C98" w:rsidRDefault="009B4C98" w:rsidP="009B4C98">
      <w:pPr>
        <w:ind w:left="360"/>
        <w:jc w:val="lowKashida"/>
        <w:rPr>
          <w:rFonts w:cs="mohammad bold art 1"/>
          <w:b/>
          <w:bCs/>
          <w:sz w:val="28"/>
          <w:szCs w:val="28"/>
        </w:rPr>
      </w:pPr>
    </w:p>
    <w:p w:rsidR="009B4C98" w:rsidRPr="009B4C98" w:rsidRDefault="009B4C98" w:rsidP="009B4C98">
      <w:pPr>
        <w:ind w:left="360"/>
        <w:jc w:val="lowKashida"/>
        <w:rPr>
          <w:rFonts w:cs="mohammad bold art 1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26-</w:t>
      </w:r>
      <w:r w:rsidRPr="009B4C98">
        <w:rPr>
          <w:rFonts w:cs="mohammad bold art 1" w:hint="cs"/>
          <w:b/>
          <w:bCs/>
          <w:sz w:val="28"/>
          <w:szCs w:val="28"/>
          <w:rtl/>
        </w:rPr>
        <w:t>عقوبة قوم شعيب</w:t>
      </w:r>
      <w:r w:rsidR="0061446E">
        <w:rPr>
          <w:rFonts w:cs="mohammad bold art 1" w:hint="cs"/>
          <w:b/>
          <w:bCs/>
          <w:sz w:val="28"/>
          <w:szCs w:val="28"/>
          <w:rtl/>
        </w:rPr>
        <w:t xml:space="preserve"> عليه السلام ..أصابهم الحر الشديد </w:t>
      </w:r>
      <w:r w:rsidRPr="009B4C98">
        <w:rPr>
          <w:rFonts w:cs="mohammad bold art 1" w:hint="cs"/>
          <w:b/>
          <w:bCs/>
          <w:sz w:val="28"/>
          <w:szCs w:val="28"/>
          <w:rtl/>
        </w:rPr>
        <w:t>..............</w:t>
      </w:r>
    </w:p>
    <w:p w:rsidR="009B4C98" w:rsidRPr="009B4C98" w:rsidRDefault="009B4C98" w:rsidP="009B4C98">
      <w:pPr>
        <w:pStyle w:val="a7"/>
        <w:rPr>
          <w:rFonts w:cs="mohammad bold art 1"/>
          <w:b/>
          <w:bCs/>
          <w:sz w:val="28"/>
          <w:szCs w:val="28"/>
          <w:rtl/>
        </w:rPr>
      </w:pPr>
    </w:p>
    <w:p w:rsidR="009B4C98" w:rsidRPr="009B4C98" w:rsidRDefault="009B4C98" w:rsidP="009B4C98">
      <w:pPr>
        <w:ind w:left="360"/>
        <w:jc w:val="lowKashida"/>
        <w:rPr>
          <w:rFonts w:cs="mohammad bold art 1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27-</w:t>
      </w:r>
      <w:r w:rsidRPr="009B4C98">
        <w:rPr>
          <w:rFonts w:cs="mohammad bold art 1" w:hint="cs"/>
          <w:b/>
          <w:bCs/>
          <w:sz w:val="28"/>
          <w:szCs w:val="28"/>
          <w:rtl/>
        </w:rPr>
        <w:t>عقوبة قوم</w:t>
      </w:r>
      <w:r w:rsidR="008F59BD">
        <w:rPr>
          <w:rFonts w:cs="mohammad bold art 1" w:hint="cs"/>
          <w:b/>
          <w:bCs/>
          <w:sz w:val="28"/>
          <w:szCs w:val="28"/>
          <w:rtl/>
        </w:rPr>
        <w:t xml:space="preserve"> هود عليه السلام ......الريح</w:t>
      </w:r>
      <w:r w:rsidRPr="009B4C98">
        <w:rPr>
          <w:rFonts w:cs="mohammad bold art 1" w:hint="cs"/>
          <w:b/>
          <w:bCs/>
          <w:sz w:val="28"/>
          <w:szCs w:val="28"/>
          <w:rtl/>
        </w:rPr>
        <w:t>................</w:t>
      </w: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0A4E8E" w:rsidRPr="000A4E8E" w:rsidRDefault="009B4C98" w:rsidP="000A4E8E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السؤال الرابع :عددي3 من صفات عباد الرحمن </w:t>
      </w:r>
      <w:r w:rsidR="000A4E8E">
        <w:rPr>
          <w:rFonts w:cs="mohammad bold art 1" w:hint="cs"/>
          <w:b/>
          <w:bCs/>
          <w:sz w:val="28"/>
          <w:szCs w:val="28"/>
          <w:rtl/>
        </w:rPr>
        <w:t xml:space="preserve">     </w:t>
      </w:r>
    </w:p>
    <w:tbl>
      <w:tblPr>
        <w:tblpPr w:leftFromText="180" w:rightFromText="180" w:vertAnchor="text" w:horzAnchor="page" w:tblpX="884" w:tblpY="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0A4E8E" w:rsidRPr="000A4E8E" w:rsidTr="009717FD">
        <w:trPr>
          <w:trHeight w:val="460"/>
        </w:trPr>
        <w:tc>
          <w:tcPr>
            <w:tcW w:w="767" w:type="dxa"/>
          </w:tcPr>
          <w:p w:rsidR="000A4E8E" w:rsidRPr="000A4E8E" w:rsidRDefault="000A4E8E" w:rsidP="000A4E8E">
            <w:pPr>
              <w:jc w:val="lowKashida"/>
              <w:rPr>
                <w:rFonts w:cs="mohammad bold art 1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0A4E8E" w:rsidRPr="000A4E8E" w:rsidTr="009717FD">
        <w:trPr>
          <w:trHeight w:val="219"/>
        </w:trPr>
        <w:tc>
          <w:tcPr>
            <w:tcW w:w="767" w:type="dxa"/>
          </w:tcPr>
          <w:p w:rsidR="000A4E8E" w:rsidRPr="000A4E8E" w:rsidRDefault="000A4E8E" w:rsidP="000A4E8E">
            <w:pPr>
              <w:jc w:val="lowKashida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sz w:val="28"/>
                <w:szCs w:val="28"/>
                <w:rtl/>
              </w:rPr>
              <w:t>1.5</w:t>
            </w:r>
          </w:p>
        </w:tc>
      </w:tr>
    </w:tbl>
    <w:p w:rsidR="009B4C98" w:rsidRDefault="000A4E8E" w:rsidP="000A4E8E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                   </w:t>
      </w:r>
    </w:p>
    <w:p w:rsidR="009B4C98" w:rsidRDefault="008F59BD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28-.......لايشركون في عبادتهم مع الله احد</w:t>
      </w:r>
      <w:r w:rsidR="009B4C98">
        <w:rPr>
          <w:rFonts w:cs="mohammad bold art 1" w:hint="cs"/>
          <w:b/>
          <w:bCs/>
          <w:sz w:val="28"/>
          <w:szCs w:val="28"/>
          <w:rtl/>
        </w:rPr>
        <w:t>............................</w:t>
      </w: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9B4C98" w:rsidRDefault="008F59BD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29-.................لايقتلون النفس المعصومة</w:t>
      </w:r>
      <w:r w:rsidR="009B4C98">
        <w:rPr>
          <w:rFonts w:cs="mohammad bold art 1" w:hint="cs"/>
          <w:b/>
          <w:bCs/>
          <w:sz w:val="28"/>
          <w:szCs w:val="28"/>
          <w:rtl/>
        </w:rPr>
        <w:t>.........................</w:t>
      </w: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9B4C98" w:rsidRDefault="0046340F" w:rsidP="0046340F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30</w:t>
      </w:r>
      <w:r w:rsidR="008F59BD">
        <w:rPr>
          <w:rFonts w:cs="mohammad bold art 1" w:hint="cs"/>
          <w:b/>
          <w:bCs/>
          <w:sz w:val="28"/>
          <w:szCs w:val="28"/>
          <w:rtl/>
        </w:rPr>
        <w:t xml:space="preserve">-................لايقعون في الزنا </w:t>
      </w:r>
      <w:bookmarkStart w:id="0" w:name="_GoBack"/>
      <w:bookmarkEnd w:id="0"/>
      <w:r w:rsidR="009B4C98">
        <w:rPr>
          <w:rFonts w:cs="mohammad bold art 1" w:hint="cs"/>
          <w:b/>
          <w:bCs/>
          <w:sz w:val="28"/>
          <w:szCs w:val="28"/>
          <w:rtl/>
        </w:rPr>
        <w:t>............................</w:t>
      </w:r>
    </w:p>
    <w:p w:rsidR="0046340F" w:rsidRDefault="00BE4F68" w:rsidP="0046340F">
      <w:pPr>
        <w:jc w:val="lowKashida"/>
        <w:rPr>
          <w:rFonts w:cs="mohammad bold art 1"/>
          <w:b/>
          <w:bCs/>
          <w:sz w:val="28"/>
          <w:szCs w:val="28"/>
          <w:rtl/>
        </w:rPr>
      </w:pPr>
      <w:r w:rsidRPr="00BE4F68">
        <w:rPr>
          <w:rFonts w:cs="mohammad bold art 1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863C3" wp14:editId="47C7F8F8">
                <wp:simplePos x="0" y="0"/>
                <wp:positionH relativeFrom="margin">
                  <wp:posOffset>309863</wp:posOffset>
                </wp:positionH>
                <wp:positionV relativeFrom="paragraph">
                  <wp:posOffset>158563</wp:posOffset>
                </wp:positionV>
                <wp:extent cx="4307830" cy="427355"/>
                <wp:effectExtent l="0" t="0" r="17145" b="10795"/>
                <wp:wrapNone/>
                <wp:docPr id="5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7830" cy="427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4F68" w:rsidRPr="008F370A" w:rsidRDefault="00BE4F68" w:rsidP="00BE4F6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F370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تمنياتي لكِ بالتوفيق طالبتي المجتهدة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معلمة المادة: ملاك محمد العمري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6" style="position:absolute;left:0;text-align:left;margin-left:24.4pt;margin-top:12.5pt;width:339.2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" fillcolor="window" strokecolor="windowText" strokeweight="2pt">
                <v:path arrowok="t"/>
                <v:textbox>
                  <w:txbxContent>
                    <w:p w:rsidR="00BE4F68" w:rsidRPr="008F370A" w:rsidRDefault="00BE4F68" w:rsidP="00BE4F6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F370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تمنياتي لكِ بالتوفيق طالبتي المجتهدة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معلمة المادة: ملاك محمد العمري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4F68" w:rsidRPr="00BE4F68" w:rsidRDefault="0046340F" w:rsidP="00BE4F6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                       انتهت الأسئلة </w:t>
      </w:r>
      <w:r w:rsidR="00BE4F68">
        <w:rPr>
          <w:rFonts w:cs="mohammad bold art 1" w:hint="cs"/>
          <w:b/>
          <w:bCs/>
          <w:sz w:val="28"/>
          <w:szCs w:val="28"/>
          <w:rtl/>
        </w:rPr>
        <w:t xml:space="preserve">    </w:t>
      </w:r>
    </w:p>
    <w:p w:rsidR="0046340F" w:rsidRPr="009B4C98" w:rsidRDefault="0046340F" w:rsidP="0046340F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sectPr w:rsidR="0046340F" w:rsidRPr="009B4C98" w:rsidSect="00246271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707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F8" w:rsidRDefault="001414F8" w:rsidP="00A92AB4">
      <w:r>
        <w:separator/>
      </w:r>
    </w:p>
  </w:endnote>
  <w:endnote w:type="continuationSeparator" w:id="0">
    <w:p w:rsidR="001414F8" w:rsidRDefault="001414F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A566A6FD-E7AF-4E25-AB39-A68D4A3757A0}"/>
    <w:embedBold r:id="rId2" w:fontKey="{D0C37BF7-A08C-4DF0-9FD6-0D9559CA2015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176CA1C-4A7A-4476-9EB5-10515B86CA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1F2CE63-81EE-4293-AEFF-A8AADC9A1BEC}"/>
    <w:embedBold r:id="rId5" w:fontKey="{01471757-EB1F-45EF-AB75-D94DC4BD7EF6}"/>
    <w:embedItalic r:id="rId6" w:fontKey="{220EEE45-04BD-462A-8FCC-3B73024FD8D9}"/>
    <w:embedBoldItalic r:id="rId7" w:fontKey="{EB768149-6F69-46C1-8FC1-1CC8532BBF31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0F347084-6A34-4847-B4A7-A63B9DAE06C8}"/>
    <w:embedBold r:id="rId9" w:fontKey="{2EACA00F-EF65-44A8-9B80-C4E102C57871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0" w:fontKey="{023A9B2B-145B-4B0B-A53C-093BE281AD4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3F10175-4FE5-4498-B858-C026CB54A5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A2223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DE2A40A" wp14:editId="3ABBE7B4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0/2     تاريخ الإصدار :  01/11/2017م</w:t>
                          </w: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0/2     تاريخ الإصدار :  01/11/2017م</w:t>
                    </w: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B4B696" wp14:editId="10CD7C4D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657" w:rsidRPr="00374657" w:rsidRDefault="0037465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392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392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374657" w:rsidRPr="00374657" w:rsidRDefault="0037465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392F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392F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501E64" wp14:editId="42AABC8B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657" w:rsidRPr="00A22239" w:rsidRDefault="00374657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="0034305C" w:rsidRPr="00A22239">
                            <w:rPr>
                              <w:rFonts w:cs="mohammad bold art 1"/>
                              <w:b/>
                            </w:rPr>
                            <w:t>KH-P028-F11</w:t>
                          </w:r>
                          <w:r w:rsidR="004E33A2" w:rsidRPr="00A22239">
                            <w:rPr>
                              <w:rFonts w:cs="mohammad bold art 1"/>
                              <w:b/>
                            </w:rPr>
                            <w:t>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</w:t>
                          </w:r>
                          <w:r w:rsidR="00C013F8"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0/2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</w:t>
                          </w:r>
                          <w:r w:rsidR="00C013F8"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01/11/2017م</w:t>
                          </w: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:rsidR="00374657" w:rsidRPr="00A22239" w:rsidRDefault="00374657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="0034305C" w:rsidRPr="00A22239">
                      <w:rPr>
                        <w:rFonts w:cs="mohammad bold art 1"/>
                        <w:b/>
                      </w:rPr>
                      <w:t>KH-P028-F11</w:t>
                    </w:r>
                    <w:r w:rsidR="004E33A2" w:rsidRPr="00A22239">
                      <w:rPr>
                        <w:rFonts w:cs="mohammad bold art 1"/>
                        <w:b/>
                      </w:rPr>
                      <w:t>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</w:t>
                    </w:r>
                    <w:r w:rsidR="00C013F8" w:rsidRPr="00A22239">
                      <w:rPr>
                        <w:rFonts w:cs="mohammad bold art 1" w:hint="cs"/>
                        <w:b/>
                        <w:rtl/>
                      </w:rPr>
                      <w:t>0/2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</w:t>
                    </w:r>
                    <w:r w:rsidR="00C013F8" w:rsidRPr="00A22239">
                      <w:rPr>
                        <w:rFonts w:cs="mohammad bold art 1" w:hint="cs"/>
                        <w:b/>
                        <w:rtl/>
                      </w:rPr>
                      <w:t>01/11/2017م</w:t>
                    </w: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0FEEA6" wp14:editId="1D431B17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392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392F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392F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392F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731174" wp14:editId="03716FA7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1392F" w:rsidRPr="0061392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1392F" w:rsidRPr="0061392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1392F" w:rsidRPr="0061392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1392F" w:rsidRPr="0061392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F8" w:rsidRDefault="001414F8" w:rsidP="00A92AB4">
      <w:r>
        <w:separator/>
      </w:r>
    </w:p>
  </w:footnote>
  <w:footnote w:type="continuationSeparator" w:id="0">
    <w:p w:rsidR="001414F8" w:rsidRDefault="001414F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9CC4E1" wp14:editId="0B39A7A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:rsidTr="005429F1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626475A" wp14:editId="758C161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1A378A3B" wp14:editId="5FBEBD3E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816F73" w:rsidRDefault="00816F73" w:rsidP="00246271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246271">
            <w:rPr>
              <w:rFonts w:cs="mohammad bold art 1" w:hint="cs"/>
              <w:rtl/>
            </w:rPr>
            <w:t xml:space="preserve">الأول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</w:t>
          </w:r>
          <w:r w:rsidR="00246271">
            <w:rPr>
              <w:rFonts w:cs="mohammad bold art 1" w:hint="cs"/>
              <w:rtl/>
            </w:rPr>
            <w:t xml:space="preserve">الأول </w:t>
          </w:r>
        </w:p>
        <w:p w:rsidR="00816F73" w:rsidRDefault="00816F73" w:rsidP="00246271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</w:t>
          </w:r>
          <w:r w:rsidR="00246271">
            <w:rPr>
              <w:rFonts w:cs="mohammad bold art 1" w:hint="cs"/>
              <w:rtl/>
            </w:rPr>
            <w:t xml:space="preserve"> 1439- 1440 هـ</w:t>
          </w:r>
        </w:p>
        <w:p w:rsidR="00816F73" w:rsidRPr="0067565F" w:rsidRDefault="00816F7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:rsidTr="005429F1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246271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816F73" w:rsidRPr="004A5331" w:rsidRDefault="00816F73" w:rsidP="00705DF4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246271">
            <w:rPr>
              <w:rFonts w:cs="AL-Mohanad Bold" w:hint="cs"/>
              <w:sz w:val="26"/>
              <w:szCs w:val="32"/>
              <w:rtl/>
            </w:rPr>
            <w:t xml:space="preserve"> الثاني </w:t>
          </w:r>
          <w:r w:rsidR="00705DF4">
            <w:rPr>
              <w:rFonts w:cs="AL-Mohanad Bold" w:hint="cs"/>
              <w:sz w:val="26"/>
              <w:szCs w:val="32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816F73" w:rsidRPr="00EC6AB2" w:rsidRDefault="00816F7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705DF4">
            <w:rPr>
              <w:rFonts w:cs="AL-Mohanad Bold" w:hint="cs"/>
              <w:b/>
              <w:bCs/>
              <w:sz w:val="22"/>
              <w:szCs w:val="28"/>
              <w:rtl/>
            </w:rPr>
            <w:t>تفسير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246271">
            <w:rPr>
              <w:rFonts w:cs="AL-Mohanad Bold" w:hint="cs"/>
              <w:b/>
              <w:bCs/>
              <w:szCs w:val="26"/>
              <w:rtl/>
            </w:rPr>
            <w:t xml:space="preserve"> </w:t>
          </w:r>
          <w:r w:rsidR="00BE4F68">
            <w:rPr>
              <w:rFonts w:cs="AL-Mohanad Bold" w:hint="cs"/>
              <w:b/>
              <w:bCs/>
              <w:szCs w:val="26"/>
              <w:rtl/>
            </w:rPr>
            <w:t>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5938D0" w:rsidRDefault="00A2223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36EDC20" wp14:editId="3EFF80FB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 w:rsidR="008A7580"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03F05A" wp14:editId="11289E5D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6271" w:rsidRPr="008A7580" w:rsidRDefault="00246271" w:rsidP="00246271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طالبتي العزيزة وفقك الله استعيني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  <w:p w:rsidR="008A7580" w:rsidRPr="008A7580" w:rsidRDefault="008A758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246271" w:rsidRPr="008A7580" w:rsidRDefault="00246271" w:rsidP="0024627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طالبتي العزيزة وفقك الله استعيني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  <w:p w:rsidR="008A7580" w:rsidRPr="008A7580" w:rsidRDefault="008A758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>
    <w:nsid w:val="7BC33425"/>
    <w:multiLevelType w:val="hybridMultilevel"/>
    <w:tmpl w:val="F5DEDD86"/>
    <w:lvl w:ilvl="0" w:tplc="FA8A30A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0F7E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1B63"/>
    <w:rsid w:val="0009419F"/>
    <w:rsid w:val="000A4E8E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14F8"/>
    <w:rsid w:val="001464F8"/>
    <w:rsid w:val="00150C7A"/>
    <w:rsid w:val="0016205A"/>
    <w:rsid w:val="001625A1"/>
    <w:rsid w:val="0017777D"/>
    <w:rsid w:val="00177FE5"/>
    <w:rsid w:val="00192289"/>
    <w:rsid w:val="00197444"/>
    <w:rsid w:val="001B602D"/>
    <w:rsid w:val="001B7601"/>
    <w:rsid w:val="001C00FA"/>
    <w:rsid w:val="001C44AD"/>
    <w:rsid w:val="001F7E75"/>
    <w:rsid w:val="0020047E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46271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A5A"/>
    <w:rsid w:val="00364B02"/>
    <w:rsid w:val="00374657"/>
    <w:rsid w:val="00377B77"/>
    <w:rsid w:val="0038643D"/>
    <w:rsid w:val="003B0BCD"/>
    <w:rsid w:val="003B3A84"/>
    <w:rsid w:val="003C4C49"/>
    <w:rsid w:val="003C67A3"/>
    <w:rsid w:val="003D279D"/>
    <w:rsid w:val="003E026B"/>
    <w:rsid w:val="003F2F4F"/>
    <w:rsid w:val="003F65B3"/>
    <w:rsid w:val="003F78D5"/>
    <w:rsid w:val="00400524"/>
    <w:rsid w:val="00400AA7"/>
    <w:rsid w:val="00402134"/>
    <w:rsid w:val="00407BA0"/>
    <w:rsid w:val="004301EE"/>
    <w:rsid w:val="00433718"/>
    <w:rsid w:val="0044766D"/>
    <w:rsid w:val="00452E34"/>
    <w:rsid w:val="0046340F"/>
    <w:rsid w:val="00471286"/>
    <w:rsid w:val="00495CE2"/>
    <w:rsid w:val="004A5331"/>
    <w:rsid w:val="004B4718"/>
    <w:rsid w:val="004C056D"/>
    <w:rsid w:val="004E33A2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1392F"/>
    <w:rsid w:val="0061446E"/>
    <w:rsid w:val="00650B02"/>
    <w:rsid w:val="00653F1B"/>
    <w:rsid w:val="00655957"/>
    <w:rsid w:val="00661D21"/>
    <w:rsid w:val="0067012F"/>
    <w:rsid w:val="006716A6"/>
    <w:rsid w:val="00672298"/>
    <w:rsid w:val="0067565F"/>
    <w:rsid w:val="00680D03"/>
    <w:rsid w:val="0069195B"/>
    <w:rsid w:val="006B3DA1"/>
    <w:rsid w:val="006B4367"/>
    <w:rsid w:val="006C3C31"/>
    <w:rsid w:val="006D04D5"/>
    <w:rsid w:val="006E3825"/>
    <w:rsid w:val="006E6595"/>
    <w:rsid w:val="00705DF4"/>
    <w:rsid w:val="00742240"/>
    <w:rsid w:val="00754DE3"/>
    <w:rsid w:val="00760000"/>
    <w:rsid w:val="007625AF"/>
    <w:rsid w:val="0076764A"/>
    <w:rsid w:val="00777F1F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3577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59BD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745C"/>
    <w:rsid w:val="009A4D59"/>
    <w:rsid w:val="009B2A18"/>
    <w:rsid w:val="009B4C98"/>
    <w:rsid w:val="009D3EB8"/>
    <w:rsid w:val="009E1FAA"/>
    <w:rsid w:val="009E7C6B"/>
    <w:rsid w:val="00A07BFB"/>
    <w:rsid w:val="00A168CE"/>
    <w:rsid w:val="00A22239"/>
    <w:rsid w:val="00A23BA6"/>
    <w:rsid w:val="00A6080C"/>
    <w:rsid w:val="00A62FC8"/>
    <w:rsid w:val="00A90042"/>
    <w:rsid w:val="00A91602"/>
    <w:rsid w:val="00A92AB4"/>
    <w:rsid w:val="00A96FBE"/>
    <w:rsid w:val="00AA717E"/>
    <w:rsid w:val="00AD615E"/>
    <w:rsid w:val="00AF2596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7364"/>
    <w:rsid w:val="00BE4F68"/>
    <w:rsid w:val="00BF3A4E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D0299"/>
    <w:rsid w:val="00CE7EFD"/>
    <w:rsid w:val="00CF70DF"/>
    <w:rsid w:val="00D14D29"/>
    <w:rsid w:val="00D30F28"/>
    <w:rsid w:val="00D60663"/>
    <w:rsid w:val="00D60D76"/>
    <w:rsid w:val="00D65313"/>
    <w:rsid w:val="00D714D2"/>
    <w:rsid w:val="00D76C43"/>
    <w:rsid w:val="00D85610"/>
    <w:rsid w:val="00D85A04"/>
    <w:rsid w:val="00D909C6"/>
    <w:rsid w:val="00DB32ED"/>
    <w:rsid w:val="00DB6113"/>
    <w:rsid w:val="00DC2585"/>
    <w:rsid w:val="00DF0CBD"/>
    <w:rsid w:val="00DF3A7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594D"/>
    <w:rsid w:val="00EC6AB2"/>
    <w:rsid w:val="00ED3CB3"/>
    <w:rsid w:val="00EE2A24"/>
    <w:rsid w:val="00F02D6E"/>
    <w:rsid w:val="00F0328C"/>
    <w:rsid w:val="00F03430"/>
    <w:rsid w:val="00F319ED"/>
    <w:rsid w:val="00F31B5E"/>
    <w:rsid w:val="00F32266"/>
    <w:rsid w:val="00F3295A"/>
    <w:rsid w:val="00F337FB"/>
    <w:rsid w:val="00F35F4F"/>
    <w:rsid w:val="00F36B8B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D5BC5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246271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20F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246271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20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58FF2-1A7D-49DE-B2D2-8F26407D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</TotalTime>
  <Pages>2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Ahmed-Under</Company>
  <LinksUpToDate>false</LinksUpToDate>
  <CharactersWithSpaces>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mlak</cp:lastModifiedBy>
  <cp:revision>2</cp:revision>
  <cp:lastPrinted>2013-12-18T08:57:00Z</cp:lastPrinted>
  <dcterms:created xsi:type="dcterms:W3CDTF">2019-04-25T04:52:00Z</dcterms:created>
  <dcterms:modified xsi:type="dcterms:W3CDTF">2019-04-25T04:52:00Z</dcterms:modified>
</cp:coreProperties>
</file>