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2B67F" w14:textId="77777777" w:rsidR="00661D21" w:rsidRPr="00672298" w:rsidRDefault="00661D21" w:rsidP="00897A35">
      <w:pPr>
        <w:tabs>
          <w:tab w:val="left" w:pos="3943"/>
        </w:tabs>
        <w:rPr>
          <w:sz w:val="26"/>
          <w:szCs w:val="26"/>
          <w:rtl/>
        </w:rPr>
      </w:pPr>
    </w:p>
    <w:p w14:paraId="684FF363" w14:textId="77777777" w:rsidR="00BD10AB" w:rsidRDefault="00BD10AB" w:rsidP="00BD10AB">
      <w:pPr>
        <w:rPr>
          <w:rFonts w:ascii="Traditional Arabic" w:hAnsi="Traditional Arabic"/>
          <w:b/>
          <w:bCs/>
          <w:noProof w:val="0"/>
          <w:sz w:val="36"/>
          <w:szCs w:val="36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6"/>
          <w:szCs w:val="36"/>
          <w:u w:val="single"/>
          <w:rtl/>
          <w:lang w:eastAsia="en-US"/>
        </w:rPr>
        <w:t>السؤال الأول: اخت</w:t>
      </w:r>
      <w:r w:rsidR="00897A35">
        <w:rPr>
          <w:rFonts w:ascii="Traditional Arabic" w:hAnsi="Traditional Arabic" w:hint="cs"/>
          <w:b/>
          <w:bCs/>
          <w:noProof w:val="0"/>
          <w:sz w:val="36"/>
          <w:szCs w:val="36"/>
          <w:u w:val="single"/>
          <w:rtl/>
          <w:lang w:eastAsia="en-US"/>
        </w:rPr>
        <w:t>اري</w:t>
      </w:r>
      <w:r w:rsidRPr="00BD10AB">
        <w:rPr>
          <w:rFonts w:ascii="Traditional Arabic" w:hAnsi="Traditional Arabic"/>
          <w:b/>
          <w:bCs/>
          <w:noProof w:val="0"/>
          <w:sz w:val="36"/>
          <w:szCs w:val="36"/>
          <w:u w:val="single"/>
          <w:rtl/>
          <w:lang w:eastAsia="en-US"/>
        </w:rPr>
        <w:t xml:space="preserve"> الإجابة الصحيحة مما </w:t>
      </w:r>
      <w:r w:rsidRPr="00BD10AB">
        <w:rPr>
          <w:rFonts w:ascii="Traditional Arabic" w:hAnsi="Traditional Arabic" w:hint="cs"/>
          <w:b/>
          <w:bCs/>
          <w:noProof w:val="0"/>
          <w:sz w:val="36"/>
          <w:szCs w:val="36"/>
          <w:u w:val="single"/>
          <w:rtl/>
          <w:lang w:eastAsia="en-US"/>
        </w:rPr>
        <w:t>يلي</w:t>
      </w:r>
      <w:r w:rsidRPr="00BD10AB">
        <w:rPr>
          <w:rFonts w:ascii="Traditional Arabic" w:hAnsi="Traditional Arabic"/>
          <w:b/>
          <w:bCs/>
          <w:noProof w:val="0"/>
          <w:sz w:val="36"/>
          <w:szCs w:val="36"/>
          <w:u w:val="single"/>
          <w:rtl/>
          <w:lang w:eastAsia="en-US"/>
        </w:rPr>
        <w:t>:</w:t>
      </w:r>
    </w:p>
    <w:p w14:paraId="5E390138" w14:textId="77777777" w:rsidR="00E92009" w:rsidRPr="00BD10AB" w:rsidRDefault="00E92009" w:rsidP="00897A35">
      <w:pPr>
        <w:jc w:val="center"/>
        <w:rPr>
          <w:rFonts w:ascii="Traditional Arabic" w:hAnsi="Traditional Arabic"/>
          <w:b/>
          <w:bCs/>
          <w:noProof w:val="0"/>
          <w:sz w:val="36"/>
          <w:szCs w:val="36"/>
          <w:rtl/>
          <w:lang w:eastAsia="en-US"/>
        </w:rPr>
      </w:pPr>
      <w:r>
        <w:rPr>
          <w:rFonts w:ascii="Traditional Arabic" w:hAnsi="Traditional Arabic"/>
          <w:b/>
          <w:bCs/>
          <w:sz w:val="36"/>
          <w:szCs w:val="36"/>
          <w:rtl/>
          <w:lang w:val="ar-SA" w:eastAsia="en-US"/>
        </w:rPr>
        <w:drawing>
          <wp:inline distT="0" distB="0" distL="0" distR="0" wp14:anchorId="236004C7" wp14:editId="35A417E3">
            <wp:extent cx="3772809" cy="1980724"/>
            <wp:effectExtent l="0" t="0" r="0" b="63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ab.World.Map.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377" cy="198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9C88" w14:textId="77777777" w:rsidR="00BD10AB" w:rsidRPr="004815A7" w:rsidRDefault="004815A7" w:rsidP="004815A7">
      <w:pPr>
        <w:pStyle w:val="a6"/>
        <w:numPr>
          <w:ilvl w:val="0"/>
          <w:numId w:val="2"/>
        </w:num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نوع الخريطة</w:t>
      </w:r>
      <w:r w:rsidR="00897A3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التي أمامك خريطة</w:t>
      </w:r>
      <w:r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FCE72A9" w14:textId="77777777" w:rsidTr="0081096D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1E96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489D0" w14:textId="77777777" w:rsidR="00BD10AB" w:rsidRPr="00BD10AB" w:rsidRDefault="00897A35" w:rsidP="004815A7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تضاريسية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379F2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20DB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4D7D5" w14:textId="77777777" w:rsidR="00BD10AB" w:rsidRPr="00BD10AB" w:rsidRDefault="00897A3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نبات طبيعي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48E29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A91E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B2D59" w14:textId="77777777" w:rsidR="00BD10AB" w:rsidRPr="00BD10AB" w:rsidRDefault="00897A3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مناخية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77632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4D03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505DA" w14:textId="77777777" w:rsidR="00BD10AB" w:rsidRPr="00BD10AB" w:rsidRDefault="00897A3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زراعية </w:t>
            </w:r>
          </w:p>
        </w:tc>
      </w:tr>
    </w:tbl>
    <w:p w14:paraId="4E11779D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2 – </w:t>
      </w:r>
      <w:r w:rsidR="00D8334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...........هو مجموعة من القواعد العامة التي تنظم شيئا</w:t>
      </w:r>
      <w:r w:rsidR="00897A3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ً</w:t>
      </w:r>
      <w:r w:rsidR="00D8334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B9507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محدداً،</w:t>
      </w:r>
      <w:r w:rsidR="00D8334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تُعِده السلطة التنظيمية وتصدره السلطة التنفيذية. 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D5B259E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6A10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D091F" w14:textId="77777777" w:rsidR="00BD10AB" w:rsidRPr="00BD10AB" w:rsidRDefault="00897A3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النظام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53DA3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6E4F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ABD09" w14:textId="77777777" w:rsidR="00BD10AB" w:rsidRPr="00BD10AB" w:rsidRDefault="00897A3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الثقافة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62CBE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60BC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EB27A" w14:textId="77777777" w:rsidR="00BD10AB" w:rsidRPr="00BD10AB" w:rsidRDefault="00897A3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القضاء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C1BC5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38DD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5D722" w14:textId="77777777" w:rsidR="00BD10AB" w:rsidRPr="00BD10AB" w:rsidRDefault="00897A3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الإدارة</w:t>
            </w:r>
          </w:p>
        </w:tc>
      </w:tr>
    </w:tbl>
    <w:p w14:paraId="3CBEF863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3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8334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صدر النظام الأساسي </w:t>
      </w:r>
      <w:r w:rsidR="00B9507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للحكم في</w:t>
      </w:r>
      <w:r w:rsidR="0089786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المملكة العربية السعودية</w:t>
      </w:r>
      <w:r w:rsidR="006C725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عام...........</w:t>
      </w:r>
      <w:r w:rsidR="008D1904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ه </w:t>
      </w:r>
      <w:r w:rsidR="006C725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ضمن الأنظمة الأساسية.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6A9B36D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BCD9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A518D" w14:textId="77777777" w:rsidR="00BD10AB" w:rsidRPr="00BD10AB" w:rsidRDefault="006C725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1412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B75D3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F323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7174B" w14:textId="77777777" w:rsidR="00BD10AB" w:rsidRPr="00BD10AB" w:rsidRDefault="006C725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1413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05568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4B74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72663" w14:textId="77777777" w:rsidR="00BD10AB" w:rsidRPr="00BD10AB" w:rsidRDefault="006C725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1414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D85B6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7B4D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28DE1" w14:textId="77777777" w:rsidR="00BD10AB" w:rsidRPr="00BD10AB" w:rsidRDefault="006C725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1415</w:t>
            </w:r>
          </w:p>
        </w:tc>
      </w:tr>
    </w:tbl>
    <w:p w14:paraId="07552967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4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52A8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تعود نشأة مجلس الوزراء إلى عهد الملك عبد العزيز آل سعود عندما أسس 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60E5F53F" w14:textId="77777777" w:rsidTr="0081096D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20ED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101D6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المجلس الأهلي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D0488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6DE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8210B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مجلس الوكلاء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789E2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915D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8A051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مجلس الوزراء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1B25E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91C8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74CB0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مجلس الشورى</w:t>
            </w:r>
          </w:p>
        </w:tc>
      </w:tr>
    </w:tbl>
    <w:p w14:paraId="70FE4EA5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>
        <w:rPr>
          <w:rFonts w:ascii="Traditional Arabic" w:hAnsi="Traditional Arabic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352A3E" wp14:editId="59A27100">
                <wp:simplePos x="0" y="0"/>
                <wp:positionH relativeFrom="column">
                  <wp:posOffset>4133850</wp:posOffset>
                </wp:positionH>
                <wp:positionV relativeFrom="paragraph">
                  <wp:posOffset>2001520</wp:posOffset>
                </wp:positionV>
                <wp:extent cx="806450" cy="310515"/>
                <wp:effectExtent l="9525" t="10795" r="12700" b="1206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84701" w14:textId="77777777" w:rsidR="00A83579" w:rsidRPr="00D35B52" w:rsidRDefault="00A83579" w:rsidP="00BD10A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35B5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شكل رقم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52A3E" id="Rectangle 16" o:spid="_x0000_s1026" style="position:absolute;left:0;text-align:left;margin-left:325.5pt;margin-top:157.6pt;width:63.5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">
                <v:textbox>
                  <w:txbxContent>
                    <w:p w14:paraId="2FC84701" w14:textId="77777777" w:rsidR="00A83579" w:rsidRPr="00D35B52" w:rsidRDefault="00A83579" w:rsidP="00BD10A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35B5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شكل رقم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5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52A8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نظام الحكم في المملكة العربية السعودية 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0F37C6A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C0B3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675B9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جمهوري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3F1E0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F30D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129C0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إمبراطوري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9BAAC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464A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F68B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ملكي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8FFBD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AD5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0BA99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سلطنة </w:t>
            </w:r>
          </w:p>
        </w:tc>
      </w:tr>
    </w:tbl>
    <w:p w14:paraId="07F8B984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6 –</w:t>
      </w:r>
      <w:r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D52A8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يتخذ مجلس الوزراء من مدينة ..............مقراً له.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00FC1DB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1A99C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4A967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مكة المكرمة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E3A54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7FB2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B75D1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الطائف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639A8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D2C4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96356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جدة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349A2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AC80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95432" w14:textId="77777777" w:rsidR="00BD10AB" w:rsidRPr="00BD10AB" w:rsidRDefault="00D52A8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الرياض</w:t>
            </w:r>
          </w:p>
        </w:tc>
      </w:tr>
    </w:tbl>
    <w:p w14:paraId="478CB12B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lastRenderedPageBreak/>
        <w:t>7 –</w:t>
      </w:r>
      <w:r w:rsidR="00D52A8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يتألف مجلس الشورى من ............. عضواً</w:t>
      </w:r>
      <w:r w:rsidR="00897A3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50BD83B8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5AAD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6F8DA" w14:textId="77777777" w:rsidR="00BD10AB" w:rsidRPr="00BD10AB" w:rsidRDefault="000F209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مائة وخمسين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25B6D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3078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4A833" w14:textId="77777777" w:rsidR="00BD10AB" w:rsidRPr="00BD10AB" w:rsidRDefault="000F209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مائة وستين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D5849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B98E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6854D" w14:textId="77777777" w:rsidR="00BD10AB" w:rsidRPr="00BD10AB" w:rsidRDefault="000F209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مائة وسبعين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A4C69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2A29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41C45" w14:textId="77777777" w:rsidR="00BD10AB" w:rsidRPr="00BD10AB" w:rsidRDefault="000F209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مائة وثمانين</w:t>
            </w:r>
          </w:p>
        </w:tc>
      </w:tr>
    </w:tbl>
    <w:p w14:paraId="1172FF0A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8– </w:t>
      </w:r>
      <w:r w:rsidR="00660F4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قسمت المملكة العربية </w:t>
      </w:r>
      <w:r w:rsidR="00BB058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إلى (.......) منطقة إدارية. </w:t>
      </w:r>
      <w:r w:rsidR="00F422DF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7B9B78AA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EEA4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DFF0E" w14:textId="77777777" w:rsidR="00BD10AB" w:rsidRPr="00BD10AB" w:rsidRDefault="0087334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17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0E997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190B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8ADE4" w14:textId="77777777" w:rsidR="00BD10AB" w:rsidRPr="00BD10AB" w:rsidRDefault="0087334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15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F3EAA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D046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F6639" w14:textId="77777777" w:rsidR="00BD10AB" w:rsidRPr="00BD10AB" w:rsidRDefault="0087334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A15B0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D9F2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EF721" w14:textId="77777777" w:rsidR="00BD10AB" w:rsidRPr="00BD10AB" w:rsidRDefault="0087334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13</w:t>
            </w:r>
          </w:p>
        </w:tc>
      </w:tr>
    </w:tbl>
    <w:p w14:paraId="1670FD22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9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87334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تحتفل المملكة العربية السعودية باليوم الوطني لتوحيدها في</w:t>
      </w:r>
      <w:r w:rsidR="00897A3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يوم</w:t>
      </w:r>
      <w:r w:rsidR="0087334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...............</w:t>
      </w:r>
      <w:r w:rsidR="00897A3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من كل </w:t>
      </w:r>
      <w:r w:rsidR="00911C96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عام.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243F7CE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BC012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42749" w14:textId="77777777" w:rsidR="00BD10AB" w:rsidRPr="00BD10AB" w:rsidRDefault="0087334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23 سبتمبر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9416E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0622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26D20" w14:textId="77777777" w:rsidR="00BD10AB" w:rsidRPr="00BD10AB" w:rsidRDefault="0087334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21 مارس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21413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0881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2C143" w14:textId="77777777" w:rsidR="00BD10AB" w:rsidRPr="00BD10AB" w:rsidRDefault="0087334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25 يوليو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BD039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F0F3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8ACA5" w14:textId="77777777" w:rsidR="00BD10AB" w:rsidRPr="00BD10AB" w:rsidRDefault="0087334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30أغسطس </w:t>
            </w:r>
          </w:p>
        </w:tc>
      </w:tr>
    </w:tbl>
    <w:p w14:paraId="448666B6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10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87334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..................هو مجموعة ما يصد</w:t>
      </w:r>
      <w:r w:rsidR="00873349">
        <w:rPr>
          <w:rFonts w:ascii="Traditional Arabic" w:hAnsi="Traditional Arabic" w:hint="eastAsia"/>
          <w:b/>
          <w:bCs/>
          <w:noProof w:val="0"/>
          <w:sz w:val="32"/>
          <w:szCs w:val="32"/>
          <w:rtl/>
          <w:lang w:eastAsia="en-US"/>
        </w:rPr>
        <w:t>ر</w:t>
      </w:r>
      <w:r w:rsidR="0087334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عن الإنسان من سلوك وآداب تعبر عن قيم المجتمع ومبادئه وهويته.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1FB459F" w14:textId="77777777" w:rsidTr="0081096D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F3BE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989A0" w14:textId="77777777" w:rsidR="00BD10AB" w:rsidRPr="00BD10AB" w:rsidRDefault="00BD10AB" w:rsidP="008750C3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   </w:t>
            </w:r>
            <w:r w:rsidR="00873349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الأوسمة الوطنية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3172E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1CF1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2E181" w14:textId="77777777" w:rsidR="00BD10AB" w:rsidRPr="00BD10AB" w:rsidRDefault="00B514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الذوق العام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D1C92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F05A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9D19B" w14:textId="77777777" w:rsidR="00BD10AB" w:rsidRPr="00BD10AB" w:rsidRDefault="00B514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المسؤولية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5B08A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7538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CDEC8" w14:textId="77777777" w:rsidR="00BD10AB" w:rsidRPr="00BD10AB" w:rsidRDefault="00B514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التطوع </w:t>
            </w:r>
          </w:p>
        </w:tc>
      </w:tr>
    </w:tbl>
    <w:p w14:paraId="3FAAA99F" w14:textId="77777777" w:rsidR="00BD10AB" w:rsidRPr="00BD10AB" w:rsidRDefault="00BD10AB" w:rsidP="00BD10AB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1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B514D0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............ممارسة إنسانية ارتبطت ارتباطاً وثيقا بكل معاني الخير والحب عند المجموعات البشرية منذ القدم.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0A2550E0" w14:textId="77777777" w:rsidTr="0081096D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0FD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E1466" w14:textId="77777777" w:rsidR="00BD10AB" w:rsidRPr="00BD10AB" w:rsidRDefault="00B514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التطوع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E18BD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E511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A53C6" w14:textId="77777777" w:rsidR="00BD10AB" w:rsidRPr="00BD10AB" w:rsidRDefault="00B514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العمل التطوعي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AC9A0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E339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3BE2" w14:textId="77777777" w:rsidR="00BD10AB" w:rsidRPr="00BD10AB" w:rsidRDefault="00B514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المتطوع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5F30C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E4C4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13CC7" w14:textId="77777777" w:rsidR="00BD10AB" w:rsidRPr="00BD10AB" w:rsidRDefault="00B514D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المسؤولية </w:t>
            </w:r>
          </w:p>
        </w:tc>
      </w:tr>
    </w:tbl>
    <w:p w14:paraId="549C45CA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12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="00B83F5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897A3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ي</w:t>
      </w:r>
      <w:r w:rsidR="00B83F5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حتوي ........... على الرموز التي تمثل الظواهر والمعالم على الخريطة. 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9DF71CA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E3AD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4FA04" w14:textId="77777777" w:rsidR="00BD10AB" w:rsidRPr="00BD10AB" w:rsidRDefault="00B83F5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إطار الخريطة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483B1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0318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812A2" w14:textId="77777777" w:rsidR="00BD10AB" w:rsidRPr="00BD10AB" w:rsidRDefault="00B83F5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مقياس الرسم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FF927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3A3B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DA429" w14:textId="77777777" w:rsidR="00BD10AB" w:rsidRPr="00BD10AB" w:rsidRDefault="00B83F5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عنوان الخريطة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1FA7B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1E3C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B6004" w14:textId="77777777" w:rsidR="00BD10AB" w:rsidRPr="00BD10AB" w:rsidRDefault="00B83F5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مفتاح الخريطة </w:t>
            </w:r>
          </w:p>
        </w:tc>
      </w:tr>
    </w:tbl>
    <w:p w14:paraId="1C1D2149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13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="00897A3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B83F5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من طرق نقل الخريطة يدوياً</w:t>
      </w:r>
      <w:r w:rsidR="00EE08EF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:</w:t>
      </w:r>
      <w:r w:rsidR="00B83F55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...............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E6FD9AC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2AB4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0F698" w14:textId="77777777" w:rsidR="00BD10AB" w:rsidRPr="00BD10AB" w:rsidRDefault="00B83F5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الحاسب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C0E31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5845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39970" w14:textId="77777777" w:rsidR="00BD10AB" w:rsidRPr="00BD10AB" w:rsidRDefault="00B83F5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العارض الضوئي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62134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9C65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99DCB" w14:textId="77777777" w:rsidR="00BD10AB" w:rsidRPr="00BD10AB" w:rsidRDefault="00B83F5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الشف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77271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3C65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C0244" w14:textId="77777777" w:rsidR="00BD10AB" w:rsidRPr="00BD10AB" w:rsidRDefault="00B83F5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</w:t>
            </w:r>
            <w:r w:rsidR="00897A35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مساحة</w:t>
            </w:r>
            <w:r w:rsidR="00B347FD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</w:p>
        </w:tc>
      </w:tr>
    </w:tbl>
    <w:p w14:paraId="63FE75B2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4 </w:t>
      </w:r>
      <w:r w:rsidR="00EE08EF"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– ...............</w:t>
      </w:r>
      <w:r w:rsidR="00EE08EF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صورة لجزء من سطح الأرض، تُلتقط بواسطة الطائرات، أو المناطيد المزودة بآلات تصوير.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5F080F2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6222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A0380" w14:textId="77777777" w:rsidR="00BD10AB" w:rsidRPr="00BD10AB" w:rsidRDefault="00EE08E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الصورة الجوية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B4EF3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AB14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0D561" w14:textId="77777777" w:rsidR="00BD10AB" w:rsidRPr="00BD10AB" w:rsidRDefault="00EE08E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الخريطة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86AE2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2CAD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C129D" w14:textId="77777777" w:rsidR="00BD10AB" w:rsidRPr="00BD10AB" w:rsidRDefault="00EE08E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نظام تحديد المواقع العالمي (</w:t>
            </w:r>
            <w: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  <w:t>GPS</w:t>
            </w: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22E49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7EFE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B97EE" w14:textId="77777777" w:rsidR="00BD10AB" w:rsidRPr="00BD10AB" w:rsidRDefault="0061535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الأقمار الصناعية</w:t>
            </w:r>
          </w:p>
        </w:tc>
      </w:tr>
    </w:tbl>
    <w:p w14:paraId="168F8494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15</w:t>
      </w:r>
      <w:r w:rsidR="00B93AB1"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– الخرائط</w:t>
      </w:r>
      <w:r w:rsidR="00EE08EF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.............</w:t>
      </w:r>
      <w:r w:rsidR="006B1B18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تمثل أنواع النباتات الطبيعية المختلفة، وتوزيعها</w:t>
      </w:r>
      <w:r w:rsidR="00B93AB1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7"/>
        <w:gridCol w:w="236"/>
        <w:gridCol w:w="297"/>
        <w:gridCol w:w="1980"/>
        <w:gridCol w:w="236"/>
        <w:gridCol w:w="277"/>
        <w:gridCol w:w="1987"/>
      </w:tblGrid>
      <w:tr w:rsidR="00BD10AB" w:rsidRPr="00BD10AB" w14:paraId="1F7F5001" w14:textId="77777777" w:rsidTr="0081096D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DF23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2EB25" w14:textId="77777777" w:rsidR="00BD10AB" w:rsidRPr="00BD10AB" w:rsidRDefault="00B93AB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المناخية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23D43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2144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0EC1D" w14:textId="77777777" w:rsidR="00BD10AB" w:rsidRPr="00BD10AB" w:rsidRDefault="00B93AB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النبات الطبيعي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0F0C3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B72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169B" w14:textId="77777777" w:rsidR="00BD10AB" w:rsidRPr="00BD10AB" w:rsidRDefault="00B93AB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التضاريسية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BDFE1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8B02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A0003" w14:textId="77777777" w:rsidR="00BD10AB" w:rsidRPr="00BD10AB" w:rsidRDefault="00B93AB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السكانية </w:t>
            </w:r>
          </w:p>
        </w:tc>
      </w:tr>
    </w:tbl>
    <w:p w14:paraId="722CF2D4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16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B93AB1"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– </w:t>
      </w:r>
      <w:r w:rsidR="00B93AB1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الجهة المسؤولة </w:t>
      </w:r>
      <w:r w:rsidR="006B1B18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عن </w:t>
      </w:r>
      <w:r w:rsidR="00B93AB1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برنامج (كن عونا): ............</w:t>
      </w:r>
      <w:r w:rsidR="00B93AB1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9F4637A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C9F42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684B5" w14:textId="77777777" w:rsidR="00BD10AB" w:rsidRPr="00BD10AB" w:rsidRDefault="00B93AB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وزارة الحج والعمرة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BE1CE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6807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A11F9" w14:textId="77777777" w:rsidR="00BD10AB" w:rsidRPr="00BD10AB" w:rsidRDefault="00B93AB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الجمعية السعودية للعمل التطوعي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70234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6EA0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D236C" w14:textId="77777777" w:rsidR="00BD10AB" w:rsidRPr="00BD10AB" w:rsidRDefault="00B93AB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الجمعية الخيرية للطعام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54E35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34DA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7354C" w14:textId="77777777" w:rsidR="00BD10AB" w:rsidRPr="00BD10AB" w:rsidRDefault="00B93AB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المديرية العامة للدفاع المدني </w:t>
            </w:r>
          </w:p>
        </w:tc>
      </w:tr>
    </w:tbl>
    <w:p w14:paraId="4F990202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17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="00DA3846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يتولى ..................توثيق الأنظمة السعودية وحفظها وإتاحتها، وذلك ضمن اختصاصاته الأساسية.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0229FFF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ED38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5C2D9" w14:textId="77777777" w:rsidR="00BD10AB" w:rsidRPr="00BD10AB" w:rsidRDefault="00DA384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المجلس الأهلي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80F2B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D632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199E0" w14:textId="77777777" w:rsidR="00BD10AB" w:rsidRPr="00BD10AB" w:rsidRDefault="00DA384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نظام الم</w:t>
            </w:r>
            <w:r w:rsidR="008D1CF8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ناطق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78DD8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72B8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DCFAD" w14:textId="77777777" w:rsidR="00BD10AB" w:rsidRPr="00BD10AB" w:rsidRDefault="00DA384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المركز الوطني للوثائق والمحفوظات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0526C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E18D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B6A1D" w14:textId="77777777" w:rsidR="00BD10AB" w:rsidRPr="00BD10AB" w:rsidRDefault="00DA3846" w:rsidP="008750C3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مجلس الشورى </w:t>
            </w:r>
          </w:p>
        </w:tc>
      </w:tr>
    </w:tbl>
    <w:p w14:paraId="3B60BBB9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18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2548E1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يعقد مجلس الشورى جلسة دورية كل...........على الأقل.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3656654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E89F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08A53" w14:textId="77777777" w:rsidR="00BD10AB" w:rsidRPr="00BD10AB" w:rsidRDefault="002548E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أسبوعين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575CB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C5B5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87B9D" w14:textId="77777777" w:rsidR="00BD10AB" w:rsidRPr="00BD10AB" w:rsidRDefault="002548E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ثلاث أسابيع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CADE4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DEBA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69B99" w14:textId="77777777" w:rsidR="00BD10AB" w:rsidRPr="00BD10AB" w:rsidRDefault="002548E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شهر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8BF0F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7BF9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D1257" w14:textId="77777777" w:rsidR="00BD10AB" w:rsidRPr="00BD10AB" w:rsidRDefault="002548E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شهرين </w:t>
            </w:r>
          </w:p>
        </w:tc>
      </w:tr>
    </w:tbl>
    <w:p w14:paraId="34136C5F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19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2548E1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من اختصاصات مجلس الوزراء: ...........................................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0F6B24D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159C4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DAB90" w14:textId="77777777" w:rsidR="00BD10AB" w:rsidRPr="00BD10AB" w:rsidRDefault="002548E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الإشراف على تنفيذ </w:t>
            </w: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lastRenderedPageBreak/>
              <w:t>القرارات واللوائح والأنظمة.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BB9AB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B2B6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E09B6" w14:textId="77777777" w:rsidR="00BD10AB" w:rsidRPr="00BD10AB" w:rsidRDefault="002548E1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مناقشة الخطة العامة </w:t>
            </w: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lastRenderedPageBreak/>
              <w:t xml:space="preserve">للتنمية الاقتصادية </w:t>
            </w:r>
            <w:r w:rsidR="00C61FEF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والاجتماعية.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372A1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5825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59FA4" w14:textId="77777777" w:rsidR="00BD10AB" w:rsidRPr="00BD10AB" w:rsidRDefault="00C61FE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مراجعة الخطة العامة </w:t>
            </w: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lastRenderedPageBreak/>
              <w:t xml:space="preserve">للتنمية الاقتصادية والاجتماعية.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7A293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C56F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0DA62" w14:textId="77777777" w:rsidR="00BD10AB" w:rsidRPr="00BD10AB" w:rsidRDefault="000F40C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مراجعة الأنظمة </w:t>
            </w: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lastRenderedPageBreak/>
              <w:t xml:space="preserve">واللوائح. </w:t>
            </w:r>
          </w:p>
        </w:tc>
      </w:tr>
    </w:tbl>
    <w:p w14:paraId="3322FF80" w14:textId="77777777" w:rsidR="00BD10AB" w:rsidRPr="00BD10AB" w:rsidRDefault="00BD10AB" w:rsidP="00BD10AB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</w:p>
    <w:p w14:paraId="60B0AEEF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20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–</w:t>
      </w:r>
      <w:r w:rsidR="008D1CF8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0F40C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وسيلة لتمثيل سطح الكرة الأرضية أو جزء منه بظواهره الطبيعية والبشرية على لوحة مستوية. 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7DEB64D6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3F41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729EF" w14:textId="77777777" w:rsidR="00BD10AB" w:rsidRPr="00BD10AB" w:rsidRDefault="000F40C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نظام تحديد المواقع (</w:t>
            </w:r>
            <w: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  <w:t>(GPS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80961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B734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36DF3" w14:textId="77777777" w:rsidR="00BD10AB" w:rsidRPr="00BD10AB" w:rsidRDefault="000F40CE" w:rsidP="000F40CE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الصور الجوية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ADCB5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F583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84757" w14:textId="77777777" w:rsidR="00BD10AB" w:rsidRPr="00BD10AB" w:rsidRDefault="000F40C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الخرائط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65BD2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58F3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38D2A" w14:textId="77777777" w:rsidR="00BD10AB" w:rsidRPr="00BD10AB" w:rsidRDefault="000F40C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علم المساحة </w:t>
            </w:r>
          </w:p>
        </w:tc>
      </w:tr>
    </w:tbl>
    <w:p w14:paraId="4A886B1D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21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 </w:t>
      </w:r>
      <w:r w:rsidR="000F40C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تُصنّف خريطة فتوحات محمد القاسم الثقفي على أنها</w:t>
      </w:r>
      <w:r w:rsidR="008D1CF8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خريطة</w:t>
      </w:r>
      <w:r w:rsidR="000F40C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: .....................</w:t>
      </w:r>
      <w:r w:rsidR="000F40CE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.</w:t>
      </w:r>
      <w:r w:rsidR="000F40C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8E42736" w14:textId="77777777" w:rsidTr="0081096D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21DA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8CC57" w14:textId="77777777" w:rsidR="00BD10AB" w:rsidRPr="00BD10AB" w:rsidRDefault="000F40C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تضاريسية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83E77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3B37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8EA5F" w14:textId="77777777" w:rsidR="00BD10AB" w:rsidRPr="00BD10AB" w:rsidRDefault="000F40C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تاريخية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E407F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182B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F877C" w14:textId="77777777" w:rsidR="00BD10AB" w:rsidRPr="00BD10AB" w:rsidRDefault="000F40C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النبات الطبيعي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8D68F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0285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95BD0" w14:textId="77777777" w:rsidR="00BD10AB" w:rsidRPr="00BD10AB" w:rsidRDefault="000F40C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خريطة سياسية </w:t>
            </w:r>
          </w:p>
        </w:tc>
      </w:tr>
    </w:tbl>
    <w:p w14:paraId="03C104A2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22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916CA3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 </w:t>
      </w:r>
      <w:r w:rsidR="007B33F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يتألف مجلس الوزراء من الرئيس، ونائب الرئيس، والوزراء العاملين، و..........................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707172D1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B6F4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9BC81" w14:textId="77777777" w:rsidR="007B33F7" w:rsidRPr="00BD10AB" w:rsidRDefault="007B33F7" w:rsidP="007B33F7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أمير المنطقة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D1916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415E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81D13" w14:textId="77777777" w:rsidR="00BD10AB" w:rsidRPr="00BD10AB" w:rsidRDefault="007B33F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نائب الأمير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D02E8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6D07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7EE4D" w14:textId="77777777" w:rsidR="00BD10AB" w:rsidRPr="00BD10AB" w:rsidRDefault="007B33F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وكيل الإمارة والمحافظين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0DB2B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D55B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F3643" w14:textId="77777777" w:rsidR="00BD10AB" w:rsidRPr="00BD10AB" w:rsidRDefault="007B33F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الوزراء الأعضاء المعينين</w:t>
            </w:r>
          </w:p>
        </w:tc>
      </w:tr>
    </w:tbl>
    <w:p w14:paraId="4B4EAAE5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23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7B33F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يعاد تشكيل مجلس الوزراء في المملكة العربية السعودية كل ...........</w:t>
      </w:r>
      <w:r w:rsidR="000C46F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سنوات</w:t>
      </w:r>
      <w:r w:rsidR="007B33F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5CDB9569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EED7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95CCE" w14:textId="77777777" w:rsidR="00BD10AB" w:rsidRPr="00BD10AB" w:rsidRDefault="007B33F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ثلاث 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9A0B7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7FDF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71672" w14:textId="77777777" w:rsidR="00BD10AB" w:rsidRPr="00BD10AB" w:rsidRDefault="007B33F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أربع 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44D6D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32EF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D249B" w14:textId="77777777" w:rsidR="00BD10AB" w:rsidRPr="00BD10AB" w:rsidRDefault="007B33F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خمس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51F93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39C7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53127" w14:textId="77777777" w:rsidR="00BD10AB" w:rsidRPr="00BD10AB" w:rsidRDefault="007B33F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ست </w:t>
            </w:r>
          </w:p>
        </w:tc>
      </w:tr>
    </w:tbl>
    <w:p w14:paraId="6EFFBAE1" w14:textId="77777777" w:rsidR="00BD10AB" w:rsidRPr="00BD10AB" w:rsidRDefault="00BD10AB" w:rsidP="008750C3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24</w:t>
      </w:r>
      <w:r w:rsidR="00970204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 </w:t>
      </w:r>
      <w:r w:rsidR="007E223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0C46FD"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– صدر</w:t>
      </w:r>
      <w:r w:rsidR="007B33F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الأمر الملكي </w:t>
      </w:r>
      <w:r w:rsidR="001B1F6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عام 1434ه تقرر فيه تعيين .............امرأة سعودية لعضوية </w:t>
      </w:r>
      <w:r w:rsidR="000C46F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مجلس الشورى</w:t>
      </w:r>
      <w:r w:rsidR="001B1F6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ضمن أعضائه.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FEDAA0B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12C7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4C733" w14:textId="77777777" w:rsidR="00BD10AB" w:rsidRPr="00BD10AB" w:rsidRDefault="001B1F6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ثلاثين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5AB8C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0A96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FA3D9" w14:textId="77777777" w:rsidR="00BD10AB" w:rsidRPr="00BD10AB" w:rsidRDefault="001B1F6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أربعين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DD5DA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D99E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5B22C" w14:textId="77777777" w:rsidR="00BD10AB" w:rsidRPr="00BD10AB" w:rsidRDefault="001B1F6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خمسين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F0FC8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3B56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2463F" w14:textId="77777777" w:rsidR="00BD10AB" w:rsidRPr="00BD10AB" w:rsidRDefault="001B1F6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ستين </w:t>
            </w:r>
          </w:p>
        </w:tc>
      </w:tr>
    </w:tbl>
    <w:p w14:paraId="7BA12296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25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1B1F6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صدر في عام 1359ه نظام..........الذي قُسمت بموجبه المملكة العربية السعودية إداري</w:t>
      </w:r>
      <w:r w:rsidR="000C46FD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اً</w:t>
      </w:r>
      <w:r w:rsidR="001B1F6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إلى عدة إمارات.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658D608A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8D65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3BF91" w14:textId="77777777" w:rsidR="00BD10AB" w:rsidRPr="00BD10AB" w:rsidRDefault="001B1F6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الأمراء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D8F02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2A14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2CE3A" w14:textId="77777777" w:rsidR="00BD10AB" w:rsidRPr="00BD10AB" w:rsidRDefault="001B1F6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المناطق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5E7D5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A0B4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06D61" w14:textId="77777777" w:rsidR="00BD10AB" w:rsidRPr="00BD10AB" w:rsidRDefault="001B1F6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البلديات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C0E50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E04C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9D641" w14:textId="77777777" w:rsidR="00BD10AB" w:rsidRPr="00BD10AB" w:rsidRDefault="001B1F6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الولايات </w:t>
            </w:r>
            <w:r w:rsidR="008372F0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</w:p>
        </w:tc>
      </w:tr>
    </w:tbl>
    <w:p w14:paraId="7BBD81AB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26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9D76B6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من أمثلة الممارسات التي</w:t>
      </w:r>
      <w:r w:rsidR="00A04C8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تحدث في</w:t>
      </w:r>
      <w:r w:rsidR="007E223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اليوم الوطني والتي </w:t>
      </w:r>
      <w:r w:rsidR="009D76B6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تخالف </w:t>
      </w:r>
      <w:r w:rsidR="00A04C8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السلوك</w:t>
      </w:r>
      <w:r w:rsidR="009D76B6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7E223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الحضاري: ................</w:t>
      </w:r>
      <w:r w:rsidR="007E2237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>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D82222A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480C5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CE4F4" w14:textId="77777777" w:rsidR="00BD10AB" w:rsidRPr="00BD10AB" w:rsidRDefault="007E223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استذكار جوانب التاريخ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9820E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597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E07A2" w14:textId="77777777" w:rsidR="00BD10AB" w:rsidRPr="00BD10AB" w:rsidRDefault="007E223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مخالفة أنظمة المرور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97CC1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C3F2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0987C" w14:textId="77777777" w:rsidR="00BD10AB" w:rsidRPr="00BD10AB" w:rsidRDefault="007E223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حسن استعمال العلم الوطني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369F8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370C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BA2D2" w14:textId="77777777" w:rsidR="00BD10AB" w:rsidRPr="00BD10AB" w:rsidRDefault="007E223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إبراز المنجزات الحضارية </w:t>
            </w:r>
          </w:p>
        </w:tc>
      </w:tr>
    </w:tbl>
    <w:p w14:paraId="746570DC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27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63586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صدر نظام المناطق في المملكة العربية السعودية عام...........</w:t>
      </w:r>
      <w:r w:rsidR="007E223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ه.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DB0B3D2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78C5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F3547" w14:textId="77777777" w:rsidR="00BD10AB" w:rsidRPr="00BD10AB" w:rsidRDefault="00D635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1412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6BB8A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728D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7BCD2" w14:textId="77777777" w:rsidR="00BD10AB" w:rsidRPr="00BD10AB" w:rsidRDefault="00D635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1413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E3748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D17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18078" w14:textId="77777777" w:rsidR="00BD10AB" w:rsidRPr="00BD10AB" w:rsidRDefault="00D635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1333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EA39B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4C4D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0887C" w14:textId="77777777" w:rsidR="00BD10AB" w:rsidRPr="00BD10AB" w:rsidRDefault="00D635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1444</w:t>
            </w:r>
          </w:p>
        </w:tc>
      </w:tr>
    </w:tbl>
    <w:p w14:paraId="3EEF50A9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28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– </w:t>
      </w:r>
      <w:r w:rsidR="009C2DD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مجلس الشؤون الاقتصادية والتنمية من أجهزة</w:t>
      </w:r>
      <w:r w:rsidR="00DC3B32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:</w:t>
      </w:r>
      <w:r w:rsidR="009C2DD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C3B32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6D862D6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6474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92723" w14:textId="77777777" w:rsidR="00BD10AB" w:rsidRPr="00BD10AB" w:rsidRDefault="007E223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مجلس الشورى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FF5A5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490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30BFF" w14:textId="77777777" w:rsidR="00BD10AB" w:rsidRPr="00BD10AB" w:rsidRDefault="007E223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مجلس المنطقة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E024E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4A80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E1265" w14:textId="77777777" w:rsidR="00BD10AB" w:rsidRPr="00BD10AB" w:rsidRDefault="007E223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مجلس الوزراء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7472F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BA2D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2A031" w14:textId="77777777" w:rsidR="00BD10AB" w:rsidRPr="00BD10AB" w:rsidRDefault="007E223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المجلس الأعلى للقضاء</w:t>
            </w:r>
          </w:p>
        </w:tc>
      </w:tr>
    </w:tbl>
    <w:p w14:paraId="7654849B" w14:textId="77777777" w:rsidR="00DC3B32" w:rsidRPr="00BD10AB" w:rsidRDefault="00BD10AB" w:rsidP="00DC3B32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29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C3B32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..............</w:t>
      </w:r>
      <w:r w:rsidR="007E223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عبارة عن</w:t>
      </w:r>
      <w:r w:rsidR="00DC3B32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خطوط الطول ودوائر العرض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177CDEC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0187C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80F5C" w14:textId="77777777" w:rsidR="00BD10AB" w:rsidRPr="00BD10AB" w:rsidRDefault="00DC3B3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مفتاح الخريطة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220CB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FCA7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5F65D" w14:textId="77777777" w:rsidR="00BD10AB" w:rsidRPr="00BD10AB" w:rsidRDefault="00DC3B3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شبكة الإحداثيات 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99392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2989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573C8" w14:textId="77777777" w:rsidR="00BD10AB" w:rsidRPr="00BD10AB" w:rsidRDefault="00DC3B3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عنوان الخريطة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07BB1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034E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9239B" w14:textId="77777777" w:rsidR="00BD10AB" w:rsidRPr="00BD10AB" w:rsidRDefault="00DC3B3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الإطار </w:t>
            </w:r>
          </w:p>
        </w:tc>
      </w:tr>
    </w:tbl>
    <w:p w14:paraId="2C239DB1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30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BB1EA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تحديد الجزء الذي تمثله الخريطة من فوائد ...................</w:t>
      </w:r>
      <w:r w:rsidR="00DC3B32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7B65D8B" w14:textId="77777777" w:rsidTr="0081096D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569A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37AD8" w14:textId="77777777" w:rsidR="00BD10AB" w:rsidRPr="00BD10AB" w:rsidRDefault="00BB1EA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الإطار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DC937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17A9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8EE8F" w14:textId="77777777" w:rsidR="00BD10AB" w:rsidRPr="00BD10AB" w:rsidRDefault="00BB1EA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مفتاح الخريطة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04DFE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DA55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DA678" w14:textId="77777777" w:rsidR="00BD10AB" w:rsidRPr="00BD10AB" w:rsidRDefault="00BB1EA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الاتجاه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3820B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CAFA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B6DF6" w14:textId="77777777" w:rsidR="00BD10AB" w:rsidRPr="00BD10AB" w:rsidRDefault="00BB1EA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مقياس الرسم </w:t>
            </w:r>
          </w:p>
        </w:tc>
      </w:tr>
    </w:tbl>
    <w:p w14:paraId="6A2F7BE7" w14:textId="77777777" w:rsidR="00BD10AB" w:rsidRPr="00BD10AB" w:rsidRDefault="00BD10AB" w:rsidP="00BD10AB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lastRenderedPageBreak/>
        <w:t>31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BB1EA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أصبح عدد الوزرات في المملكة العربية السعودية .........وزارة</w:t>
      </w:r>
      <w:r w:rsidR="007E223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.</w:t>
      </w:r>
      <w:r w:rsidR="00BB1EA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645693A0" w14:textId="77777777" w:rsidTr="0081096D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1480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4F8BA" w14:textId="77777777" w:rsidR="00BD10AB" w:rsidRPr="00BD10AB" w:rsidRDefault="00BB1EA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66DCA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BA76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288EA" w14:textId="77777777" w:rsidR="00BD10AB" w:rsidRPr="00BD10AB" w:rsidRDefault="00BB1EA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18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0B591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4B5C6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E2340" w14:textId="77777777" w:rsidR="00BD10AB" w:rsidRPr="00BD10AB" w:rsidRDefault="00BB1EA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22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BB428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47E6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10556" w14:textId="77777777" w:rsidR="00BD10AB" w:rsidRPr="00BD10AB" w:rsidRDefault="00BB1EA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30</w:t>
            </w:r>
          </w:p>
        </w:tc>
      </w:tr>
    </w:tbl>
    <w:p w14:paraId="686A43BA" w14:textId="77777777" w:rsidR="00982F53" w:rsidRPr="00BD10AB" w:rsidRDefault="00BD10AB" w:rsidP="00A83579">
      <w:pPr>
        <w:rPr>
          <w:rFonts w:ascii="Traditional Arabic" w:hAnsi="Traditional Arabic"/>
          <w:b/>
          <w:bCs/>
          <w:noProof w:val="0"/>
          <w:sz w:val="32"/>
          <w:szCs w:val="32"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32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="00A83579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C70E3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من أعمال التطوع :..........................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400E9305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5384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C9903" w14:textId="77777777" w:rsidR="00BD10AB" w:rsidRPr="00BD10AB" w:rsidRDefault="00C70E3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زيارة المكتبات 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C7022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A419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36398" w14:textId="77777777" w:rsidR="00C70E3B" w:rsidRPr="00BD10AB" w:rsidRDefault="00C70E3B" w:rsidP="00C70E3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أداء الواجبات المدرسية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30B65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F94F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1FF59" w14:textId="77777777" w:rsidR="00BD10AB" w:rsidRPr="00BD10AB" w:rsidRDefault="00C70E3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مشاهدة مباريات كرة القدم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FDE7B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EAD3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82C77" w14:textId="77777777" w:rsidR="00BD10AB" w:rsidRPr="00BD10AB" w:rsidRDefault="00C70E3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الالتحاق ببرامج الكشافة المدرسية </w:t>
            </w:r>
          </w:p>
        </w:tc>
      </w:tr>
    </w:tbl>
    <w:p w14:paraId="0A2B03BA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 w:bidi="ar-EG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33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C70E3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 w:bidi="ar-EG"/>
        </w:rPr>
        <w:t>..................</w:t>
      </w:r>
      <w:r w:rsidR="003B0142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 w:bidi="ar-EG"/>
        </w:rPr>
        <w:t>نظام مترابط يساعد على تحديد إحداثيا</w:t>
      </w:r>
      <w:r w:rsidR="003B0142">
        <w:rPr>
          <w:rFonts w:ascii="Traditional Arabic" w:hAnsi="Traditional Arabic" w:hint="eastAsia"/>
          <w:b/>
          <w:bCs/>
          <w:noProof w:val="0"/>
          <w:sz w:val="32"/>
          <w:szCs w:val="32"/>
          <w:rtl/>
          <w:lang w:eastAsia="en-US" w:bidi="ar-EG"/>
        </w:rPr>
        <w:t>ت</w:t>
      </w:r>
      <w:r w:rsidR="003B0142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 w:bidi="ar-EG"/>
        </w:rPr>
        <w:t xml:space="preserve"> أي مكان على سطح الأرض بدقة عالية</w:t>
      </w:r>
      <w:r w:rsidR="00C70E3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 w:bidi="ar-EG"/>
        </w:rPr>
        <w:t>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73CA898" w14:textId="77777777" w:rsidTr="0081096D">
        <w:trPr>
          <w:trHeight w:val="317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AAB6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E1DB3" w14:textId="77777777" w:rsidR="00BD10AB" w:rsidRPr="00BD10AB" w:rsidRDefault="00C70E3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الإطار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565E5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D919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5FB02" w14:textId="77777777" w:rsidR="00BD10AB" w:rsidRPr="00BD10AB" w:rsidRDefault="003B014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  <w:t>GPS</w:t>
            </w:r>
            <w:r w:rsidR="00C70E3B"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2B505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53668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4D461" w14:textId="77777777" w:rsidR="00BD10AB" w:rsidRPr="00BD10AB" w:rsidRDefault="00C70E3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مفتاح الخريطة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84413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79D4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85CCC" w14:textId="77777777" w:rsidR="00BD10AB" w:rsidRPr="00BD10AB" w:rsidRDefault="00C70E3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الإتجاه </w:t>
            </w:r>
          </w:p>
        </w:tc>
      </w:tr>
    </w:tbl>
    <w:p w14:paraId="5D1CA8AF" w14:textId="77777777" w:rsidR="00BD10AB" w:rsidRPr="00BD10AB" w:rsidRDefault="00BD10AB" w:rsidP="00BD10AB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</w:p>
    <w:p w14:paraId="2F802DC6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34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3B0142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مهمة ............متابعة عمل الأقمار ومراقبته مراقبة مستمرة، من أجل أن يكون حساب الإحداثيات حساباً دقيقا.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702EB556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8C37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0AC50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قسم التحكم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7F565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073A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13637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  <w:t>GPS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89BB7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8A14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F5E8F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قسم الأقمار الصناعية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5B57E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855D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11A68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قسم المستخدم</w:t>
            </w:r>
          </w:p>
        </w:tc>
      </w:tr>
    </w:tbl>
    <w:p w14:paraId="4AEFA5DC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35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="00E309D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علم ............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E309D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هو العلم الذي يبحث في طرق مختلفة لتمثيل سطح الأرض، وماعليه من مظاهر طبيعية أو بشرية، وتوقيعها على خرائط بمقياس رسم محدد يوافق الغرض الذي أُنشئت الخريطة من أجله.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2119D928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BCC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88EDC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الخرائط الطبيعية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BD57B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B5130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67761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الجغرافيا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DE8F0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170E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64A8F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المساحة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96F93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44FD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87554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الخرائط البشرية </w:t>
            </w:r>
          </w:p>
        </w:tc>
      </w:tr>
    </w:tbl>
    <w:p w14:paraId="77AC8B80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36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E309D7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المساحة .......... تعني تحديد نقط على سطح الأرض للمساحات الشاسعة مع الأخذ في الحسبان كروية الأرض.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5D03584C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0A1A4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5D909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الجيوديسية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93FA8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FA34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6B8A7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المستوية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868F7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9EBC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6B8DD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الطبوغرافية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BEB70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0389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904A1" w14:textId="77777777" w:rsidR="00BD10AB" w:rsidRPr="00BD10AB" w:rsidRDefault="00E309D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التفصيلية</w:t>
            </w:r>
          </w:p>
        </w:tc>
      </w:tr>
    </w:tbl>
    <w:p w14:paraId="645F4435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37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545D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المساحة............تتناول القياس والوصف للخصائص الطبيعية للأجزاء القابلة للملاحة البحرية, مثل: المحيطات والبحار.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5B1F632A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894F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7E7A0" w14:textId="77777777" w:rsidR="00BD10AB" w:rsidRPr="00BD10AB" w:rsidRDefault="00D545D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الفلكية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4DD6C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5F25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F40E8" w14:textId="77777777" w:rsidR="00BD10AB" w:rsidRPr="00BD10AB" w:rsidRDefault="00D545D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الملاحية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89F8C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A6EF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FF729" w14:textId="77777777" w:rsidR="00BD10AB" w:rsidRPr="00BD10AB" w:rsidRDefault="00D545D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الأرضية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59BC4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8EE9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53DC4" w14:textId="77777777" w:rsidR="00BD10AB" w:rsidRPr="00BD10AB" w:rsidRDefault="00D545D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التفصيلية</w:t>
            </w:r>
          </w:p>
        </w:tc>
      </w:tr>
    </w:tbl>
    <w:p w14:paraId="5E2C3B31" w14:textId="77777777" w:rsidR="00BD10AB" w:rsidRPr="00BD10AB" w:rsidRDefault="00BD10AB" w:rsidP="00D345BC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38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–  </w:t>
      </w:r>
      <w:r w:rsidR="00D545D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أفضل أنواع مقاييس الرسم المقياس...............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FE668D2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7A715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1BA22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4E543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2703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8CA5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9696C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3858B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70E3F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7A5E54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19561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C946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0"/>
                <w:szCs w:val="30"/>
                <w:lang w:eastAsia="en-US"/>
              </w:rPr>
            </w:pPr>
          </w:p>
        </w:tc>
      </w:tr>
    </w:tbl>
    <w:p w14:paraId="6550109C" w14:textId="77777777" w:rsidR="00BD10AB" w:rsidRPr="00BD10AB" w:rsidRDefault="00BD10AB" w:rsidP="00D60F48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39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D545DE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الإسهام في الأعمال الإسعافية من مجالات برنامج.................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3AE6F51C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A2616" w14:textId="77777777" w:rsidR="00BD10AB" w:rsidRPr="00BD10AB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3E5AB" w14:textId="77777777" w:rsidR="00BD10AB" w:rsidRPr="00BD10AB" w:rsidRDefault="00D545DE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 xml:space="preserve">تطوع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7EBC7E" w14:textId="77777777" w:rsidR="00BD10AB" w:rsidRPr="00BD10AB" w:rsidRDefault="00BD10AB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212DA" w14:textId="77777777" w:rsidR="00BD10AB" w:rsidRPr="00BD10AB" w:rsidRDefault="00BD10AB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  <w:r w:rsidRPr="00BD10AB">
              <w:rPr>
                <w:b/>
                <w:bCs/>
                <w:sz w:val="30"/>
                <w:szCs w:val="30"/>
                <w:rtl/>
                <w:lang w:bidi="ar-EG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A104F" w14:textId="77777777" w:rsidR="00BD10AB" w:rsidRPr="00BD10AB" w:rsidRDefault="00D545DE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 xml:space="preserve">إطعام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007BBE" w14:textId="77777777" w:rsidR="00BD10AB" w:rsidRPr="00BD10AB" w:rsidRDefault="00BD10AB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80816" w14:textId="77777777" w:rsidR="00BD10AB" w:rsidRPr="00BD10AB" w:rsidRDefault="00BD10AB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  <w:r w:rsidRPr="00BD10AB">
              <w:rPr>
                <w:b/>
                <w:bCs/>
                <w:sz w:val="30"/>
                <w:szCs w:val="30"/>
                <w:rtl/>
                <w:lang w:bidi="ar-EG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AE239" w14:textId="77777777" w:rsidR="00BD10AB" w:rsidRPr="00BD10AB" w:rsidRDefault="00266AA3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 xml:space="preserve">تكاتف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458152" w14:textId="77777777" w:rsidR="00BD10AB" w:rsidRPr="00BD10AB" w:rsidRDefault="00BD10AB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EF937" w14:textId="77777777" w:rsidR="00BD10AB" w:rsidRPr="00BD10AB" w:rsidRDefault="00BD10AB" w:rsidP="00BD10AB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  <w:r w:rsidRPr="00BD10AB">
              <w:rPr>
                <w:b/>
                <w:bCs/>
                <w:sz w:val="30"/>
                <w:szCs w:val="30"/>
                <w:rtl/>
                <w:lang w:bidi="ar-EG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B5EF7" w14:textId="77777777" w:rsidR="00BD10AB" w:rsidRPr="00BD10AB" w:rsidRDefault="00266AA3" w:rsidP="00D60F48">
            <w:pPr>
              <w:jc w:val="center"/>
              <w:rPr>
                <w:b/>
                <w:bCs/>
                <w:sz w:val="30"/>
                <w:szCs w:val="30"/>
                <w:lang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bidi="ar-EG"/>
              </w:rPr>
              <w:t>كن عوناً</w:t>
            </w:r>
          </w:p>
        </w:tc>
      </w:tr>
    </w:tbl>
    <w:p w14:paraId="495602AC" w14:textId="77777777" w:rsidR="00BD10AB" w:rsidRPr="00BD10AB" w:rsidRDefault="00BD10AB" w:rsidP="00BD10AB">
      <w:pPr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 w:bidi="ar-EG"/>
        </w:rPr>
      </w:pP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40</w:t>
      </w:r>
      <w:r w:rsidRPr="00BD10AB">
        <w:rPr>
          <w:rFonts w:ascii="Traditional Arabic" w:hAnsi="Traditional Arabic"/>
          <w:b/>
          <w:bCs/>
          <w:noProof w:val="0"/>
          <w:sz w:val="32"/>
          <w:szCs w:val="32"/>
          <w:rtl/>
          <w:lang w:eastAsia="en-US"/>
        </w:rPr>
        <w:t xml:space="preserve"> –</w:t>
      </w:r>
      <w:r w:rsidRPr="00BD10AB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266AA3"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 w:bidi="ar-EG"/>
        </w:rPr>
        <w:t>.............عمل محدد يقوم على مبادرة ذاتية بدوافع دينية أو أخلاقية أو اجتماعية أو إنسانية.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BD10AB" w14:paraId="1F69FE2F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14F9D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7E651" w14:textId="77777777" w:rsidR="00BD10AB" w:rsidRPr="00BD10AB" w:rsidRDefault="00266AA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تطوع فردي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5B98AE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D0A39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E23B2" w14:textId="77777777" w:rsidR="00BD10AB" w:rsidRPr="00BD10AB" w:rsidRDefault="00266AA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العمل الجماعي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C283A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FF443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A9B35" w14:textId="77777777" w:rsidR="00BD10AB" w:rsidRPr="00BD10AB" w:rsidRDefault="00266AA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 xml:space="preserve">العمل التطوعي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C13D9C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55F17" w14:textId="77777777" w:rsidR="00BD10AB" w:rsidRPr="00BD10AB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 w:rsidRPr="00BD10AB"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DD1E5" w14:textId="77777777" w:rsidR="00BD10AB" w:rsidRPr="00BD10AB" w:rsidRDefault="000E7768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32"/>
                <w:szCs w:val="32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32"/>
                <w:szCs w:val="32"/>
                <w:rtl/>
                <w:lang w:eastAsia="en-US"/>
              </w:rPr>
              <w:t>المبادرة</w:t>
            </w:r>
          </w:p>
        </w:tc>
      </w:tr>
    </w:tbl>
    <w:p w14:paraId="40490932" w14:textId="77777777" w:rsidR="00BD10AB" w:rsidRPr="00BD10AB" w:rsidRDefault="00BD10AB" w:rsidP="00BD10AB">
      <w:pPr>
        <w:jc w:val="center"/>
        <w:rPr>
          <w:vanish/>
          <w:rtl/>
        </w:rPr>
      </w:pPr>
    </w:p>
    <w:tbl>
      <w:tblPr>
        <w:tblpPr w:leftFromText="180" w:rightFromText="180" w:vertAnchor="text" w:horzAnchor="margin" w:tblpY="79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BD10AB" w14:paraId="12C5DDCE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4CF29EE0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27D9E9B1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4BDAE6ED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20</w:t>
            </w:r>
          </w:p>
        </w:tc>
      </w:tr>
    </w:tbl>
    <w:p w14:paraId="6DE6EBBD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4EEE9397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31A0F148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06552071" w14:textId="77777777" w:rsidR="00615351" w:rsidRDefault="00615351" w:rsidP="00BD10AB">
      <w:pPr>
        <w:jc w:val="lowKashida"/>
        <w:rPr>
          <w:b/>
          <w:bCs/>
          <w:sz w:val="36"/>
          <w:szCs w:val="38"/>
          <w:u w:val="single"/>
          <w:rtl/>
        </w:rPr>
      </w:pPr>
    </w:p>
    <w:p w14:paraId="0ACA34E5" w14:textId="64B81899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  <w:r w:rsidRPr="00BD10AB">
        <w:rPr>
          <w:b/>
          <w:bCs/>
          <w:sz w:val="36"/>
          <w:szCs w:val="38"/>
          <w:u w:val="single"/>
          <w:rtl/>
        </w:rPr>
        <w:lastRenderedPageBreak/>
        <w:t>السؤال الثاني:</w:t>
      </w:r>
      <w:r w:rsidRPr="00BD10AB">
        <w:rPr>
          <w:b/>
          <w:bCs/>
          <w:sz w:val="36"/>
          <w:szCs w:val="36"/>
          <w:u w:val="single"/>
          <w:rtl/>
        </w:rPr>
        <w:t>ضع</w:t>
      </w:r>
      <w:r w:rsidR="00857921">
        <w:rPr>
          <w:rFonts w:hint="cs"/>
          <w:b/>
          <w:bCs/>
          <w:sz w:val="36"/>
          <w:szCs w:val="36"/>
          <w:u w:val="single"/>
          <w:rtl/>
        </w:rPr>
        <w:t>ي</w:t>
      </w:r>
      <w:r w:rsidRPr="00BD10AB">
        <w:rPr>
          <w:b/>
          <w:bCs/>
          <w:sz w:val="36"/>
          <w:szCs w:val="36"/>
          <w:u w:val="single"/>
          <w:rtl/>
        </w:rPr>
        <w:t xml:space="preserve"> 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كلمة </w:t>
      </w:r>
      <w:r w:rsidRPr="00BD10AB">
        <w:rPr>
          <w:b/>
          <w:bCs/>
          <w:sz w:val="36"/>
          <w:szCs w:val="36"/>
          <w:u w:val="single"/>
          <w:rtl/>
        </w:rPr>
        <w:t xml:space="preserve">( صح ) أمام العبارة الصحيحة </w:t>
      </w:r>
      <w:r w:rsidRPr="00BD10AB">
        <w:rPr>
          <w:rFonts w:hint="cs"/>
          <w:b/>
          <w:bCs/>
          <w:sz w:val="36"/>
          <w:szCs w:val="36"/>
          <w:u w:val="single"/>
          <w:rtl/>
        </w:rPr>
        <w:t>, أ</w:t>
      </w:r>
      <w:r w:rsidRPr="00BD10AB">
        <w:rPr>
          <w:b/>
          <w:bCs/>
          <w:sz w:val="36"/>
          <w:szCs w:val="36"/>
          <w:u w:val="single"/>
          <w:rtl/>
        </w:rPr>
        <w:t xml:space="preserve">و 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كلمة </w:t>
      </w:r>
      <w:r w:rsidRPr="00BD10AB">
        <w:rPr>
          <w:b/>
          <w:bCs/>
          <w:sz w:val="36"/>
          <w:szCs w:val="36"/>
          <w:u w:val="single"/>
          <w:rtl/>
        </w:rPr>
        <w:t>( خطأ ) أمام العبارة الخاطئة فيما يلي:</w:t>
      </w: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804"/>
        <w:gridCol w:w="567"/>
        <w:gridCol w:w="993"/>
        <w:gridCol w:w="567"/>
        <w:gridCol w:w="850"/>
      </w:tblGrid>
      <w:tr w:rsidR="00BD10AB" w:rsidRPr="00BD10AB" w14:paraId="69852A7A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0A5BDE41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م</w:t>
            </w:r>
          </w:p>
        </w:tc>
        <w:tc>
          <w:tcPr>
            <w:tcW w:w="6804" w:type="dxa"/>
            <w:shd w:val="clear" w:color="auto" w:fill="auto"/>
          </w:tcPr>
          <w:p w14:paraId="016A2BC6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العبارة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611DFB55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صحيحة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563FD2C1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خاطئة</w:t>
            </w:r>
          </w:p>
        </w:tc>
      </w:tr>
      <w:tr w:rsidR="00BD10AB" w:rsidRPr="00BD10AB" w14:paraId="59BA5117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34BB6788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6804" w:type="dxa"/>
            <w:shd w:val="clear" w:color="auto" w:fill="auto"/>
          </w:tcPr>
          <w:p w14:paraId="147FA4C0" w14:textId="77777777" w:rsidR="00BD10AB" w:rsidRPr="00BD10AB" w:rsidRDefault="009D076F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التطوع بالتبرع بالدم لايخدم الوطن.</w:t>
            </w:r>
          </w:p>
        </w:tc>
        <w:tc>
          <w:tcPr>
            <w:tcW w:w="567" w:type="dxa"/>
            <w:shd w:val="clear" w:color="auto" w:fill="auto"/>
          </w:tcPr>
          <w:p w14:paraId="7FE01324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524B5186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2E836EDA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03406DA0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08364B8E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5BC5C183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6804" w:type="dxa"/>
            <w:shd w:val="clear" w:color="auto" w:fill="auto"/>
          </w:tcPr>
          <w:p w14:paraId="4C9DAD7C" w14:textId="77777777" w:rsidR="00BD10AB" w:rsidRPr="00BD10AB" w:rsidRDefault="00926817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إختلاف المعلومات التي تقدمها الخرائط أدى إلى تنوعها.</w:t>
            </w:r>
          </w:p>
        </w:tc>
        <w:tc>
          <w:tcPr>
            <w:tcW w:w="567" w:type="dxa"/>
            <w:shd w:val="clear" w:color="auto" w:fill="auto"/>
          </w:tcPr>
          <w:p w14:paraId="5815414B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4276AC84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5DC52EB9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709E6930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7A72FC98" w14:textId="77777777" w:rsidTr="0081096D">
        <w:trPr>
          <w:trHeight w:val="465"/>
        </w:trPr>
        <w:tc>
          <w:tcPr>
            <w:tcW w:w="567" w:type="dxa"/>
            <w:shd w:val="clear" w:color="auto" w:fill="auto"/>
          </w:tcPr>
          <w:p w14:paraId="25FD3678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6804" w:type="dxa"/>
            <w:shd w:val="clear" w:color="auto" w:fill="auto"/>
          </w:tcPr>
          <w:p w14:paraId="7E1F4FB0" w14:textId="77777777" w:rsidR="00BD10AB" w:rsidRPr="00BD10AB" w:rsidRDefault="00911C96" w:rsidP="00BD10AB">
            <w:pPr>
              <w:rPr>
                <w:rFonts w:hint="cs"/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للاستحدد أجهزة (</w:t>
            </w:r>
            <w:r>
              <w:rPr>
                <w:b/>
                <w:bCs/>
                <w:sz w:val="32"/>
                <w:szCs w:val="32"/>
              </w:rPr>
              <w:t>GPS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)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الأماكن على سطح الأرض بدقة عالية. </w:t>
            </w:r>
          </w:p>
        </w:tc>
        <w:tc>
          <w:tcPr>
            <w:tcW w:w="567" w:type="dxa"/>
            <w:shd w:val="clear" w:color="auto" w:fill="auto"/>
          </w:tcPr>
          <w:p w14:paraId="124118B0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665CD441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1247A3EC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61685432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43100AD6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28514BC8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6804" w:type="dxa"/>
            <w:shd w:val="clear" w:color="auto" w:fill="auto"/>
          </w:tcPr>
          <w:p w14:paraId="51D4F52C" w14:textId="77777777" w:rsidR="00BD10AB" w:rsidRPr="00BD10AB" w:rsidRDefault="00926817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من واجبات المواطن السعودي أن يكون له انتماء وولاء لوطنه, ومليكه.</w:t>
            </w:r>
          </w:p>
        </w:tc>
        <w:tc>
          <w:tcPr>
            <w:tcW w:w="567" w:type="dxa"/>
            <w:shd w:val="clear" w:color="auto" w:fill="auto"/>
          </w:tcPr>
          <w:p w14:paraId="71CE77B1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18D2B1EC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66005E82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37368EC6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6CC400D5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597C8377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45</w:t>
            </w:r>
          </w:p>
        </w:tc>
        <w:tc>
          <w:tcPr>
            <w:tcW w:w="6804" w:type="dxa"/>
            <w:shd w:val="clear" w:color="auto" w:fill="auto"/>
          </w:tcPr>
          <w:p w14:paraId="18CC5043" w14:textId="77777777" w:rsidR="00BD10AB" w:rsidRPr="00BD10AB" w:rsidRDefault="00926817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اللغة العربية مصدر فخر وطني في المملكة العربية السعودية.</w:t>
            </w:r>
          </w:p>
        </w:tc>
        <w:tc>
          <w:tcPr>
            <w:tcW w:w="567" w:type="dxa"/>
            <w:shd w:val="clear" w:color="auto" w:fill="auto"/>
          </w:tcPr>
          <w:p w14:paraId="712FE09F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54C91C23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4249459A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10000B73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0E04D27C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3660E537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46</w:t>
            </w:r>
          </w:p>
        </w:tc>
        <w:tc>
          <w:tcPr>
            <w:tcW w:w="6804" w:type="dxa"/>
            <w:shd w:val="clear" w:color="auto" w:fill="auto"/>
          </w:tcPr>
          <w:p w14:paraId="3E462FF2" w14:textId="77777777" w:rsidR="00BD10AB" w:rsidRPr="00BD10AB" w:rsidRDefault="00926817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التميز في الدراسة وتحقيق الإنجازات ليست من مقومات الهوية الوطنية.</w:t>
            </w:r>
          </w:p>
        </w:tc>
        <w:tc>
          <w:tcPr>
            <w:tcW w:w="567" w:type="dxa"/>
            <w:shd w:val="clear" w:color="auto" w:fill="auto"/>
          </w:tcPr>
          <w:p w14:paraId="25AA1CE6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0A23700F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0C8EB463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59AAF1A3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1A7CB52C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6A0B9179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47</w:t>
            </w:r>
          </w:p>
        </w:tc>
        <w:tc>
          <w:tcPr>
            <w:tcW w:w="6804" w:type="dxa"/>
            <w:shd w:val="clear" w:color="auto" w:fill="auto"/>
          </w:tcPr>
          <w:p w14:paraId="58D8B229" w14:textId="77777777" w:rsidR="00BD10AB" w:rsidRPr="00BD10AB" w:rsidRDefault="00926817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من مسؤوليات أمير المنطقة العمل لتطوير المنطقة. </w:t>
            </w:r>
          </w:p>
        </w:tc>
        <w:tc>
          <w:tcPr>
            <w:tcW w:w="567" w:type="dxa"/>
            <w:shd w:val="clear" w:color="auto" w:fill="auto"/>
          </w:tcPr>
          <w:p w14:paraId="0C37BB9E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51256561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22AF10EF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31295A5F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0F593638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3D3F177A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rFonts w:hint="cs"/>
                <w:b/>
                <w:bCs/>
                <w:sz w:val="32"/>
                <w:szCs w:val="32"/>
                <w:rtl/>
              </w:rPr>
              <w:t>48</w:t>
            </w:r>
          </w:p>
        </w:tc>
        <w:tc>
          <w:tcPr>
            <w:tcW w:w="6804" w:type="dxa"/>
            <w:shd w:val="clear" w:color="auto" w:fill="auto"/>
          </w:tcPr>
          <w:p w14:paraId="38746987" w14:textId="77777777" w:rsidR="00BD10AB" w:rsidRPr="00BD10AB" w:rsidRDefault="00926817" w:rsidP="00BD10AB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يكون لكل منطقة أمير ونائب أمير.</w:t>
            </w:r>
          </w:p>
        </w:tc>
        <w:tc>
          <w:tcPr>
            <w:tcW w:w="567" w:type="dxa"/>
            <w:shd w:val="clear" w:color="auto" w:fill="auto"/>
          </w:tcPr>
          <w:p w14:paraId="65014173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7C38B7B5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26ECA047" w14:textId="77777777" w:rsidR="00BD10AB" w:rsidRPr="00BD10AB" w:rsidRDefault="00BD10AB" w:rsidP="00BD10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D10AB">
              <w:rPr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5ECD91A4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6C81BC90" w14:textId="77777777" w:rsidR="00BD10AB" w:rsidRPr="00BD10AB" w:rsidRDefault="00BD10AB" w:rsidP="00BD10AB">
      <w:pPr>
        <w:rPr>
          <w:vanish/>
        </w:rPr>
      </w:pPr>
    </w:p>
    <w:tbl>
      <w:tblPr>
        <w:tblpPr w:leftFromText="180" w:rightFromText="180" w:vertAnchor="text" w:horzAnchor="margin" w:tblpY="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BD10AB" w14:paraId="515792EA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482BBF52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0E2CF45B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27AC0AF4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4</w:t>
            </w:r>
          </w:p>
        </w:tc>
      </w:tr>
    </w:tbl>
    <w:p w14:paraId="6DA705FF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3B9DF7A8" w14:textId="77777777" w:rsidR="00BD10AB" w:rsidRPr="00BD10AB" w:rsidRDefault="00BD10AB" w:rsidP="00BD10AB">
      <w:pPr>
        <w:jc w:val="lowKashida"/>
        <w:rPr>
          <w:b/>
          <w:bCs/>
          <w:sz w:val="32"/>
          <w:szCs w:val="32"/>
          <w:rtl/>
        </w:rPr>
      </w:pPr>
    </w:p>
    <w:p w14:paraId="3632B0CA" w14:textId="77777777" w:rsidR="00BD10AB" w:rsidRPr="00BD10AB" w:rsidRDefault="00BD10AB" w:rsidP="00BD10AB">
      <w:pPr>
        <w:rPr>
          <w:b/>
          <w:bCs/>
          <w:sz w:val="36"/>
          <w:szCs w:val="36"/>
          <w:u w:val="single"/>
          <w:rtl/>
        </w:rPr>
      </w:pPr>
      <w:r w:rsidRPr="00BD10AB">
        <w:rPr>
          <w:b/>
          <w:bCs/>
          <w:sz w:val="36"/>
          <w:szCs w:val="36"/>
          <w:u w:val="single"/>
          <w:rtl/>
        </w:rPr>
        <w:t>السؤال الثالث: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 </w:t>
      </w:r>
      <w:r w:rsidRPr="00BD10AB">
        <w:rPr>
          <w:b/>
          <w:bCs/>
          <w:sz w:val="36"/>
          <w:szCs w:val="36"/>
          <w:u w:val="single"/>
          <w:rtl/>
        </w:rPr>
        <w:t>علل</w:t>
      </w:r>
      <w:r w:rsidR="000E7768">
        <w:rPr>
          <w:rFonts w:hint="cs"/>
          <w:b/>
          <w:bCs/>
          <w:sz w:val="36"/>
          <w:szCs w:val="36"/>
          <w:u w:val="single"/>
          <w:rtl/>
        </w:rPr>
        <w:t>ي</w:t>
      </w:r>
      <w:r w:rsidRPr="00BD10AB">
        <w:rPr>
          <w:b/>
          <w:bCs/>
          <w:sz w:val="36"/>
          <w:szCs w:val="36"/>
          <w:u w:val="single"/>
          <w:rtl/>
        </w:rPr>
        <w:t xml:space="preserve"> لما يأتي: </w:t>
      </w:r>
    </w:p>
    <w:p w14:paraId="51B4F72B" w14:textId="77777777" w:rsidR="00BD10AB" w:rsidRPr="00BD10AB" w:rsidRDefault="003D2D8B" w:rsidP="004F5121">
      <w:pPr>
        <w:ind w:left="567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أ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- </w:t>
      </w:r>
      <w:r w:rsidR="009D076F">
        <w:rPr>
          <w:rFonts w:hint="cs"/>
          <w:b/>
          <w:bCs/>
          <w:sz w:val="32"/>
          <w:szCs w:val="32"/>
          <w:rtl/>
        </w:rPr>
        <w:t xml:space="preserve">علم المملكة لا ينكس أبدا. </w:t>
      </w:r>
    </w:p>
    <w:p w14:paraId="267B18E5" w14:textId="77777777" w:rsidR="00BD10AB" w:rsidRPr="00BD10AB" w:rsidRDefault="00BD10AB" w:rsidP="00BD10AB">
      <w:pPr>
        <w:ind w:left="360"/>
        <w:rPr>
          <w:b/>
          <w:bCs/>
          <w:sz w:val="32"/>
          <w:szCs w:val="32"/>
          <w:rtl/>
        </w:rPr>
      </w:pPr>
      <w:r w:rsidRPr="00BD10AB">
        <w:rPr>
          <w:rFonts w:hint="cs"/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76CEB9" w14:textId="77777777" w:rsidR="00BD10AB" w:rsidRPr="00BD10AB" w:rsidRDefault="003D2D8B" w:rsidP="004F5121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ب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- </w:t>
      </w:r>
      <w:r w:rsidR="000E7768">
        <w:rPr>
          <w:rFonts w:hint="cs"/>
          <w:b/>
          <w:bCs/>
          <w:sz w:val="32"/>
          <w:szCs w:val="32"/>
          <w:rtl/>
        </w:rPr>
        <w:t>فسري احتفال المملكة العربية السعودية باليوم الوطني.</w:t>
      </w:r>
    </w:p>
    <w:p w14:paraId="77E57E9F" w14:textId="77777777" w:rsidR="00BD10AB" w:rsidRPr="00BD10AB" w:rsidRDefault="00BD10AB" w:rsidP="00BD10AB">
      <w:pPr>
        <w:ind w:left="360"/>
        <w:rPr>
          <w:b/>
          <w:bCs/>
          <w:sz w:val="32"/>
          <w:szCs w:val="32"/>
        </w:rPr>
      </w:pPr>
      <w:r w:rsidRPr="00BD10AB">
        <w:rPr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D10AB">
        <w:rPr>
          <w:rFonts w:hint="cs"/>
          <w:b/>
          <w:bCs/>
          <w:sz w:val="32"/>
          <w:szCs w:val="32"/>
          <w:rtl/>
        </w:rPr>
        <w:t>..........................................</w:t>
      </w:r>
      <w:r w:rsidRPr="00BD10AB">
        <w:rPr>
          <w:b/>
          <w:bCs/>
          <w:sz w:val="32"/>
          <w:szCs w:val="32"/>
          <w:rtl/>
        </w:rPr>
        <w:t>....</w:t>
      </w:r>
    </w:p>
    <w:p w14:paraId="3A379DC9" w14:textId="77777777" w:rsidR="00BD10AB" w:rsidRPr="00BD10AB" w:rsidRDefault="003D2D8B" w:rsidP="004F5121">
      <w:pPr>
        <w:ind w:left="360"/>
        <w:rPr>
          <w:b/>
          <w:bCs/>
          <w:sz w:val="32"/>
          <w:szCs w:val="32"/>
        </w:rPr>
      </w:pPr>
      <w:r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ج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 -.</w:t>
      </w:r>
      <w:r w:rsidR="009D076F">
        <w:rPr>
          <w:rFonts w:hint="cs"/>
          <w:b/>
          <w:bCs/>
          <w:sz w:val="32"/>
          <w:szCs w:val="32"/>
          <w:rtl/>
        </w:rPr>
        <w:t>منح الأوسمة الملكية في مجالات مختلفة.</w:t>
      </w:r>
    </w:p>
    <w:p w14:paraId="02AD03F6" w14:textId="77777777" w:rsidR="00BD10AB" w:rsidRPr="00BD10AB" w:rsidRDefault="00BD10AB" w:rsidP="00BD10AB">
      <w:pPr>
        <w:ind w:left="360"/>
        <w:rPr>
          <w:b/>
          <w:bCs/>
          <w:sz w:val="32"/>
          <w:szCs w:val="32"/>
          <w:rtl/>
        </w:rPr>
      </w:pPr>
      <w:r w:rsidRPr="00BD10AB">
        <w:rPr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D10AB">
        <w:rPr>
          <w:rFonts w:hint="cs"/>
          <w:b/>
          <w:bCs/>
          <w:sz w:val="32"/>
          <w:szCs w:val="32"/>
          <w:rtl/>
        </w:rPr>
        <w:t>..........................................</w:t>
      </w:r>
      <w:r w:rsidRPr="00BD10AB">
        <w:rPr>
          <w:b/>
          <w:bCs/>
          <w:sz w:val="32"/>
          <w:szCs w:val="32"/>
          <w:rtl/>
        </w:rPr>
        <w:t>....</w:t>
      </w:r>
    </w:p>
    <w:p w14:paraId="427DA2F9" w14:textId="77777777" w:rsidR="00BD10AB" w:rsidRPr="00BD10AB" w:rsidRDefault="003D2D8B" w:rsidP="004F5121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د</w:t>
      </w:r>
      <w:r w:rsidR="00BD10AB" w:rsidRPr="00BD10AB">
        <w:rPr>
          <w:rFonts w:hint="cs"/>
          <w:b/>
          <w:bCs/>
          <w:sz w:val="32"/>
          <w:szCs w:val="32"/>
          <w:rtl/>
        </w:rPr>
        <w:t>-</w:t>
      </w:r>
      <w:r w:rsidR="00BD10AB" w:rsidRPr="00BD10AB">
        <w:rPr>
          <w:b/>
          <w:bCs/>
          <w:sz w:val="32"/>
          <w:szCs w:val="32"/>
          <w:rtl/>
        </w:rPr>
        <w:tab/>
      </w:r>
      <w:r w:rsidR="00926817">
        <w:rPr>
          <w:rFonts w:hint="cs"/>
          <w:b/>
          <w:bCs/>
          <w:sz w:val="32"/>
          <w:szCs w:val="32"/>
          <w:rtl/>
        </w:rPr>
        <w:t>إنشاء مجلس الشورى.</w:t>
      </w:r>
    </w:p>
    <w:p w14:paraId="68E2038C" w14:textId="77777777" w:rsidR="000E7768" w:rsidRDefault="00BD10AB" w:rsidP="00615351">
      <w:pPr>
        <w:ind w:left="360"/>
        <w:rPr>
          <w:b/>
          <w:bCs/>
          <w:sz w:val="32"/>
          <w:szCs w:val="32"/>
          <w:rtl/>
        </w:rPr>
      </w:pPr>
      <w:r w:rsidRPr="00BD10AB">
        <w:rPr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D10AB">
        <w:rPr>
          <w:rFonts w:hint="cs"/>
          <w:b/>
          <w:bCs/>
          <w:sz w:val="32"/>
          <w:szCs w:val="32"/>
          <w:rtl/>
        </w:rPr>
        <w:t>..........................................</w:t>
      </w:r>
      <w:r w:rsidRPr="00BD10AB">
        <w:rPr>
          <w:b/>
          <w:bCs/>
          <w:sz w:val="32"/>
          <w:szCs w:val="32"/>
          <w:rtl/>
        </w:rPr>
        <w:t>....</w:t>
      </w:r>
    </w:p>
    <w:p w14:paraId="41AF0194" w14:textId="77777777" w:rsidR="002450AA" w:rsidRDefault="002450AA" w:rsidP="004F5121">
      <w:pPr>
        <w:ind w:left="36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>قارني بين الخريطة والصورة الجوية من حيث :</w:t>
      </w:r>
    </w:p>
    <w:tbl>
      <w:tblPr>
        <w:tblStyle w:val="a7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2835"/>
        <w:gridCol w:w="3119"/>
      </w:tblGrid>
      <w:tr w:rsidR="000E7768" w14:paraId="32502961" w14:textId="77777777" w:rsidTr="002450AA">
        <w:trPr>
          <w:trHeight w:val="300"/>
        </w:trPr>
        <w:tc>
          <w:tcPr>
            <w:tcW w:w="2835" w:type="dxa"/>
          </w:tcPr>
          <w:p w14:paraId="71DC5DEF" w14:textId="77777777" w:rsidR="000E7768" w:rsidRDefault="000E7768" w:rsidP="00911C9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الخريطة</w:t>
            </w:r>
          </w:p>
        </w:tc>
        <w:tc>
          <w:tcPr>
            <w:tcW w:w="3119" w:type="dxa"/>
          </w:tcPr>
          <w:p w14:paraId="2E0C8B7E" w14:textId="77777777" w:rsidR="000E7768" w:rsidRDefault="000E7768" w:rsidP="00911C9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الصورة الجوية</w:t>
            </w:r>
          </w:p>
        </w:tc>
      </w:tr>
      <w:tr w:rsidR="00911C96" w14:paraId="345FFA08" w14:textId="77777777" w:rsidTr="00B4206B">
        <w:trPr>
          <w:trHeight w:val="1992"/>
        </w:trPr>
        <w:tc>
          <w:tcPr>
            <w:tcW w:w="2835" w:type="dxa"/>
          </w:tcPr>
          <w:p w14:paraId="48504874" w14:textId="77777777" w:rsidR="00911C96" w:rsidRDefault="00911C96" w:rsidP="00911C9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119" w:type="dxa"/>
          </w:tcPr>
          <w:p w14:paraId="4AF8584A" w14:textId="77777777" w:rsidR="00911C96" w:rsidRDefault="00911C96" w:rsidP="00911C9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6107D501" w14:textId="77777777" w:rsidR="00BD10AB" w:rsidRPr="00BD10AB" w:rsidRDefault="00BD10AB" w:rsidP="00551D5C">
      <w:pPr>
        <w:rPr>
          <w:b/>
          <w:bCs/>
          <w:sz w:val="32"/>
          <w:szCs w:val="32"/>
        </w:rPr>
      </w:pPr>
    </w:p>
    <w:tbl>
      <w:tblPr>
        <w:tblpPr w:leftFromText="180" w:rightFromText="180" w:vertAnchor="text" w:horzAnchor="page" w:tblpX="941" w:tblpY="9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BD10AB" w14:paraId="4034AE0E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048367E0" w14:textId="77777777" w:rsidR="00BD10AB" w:rsidRPr="00BD10AB" w:rsidRDefault="00BD10AB" w:rsidP="00BD10AB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BD10AB" w:rsidRPr="00BD10AB" w14:paraId="4412A3A9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400612F9" w14:textId="77777777" w:rsidR="00BD10AB" w:rsidRPr="00BD10AB" w:rsidRDefault="00BD10AB" w:rsidP="00BD10AB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3</w:t>
            </w:r>
          </w:p>
        </w:tc>
      </w:tr>
    </w:tbl>
    <w:p w14:paraId="1A1D75FF" w14:textId="7777777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774464D1" w14:textId="7777777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15DC9413" w14:textId="0E99F79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  <w:r w:rsidRPr="00BD10AB">
        <w:rPr>
          <w:b/>
          <w:bCs/>
          <w:sz w:val="36"/>
          <w:szCs w:val="36"/>
          <w:u w:val="single"/>
          <w:rtl/>
        </w:rPr>
        <w:t>السؤال ال</w:t>
      </w:r>
      <w:r w:rsidRPr="00BD10AB">
        <w:rPr>
          <w:rFonts w:hint="cs"/>
          <w:b/>
          <w:bCs/>
          <w:sz w:val="36"/>
          <w:szCs w:val="36"/>
          <w:u w:val="single"/>
          <w:rtl/>
        </w:rPr>
        <w:t>رابع</w:t>
      </w:r>
      <w:r w:rsidRPr="00BD10AB">
        <w:rPr>
          <w:b/>
          <w:bCs/>
          <w:sz w:val="36"/>
          <w:szCs w:val="36"/>
          <w:u w:val="single"/>
          <w:rtl/>
        </w:rPr>
        <w:t>:</w:t>
      </w:r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 أج</w:t>
      </w:r>
      <w:r w:rsidR="00857921">
        <w:rPr>
          <w:rFonts w:hint="cs"/>
          <w:b/>
          <w:bCs/>
          <w:sz w:val="36"/>
          <w:szCs w:val="36"/>
          <w:u w:val="single"/>
          <w:rtl/>
        </w:rPr>
        <w:t>يبي</w:t>
      </w:r>
      <w:bookmarkStart w:id="0" w:name="_GoBack"/>
      <w:bookmarkEnd w:id="0"/>
      <w:r w:rsidRPr="00BD10AB">
        <w:rPr>
          <w:rFonts w:hint="cs"/>
          <w:b/>
          <w:bCs/>
          <w:sz w:val="36"/>
          <w:szCs w:val="36"/>
          <w:u w:val="single"/>
          <w:rtl/>
        </w:rPr>
        <w:t xml:space="preserve"> عن الأسئلة التالية:</w:t>
      </w:r>
    </w:p>
    <w:p w14:paraId="4A2950FA" w14:textId="77777777" w:rsidR="00BD10AB" w:rsidRPr="00BD10AB" w:rsidRDefault="003D2D8B" w:rsidP="004F5121">
      <w:pPr>
        <w:ind w:left="36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أ</w:t>
      </w:r>
      <w:r w:rsidR="00BD10AB" w:rsidRPr="00BD10AB">
        <w:rPr>
          <w:rFonts w:hint="cs"/>
          <w:b/>
          <w:bCs/>
          <w:sz w:val="32"/>
          <w:szCs w:val="32"/>
          <w:rtl/>
        </w:rPr>
        <w:t>-.</w:t>
      </w:r>
      <w:r w:rsidR="00551D5C">
        <w:rPr>
          <w:rFonts w:hint="cs"/>
          <w:b/>
          <w:bCs/>
          <w:sz w:val="32"/>
          <w:szCs w:val="32"/>
          <w:rtl/>
        </w:rPr>
        <w:t>م</w:t>
      </w:r>
      <w:r w:rsidR="00AA0506">
        <w:rPr>
          <w:rFonts w:hint="cs"/>
          <w:b/>
          <w:bCs/>
          <w:sz w:val="32"/>
          <w:szCs w:val="32"/>
          <w:rtl/>
        </w:rPr>
        <w:t>افوائد</w:t>
      </w:r>
      <w:r w:rsidR="00551D5C">
        <w:rPr>
          <w:rFonts w:hint="cs"/>
          <w:b/>
          <w:bCs/>
          <w:sz w:val="32"/>
          <w:szCs w:val="32"/>
          <w:rtl/>
        </w:rPr>
        <w:t xml:space="preserve"> نظام تحديد المواقع (</w:t>
      </w:r>
      <w:r w:rsidR="00551D5C">
        <w:rPr>
          <w:b/>
          <w:bCs/>
          <w:sz w:val="32"/>
          <w:szCs w:val="32"/>
        </w:rPr>
        <w:t>GPS</w:t>
      </w:r>
      <w:r w:rsidR="00551D5C">
        <w:rPr>
          <w:rFonts w:hint="cs"/>
          <w:b/>
          <w:bCs/>
          <w:sz w:val="32"/>
          <w:szCs w:val="32"/>
          <w:rtl/>
        </w:rPr>
        <w:t>)</w:t>
      </w:r>
      <w:r w:rsidR="00AA0506">
        <w:rPr>
          <w:rFonts w:hint="cs"/>
          <w:b/>
          <w:bCs/>
          <w:sz w:val="32"/>
          <w:szCs w:val="32"/>
          <w:rtl/>
        </w:rPr>
        <w:t>؟</w:t>
      </w:r>
    </w:p>
    <w:p w14:paraId="2E1469E0" w14:textId="77777777" w:rsidR="00BD10AB" w:rsidRPr="00BD10AB" w:rsidRDefault="00BD10AB" w:rsidP="00BD10AB">
      <w:pPr>
        <w:ind w:left="360"/>
        <w:rPr>
          <w:b/>
          <w:bCs/>
          <w:sz w:val="32"/>
          <w:szCs w:val="32"/>
        </w:rPr>
      </w:pPr>
      <w:r w:rsidRPr="00BD10AB">
        <w:rPr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2E9528" w14:textId="77777777" w:rsidR="00BD10AB" w:rsidRPr="00BD10AB" w:rsidRDefault="003D2D8B" w:rsidP="004F5121">
      <w:pPr>
        <w:ind w:left="36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ب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- </w:t>
      </w:r>
      <w:r w:rsidR="00AA0506">
        <w:rPr>
          <w:rFonts w:hint="cs"/>
          <w:b/>
          <w:bCs/>
          <w:sz w:val="32"/>
          <w:szCs w:val="32"/>
          <w:rtl/>
        </w:rPr>
        <w:t>ما</w:t>
      </w:r>
      <w:r w:rsidR="00551D5C">
        <w:rPr>
          <w:rFonts w:hint="cs"/>
          <w:b/>
          <w:bCs/>
          <w:sz w:val="32"/>
          <w:szCs w:val="32"/>
          <w:rtl/>
        </w:rPr>
        <w:t>فوائد التطوع على الفرد</w:t>
      </w:r>
      <w:r w:rsidR="00AA0506">
        <w:rPr>
          <w:rFonts w:hint="cs"/>
          <w:b/>
          <w:bCs/>
          <w:sz w:val="32"/>
          <w:szCs w:val="32"/>
          <w:rtl/>
        </w:rPr>
        <w:t>؟</w:t>
      </w:r>
    </w:p>
    <w:p w14:paraId="761D171D" w14:textId="77777777" w:rsidR="00BD10AB" w:rsidRPr="00BD10AB" w:rsidRDefault="00BD10AB" w:rsidP="00BD10AB">
      <w:pPr>
        <w:ind w:left="360"/>
        <w:rPr>
          <w:b/>
          <w:bCs/>
          <w:sz w:val="32"/>
          <w:szCs w:val="32"/>
          <w:rtl/>
        </w:rPr>
      </w:pPr>
      <w:r w:rsidRPr="00BD10AB">
        <w:rPr>
          <w:b/>
          <w:bCs/>
          <w:sz w:val="32"/>
          <w:szCs w:val="32"/>
          <w:rtl/>
        </w:rPr>
        <w:t>.........................................................................................</w:t>
      </w:r>
      <w:r w:rsidRPr="00BD10AB">
        <w:rPr>
          <w:rFonts w:hint="cs"/>
          <w:b/>
          <w:bCs/>
          <w:sz w:val="32"/>
          <w:szCs w:val="32"/>
          <w:rtl/>
        </w:rPr>
        <w:t>.......................</w:t>
      </w:r>
      <w:r w:rsidRPr="00BD10AB">
        <w:rPr>
          <w:b/>
          <w:bCs/>
          <w:sz w:val="32"/>
          <w:szCs w:val="32"/>
          <w:rtl/>
        </w:rPr>
        <w:t>....</w:t>
      </w:r>
    </w:p>
    <w:p w14:paraId="550CAFD7" w14:textId="77777777" w:rsidR="00BD10AB" w:rsidRPr="00BD10AB" w:rsidRDefault="00BD10AB" w:rsidP="00BD10AB">
      <w:pPr>
        <w:ind w:left="360"/>
        <w:rPr>
          <w:b/>
          <w:bCs/>
          <w:sz w:val="32"/>
          <w:szCs w:val="32"/>
          <w:rtl/>
        </w:rPr>
      </w:pPr>
      <w:r w:rsidRPr="00BD10AB">
        <w:rPr>
          <w:b/>
          <w:bCs/>
          <w:sz w:val="32"/>
          <w:szCs w:val="32"/>
          <w:rtl/>
        </w:rPr>
        <w:t>...................................................................................................................</w:t>
      </w:r>
    </w:p>
    <w:p w14:paraId="62C2B221" w14:textId="77777777" w:rsidR="00BD10AB" w:rsidRPr="00BD10AB" w:rsidRDefault="003D2D8B" w:rsidP="004F5121">
      <w:pPr>
        <w:ind w:left="360"/>
        <w:rPr>
          <w:b/>
          <w:bCs/>
          <w:sz w:val="32"/>
          <w:szCs w:val="32"/>
        </w:rPr>
      </w:pPr>
      <w:r>
        <w:rPr>
          <w:rFonts w:ascii="Traditional Arabic" w:hAnsi="Traditional Arabic" w:hint="cs"/>
          <w:b/>
          <w:bCs/>
          <w:noProof w:val="0"/>
          <w:sz w:val="32"/>
          <w:szCs w:val="32"/>
          <w:rtl/>
          <w:lang w:eastAsia="en-US"/>
        </w:rPr>
        <w:t>ج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551D5C">
        <w:rPr>
          <w:b/>
          <w:bCs/>
          <w:sz w:val="32"/>
          <w:szCs w:val="32"/>
          <w:rtl/>
        </w:rPr>
        <w:t>–</w:t>
      </w:r>
      <w:r w:rsidR="00BD10AB" w:rsidRPr="00BD10AB">
        <w:rPr>
          <w:rFonts w:hint="cs"/>
          <w:b/>
          <w:bCs/>
          <w:sz w:val="32"/>
          <w:szCs w:val="32"/>
          <w:rtl/>
        </w:rPr>
        <w:t xml:space="preserve"> </w:t>
      </w:r>
      <w:r w:rsidR="00AA0506">
        <w:rPr>
          <w:rFonts w:hint="cs"/>
          <w:b/>
          <w:bCs/>
          <w:sz w:val="32"/>
          <w:szCs w:val="32"/>
          <w:rtl/>
        </w:rPr>
        <w:t xml:space="preserve">أذكري </w:t>
      </w:r>
      <w:r w:rsidR="00551D5C">
        <w:rPr>
          <w:rFonts w:hint="cs"/>
          <w:b/>
          <w:bCs/>
          <w:sz w:val="32"/>
          <w:szCs w:val="32"/>
          <w:rtl/>
        </w:rPr>
        <w:t>مظاهر الذوق العام.</w:t>
      </w:r>
    </w:p>
    <w:p w14:paraId="623892D3" w14:textId="77777777" w:rsidR="00BD10AB" w:rsidRPr="00BD10AB" w:rsidRDefault="00BD10AB" w:rsidP="00551D5C">
      <w:pPr>
        <w:ind w:left="360"/>
        <w:rPr>
          <w:b/>
          <w:bCs/>
          <w:sz w:val="32"/>
          <w:szCs w:val="32"/>
        </w:rPr>
      </w:pPr>
      <w:r w:rsidRPr="00BD10AB">
        <w:rPr>
          <w:b/>
          <w:bCs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6585A4" w14:textId="77777777" w:rsidR="00BD10AB" w:rsidRPr="00BD10AB" w:rsidRDefault="00BD10AB" w:rsidP="00551D5C">
      <w:pPr>
        <w:rPr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27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0E7768" w:rsidRPr="00BD10AB" w14:paraId="676E6736" w14:textId="77777777" w:rsidTr="000E7768">
        <w:trPr>
          <w:trHeight w:val="456"/>
        </w:trPr>
        <w:tc>
          <w:tcPr>
            <w:tcW w:w="993" w:type="dxa"/>
            <w:shd w:val="clear" w:color="auto" w:fill="auto"/>
          </w:tcPr>
          <w:p w14:paraId="64C4A803" w14:textId="77777777" w:rsidR="000E7768" w:rsidRPr="00BD10AB" w:rsidRDefault="000E7768" w:rsidP="000E7768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0E7768" w:rsidRPr="00BD10AB" w14:paraId="1ED7DF11" w14:textId="77777777" w:rsidTr="000E7768">
        <w:trPr>
          <w:trHeight w:val="469"/>
        </w:trPr>
        <w:tc>
          <w:tcPr>
            <w:tcW w:w="993" w:type="dxa"/>
            <w:shd w:val="clear" w:color="auto" w:fill="auto"/>
          </w:tcPr>
          <w:p w14:paraId="117A6095" w14:textId="77777777" w:rsidR="000E7768" w:rsidRPr="00BD10AB" w:rsidRDefault="000E7768" w:rsidP="000E7768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D10AB">
              <w:rPr>
                <w:rFonts w:hint="cs"/>
                <w:b/>
                <w:bCs/>
                <w:sz w:val="36"/>
                <w:szCs w:val="36"/>
                <w:rtl/>
              </w:rPr>
              <w:t>3</w:t>
            </w:r>
          </w:p>
        </w:tc>
      </w:tr>
    </w:tbl>
    <w:p w14:paraId="5A9545B9" w14:textId="7777777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2BA0AD0A" w14:textId="77777777" w:rsidR="00BD10AB" w:rsidRPr="00BD10AB" w:rsidRDefault="00BD10AB" w:rsidP="00BD10AB">
      <w:pPr>
        <w:jc w:val="lowKashida"/>
        <w:rPr>
          <w:b/>
          <w:bCs/>
          <w:sz w:val="36"/>
          <w:szCs w:val="36"/>
          <w:u w:val="single"/>
          <w:rtl/>
        </w:rPr>
      </w:pPr>
    </w:p>
    <w:p w14:paraId="4E1B2283" w14:textId="77777777" w:rsidR="009A4D59" w:rsidRDefault="00BD10AB" w:rsidP="00BD10AB">
      <w:pPr>
        <w:jc w:val="center"/>
        <w:rPr>
          <w:b/>
          <w:bCs/>
          <w:sz w:val="32"/>
          <w:szCs w:val="32"/>
          <w:rtl/>
        </w:rPr>
      </w:pPr>
      <w:r w:rsidRPr="00BD10AB">
        <w:rPr>
          <w:b/>
          <w:bCs/>
          <w:sz w:val="32"/>
          <w:szCs w:val="32"/>
          <w:rtl/>
        </w:rPr>
        <w:t xml:space="preserve">انتهت الأسئلة ,,,,, </w:t>
      </w:r>
      <w:r w:rsidRPr="00BD10AB">
        <w:rPr>
          <w:rFonts w:hint="cs"/>
          <w:b/>
          <w:bCs/>
          <w:sz w:val="32"/>
          <w:szCs w:val="32"/>
          <w:rtl/>
        </w:rPr>
        <w:t>وفقك الله.</w:t>
      </w:r>
    </w:p>
    <w:p w14:paraId="0207D92E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0223682C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sectPr w:rsidR="009A4D59" w:rsidSect="0035245C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F8B477" w14:textId="77777777" w:rsidR="00A626EA" w:rsidRDefault="00A626EA" w:rsidP="00A92AB4">
      <w:r>
        <w:separator/>
      </w:r>
    </w:p>
  </w:endnote>
  <w:endnote w:type="continuationSeparator" w:id="0">
    <w:p w14:paraId="4BA1788C" w14:textId="77777777" w:rsidR="00A626EA" w:rsidRDefault="00A626EA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82B79917-8F7E-4364-8620-53A2B2E8F37D}"/>
    <w:embedBold r:id="rId2" w:fontKey="{8F1B4408-6478-4F81-B300-C93DE51E58DB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F6023E1-17B6-4C06-B02E-1450DA14280D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117E0D61-E99E-4462-B241-CCA6CF2DD3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D6EE7A0-6957-41C8-BFDB-418F9859FAA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2FD7E" w14:textId="77777777" w:rsidR="00A83579" w:rsidRDefault="00A83579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59156F1" wp14:editId="03C1262F">
              <wp:simplePos x="0" y="0"/>
              <wp:positionH relativeFrom="page">
                <wp:posOffset>2411855</wp:posOffset>
              </wp:positionH>
              <wp:positionV relativeFrom="page">
                <wp:posOffset>9982294</wp:posOffset>
              </wp:positionV>
              <wp:extent cx="495197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8B6F7" w14:textId="77777777" w:rsidR="00A83579" w:rsidRPr="00374657" w:rsidRDefault="00A83579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15302CA7" w14:textId="77777777" w:rsidR="00A83579" w:rsidRPr="00374657" w:rsidRDefault="00A83579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742DAD26" w14:textId="77777777" w:rsidR="00A83579" w:rsidRPr="00374657" w:rsidRDefault="00A83579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17588AA3" w14:textId="77777777" w:rsidR="00A83579" w:rsidRPr="00374657" w:rsidRDefault="00A83579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9156F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189.9pt;margin-top:786pt;width:389.9pt;height:26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" filled="f" stroked="f">
              <v:textbox>
                <w:txbxContent>
                  <w:p w14:paraId="7E18B6F7" w14:textId="77777777" w:rsidR="00A83579" w:rsidRPr="00374657" w:rsidRDefault="00A83579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15302CA7" w14:textId="77777777" w:rsidR="00A83579" w:rsidRPr="00374657" w:rsidRDefault="00A83579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742DAD26" w14:textId="77777777" w:rsidR="00A83579" w:rsidRPr="00374657" w:rsidRDefault="00A83579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17588AA3" w14:textId="77777777" w:rsidR="00A83579" w:rsidRPr="00374657" w:rsidRDefault="00A83579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3E28941" wp14:editId="44B85496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DD9BC" w14:textId="77777777" w:rsidR="00A83579" w:rsidRPr="00374657" w:rsidRDefault="00A83579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6E36C567" w14:textId="77777777" w:rsidR="00A83579" w:rsidRPr="00374657" w:rsidRDefault="00A83579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E28941" id="Text Box 19" o:spid="_x0000_s1028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221DD9BC" w14:textId="77777777" w:rsidR="00A83579" w:rsidRPr="00374657" w:rsidRDefault="00A83579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6E36C567" w14:textId="77777777" w:rsidR="00A83579" w:rsidRPr="00374657" w:rsidRDefault="00A83579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54CAC" w14:textId="77777777" w:rsidR="00A83579" w:rsidRDefault="00A83579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BABFDEC" wp14:editId="6038F710">
              <wp:simplePos x="0" y="0"/>
              <wp:positionH relativeFrom="page">
                <wp:posOffset>2378562</wp:posOffset>
              </wp:positionH>
              <wp:positionV relativeFrom="page">
                <wp:posOffset>10187426</wp:posOffset>
              </wp:positionV>
              <wp:extent cx="495197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831DF" w14:textId="77777777" w:rsidR="00A83579" w:rsidRPr="00374657" w:rsidRDefault="00A83579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76CE1093" w14:textId="77777777" w:rsidR="00A83579" w:rsidRPr="00374657" w:rsidRDefault="00A83579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A5ED9ED" w14:textId="77777777" w:rsidR="00A83579" w:rsidRPr="00374657" w:rsidRDefault="00A83579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3DB4320" w14:textId="77777777" w:rsidR="00A83579" w:rsidRPr="00374657" w:rsidRDefault="00A83579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ABFDE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187.3pt;margin-top:802.15pt;width:389.9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" filled="f" stroked="f">
              <v:textbox>
                <w:txbxContent>
                  <w:p w14:paraId="50E831DF" w14:textId="77777777" w:rsidR="00A83579" w:rsidRPr="00374657" w:rsidRDefault="00A83579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76CE1093" w14:textId="77777777" w:rsidR="00A83579" w:rsidRPr="00374657" w:rsidRDefault="00A83579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A5ED9ED" w14:textId="77777777" w:rsidR="00A83579" w:rsidRPr="00374657" w:rsidRDefault="00A83579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3DB4320" w14:textId="77777777" w:rsidR="00A83579" w:rsidRPr="00374657" w:rsidRDefault="00A83579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6B00BA" wp14:editId="18077FDE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0413B1" w14:textId="77777777" w:rsidR="00A83579" w:rsidRPr="00374657" w:rsidRDefault="00A83579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2D746616" w14:textId="77777777" w:rsidR="00A83579" w:rsidRPr="00374657" w:rsidRDefault="00A83579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6B00BA" id="Text Box 8" o:spid="_x0000_s1032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" filled="f" stroked="f">
              <v:textbox>
                <w:txbxContent>
                  <w:p w14:paraId="6E0413B1" w14:textId="77777777" w:rsidR="00A83579" w:rsidRPr="00374657" w:rsidRDefault="00A83579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2D746616" w14:textId="77777777" w:rsidR="00A83579" w:rsidRPr="00374657" w:rsidRDefault="00A83579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2C12623" wp14:editId="76E0F948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E1AD0FD" w14:textId="77777777" w:rsidR="00A83579" w:rsidRPr="00021D6D" w:rsidRDefault="00A83579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3D2D8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3D2D8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C12623" id="مربع نص 4" o:spid="_x0000_s1033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fp0FC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0E1AD0FD" w14:textId="77777777" w:rsidR="00A83579" w:rsidRPr="00021D6D" w:rsidRDefault="00A83579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3D2D8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3D2D8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55187" w14:textId="77777777" w:rsidR="00A626EA" w:rsidRDefault="00A626EA" w:rsidP="00A92AB4">
      <w:r>
        <w:separator/>
      </w:r>
    </w:p>
  </w:footnote>
  <w:footnote w:type="continuationSeparator" w:id="0">
    <w:p w14:paraId="1DA61EC5" w14:textId="77777777" w:rsidR="00A626EA" w:rsidRDefault="00A626EA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9611B" w14:textId="77777777" w:rsidR="00A83579" w:rsidRDefault="00A83579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492A7DD" wp14:editId="193EB423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2A237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A83579" w:rsidRPr="004A5331" w14:paraId="71944158" w14:textId="77777777" w:rsidTr="0081096D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45CFAF8D" w14:textId="77777777" w:rsidR="00A83579" w:rsidRPr="00CB7830" w:rsidRDefault="00A83579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4B8E9B8C" w14:textId="77777777" w:rsidR="00A83579" w:rsidRPr="00CB7830" w:rsidRDefault="00A83579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38F23635" w14:textId="77777777" w:rsidR="00A83579" w:rsidRPr="00CB7830" w:rsidRDefault="00A8357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3F165BC2" w14:textId="77777777" w:rsidR="00A83579" w:rsidRPr="00CB7830" w:rsidRDefault="00A8357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57CAE669" w14:textId="77777777" w:rsidR="00A83579" w:rsidRPr="00CB7830" w:rsidRDefault="00A83579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1DF6282F" w14:textId="77777777" w:rsidR="00A83579" w:rsidRPr="00CF70DF" w:rsidRDefault="00A83579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6E91CD64" wp14:editId="6A81596E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087E10" w14:textId="77777777" w:rsidR="00A83579" w:rsidRDefault="00A83579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91CD6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21087E10" w14:textId="77777777" w:rsidR="00A83579" w:rsidRDefault="00A83579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077044FB" w14:textId="77777777" w:rsidR="00A83579" w:rsidRDefault="00A83579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7F50C492" wp14:editId="58921FA8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7913039B" w14:textId="77777777" w:rsidR="00A83579" w:rsidRDefault="00A83579" w:rsidP="00887674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697E5AE0" w14:textId="77777777" w:rsidR="00A83579" w:rsidRDefault="00A83579" w:rsidP="00887674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1441هـ</w:t>
          </w:r>
        </w:p>
        <w:p w14:paraId="2F713019" w14:textId="77777777" w:rsidR="00A83579" w:rsidRPr="0067565F" w:rsidRDefault="00A83579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44EF810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48F5482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9A9B8C6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F224A96" w14:textId="77777777" w:rsidR="00A83579" w:rsidRPr="00816F73" w:rsidRDefault="00A83579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A83579" w:rsidRPr="004A5331" w14:paraId="304F2A57" w14:textId="77777777" w:rsidTr="0081096D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5F9BB98A" w14:textId="77777777" w:rsidR="00A83579" w:rsidRPr="00FF44B1" w:rsidRDefault="00A8357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429C49D" w14:textId="77777777" w:rsidR="00A83579" w:rsidRPr="00FF44B1" w:rsidRDefault="00A8357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0168A0F1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25F2F23A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4436925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5925A01F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137CA83F" w14:textId="77777777" w:rsidR="00A83579" w:rsidRPr="00816F73" w:rsidRDefault="00A8357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83579" w:rsidRPr="004A5331" w14:paraId="3368D565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81820F2" w14:textId="77777777" w:rsidR="00A83579" w:rsidRPr="00FF44B1" w:rsidRDefault="00A8357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00B4DFDA" w14:textId="77777777" w:rsidR="00A83579" w:rsidRPr="00FF44B1" w:rsidRDefault="00A8357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5FC4BF1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AFA3AAA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CA95017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6672755E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500D9062" w14:textId="77777777" w:rsidR="00A83579" w:rsidRPr="00816F73" w:rsidRDefault="00A8357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83579" w:rsidRPr="004A5331" w14:paraId="5E23638E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57CF5CB5" w14:textId="77777777" w:rsidR="00A83579" w:rsidRPr="00FF44B1" w:rsidRDefault="00A8357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49245D80" w14:textId="77777777" w:rsidR="00A83579" w:rsidRPr="00FF44B1" w:rsidRDefault="00A8357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1323D7DC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11CDD06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2B5821AC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6F108BF0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68D568D3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83579" w:rsidRPr="004A5331" w14:paraId="1842BD0E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AF36ED" w14:textId="77777777" w:rsidR="00A83579" w:rsidRPr="004A5331" w:rsidRDefault="00A83579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72DACAA2" w14:textId="77777777" w:rsidR="00A83579" w:rsidRPr="004A5331" w:rsidRDefault="00A83579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4E9C8CF5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66D86041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15F181DF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6D0FFCD5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196379C2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83579" w:rsidRPr="004A5331" w14:paraId="32BD5A38" w14:textId="77777777" w:rsidTr="0081096D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535B70B1" w14:textId="77777777" w:rsidR="00A83579" w:rsidRPr="00CB7830" w:rsidRDefault="00A83579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75FF0F63" w14:textId="77777777" w:rsidR="00A83579" w:rsidRPr="004A5331" w:rsidRDefault="00A83579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Pr="00887674">
            <w:rPr>
              <w:rFonts w:cs="AL-Mohanad Bold" w:hint="cs"/>
              <w:sz w:val="28"/>
              <w:szCs w:val="28"/>
              <w:rtl/>
            </w:rPr>
            <w:t>الثالث المتوسط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54FE480B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A1EAA3C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45758A47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49468E66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32D1B945" w14:textId="77777777" w:rsidR="00A83579" w:rsidRPr="00816F73" w:rsidRDefault="00A8357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83579" w:rsidRPr="004A5331" w14:paraId="523272BD" w14:textId="77777777" w:rsidTr="0081096D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253ADB21" w14:textId="77777777" w:rsidR="00A83579" w:rsidRPr="004A5331" w:rsidRDefault="00A83579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DF55116" w14:textId="77777777" w:rsidR="00A83579" w:rsidRPr="00EC6AB2" w:rsidRDefault="00A83579" w:rsidP="00887674">
          <w:pPr>
            <w:jc w:val="center"/>
            <w:rPr>
              <w:rFonts w:cs="AL-Mohanad Bold"/>
              <w:b/>
              <w:bCs/>
              <w:sz w:val="22"/>
              <w:szCs w:val="28"/>
              <w:rtl/>
            </w:rPr>
          </w:pPr>
          <w:r w:rsidRPr="00887674">
            <w:rPr>
              <w:rFonts w:cs="AL-Mohanad Bold" w:hint="cs"/>
              <w:b/>
              <w:bCs/>
              <w:sz w:val="28"/>
              <w:szCs w:val="28"/>
              <w:rtl/>
            </w:rPr>
            <w:t>المادة:</w:t>
          </w:r>
          <w:r w:rsidRPr="00887674">
            <w:rPr>
              <w:rFonts w:cs="AL-Mohanad Bold" w:hint="cs"/>
              <w:b/>
              <w:bCs/>
              <w:sz w:val="24"/>
              <w:szCs w:val="24"/>
              <w:rtl/>
            </w:rPr>
            <w:t xml:space="preserve">الدراسات الاجتماعية </w:t>
          </w:r>
          <w:r>
            <w:rPr>
              <w:rFonts w:cs="AL-Mohanad Bold" w:hint="cs"/>
              <w:b/>
              <w:bCs/>
              <w:sz w:val="24"/>
              <w:szCs w:val="24"/>
              <w:rtl/>
            </w:rPr>
            <w:t xml:space="preserve">    </w:t>
          </w:r>
          <w:r w:rsidRPr="00887674">
            <w:rPr>
              <w:rFonts w:cs="AL-Mohanad Bold" w:hint="cs"/>
              <w:b/>
              <w:bCs/>
              <w:sz w:val="24"/>
              <w:szCs w:val="24"/>
              <w:rtl/>
            </w:rPr>
            <w:t>والمواطنة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7349980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7F19B8B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7AE8E761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540163CE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45EC182" w14:textId="77777777" w:rsidR="00A83579" w:rsidRPr="00816F73" w:rsidRDefault="00A8357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83579" w:rsidRPr="004A5331" w14:paraId="023F127A" w14:textId="77777777" w:rsidTr="0081096D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7468A6AE" w14:textId="77777777" w:rsidR="00A83579" w:rsidRPr="00F93A25" w:rsidRDefault="00A83579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DCF623C" w14:textId="77777777" w:rsidR="00A83579" w:rsidRPr="00615351" w:rsidRDefault="00615351" w:rsidP="00816F73">
          <w:pPr>
            <w:rPr>
              <w:rFonts w:cs="AL-Mohanad Bold"/>
              <w:b/>
              <w:bCs/>
              <w:sz w:val="18"/>
              <w:szCs w:val="24"/>
              <w:rtl/>
            </w:rPr>
          </w:pPr>
          <w:r w:rsidRPr="00615351">
            <w:rPr>
              <w:rFonts w:cs="AL-Mohanad Bold" w:hint="cs"/>
              <w:b/>
              <w:bCs/>
              <w:sz w:val="18"/>
              <w:szCs w:val="24"/>
              <w:rtl/>
            </w:rPr>
            <w:t>الأثنين 4/5/1441هـ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47F88FE8" w14:textId="77777777" w:rsidR="00A83579" w:rsidRPr="00F93A25" w:rsidRDefault="00A83579" w:rsidP="00887674">
          <w:pPr>
            <w:jc w:val="center"/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5B597B7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428A188E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46DCC798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EE1DB0D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99D4A7A" w14:textId="77777777" w:rsidR="00A83579" w:rsidRPr="00816F73" w:rsidRDefault="00A8357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83579" w:rsidRPr="004A5331" w14:paraId="49632043" w14:textId="77777777" w:rsidTr="0081096D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48B471DD" w14:textId="77777777" w:rsidR="00A83579" w:rsidRPr="004A5331" w:rsidRDefault="00A83579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D81172F" w14:textId="77777777" w:rsidR="00A83579" w:rsidRPr="00D841D2" w:rsidRDefault="00A83579" w:rsidP="00816F73">
          <w:pPr>
            <w:pStyle w:val="4"/>
            <w:rPr>
              <w:rFonts w:cs="AL-Mohanad Bold"/>
              <w:sz w:val="24"/>
              <w:szCs w:val="24"/>
            </w:rPr>
          </w:pPr>
          <w:r w:rsidRPr="00D841D2">
            <w:rPr>
              <w:rFonts w:cs="AL-Mohanad Bold" w:hint="cs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6C634621" w14:textId="77777777" w:rsidR="00A83579" w:rsidRPr="00B141FF" w:rsidRDefault="00A83579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7865AF2" w14:textId="77777777" w:rsidR="00A83579" w:rsidRPr="00B141FF" w:rsidRDefault="00A83579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385BD29A" w14:textId="77777777" w:rsidR="00A83579" w:rsidRPr="00B141FF" w:rsidRDefault="00A83579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35AB2BDF" w14:textId="77777777" w:rsidR="00A83579" w:rsidRPr="00816F73" w:rsidRDefault="00A83579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02BEE042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6FADFA12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005F8A4B" w14:textId="77777777" w:rsidR="00A83579" w:rsidRPr="00816F73" w:rsidRDefault="00A8357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C490C20" w14:textId="77777777" w:rsidR="00A83579" w:rsidRPr="00816F73" w:rsidRDefault="00A8357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83579" w:rsidRPr="004A5331" w14:paraId="30CA5D00" w14:textId="77777777" w:rsidTr="0081096D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AD97D22" w14:textId="77777777" w:rsidR="00A83579" w:rsidRDefault="00A83579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4A2768B" w14:textId="77777777" w:rsidR="00A83579" w:rsidRPr="00B141FF" w:rsidRDefault="00A83579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67AA6944" w14:textId="77777777" w:rsidR="00A83579" w:rsidRPr="00B141FF" w:rsidRDefault="00A83579" w:rsidP="00887674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F954D71" w14:textId="77777777" w:rsidR="00A83579" w:rsidRPr="00B141FF" w:rsidRDefault="00A83579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6DC8A590" w14:textId="77777777" w:rsidR="00A83579" w:rsidRPr="00B141FF" w:rsidRDefault="00A83579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45848A63" w14:textId="77777777" w:rsidR="00A83579" w:rsidRPr="000F6296" w:rsidRDefault="00A83579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08BDC239" w14:textId="77777777" w:rsidR="00A83579" w:rsidRPr="00DF0CBD" w:rsidRDefault="00A83579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72D0B868" w14:textId="77777777" w:rsidR="00A83579" w:rsidRPr="00DF0CBD" w:rsidRDefault="00A83579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4C3F545C" w14:textId="77777777" w:rsidR="00A83579" w:rsidRPr="00DF0CBD" w:rsidRDefault="00A83579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34941A86" w14:textId="77777777" w:rsidR="00A83579" w:rsidRPr="00DF0CBD" w:rsidRDefault="00A83579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5E5E8611" w14:textId="77777777" w:rsidR="00A83579" w:rsidRDefault="00A83579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8D54B5E" wp14:editId="29B93F19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F45243" w14:textId="77777777" w:rsidR="00A83579" w:rsidRPr="008A7580" w:rsidRDefault="00897A35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="00A83579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 w:rsidR="00A83579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استعن بالله ثم ابدأ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D54B5E" id="مربع نص 14" o:spid="_x0000_s1030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68F45243" w14:textId="77777777" w:rsidR="00A83579" w:rsidRPr="008A7580" w:rsidRDefault="00897A35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="00A83579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 w:rsidR="00A83579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استعن بالله ثم ابدأ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2B675ED" wp14:editId="6CD6E8C0">
              <wp:simplePos x="0" y="0"/>
              <wp:positionH relativeFrom="column">
                <wp:posOffset>-217170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0B47E1" id="Rectangle 5" o:spid="_x0000_s1026" style="position:absolute;left:0;text-align:left;margin-left:-17.1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SJTygOAAAAAMAQAADwAAAGRycy9kb3ducmV2&#10;LnhtbEyPzWrDMBCE74W+g9hCb4lUpzbBsRxKIZdQ+pOm9KpIim1qrYyl2O7bd31qbjvMx+xMsZ1c&#10;ywbbh8ajhIelAGZRe9NgJeH4uVusgYWo0KjWo5XwawNsy9ubQuXGj/hhh0OsGIVgyJWEOsYu5zzo&#10;2joVlr6zSN7Z905Fkn3FTa9GCnctT4TIuFMN0odadfa5tvrncHESknbcp69v+j0dcJd9fbuXsD9q&#10;Ke/vpqcNsGin+A/DXJ+qQ0mdTv6CJrBWwmL1mBBKRkKbZkCsxQrYab6yVAAvC349ovwD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SJTygO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1" w15:restartNumberingAfterBreak="0">
    <w:nsid w:val="59585B77"/>
    <w:multiLevelType w:val="hybridMultilevel"/>
    <w:tmpl w:val="C94847DC"/>
    <w:lvl w:ilvl="0" w:tplc="11F4028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41D2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419F"/>
    <w:rsid w:val="000C0628"/>
    <w:rsid w:val="000C20AA"/>
    <w:rsid w:val="000C46FD"/>
    <w:rsid w:val="000C740B"/>
    <w:rsid w:val="000D1EAE"/>
    <w:rsid w:val="000E7768"/>
    <w:rsid w:val="000F2097"/>
    <w:rsid w:val="000F40CE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7777D"/>
    <w:rsid w:val="00177FE5"/>
    <w:rsid w:val="00192289"/>
    <w:rsid w:val="00197444"/>
    <w:rsid w:val="001B1F69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4B54"/>
    <w:rsid w:val="00237478"/>
    <w:rsid w:val="002413A2"/>
    <w:rsid w:val="002450AA"/>
    <w:rsid w:val="0024538C"/>
    <w:rsid w:val="002548E1"/>
    <w:rsid w:val="002644EB"/>
    <w:rsid w:val="00266AA3"/>
    <w:rsid w:val="00272001"/>
    <w:rsid w:val="00296D0C"/>
    <w:rsid w:val="002A1481"/>
    <w:rsid w:val="002B4BEE"/>
    <w:rsid w:val="002C329E"/>
    <w:rsid w:val="002E1504"/>
    <w:rsid w:val="002E3331"/>
    <w:rsid w:val="002E33EF"/>
    <w:rsid w:val="002E60A3"/>
    <w:rsid w:val="0031049C"/>
    <w:rsid w:val="00312197"/>
    <w:rsid w:val="0034305C"/>
    <w:rsid w:val="0035245C"/>
    <w:rsid w:val="00355650"/>
    <w:rsid w:val="00356961"/>
    <w:rsid w:val="0036142F"/>
    <w:rsid w:val="00364B02"/>
    <w:rsid w:val="00374657"/>
    <w:rsid w:val="00377B77"/>
    <w:rsid w:val="00381C6F"/>
    <w:rsid w:val="00382E54"/>
    <w:rsid w:val="0038643D"/>
    <w:rsid w:val="003A476D"/>
    <w:rsid w:val="003B0142"/>
    <w:rsid w:val="003B0BCD"/>
    <w:rsid w:val="003B3A84"/>
    <w:rsid w:val="003D279D"/>
    <w:rsid w:val="003D2D8B"/>
    <w:rsid w:val="003E026B"/>
    <w:rsid w:val="003F2F4F"/>
    <w:rsid w:val="003F65B3"/>
    <w:rsid w:val="003F78D5"/>
    <w:rsid w:val="00400AA7"/>
    <w:rsid w:val="00402134"/>
    <w:rsid w:val="00407BA0"/>
    <w:rsid w:val="00414848"/>
    <w:rsid w:val="00433718"/>
    <w:rsid w:val="0044766D"/>
    <w:rsid w:val="00452E34"/>
    <w:rsid w:val="00471286"/>
    <w:rsid w:val="004815A7"/>
    <w:rsid w:val="00495CE2"/>
    <w:rsid w:val="004A5331"/>
    <w:rsid w:val="004B4718"/>
    <w:rsid w:val="004C056D"/>
    <w:rsid w:val="004E33A2"/>
    <w:rsid w:val="004F46A9"/>
    <w:rsid w:val="004F5102"/>
    <w:rsid w:val="004F5121"/>
    <w:rsid w:val="0050465F"/>
    <w:rsid w:val="00505A5D"/>
    <w:rsid w:val="00510DF0"/>
    <w:rsid w:val="00551D5C"/>
    <w:rsid w:val="00562387"/>
    <w:rsid w:val="0057100C"/>
    <w:rsid w:val="00583AC1"/>
    <w:rsid w:val="00585967"/>
    <w:rsid w:val="00591E41"/>
    <w:rsid w:val="005938D0"/>
    <w:rsid w:val="005A6742"/>
    <w:rsid w:val="005B1A09"/>
    <w:rsid w:val="005C2CE2"/>
    <w:rsid w:val="005D037F"/>
    <w:rsid w:val="005D5CE9"/>
    <w:rsid w:val="005E32E8"/>
    <w:rsid w:val="005E5532"/>
    <w:rsid w:val="005F0ACE"/>
    <w:rsid w:val="005F31DA"/>
    <w:rsid w:val="005F73FF"/>
    <w:rsid w:val="00603640"/>
    <w:rsid w:val="00615351"/>
    <w:rsid w:val="00616C5D"/>
    <w:rsid w:val="00650B02"/>
    <w:rsid w:val="00653F1B"/>
    <w:rsid w:val="00655957"/>
    <w:rsid w:val="00660F47"/>
    <w:rsid w:val="00661D21"/>
    <w:rsid w:val="0067012F"/>
    <w:rsid w:val="00672298"/>
    <w:rsid w:val="0067565F"/>
    <w:rsid w:val="00680D03"/>
    <w:rsid w:val="006B1B18"/>
    <w:rsid w:val="006B3DA1"/>
    <w:rsid w:val="006B4367"/>
    <w:rsid w:val="006C3C31"/>
    <w:rsid w:val="006C7250"/>
    <w:rsid w:val="006D04D5"/>
    <w:rsid w:val="006E3825"/>
    <w:rsid w:val="006E6595"/>
    <w:rsid w:val="00742240"/>
    <w:rsid w:val="00754DE3"/>
    <w:rsid w:val="00760000"/>
    <w:rsid w:val="007625AF"/>
    <w:rsid w:val="0076764A"/>
    <w:rsid w:val="0078097C"/>
    <w:rsid w:val="007A27B0"/>
    <w:rsid w:val="007B06B5"/>
    <w:rsid w:val="007B33F7"/>
    <w:rsid w:val="007B59CF"/>
    <w:rsid w:val="007B7645"/>
    <w:rsid w:val="007C73DE"/>
    <w:rsid w:val="007D6D04"/>
    <w:rsid w:val="007E1ECD"/>
    <w:rsid w:val="007E2237"/>
    <w:rsid w:val="007E3E03"/>
    <w:rsid w:val="007E6BB4"/>
    <w:rsid w:val="00801F50"/>
    <w:rsid w:val="008020F4"/>
    <w:rsid w:val="0081096D"/>
    <w:rsid w:val="008153A2"/>
    <w:rsid w:val="00816F73"/>
    <w:rsid w:val="00820CEF"/>
    <w:rsid w:val="0082225F"/>
    <w:rsid w:val="008372F0"/>
    <w:rsid w:val="00853206"/>
    <w:rsid w:val="00857921"/>
    <w:rsid w:val="0086432A"/>
    <w:rsid w:val="00873349"/>
    <w:rsid w:val="008750C3"/>
    <w:rsid w:val="0087704E"/>
    <w:rsid w:val="0088547D"/>
    <w:rsid w:val="00887674"/>
    <w:rsid w:val="00887D39"/>
    <w:rsid w:val="0089786E"/>
    <w:rsid w:val="00897A35"/>
    <w:rsid w:val="008A7580"/>
    <w:rsid w:val="008C44CF"/>
    <w:rsid w:val="008C777F"/>
    <w:rsid w:val="008D1904"/>
    <w:rsid w:val="008D1CF8"/>
    <w:rsid w:val="008D2D6F"/>
    <w:rsid w:val="008E009A"/>
    <w:rsid w:val="008E76C6"/>
    <w:rsid w:val="008F0081"/>
    <w:rsid w:val="008F1F9B"/>
    <w:rsid w:val="008F6CD3"/>
    <w:rsid w:val="00901A1B"/>
    <w:rsid w:val="009031AF"/>
    <w:rsid w:val="00906C24"/>
    <w:rsid w:val="00911C96"/>
    <w:rsid w:val="00912385"/>
    <w:rsid w:val="00916CA3"/>
    <w:rsid w:val="00917A21"/>
    <w:rsid w:val="009238D8"/>
    <w:rsid w:val="00926817"/>
    <w:rsid w:val="00930DDE"/>
    <w:rsid w:val="009310EC"/>
    <w:rsid w:val="009318A7"/>
    <w:rsid w:val="0093753B"/>
    <w:rsid w:val="00940ECF"/>
    <w:rsid w:val="00944314"/>
    <w:rsid w:val="0095204D"/>
    <w:rsid w:val="00960F39"/>
    <w:rsid w:val="00970204"/>
    <w:rsid w:val="00977FFD"/>
    <w:rsid w:val="00982434"/>
    <w:rsid w:val="00982F53"/>
    <w:rsid w:val="009876BD"/>
    <w:rsid w:val="0099745C"/>
    <w:rsid w:val="009A4D59"/>
    <w:rsid w:val="009B2A18"/>
    <w:rsid w:val="009C2DDB"/>
    <w:rsid w:val="009C550D"/>
    <w:rsid w:val="009C569C"/>
    <w:rsid w:val="009C62C1"/>
    <w:rsid w:val="009D076F"/>
    <w:rsid w:val="009D3EB8"/>
    <w:rsid w:val="009D76B6"/>
    <w:rsid w:val="009E7C6B"/>
    <w:rsid w:val="00A04C8B"/>
    <w:rsid w:val="00A07BFB"/>
    <w:rsid w:val="00A168CE"/>
    <w:rsid w:val="00A23BA6"/>
    <w:rsid w:val="00A6080C"/>
    <w:rsid w:val="00A626EA"/>
    <w:rsid w:val="00A62FC8"/>
    <w:rsid w:val="00A63E35"/>
    <w:rsid w:val="00A83579"/>
    <w:rsid w:val="00A90042"/>
    <w:rsid w:val="00A91602"/>
    <w:rsid w:val="00A92AB4"/>
    <w:rsid w:val="00A96FBE"/>
    <w:rsid w:val="00AA0506"/>
    <w:rsid w:val="00AA717E"/>
    <w:rsid w:val="00AD615E"/>
    <w:rsid w:val="00AF4ADE"/>
    <w:rsid w:val="00B06F54"/>
    <w:rsid w:val="00B10F0F"/>
    <w:rsid w:val="00B141FF"/>
    <w:rsid w:val="00B259E5"/>
    <w:rsid w:val="00B30234"/>
    <w:rsid w:val="00B347FD"/>
    <w:rsid w:val="00B46885"/>
    <w:rsid w:val="00B47927"/>
    <w:rsid w:val="00B514D0"/>
    <w:rsid w:val="00B60404"/>
    <w:rsid w:val="00B71448"/>
    <w:rsid w:val="00B75CE6"/>
    <w:rsid w:val="00B83F55"/>
    <w:rsid w:val="00B93AB1"/>
    <w:rsid w:val="00B95079"/>
    <w:rsid w:val="00BA49D5"/>
    <w:rsid w:val="00BB058B"/>
    <w:rsid w:val="00BB1EA9"/>
    <w:rsid w:val="00BD01B9"/>
    <w:rsid w:val="00BD10AB"/>
    <w:rsid w:val="00BD7364"/>
    <w:rsid w:val="00BF3A4E"/>
    <w:rsid w:val="00C013F8"/>
    <w:rsid w:val="00C24C88"/>
    <w:rsid w:val="00C366A8"/>
    <w:rsid w:val="00C40699"/>
    <w:rsid w:val="00C44C00"/>
    <w:rsid w:val="00C45DB9"/>
    <w:rsid w:val="00C50983"/>
    <w:rsid w:val="00C57F7D"/>
    <w:rsid w:val="00C61FEF"/>
    <w:rsid w:val="00C62543"/>
    <w:rsid w:val="00C62646"/>
    <w:rsid w:val="00C626A7"/>
    <w:rsid w:val="00C671A7"/>
    <w:rsid w:val="00C70E3B"/>
    <w:rsid w:val="00C82F1F"/>
    <w:rsid w:val="00CB7830"/>
    <w:rsid w:val="00CC05FF"/>
    <w:rsid w:val="00CC1381"/>
    <w:rsid w:val="00CD0299"/>
    <w:rsid w:val="00CF70DF"/>
    <w:rsid w:val="00D14D29"/>
    <w:rsid w:val="00D345BC"/>
    <w:rsid w:val="00D52A8D"/>
    <w:rsid w:val="00D545DE"/>
    <w:rsid w:val="00D60663"/>
    <w:rsid w:val="00D60D76"/>
    <w:rsid w:val="00D60F48"/>
    <w:rsid w:val="00D63586"/>
    <w:rsid w:val="00D65313"/>
    <w:rsid w:val="00D714D2"/>
    <w:rsid w:val="00D764FE"/>
    <w:rsid w:val="00D76C43"/>
    <w:rsid w:val="00D83347"/>
    <w:rsid w:val="00D841D2"/>
    <w:rsid w:val="00D85A04"/>
    <w:rsid w:val="00D909C6"/>
    <w:rsid w:val="00DA3846"/>
    <w:rsid w:val="00DB1C9B"/>
    <w:rsid w:val="00DB32ED"/>
    <w:rsid w:val="00DB6113"/>
    <w:rsid w:val="00DC2585"/>
    <w:rsid w:val="00DC3B32"/>
    <w:rsid w:val="00DF0CBD"/>
    <w:rsid w:val="00DF7891"/>
    <w:rsid w:val="00E06500"/>
    <w:rsid w:val="00E133DB"/>
    <w:rsid w:val="00E14777"/>
    <w:rsid w:val="00E17E4F"/>
    <w:rsid w:val="00E309D7"/>
    <w:rsid w:val="00E30FBB"/>
    <w:rsid w:val="00E32373"/>
    <w:rsid w:val="00E34474"/>
    <w:rsid w:val="00E4096B"/>
    <w:rsid w:val="00E6016B"/>
    <w:rsid w:val="00E658DC"/>
    <w:rsid w:val="00E7039C"/>
    <w:rsid w:val="00E86356"/>
    <w:rsid w:val="00E92009"/>
    <w:rsid w:val="00EA1F9A"/>
    <w:rsid w:val="00EB1FD7"/>
    <w:rsid w:val="00EB3710"/>
    <w:rsid w:val="00EB4384"/>
    <w:rsid w:val="00EC6AB2"/>
    <w:rsid w:val="00ED3CB3"/>
    <w:rsid w:val="00EE08EF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22DF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5077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C293A8D"/>
  <w15:docId w15:val="{081E4DF5-D02B-4BEB-98D0-314611500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E92009"/>
    <w:pPr>
      <w:ind w:left="720"/>
      <w:contextualSpacing/>
    </w:pPr>
  </w:style>
  <w:style w:type="table" w:styleId="a7">
    <w:name w:val="Table Grid"/>
    <w:basedOn w:val="a1"/>
    <w:rsid w:val="00245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441\&#1593;&#1576;&#1583;&#1575;&#1604;&#1585;&#1581;&#1605;&#1606;\&#1579;&#1575;&#1604;&#1579;\&#1575;&#1604;&#1606;&#1605;&#1608;&#1584;&#1580;%20&#1575;&#1604;&#1571;&#1608;&#1604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1B99B-A8F2-4372-847E-39938266C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النموذج الأول</Template>
  <TotalTime>3119</TotalTime>
  <Pages>6</Pages>
  <Words>1339</Words>
  <Characters>7637</Characters>
  <Application>Microsoft Office Word</Application>
  <DocSecurity>0</DocSecurity>
  <Lines>63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/>
  <LinksUpToDate>false</LinksUpToDate>
  <CharactersWithSpaces>8959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احمد</dc:creator>
  <cp:lastModifiedBy>AD</cp:lastModifiedBy>
  <cp:revision>54</cp:revision>
  <cp:lastPrinted>2019-12-29T05:25:00Z</cp:lastPrinted>
  <dcterms:created xsi:type="dcterms:W3CDTF">2019-11-23T13:44:00Z</dcterms:created>
  <dcterms:modified xsi:type="dcterms:W3CDTF">2019-12-29T05:26:00Z</dcterms:modified>
</cp:coreProperties>
</file>