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47AC4" w14:textId="3BC735A2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15F5E" wp14:editId="0BE5C25E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742950" cy="704850"/>
                <wp:effectExtent l="0" t="0" r="19050" b="1905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D8340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3120F8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5F5E" id="مستطيل 20" o:spid="_x0000_s1026" style="position:absolute;left:0;text-align:left;margin-left:.15pt;margin-top:.7pt;width:58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" fillcolor="white [3201]" strokecolor="black [3213]" strokeweight="1pt">
                <v:textbox>
                  <w:txbxContent>
                    <w:p w14:paraId="56CD8340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</w:p>
                    <w:p w14:paraId="253120F8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49368EF0" w14:textId="14663B88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69D36" wp14:editId="5E6D3D85">
                <wp:simplePos x="0" y="0"/>
                <wp:positionH relativeFrom="column">
                  <wp:posOffset>59055</wp:posOffset>
                </wp:positionH>
                <wp:positionV relativeFrom="paragraph">
                  <wp:posOffset>10160</wp:posOffset>
                </wp:positionV>
                <wp:extent cx="609600" cy="0"/>
                <wp:effectExtent l="0" t="0" r="19050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57341" id="رابط مستقيم 21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.8pt" to="52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4D166FF1" w14:textId="77777777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</w:rPr>
      </w:pPr>
      <w:r w:rsidRPr="005A2983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الأول:</w:t>
      </w:r>
      <w:r w:rsidRPr="005A2983">
        <w:rPr>
          <w:rFonts w:ascii="Traditional Arabic" w:hAnsi="Traditional Arabic"/>
          <w:b/>
          <w:bCs/>
          <w:sz w:val="32"/>
          <w:szCs w:val="32"/>
          <w:rtl/>
        </w:rPr>
        <w:t xml:space="preserve">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687"/>
        <w:gridCol w:w="493"/>
        <w:gridCol w:w="2109"/>
      </w:tblGrid>
      <w:tr w:rsidR="005A2983" w:rsidRPr="005A2983" w14:paraId="1F58FEDE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0D159D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A6FD55C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إعطاء الأوامر والتعليمات للحاسب بلغة يفهمها وذلك لأداء مهمة معينة يقصد به: </w:t>
            </w:r>
          </w:p>
        </w:tc>
      </w:tr>
      <w:tr w:rsidR="005A2983" w:rsidRPr="005A2983" w14:paraId="0D6CAF2A" w14:textId="77777777" w:rsidTr="00D9366A">
        <w:trPr>
          <w:jc w:val="center"/>
        </w:trPr>
        <w:tc>
          <w:tcPr>
            <w:tcW w:w="556" w:type="dxa"/>
            <w:vAlign w:val="center"/>
          </w:tcPr>
          <w:p w14:paraId="3436595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240D945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البرنامج</w:t>
            </w:r>
          </w:p>
        </w:tc>
        <w:tc>
          <w:tcPr>
            <w:tcW w:w="567" w:type="dxa"/>
            <w:vAlign w:val="center"/>
          </w:tcPr>
          <w:p w14:paraId="38011A4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1D5B2BD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المبرمج</w:t>
            </w:r>
          </w:p>
        </w:tc>
        <w:tc>
          <w:tcPr>
            <w:tcW w:w="566" w:type="dxa"/>
            <w:vAlign w:val="center"/>
          </w:tcPr>
          <w:p w14:paraId="4DAD49C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0BF3D7A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البرمجة </w:t>
            </w:r>
          </w:p>
        </w:tc>
        <w:tc>
          <w:tcPr>
            <w:tcW w:w="493" w:type="dxa"/>
            <w:vAlign w:val="center"/>
          </w:tcPr>
          <w:p w14:paraId="24A5917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EC9591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المعالج </w:t>
            </w:r>
          </w:p>
        </w:tc>
      </w:tr>
      <w:tr w:rsidR="005A2983" w:rsidRPr="005A2983" w14:paraId="2B060FED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D889B0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CB01AEF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علامة التنصيص في البحث عن عبارة مثل "حاسب تعليمي ":</w:t>
            </w:r>
          </w:p>
        </w:tc>
      </w:tr>
      <w:tr w:rsidR="005A2983" w:rsidRPr="005A2983" w14:paraId="15FD3AAF" w14:textId="77777777" w:rsidTr="00D9366A">
        <w:trPr>
          <w:jc w:val="center"/>
        </w:trPr>
        <w:tc>
          <w:tcPr>
            <w:tcW w:w="556" w:type="dxa"/>
            <w:vAlign w:val="center"/>
          </w:tcPr>
          <w:p w14:paraId="229DCD6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ADE3EF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يعطي نتائج أكثر في المعلومات.</w:t>
            </w:r>
          </w:p>
        </w:tc>
        <w:tc>
          <w:tcPr>
            <w:tcW w:w="567" w:type="dxa"/>
            <w:vAlign w:val="center"/>
          </w:tcPr>
          <w:p w14:paraId="5B21587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94B16C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أصعب الطرق لتضيق نتائج البحث.</w:t>
            </w:r>
          </w:p>
        </w:tc>
        <w:tc>
          <w:tcPr>
            <w:tcW w:w="566" w:type="dxa"/>
            <w:vAlign w:val="center"/>
          </w:tcPr>
          <w:p w14:paraId="40B4E84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7405A9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يعطي دقة أكثر في المعلومات.</w:t>
            </w:r>
          </w:p>
        </w:tc>
        <w:tc>
          <w:tcPr>
            <w:tcW w:w="493" w:type="dxa"/>
            <w:vAlign w:val="center"/>
          </w:tcPr>
          <w:p w14:paraId="7AE0286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47BA1D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لا يمكن استخدام علامة التنصيص في كل محركات البحث.</w:t>
            </w:r>
          </w:p>
        </w:tc>
      </w:tr>
      <w:tr w:rsidR="005A2983" w:rsidRPr="005A2983" w14:paraId="447D2711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EC1032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DA38048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يهدف هذا النوع من البرامج إلى تقديم سلسلة من الأمثلة والتطبيقات والتمارين لتدريب المتعلم بطريقة مشوقة على مهارات سبق تعلمها. تسمى برامج:</w:t>
            </w:r>
          </w:p>
        </w:tc>
      </w:tr>
      <w:tr w:rsidR="005A2983" w:rsidRPr="005A2983" w14:paraId="33ADBCA1" w14:textId="77777777" w:rsidTr="00D9366A">
        <w:trPr>
          <w:jc w:val="center"/>
        </w:trPr>
        <w:tc>
          <w:tcPr>
            <w:tcW w:w="556" w:type="dxa"/>
            <w:vAlign w:val="center"/>
          </w:tcPr>
          <w:p w14:paraId="10509A0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7F31089A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الألعاب التعليمية</w:t>
            </w:r>
          </w:p>
        </w:tc>
        <w:tc>
          <w:tcPr>
            <w:tcW w:w="567" w:type="dxa"/>
            <w:vAlign w:val="center"/>
          </w:tcPr>
          <w:p w14:paraId="1723FFE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B1CC91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التدريب والممارسة  </w:t>
            </w:r>
          </w:p>
        </w:tc>
        <w:tc>
          <w:tcPr>
            <w:tcW w:w="566" w:type="dxa"/>
            <w:vAlign w:val="center"/>
          </w:tcPr>
          <w:p w14:paraId="7A5B231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55EEC60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التدريس الخصوصي </w:t>
            </w:r>
          </w:p>
        </w:tc>
        <w:tc>
          <w:tcPr>
            <w:tcW w:w="493" w:type="dxa"/>
            <w:vAlign w:val="center"/>
          </w:tcPr>
          <w:p w14:paraId="759ED4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94914B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المحاكاة </w:t>
            </w:r>
          </w:p>
        </w:tc>
      </w:tr>
      <w:tr w:rsidR="005A2983" w:rsidRPr="005A2983" w14:paraId="28D2BC1D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B2A2CC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C04A24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برمجية رسومية مناسبة للمبتدئين تسهل إنشاء القصص التفاعلية:</w:t>
            </w:r>
          </w:p>
        </w:tc>
      </w:tr>
      <w:tr w:rsidR="005A2983" w:rsidRPr="005A2983" w14:paraId="66AF684D" w14:textId="77777777" w:rsidTr="00D9366A">
        <w:trPr>
          <w:jc w:val="center"/>
        </w:trPr>
        <w:tc>
          <w:tcPr>
            <w:tcW w:w="556" w:type="dxa"/>
            <w:vAlign w:val="center"/>
          </w:tcPr>
          <w:p w14:paraId="3787661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064A4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PHP</w:t>
            </w:r>
          </w:p>
        </w:tc>
        <w:tc>
          <w:tcPr>
            <w:tcW w:w="567" w:type="dxa"/>
            <w:vAlign w:val="center"/>
          </w:tcPr>
          <w:p w14:paraId="1005A1A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31831C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سكراتش </w:t>
            </w:r>
          </w:p>
        </w:tc>
        <w:tc>
          <w:tcPr>
            <w:tcW w:w="566" w:type="dxa"/>
            <w:vAlign w:val="center"/>
          </w:tcPr>
          <w:p w14:paraId="123A878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A6DC63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93" w:type="dxa"/>
            <w:vAlign w:val="center"/>
          </w:tcPr>
          <w:p w14:paraId="10592D9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836503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 فيجول بيسك</w:t>
            </w:r>
          </w:p>
        </w:tc>
      </w:tr>
      <w:tr w:rsidR="005A2983" w:rsidRPr="005A2983" w14:paraId="32DF4C82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2413F8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C2E9A39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يعرف ............بأنه ترتيب تنفيذ التعليمات البرمجية تعليمة تلو الأخرى.</w:t>
            </w:r>
          </w:p>
        </w:tc>
      </w:tr>
      <w:tr w:rsidR="005A2983" w:rsidRPr="005A2983" w14:paraId="2F2686B3" w14:textId="77777777" w:rsidTr="00D9366A">
        <w:trPr>
          <w:jc w:val="center"/>
        </w:trPr>
        <w:tc>
          <w:tcPr>
            <w:tcW w:w="556" w:type="dxa"/>
            <w:vAlign w:val="center"/>
          </w:tcPr>
          <w:p w14:paraId="3B86DBD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FAD6F7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الاختيار</w:t>
            </w:r>
          </w:p>
        </w:tc>
        <w:tc>
          <w:tcPr>
            <w:tcW w:w="567" w:type="dxa"/>
            <w:vAlign w:val="center"/>
          </w:tcPr>
          <w:p w14:paraId="7B99512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3CB8F8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التتابع</w:t>
            </w:r>
          </w:p>
        </w:tc>
        <w:tc>
          <w:tcPr>
            <w:tcW w:w="566" w:type="dxa"/>
            <w:vAlign w:val="center"/>
          </w:tcPr>
          <w:p w14:paraId="734EDF3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3D6871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التكرار</w:t>
            </w:r>
          </w:p>
        </w:tc>
        <w:tc>
          <w:tcPr>
            <w:tcW w:w="493" w:type="dxa"/>
            <w:vAlign w:val="center"/>
          </w:tcPr>
          <w:p w14:paraId="4809611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ADE59C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البرمجة</w:t>
            </w:r>
          </w:p>
        </w:tc>
      </w:tr>
      <w:tr w:rsidR="005A2983" w:rsidRPr="005A2983" w14:paraId="34C0E605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40A5A5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C38A93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مشروع يقدم العلم والمعرفة في شكل جذاب وغير تقليدي، ويشمل على أكبر مكتبة للمقاطع المرئية: </w:t>
            </w:r>
          </w:p>
        </w:tc>
      </w:tr>
      <w:tr w:rsidR="005A2983" w:rsidRPr="005A2983" w14:paraId="203362B2" w14:textId="77777777" w:rsidTr="00D9366A">
        <w:trPr>
          <w:jc w:val="center"/>
        </w:trPr>
        <w:tc>
          <w:tcPr>
            <w:tcW w:w="556" w:type="dxa"/>
            <w:vAlign w:val="center"/>
          </w:tcPr>
          <w:p w14:paraId="6745206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1F8563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دابلبورد.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F11986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10FDE3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الباحث العلمي في قوقل.</w:t>
            </w:r>
          </w:p>
        </w:tc>
        <w:tc>
          <w:tcPr>
            <w:tcW w:w="566" w:type="dxa"/>
            <w:vAlign w:val="center"/>
          </w:tcPr>
          <w:p w14:paraId="48CCAC10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EF1B19C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برامج المعلم المخصوص.</w:t>
            </w:r>
          </w:p>
        </w:tc>
        <w:tc>
          <w:tcPr>
            <w:tcW w:w="493" w:type="dxa"/>
            <w:vAlign w:val="center"/>
          </w:tcPr>
          <w:p w14:paraId="493798A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4E8C0A5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أكاديمية التحرير.</w:t>
            </w:r>
          </w:p>
        </w:tc>
      </w:tr>
      <w:tr w:rsidR="005A2983" w:rsidRPr="005A2983" w14:paraId="6B594AC9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6E5DF7BD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5F60CE4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استخدامها في تسجيل الدروس بالصوت وإعادة عرضها في فصول أخرى، مما يسهم في حل مشكلة تغيب الطلاب أو نقص المعلمين:</w:t>
            </w:r>
          </w:p>
        </w:tc>
      </w:tr>
      <w:tr w:rsidR="005A2983" w:rsidRPr="005A2983" w14:paraId="027478F7" w14:textId="77777777" w:rsidTr="00D9366A">
        <w:trPr>
          <w:jc w:val="center"/>
        </w:trPr>
        <w:tc>
          <w:tcPr>
            <w:tcW w:w="556" w:type="dxa"/>
            <w:vAlign w:val="center"/>
          </w:tcPr>
          <w:p w14:paraId="5B96F78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9A3EA3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المستشعرات الرقمية.</w:t>
            </w:r>
          </w:p>
        </w:tc>
        <w:tc>
          <w:tcPr>
            <w:tcW w:w="567" w:type="dxa"/>
            <w:vAlign w:val="center"/>
          </w:tcPr>
          <w:p w14:paraId="305CFB7A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7A28335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السبورة الذكية.</w:t>
            </w:r>
          </w:p>
        </w:tc>
        <w:tc>
          <w:tcPr>
            <w:tcW w:w="566" w:type="dxa"/>
            <w:vAlign w:val="center"/>
          </w:tcPr>
          <w:p w14:paraId="7346570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6C85EA9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الأجهزة اللوحية.</w:t>
            </w:r>
          </w:p>
        </w:tc>
        <w:tc>
          <w:tcPr>
            <w:tcW w:w="493" w:type="dxa"/>
            <w:vAlign w:val="center"/>
          </w:tcPr>
          <w:p w14:paraId="688528C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FDE0CF5" w14:textId="77777777" w:rsid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الكاميرا الوثائقية.</w:t>
            </w:r>
          </w:p>
          <w:p w14:paraId="577A1B41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5A2983" w:rsidRPr="005A2983" w14:paraId="62BB54F3" w14:textId="77777777" w:rsidTr="00D9366A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495141DE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D58CCF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يتم تحويلها إلى لغة الآلة بصورة مباشرة:</w:t>
            </w:r>
          </w:p>
        </w:tc>
      </w:tr>
      <w:tr w:rsidR="005A2983" w:rsidRPr="005A2983" w14:paraId="6AAD230A" w14:textId="77777777" w:rsidTr="00D9366A">
        <w:trPr>
          <w:jc w:val="center"/>
        </w:trPr>
        <w:tc>
          <w:tcPr>
            <w:tcW w:w="556" w:type="dxa"/>
            <w:vAlign w:val="center"/>
          </w:tcPr>
          <w:p w14:paraId="47B6E3D7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E4F88B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الجافا </w:t>
            </w:r>
          </w:p>
        </w:tc>
        <w:tc>
          <w:tcPr>
            <w:tcW w:w="567" w:type="dxa"/>
            <w:vAlign w:val="center"/>
          </w:tcPr>
          <w:p w14:paraId="5C3CDDF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61C7F36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PHP </w:t>
            </w:r>
          </w:p>
        </w:tc>
        <w:tc>
          <w:tcPr>
            <w:tcW w:w="566" w:type="dxa"/>
            <w:vAlign w:val="center"/>
          </w:tcPr>
          <w:p w14:paraId="2E4907B8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42B9F429" w14:textId="7D295147" w:rsidR="005A2983" w:rsidRPr="005A2983" w:rsidRDefault="005A2983" w:rsidP="007C3263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</w:pP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</w:t>
            </w:r>
            <w:r w:rsidR="007C3263" w:rsidRPr="007C326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التجميع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Assembly</w:t>
            </w:r>
            <w:r w:rsidR="007C3263"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Language</w:t>
            </w:r>
            <w:r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7C3263" w:rsidRPr="007C326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7C3263" w:rsidRPr="007C326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493" w:type="dxa"/>
            <w:vAlign w:val="center"/>
          </w:tcPr>
          <w:p w14:paraId="72D8AC52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D57C769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لغة بيسك</w:t>
            </w:r>
          </w:p>
          <w:p w14:paraId="2B8A10A4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F263112" w14:textId="1EEE2996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E7EAD7" wp14:editId="2862046F">
                <wp:simplePos x="0" y="0"/>
                <wp:positionH relativeFrom="column">
                  <wp:posOffset>635</wp:posOffset>
                </wp:positionH>
                <wp:positionV relativeFrom="paragraph">
                  <wp:posOffset>60325</wp:posOffset>
                </wp:positionV>
                <wp:extent cx="742950" cy="704850"/>
                <wp:effectExtent l="0" t="0" r="1905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EFCD9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AC6B480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7EAD7" id="مستطيل 11" o:spid="_x0000_s1027" style="position:absolute;left:0;text-align:left;margin-left:.05pt;margin-top:4.75pt;width:58.5pt;height:55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" fillcolor="white [3201]" strokecolor="black [3213]" strokeweight="1pt">
                <v:textbox>
                  <w:txbxContent>
                    <w:p w14:paraId="07CEFCD9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</w:p>
                    <w:p w14:paraId="2AC6B480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47352B5F" w14:textId="39A23593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BF32D4" wp14:editId="25994105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7239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D4E27" id="رابط مستقيم 10" o:spid="_x0000_s1026" style="position:absolute;left:0;text-align:lef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2pt" to="5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14:paraId="5DCDBF51" w14:textId="77777777" w:rsidR="005A2983" w:rsidRPr="005A2983" w:rsidRDefault="005A2983" w:rsidP="005A2983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5A2983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الثاني: ضعي</w:t>
      </w:r>
      <w:r w:rsidRPr="005A2983">
        <w:rPr>
          <w:rFonts w:ascii="Traditional Arabic" w:hAnsi="Traditional Arabic"/>
          <w:b/>
          <w:bCs/>
          <w:sz w:val="32"/>
          <w:szCs w:val="32"/>
          <w:rtl/>
        </w:rPr>
        <w:t xml:space="preserve">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5A2983" w:rsidRPr="005A2983" w14:paraId="330C7740" w14:textId="77777777" w:rsidTr="00D9366A">
        <w:tc>
          <w:tcPr>
            <w:tcW w:w="390" w:type="dxa"/>
          </w:tcPr>
          <w:p w14:paraId="39315E2B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35F665FF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48B3C153" w14:textId="77777777" w:rsidR="005A2983" w:rsidRPr="005A2983" w:rsidRDefault="005A2983" w:rsidP="00D9366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5A2983" w:rsidRPr="005A2983" w14:paraId="17FB3387" w14:textId="77777777" w:rsidTr="00D9366A">
        <w:tc>
          <w:tcPr>
            <w:tcW w:w="390" w:type="dxa"/>
          </w:tcPr>
          <w:p w14:paraId="0047B3E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30" w:type="dxa"/>
          </w:tcPr>
          <w:p w14:paraId="59CCB29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المكتبة الرقمية يمكن المطالعة والاستعارة والشراء منها في كل الأوقات.</w:t>
            </w:r>
          </w:p>
        </w:tc>
        <w:tc>
          <w:tcPr>
            <w:tcW w:w="1101" w:type="dxa"/>
          </w:tcPr>
          <w:p w14:paraId="1CEBAA91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2F6C2B25" w14:textId="77777777" w:rsidTr="00D9366A">
        <w:tc>
          <w:tcPr>
            <w:tcW w:w="390" w:type="dxa"/>
          </w:tcPr>
          <w:p w14:paraId="1AF4740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30" w:type="dxa"/>
          </w:tcPr>
          <w:p w14:paraId="2F13C39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كلما كان هناك معلومات عن الكاتب في الإنترنت، كلما كانت المعلومات أكثر دقة.</w:t>
            </w:r>
          </w:p>
        </w:tc>
        <w:tc>
          <w:tcPr>
            <w:tcW w:w="1101" w:type="dxa"/>
          </w:tcPr>
          <w:p w14:paraId="2442BD7D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328859DB" w14:textId="77777777" w:rsidTr="00D9366A">
        <w:tc>
          <w:tcPr>
            <w:tcW w:w="390" w:type="dxa"/>
          </w:tcPr>
          <w:p w14:paraId="63BFEFE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30" w:type="dxa"/>
          </w:tcPr>
          <w:p w14:paraId="55633301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من مجالات استخدام لغة 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PHP</w:t>
            </w: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في تطبيقات سطح المكتب.</w:t>
            </w:r>
          </w:p>
        </w:tc>
        <w:tc>
          <w:tcPr>
            <w:tcW w:w="1101" w:type="dxa"/>
          </w:tcPr>
          <w:p w14:paraId="59A88F25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355B044E" w14:textId="77777777" w:rsidTr="00D9366A">
        <w:tc>
          <w:tcPr>
            <w:tcW w:w="390" w:type="dxa"/>
          </w:tcPr>
          <w:p w14:paraId="33EBF11D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30" w:type="dxa"/>
          </w:tcPr>
          <w:p w14:paraId="7D8DB51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المستشعرات الرقمية نوع من الحواسيب المحمولة صغيرة الحجم يستخدمها المعلمون والطلاب في الأنشطة التعليمية داخل الفصل وخارجه.</w:t>
            </w:r>
          </w:p>
        </w:tc>
        <w:tc>
          <w:tcPr>
            <w:tcW w:w="1101" w:type="dxa"/>
          </w:tcPr>
          <w:p w14:paraId="4069C944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2F919AB3" w14:textId="77777777" w:rsidTr="00D9366A">
        <w:tc>
          <w:tcPr>
            <w:tcW w:w="390" w:type="dxa"/>
          </w:tcPr>
          <w:p w14:paraId="7FC0EC90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30" w:type="dxa"/>
          </w:tcPr>
          <w:p w14:paraId="2740546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تقوم برامج المحاكاة بدور المدرس الخاص ويمكن من خلالها تقديم معلومات جديدة للمتعلم ليتعلمها ذاتياً وبدون مساعدة. </w:t>
            </w:r>
          </w:p>
        </w:tc>
        <w:tc>
          <w:tcPr>
            <w:tcW w:w="1101" w:type="dxa"/>
          </w:tcPr>
          <w:p w14:paraId="69F322F9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0FB77014" w14:textId="77777777" w:rsidTr="00D9366A">
        <w:tc>
          <w:tcPr>
            <w:tcW w:w="390" w:type="dxa"/>
          </w:tcPr>
          <w:p w14:paraId="7FE8A29C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30" w:type="dxa"/>
          </w:tcPr>
          <w:p w14:paraId="1AB335DB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الموسوعات المقيدة هي الموسوعات التي تسمح للمستخدم بالاطلاع على محتوياتها وتعديلها والإضافة عليها مثل موسوعة السيرة النبوية.</w:t>
            </w:r>
          </w:p>
        </w:tc>
        <w:tc>
          <w:tcPr>
            <w:tcW w:w="1101" w:type="dxa"/>
          </w:tcPr>
          <w:p w14:paraId="6825DDB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471B7DC6" w14:textId="77777777" w:rsidTr="00D9366A">
        <w:tc>
          <w:tcPr>
            <w:tcW w:w="390" w:type="dxa"/>
          </w:tcPr>
          <w:p w14:paraId="0B536465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30" w:type="dxa"/>
          </w:tcPr>
          <w:p w14:paraId="193F21DA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توجد برامج حاسوبية تثبت على الحاسب لتحليل البيانات الناتجة من المستشعرات الرقمية.</w:t>
            </w:r>
          </w:p>
        </w:tc>
        <w:tc>
          <w:tcPr>
            <w:tcW w:w="1101" w:type="dxa"/>
          </w:tcPr>
          <w:p w14:paraId="260273A6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5A2983" w:rsidRPr="005A2983" w14:paraId="4398C54D" w14:textId="77777777" w:rsidTr="00D9366A">
        <w:tc>
          <w:tcPr>
            <w:tcW w:w="390" w:type="dxa"/>
          </w:tcPr>
          <w:p w14:paraId="04B4DFF0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930" w:type="dxa"/>
          </w:tcPr>
          <w:p w14:paraId="29FFA6D9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تعتبر الأقراص الصلبة أحد مصادر المعلومات الإلكترونية. </w:t>
            </w:r>
          </w:p>
        </w:tc>
        <w:tc>
          <w:tcPr>
            <w:tcW w:w="1101" w:type="dxa"/>
          </w:tcPr>
          <w:p w14:paraId="4FB09033" w14:textId="77777777" w:rsidR="005A2983" w:rsidRPr="005A2983" w:rsidRDefault="005A2983" w:rsidP="00D9366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A298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</w:tbl>
    <w:p w14:paraId="56D5ED78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C3307D" wp14:editId="17CA79AD">
                <wp:simplePos x="0" y="0"/>
                <wp:positionH relativeFrom="column">
                  <wp:posOffset>-2540</wp:posOffset>
                </wp:positionH>
                <wp:positionV relativeFrom="paragraph">
                  <wp:posOffset>109855</wp:posOffset>
                </wp:positionV>
                <wp:extent cx="742950" cy="704850"/>
                <wp:effectExtent l="0" t="0" r="1905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BAF9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A3AE5C" w14:textId="77777777" w:rsidR="005A2983" w:rsidRPr="005A2983" w:rsidRDefault="005A2983" w:rsidP="005A29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A29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3307D" id="مستطيل 15" o:spid="_x0000_s1028" style="position:absolute;left:0;text-align:left;margin-left:-.2pt;margin-top:8.65pt;width:58.5pt;height:55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" fillcolor="white [3201]" strokecolor="black [3213]" strokeweight="1pt">
                <v:textbox>
                  <w:txbxContent>
                    <w:p w14:paraId="48BABAF9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</w:p>
                    <w:p w14:paraId="3EA3AE5C" w14:textId="77777777" w:rsidR="005A2983" w:rsidRPr="005A2983" w:rsidRDefault="005A2983" w:rsidP="005A29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A2983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803EDE8" w14:textId="00C07C38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F6458" wp14:editId="1B1E9ED8">
                <wp:simplePos x="0" y="0"/>
                <wp:positionH relativeFrom="column">
                  <wp:posOffset>125730</wp:posOffset>
                </wp:positionH>
                <wp:positionV relativeFrom="paragraph">
                  <wp:posOffset>135255</wp:posOffset>
                </wp:positionV>
                <wp:extent cx="444500" cy="0"/>
                <wp:effectExtent l="0" t="0" r="317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94AA0" id="رابط مستقيم 16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10.65pt" to="44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الثالث:</w: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عددي مستويات لغات البرمجة مع ذكر مثال لكل مستوى.</w:t>
      </w:r>
    </w:p>
    <w:p w14:paraId="79CACAE6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14:paraId="73D6CFCA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14:paraId="2C4F1513" w14:textId="291FEF22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 </w:t>
      </w:r>
    </w:p>
    <w:p w14:paraId="70E84A4C" w14:textId="52822EB5" w:rsidR="005A2983" w:rsidRPr="005A2983" w:rsidRDefault="005A2983" w:rsidP="007C326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24631" wp14:editId="71AC3452">
                <wp:simplePos x="0" y="0"/>
                <wp:positionH relativeFrom="column">
                  <wp:posOffset>-1270</wp:posOffset>
                </wp:positionH>
                <wp:positionV relativeFrom="paragraph">
                  <wp:posOffset>10160</wp:posOffset>
                </wp:positionV>
                <wp:extent cx="742950" cy="704850"/>
                <wp:effectExtent l="0" t="0" r="19050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90E2" w14:textId="77777777" w:rsidR="005A2983" w:rsidRDefault="005A2983" w:rsidP="005A298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AD035E" w14:textId="77777777" w:rsidR="005A2983" w:rsidRPr="005A2983" w:rsidRDefault="005A2983" w:rsidP="005A29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A29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24631" id="مستطيل 18" o:spid="_x0000_s1029" style="position:absolute;left:0;text-align:left;margin-left:-.1pt;margin-top:.8pt;width:58.5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" fillcolor="white [3201]" strokecolor="black [3213]" strokeweight="1pt">
                <v:textbox>
                  <w:txbxContent>
                    <w:p w14:paraId="3FF290E2" w14:textId="77777777" w:rsidR="005A2983" w:rsidRDefault="005A2983" w:rsidP="005A2983">
                      <w:pPr>
                        <w:jc w:val="center"/>
                        <w:rPr>
                          <w:rtl/>
                        </w:rPr>
                      </w:pPr>
                    </w:p>
                    <w:p w14:paraId="57AD035E" w14:textId="77777777" w:rsidR="005A2983" w:rsidRPr="005A2983" w:rsidRDefault="005A2983" w:rsidP="005A29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A2983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الرابع:</w:t>
      </w:r>
      <w:r w:rsidR="007C3263">
        <w:rPr>
          <w:rFonts w:ascii="Traditional Arabic" w:hAnsi="Traditional Arabic"/>
          <w:b/>
          <w:bCs/>
          <w:sz w:val="28"/>
          <w:szCs w:val="28"/>
          <w:rtl/>
        </w:rPr>
        <w:t xml:space="preserve"> اذكر</w:t>
      </w:r>
      <w:r w:rsidR="007C3263">
        <w:rPr>
          <w:rFonts w:ascii="Traditional Arabic" w:hAnsi="Traditional Arabic" w:hint="cs"/>
          <w:b/>
          <w:bCs/>
          <w:sz w:val="28"/>
          <w:szCs w:val="28"/>
          <w:rtl/>
        </w:rPr>
        <w:t>ي اربعة</w: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من أهم آليات البحث الجيد في شبكة الإنترنت.</w:t>
      </w:r>
    </w:p>
    <w:p w14:paraId="1A7741FE" w14:textId="52C8853C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640927" wp14:editId="1C8F179C">
                <wp:simplePos x="0" y="0"/>
                <wp:positionH relativeFrom="column">
                  <wp:posOffset>80010</wp:posOffset>
                </wp:positionH>
                <wp:positionV relativeFrom="paragraph">
                  <wp:posOffset>12065</wp:posOffset>
                </wp:positionV>
                <wp:extent cx="539306" cy="0"/>
                <wp:effectExtent l="0" t="0" r="3238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3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FE673" id="رابط مستقيم 19" o:spid="_x0000_s1026" style="position:absolute;left:0;text-align:lef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pt,.95pt" to="48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6C2B74D4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14:paraId="5A2DD4C3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2B481E79" w14:textId="77777777" w:rsidR="005A2983" w:rsidRPr="005A2983" w:rsidRDefault="005A2983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08C5D570" w14:textId="38898733" w:rsidR="005A2983" w:rsidRPr="005A2983" w:rsidRDefault="005A2983" w:rsidP="005A2983">
      <w:pPr>
        <w:jc w:val="center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b/>
          <w:bCs/>
          <w:sz w:val="28"/>
          <w:szCs w:val="28"/>
          <w:rtl/>
        </w:rPr>
        <w:t>انتهى.</w:t>
      </w: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                                                                                                    </w:t>
      </w:r>
    </w:p>
    <w:p w14:paraId="2899D61F" w14:textId="77777777" w:rsidR="005A2983" w:rsidRPr="005A2983" w:rsidRDefault="005A2983" w:rsidP="005A2983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</w:t>
      </w:r>
      <w:r w:rsidRPr="005A2983">
        <w:rPr>
          <w:rFonts w:ascii="Traditional Arabic" w:hAnsi="Traditional Arabic"/>
          <w:b/>
          <w:bCs/>
          <w:sz w:val="28"/>
          <w:szCs w:val="28"/>
        </w:rPr>
        <w:sym w:font="Wingdings" w:char="F04A"/>
      </w:r>
    </w:p>
    <w:p w14:paraId="30B83216" w14:textId="77777777" w:rsidR="005A2983" w:rsidRPr="005A2983" w:rsidRDefault="005A2983" w:rsidP="005A2983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5A2983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48783BA8" w14:textId="50009A5A" w:rsidR="000C7D72" w:rsidRPr="005A2983" w:rsidRDefault="000C7D72" w:rsidP="005A2983">
      <w:pPr>
        <w:rPr>
          <w:rFonts w:ascii="Traditional Arabic" w:hAnsi="Traditional Arabic"/>
          <w:b/>
          <w:bCs/>
          <w:sz w:val="28"/>
          <w:szCs w:val="28"/>
          <w:rtl/>
        </w:rPr>
      </w:pPr>
      <w:bookmarkStart w:id="0" w:name="_GoBack"/>
      <w:bookmarkEnd w:id="0"/>
    </w:p>
    <w:sectPr w:rsidR="000C7D72" w:rsidRPr="005A2983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1109A" w14:textId="77777777" w:rsidR="004536E6" w:rsidRDefault="004536E6" w:rsidP="00A92AB4">
      <w:r>
        <w:separator/>
      </w:r>
    </w:p>
  </w:endnote>
  <w:endnote w:type="continuationSeparator" w:id="0">
    <w:p w14:paraId="693D8D1B" w14:textId="77777777" w:rsidR="004536E6" w:rsidRDefault="004536E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534306A-E115-4652-9512-1E896228D0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A0308FF-163E-428B-83FE-51F061515F12}"/>
    <w:embedBold r:id="rId3" w:fontKey="{536B9A62-5909-41B0-9E96-DBAA3C64D4F5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6C4B1B2-D3C9-4706-BD41-FF567F935C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3EBE03-3EAD-42A8-8CDA-BE1A7A132B6E}"/>
    <w:embedBold r:id="rId6" w:fontKey="{C7CD6359-1E39-45A8-842A-01E5ABBAAB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448334C9-4431-4540-BDC5-EC86866775BD}"/>
    <w:embedBold r:id="rId8" w:fontKey="{4FE2C59C-06B0-4656-AA41-C215BF60944F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8576684B-81FF-4FBF-BF75-706266F44528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5B9CC0B7-BC59-44E1-97C0-5828A5123C7C}"/>
    <w:embedBold r:id="rId11" w:fontKey="{0D6BE44D-AF58-4BCC-8BE2-7654C175FF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9FB2AF1-74C1-4EB0-BD78-8111DFBD8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D55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D55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D558C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D558C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D55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D558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D558C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D558C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D558C" w:rsidRPr="00DD558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D558C" w:rsidRPr="00DD558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D558C" w:rsidRPr="00DD558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D558C" w:rsidRPr="00DD558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58AEC" w14:textId="77777777" w:rsidR="004536E6" w:rsidRDefault="004536E6" w:rsidP="00A92AB4">
      <w:r>
        <w:separator/>
      </w:r>
    </w:p>
  </w:footnote>
  <w:footnote w:type="continuationSeparator" w:id="0">
    <w:p w14:paraId="6D1705AA" w14:textId="77777777" w:rsidR="004536E6" w:rsidRDefault="004536E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747599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9E7E54" w:rsidRPr="00CB7830" w:rsidRDefault="009E7E5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6920BA" w:rsidRDefault="009E7E54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9E7E54" w:rsidRPr="006920BA" w:rsidRDefault="009E7E54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9E7E54" w:rsidRDefault="009E7E5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9E7E54" w:rsidRDefault="009E7E54" w:rsidP="00816F73"/>
                      </w:txbxContent>
                    </v:textbox>
                  </v:shape>
                </w:pict>
              </mc:Fallback>
            </mc:AlternateContent>
          </w:r>
          <w:r w:rsidR="006920BA"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734071AC" w:rsidR="009E7E54" w:rsidRDefault="009E7E54" w:rsidP="005A2983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</w:t>
          </w:r>
          <w:r w:rsidR="005A2983">
            <w:rPr>
              <w:rFonts w:cs="mohammad bold art 1" w:hint="cs"/>
              <w:rtl/>
            </w:rPr>
            <w:t xml:space="preserve"> الأول</w:t>
          </w:r>
        </w:p>
        <w:p w14:paraId="20429B61" w14:textId="6E0002B5" w:rsidR="009E7E54" w:rsidRDefault="009E7E54" w:rsidP="007C326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7C3263">
            <w:rPr>
              <w:rFonts w:cs="mohammad bold art 1" w:hint="cs"/>
              <w:rtl/>
            </w:rPr>
            <w:t xml:space="preserve"> </w:t>
          </w:r>
          <w:r w:rsidR="006920BA">
            <w:rPr>
              <w:rFonts w:cs="mohammad bold art 1" w:hint="cs"/>
              <w:rtl/>
            </w:rPr>
            <w:t>1441</w:t>
          </w:r>
        </w:p>
        <w:p w14:paraId="364FA38B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3704B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7445E43D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5A2983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5A2983" w:rsidRPr="005A2983">
            <w:rPr>
              <w:rFonts w:cs="AL-Mohanad Bold" w:hint="cs"/>
              <w:sz w:val="24"/>
              <w:szCs w:val="24"/>
              <w:rtl/>
            </w:rPr>
            <w:t xml:space="preserve">ثالث </w:t>
          </w:r>
          <w:r w:rsidR="00EB4419" w:rsidRPr="005A2983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1615802" w:rsidR="009E7E54" w:rsidRPr="00EC6AB2" w:rsidRDefault="009E7E54" w:rsidP="005A298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5A2983">
            <w:rPr>
              <w:rFonts w:cs="AL-Mohanad Bold" w:hint="cs"/>
              <w:b/>
              <w:bCs/>
              <w:sz w:val="22"/>
              <w:szCs w:val="28"/>
              <w:rtl/>
            </w:rPr>
            <w:t xml:space="preserve">حاسب ألي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4042051" w:rsidR="009E7E54" w:rsidRPr="00F93A25" w:rsidRDefault="005A2983" w:rsidP="005A298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الأحد </w:t>
          </w:r>
          <w:r w:rsidR="00C6120E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>3</w:t>
          </w:r>
          <w:r w:rsidR="00C6120E" w:rsidRPr="007C3263">
            <w:rPr>
              <w:rFonts w:cs="AL-Mohanad Bold" w:hint="cs"/>
              <w:b/>
              <w:bCs/>
              <w:sz w:val="22"/>
              <w:szCs w:val="28"/>
              <w:rtl/>
            </w:rPr>
            <w:t>/</w:t>
          </w:r>
          <w:r w:rsidR="009E7E54" w:rsidRPr="007C3263"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7C3263" w:rsidRPr="007C3263">
            <w:rPr>
              <w:rFonts w:cs="AL-Mohanad Bold" w:hint="cs"/>
              <w:b/>
              <w:bCs/>
              <w:sz w:val="22"/>
              <w:szCs w:val="28"/>
              <w:rtl/>
            </w:rPr>
            <w:t>5</w:t>
          </w:r>
          <w:r w:rsidR="009E7E54" w:rsidRPr="007C3263">
            <w:rPr>
              <w:rFonts w:cs="AL-Mohanad Bold" w:hint="cs"/>
              <w:b/>
              <w:bCs/>
              <w:sz w:val="22"/>
              <w:szCs w:val="28"/>
              <w:rtl/>
            </w:rPr>
            <w:t>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BB1B666" w:rsidR="009E7E54" w:rsidRPr="00F93A25" w:rsidRDefault="009E7E54" w:rsidP="005A298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5A2983">
            <w:rPr>
              <w:rFonts w:cs="AL-Mohanad Bold" w:hint="cs"/>
              <w:b/>
              <w:bCs/>
              <w:szCs w:val="26"/>
              <w:rtl/>
            </w:rPr>
            <w:t xml:space="preserve">ساعة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>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5CC8CA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9E7E54" w:rsidRPr="00C6120E" w:rsidRDefault="009E7E54" w:rsidP="00681D50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ابن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ت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 الطالب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ة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ن</w:t>
                          </w:r>
                          <w:r w:rsidR="00C3704B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 w:rsidR="00D34111"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C6120E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9E7E54" w:rsidRPr="00C6120E" w:rsidRDefault="009E7E54" w:rsidP="00681D50">
                    <w:pPr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ابن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 الطالب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ة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وفقك الله استع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</w:t>
                    </w:r>
                    <w:r w:rsidR="00C3704B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بالله ثم ابدأ</w:t>
                    </w:r>
                    <w:r w:rsidR="00D34111"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C6120E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83B83"/>
    <w:rsid w:val="00296D0C"/>
    <w:rsid w:val="002A1481"/>
    <w:rsid w:val="002A2667"/>
    <w:rsid w:val="002A7F6E"/>
    <w:rsid w:val="002B4BEE"/>
    <w:rsid w:val="002C329E"/>
    <w:rsid w:val="002C5549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536E6"/>
    <w:rsid w:val="00464104"/>
    <w:rsid w:val="00471286"/>
    <w:rsid w:val="0047435B"/>
    <w:rsid w:val="00491472"/>
    <w:rsid w:val="00491BDF"/>
    <w:rsid w:val="00492EA5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5967"/>
    <w:rsid w:val="00591E41"/>
    <w:rsid w:val="005938D0"/>
    <w:rsid w:val="005A2983"/>
    <w:rsid w:val="005A6742"/>
    <w:rsid w:val="005B1A09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3263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120E"/>
    <w:rsid w:val="00C62543"/>
    <w:rsid w:val="00C62646"/>
    <w:rsid w:val="00C626A7"/>
    <w:rsid w:val="00CB036C"/>
    <w:rsid w:val="00CB7830"/>
    <w:rsid w:val="00CC1381"/>
    <w:rsid w:val="00CD0299"/>
    <w:rsid w:val="00CE05C3"/>
    <w:rsid w:val="00CF70DF"/>
    <w:rsid w:val="00D01A50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D558C"/>
    <w:rsid w:val="00DE19FC"/>
    <w:rsid w:val="00DF0CBD"/>
    <w:rsid w:val="00DF7891"/>
    <w:rsid w:val="00E00A50"/>
    <w:rsid w:val="00E133DB"/>
    <w:rsid w:val="00E14777"/>
    <w:rsid w:val="00E17E4F"/>
    <w:rsid w:val="00E32373"/>
    <w:rsid w:val="00E34474"/>
    <w:rsid w:val="00E6016B"/>
    <w:rsid w:val="00E658DC"/>
    <w:rsid w:val="00E679A5"/>
    <w:rsid w:val="00E7039C"/>
    <w:rsid w:val="00E76476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4AEFC-1670-40BF-838D-D10321E4B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63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HP</cp:lastModifiedBy>
  <cp:revision>27</cp:revision>
  <cp:lastPrinted>2019-12-12T07:50:00Z</cp:lastPrinted>
  <dcterms:created xsi:type="dcterms:W3CDTF">2018-12-24T07:16:00Z</dcterms:created>
  <dcterms:modified xsi:type="dcterms:W3CDTF">2019-12-12T07:50:00Z</dcterms:modified>
</cp:coreProperties>
</file>