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626"/>
        <w:bidiVisual/>
        <w:tblW w:w="10915" w:type="dxa"/>
        <w:tblBorders>
          <w:top w:val="thinThickLargeGap" w:sz="18" w:space="0" w:color="auto"/>
          <w:left w:val="thickThinLargeGap" w:sz="18" w:space="0" w:color="auto"/>
          <w:bottom w:val="thickThinLargeGap" w:sz="18" w:space="0" w:color="auto"/>
          <w:right w:val="thinThickLarge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915"/>
        <w:gridCol w:w="2590"/>
      </w:tblGrid>
      <w:tr w:rsidR="00313E77" w:rsidRPr="004A5331" w14:paraId="36536FD6" w14:textId="77777777" w:rsidTr="00371BD8">
        <w:trPr>
          <w:cantSplit/>
          <w:trHeight w:val="2060"/>
        </w:trPr>
        <w:tc>
          <w:tcPr>
            <w:tcW w:w="241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single" w:sz="4" w:space="0" w:color="auto"/>
            </w:tcBorders>
            <w:vAlign w:val="center"/>
          </w:tcPr>
          <w:p w14:paraId="34635916" w14:textId="77777777" w:rsidR="00313E77" w:rsidRPr="00CF70DF" w:rsidRDefault="00313E77" w:rsidP="00313E77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BCC5B4E" wp14:editId="79D799EC">
                  <wp:extent cx="1315735" cy="1160890"/>
                  <wp:effectExtent l="0" t="0" r="0" b="1270"/>
                  <wp:docPr id="22" name="صورة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344" cy="121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38E3BA" wp14:editId="24852D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-573405</wp:posOffset>
                      </wp:positionV>
                      <wp:extent cx="1595755" cy="1440180"/>
                      <wp:effectExtent l="10795" t="10795" r="12700" b="635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755" cy="144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0096F" w14:textId="77777777" w:rsidR="00313E77" w:rsidRDefault="00313E77" w:rsidP="006C55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8E3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2DFgIAACw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">
                      <v:textbox>
                        <w:txbxContent>
                          <w:p w14:paraId="6690096F" w14:textId="77777777" w:rsidR="00313E77" w:rsidRDefault="00313E77" w:rsidP="006C55B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6" w:space="0" w:color="auto"/>
              <w:right w:val="thickThinLargeGap" w:sz="24" w:space="0" w:color="auto"/>
            </w:tcBorders>
            <w:vAlign w:val="center"/>
          </w:tcPr>
          <w:p w14:paraId="34F3A96F" w14:textId="5AC63D19" w:rsidR="001A0BBE" w:rsidRPr="00BE4625" w:rsidRDefault="00313E77" w:rsidP="00BE4625">
            <w:pPr>
              <w:pStyle w:val="4"/>
              <w:rPr>
                <w:rFonts w:cs="mohammad bold art 1"/>
                <w:sz w:val="28"/>
                <w:szCs w:val="28"/>
                <w:rtl/>
              </w:rPr>
            </w:pPr>
            <w:r w:rsidRPr="00BE4625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>أسئلة اختبار الفترة</w:t>
            </w:r>
            <w:r w:rsidRPr="00BE4625">
              <w:rPr>
                <w:rFonts w:cs="mohammad bold art 1" w:hint="cs"/>
                <w:sz w:val="28"/>
                <w:szCs w:val="28"/>
                <w:rtl/>
              </w:rPr>
              <w:t xml:space="preserve">  </w:t>
            </w:r>
            <w:sdt>
              <w:sdtPr>
                <w:rPr>
                  <w:rFonts w:cs="mohammad bold art 1" w:hint="cs"/>
                  <w:sz w:val="28"/>
                  <w:szCs w:val="28"/>
                  <w:rtl/>
                </w:rPr>
                <w:id w:val="-1971122405"/>
                <w:placeholder>
                  <w:docPart w:val="94D8208633F340CF9B1E4782DF15A752"/>
                </w:placeholder>
              </w:sdtPr>
              <w:sdtEndPr/>
              <w:sdtContent>
                <w:r w:rsidR="00AA5050" w:rsidRPr="00BE4625">
                  <w:rPr>
                    <w:rFonts w:cs="mohammad bold art 1" w:hint="cs"/>
                    <w:sz w:val="28"/>
                    <w:szCs w:val="28"/>
                    <w:rtl/>
                  </w:rPr>
                  <w:t>الثانية</w:t>
                </w:r>
              </w:sdtContent>
            </w:sdt>
          </w:p>
          <w:p w14:paraId="02B7DD6C" w14:textId="09963753" w:rsidR="00313E77" w:rsidRPr="00BE4625" w:rsidRDefault="00313E77" w:rsidP="00BE4625">
            <w:pPr>
              <w:pStyle w:val="4"/>
              <w:rPr>
                <w:rFonts w:cs="mohammad bold art 1"/>
                <w:b w:val="0"/>
                <w:bCs w:val="0"/>
                <w:sz w:val="28"/>
                <w:szCs w:val="28"/>
                <w:rtl/>
              </w:rPr>
            </w:pPr>
            <w:r w:rsidRPr="00BE4625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 xml:space="preserve">الفصل الدراسي </w:t>
            </w:r>
            <w:sdt>
              <w:sdtPr>
                <w:rPr>
                  <w:rFonts w:cs="mohammad bold art 1" w:hint="cs"/>
                  <w:b w:val="0"/>
                  <w:bCs w:val="0"/>
                  <w:sz w:val="28"/>
                  <w:szCs w:val="28"/>
                  <w:rtl/>
                </w:rPr>
                <w:id w:val="137225169"/>
                <w:placeholder>
                  <w:docPart w:val="94D8208633F340CF9B1E4782DF15A752"/>
                </w:placeholder>
              </w:sdtPr>
              <w:sdtEndPr/>
              <w:sdtContent>
                <w:r w:rsidR="00F4373A" w:rsidRPr="00BE4625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الثالث</w:t>
                </w:r>
              </w:sdtContent>
            </w:sdt>
            <w:r w:rsidRPr="00BE4625">
              <w:rPr>
                <w:rFonts w:cs="mohammad bold art 1" w:hint="cs"/>
                <w:b w:val="0"/>
                <w:bCs w:val="0"/>
                <w:sz w:val="28"/>
                <w:szCs w:val="28"/>
                <w:rtl/>
              </w:rPr>
              <w:t xml:space="preserve">  للعام الدراسي</w:t>
            </w:r>
            <w:sdt>
              <w:sdtPr>
                <w:rPr>
                  <w:rFonts w:cs="mohammad bold art 1" w:hint="cs"/>
                  <w:b w:val="0"/>
                  <w:bCs w:val="0"/>
                  <w:sz w:val="28"/>
                  <w:szCs w:val="28"/>
                  <w:rtl/>
                </w:rPr>
                <w:id w:val="743386540"/>
                <w:placeholder>
                  <w:docPart w:val="94D8208633F340CF9B1E4782DF15A752"/>
                </w:placeholder>
              </w:sdtPr>
              <w:sdtEndPr/>
              <w:sdtContent>
                <w:r w:rsidR="001A0BBE" w:rsidRPr="00BE4625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 xml:space="preserve"> </w:t>
                </w:r>
                <w:r w:rsidR="0076343A" w:rsidRPr="00BE4625">
                  <w:rPr>
                    <w:rFonts w:cs="mohammad bold art 1" w:hint="cs"/>
                    <w:b w:val="0"/>
                    <w:bCs w:val="0"/>
                    <w:sz w:val="28"/>
                    <w:szCs w:val="28"/>
                    <w:rtl/>
                  </w:rPr>
                  <w:t>1443هـ</w:t>
                </w:r>
              </w:sdtContent>
            </w:sdt>
          </w:p>
          <w:p w14:paraId="62B62065" w14:textId="5E7E6281" w:rsidR="00313E77" w:rsidRPr="00BE4625" w:rsidRDefault="00313E77" w:rsidP="00BE4625">
            <w:pPr>
              <w:jc w:val="center"/>
              <w:rPr>
                <w:rFonts w:ascii="Times New Roman" w:eastAsia="Times New Roman" w:hAnsi="Times New Roman" w:cs="mohammad bold art 1"/>
                <w:noProof/>
                <w:rtl/>
                <w:lang w:eastAsia="ar-SA"/>
              </w:rPr>
            </w:pPr>
            <w:r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المادة</w:t>
            </w:r>
            <w:sdt>
              <w:sdtPr>
                <w:rPr>
                  <w:rFonts w:ascii="Times New Roman" w:eastAsia="Times New Roman" w:hAnsi="Times New Roman" w:cs="mohammad bold art 1" w:hint="cs"/>
                  <w:noProof/>
                  <w:rtl/>
                  <w:lang w:eastAsia="ar-SA"/>
                </w:rPr>
                <w:id w:val="2131122639"/>
                <w:placeholder>
                  <w:docPart w:val="94D8208633F340CF9B1E4782DF15A752"/>
                </w:placeholder>
              </w:sdtPr>
              <w:sdtEndPr/>
              <w:sdtContent>
                <w:r w:rsidRPr="00BE4625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:</w:t>
                </w:r>
                <w:r w:rsidR="001A0BBE" w:rsidRPr="00BE4625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</w:t>
                </w:r>
                <w:r w:rsidR="00F4373A" w:rsidRPr="00BE4625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ل</w:t>
                </w:r>
                <w:r w:rsidR="00E22042" w:rsidRPr="00BE4625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غ</w:t>
                </w:r>
                <w:r w:rsidR="00F4373A" w:rsidRPr="00BE4625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>ة عربية</w:t>
                </w:r>
                <w:r w:rsidR="001A0BBE" w:rsidRPr="00BE4625">
                  <w:rPr>
                    <w:rFonts w:ascii="Times New Roman" w:eastAsia="Times New Roman" w:hAnsi="Times New Roman" w:cs="mohammad bold art 1" w:hint="cs"/>
                    <w:noProof/>
                    <w:rtl/>
                    <w:lang w:eastAsia="ar-SA"/>
                  </w:rPr>
                  <w:t xml:space="preserve">     </w:t>
                </w:r>
              </w:sdtContent>
            </w:sdt>
            <w:r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الصف </w:t>
            </w:r>
            <w:r w:rsidR="0076343A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: </w:t>
            </w:r>
            <w:r w:rsidR="00AA5050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الرابع</w:t>
            </w:r>
            <w:r w:rsidR="00F4373A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الابتدائي</w:t>
            </w:r>
          </w:p>
          <w:p w14:paraId="0005AA53" w14:textId="3036BC7C" w:rsidR="00313E77" w:rsidRPr="0042788E" w:rsidRDefault="00313E77" w:rsidP="00BE4625">
            <w:pPr>
              <w:jc w:val="center"/>
              <w:rPr>
                <w:rFonts w:ascii="Times New Roman" w:eastAsia="Times New Roman" w:hAnsi="Times New Roman" w:cs="mohammad bold art 1"/>
                <w:b/>
                <w:bCs/>
                <w:noProof/>
                <w:sz w:val="22"/>
                <w:szCs w:val="22"/>
                <w:rtl/>
                <w:lang w:eastAsia="ar-SA"/>
              </w:rPr>
            </w:pPr>
            <w:r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اليوم والتاريخ</w:t>
            </w:r>
            <w:r w:rsidR="0076343A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: </w:t>
            </w:r>
            <w:r w:rsidR="00040BB1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الخميس</w:t>
            </w:r>
            <w:r w:rsidR="0076343A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 xml:space="preserve"> </w:t>
            </w:r>
            <w:r w:rsidR="00BE4625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3</w:t>
            </w:r>
            <w:r w:rsidR="0076343A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/</w:t>
            </w:r>
            <w:r w:rsidR="00BE4625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11</w:t>
            </w:r>
            <w:r w:rsidR="0076343A" w:rsidRPr="00BE4625">
              <w:rPr>
                <w:rFonts w:ascii="Times New Roman" w:eastAsia="Times New Roman" w:hAnsi="Times New Roman" w:cs="mohammad bold art 1" w:hint="cs"/>
                <w:noProof/>
                <w:rtl/>
                <w:lang w:eastAsia="ar-SA"/>
              </w:rPr>
              <w:t>/1443 هـ</w:t>
            </w:r>
          </w:p>
        </w:tc>
        <w:tc>
          <w:tcPr>
            <w:tcW w:w="2590" w:type="dxa"/>
            <w:vMerge w:val="restart"/>
            <w:tcBorders>
              <w:top w:val="thickThinLargeGap" w:sz="24" w:space="0" w:color="auto"/>
              <w:left w:val="thickThinLargeGap" w:sz="24" w:space="0" w:color="auto"/>
              <w:right w:val="thickThinLargeGap" w:sz="24" w:space="0" w:color="auto"/>
            </w:tcBorders>
          </w:tcPr>
          <w:p w14:paraId="7463DE48" w14:textId="77777777" w:rsidR="00313E77" w:rsidRPr="00A10559" w:rsidRDefault="00313E77" w:rsidP="00313E77">
            <w:pPr>
              <w:pStyle w:val="4"/>
              <w:tabs>
                <w:tab w:val="left" w:pos="2541"/>
              </w:tabs>
              <w:rPr>
                <w:rFonts w:cs="mohammad bold art 1"/>
                <w:sz w:val="22"/>
                <w:szCs w:val="22"/>
                <w:rtl/>
              </w:rPr>
            </w:pPr>
            <w:r w:rsidRPr="00A10559">
              <w:rPr>
                <w:rFonts w:cs="mohammad bold art 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4624" behindDoc="1" locked="0" layoutInCell="1" allowOverlap="1" wp14:anchorId="24208382" wp14:editId="0E61E12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247650</wp:posOffset>
                  </wp:positionV>
                  <wp:extent cx="1311910" cy="1446530"/>
                  <wp:effectExtent l="0" t="0" r="2540" b="1270"/>
                  <wp:wrapTight wrapText="bothSides">
                    <wp:wrapPolygon edited="0">
                      <wp:start x="15369" y="0"/>
                      <wp:lineTo x="14428" y="1707"/>
                      <wp:lineTo x="14428" y="4551"/>
                      <wp:lineTo x="9096" y="4551"/>
                      <wp:lineTo x="5332" y="6543"/>
                      <wp:lineTo x="5332" y="9103"/>
                      <wp:lineTo x="4077" y="9956"/>
                      <wp:lineTo x="1255" y="13085"/>
                      <wp:lineTo x="0" y="17637"/>
                      <wp:lineTo x="0" y="19343"/>
                      <wp:lineTo x="9096" y="21335"/>
                      <wp:lineTo x="12232" y="21335"/>
                      <wp:lineTo x="21328" y="19343"/>
                      <wp:lineTo x="21328" y="16783"/>
                      <wp:lineTo x="19760" y="13654"/>
                      <wp:lineTo x="18505" y="9103"/>
                      <wp:lineTo x="17564" y="1138"/>
                      <wp:lineTo x="16937" y="0"/>
                      <wp:lineTo x="15369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E77" w:rsidRPr="004A5331" w14:paraId="1D346FF1" w14:textId="77777777" w:rsidTr="00371BD8">
        <w:trPr>
          <w:cantSplit/>
          <w:trHeight w:val="521"/>
        </w:trPr>
        <w:tc>
          <w:tcPr>
            <w:tcW w:w="2410" w:type="dxa"/>
            <w:vMerge/>
            <w:tcBorders>
              <w:left w:val="thickThinLargeGap" w:sz="24" w:space="0" w:color="auto"/>
              <w:right w:val="single" w:sz="4" w:space="0" w:color="auto"/>
            </w:tcBorders>
            <w:vAlign w:val="center"/>
          </w:tcPr>
          <w:p w14:paraId="39F639F0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thickThinLargeGap" w:sz="24" w:space="0" w:color="auto"/>
              <w:left w:val="thickThin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61973D2" w14:textId="4325E492" w:rsidR="00313E77" w:rsidRPr="001A0BBE" w:rsidRDefault="00313E77" w:rsidP="008957FC">
            <w:pPr>
              <w:pStyle w:val="4"/>
              <w:jc w:val="left"/>
              <w:rPr>
                <w:rFonts w:cs="AL-Mohanad Bold"/>
                <w:b w:val="0"/>
                <w:bCs w:val="0"/>
                <w:sz w:val="26"/>
                <w:szCs w:val="32"/>
              </w:rPr>
            </w:pPr>
            <w:r w:rsidRPr="008957FC">
              <w:rPr>
                <w:rFonts w:cs="MCS Jeddah S_U normal." w:hint="cs"/>
                <w:b w:val="0"/>
                <w:bCs w:val="0"/>
                <w:sz w:val="16"/>
                <w:szCs w:val="32"/>
                <w:rtl/>
              </w:rPr>
              <w:t>اسم الطالبة :</w:t>
            </w:r>
            <w:r w:rsidRPr="001A0BBE">
              <w:rPr>
                <w:rFonts w:cs="mohammad bold art 1" w:hint="cs"/>
                <w:b w:val="0"/>
                <w:bCs w:val="0"/>
                <w:sz w:val="16"/>
                <w:szCs w:val="32"/>
                <w:rtl/>
              </w:rPr>
              <w:t xml:space="preserve"> </w:t>
            </w:r>
            <w:sdt>
              <w:sdtPr>
                <w:rPr>
                  <w:rFonts w:cs="mohammad bold art 1" w:hint="cs"/>
                  <w:b w:val="0"/>
                  <w:bCs w:val="0"/>
                  <w:color w:val="F2F2F2" w:themeColor="background1" w:themeShade="F2"/>
                  <w:rtl/>
                </w:rPr>
                <w:id w:val="691888070"/>
                <w:placeholder>
                  <w:docPart w:val="94D8208633F340CF9B1E4782DF15A752"/>
                </w:placeholder>
              </w:sdtPr>
              <w:sdtEndPr>
                <w:rPr>
                  <w:rFonts w:cs="AL-Mohanad Bold" w:hint="default"/>
                  <w:color w:val="auto"/>
                  <w:sz w:val="26"/>
                  <w:szCs w:val="32"/>
                </w:rPr>
              </w:sdtEndPr>
              <w:sdtContent>
                <w:sdt>
                  <w:sdtPr>
                    <w:rPr>
                      <w:rFonts w:cs="mohammad bold art 1" w:hint="cs"/>
                      <w:b w:val="0"/>
                      <w:bCs w:val="0"/>
                      <w:color w:val="F2F2F2" w:themeColor="background1" w:themeShade="F2"/>
                      <w:rtl/>
                    </w:rPr>
                    <w:id w:val="1994990504"/>
                    <w:placeholder>
                      <w:docPart w:val="94D8208633F340CF9B1E4782DF15A752"/>
                    </w:placeholder>
                  </w:sdtPr>
                  <w:sdtEndPr>
                    <w:rPr>
                      <w:rFonts w:cs="AL-Mohanad Bold" w:hint="default"/>
                      <w:color w:val="auto"/>
                      <w:sz w:val="26"/>
                      <w:szCs w:val="32"/>
                    </w:rPr>
                  </w:sdtEndPr>
                  <w:sdtContent>
                    <w:r w:rsidR="008957FC">
                      <w:rPr>
                        <w:rFonts w:cs="mohammad bold art 1" w:hint="cs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....................................................................................................................................</w:t>
                    </w:r>
                  </w:sdtContent>
                </w:sdt>
              </w:sdtContent>
            </w:sdt>
          </w:p>
        </w:tc>
        <w:tc>
          <w:tcPr>
            <w:tcW w:w="2590" w:type="dxa"/>
            <w:vMerge/>
            <w:tcBorders>
              <w:left w:val="thickThinLargeGap" w:sz="24" w:space="0" w:color="auto"/>
              <w:right w:val="thickThinLargeGap" w:sz="24" w:space="0" w:color="auto"/>
            </w:tcBorders>
          </w:tcPr>
          <w:p w14:paraId="097D0BA5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  <w:tr w:rsidR="00313E77" w:rsidRPr="004A5331" w14:paraId="12276966" w14:textId="77777777" w:rsidTr="00371BD8">
        <w:trPr>
          <w:cantSplit/>
          <w:trHeight w:val="460"/>
        </w:trPr>
        <w:tc>
          <w:tcPr>
            <w:tcW w:w="2410" w:type="dxa"/>
            <w:vMerge/>
            <w:tcBorders>
              <w:left w:val="thickThin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7FB73076" w14:textId="77777777" w:rsidR="00313E77" w:rsidRPr="00FF44B1" w:rsidRDefault="00313E77" w:rsidP="00313E77">
            <w:pPr>
              <w:pStyle w:val="4"/>
              <w:rPr>
                <w:rFonts w:cs="AL-Mohanad Bold"/>
                <w:sz w:val="24"/>
                <w:szCs w:val="30"/>
                <w:rtl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31CB1CBF" w14:textId="18FA4D1F" w:rsidR="00313E77" w:rsidRPr="001A0BBE" w:rsidRDefault="00313E77" w:rsidP="008957FC">
            <w:pPr>
              <w:pStyle w:val="4"/>
              <w:rPr>
                <w:rFonts w:cs="mohammad bold art 1"/>
                <w:b w:val="0"/>
                <w:bCs w:val="0"/>
                <w:sz w:val="14"/>
                <w:szCs w:val="30"/>
                <w:rtl/>
              </w:rPr>
            </w:pPr>
            <w:r w:rsidRPr="008957FC">
              <w:rPr>
                <w:rFonts w:cs="MCS Jeddah S_U normal." w:hint="cs"/>
                <w:b w:val="0"/>
                <w:bCs w:val="0"/>
                <w:sz w:val="14"/>
                <w:szCs w:val="30"/>
                <w:rtl/>
              </w:rPr>
              <w:t>الدرجة:</w:t>
            </w:r>
            <w:r w:rsidR="008957FC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 </w:t>
            </w:r>
            <w:r w:rsidR="0076343A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 xml:space="preserve">(      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 (</w:t>
            </w:r>
            <w:r w:rsidR="008957FC" w:rsidRPr="001A0BBE">
              <w:rPr>
                <w:rFonts w:cs="mohammad bold art 1" w:hint="cs"/>
                <w:sz w:val="10"/>
                <w:szCs w:val="10"/>
                <w:rtl/>
              </w:rPr>
              <w:t>.....</w:t>
            </w:r>
            <w:r w:rsidR="008957FC">
              <w:rPr>
                <w:rFonts w:cs="mohammad bold art 1" w:hint="cs"/>
                <w:sz w:val="10"/>
                <w:szCs w:val="10"/>
                <w:rtl/>
              </w:rPr>
              <w:t>.........................................................................................................</w:t>
            </w:r>
            <w:r w:rsidR="004A4104" w:rsidRPr="001A0BBE">
              <w:rPr>
                <w:rFonts w:cs="mohammad bold art 1" w:hint="cs"/>
                <w:b w:val="0"/>
                <w:bCs w:val="0"/>
                <w:sz w:val="14"/>
                <w:szCs w:val="30"/>
                <w:rtl/>
              </w:rPr>
              <w:t>)</w:t>
            </w:r>
          </w:p>
        </w:tc>
        <w:tc>
          <w:tcPr>
            <w:tcW w:w="2590" w:type="dxa"/>
            <w:vMerge/>
            <w:tcBorders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14:paraId="581AAB38" w14:textId="77777777" w:rsidR="00313E77" w:rsidRDefault="00313E77" w:rsidP="00313E77">
            <w:pPr>
              <w:pStyle w:val="4"/>
              <w:rPr>
                <w:rFonts w:cs="mohammad bold art 1"/>
                <w:rtl/>
              </w:rPr>
            </w:pPr>
          </w:p>
        </w:tc>
      </w:tr>
    </w:tbl>
    <w:p w14:paraId="0A5DE87A" w14:textId="77777777" w:rsidR="00F4373A" w:rsidRDefault="00F4373A" w:rsidP="006C55BF">
      <w:pPr>
        <w:spacing w:line="240" w:lineRule="auto"/>
        <w:rPr>
          <w:rFonts w:cs="PT Bold Heading"/>
          <w:u w:val="single"/>
          <w:rtl/>
        </w:rPr>
      </w:pPr>
    </w:p>
    <w:tbl>
      <w:tblPr>
        <w:tblStyle w:val="TableGrid"/>
        <w:tblpPr w:vertAnchor="text" w:horzAnchor="margin" w:tblpY="107"/>
        <w:tblOverlap w:val="never"/>
        <w:tblW w:w="1293" w:type="dxa"/>
        <w:tblInd w:w="0" w:type="dxa"/>
        <w:tblCellMar>
          <w:left w:w="115" w:type="dxa"/>
          <w:bottom w:w="104" w:type="dxa"/>
          <w:right w:w="115" w:type="dxa"/>
        </w:tblCellMar>
        <w:tblLook w:val="04A0" w:firstRow="1" w:lastRow="0" w:firstColumn="1" w:lastColumn="0" w:noHBand="0" w:noVBand="1"/>
      </w:tblPr>
      <w:tblGrid>
        <w:gridCol w:w="1293"/>
      </w:tblGrid>
      <w:tr w:rsidR="00C66017" w14:paraId="34D60BD3" w14:textId="77777777" w:rsidTr="00C66017">
        <w:trPr>
          <w:trHeight w:val="660"/>
        </w:trPr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E238348" w14:textId="77777777" w:rsidR="00C66017" w:rsidRDefault="00C66017" w:rsidP="00C66017">
            <w:pPr>
              <w:bidi w:val="0"/>
              <w:ind w:left="68"/>
              <w:jc w:val="center"/>
            </w:pPr>
            <w:r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9075FF" wp14:editId="4B0B7108">
                      <wp:extent cx="155448" cy="9144"/>
                      <wp:effectExtent l="0" t="0" r="0" b="0"/>
                      <wp:docPr id="40595" name="Group 4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" cy="9144"/>
                                <a:chOff x="0" y="0"/>
                                <a:chExt cx="155448" cy="9144"/>
                              </a:xfrm>
                            </wpg:grpSpPr>
                            <wps:wsp>
                              <wps:cNvPr id="46251" name="Shape 46251"/>
                              <wps:cNvSpPr/>
                              <wps:spPr>
                                <a:xfrm>
                                  <a:off x="0" y="0"/>
                                  <a:ext cx="1554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48" h="9144">
                                      <a:moveTo>
                                        <a:pt x="0" y="0"/>
                                      </a:moveTo>
                                      <a:lnTo>
                                        <a:pt x="155448" y="0"/>
                                      </a:lnTo>
                                      <a:lnTo>
                                        <a:pt x="1554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02A9AF" id="Group 40595" o:spid="_x0000_s1026" style="width:12.25pt;height:.7pt;mso-position-horizontal-relative:char;mso-position-vertical-relative:line" coordsize="15544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">
                      <v:shape id="Shape 46251" o:spid="_x0000_s1027" style="position:absolute;width:155448;height:9144;visibility:visible;mso-wrap-style:square;v-text-anchor:top" coordsize="1554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" path="m,l155448,r,9144l,9144,,e" fillcolor="black" stroked="f" strokeweight="0">
                        <v:path arrowok="t" textboxrect="0,0,155448,9144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3704362" w14:textId="77777777" w:rsidR="00C66017" w:rsidRDefault="00C66017" w:rsidP="00C66017">
            <w:pPr>
              <w:bidi w:val="0"/>
              <w:ind w:left="4"/>
              <w:jc w:val="center"/>
            </w:pPr>
            <w:r>
              <w:rPr>
                <w:rFonts w:ascii="Cambria Math" w:eastAsia="Cambria Math" w:hAnsi="Cambria Math" w:cs="Cambria Math"/>
                <w:sz w:val="22"/>
              </w:rPr>
              <w:t>15</w:t>
            </w:r>
          </w:p>
        </w:tc>
      </w:tr>
    </w:tbl>
    <w:p w14:paraId="4E6ED5F4" w14:textId="4FAC4764" w:rsidR="00B80897" w:rsidRPr="00757500" w:rsidRDefault="00F11552" w:rsidP="006C55BF">
      <w:pPr>
        <w:spacing w:line="240" w:lineRule="auto"/>
        <w:rPr>
          <w:rFonts w:cs="mohammad bold art 1"/>
        </w:rPr>
      </w:pPr>
      <w:r w:rsidRPr="00757500">
        <w:rPr>
          <w:rFonts w:cs="PT Bold Heading" w:hint="cs"/>
          <w:u w:val="single"/>
          <w:rtl/>
        </w:rPr>
        <w:t xml:space="preserve">السؤال </w:t>
      </w:r>
      <w:proofErr w:type="gramStart"/>
      <w:r w:rsidRPr="00757500">
        <w:rPr>
          <w:rFonts w:cs="PT Bold Heading" w:hint="cs"/>
          <w:u w:val="single"/>
          <w:rtl/>
        </w:rPr>
        <w:t>الأول :</w:t>
      </w:r>
      <w:proofErr w:type="gramEnd"/>
      <w:r w:rsidRPr="00757500">
        <w:rPr>
          <w:rFonts w:cs="mohammad bold art 1" w:hint="cs"/>
          <w:rtl/>
        </w:rPr>
        <w:t xml:space="preserve"> </w:t>
      </w:r>
      <w:r w:rsidR="00BE3101" w:rsidRPr="00757500">
        <w:rPr>
          <w:rFonts w:cs="mohammad bold art 1" w:hint="cs"/>
          <w:rtl/>
        </w:rPr>
        <w:t>اخت</w:t>
      </w:r>
      <w:r w:rsidR="00F4373A" w:rsidRPr="00757500">
        <w:rPr>
          <w:rFonts w:cs="mohammad bold art 1" w:hint="cs"/>
          <w:rtl/>
        </w:rPr>
        <w:t>ا</w:t>
      </w:r>
      <w:r w:rsidR="00BE3101" w:rsidRPr="00757500">
        <w:rPr>
          <w:rFonts w:cs="mohammad bold art 1" w:hint="cs"/>
          <w:rtl/>
        </w:rPr>
        <w:t xml:space="preserve">ر </w:t>
      </w:r>
      <w:r w:rsidR="00F4373A" w:rsidRPr="00757500">
        <w:rPr>
          <w:rFonts w:cs="mohammad bold art 1" w:hint="cs"/>
          <w:rtl/>
        </w:rPr>
        <w:t xml:space="preserve">ي </w:t>
      </w:r>
      <w:r w:rsidR="00BE3101" w:rsidRPr="00757500">
        <w:rPr>
          <w:rFonts w:cs="mohammad bold art 1" w:hint="cs"/>
          <w:rtl/>
        </w:rPr>
        <w:t>الإجابة الصحيحة من بين الخيارات لتصبح العبارة صحيحة</w:t>
      </w:r>
      <w:r w:rsidR="00407431" w:rsidRPr="00757500">
        <w:rPr>
          <w:rFonts w:cs="mohammad bold art 1" w:hint="cs"/>
          <w:rtl/>
        </w:rPr>
        <w:t xml:space="preserve">: </w:t>
      </w:r>
    </w:p>
    <w:tbl>
      <w:tblPr>
        <w:tblStyle w:val="TableGrid"/>
        <w:tblW w:w="10194" w:type="dxa"/>
        <w:tblInd w:w="275" w:type="dxa"/>
        <w:tblCellMar>
          <w:top w:w="6" w:type="dxa"/>
          <w:left w:w="14" w:type="dxa"/>
          <w:bottom w:w="4" w:type="dxa"/>
          <w:right w:w="104" w:type="dxa"/>
        </w:tblCellMar>
        <w:tblLook w:val="04A0" w:firstRow="1" w:lastRow="0" w:firstColumn="1" w:lastColumn="0" w:noHBand="0" w:noVBand="1"/>
      </w:tblPr>
      <w:tblGrid>
        <w:gridCol w:w="2528"/>
        <w:gridCol w:w="322"/>
        <w:gridCol w:w="1923"/>
        <w:gridCol w:w="7"/>
        <w:gridCol w:w="490"/>
        <w:gridCol w:w="8"/>
        <w:gridCol w:w="1965"/>
        <w:gridCol w:w="13"/>
        <w:gridCol w:w="535"/>
        <w:gridCol w:w="11"/>
        <w:gridCol w:w="1875"/>
        <w:gridCol w:w="19"/>
        <w:gridCol w:w="475"/>
        <w:gridCol w:w="23"/>
      </w:tblGrid>
      <w:tr w:rsidR="00F4373A" w:rsidRPr="00757500" w14:paraId="3F88F74F" w14:textId="77777777" w:rsidTr="00F71CD4">
        <w:trPr>
          <w:trHeight w:val="440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237FD54" w14:textId="23278684" w:rsidR="00F4373A" w:rsidRPr="00757500" w:rsidRDefault="00F337DD" w:rsidP="009B5911">
            <w:pPr>
              <w:ind w:left="1"/>
              <w:rPr>
                <w:rtl/>
              </w:rPr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ترسم الألف اللينة في الفعل غير الثلاثي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على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8FE517D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1</w:t>
            </w:r>
          </w:p>
        </w:tc>
      </w:tr>
      <w:tr w:rsidR="00F4373A" w:rsidRPr="00757500" w14:paraId="22BFD085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75CF" w14:textId="1EE9DE74" w:rsidR="00F4373A" w:rsidRPr="00757500" w:rsidRDefault="00F337DD" w:rsidP="009B5911">
            <w:pPr>
              <w:ind w:right="96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الألف المقصورة </w:t>
            </w:r>
            <w:r w:rsidR="00AA5050">
              <w:rPr>
                <w:rFonts w:ascii="Tahoma" w:hAnsi="Tahoma" w:cs="mohammad bold art 1" w:hint="cs"/>
                <w:color w:val="000000" w:themeColor="text1"/>
                <w:rtl/>
              </w:rPr>
              <w:t>دائما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2D16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8940" w14:textId="23DEF746" w:rsidR="00F4373A" w:rsidRPr="00757500" w:rsidRDefault="00F337DD" w:rsidP="009B5911">
            <w:pPr>
              <w:ind w:right="295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الألف القائمة إذا كان ما قبلها نون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113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E1EA" w14:textId="1FD14A18" w:rsidR="00F4373A" w:rsidRPr="00757500" w:rsidRDefault="00F4373A" w:rsidP="009B5911">
            <w:pPr>
              <w:ind w:left="1"/>
            </w:pPr>
            <w:r w:rsidRPr="00757500">
              <w:rPr>
                <w:rFonts w:ascii="Calibri" w:eastAsia="Calibri" w:hAnsi="Calibri" w:cs="Calibri"/>
                <w:rtl/>
              </w:rPr>
              <w:t xml:space="preserve">   </w:t>
            </w:r>
            <w:r w:rsidR="00F337DD" w:rsidRPr="00757500">
              <w:rPr>
                <w:rFonts w:ascii="Tahoma" w:hAnsi="Tahoma" w:cs="mohammad bold art 1"/>
                <w:color w:val="000000" w:themeColor="text1"/>
                <w:rtl/>
              </w:rPr>
              <w:t>الألف المقصورة</w:t>
            </w:r>
            <w:r w:rsidR="00AA5050">
              <w:rPr>
                <w:rFonts w:ascii="Tahoma" w:hAnsi="Tahoma" w:cs="mohammad bold art 1" w:hint="cs"/>
                <w:color w:val="000000" w:themeColor="text1"/>
                <w:rtl/>
              </w:rPr>
              <w:t xml:space="preserve"> إذا كان أصلها ياء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A9F2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7DE1" w14:textId="18B81E14" w:rsidR="00F4373A" w:rsidRPr="00757500" w:rsidRDefault="00F337DD" w:rsidP="009B5911">
            <w:pPr>
              <w:ind w:right="96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الألف القائمة إذا كان ما قبلها ياء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مثل :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استحيا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2032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67C0C3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AF3431" w14:textId="04490313" w:rsidR="00F4373A" w:rsidRPr="00757500" w:rsidRDefault="00F337DD" w:rsidP="009B5911">
            <w:pPr>
              <w:ind w:left="1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جميع الحروف المنتهية بألف تكتب ألفها قائمة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باستثناء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3720647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2</w:t>
            </w:r>
          </w:p>
        </w:tc>
      </w:tr>
      <w:tr w:rsidR="00F4373A" w:rsidRPr="00757500" w14:paraId="1080FABD" w14:textId="77777777" w:rsidTr="00F71CD4">
        <w:trPr>
          <w:trHeight w:val="65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D30E" w14:textId="61360DAE" w:rsidR="00F4373A" w:rsidRPr="00757500" w:rsidRDefault="00F337DD" w:rsidP="009B5911">
            <w:pPr>
              <w:ind w:left="604" w:right="167" w:hanging="604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حتى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F8E3C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EF2" w14:textId="44657346" w:rsidR="00F4373A" w:rsidRPr="00757500" w:rsidRDefault="00F337DD" w:rsidP="009B5911">
            <w:pPr>
              <w:ind w:left="396" w:right="199" w:hanging="396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إلا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2DA04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8598" w14:textId="67B0AABB" w:rsidR="00F4373A" w:rsidRPr="00757500" w:rsidRDefault="00F337DD" w:rsidP="009B5911"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ألا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16A0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BC16" w14:textId="6DB6A47F" w:rsidR="00F4373A" w:rsidRPr="00757500" w:rsidRDefault="00F337DD" w:rsidP="009B5911">
            <w:pPr>
              <w:ind w:right="92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لا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682A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400FD3E2" w14:textId="77777777" w:rsidTr="00F71CD4">
        <w:trPr>
          <w:trHeight w:val="441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F1FD24B" w14:textId="18851D8A" w:rsidR="00F4373A" w:rsidRPr="00757500" w:rsidRDefault="00F337DD" w:rsidP="009B5911">
            <w:pPr>
              <w:ind w:left="2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رسم الألف اللينة في كلمة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( مستشفى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) على الياء غير المنقوطة لأن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D3527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3</w:t>
            </w:r>
          </w:p>
        </w:tc>
      </w:tr>
      <w:tr w:rsidR="00F4373A" w:rsidRPr="00757500" w14:paraId="7414E9E6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05C78" w14:textId="3B143C6E" w:rsidR="00F4373A" w:rsidRPr="00757500" w:rsidRDefault="00F337DD" w:rsidP="009B5911">
            <w:pPr>
              <w:ind w:right="94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ثلاثية وسبقت بحرف غير الألف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397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5EB4" w14:textId="5FAD9385" w:rsidR="00F4373A" w:rsidRPr="00757500" w:rsidRDefault="00F337DD" w:rsidP="009B5911">
            <w:pPr>
              <w:ind w:right="91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ثلاثية وسبقت بحرف غير الياء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079D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055A" w14:textId="19845544" w:rsidR="00F4373A" w:rsidRPr="00757500" w:rsidRDefault="00F337DD" w:rsidP="009B5911">
            <w:pPr>
              <w:ind w:right="93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غير ثلاثية وسبقت بحرف غير الياء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16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C294" w14:textId="77BFA866" w:rsidR="00F4373A" w:rsidRPr="00757500" w:rsidRDefault="00F337DD" w:rsidP="009B5911">
            <w:pPr>
              <w:ind w:right="95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ما قبلها ياء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5BFD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E9B07E1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15E1975" w14:textId="7503FBA0" w:rsidR="00F4373A" w:rsidRPr="00757500" w:rsidRDefault="00232AFE" w:rsidP="009B5911">
            <w:pPr>
              <w:ind w:left="4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سبب رسم الألف اللينة في كلمة </w:t>
            </w:r>
            <w:r w:rsidR="00AA5050">
              <w:rPr>
                <w:rFonts w:ascii="Tahoma" w:hAnsi="Tahoma" w:cs="mohammad bold art 1" w:hint="cs"/>
                <w:color w:val="000000" w:themeColor="text1"/>
                <w:rtl/>
              </w:rPr>
              <w:t>(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هدى</w:t>
            </w:r>
            <w:r w:rsidR="00AA5050">
              <w:rPr>
                <w:rFonts w:ascii="Tahoma" w:hAnsi="Tahoma" w:cs="mohammad bold art 1" w:hint="cs"/>
                <w:color w:val="000000" w:themeColor="text1"/>
                <w:rtl/>
              </w:rPr>
              <w:t>)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على الياء غير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المنقوطة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20395E9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4</w:t>
            </w:r>
          </w:p>
        </w:tc>
      </w:tr>
      <w:tr w:rsidR="00F4373A" w:rsidRPr="00757500" w14:paraId="4F50EC57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E1BF" w14:textId="77777777" w:rsidR="00F4373A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 ثلاثية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وأصل الألف 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>واو</w:t>
            </w:r>
          </w:p>
          <w:p w14:paraId="08F68114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092B480C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730D29D4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41D247DE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3A6E7FD9" w14:textId="77777777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  <w:rtl/>
              </w:rPr>
            </w:pPr>
          </w:p>
          <w:p w14:paraId="6C89FC81" w14:textId="3B1BF40E" w:rsidR="00232AFE" w:rsidRPr="00757500" w:rsidRDefault="00232AFE" w:rsidP="00232AFE">
            <w:pPr>
              <w:ind w:right="688"/>
              <w:rPr>
                <w:rFonts w:ascii="Tahoma" w:hAnsi="Tahoma" w:cs="mohammad bold art 1"/>
                <w:color w:val="000000" w:themeColor="text1"/>
              </w:rPr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E2CB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3805" w14:textId="74B9406F" w:rsidR="00F4373A" w:rsidRPr="00757500" w:rsidRDefault="00232AFE" w:rsidP="009B5911">
            <w:pPr>
              <w:ind w:right="90"/>
              <w:jc w:val="center"/>
            </w:pP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  ثلاثية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وأصل الألف ياء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1372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F160" w14:textId="3D7BBCE6" w:rsidR="00F4373A" w:rsidRPr="00757500" w:rsidRDefault="00232AFE" w:rsidP="009B5911">
            <w:pPr>
              <w:ind w:right="89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الكلمة </w:t>
            </w:r>
            <w:r w:rsidR="00AA5050">
              <w:rPr>
                <w:rFonts w:ascii="Tahoma" w:hAnsi="Tahoma" w:cs="mohammad bold art 1" w:hint="cs"/>
                <w:color w:val="000000" w:themeColor="text1"/>
                <w:rtl/>
              </w:rPr>
              <w:t>غير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 ثلاثية وسبقت بحرف </w:t>
            </w:r>
            <w:proofErr w:type="spell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بحرف</w:t>
            </w:r>
            <w:proofErr w:type="spell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الألف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DE78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C7F55" w14:textId="16FE8EF1" w:rsidR="00F4373A" w:rsidRPr="00757500" w:rsidRDefault="00232AFE" w:rsidP="009B5911">
            <w:pPr>
              <w:ind w:right="829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الكلمة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 xml:space="preserve"> </w:t>
            </w: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غير ثلاثية 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9C45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183DBFCB" w14:textId="77777777" w:rsidTr="00F71CD4">
        <w:trPr>
          <w:trHeight w:val="439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E87A762" w14:textId="37020170" w:rsidR="00F4373A" w:rsidRPr="00757500" w:rsidRDefault="00423DFB" w:rsidP="009B5911">
            <w:pPr>
              <w:ind w:left="4"/>
            </w:pPr>
            <w:r w:rsidRPr="00423DFB">
              <w:rPr>
                <w:rFonts w:ascii="Tahoma" w:hAnsi="Tahoma" w:cs="mohammad bold art 1"/>
                <w:color w:val="000000" w:themeColor="text1"/>
                <w:rtl/>
              </w:rPr>
              <w:t xml:space="preserve">الفعل الماضي من </w:t>
            </w:r>
            <w:proofErr w:type="gramStart"/>
            <w:r w:rsidRPr="00423DFB">
              <w:rPr>
                <w:rFonts w:ascii="Tahoma" w:hAnsi="Tahoma" w:cs="mohammad bold art 1"/>
                <w:color w:val="000000" w:themeColor="text1"/>
                <w:rtl/>
              </w:rPr>
              <w:t>( يقضي</w:t>
            </w:r>
            <w:proofErr w:type="gramEnd"/>
            <w:r w:rsidRPr="00423DFB">
              <w:rPr>
                <w:rFonts w:ascii="Tahoma" w:hAnsi="Tahoma" w:cs="mohammad bold art 1"/>
                <w:color w:val="000000" w:themeColor="text1"/>
                <w:rtl/>
              </w:rPr>
              <w:t xml:space="preserve"> )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2D5C60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5</w:t>
            </w:r>
          </w:p>
        </w:tc>
      </w:tr>
      <w:tr w:rsidR="00F4373A" w:rsidRPr="00757500" w14:paraId="4CF56075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9E53" w14:textId="71E9125D" w:rsidR="00F4373A" w:rsidRPr="00757500" w:rsidRDefault="00423DFB" w:rsidP="009B5911">
            <w:pPr>
              <w:ind w:right="97"/>
              <w:jc w:val="center"/>
            </w:pPr>
            <w:r w:rsidRPr="00FC355F">
              <w:rPr>
                <w:rFonts w:ascii="Tahoma" w:hAnsi="Tahoma" w:cs="mohammad bold art 1"/>
                <w:color w:val="000000" w:themeColor="text1"/>
                <w:rtl/>
              </w:rPr>
              <w:lastRenderedPageBreak/>
              <w:t>قضى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5E3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FDA1" w14:textId="09402027" w:rsidR="00F4373A" w:rsidRPr="00757500" w:rsidRDefault="00423DFB" w:rsidP="009B5911">
            <w:pPr>
              <w:ind w:right="730"/>
            </w:pPr>
            <w:r w:rsidRPr="00FC355F">
              <w:rPr>
                <w:rFonts w:ascii="Tahoma" w:hAnsi="Tahoma" w:cs="mohammad bold art 1"/>
                <w:color w:val="000000" w:themeColor="text1"/>
                <w:rtl/>
              </w:rPr>
              <w:t>قضي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CAC0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2099B" w14:textId="5EBDAF30" w:rsidR="00F4373A" w:rsidRPr="00757500" w:rsidRDefault="00423DFB" w:rsidP="009B5911">
            <w:pPr>
              <w:ind w:right="811"/>
            </w:pPr>
            <w:proofErr w:type="gramStart"/>
            <w:r w:rsidRPr="00FC355F">
              <w:rPr>
                <w:rFonts w:ascii="Tahoma" w:hAnsi="Tahoma" w:cs="mohammad bold art 1"/>
                <w:color w:val="000000" w:themeColor="text1"/>
                <w:rtl/>
              </w:rPr>
              <w:t>قضة</w:t>
            </w:r>
            <w:proofErr w:type="gramEnd"/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61B1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89BB" w14:textId="4CBE04AA" w:rsidR="00F4373A" w:rsidRPr="00757500" w:rsidRDefault="00423DFB" w:rsidP="009B5911">
            <w:pPr>
              <w:ind w:right="95"/>
              <w:jc w:val="center"/>
            </w:pPr>
            <w:r w:rsidRPr="00FC355F">
              <w:rPr>
                <w:rFonts w:ascii="Tahoma" w:hAnsi="Tahoma" w:cs="mohammad bold art 1"/>
                <w:color w:val="000000" w:themeColor="text1"/>
                <w:rtl/>
              </w:rPr>
              <w:t>قضا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C13F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6652E92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248C9" w14:textId="0F197BCB" w:rsidR="00F4373A" w:rsidRPr="00757500" w:rsidRDefault="00232AFE" w:rsidP="009B5911">
            <w:pPr>
              <w:ind w:left="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تكتب الألف اللينة في الفعل الثلاثي قائمة إذا كان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أصلها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D2F3085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6</w:t>
            </w:r>
          </w:p>
        </w:tc>
      </w:tr>
      <w:tr w:rsidR="00F4373A" w:rsidRPr="00757500" w14:paraId="0CD67A81" w14:textId="77777777" w:rsidTr="00F71CD4">
        <w:trPr>
          <w:trHeight w:val="447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38C1" w14:textId="57F98100" w:rsidR="00F4373A" w:rsidRPr="00757500" w:rsidRDefault="00F4373A" w:rsidP="009B5911">
            <w:pPr>
              <w:tabs>
                <w:tab w:val="center" w:pos="947"/>
                <w:tab w:val="center" w:pos="2287"/>
                <w:tab w:val="center" w:pos="3623"/>
                <w:tab w:val="center" w:pos="4958"/>
                <w:tab w:val="center" w:pos="6181"/>
                <w:tab w:val="center" w:pos="7273"/>
                <w:tab w:val="center" w:pos="8481"/>
              </w:tabs>
            </w:pPr>
            <w:r w:rsidRPr="00757500"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18EEBA9B" wp14:editId="19798DB9">
                      <wp:simplePos x="0" y="0"/>
                      <wp:positionH relativeFrom="column">
                        <wp:posOffset>1334516</wp:posOffset>
                      </wp:positionH>
                      <wp:positionV relativeFrom="paragraph">
                        <wp:posOffset>-46788</wp:posOffset>
                      </wp:positionV>
                      <wp:extent cx="201168" cy="276148"/>
                      <wp:effectExtent l="0" t="0" r="0" b="0"/>
                      <wp:wrapNone/>
                      <wp:docPr id="38973" name="Group 38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168" cy="276148"/>
                                <a:chOff x="0" y="0"/>
                                <a:chExt cx="201168" cy="276148"/>
                              </a:xfrm>
                            </wpg:grpSpPr>
                            <wps:wsp>
                              <wps:cNvPr id="46781" name="Shape 4678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2" name="Shape 46782"/>
                              <wps:cNvSpPr/>
                              <wps:spPr>
                                <a:xfrm>
                                  <a:off x="195072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A2CB42" id="Group 38973" o:spid="_x0000_s1026" style="position:absolute;left:0;text-align:left;margin-left:105.1pt;margin-top:-3.7pt;width:15.85pt;height:21.75pt;z-index:-251639808" coordsize="201168,27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">
                      <v:shape id="Shape 46781" o:spid="_x0000_s1027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2" o:spid="_x0000_s1028" style="position:absolute;left:195072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</v:group>
                  </w:pict>
                </mc:Fallback>
              </mc:AlternateContent>
            </w:r>
            <w:r w:rsidRPr="00757500">
              <w:rPr>
                <w:rFonts w:ascii="Calibri" w:eastAsia="Calibri" w:hAnsi="Calibri" w:cs="Calibri"/>
                <w:sz w:val="22"/>
                <w:rtl/>
              </w:rPr>
              <w:tab/>
            </w:r>
            <w:r w:rsidR="009E516E"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ياء</w:t>
            </w:r>
            <w:r w:rsidRPr="00757500">
              <w:rPr>
                <w:rFonts w:ascii="Calibri" w:eastAsia="Calibri" w:hAnsi="Calibri" w:cs="Calibri"/>
                <w:rtl/>
              </w:rPr>
              <w:tab/>
            </w:r>
            <w:r w:rsidRPr="00757500"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73EBBA2" wp14:editId="6CB1365A">
                      <wp:extent cx="365760" cy="277127"/>
                      <wp:effectExtent l="0" t="0" r="0" b="0"/>
                      <wp:docPr id="38975" name="Group 38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2" name="Rectangle 602"/>
                              <wps:cNvSpPr/>
                              <wps:spPr>
                                <a:xfrm>
                                  <a:off x="135636" y="91855"/>
                                  <a:ext cx="132092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466589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w w:val="70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3" name="Rectangle 603"/>
                              <wps:cNvSpPr/>
                              <wps:spPr>
                                <a:xfrm>
                                  <a:off x="7467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8E992B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5" name="Shape 46785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6" name="Shape 46786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EBBA2" id="Group 38975" o:spid="_x0000_s1027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">
                      <v:rect id="Rectangle 602" o:spid="_x0000_s1028" style="position:absolute;left:135636;top:91855;width:132092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      <v:textbox inset="0,0,0,0">
                          <w:txbxContent>
                            <w:p w14:paraId="6A466589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w w:val="70"/>
                                  <w:rtl/>
                                </w:rPr>
                                <w:t>ب</w:t>
                              </w:r>
                            </w:p>
                          </w:txbxContent>
                        </v:textbox>
                      </v:rect>
                      <v:rect id="Rectangle 603" o:spid="_x0000_s1029" style="position:absolute;left:7467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      <v:textbox inset="0,0,0,0">
                          <w:txbxContent>
                            <w:p w14:paraId="328E992B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85" o:spid="_x0000_s1030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86" o:spid="_x0000_s1031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757500">
              <w:rPr>
                <w:rtl/>
              </w:rPr>
              <w:tab/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ألف</w:t>
            </w:r>
            <w:r w:rsidRPr="00757500">
              <w:rPr>
                <w:rFonts w:ascii="Calibri" w:eastAsia="Calibri" w:hAnsi="Calibri" w:cs="Calibri"/>
                <w:rtl/>
              </w:rPr>
              <w:tab/>
            </w:r>
            <w:r w:rsidRPr="00757500">
              <w:rPr>
                <w:rFonts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57F083D" wp14:editId="556BFB94">
                      <wp:extent cx="365760" cy="277127"/>
                      <wp:effectExtent l="0" t="0" r="0" b="0"/>
                      <wp:docPr id="38974" name="Group 38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277127"/>
                                <a:chOff x="0" y="0"/>
                                <a:chExt cx="365760" cy="277127"/>
                              </a:xfrm>
                            </wpg:grpSpPr>
                            <wps:wsp>
                              <wps:cNvPr id="609" name="Rectangle 609"/>
                              <wps:cNvSpPr/>
                              <wps:spPr>
                                <a:xfrm>
                                  <a:off x="120396" y="91855"/>
                                  <a:ext cx="166484" cy="2464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DAAFCC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spacing w:val="1"/>
                                        <w:w w:val="110"/>
                                        <w:rtl/>
                                      </w:rPr>
                                      <w:t>جـ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0" name="Rectangle 610"/>
                              <wps:cNvSpPr/>
                              <wps:spPr>
                                <a:xfrm>
                                  <a:off x="59436" y="25772"/>
                                  <a:ext cx="47904" cy="248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0D60D" w14:textId="77777777" w:rsidR="00F4373A" w:rsidRDefault="00F4373A" w:rsidP="00F4373A">
                                    <w:pPr>
                                      <w:bidi w:val="0"/>
                                      <w:spacing w:after="160"/>
                                    </w:pPr>
                                    <w:r>
                                      <w:rPr>
                                        <w:rFonts w:cs="Calibri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Shape 46791"/>
                              <wps:cNvSpPr/>
                              <wps:spPr>
                                <a:xfrm>
                                  <a:off x="0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92" name="Shape 46792"/>
                              <wps:cNvSpPr/>
                              <wps:spPr>
                                <a:xfrm>
                                  <a:off x="359664" y="0"/>
                                  <a:ext cx="9144" cy="276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7614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76148"/>
                                      </a:lnTo>
                                      <a:lnTo>
                                        <a:pt x="0" y="2761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F083D" id="Group 38974" o:spid="_x0000_s1032" style="width:28.8pt;height:21.8pt;mso-position-horizontal-relative:char;mso-position-vertical-relative:line" coordsize="365760,27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">
                      <v:rect id="Rectangle 609" o:spid="_x0000_s1033" style="position:absolute;left:120396;top:91855;width:166484;height:24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      <v:textbox inset="0,0,0,0">
                          <w:txbxContent>
                            <w:p w14:paraId="6CDAAFCC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spacing w:val="1"/>
                                  <w:w w:val="110"/>
                                  <w:rtl/>
                                </w:rPr>
                                <w:t>جـ</w:t>
                              </w:r>
                            </w:p>
                          </w:txbxContent>
                        </v:textbox>
                      </v:rect>
                      <v:rect id="Rectangle 610" o:spid="_x0000_s1034" style="position:absolute;left:59436;top:25772;width:47904;height:24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      <v:textbox inset="0,0,0,0">
                          <w:txbxContent>
                            <w:p w14:paraId="6B90D60D" w14:textId="77777777" w:rsidR="00F4373A" w:rsidRDefault="00F4373A" w:rsidP="00F4373A">
                              <w:pPr>
                                <w:bidi w:val="0"/>
                                <w:spacing w:after="160"/>
                              </w:pPr>
                              <w:r>
                                <w:rPr>
                                  <w:rFonts w:cs="Calibri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6791" o:spid="_x0000_s1035" style="position:absolute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v:shape id="Shape 46792" o:spid="_x0000_s1036" style="position:absolute;left:359664;width:9144;height:276148;visibility:visible;mso-wrap-style:square;v-text-anchor:top" coordsize="9144,27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" path="m,l9144,r,276148l,276148,,e" fillcolor="black" stroked="f" strokeweight="0">
                        <v:stroke miterlimit="83231f" joinstyle="miter"/>
                        <v:path arrowok="t" textboxrect="0,0,9144,27614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757500">
              <w:rPr>
                <w:rtl/>
              </w:rPr>
              <w:tab/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واو</w:t>
            </w:r>
            <w:r w:rsidRPr="00757500">
              <w:rPr>
                <w:rFonts w:ascii="Calibri" w:eastAsia="Calibri" w:hAnsi="Calibri" w:cs="Calibri"/>
                <w:rtl/>
              </w:rPr>
              <w:tab/>
              <w:t xml:space="preserve">د </w:t>
            </w:r>
            <w:r w:rsidRPr="00757500">
              <w:rPr>
                <w:rtl/>
              </w:rPr>
              <w:tab/>
            </w:r>
            <w:r w:rsidR="00232AFE" w:rsidRPr="00757500">
              <w:rPr>
                <w:rFonts w:ascii="Tahoma" w:hAnsi="Tahoma" w:cs="mohammad bold art 1"/>
                <w:color w:val="000000" w:themeColor="text1"/>
                <w:rtl/>
              </w:rPr>
              <w:t>تاء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3A47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0F0A4096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266FFF" w14:textId="64131B04" w:rsidR="00F4373A" w:rsidRPr="00757500" w:rsidRDefault="00232AFE" w:rsidP="009B5911">
            <w:pPr>
              <w:ind w:left="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الفعل الماضي من 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( يقضي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)</w:t>
            </w:r>
            <w:r w:rsidRPr="00757500">
              <w:rPr>
                <w:rFonts w:ascii="Tahoma" w:hAnsi="Tahoma" w:cs="mohammad bold art 1" w:hint="cs"/>
                <w:color w:val="000000" w:themeColor="text1"/>
                <w:rtl/>
              </w:rPr>
              <w:t xml:space="preserve"> 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CA347E7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7</w:t>
            </w:r>
          </w:p>
        </w:tc>
      </w:tr>
      <w:tr w:rsidR="00F4373A" w:rsidRPr="00757500" w14:paraId="2FB3F39E" w14:textId="77777777" w:rsidTr="00F71CD4">
        <w:trPr>
          <w:trHeight w:val="445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81E7" w14:textId="782F82EE" w:rsidR="00F4373A" w:rsidRPr="00757500" w:rsidRDefault="00232AFE" w:rsidP="009B5911">
            <w:pPr>
              <w:ind w:right="378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قضى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325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0382" w14:textId="40FBC692" w:rsidR="00F4373A" w:rsidRPr="00757500" w:rsidRDefault="00232AFE" w:rsidP="009B5911">
            <w:pPr>
              <w:ind w:right="290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7762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A652" w14:textId="6607274B" w:rsidR="00F4373A" w:rsidRPr="00757500" w:rsidRDefault="00232AFE" w:rsidP="009B5911">
            <w:pPr>
              <w:ind w:right="90"/>
              <w:jc w:val="center"/>
            </w:pP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قضة</w:t>
            </w:r>
            <w:proofErr w:type="gramEnd"/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68B6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EE8D" w14:textId="4F0F07AC" w:rsidR="00F4373A" w:rsidRPr="00757500" w:rsidRDefault="00232AFE" w:rsidP="009B5911">
            <w:pPr>
              <w:ind w:right="93"/>
              <w:jc w:val="center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قضا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684B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10087B" w14:textId="77777777" w:rsidTr="00F71CD4">
        <w:trPr>
          <w:trHeight w:val="440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95BD4E" w14:textId="7AE06EB3" w:rsidR="00F4373A" w:rsidRPr="00757500" w:rsidRDefault="00295A0D" w:rsidP="00295A0D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الفعل الماضي من (</w:t>
            </w:r>
            <w:proofErr w:type="gramStart"/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>يدعو )</w:t>
            </w:r>
            <w:proofErr w:type="gramEnd"/>
            <w:r w:rsidRPr="00757500"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757500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C8C290E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8</w:t>
            </w:r>
          </w:p>
        </w:tc>
      </w:tr>
      <w:tr w:rsidR="00F4373A" w:rsidRPr="00757500" w14:paraId="00B8F544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0654" w14:textId="6C461410" w:rsidR="00A21FA6" w:rsidRPr="00757500" w:rsidRDefault="00295A0D" w:rsidP="00040BB1">
            <w:pPr>
              <w:ind w:right="94"/>
              <w:rPr>
                <w:rtl/>
              </w:rPr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دعه</w:t>
            </w:r>
          </w:p>
          <w:p w14:paraId="0A221D0B" w14:textId="4077B8E5" w:rsidR="00A21FA6" w:rsidRPr="00757500" w:rsidRDefault="00A21FA6" w:rsidP="00040BB1">
            <w:pPr>
              <w:ind w:right="94"/>
            </w:pP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0F7FA" w14:textId="77777777" w:rsidR="00F4373A" w:rsidRPr="00757500" w:rsidRDefault="00F4373A" w:rsidP="00040BB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60883" w14:textId="295BA5F7" w:rsidR="00F4373A" w:rsidRPr="00757500" w:rsidRDefault="00295A0D" w:rsidP="00040BB1">
            <w:pPr>
              <w:ind w:right="603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6980" w14:textId="77777777" w:rsidR="00F4373A" w:rsidRPr="00757500" w:rsidRDefault="00F4373A" w:rsidP="00040BB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1A28" w14:textId="21AF249C" w:rsidR="00F4373A" w:rsidRPr="00757500" w:rsidRDefault="00295A0D" w:rsidP="00040BB1">
            <w:pPr>
              <w:ind w:right="89"/>
            </w:pPr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دعا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5562" w14:textId="77777777" w:rsidR="00F4373A" w:rsidRPr="00757500" w:rsidRDefault="00F4373A" w:rsidP="00040BB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7D2C" w14:textId="68707EFD" w:rsidR="00F4373A" w:rsidRPr="00757500" w:rsidRDefault="00295A0D" w:rsidP="00040BB1">
            <w:pPr>
              <w:ind w:right="94"/>
            </w:pPr>
            <w:proofErr w:type="spellStart"/>
            <w:r w:rsidRPr="00757500">
              <w:rPr>
                <w:rFonts w:ascii="Tahoma" w:hAnsi="Tahoma" w:cs="mohammad bold art 1"/>
                <w:color w:val="000000" w:themeColor="text1"/>
                <w:rtl/>
              </w:rPr>
              <w:t>دعى</w:t>
            </w:r>
            <w:proofErr w:type="spell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E264" w14:textId="206449EF" w:rsidR="00F4373A" w:rsidRPr="00757500" w:rsidRDefault="00040BB1" w:rsidP="009B5911">
            <w:pPr>
              <w:ind w:right="238"/>
            </w:pPr>
            <w:r>
              <w:rPr>
                <w:rFonts w:hint="cs"/>
                <w:rtl/>
              </w:rPr>
              <w:t>أ</w:t>
            </w:r>
          </w:p>
        </w:tc>
      </w:tr>
      <w:tr w:rsidR="00F4373A" w:rsidRPr="00757500" w14:paraId="2D21DDB2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A5EA7F" w14:textId="2DE151EA" w:rsidR="00F4373A" w:rsidRPr="00757500" w:rsidRDefault="00423DFB" w:rsidP="009B5911">
            <w:pPr>
              <w:ind w:left="1"/>
            </w:pPr>
            <w:r w:rsidRPr="00FC355F">
              <w:rPr>
                <w:rFonts w:ascii="Tahoma" w:hAnsi="Tahoma" w:cs="mohammad bold art 1"/>
                <w:color w:val="000000" w:themeColor="text1"/>
                <w:rtl/>
              </w:rPr>
              <w:t>من حروف الجر: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21FE34" w14:textId="77777777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 xml:space="preserve"> 9</w:t>
            </w:r>
          </w:p>
        </w:tc>
      </w:tr>
      <w:tr w:rsidR="00F4373A" w:rsidRPr="00757500" w14:paraId="40F6BF01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2B01D" w14:textId="46917D79" w:rsidR="00F4373A" w:rsidRPr="00757500" w:rsidRDefault="00423DFB" w:rsidP="009B5911">
            <w:pPr>
              <w:ind w:right="97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إن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EFBA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65F9" w14:textId="336504E3" w:rsidR="00F4373A" w:rsidRPr="00757500" w:rsidRDefault="00423DFB" w:rsidP="009B5911">
            <w:pPr>
              <w:ind w:right="91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عل</w:t>
            </w:r>
            <w:r w:rsidR="00295A0D" w:rsidRPr="00757500">
              <w:rPr>
                <w:rFonts w:ascii="Tahoma" w:hAnsi="Tahoma" w:cs="mohammad bold art 1"/>
                <w:color w:val="000000" w:themeColor="text1"/>
                <w:rtl/>
              </w:rPr>
              <w:t>ى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03CC29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1E67" w14:textId="061EEDC6" w:rsidR="00F4373A" w:rsidRPr="00757500" w:rsidRDefault="00423DFB" w:rsidP="009B5911">
            <w:pPr>
              <w:ind w:right="92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بين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49A1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9B20" w14:textId="7B2CAB48" w:rsidR="00F4373A" w:rsidRPr="00757500" w:rsidRDefault="00F4373A" w:rsidP="009B5911">
            <w:pPr>
              <w:ind w:right="814"/>
            </w:pPr>
            <w:r w:rsidRPr="00757500">
              <w:rPr>
                <w:rtl/>
              </w:rPr>
              <w:t xml:space="preserve"> </w:t>
            </w:r>
            <w:r w:rsidR="00423DFB" w:rsidRPr="00FC355F">
              <w:rPr>
                <w:rFonts w:ascii="Tahoma" w:hAnsi="Tahoma" w:cs="mohammad bold art 1"/>
                <w:color w:val="000000" w:themeColor="text1"/>
                <w:rtl/>
              </w:rPr>
              <w:t>ثم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FB5C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5AD597A9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42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50A673F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3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B27CC95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0E02ACD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2D6B692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40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226A615" w14:textId="6318AA4B" w:rsidR="00F4373A" w:rsidRPr="00757500" w:rsidRDefault="00423DFB" w:rsidP="009B5911">
            <w:pPr>
              <w:rPr>
                <w:rtl/>
              </w:rPr>
            </w:pPr>
            <w:r w:rsidRPr="00FC355F">
              <w:rPr>
                <w:rFonts w:ascii="Tahoma" w:hAnsi="Tahoma" w:cs="mohammad bold art 1"/>
                <w:color w:val="000000" w:themeColor="text1"/>
                <w:rtl/>
              </w:rPr>
              <w:t xml:space="preserve">تأتي حروف الجر </w:t>
            </w:r>
            <w:proofErr w:type="gramStart"/>
            <w:r w:rsidRPr="00FC355F">
              <w:rPr>
                <w:rFonts w:ascii="Tahoma" w:hAnsi="Tahoma" w:cs="mohammad bold art 1"/>
                <w:color w:val="000000" w:themeColor="text1"/>
                <w:rtl/>
              </w:rPr>
              <w:t>مع :</w:t>
            </w:r>
            <w:proofErr w:type="gramEnd"/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1FBE1919" w14:textId="77777777" w:rsidR="00F4373A" w:rsidRPr="00757500" w:rsidRDefault="00F4373A" w:rsidP="009B5911">
            <w:pPr>
              <w:bidi w:val="0"/>
              <w:ind w:left="19"/>
            </w:pPr>
            <w:r w:rsidRPr="00757500">
              <w:rPr>
                <w:rFonts w:ascii="Calibri" w:eastAsia="Calibri" w:hAnsi="Calibri" w:cs="Calibri"/>
              </w:rPr>
              <w:t xml:space="preserve"> 10</w:t>
            </w:r>
          </w:p>
        </w:tc>
      </w:tr>
      <w:tr w:rsidR="00F4373A" w:rsidRPr="00757500" w14:paraId="5859500C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94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0CF" w14:textId="70C6D927" w:rsidR="00F4373A" w:rsidRPr="00757500" w:rsidRDefault="00423DFB" w:rsidP="009B5911">
            <w:pPr>
              <w:ind w:right="91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الأرقام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8D0D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FC1F" w14:textId="32430B20" w:rsidR="00F4373A" w:rsidRPr="00757500" w:rsidRDefault="00423DFB" w:rsidP="009B5911">
            <w:pPr>
              <w:ind w:right="632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الحروف</w:t>
            </w:r>
            <w:r w:rsidR="00295A0D" w:rsidRPr="00757500">
              <w:rPr>
                <w:rFonts w:ascii="Tahoma" w:hAnsi="Tahoma" w:cs="mohammad bold art 1"/>
                <w:color w:val="000000" w:themeColor="text1"/>
                <w:rtl/>
              </w:rPr>
              <w:t xml:space="preserve"> </w:t>
            </w: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0747" w14:textId="77777777" w:rsidR="00F4373A" w:rsidRPr="00757500" w:rsidRDefault="00F4373A" w:rsidP="009B5911">
            <w:pPr>
              <w:ind w:right="173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1CB7" w14:textId="40776015" w:rsidR="00F4373A" w:rsidRPr="00757500" w:rsidRDefault="00423DFB" w:rsidP="009B5911">
            <w:pPr>
              <w:ind w:right="677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الأفعال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55DF1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>ب</w:t>
            </w:r>
          </w:p>
        </w:tc>
        <w:tc>
          <w:tcPr>
            <w:tcW w:w="1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A8A3" w14:textId="1DAB0B93" w:rsidR="00F4373A" w:rsidRPr="00757500" w:rsidRDefault="00423DFB" w:rsidP="009B5911">
            <w:pPr>
              <w:ind w:right="96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الأسماء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5700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6BDEDC0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39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560CD46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3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1DAFEC5F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010BA865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3747E0CA" w14:textId="77777777" w:rsidR="00F4373A" w:rsidRPr="00757500" w:rsidRDefault="00F4373A" w:rsidP="009B5911">
            <w:pPr>
              <w:bidi w:val="0"/>
              <w:spacing w:after="160"/>
            </w:pPr>
          </w:p>
        </w:tc>
        <w:tc>
          <w:tcPr>
            <w:tcW w:w="440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B8784C4" w14:textId="46F3C1C0" w:rsidR="00F4373A" w:rsidRPr="00757500" w:rsidRDefault="00040BB1" w:rsidP="009B5911">
            <w:pPr>
              <w:ind w:left="3"/>
            </w:pPr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 xml:space="preserve">أي مما يلي </w:t>
            </w:r>
            <w:proofErr w:type="gramStart"/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>معرفة :</w:t>
            </w:r>
            <w:proofErr w:type="gramEnd"/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78FD4145" w14:textId="77777777" w:rsidR="00F4373A" w:rsidRPr="00757500" w:rsidRDefault="00F4373A" w:rsidP="009B5911">
            <w:pPr>
              <w:bidi w:val="0"/>
              <w:ind w:left="19"/>
            </w:pPr>
            <w:r w:rsidRPr="00757500">
              <w:rPr>
                <w:rFonts w:ascii="Calibri" w:eastAsia="Calibri" w:hAnsi="Calibri" w:cs="Calibri"/>
              </w:rPr>
              <w:t xml:space="preserve"> 11</w:t>
            </w:r>
          </w:p>
        </w:tc>
      </w:tr>
      <w:tr w:rsidR="00F4373A" w:rsidRPr="00757500" w14:paraId="41EC1502" w14:textId="77777777" w:rsidTr="00F71CD4">
        <w:tblPrEx>
          <w:tblCellMar>
            <w:top w:w="55" w:type="dxa"/>
            <w:left w:w="12" w:type="dxa"/>
            <w:bottom w:w="17" w:type="dxa"/>
            <w:right w:w="106" w:type="dxa"/>
          </w:tblCellMar>
        </w:tblPrEx>
        <w:trPr>
          <w:gridAfter w:val="1"/>
          <w:wAfter w:w="23" w:type="dxa"/>
          <w:trHeight w:val="445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B7FD" w14:textId="18BF8F5E" w:rsidR="00F4373A" w:rsidRPr="00757500" w:rsidRDefault="00040BB1" w:rsidP="009B5911">
            <w:pPr>
              <w:ind w:right="93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رجل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4B90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A74E" w14:textId="722E6031" w:rsidR="00F4373A" w:rsidRPr="00757500" w:rsidRDefault="00040BB1" w:rsidP="009B5911">
            <w:pPr>
              <w:ind w:right="653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السعودية</w:t>
            </w:r>
          </w:p>
        </w:tc>
        <w:tc>
          <w:tcPr>
            <w:tcW w:w="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274CEE" w14:textId="77777777" w:rsidR="00F4373A" w:rsidRPr="00757500" w:rsidRDefault="00F4373A" w:rsidP="009B5911">
            <w:pPr>
              <w:ind w:right="173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0806" w14:textId="7A960207" w:rsidR="00F4373A" w:rsidRPr="00757500" w:rsidRDefault="00040BB1" w:rsidP="009B5911">
            <w:pPr>
              <w:ind w:right="99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كأس</w:t>
            </w:r>
          </w:p>
        </w:tc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A58B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BDC1" w14:textId="37F2E255" w:rsidR="00F4373A" w:rsidRPr="00757500" w:rsidRDefault="00040BB1" w:rsidP="009B5911">
            <w:pPr>
              <w:ind w:right="98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كرسي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8369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558C0443" w14:textId="77777777" w:rsidTr="00F71CD4">
        <w:trPr>
          <w:trHeight w:val="440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540C3C" w14:textId="6357879B" w:rsidR="00757500" w:rsidRPr="00757500" w:rsidRDefault="00040BB1" w:rsidP="00757500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  <w:rtl/>
              </w:rPr>
            </w:pPr>
            <w:r w:rsidRPr="00A706DF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هو اسم سمي به إنسان أو حيوان أو مكان أو أي شيء </w:t>
            </w:r>
            <w:proofErr w:type="gramStart"/>
            <w:r w:rsidRPr="00A706DF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آخر ؛ليميزه</w:t>
            </w:r>
            <w:proofErr w:type="gramEnd"/>
            <w:r w:rsidRPr="00A706DF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عن باقي أفراد جنسه ( مثل : محمد ، حائل ، زمزم .. )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6659B3" w14:textId="7217BE75" w:rsidR="00F4373A" w:rsidRPr="00757500" w:rsidRDefault="00F4373A" w:rsidP="00F4373A">
            <w:r w:rsidRPr="00757500">
              <w:t>12</w:t>
            </w:r>
          </w:p>
        </w:tc>
      </w:tr>
      <w:tr w:rsidR="00F4373A" w:rsidRPr="00757500" w14:paraId="50BC315F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6F2E" w14:textId="08097267" w:rsidR="00F4373A" w:rsidRPr="00757500" w:rsidRDefault="00040BB1" w:rsidP="009B5911">
            <w:pPr>
              <w:ind w:right="96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اسم الموصول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26AE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BB80" w14:textId="416760F4" w:rsidR="00F4373A" w:rsidRPr="00757500" w:rsidRDefault="00040BB1" w:rsidP="009B5911">
            <w:pPr>
              <w:ind w:right="295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اسم الإشارة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F29F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7E6C" w14:textId="7A072CA4" w:rsidR="00F4373A" w:rsidRPr="00757500" w:rsidRDefault="00F4373A" w:rsidP="009B5911">
            <w:pPr>
              <w:ind w:left="1"/>
            </w:pPr>
            <w:r w:rsidRPr="00757500">
              <w:rPr>
                <w:rFonts w:ascii="Calibri" w:eastAsia="Calibri" w:hAnsi="Calibri" w:cs="Calibri"/>
                <w:rtl/>
              </w:rPr>
              <w:t xml:space="preserve">   </w:t>
            </w:r>
            <w:r w:rsidR="00040BB1">
              <w:rPr>
                <w:rFonts w:ascii="Tahoma" w:hAnsi="Tahoma" w:cs="mohammad bold art 1" w:hint="cs"/>
                <w:color w:val="000000" w:themeColor="text1"/>
                <w:rtl/>
              </w:rPr>
              <w:t>العلم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EC13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4BAC" w14:textId="5AE00CD3" w:rsidR="00F4373A" w:rsidRPr="00757500" w:rsidRDefault="00040BB1" w:rsidP="009B5911">
            <w:pPr>
              <w:ind w:right="96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نكرة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1FD38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4373A" w:rsidRPr="00757500" w14:paraId="28BE5319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BEF628" w14:textId="3555AA85" w:rsidR="00F4373A" w:rsidRPr="00757500" w:rsidRDefault="00AD0DB2" w:rsidP="009B5911">
            <w:pPr>
              <w:ind w:left="1"/>
            </w:pPr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 xml:space="preserve">من أسماء </w:t>
            </w:r>
            <w:proofErr w:type="gramStart"/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>الإشارة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F644E8" w14:textId="3D5C388D" w:rsidR="00F4373A" w:rsidRPr="00757500" w:rsidRDefault="00F4373A" w:rsidP="009B5911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>13</w:t>
            </w:r>
          </w:p>
        </w:tc>
      </w:tr>
      <w:tr w:rsidR="00F4373A" w:rsidRPr="00757500" w14:paraId="6B8D37FE" w14:textId="77777777" w:rsidTr="00F71CD4">
        <w:trPr>
          <w:trHeight w:val="65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9F41" w14:textId="102725D5" w:rsidR="00F4373A" w:rsidRPr="00757500" w:rsidRDefault="00040BB1" w:rsidP="009B5911">
            <w:pPr>
              <w:ind w:left="604" w:right="167" w:hanging="604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على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84ACB" w14:textId="77777777" w:rsidR="00F4373A" w:rsidRPr="00757500" w:rsidRDefault="00F4373A" w:rsidP="009B5911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20D8" w14:textId="55660BC7" w:rsidR="00F4373A" w:rsidRPr="00757500" w:rsidRDefault="00AD0DB2" w:rsidP="00F71CD4">
            <w:pPr>
              <w:ind w:left="396" w:right="199" w:hanging="396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هذا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AC2CF" w14:textId="77777777" w:rsidR="00F4373A" w:rsidRPr="00757500" w:rsidRDefault="00F4373A" w:rsidP="009B5911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257D" w14:textId="6D150C86" w:rsidR="00F4373A" w:rsidRPr="00757500" w:rsidRDefault="00AD0DB2" w:rsidP="009B5911">
            <w:r>
              <w:rPr>
                <w:rFonts w:ascii="Tahoma" w:hAnsi="Tahoma" w:cs="mohammad bold art 1" w:hint="cs"/>
                <w:color w:val="000000" w:themeColor="text1"/>
                <w:rtl/>
              </w:rPr>
              <w:t>التي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AFF47" w14:textId="77777777" w:rsidR="00F4373A" w:rsidRPr="00757500" w:rsidRDefault="00F4373A" w:rsidP="009B5911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42F3" w14:textId="5B53F10F" w:rsidR="00F4373A" w:rsidRPr="00757500" w:rsidRDefault="00AD0DB2" w:rsidP="009B5911">
            <w:pPr>
              <w:ind w:right="92"/>
              <w:jc w:val="center"/>
              <w:rPr>
                <w:rtl/>
              </w:rPr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الذي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53D4B" w14:textId="77777777" w:rsidR="00F4373A" w:rsidRPr="00757500" w:rsidRDefault="00F4373A" w:rsidP="009B5911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3FF695DF" w14:textId="77777777" w:rsidTr="00F71CD4">
        <w:trPr>
          <w:trHeight w:val="441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A9EBA2" w14:textId="6AF47DC2" w:rsidR="00F71CD4" w:rsidRPr="00757500" w:rsidRDefault="00AD0DB2" w:rsidP="00F71CD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A706DF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من أدوات </w:t>
            </w:r>
            <w:proofErr w:type="gramStart"/>
            <w:r w:rsidRPr="00A706DF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الاستفهام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8C1701B" w14:textId="15F25B3B" w:rsidR="00F71CD4" w:rsidRPr="00757500" w:rsidRDefault="00F71CD4" w:rsidP="00F71CD4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>14</w:t>
            </w:r>
          </w:p>
        </w:tc>
      </w:tr>
      <w:tr w:rsidR="00F71CD4" w:rsidRPr="00757500" w14:paraId="5E955C4E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07296" w14:textId="47F37EE2" w:rsidR="00F71CD4" w:rsidRPr="00757500" w:rsidRDefault="00040BB1" w:rsidP="00F71CD4">
            <w:pPr>
              <w:ind w:right="94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عن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D7E2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C873" w14:textId="02BAA7E4" w:rsidR="00F71CD4" w:rsidRPr="00757500" w:rsidRDefault="00AD0DB2" w:rsidP="00F71CD4">
            <w:pPr>
              <w:ind w:right="91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كيف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CB54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13067" w14:textId="4EDC7183" w:rsidR="00F71CD4" w:rsidRPr="00757500" w:rsidRDefault="00AD0DB2" w:rsidP="00F71CD4">
            <w:pPr>
              <w:ind w:right="93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على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C5EC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B4CA" w14:textId="76E1E314" w:rsidR="00F71CD4" w:rsidRPr="00757500" w:rsidRDefault="00AD0DB2" w:rsidP="00F71CD4">
            <w:pPr>
              <w:ind w:right="95"/>
              <w:jc w:val="center"/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>لن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A338" w14:textId="77777777" w:rsidR="00F71CD4" w:rsidRPr="00757500" w:rsidRDefault="00F71CD4" w:rsidP="00F71CD4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  <w:tr w:rsidR="00F71CD4" w:rsidRPr="00757500" w14:paraId="756A3A32" w14:textId="77777777" w:rsidTr="00F71CD4">
        <w:trPr>
          <w:trHeight w:val="442"/>
        </w:trPr>
        <w:tc>
          <w:tcPr>
            <w:tcW w:w="96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30308AF" w14:textId="64F79A1C" w:rsidR="00F71CD4" w:rsidRPr="00757500" w:rsidRDefault="00AD0DB2" w:rsidP="00F71CD4">
            <w:pPr>
              <w:pStyle w:val="aa"/>
              <w:bidi/>
              <w:rPr>
                <w:rFonts w:ascii="Tahoma" w:hAnsi="Tahoma" w:cs="mohammad bold art 1"/>
                <w:color w:val="000000" w:themeColor="text1"/>
                <w:sz w:val="28"/>
                <w:szCs w:val="28"/>
              </w:rPr>
            </w:pPr>
            <w:r w:rsidRPr="00A706DF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توضع علامة الاستفهام </w:t>
            </w:r>
            <w:proofErr w:type="gramStart"/>
            <w:r w:rsidRPr="00A706DF"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>في</w:t>
            </w:r>
            <w:r>
              <w:rPr>
                <w:rFonts w:ascii="Tahoma" w:hAnsi="Tahoma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  <w:proofErr w:type="gramEnd"/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70EE13" w14:textId="10C32744" w:rsidR="00F71CD4" w:rsidRPr="00757500" w:rsidRDefault="00F71CD4" w:rsidP="00F71CD4">
            <w:pPr>
              <w:bidi w:val="0"/>
              <w:ind w:left="70"/>
            </w:pPr>
            <w:r w:rsidRPr="00757500">
              <w:rPr>
                <w:rFonts w:ascii="Calibri" w:eastAsia="Calibri" w:hAnsi="Calibri" w:cs="Calibri"/>
              </w:rPr>
              <w:t>15</w:t>
            </w:r>
          </w:p>
        </w:tc>
      </w:tr>
      <w:tr w:rsidR="00F71CD4" w:rsidRPr="00757500" w14:paraId="15EBD125" w14:textId="77777777" w:rsidTr="00F71CD4">
        <w:trPr>
          <w:trHeight w:val="44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79491" w14:textId="78CC7868" w:rsidR="00F71CD4" w:rsidRPr="00757500" w:rsidRDefault="00AD0DB2" w:rsidP="00F71CD4">
            <w:pPr>
              <w:ind w:right="688"/>
            </w:pPr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>قبل آخر كلمة في السؤال</w:t>
            </w:r>
          </w:p>
        </w:tc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30A7" w14:textId="77777777" w:rsidR="00F71CD4" w:rsidRPr="00757500" w:rsidRDefault="00F71CD4" w:rsidP="00F71CD4">
            <w:pPr>
              <w:ind w:right="96"/>
            </w:pPr>
            <w:r w:rsidRPr="00757500">
              <w:rPr>
                <w:rFonts w:ascii="Calibri" w:eastAsia="Calibri" w:hAnsi="Calibri" w:cs="Calibri"/>
                <w:rtl/>
              </w:rPr>
              <w:t xml:space="preserve">د </w:t>
            </w:r>
          </w:p>
        </w:tc>
        <w:tc>
          <w:tcPr>
            <w:tcW w:w="1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566E" w14:textId="2A46AE5C" w:rsidR="00F71CD4" w:rsidRPr="00757500" w:rsidRDefault="00AD0DB2" w:rsidP="00AD0DB2">
            <w:pPr>
              <w:ind w:right="90"/>
            </w:pPr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>وسط السؤال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72AE" w14:textId="77777777" w:rsidR="00F71CD4" w:rsidRPr="00757500" w:rsidRDefault="00F71CD4" w:rsidP="00F71CD4">
            <w:pPr>
              <w:ind w:right="170"/>
            </w:pPr>
            <w:r w:rsidRPr="00757500">
              <w:rPr>
                <w:rFonts w:ascii="Calibri" w:eastAsia="Calibri" w:hAnsi="Calibri" w:cs="Calibri"/>
                <w:rtl/>
              </w:rPr>
              <w:t>جـ</w:t>
            </w:r>
            <w:r w:rsidRPr="00757500">
              <w:rPr>
                <w:rFonts w:ascii="Calibri" w:eastAsia="Calibri" w:hAnsi="Calibri" w:cs="Calibri"/>
                <w:sz w:val="43"/>
                <w:szCs w:val="43"/>
                <w:vertAlign w:val="superscript"/>
                <w:rtl/>
              </w:rPr>
              <w:t xml:space="preserve"> </w:t>
            </w:r>
          </w:p>
        </w:tc>
        <w:tc>
          <w:tcPr>
            <w:tcW w:w="1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6A4E" w14:textId="3E37B459" w:rsidR="00F71CD4" w:rsidRPr="00757500" w:rsidRDefault="00AD0DB2" w:rsidP="00AD0DB2">
            <w:pPr>
              <w:ind w:right="89"/>
            </w:pPr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>نهاية السؤال</w:t>
            </w:r>
          </w:p>
        </w:tc>
        <w:tc>
          <w:tcPr>
            <w:tcW w:w="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51E29" w14:textId="77777777" w:rsidR="00F71CD4" w:rsidRPr="00757500" w:rsidRDefault="00F71CD4" w:rsidP="00F71CD4">
            <w:pPr>
              <w:ind w:right="194"/>
            </w:pPr>
            <w:r w:rsidRPr="00757500">
              <w:rPr>
                <w:rFonts w:ascii="Calibri" w:eastAsia="Calibri" w:hAnsi="Calibri" w:cs="Calibri"/>
                <w:rtl/>
              </w:rPr>
              <w:t xml:space="preserve">ب </w:t>
            </w:r>
          </w:p>
        </w:tc>
        <w:tc>
          <w:tcPr>
            <w:tcW w:w="1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CCFC" w14:textId="4A4F7596" w:rsidR="00F71CD4" w:rsidRPr="00757500" w:rsidRDefault="00AD0DB2" w:rsidP="00F71CD4">
            <w:pPr>
              <w:ind w:right="829"/>
            </w:pPr>
            <w:r w:rsidRPr="00A706DF">
              <w:rPr>
                <w:rFonts w:ascii="Tahoma" w:hAnsi="Tahoma" w:cs="mohammad bold art 1" w:hint="cs"/>
                <w:color w:val="000000" w:themeColor="text1"/>
                <w:rtl/>
              </w:rPr>
              <w:t>بداية السؤال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9AF7" w14:textId="77777777" w:rsidR="00F71CD4" w:rsidRPr="00757500" w:rsidRDefault="00F71CD4" w:rsidP="00F71CD4">
            <w:pPr>
              <w:ind w:right="238"/>
            </w:pPr>
            <w:r w:rsidRPr="00757500">
              <w:rPr>
                <w:rFonts w:ascii="Calibri" w:eastAsia="Calibri" w:hAnsi="Calibri" w:cs="Calibri"/>
                <w:rtl/>
              </w:rPr>
              <w:t xml:space="preserve">أ </w:t>
            </w:r>
          </w:p>
        </w:tc>
      </w:tr>
    </w:tbl>
    <w:p w14:paraId="2F015315" w14:textId="77777777" w:rsidR="00BD1722" w:rsidRDefault="00BD1722" w:rsidP="006C55BF">
      <w:pPr>
        <w:spacing w:line="240" w:lineRule="auto"/>
        <w:rPr>
          <w:rFonts w:cs="PT Bold Heading"/>
          <w:u w:val="single"/>
          <w:rtl/>
        </w:rPr>
      </w:pPr>
    </w:p>
    <w:p w14:paraId="6A99E1FD" w14:textId="77777777" w:rsidR="00CA34CE" w:rsidRDefault="00CA34CE" w:rsidP="006C55BF">
      <w:pPr>
        <w:spacing w:line="240" w:lineRule="auto"/>
        <w:rPr>
          <w:rFonts w:cs="PT Bold Heading"/>
          <w:u w:val="single"/>
          <w:rtl/>
        </w:rPr>
      </w:pPr>
    </w:p>
    <w:p w14:paraId="347AC067" w14:textId="77777777" w:rsidR="00CA34CE" w:rsidRDefault="00CA34CE" w:rsidP="006C55BF">
      <w:pPr>
        <w:spacing w:line="240" w:lineRule="auto"/>
        <w:rPr>
          <w:rFonts w:cs="PT Bold Heading"/>
          <w:u w:val="single"/>
          <w:rtl/>
        </w:rPr>
      </w:pPr>
    </w:p>
    <w:p w14:paraId="3A908371" w14:textId="77777777" w:rsidR="00CA34CE" w:rsidRDefault="00CA34CE" w:rsidP="006C55BF">
      <w:pPr>
        <w:spacing w:line="240" w:lineRule="auto"/>
        <w:rPr>
          <w:rFonts w:cs="PT Bold Heading"/>
          <w:u w:val="single"/>
          <w:rtl/>
        </w:rPr>
      </w:pPr>
    </w:p>
    <w:tbl>
      <w:tblPr>
        <w:tblStyle w:val="TableGrid"/>
        <w:tblpPr w:vertAnchor="text" w:horzAnchor="margin" w:tblpY="-218"/>
        <w:tblOverlap w:val="never"/>
        <w:tblW w:w="1245" w:type="dxa"/>
        <w:tblInd w:w="0" w:type="dxa"/>
        <w:tblCellMar>
          <w:left w:w="115" w:type="dxa"/>
          <w:bottom w:w="162" w:type="dxa"/>
          <w:right w:w="115" w:type="dxa"/>
        </w:tblCellMar>
        <w:tblLook w:val="04A0" w:firstRow="1" w:lastRow="0" w:firstColumn="1" w:lastColumn="0" w:noHBand="0" w:noVBand="1"/>
      </w:tblPr>
      <w:tblGrid>
        <w:gridCol w:w="1245"/>
      </w:tblGrid>
      <w:tr w:rsidR="00CA34CE" w14:paraId="672E80E4" w14:textId="77777777" w:rsidTr="00CA34CE">
        <w:trPr>
          <w:trHeight w:val="960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8255651" w14:textId="77777777" w:rsidR="00CA34CE" w:rsidRDefault="00CA34CE" w:rsidP="00CA34CE">
            <w:pPr>
              <w:bidi w:val="0"/>
              <w:ind w:left="63"/>
              <w:jc w:val="center"/>
            </w:pPr>
            <w:r>
              <w:rPr>
                <w:rFonts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E13A662" wp14:editId="52E2EB98">
                      <wp:extent cx="163373" cy="12192"/>
                      <wp:effectExtent l="0" t="0" r="0" b="0"/>
                      <wp:docPr id="32239" name="Group 32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73" cy="12192"/>
                                <a:chOff x="0" y="0"/>
                                <a:chExt cx="163373" cy="12192"/>
                              </a:xfrm>
                            </wpg:grpSpPr>
                            <wps:wsp>
                              <wps:cNvPr id="47809" name="Shape 47809"/>
                              <wps:cNvSpPr/>
                              <wps:spPr>
                                <a:xfrm>
                                  <a:off x="0" y="0"/>
                                  <a:ext cx="163373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373" h="12192">
                                      <a:moveTo>
                                        <a:pt x="0" y="0"/>
                                      </a:moveTo>
                                      <a:lnTo>
                                        <a:pt x="163373" y="0"/>
                                      </a:lnTo>
                                      <a:lnTo>
                                        <a:pt x="163373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59424" id="Group 32239" o:spid="_x0000_s1026" style="width:12.85pt;height:.95pt;mso-position-horizontal-relative:char;mso-position-vertical-relative:line" coordsize="16337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">
                      <v:shape id="Shape 47809" o:spid="_x0000_s1027" style="position:absolute;width:163373;height:12192;visibility:visible;mso-wrap-style:square;v-text-anchor:top" coordsize="163373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" path="m,l163373,r,12192l,12192,,e" fillcolor="black" stroked="f" strokeweight="0">
                        <v:path arrowok="t" textboxrect="0,0,163373,1219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B6D3246" w14:textId="77777777" w:rsidR="00CA34CE" w:rsidRDefault="00CA34CE" w:rsidP="00CA34CE">
            <w:pPr>
              <w:bidi w:val="0"/>
              <w:ind w:right="1"/>
              <w:jc w:val="center"/>
            </w:pPr>
            <w:r>
              <w:rPr>
                <w:rFonts w:ascii="Cambria Math" w:eastAsia="Cambria Math" w:hAnsi="Cambria Math" w:cs="Cambria Math"/>
              </w:rPr>
              <w:t>5</w:t>
            </w:r>
          </w:p>
        </w:tc>
      </w:tr>
    </w:tbl>
    <w:p w14:paraId="38D07A2A" w14:textId="64340429" w:rsidR="00C66017" w:rsidRDefault="00914954" w:rsidP="006C55BF">
      <w:pPr>
        <w:spacing w:line="240" w:lineRule="auto"/>
        <w:rPr>
          <w:rFonts w:cs="mohammad bold art 1"/>
          <w:rtl/>
        </w:rPr>
      </w:pPr>
      <w:r w:rsidRPr="00914954">
        <w:rPr>
          <w:rFonts w:cs="PT Bold Heading" w:hint="cs"/>
          <w:u w:val="single"/>
          <w:rtl/>
        </w:rPr>
        <w:t xml:space="preserve">السؤال الثاني: </w:t>
      </w:r>
    </w:p>
    <w:p w14:paraId="035E5A1A" w14:textId="793B582F" w:rsidR="00C66017" w:rsidRDefault="00C66017" w:rsidP="00A443EA">
      <w:pPr>
        <w:ind w:right="494"/>
        <w:rPr>
          <w:rtl/>
        </w:rPr>
      </w:pPr>
      <w:r>
        <w:rPr>
          <w:u w:val="single" w:color="000000"/>
          <w:rtl/>
        </w:rPr>
        <w:t xml:space="preserve">السؤال </w:t>
      </w:r>
      <w:proofErr w:type="gramStart"/>
      <w:r>
        <w:rPr>
          <w:u w:val="single" w:color="000000"/>
          <w:rtl/>
        </w:rPr>
        <w:t>الثاني :</w:t>
      </w:r>
      <w:proofErr w:type="gramEnd"/>
      <w:r>
        <w:rPr>
          <w:u w:val="single" w:color="000000"/>
          <w:rtl/>
        </w:rPr>
        <w:t xml:space="preserve"> ضعي علامة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 xml:space="preserve"> √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الصحيحة وعلامة </w:t>
      </w:r>
      <w:r>
        <w:rPr>
          <w:rFonts w:hint="cs"/>
          <w:u w:val="single" w:color="000000"/>
          <w:rtl/>
        </w:rPr>
        <w:t>(</w:t>
      </w:r>
      <w:r>
        <w:rPr>
          <w:u w:val="single" w:color="000000"/>
          <w:rtl/>
        </w:rPr>
        <w:t>×</w:t>
      </w:r>
      <w:r>
        <w:rPr>
          <w:rFonts w:hint="cs"/>
          <w:u w:val="single" w:color="000000"/>
          <w:rtl/>
        </w:rPr>
        <w:t>)</w:t>
      </w:r>
      <w:r>
        <w:rPr>
          <w:u w:val="single" w:color="000000"/>
          <w:rtl/>
        </w:rPr>
        <w:t xml:space="preserve"> أمام العبارة الخاطئة:  </w:t>
      </w:r>
      <w:r>
        <w:rPr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Y="199"/>
        <w:tblW w:w="10197" w:type="dxa"/>
        <w:tblInd w:w="0" w:type="dxa"/>
        <w:tblCellMar>
          <w:top w:w="62" w:type="dxa"/>
          <w:right w:w="104" w:type="dxa"/>
        </w:tblCellMar>
        <w:tblLook w:val="04A0" w:firstRow="1" w:lastRow="0" w:firstColumn="1" w:lastColumn="0" w:noHBand="0" w:noVBand="1"/>
      </w:tblPr>
      <w:tblGrid>
        <w:gridCol w:w="852"/>
        <w:gridCol w:w="8817"/>
        <w:gridCol w:w="528"/>
      </w:tblGrid>
      <w:tr w:rsidR="00C66017" w14:paraId="449127E0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0A09" w14:textId="77777777" w:rsidR="00C66017" w:rsidRDefault="00C66017" w:rsidP="00C66017">
            <w:pPr>
              <w:bidi w:val="0"/>
              <w:ind w:left="502"/>
              <w:jc w:val="center"/>
            </w:pP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FB9B0" w14:textId="38A7A857" w:rsidR="00C66017" w:rsidRPr="007C2D85" w:rsidRDefault="007C2D85" w:rsidP="00C66017">
            <w:pPr>
              <w:ind w:left="4"/>
              <w:rPr>
                <w:rFonts w:cs="mohammad bold art 1"/>
              </w:rPr>
            </w:pPr>
            <w:r w:rsidRPr="007C2D85">
              <w:rPr>
                <w:rFonts w:ascii="Arial" w:hAnsi="Arial" w:cs="mohammad bold art 1"/>
                <w:color w:val="000000" w:themeColor="text1"/>
                <w:rtl/>
              </w:rPr>
              <w:t>ترسم الألف اللينة في الفعل الثلاثي قائمة إذا كان أصلها ياء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542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16</w:t>
            </w:r>
          </w:p>
        </w:tc>
      </w:tr>
      <w:tr w:rsidR="00C66017" w14:paraId="2526DF73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9AF0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A580" w14:textId="42BE48B4" w:rsidR="00C66017" w:rsidRPr="007C2D85" w:rsidRDefault="007C2D85" w:rsidP="00C66017">
            <w:pPr>
              <w:ind w:left="3"/>
            </w:pPr>
            <w:r w:rsidRPr="007C2D85">
              <w:rPr>
                <w:rFonts w:ascii="Arial" w:hAnsi="Arial" w:cs="mohammad bold art 1"/>
                <w:color w:val="000000" w:themeColor="text1"/>
                <w:rtl/>
              </w:rPr>
              <w:t xml:space="preserve">تكتب الألف اللينة على صورة الياء </w:t>
            </w:r>
            <w:proofErr w:type="gramStart"/>
            <w:r w:rsidRPr="007C2D85">
              <w:rPr>
                <w:rFonts w:ascii="Arial" w:hAnsi="Arial" w:cs="mohammad bold art 1"/>
                <w:color w:val="000000" w:themeColor="text1"/>
                <w:rtl/>
              </w:rPr>
              <w:t>( ى</w:t>
            </w:r>
            <w:proofErr w:type="gramEnd"/>
            <w:r w:rsidRPr="007C2D85">
              <w:rPr>
                <w:rFonts w:ascii="Arial" w:hAnsi="Arial" w:cs="mohammad bold art 1"/>
                <w:color w:val="000000" w:themeColor="text1"/>
                <w:rtl/>
              </w:rPr>
              <w:t xml:space="preserve"> ) في الفعل غير الثلاثي إذا لم تسبق بياء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282C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17</w:t>
            </w:r>
          </w:p>
        </w:tc>
      </w:tr>
      <w:tr w:rsidR="00C66017" w14:paraId="72620712" w14:textId="77777777" w:rsidTr="00C66017">
        <w:trPr>
          <w:trHeight w:val="33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12D8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AE108" w14:textId="1D1B0AEB" w:rsidR="00C66017" w:rsidRPr="007C2D85" w:rsidRDefault="00423DFB" w:rsidP="00C66017">
            <w:r w:rsidRPr="007C2D85">
              <w:rPr>
                <w:rFonts w:ascii="Tahoma" w:hAnsi="Tahoma" w:cs="mohammad bold art 1"/>
                <w:color w:val="000000" w:themeColor="text1"/>
                <w:rtl/>
              </w:rPr>
              <w:t>الأسماء الموصولة هي أسماء معارف لا يتم معناها إلا بجملة تأتي بعدها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AD59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18</w:t>
            </w:r>
          </w:p>
        </w:tc>
      </w:tr>
      <w:tr w:rsidR="00C66017" w14:paraId="7283C511" w14:textId="77777777" w:rsidTr="00C66017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324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A7A2" w14:textId="175A8042" w:rsidR="00C66017" w:rsidRPr="007C2D85" w:rsidRDefault="00CA34CE" w:rsidP="00C66017">
            <w:pPr>
              <w:ind w:left="2"/>
              <w:rPr>
                <w:rFonts w:hint="cs"/>
                <w:rtl/>
              </w:rPr>
            </w:pPr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الاسم المجرور في جملة </w:t>
            </w:r>
            <w:proofErr w:type="gramStart"/>
            <w:r>
              <w:rPr>
                <w:rFonts w:ascii="Tahoma" w:hAnsi="Tahoma" w:cs="mohammad bold art 1" w:hint="cs"/>
                <w:color w:val="000000" w:themeColor="text1"/>
                <w:rtl/>
              </w:rPr>
              <w:t>( وضعت</w:t>
            </w:r>
            <w:proofErr w:type="gramEnd"/>
            <w:r>
              <w:rPr>
                <w:rFonts w:ascii="Tahoma" w:hAnsi="Tahoma" w:cs="mohammad bold art 1" w:hint="cs"/>
                <w:color w:val="000000" w:themeColor="text1"/>
                <w:rtl/>
              </w:rPr>
              <w:t xml:space="preserve"> القلم على الطاولة ) هو الطاولة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C385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19</w:t>
            </w:r>
          </w:p>
        </w:tc>
      </w:tr>
      <w:tr w:rsidR="00C66017" w14:paraId="574EC129" w14:textId="77777777" w:rsidTr="00C66017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11D7" w14:textId="77777777" w:rsidR="00C66017" w:rsidRDefault="00C66017" w:rsidP="00C66017">
            <w:pPr>
              <w:bidi w:val="0"/>
              <w:ind w:left="502"/>
              <w:jc w:val="center"/>
            </w:pPr>
            <w:r>
              <w:t xml:space="preserve"> 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37E6" w14:textId="4B895D9F" w:rsidR="00C66017" w:rsidRPr="007C2D85" w:rsidRDefault="00423DFB" w:rsidP="00C66017">
            <w:pPr>
              <w:ind w:left="4"/>
            </w:pPr>
            <w:r w:rsidRPr="007C2D85">
              <w:rPr>
                <w:rFonts w:ascii="Tahoma" w:hAnsi="Tahoma" w:cs="mohammad bold art 1"/>
                <w:color w:val="000000" w:themeColor="text1"/>
                <w:rtl/>
              </w:rPr>
              <w:t xml:space="preserve">أداة الاستفهام </w:t>
            </w:r>
            <w:proofErr w:type="gramStart"/>
            <w:r w:rsidRPr="007C2D85">
              <w:rPr>
                <w:rFonts w:ascii="Tahoma" w:hAnsi="Tahoma" w:cs="mohammad bold art 1"/>
                <w:color w:val="000000" w:themeColor="text1"/>
                <w:rtl/>
              </w:rPr>
              <w:t>( كم</w:t>
            </w:r>
            <w:proofErr w:type="gramEnd"/>
            <w:r w:rsidRPr="007C2D85">
              <w:rPr>
                <w:rFonts w:ascii="Tahoma" w:hAnsi="Tahoma" w:cs="mohammad bold art 1"/>
                <w:color w:val="000000" w:themeColor="text1"/>
                <w:rtl/>
              </w:rPr>
              <w:t xml:space="preserve"> ) يسأل بها عن الحال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67BE" w14:textId="77777777" w:rsidR="00C66017" w:rsidRDefault="00C66017" w:rsidP="00C66017">
            <w:pPr>
              <w:bidi w:val="0"/>
              <w:ind w:left="-31"/>
              <w:jc w:val="both"/>
            </w:pPr>
            <w:r>
              <w:t xml:space="preserve"> 20</w:t>
            </w:r>
          </w:p>
        </w:tc>
      </w:tr>
    </w:tbl>
    <w:p w14:paraId="70F151FC" w14:textId="77777777" w:rsidR="00757500" w:rsidRDefault="00757500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</w:p>
    <w:p w14:paraId="731889F6" w14:textId="7DEFBB4C" w:rsidR="004D51DA" w:rsidRPr="00A443EA" w:rsidRDefault="004D51DA" w:rsidP="00A443EA">
      <w:pPr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انتهت </w:t>
      </w:r>
      <w:r w:rsidRPr="00A443EA">
        <w:rPr>
          <w:rFonts w:cs="mohammad bold art 1" w:hint="eastAsia"/>
          <w:b/>
          <w:bCs/>
          <w:sz w:val="24"/>
          <w:szCs w:val="24"/>
          <w:rtl/>
        </w:rPr>
        <w:t>الأسئلة</w:t>
      </w:r>
      <w:r w:rsidRPr="00A443EA">
        <w:rPr>
          <w:rFonts w:cs="mohammad bold art 1" w:hint="cs"/>
          <w:b/>
          <w:bCs/>
          <w:sz w:val="24"/>
          <w:szCs w:val="24"/>
          <w:rtl/>
        </w:rPr>
        <w:t xml:space="preserve"> مع خالص دعائي لك </w:t>
      </w:r>
    </w:p>
    <w:p w14:paraId="3120A0FA" w14:textId="57EB9E80" w:rsidR="0094300B" w:rsidRPr="00A443EA" w:rsidRDefault="004D51DA" w:rsidP="00A443EA">
      <w:pPr>
        <w:pStyle w:val="a3"/>
        <w:spacing w:line="240" w:lineRule="auto"/>
        <w:jc w:val="right"/>
        <w:rPr>
          <w:rFonts w:cs="mohammad bold art 1"/>
          <w:b/>
          <w:bCs/>
          <w:sz w:val="24"/>
          <w:szCs w:val="24"/>
          <w:rtl/>
        </w:rPr>
      </w:pPr>
      <w:r w:rsidRPr="00A443EA">
        <w:rPr>
          <w:rFonts w:cs="mohammad bold art 1" w:hint="cs"/>
          <w:b/>
          <w:bCs/>
          <w:sz w:val="24"/>
          <w:szCs w:val="24"/>
          <w:rtl/>
        </w:rPr>
        <w:t xml:space="preserve">معلمة </w:t>
      </w:r>
      <w:proofErr w:type="gramStart"/>
      <w:r w:rsidRPr="00A443EA">
        <w:rPr>
          <w:rFonts w:cs="mohammad bold art 1" w:hint="cs"/>
          <w:b/>
          <w:bCs/>
          <w:sz w:val="24"/>
          <w:szCs w:val="24"/>
          <w:rtl/>
        </w:rPr>
        <w:t>المادة</w:t>
      </w:r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:</w:t>
      </w:r>
      <w:proofErr w:type="gramEnd"/>
      <w:r w:rsidR="00F4373A" w:rsidRPr="00A443EA">
        <w:rPr>
          <w:rFonts w:cs="mohammad bold art 1" w:hint="cs"/>
          <w:b/>
          <w:bCs/>
          <w:sz w:val="24"/>
          <w:szCs w:val="24"/>
          <w:rtl/>
        </w:rPr>
        <w:t xml:space="preserve"> فاطمة الرشيدي</w:t>
      </w:r>
    </w:p>
    <w:sectPr w:rsidR="0094300B" w:rsidRPr="00A443EA" w:rsidSect="00003E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749" w:right="851" w:bottom="709" w:left="851" w:header="426" w:footer="709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5A7EF" w14:textId="77777777" w:rsidR="00C907E2" w:rsidRDefault="00C907E2" w:rsidP="00B51A2E">
      <w:r>
        <w:separator/>
      </w:r>
    </w:p>
  </w:endnote>
  <w:endnote w:type="continuationSeparator" w:id="0">
    <w:p w14:paraId="65DFF369" w14:textId="77777777" w:rsidR="00C907E2" w:rsidRDefault="00C907E2" w:rsidP="00B5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110B70-D364-4CA3-B9DB-34ABB763D407}"/>
    <w:embedBold r:id="rId2" w:fontKey="{18CF05FA-0D69-4A94-B029-F9D7F5F46FBF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DDF3778C-C3CE-424F-BE4F-D175729B34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4" w:fontKey="{2769C6C1-1C1E-4AF3-B1F5-8B869FE0AB5C}"/>
    <w:embedBold r:id="rId5" w:fontKey="{ED1C4141-55C0-4ECB-ACDE-1B1A5C518E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6DD9CB45-675E-4350-8CB7-4F922DB20B18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3024E7F5-7C02-4AFB-93FF-0B550E4F5951}"/>
    <w:embedBold r:id="rId8" w:fontKey="{263DCA0E-5D41-4DBC-9C63-2B120E9D6A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E26F528-DFBE-422F-B9B1-E5AB587AC2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E403B5E4-6D11-48F8-9D20-A448A707A34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0991639-05F7-49F8-9AA7-539BBA4A5EB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64BEC04E-BEF1-4AC0-91BF-278187BCC1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8F59B69-C843-49B0-AA61-EACDE86DA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2CE82" w14:textId="77777777" w:rsidR="00E02F9F" w:rsidRDefault="00E02F9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9538" w14:textId="77777777" w:rsidR="006703F5" w:rsidRDefault="006703F5" w:rsidP="004C780F">
    <w:pPr>
      <w:rPr>
        <w:rFonts w:cs="Simplified Arabic"/>
        <w:sz w:val="26"/>
        <w:szCs w:val="26"/>
        <w:rtl/>
      </w:rPr>
    </w:pPr>
    <w:r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8DB0511" wp14:editId="255E0DCE">
              <wp:simplePos x="0" y="0"/>
              <wp:positionH relativeFrom="column">
                <wp:posOffset>-310625</wp:posOffset>
              </wp:positionH>
              <wp:positionV relativeFrom="paragraph">
                <wp:posOffset>277964</wp:posOffset>
              </wp:positionV>
              <wp:extent cx="908467" cy="308084"/>
              <wp:effectExtent l="0" t="0" r="0" b="0"/>
              <wp:wrapNone/>
              <wp:docPr id="20" name="مربع نص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29EAD8" w14:textId="77777777" w:rsidR="006703F5" w:rsidRPr="00A62795" w:rsidRDefault="006703F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B0511" id="_x0000_t202" coordsize="21600,21600" o:spt="202" path="m,l,21600r21600,l21600,xe">
              <v:stroke joinstyle="miter"/>
              <v:path gradientshapeok="t" o:connecttype="rect"/>
            </v:shapetype>
            <v:shape id="مربع نص 20" o:spid="_x0000_s1037" type="#_x0000_t202" style="position:absolute;left:0;text-align:left;margin-left:-24.45pt;margin-top:21.9pt;width:71.55pt;height:2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" filled="f" stroked="f" strokeweight=".5pt">
              <v:textbox>
                <w:txbxContent>
                  <w:p w14:paraId="2129EAD8" w14:textId="77777777" w:rsidR="006703F5" w:rsidRPr="00A62795" w:rsidRDefault="006703F5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Simplified Arabic" w:hint="cs"/>
        <w:sz w:val="26"/>
        <w:szCs w:val="26"/>
        <w:rtl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8BB39" w14:textId="77777777" w:rsidR="00944C39" w:rsidRDefault="00E02F9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71F29" wp14:editId="0F53202B">
              <wp:simplePos x="0" y="0"/>
              <wp:positionH relativeFrom="page">
                <wp:posOffset>2691415</wp:posOffset>
              </wp:positionH>
              <wp:positionV relativeFrom="page">
                <wp:posOffset>10255383</wp:posOffset>
              </wp:positionV>
              <wp:extent cx="4597400" cy="277495"/>
              <wp:effectExtent l="0" t="0" r="0" b="8255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89DC83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رقم </w:t>
                          </w:r>
                          <w:proofErr w:type="gramStart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>النموذج :</w:t>
                          </w:r>
                          <w:proofErr w:type="gramEnd"/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KH-P028-F11(D</w:t>
                          </w:r>
                          <w:r w:rsidRPr="00E02F9F">
                            <w:rPr>
                              <w:rFonts w:cs="mohammad bold art 1"/>
                              <w:b/>
                              <w:sz w:val="18"/>
                              <w:szCs w:val="18"/>
                            </w:rPr>
                            <w:t>)</w:t>
                          </w:r>
                          <w:r w:rsidRPr="00E02F9F">
                            <w:rPr>
                              <w:rFonts w:cs="mohammad bold art 1" w:hint="cs"/>
                              <w:b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رقم الإصدار :    0/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09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/</w:t>
                          </w:r>
                          <w:r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>2019م</w:t>
                          </w:r>
                          <w:r w:rsidRPr="00E02F9F">
                            <w:rPr>
                              <w:rFonts w:cs="mohammad bold art 1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26DD74C5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18D5619E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</w:pPr>
                        </w:p>
                        <w:p w14:paraId="4D0E98C7" w14:textId="77777777" w:rsidR="00E02F9F" w:rsidRPr="00E02F9F" w:rsidRDefault="00E02F9F" w:rsidP="00E02F9F">
                          <w:pPr>
                            <w:rPr>
                              <w:rFonts w:cs="mohammad bold art 1"/>
                              <w:b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71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left:0;text-align:left;margin-left:211.9pt;margin-top:807.5pt;width:362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" filled="f" stroked="f">
              <v:textbox>
                <w:txbxContent>
                  <w:p w14:paraId="3F89DC83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رقم </w:t>
                    </w:r>
                    <w:proofErr w:type="gramStart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>النموذج :</w:t>
                    </w:r>
                    <w:proofErr w:type="gramEnd"/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>
                      <w:rPr>
                        <w:rFonts w:cs="mohammad bold art 1"/>
                        <w:b/>
                        <w:sz w:val="18"/>
                        <w:szCs w:val="18"/>
                      </w:rPr>
                      <w:t>KH-P028-F11(D</w:t>
                    </w:r>
                    <w:r w:rsidRPr="00E02F9F">
                      <w:rPr>
                        <w:rFonts w:cs="mohammad bold art 1"/>
                        <w:b/>
                        <w:sz w:val="18"/>
                        <w:szCs w:val="18"/>
                      </w:rPr>
                      <w:t>)</w:t>
                    </w:r>
                    <w:r w:rsidRPr="00E02F9F">
                      <w:rPr>
                        <w:rFonts w:cs="mohammad bold art 1" w:hint="cs"/>
                        <w:b/>
                        <w:sz w:val="18"/>
                        <w:szCs w:val="18"/>
                        <w:rtl/>
                      </w:rPr>
                      <w:t xml:space="preserve"> 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رقم الإصدار :    0/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1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09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/</w:t>
                    </w:r>
                    <w:r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>2019م</w:t>
                    </w:r>
                    <w:r w:rsidRPr="00E02F9F">
                      <w:rPr>
                        <w:rFonts w:cs="mohammad bold art 1" w:hint="cs"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26DD74C5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18D5619E" w14:textId="77777777" w:rsidR="00E02F9F" w:rsidRPr="00E02F9F" w:rsidRDefault="00E02F9F" w:rsidP="00E02F9F">
                    <w:pPr>
                      <w:rPr>
                        <w:rFonts w:cs="mohammad bold art 1"/>
                        <w:sz w:val="18"/>
                        <w:szCs w:val="18"/>
                        <w:rtl/>
                      </w:rPr>
                    </w:pPr>
                  </w:p>
                  <w:p w14:paraId="4D0E98C7" w14:textId="77777777" w:rsidR="00E02F9F" w:rsidRPr="00E02F9F" w:rsidRDefault="00E02F9F" w:rsidP="00E02F9F">
                    <w:pPr>
                      <w:rPr>
                        <w:rFonts w:cs="mohammad bold art 1"/>
                        <w:b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44C39">
      <w:rPr>
        <w:rFonts w:cs="Simplified Arabic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305D4E9" wp14:editId="11C5A678">
              <wp:simplePos x="0" y="0"/>
              <wp:positionH relativeFrom="column">
                <wp:posOffset>-423158</wp:posOffset>
              </wp:positionH>
              <wp:positionV relativeFrom="paragraph">
                <wp:posOffset>0</wp:posOffset>
              </wp:positionV>
              <wp:extent cx="908467" cy="308084"/>
              <wp:effectExtent l="0" t="0" r="0" b="0"/>
              <wp:wrapNone/>
              <wp:docPr id="26" name="مربع نص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467" cy="3080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48C130" w14:textId="77777777" w:rsidR="00944C39" w:rsidRPr="00A62795" w:rsidRDefault="00944C39" w:rsidP="00944C3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  <w:r w:rsidRPr="00A62795">
                            <w:rPr>
                              <w:sz w:val="16"/>
                              <w:szCs w:val="16"/>
                              <w:rtl/>
                              <w:lang w:val="ar-SA"/>
                            </w:rPr>
                            <w:t xml:space="preserve"> من 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begin"/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separate"/>
                          </w:r>
                          <w:r w:rsidR="00E02F9F" w:rsidRPr="00E02F9F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  <w:lang w:val="ar-SA"/>
                            </w:rPr>
                            <w:t>2</w:t>
                          </w:r>
                          <w:r w:rsidRPr="00A62795">
                            <w:rPr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05D4E9" id="مربع نص 26" o:spid="_x0000_s1039" type="#_x0000_t202" style="position:absolute;left:0;text-align:left;margin-left:-33.3pt;margin-top:0;width:71.55pt;height:2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" filled="f" stroked="f" strokeweight=".5pt">
              <v:textbox>
                <w:txbxContent>
                  <w:p w14:paraId="0048C130" w14:textId="77777777" w:rsidR="00944C39" w:rsidRPr="00A62795" w:rsidRDefault="00944C39" w:rsidP="00944C39">
                    <w:pPr>
                      <w:rPr>
                        <w:sz w:val="16"/>
                        <w:szCs w:val="16"/>
                      </w:rPr>
                    </w:pP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الصفحة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1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  <w:r w:rsidRPr="00A62795">
                      <w:rPr>
                        <w:sz w:val="16"/>
                        <w:szCs w:val="16"/>
                        <w:rtl/>
                        <w:lang w:val="ar-SA"/>
                      </w:rPr>
                      <w:t xml:space="preserve"> من 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begin"/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</w:rPr>
                      <w:instrText>NUMPAGES  \* Arabic  \* MERGEFORMAT</w:instrTex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separate"/>
                    </w:r>
                    <w:r w:rsidR="00E02F9F" w:rsidRPr="00E02F9F">
                      <w:rPr>
                        <w:b/>
                        <w:bCs/>
                        <w:noProof/>
                        <w:sz w:val="16"/>
                        <w:szCs w:val="16"/>
                        <w:rtl/>
                        <w:lang w:val="ar-SA"/>
                      </w:rPr>
                      <w:t>2</w:t>
                    </w:r>
                    <w:r w:rsidRPr="00A62795">
                      <w:rPr>
                        <w:b/>
                        <w:bCs/>
                        <w:sz w:val="16"/>
                        <w:szCs w:val="1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469C3" w14:textId="77777777" w:rsidR="00C907E2" w:rsidRDefault="00C907E2" w:rsidP="00B51A2E">
      <w:r>
        <w:separator/>
      </w:r>
    </w:p>
  </w:footnote>
  <w:footnote w:type="continuationSeparator" w:id="0">
    <w:p w14:paraId="46A46DBD" w14:textId="77777777" w:rsidR="00C907E2" w:rsidRDefault="00C907E2" w:rsidP="00B5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9960" w14:textId="77777777" w:rsidR="00E02F9F" w:rsidRDefault="00E02F9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9E68" w14:textId="77777777" w:rsidR="006703F5" w:rsidRDefault="00CF6FF0" w:rsidP="008D350A">
    <w:pPr>
      <w:pStyle w:val="10"/>
      <w:tabs>
        <w:tab w:val="clear" w:pos="4153"/>
        <w:tab w:val="clear" w:pos="8306"/>
        <w:tab w:val="left" w:pos="1424"/>
      </w:tabs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6D72843" wp14:editId="773073E5">
              <wp:simplePos x="0" y="0"/>
              <wp:positionH relativeFrom="column">
                <wp:posOffset>-309245</wp:posOffset>
              </wp:positionH>
              <wp:positionV relativeFrom="paragraph">
                <wp:posOffset>966</wp:posOffset>
              </wp:positionV>
              <wp:extent cx="7060454" cy="10209475"/>
              <wp:effectExtent l="19050" t="19050" r="45720" b="40005"/>
              <wp:wrapNone/>
              <wp:docPr id="24" name="مستطيل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0454" cy="10209475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E5657" id="مستطيل 24" o:spid="_x0000_s1026" style="position:absolute;left:0;text-align:left;margin-left:-24.35pt;margin-top:.1pt;width:555.95pt;height:803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" filled="f" strokecolor="black [3213]" strokeweight="4.25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D6E6" w14:textId="77777777" w:rsidR="00CF6FF0" w:rsidRDefault="00CF6FF0">
    <w:pPr>
      <w:pStyle w:val="a6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4446D42" wp14:editId="70203326">
              <wp:simplePos x="0" y="0"/>
              <wp:positionH relativeFrom="column">
                <wp:posOffset>-230284</wp:posOffset>
              </wp:positionH>
              <wp:positionV relativeFrom="paragraph">
                <wp:posOffset>2361372</wp:posOffset>
              </wp:positionV>
              <wp:extent cx="6981107" cy="7659784"/>
              <wp:effectExtent l="19050" t="19050" r="29845" b="36830"/>
              <wp:wrapNone/>
              <wp:docPr id="23" name="مستطيل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1107" cy="7659784"/>
                      </a:xfrm>
                      <a:prstGeom prst="rect">
                        <a:avLst/>
                      </a:prstGeom>
                      <a:noFill/>
                      <a:ln w="53975" cmpd="dbl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E6870C" id="مستطيل 23" o:spid="_x0000_s1026" style="position:absolute;left:0;text-align:left;margin-left:-18.15pt;margin-top:185.95pt;width:549.7pt;height:603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" filled="f" strokecolor="black [3213]" strokeweight="4.2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65F"/>
    <w:multiLevelType w:val="hybridMultilevel"/>
    <w:tmpl w:val="9D264500"/>
    <w:lvl w:ilvl="0" w:tplc="60A4CD3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032"/>
    <w:multiLevelType w:val="hybridMultilevel"/>
    <w:tmpl w:val="2E141760"/>
    <w:lvl w:ilvl="0" w:tplc="B3123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B06DA"/>
    <w:multiLevelType w:val="hybridMultilevel"/>
    <w:tmpl w:val="062621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40541"/>
    <w:multiLevelType w:val="hybridMultilevel"/>
    <w:tmpl w:val="C85C1AD2"/>
    <w:lvl w:ilvl="0" w:tplc="911E9392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38A6"/>
    <w:multiLevelType w:val="hybridMultilevel"/>
    <w:tmpl w:val="20C6D624"/>
    <w:lvl w:ilvl="0" w:tplc="A82E613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94171"/>
    <w:multiLevelType w:val="hybridMultilevel"/>
    <w:tmpl w:val="46520456"/>
    <w:lvl w:ilvl="0" w:tplc="11927DCA">
      <w:numFmt w:val="bullet"/>
      <w:lvlText w:val="-"/>
      <w:lvlJc w:val="left"/>
      <w:pPr>
        <w:ind w:left="720" w:hanging="360"/>
      </w:pPr>
      <w:rPr>
        <w:rFonts w:ascii="Calibri" w:eastAsia="Calibri" w:hAnsi="Calibri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B2638"/>
    <w:multiLevelType w:val="hybridMultilevel"/>
    <w:tmpl w:val="74069E28"/>
    <w:lvl w:ilvl="0" w:tplc="199A97F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D52AF"/>
    <w:multiLevelType w:val="hybridMultilevel"/>
    <w:tmpl w:val="A32A175C"/>
    <w:lvl w:ilvl="0" w:tplc="9C748F3E">
      <w:numFmt w:val="bullet"/>
      <w:lvlText w:val=""/>
      <w:lvlJc w:val="left"/>
      <w:pPr>
        <w:ind w:left="720" w:hanging="360"/>
      </w:pPr>
      <w:rPr>
        <w:rFonts w:ascii="Symbol" w:eastAsia="Calibr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809C3"/>
    <w:multiLevelType w:val="hybridMultilevel"/>
    <w:tmpl w:val="0A9C3DC6"/>
    <w:lvl w:ilvl="0" w:tplc="419C7F3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251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07B9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11379D"/>
    <w:multiLevelType w:val="hybridMultilevel"/>
    <w:tmpl w:val="B59478BA"/>
    <w:lvl w:ilvl="0" w:tplc="70B8B50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A2E1C"/>
    <w:multiLevelType w:val="hybridMultilevel"/>
    <w:tmpl w:val="314A29C0"/>
    <w:lvl w:ilvl="0" w:tplc="439E6F8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577132"/>
    <w:multiLevelType w:val="hybridMultilevel"/>
    <w:tmpl w:val="3A7E4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94D7E"/>
    <w:multiLevelType w:val="hybridMultilevel"/>
    <w:tmpl w:val="96B65110"/>
    <w:lvl w:ilvl="0" w:tplc="8C62074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61B6B"/>
    <w:multiLevelType w:val="hybridMultilevel"/>
    <w:tmpl w:val="C7801714"/>
    <w:lvl w:ilvl="0" w:tplc="97BEEC96">
      <w:numFmt w:val="bullet"/>
      <w:lvlText w:val="-"/>
      <w:lvlJc w:val="left"/>
      <w:pPr>
        <w:ind w:left="720" w:hanging="360"/>
      </w:pPr>
      <w:rPr>
        <w:rFonts w:ascii="Calibri" w:eastAsia="Calibri" w:hAnsi="Calibri" w:cs="AL-Mohanad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F5823"/>
    <w:multiLevelType w:val="hybridMultilevel"/>
    <w:tmpl w:val="F050E80E"/>
    <w:lvl w:ilvl="0" w:tplc="3B187F0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167DCB"/>
    <w:multiLevelType w:val="hybridMultilevel"/>
    <w:tmpl w:val="F308FEC4"/>
    <w:lvl w:ilvl="0" w:tplc="D95ADDD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A631C7"/>
    <w:multiLevelType w:val="hybridMultilevel"/>
    <w:tmpl w:val="C9544E9E"/>
    <w:lvl w:ilvl="0" w:tplc="0409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 w15:restartNumberingAfterBreak="0">
    <w:nsid w:val="76020256"/>
    <w:multiLevelType w:val="hybridMultilevel"/>
    <w:tmpl w:val="21EA57FE"/>
    <w:lvl w:ilvl="0" w:tplc="D2CC53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EF0C84"/>
    <w:multiLevelType w:val="hybridMultilevel"/>
    <w:tmpl w:val="A67C4E44"/>
    <w:lvl w:ilvl="0" w:tplc="AC000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567000">
    <w:abstractNumId w:val="7"/>
  </w:num>
  <w:num w:numId="2" w16cid:durableId="1496729783">
    <w:abstractNumId w:val="13"/>
  </w:num>
  <w:num w:numId="3" w16cid:durableId="1082412173">
    <w:abstractNumId w:val="0"/>
  </w:num>
  <w:num w:numId="4" w16cid:durableId="1831486805">
    <w:abstractNumId w:val="15"/>
  </w:num>
  <w:num w:numId="5" w16cid:durableId="632177229">
    <w:abstractNumId w:val="16"/>
  </w:num>
  <w:num w:numId="6" w16cid:durableId="1287157176">
    <w:abstractNumId w:val="4"/>
  </w:num>
  <w:num w:numId="7" w16cid:durableId="1983921904">
    <w:abstractNumId w:val="2"/>
  </w:num>
  <w:num w:numId="8" w16cid:durableId="1128544802">
    <w:abstractNumId w:val="17"/>
  </w:num>
  <w:num w:numId="9" w16cid:durableId="1022508826">
    <w:abstractNumId w:val="12"/>
  </w:num>
  <w:num w:numId="10" w16cid:durableId="1002664075">
    <w:abstractNumId w:val="14"/>
  </w:num>
  <w:num w:numId="11" w16cid:durableId="1279684122">
    <w:abstractNumId w:val="5"/>
  </w:num>
  <w:num w:numId="12" w16cid:durableId="1227258886">
    <w:abstractNumId w:val="9"/>
  </w:num>
  <w:num w:numId="13" w16cid:durableId="31461691">
    <w:abstractNumId w:val="8"/>
  </w:num>
  <w:num w:numId="14" w16cid:durableId="2082170891">
    <w:abstractNumId w:val="1"/>
  </w:num>
  <w:num w:numId="15" w16cid:durableId="830213678">
    <w:abstractNumId w:val="3"/>
  </w:num>
  <w:num w:numId="16" w16cid:durableId="1015814405">
    <w:abstractNumId w:val="10"/>
  </w:num>
  <w:num w:numId="17" w16cid:durableId="195851533">
    <w:abstractNumId w:val="19"/>
  </w:num>
  <w:num w:numId="18" w16cid:durableId="494297710">
    <w:abstractNumId w:val="11"/>
  </w:num>
  <w:num w:numId="19" w16cid:durableId="1276476721">
    <w:abstractNumId w:val="6"/>
  </w:num>
  <w:num w:numId="20" w16cid:durableId="5350431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241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67"/>
    <w:rsid w:val="00003EC2"/>
    <w:rsid w:val="00007295"/>
    <w:rsid w:val="000219EF"/>
    <w:rsid w:val="0003425D"/>
    <w:rsid w:val="00040BB1"/>
    <w:rsid w:val="00042B69"/>
    <w:rsid w:val="00043A6C"/>
    <w:rsid w:val="00044AFF"/>
    <w:rsid w:val="00047E0B"/>
    <w:rsid w:val="0005417D"/>
    <w:rsid w:val="0005503C"/>
    <w:rsid w:val="00075784"/>
    <w:rsid w:val="00097940"/>
    <w:rsid w:val="000A326B"/>
    <w:rsid w:val="000A54CC"/>
    <w:rsid w:val="000B0BF8"/>
    <w:rsid w:val="000E1BBF"/>
    <w:rsid w:val="000E337D"/>
    <w:rsid w:val="000F0B95"/>
    <w:rsid w:val="001108A1"/>
    <w:rsid w:val="00123A98"/>
    <w:rsid w:val="001311BF"/>
    <w:rsid w:val="00131894"/>
    <w:rsid w:val="00133621"/>
    <w:rsid w:val="001408B1"/>
    <w:rsid w:val="00147572"/>
    <w:rsid w:val="00147C1E"/>
    <w:rsid w:val="00151D2A"/>
    <w:rsid w:val="00152253"/>
    <w:rsid w:val="00152E31"/>
    <w:rsid w:val="00157C32"/>
    <w:rsid w:val="001603B3"/>
    <w:rsid w:val="001733C7"/>
    <w:rsid w:val="0017398C"/>
    <w:rsid w:val="00175D8D"/>
    <w:rsid w:val="001A0BBE"/>
    <w:rsid w:val="001B221B"/>
    <w:rsid w:val="001B4248"/>
    <w:rsid w:val="001C3414"/>
    <w:rsid w:val="001C3751"/>
    <w:rsid w:val="001F7C46"/>
    <w:rsid w:val="00204AAE"/>
    <w:rsid w:val="00210A22"/>
    <w:rsid w:val="00212810"/>
    <w:rsid w:val="0021589A"/>
    <w:rsid w:val="00217ABF"/>
    <w:rsid w:val="00232AFE"/>
    <w:rsid w:val="002520CF"/>
    <w:rsid w:val="00273161"/>
    <w:rsid w:val="002942FC"/>
    <w:rsid w:val="00295626"/>
    <w:rsid w:val="00295A0D"/>
    <w:rsid w:val="002A465F"/>
    <w:rsid w:val="002B19D4"/>
    <w:rsid w:val="002B1C70"/>
    <w:rsid w:val="002B504D"/>
    <w:rsid w:val="002B6548"/>
    <w:rsid w:val="002C3049"/>
    <w:rsid w:val="002C346A"/>
    <w:rsid w:val="002C6AD4"/>
    <w:rsid w:val="002D28BC"/>
    <w:rsid w:val="002D2BBB"/>
    <w:rsid w:val="002D2CBE"/>
    <w:rsid w:val="002E0D90"/>
    <w:rsid w:val="002E2C21"/>
    <w:rsid w:val="002E3982"/>
    <w:rsid w:val="002E5329"/>
    <w:rsid w:val="002F0128"/>
    <w:rsid w:val="002F7735"/>
    <w:rsid w:val="003037B9"/>
    <w:rsid w:val="00313E77"/>
    <w:rsid w:val="00320EF9"/>
    <w:rsid w:val="003306B0"/>
    <w:rsid w:val="003343E9"/>
    <w:rsid w:val="00335A35"/>
    <w:rsid w:val="00337BF6"/>
    <w:rsid w:val="00342206"/>
    <w:rsid w:val="00345413"/>
    <w:rsid w:val="0035064D"/>
    <w:rsid w:val="003514D8"/>
    <w:rsid w:val="003527EA"/>
    <w:rsid w:val="00355898"/>
    <w:rsid w:val="003571B1"/>
    <w:rsid w:val="00371BD8"/>
    <w:rsid w:val="00372B07"/>
    <w:rsid w:val="00375E92"/>
    <w:rsid w:val="0038645C"/>
    <w:rsid w:val="00394BFC"/>
    <w:rsid w:val="00394ECC"/>
    <w:rsid w:val="0039798E"/>
    <w:rsid w:val="003A08DE"/>
    <w:rsid w:val="003A20BC"/>
    <w:rsid w:val="003B50C2"/>
    <w:rsid w:val="003C393B"/>
    <w:rsid w:val="003D3376"/>
    <w:rsid w:val="003D7EEE"/>
    <w:rsid w:val="003E64DC"/>
    <w:rsid w:val="00401D0E"/>
    <w:rsid w:val="00407431"/>
    <w:rsid w:val="00423DFB"/>
    <w:rsid w:val="00424469"/>
    <w:rsid w:val="004259E3"/>
    <w:rsid w:val="00425BDB"/>
    <w:rsid w:val="0042788E"/>
    <w:rsid w:val="0043340D"/>
    <w:rsid w:val="00440992"/>
    <w:rsid w:val="004523B9"/>
    <w:rsid w:val="0045608B"/>
    <w:rsid w:val="00461C13"/>
    <w:rsid w:val="00463F88"/>
    <w:rsid w:val="00467F77"/>
    <w:rsid w:val="00476CA2"/>
    <w:rsid w:val="00484D26"/>
    <w:rsid w:val="00485393"/>
    <w:rsid w:val="00491B3A"/>
    <w:rsid w:val="00491D5E"/>
    <w:rsid w:val="004A041C"/>
    <w:rsid w:val="004A4104"/>
    <w:rsid w:val="004B5C7B"/>
    <w:rsid w:val="004C780F"/>
    <w:rsid w:val="004D1C07"/>
    <w:rsid w:val="004D51DA"/>
    <w:rsid w:val="004D5DD4"/>
    <w:rsid w:val="004E48AD"/>
    <w:rsid w:val="004E6BBA"/>
    <w:rsid w:val="004F020E"/>
    <w:rsid w:val="00501F7D"/>
    <w:rsid w:val="00501FA8"/>
    <w:rsid w:val="0050461C"/>
    <w:rsid w:val="0051684C"/>
    <w:rsid w:val="0052432D"/>
    <w:rsid w:val="00536089"/>
    <w:rsid w:val="00536D27"/>
    <w:rsid w:val="00541977"/>
    <w:rsid w:val="0055135B"/>
    <w:rsid w:val="0055380D"/>
    <w:rsid w:val="0057003B"/>
    <w:rsid w:val="005753EC"/>
    <w:rsid w:val="00595E31"/>
    <w:rsid w:val="005A2E48"/>
    <w:rsid w:val="005A67B0"/>
    <w:rsid w:val="005A7889"/>
    <w:rsid w:val="005B7FBD"/>
    <w:rsid w:val="005C0533"/>
    <w:rsid w:val="005C6524"/>
    <w:rsid w:val="005D00A9"/>
    <w:rsid w:val="005D0B06"/>
    <w:rsid w:val="005D0DB7"/>
    <w:rsid w:val="005E4FA3"/>
    <w:rsid w:val="005E579E"/>
    <w:rsid w:val="005E70F4"/>
    <w:rsid w:val="005F2CC3"/>
    <w:rsid w:val="006066B7"/>
    <w:rsid w:val="00611FFA"/>
    <w:rsid w:val="0061250D"/>
    <w:rsid w:val="006143B0"/>
    <w:rsid w:val="00615F2A"/>
    <w:rsid w:val="006258F7"/>
    <w:rsid w:val="00633AE1"/>
    <w:rsid w:val="006342C2"/>
    <w:rsid w:val="006451EE"/>
    <w:rsid w:val="00645769"/>
    <w:rsid w:val="00653DD5"/>
    <w:rsid w:val="00655A6E"/>
    <w:rsid w:val="00656686"/>
    <w:rsid w:val="00657E91"/>
    <w:rsid w:val="00665186"/>
    <w:rsid w:val="006703F5"/>
    <w:rsid w:val="00671A26"/>
    <w:rsid w:val="00674604"/>
    <w:rsid w:val="006866E6"/>
    <w:rsid w:val="00696641"/>
    <w:rsid w:val="006B7B22"/>
    <w:rsid w:val="006C55BF"/>
    <w:rsid w:val="006D38A8"/>
    <w:rsid w:val="006D4FF2"/>
    <w:rsid w:val="006D5261"/>
    <w:rsid w:val="006D5BDF"/>
    <w:rsid w:val="006E1CC3"/>
    <w:rsid w:val="006E52CA"/>
    <w:rsid w:val="006E7A39"/>
    <w:rsid w:val="006F1167"/>
    <w:rsid w:val="006F4F32"/>
    <w:rsid w:val="006F55F4"/>
    <w:rsid w:val="006F7496"/>
    <w:rsid w:val="006F763D"/>
    <w:rsid w:val="006F77B1"/>
    <w:rsid w:val="0070727F"/>
    <w:rsid w:val="00707D80"/>
    <w:rsid w:val="00712313"/>
    <w:rsid w:val="00723681"/>
    <w:rsid w:val="0073287F"/>
    <w:rsid w:val="00740991"/>
    <w:rsid w:val="00742B87"/>
    <w:rsid w:val="00742C8B"/>
    <w:rsid w:val="007516E1"/>
    <w:rsid w:val="0075323E"/>
    <w:rsid w:val="00755676"/>
    <w:rsid w:val="00756AAF"/>
    <w:rsid w:val="00757500"/>
    <w:rsid w:val="007619C5"/>
    <w:rsid w:val="0076343A"/>
    <w:rsid w:val="00767DB2"/>
    <w:rsid w:val="0077095F"/>
    <w:rsid w:val="0077339B"/>
    <w:rsid w:val="007733B6"/>
    <w:rsid w:val="00785FB9"/>
    <w:rsid w:val="007A7138"/>
    <w:rsid w:val="007C2D85"/>
    <w:rsid w:val="007C59FE"/>
    <w:rsid w:val="007C72DF"/>
    <w:rsid w:val="007D497A"/>
    <w:rsid w:val="007E3FA1"/>
    <w:rsid w:val="007E5B7C"/>
    <w:rsid w:val="007F090B"/>
    <w:rsid w:val="007F269D"/>
    <w:rsid w:val="007F32E7"/>
    <w:rsid w:val="007F34EC"/>
    <w:rsid w:val="007F3CA0"/>
    <w:rsid w:val="007F7B5B"/>
    <w:rsid w:val="00800367"/>
    <w:rsid w:val="0080089C"/>
    <w:rsid w:val="00805A39"/>
    <w:rsid w:val="00806B18"/>
    <w:rsid w:val="008209A3"/>
    <w:rsid w:val="00831C14"/>
    <w:rsid w:val="008337C6"/>
    <w:rsid w:val="00835904"/>
    <w:rsid w:val="00840102"/>
    <w:rsid w:val="008407F3"/>
    <w:rsid w:val="008463AB"/>
    <w:rsid w:val="008555C5"/>
    <w:rsid w:val="00855A83"/>
    <w:rsid w:val="00862683"/>
    <w:rsid w:val="00871BB5"/>
    <w:rsid w:val="0088782D"/>
    <w:rsid w:val="008957FC"/>
    <w:rsid w:val="00896B52"/>
    <w:rsid w:val="00896C2B"/>
    <w:rsid w:val="008A1B92"/>
    <w:rsid w:val="008A35C0"/>
    <w:rsid w:val="008B5D88"/>
    <w:rsid w:val="008C7CC7"/>
    <w:rsid w:val="008D1BDF"/>
    <w:rsid w:val="008D2C94"/>
    <w:rsid w:val="008D350A"/>
    <w:rsid w:val="008F27D9"/>
    <w:rsid w:val="008F46EF"/>
    <w:rsid w:val="008F7E7D"/>
    <w:rsid w:val="00914954"/>
    <w:rsid w:val="00923694"/>
    <w:rsid w:val="00930D64"/>
    <w:rsid w:val="00931367"/>
    <w:rsid w:val="00933506"/>
    <w:rsid w:val="00936AD4"/>
    <w:rsid w:val="0094009A"/>
    <w:rsid w:val="0094300B"/>
    <w:rsid w:val="00944C39"/>
    <w:rsid w:val="00947CA9"/>
    <w:rsid w:val="00951FEA"/>
    <w:rsid w:val="00952C2C"/>
    <w:rsid w:val="0095322E"/>
    <w:rsid w:val="00954CD6"/>
    <w:rsid w:val="00961B9A"/>
    <w:rsid w:val="00962C7C"/>
    <w:rsid w:val="009647FD"/>
    <w:rsid w:val="00965D06"/>
    <w:rsid w:val="00982909"/>
    <w:rsid w:val="00996EAB"/>
    <w:rsid w:val="009A326F"/>
    <w:rsid w:val="009A449D"/>
    <w:rsid w:val="009B0F8E"/>
    <w:rsid w:val="009C62B3"/>
    <w:rsid w:val="009D201D"/>
    <w:rsid w:val="009D222D"/>
    <w:rsid w:val="009D6FF3"/>
    <w:rsid w:val="009D7113"/>
    <w:rsid w:val="009E516E"/>
    <w:rsid w:val="009E65B5"/>
    <w:rsid w:val="009F071B"/>
    <w:rsid w:val="009F177F"/>
    <w:rsid w:val="00A10559"/>
    <w:rsid w:val="00A120A6"/>
    <w:rsid w:val="00A156C9"/>
    <w:rsid w:val="00A21FA6"/>
    <w:rsid w:val="00A408B9"/>
    <w:rsid w:val="00A443EA"/>
    <w:rsid w:val="00A62795"/>
    <w:rsid w:val="00A642AB"/>
    <w:rsid w:val="00A72A7D"/>
    <w:rsid w:val="00A80670"/>
    <w:rsid w:val="00A8144A"/>
    <w:rsid w:val="00A86275"/>
    <w:rsid w:val="00A8764E"/>
    <w:rsid w:val="00A948D0"/>
    <w:rsid w:val="00AA18EE"/>
    <w:rsid w:val="00AA1C7D"/>
    <w:rsid w:val="00AA5050"/>
    <w:rsid w:val="00AB10A8"/>
    <w:rsid w:val="00AB2913"/>
    <w:rsid w:val="00AD0DB2"/>
    <w:rsid w:val="00AD74D6"/>
    <w:rsid w:val="00AE303E"/>
    <w:rsid w:val="00AE385F"/>
    <w:rsid w:val="00AE53C5"/>
    <w:rsid w:val="00B01A29"/>
    <w:rsid w:val="00B02BD4"/>
    <w:rsid w:val="00B04DDB"/>
    <w:rsid w:val="00B05A3F"/>
    <w:rsid w:val="00B1430D"/>
    <w:rsid w:val="00B21A52"/>
    <w:rsid w:val="00B27A1F"/>
    <w:rsid w:val="00B3221A"/>
    <w:rsid w:val="00B41164"/>
    <w:rsid w:val="00B44425"/>
    <w:rsid w:val="00B44EC7"/>
    <w:rsid w:val="00B46A9C"/>
    <w:rsid w:val="00B47769"/>
    <w:rsid w:val="00B51A2E"/>
    <w:rsid w:val="00B57F8A"/>
    <w:rsid w:val="00B60792"/>
    <w:rsid w:val="00B61F8D"/>
    <w:rsid w:val="00B73BB9"/>
    <w:rsid w:val="00B7477E"/>
    <w:rsid w:val="00B748A4"/>
    <w:rsid w:val="00B77CEA"/>
    <w:rsid w:val="00B80897"/>
    <w:rsid w:val="00B85051"/>
    <w:rsid w:val="00B977D7"/>
    <w:rsid w:val="00BA53DA"/>
    <w:rsid w:val="00BA6611"/>
    <w:rsid w:val="00BB3FA6"/>
    <w:rsid w:val="00BB4F35"/>
    <w:rsid w:val="00BC1BB0"/>
    <w:rsid w:val="00BC3C18"/>
    <w:rsid w:val="00BC3C38"/>
    <w:rsid w:val="00BC674A"/>
    <w:rsid w:val="00BC6C1A"/>
    <w:rsid w:val="00BD1722"/>
    <w:rsid w:val="00BD1A81"/>
    <w:rsid w:val="00BE0023"/>
    <w:rsid w:val="00BE3101"/>
    <w:rsid w:val="00BE4625"/>
    <w:rsid w:val="00BF1DB2"/>
    <w:rsid w:val="00BF442E"/>
    <w:rsid w:val="00C07659"/>
    <w:rsid w:val="00C10C27"/>
    <w:rsid w:val="00C17467"/>
    <w:rsid w:val="00C23CB1"/>
    <w:rsid w:val="00C270EE"/>
    <w:rsid w:val="00C31300"/>
    <w:rsid w:val="00C33E16"/>
    <w:rsid w:val="00C40F7D"/>
    <w:rsid w:val="00C44AF7"/>
    <w:rsid w:val="00C45FFA"/>
    <w:rsid w:val="00C472A8"/>
    <w:rsid w:val="00C52652"/>
    <w:rsid w:val="00C52CCB"/>
    <w:rsid w:val="00C52FEB"/>
    <w:rsid w:val="00C66017"/>
    <w:rsid w:val="00C66218"/>
    <w:rsid w:val="00C67878"/>
    <w:rsid w:val="00C804ED"/>
    <w:rsid w:val="00C907E2"/>
    <w:rsid w:val="00C92C8E"/>
    <w:rsid w:val="00CA34CE"/>
    <w:rsid w:val="00CA7D1F"/>
    <w:rsid w:val="00CB2108"/>
    <w:rsid w:val="00CB3BB8"/>
    <w:rsid w:val="00CB4913"/>
    <w:rsid w:val="00CC389D"/>
    <w:rsid w:val="00CC7D62"/>
    <w:rsid w:val="00CD5677"/>
    <w:rsid w:val="00CE0FAD"/>
    <w:rsid w:val="00CF49F9"/>
    <w:rsid w:val="00CF6FF0"/>
    <w:rsid w:val="00D000CB"/>
    <w:rsid w:val="00D12008"/>
    <w:rsid w:val="00D1631E"/>
    <w:rsid w:val="00D20A07"/>
    <w:rsid w:val="00D21EF1"/>
    <w:rsid w:val="00D23C26"/>
    <w:rsid w:val="00D24035"/>
    <w:rsid w:val="00D379D4"/>
    <w:rsid w:val="00D41958"/>
    <w:rsid w:val="00D43A6D"/>
    <w:rsid w:val="00D46395"/>
    <w:rsid w:val="00D52F65"/>
    <w:rsid w:val="00D563E8"/>
    <w:rsid w:val="00D64089"/>
    <w:rsid w:val="00D66CAD"/>
    <w:rsid w:val="00D7054B"/>
    <w:rsid w:val="00D735A0"/>
    <w:rsid w:val="00D82939"/>
    <w:rsid w:val="00D83747"/>
    <w:rsid w:val="00D85557"/>
    <w:rsid w:val="00D8696C"/>
    <w:rsid w:val="00D96131"/>
    <w:rsid w:val="00DA129F"/>
    <w:rsid w:val="00DA52C0"/>
    <w:rsid w:val="00DB18CD"/>
    <w:rsid w:val="00DB36D6"/>
    <w:rsid w:val="00DD0044"/>
    <w:rsid w:val="00DD16E1"/>
    <w:rsid w:val="00DD2DBC"/>
    <w:rsid w:val="00DD34AA"/>
    <w:rsid w:val="00DE1270"/>
    <w:rsid w:val="00DF1DE8"/>
    <w:rsid w:val="00DF341E"/>
    <w:rsid w:val="00E00D44"/>
    <w:rsid w:val="00E0158B"/>
    <w:rsid w:val="00E02F9F"/>
    <w:rsid w:val="00E12D13"/>
    <w:rsid w:val="00E22042"/>
    <w:rsid w:val="00E22212"/>
    <w:rsid w:val="00E25266"/>
    <w:rsid w:val="00E2730A"/>
    <w:rsid w:val="00E34FA1"/>
    <w:rsid w:val="00E53559"/>
    <w:rsid w:val="00E61832"/>
    <w:rsid w:val="00E61F8A"/>
    <w:rsid w:val="00E67632"/>
    <w:rsid w:val="00E738F1"/>
    <w:rsid w:val="00E74B63"/>
    <w:rsid w:val="00E82648"/>
    <w:rsid w:val="00E839A1"/>
    <w:rsid w:val="00E8459B"/>
    <w:rsid w:val="00E90C64"/>
    <w:rsid w:val="00EA0A51"/>
    <w:rsid w:val="00EA0A89"/>
    <w:rsid w:val="00EA0FAE"/>
    <w:rsid w:val="00EA4DE2"/>
    <w:rsid w:val="00ED1424"/>
    <w:rsid w:val="00ED45EE"/>
    <w:rsid w:val="00EE309A"/>
    <w:rsid w:val="00F01C79"/>
    <w:rsid w:val="00F11552"/>
    <w:rsid w:val="00F12B05"/>
    <w:rsid w:val="00F266A6"/>
    <w:rsid w:val="00F30146"/>
    <w:rsid w:val="00F337DD"/>
    <w:rsid w:val="00F421F4"/>
    <w:rsid w:val="00F430A0"/>
    <w:rsid w:val="00F4373A"/>
    <w:rsid w:val="00F45E97"/>
    <w:rsid w:val="00F470AD"/>
    <w:rsid w:val="00F52A72"/>
    <w:rsid w:val="00F57994"/>
    <w:rsid w:val="00F653D2"/>
    <w:rsid w:val="00F71CD4"/>
    <w:rsid w:val="00F73624"/>
    <w:rsid w:val="00F8499D"/>
    <w:rsid w:val="00F84B23"/>
    <w:rsid w:val="00F8596A"/>
    <w:rsid w:val="00F87F05"/>
    <w:rsid w:val="00F90B53"/>
    <w:rsid w:val="00F90FC1"/>
    <w:rsid w:val="00F94503"/>
    <w:rsid w:val="00F955BD"/>
    <w:rsid w:val="00F97958"/>
    <w:rsid w:val="00FB02C4"/>
    <w:rsid w:val="00FB281F"/>
    <w:rsid w:val="00FB28FE"/>
    <w:rsid w:val="00FC04A8"/>
    <w:rsid w:val="00FC13CC"/>
    <w:rsid w:val="00FD0CFF"/>
    <w:rsid w:val="00FD3636"/>
    <w:rsid w:val="00FD3AC1"/>
    <w:rsid w:val="00FE4322"/>
    <w:rsid w:val="00FE7B93"/>
    <w:rsid w:val="00FF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88ADCC5"/>
  <w15:docId w15:val="{04B16CC4-B18E-4E18-A6CD-29CB75C6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L-Mohanad Bold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1A"/>
    <w:pPr>
      <w:bidi/>
      <w:spacing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Char"/>
    <w:qFormat/>
    <w:rsid w:val="00A156C9"/>
    <w:pPr>
      <w:keepNext/>
      <w:spacing w:line="240" w:lineRule="auto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6"/>
      <w:lang w:eastAsia="ar-SA"/>
    </w:rPr>
  </w:style>
  <w:style w:type="paragraph" w:styleId="4">
    <w:name w:val="heading 4"/>
    <w:basedOn w:val="a"/>
    <w:next w:val="a"/>
    <w:link w:val="4Char"/>
    <w:qFormat/>
    <w:rsid w:val="00A156C9"/>
    <w:pPr>
      <w:keepNext/>
      <w:spacing w:line="240" w:lineRule="auto"/>
      <w:jc w:val="center"/>
      <w:outlineLvl w:val="3"/>
    </w:pPr>
    <w:rPr>
      <w:rFonts w:ascii="Times New Roman" w:eastAsia="Times New Roman" w:hAnsi="Times New Roman" w:cs="AF_Jeddah"/>
      <w:b/>
      <w:bCs/>
      <w:noProof/>
      <w:sz w:val="20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B51A2E"/>
  </w:style>
  <w:style w:type="paragraph" w:customStyle="1" w:styleId="11">
    <w:name w:val="تذييل الصفحة1"/>
    <w:basedOn w:val="a"/>
    <w:link w:val="Char0"/>
    <w:uiPriority w:val="99"/>
    <w:unhideWhenUsed/>
    <w:rsid w:val="00B51A2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11"/>
    <w:uiPriority w:val="99"/>
    <w:rsid w:val="00B51A2E"/>
  </w:style>
  <w:style w:type="paragraph" w:styleId="a3">
    <w:name w:val="List Paragraph"/>
    <w:basedOn w:val="a"/>
    <w:uiPriority w:val="34"/>
    <w:qFormat/>
    <w:rsid w:val="00B51A2E"/>
    <w:pPr>
      <w:ind w:left="720"/>
      <w:contextualSpacing/>
    </w:pPr>
    <w:rPr>
      <w:rFonts w:ascii="Verdana" w:hAnsi="Verdana"/>
      <w:color w:val="444444"/>
    </w:rPr>
  </w:style>
  <w:style w:type="character" w:styleId="Hyperlink">
    <w:name w:val="Hyperlink"/>
    <w:uiPriority w:val="99"/>
    <w:unhideWhenUsed/>
    <w:rsid w:val="005753EC"/>
    <w:rPr>
      <w:color w:val="0000FF"/>
      <w:u w:val="single"/>
    </w:rPr>
  </w:style>
  <w:style w:type="table" w:styleId="a4">
    <w:name w:val="Table Grid"/>
    <w:basedOn w:val="a1"/>
    <w:uiPriority w:val="59"/>
    <w:rsid w:val="00BC6C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Char1"/>
    <w:uiPriority w:val="99"/>
    <w:semiHidden/>
    <w:unhideWhenUsed/>
    <w:rsid w:val="00665186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6651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0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0">
    <w:name w:val="رأس الصفحة Char1"/>
    <w:link w:val="a6"/>
    <w:uiPriority w:val="99"/>
    <w:rsid w:val="0055380D"/>
    <w:rPr>
      <w:sz w:val="28"/>
      <w:szCs w:val="28"/>
    </w:rPr>
  </w:style>
  <w:style w:type="paragraph" w:styleId="a7">
    <w:name w:val="footer"/>
    <w:basedOn w:val="a"/>
    <w:link w:val="Char11"/>
    <w:uiPriority w:val="99"/>
    <w:unhideWhenUsed/>
    <w:rsid w:val="0055380D"/>
    <w:pPr>
      <w:tabs>
        <w:tab w:val="center" w:pos="4153"/>
        <w:tab w:val="right" w:pos="8306"/>
      </w:tabs>
      <w:spacing w:line="240" w:lineRule="auto"/>
    </w:pPr>
  </w:style>
  <w:style w:type="character" w:customStyle="1" w:styleId="Char11">
    <w:name w:val="تذييل الصفحة Char1"/>
    <w:link w:val="a7"/>
    <w:uiPriority w:val="99"/>
    <w:rsid w:val="0055380D"/>
    <w:rPr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3B50C2"/>
    <w:rPr>
      <w:color w:val="954F72"/>
      <w:u w:val="single"/>
    </w:rPr>
  </w:style>
  <w:style w:type="paragraph" w:customStyle="1" w:styleId="xl63">
    <w:name w:val="xl63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4">
    <w:name w:val="xl64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65">
    <w:name w:val="xl65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6">
    <w:name w:val="xl6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7">
    <w:name w:val="xl67"/>
    <w:basedOn w:val="a"/>
    <w:rsid w:val="003B50C2"/>
    <w:pPr>
      <w:pBdr>
        <w:top w:val="single" w:sz="4" w:space="0" w:color="000000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68">
    <w:name w:val="xl68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69">
    <w:name w:val="xl69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0">
    <w:name w:val="xl70"/>
    <w:basedOn w:val="a"/>
    <w:rsid w:val="003B50C2"/>
    <w:pPr>
      <w:pBdr>
        <w:top w:val="single" w:sz="4" w:space="0" w:color="000000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71">
    <w:name w:val="xl71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2">
    <w:name w:val="xl72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3">
    <w:name w:val="xl7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4">
    <w:name w:val="xl74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5">
    <w:name w:val="xl7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76">
    <w:name w:val="xl76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7">
    <w:name w:val="xl77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78">
    <w:name w:val="xl78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79">
    <w:name w:val="xl79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0">
    <w:name w:val="xl8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1">
    <w:name w:val="xl8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2">
    <w:name w:val="xl82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83">
    <w:name w:val="xl83"/>
    <w:basedOn w:val="a"/>
    <w:rsid w:val="003B50C2"/>
    <w:pPr>
      <w:pBdr>
        <w:top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4">
    <w:name w:val="xl84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85">
    <w:name w:val="xl85"/>
    <w:basedOn w:val="a"/>
    <w:rsid w:val="003B50C2"/>
    <w:pPr>
      <w:pBdr>
        <w:top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6">
    <w:name w:val="xl86"/>
    <w:basedOn w:val="a"/>
    <w:rsid w:val="003B50C2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7">
    <w:name w:val="xl87"/>
    <w:basedOn w:val="a"/>
    <w:rsid w:val="003B50C2"/>
    <w:pP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88">
    <w:name w:val="xl88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89">
    <w:name w:val="xl89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0">
    <w:name w:val="xl90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1">
    <w:name w:val="xl91"/>
    <w:basedOn w:val="a"/>
    <w:rsid w:val="003B50C2"/>
    <w:pPr>
      <w:pBdr>
        <w:top w:val="single" w:sz="4" w:space="0" w:color="auto"/>
      </w:pBdr>
      <w:shd w:val="clear" w:color="000000" w:fill="C0C0C0"/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xl92">
    <w:name w:val="xl92"/>
    <w:basedOn w:val="a"/>
    <w:rsid w:val="003B50C2"/>
    <w:pPr>
      <w:pBdr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3">
    <w:name w:val="xl93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xl94">
    <w:name w:val="xl94"/>
    <w:basedOn w:val="a"/>
    <w:rsid w:val="003B50C2"/>
    <w:pPr>
      <w:pBdr>
        <w:bottom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6"/>
      <w:szCs w:val="26"/>
    </w:rPr>
  </w:style>
  <w:style w:type="paragraph" w:customStyle="1" w:styleId="xl95">
    <w:name w:val="xl95"/>
    <w:basedOn w:val="a"/>
    <w:rsid w:val="003B50C2"/>
    <w:pPr>
      <w:pBdr>
        <w:top w:val="single" w:sz="4" w:space="0" w:color="auto"/>
        <w:right w:val="single" w:sz="4" w:space="0" w:color="auto"/>
      </w:pBdr>
      <w:shd w:val="clear" w:color="000000" w:fill="9BC2E6"/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6">
    <w:name w:val="xl96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7">
    <w:name w:val="xl97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8">
    <w:name w:val="xl98"/>
    <w:basedOn w:val="a"/>
    <w:rsid w:val="003B50C2"/>
    <w:pP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99">
    <w:name w:val="xl99"/>
    <w:basedOn w:val="a"/>
    <w:rsid w:val="003B50C2"/>
    <w:pPr>
      <w:pBdr>
        <w:bottom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0">
    <w:name w:val="xl100"/>
    <w:basedOn w:val="a"/>
    <w:rsid w:val="003B50C2"/>
    <w:pPr>
      <w:pBdr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1">
    <w:name w:val="xl101"/>
    <w:basedOn w:val="a"/>
    <w:rsid w:val="003B50C2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2">
    <w:name w:val="xl102"/>
    <w:basedOn w:val="a"/>
    <w:rsid w:val="001F7C46"/>
    <w:pPr>
      <w:pBdr>
        <w:bottom w:val="single" w:sz="4" w:space="0" w:color="auto"/>
        <w:right w:val="single" w:sz="4" w:space="0" w:color="auto"/>
      </w:pBdr>
      <w:shd w:val="clear" w:color="000000" w:fill="92D050"/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paragraph" w:customStyle="1" w:styleId="xl103">
    <w:name w:val="xl103"/>
    <w:basedOn w:val="a"/>
    <w:rsid w:val="001F7C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bidi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1Char">
    <w:name w:val="العنوان 1 Char"/>
    <w:basedOn w:val="a0"/>
    <w:link w:val="1"/>
    <w:rsid w:val="00A156C9"/>
    <w:rPr>
      <w:rFonts w:ascii="Times New Roman" w:eastAsia="Times New Roman" w:hAnsi="Times New Roman" w:cs="Traditional Arabic"/>
      <w:b/>
      <w:bCs/>
      <w:noProof/>
      <w:szCs w:val="26"/>
      <w:lang w:eastAsia="ar-SA"/>
    </w:rPr>
  </w:style>
  <w:style w:type="character" w:customStyle="1" w:styleId="4Char">
    <w:name w:val="عنوان 4 Char"/>
    <w:basedOn w:val="a0"/>
    <w:link w:val="4"/>
    <w:rsid w:val="00A156C9"/>
    <w:rPr>
      <w:rFonts w:ascii="Times New Roman" w:eastAsia="Times New Roman" w:hAnsi="Times New Roman" w:cs="AF_Jeddah"/>
      <w:b/>
      <w:bCs/>
      <w:noProof/>
      <w:szCs w:val="36"/>
      <w:lang w:eastAsia="ar-SA"/>
    </w:rPr>
  </w:style>
  <w:style w:type="character" w:styleId="a9">
    <w:name w:val="Placeholder Text"/>
    <w:basedOn w:val="a0"/>
    <w:uiPriority w:val="99"/>
    <w:semiHidden/>
    <w:rsid w:val="00FB02C4"/>
    <w:rPr>
      <w:color w:val="808080"/>
    </w:rPr>
  </w:style>
  <w:style w:type="table" w:customStyle="1" w:styleId="TableGrid">
    <w:name w:val="TableGrid"/>
    <w:rsid w:val="00F4373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996EA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ropbox\&#1575;&#1604;&#1608;&#1585;&#1602;&#1577;%20&#1575;&#1604;&#1585;&#1587;&#1605;&#1610;&#1577;%201440\&#1575;&#1604;&#1608;&#1585;&#1602;&#1577;%20&#1575;&#1604;&#1585;&#1587;&#1605;&#1610;&#1577;%20&#1591;&#1608;&#1604;&#1610;&#157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D8208633F340CF9B1E4782DF15A7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72F2B2-7B6C-4012-A455-880DF4E10F49}"/>
      </w:docPartPr>
      <w:docPartBody>
        <w:p w:rsidR="005B7042" w:rsidRDefault="00F95F23" w:rsidP="00F95F23">
          <w:pPr>
            <w:pStyle w:val="94D8208633F340CF9B1E4782DF15A752"/>
          </w:pPr>
          <w:r w:rsidRPr="00EC0DF7">
            <w:rPr>
              <w:rStyle w:val="a3"/>
              <w:rFonts w:hint="cs"/>
              <w:rtl/>
            </w:rPr>
            <w:t>انقر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هنا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لإدخال</w:t>
          </w:r>
          <w:r w:rsidRPr="00EC0DF7">
            <w:rPr>
              <w:rStyle w:val="a3"/>
              <w:rtl/>
            </w:rPr>
            <w:t xml:space="preserve"> </w:t>
          </w:r>
          <w:r w:rsidRPr="00EC0DF7">
            <w:rPr>
              <w:rStyle w:val="a3"/>
              <w:rFonts w:hint="cs"/>
              <w:rtl/>
            </w:rPr>
            <w:t>نص</w:t>
          </w:r>
          <w:r w:rsidRPr="00EC0DF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F23"/>
    <w:rsid w:val="000A1479"/>
    <w:rsid w:val="00172C62"/>
    <w:rsid w:val="0020212E"/>
    <w:rsid w:val="0027165D"/>
    <w:rsid w:val="005B7042"/>
    <w:rsid w:val="005B7CA5"/>
    <w:rsid w:val="00601F29"/>
    <w:rsid w:val="00694ADA"/>
    <w:rsid w:val="00886FD7"/>
    <w:rsid w:val="00975D2A"/>
    <w:rsid w:val="009E5C61"/>
    <w:rsid w:val="009F6BBA"/>
    <w:rsid w:val="00C24E4E"/>
    <w:rsid w:val="00C36311"/>
    <w:rsid w:val="00C866F8"/>
    <w:rsid w:val="00D84C79"/>
    <w:rsid w:val="00F5518F"/>
    <w:rsid w:val="00F9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5F23"/>
    <w:rPr>
      <w:color w:val="808080"/>
    </w:rPr>
  </w:style>
  <w:style w:type="paragraph" w:customStyle="1" w:styleId="94D8208633F340CF9B1E4782DF15A752">
    <w:name w:val="94D8208633F340CF9B1E4782DF15A752"/>
    <w:rsid w:val="00F95F23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75E53-1CF6-436F-9A9B-3727F4C4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الورقة الرسمية طولية.dotx</Template>
  <TotalTime>16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Mohamed Khaled ibrahim</Company>
  <LinksUpToDate>false</LinksUpToDate>
  <CharactersWithSpaces>2583</CharactersWithSpaces>
  <SharedDoc>false</SharedDoc>
  <HLinks>
    <vt:vector size="6" baseType="variant">
      <vt:variant>
        <vt:i4>6750284</vt:i4>
      </vt:variant>
      <vt:variant>
        <vt:i4>0</vt:i4>
      </vt:variant>
      <vt:variant>
        <vt:i4>0</vt:i4>
      </vt:variant>
      <vt:variant>
        <vt:i4>5</vt:i4>
      </vt:variant>
      <vt:variant>
        <vt:lpwstr>mailto:info@alkhandak.com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فاطمة ....</cp:lastModifiedBy>
  <cp:revision>5</cp:revision>
  <cp:lastPrinted>2022-05-26T05:10:00Z</cp:lastPrinted>
  <dcterms:created xsi:type="dcterms:W3CDTF">2022-05-15T05:45:00Z</dcterms:created>
  <dcterms:modified xsi:type="dcterms:W3CDTF">2022-05-26T05:11:00Z</dcterms:modified>
</cp:coreProperties>
</file>