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19CC62C" w14:textId="77777777" w:rsidR="00661D21" w:rsidRDefault="00C01217" w:rsidP="00AE037C">
      <w:pPr>
        <w:tabs>
          <w:tab w:val="left" w:pos="4008"/>
        </w:tabs>
        <w:rPr>
          <w:sz w:val="26"/>
          <w:szCs w:val="26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41EDEC" wp14:editId="28512617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5A007" w14:textId="77777777" w:rsidR="003A0151" w:rsidRPr="00C01217" w:rsidRDefault="003A0151" w:rsidP="00C0121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14:paraId="74591CB5" w14:textId="3C57F1B0" w:rsidR="003A0151" w:rsidRPr="00861C76" w:rsidRDefault="00176E29" w:rsidP="00923805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10</w:t>
                            </w:r>
                          </w:p>
                          <w:p w14:paraId="19AF48D0" w14:textId="77777777" w:rsidR="003A0151" w:rsidRDefault="003A0151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41EDEC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">
                <v:textbox>
                  <w:txbxContent>
                    <w:p w14:paraId="6F85A007" w14:textId="77777777" w:rsidR="003A0151" w:rsidRPr="00C01217" w:rsidRDefault="003A0151" w:rsidP="00C0121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</w:p>
                    <w:p w14:paraId="74591CB5" w14:textId="3C57F1B0" w:rsidR="003A0151" w:rsidRPr="00861C76" w:rsidRDefault="00176E29" w:rsidP="00923805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10</w:t>
                      </w:r>
                    </w:p>
                    <w:p w14:paraId="19AF48D0" w14:textId="77777777" w:rsidR="003A0151" w:rsidRDefault="003A0151" w:rsidP="00C01217"/>
                  </w:txbxContent>
                </v:textbox>
              </v:shape>
            </w:pict>
          </mc:Fallback>
        </mc:AlternateContent>
      </w:r>
    </w:p>
    <w:p w14:paraId="74890D2E" w14:textId="77777777" w:rsidR="00C01217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9D0C14" wp14:editId="16E511BE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973D0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margin-left:31.3pt;margin-top:16.85pt;width:62.4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" strokeweight="2.25pt"/>
            </w:pict>
          </mc:Fallback>
        </mc:AlternateConten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>السؤال الأول :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ab/>
      </w:r>
      <w:r w:rsidRPr="00B44E3E">
        <w:rPr>
          <w:rFonts w:ascii="Traditional Arabic" w:hAnsi="Traditional Arabic"/>
          <w:b/>
          <w:bCs/>
          <w:sz w:val="34"/>
          <w:szCs w:val="34"/>
          <w:rtl/>
        </w:rPr>
        <w:tab/>
      </w:r>
      <w:r w:rsidR="00AE037C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 اخت</w:t>
      </w:r>
      <w:r w:rsidR="00AE037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اري</w:t>
      </w:r>
      <w:r w:rsidR="002B43F5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ال</w:t>
      </w:r>
      <w:r w:rsidR="002B43F5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إ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>جابة الصحيحة للعبارات الآتية :</w:t>
      </w:r>
    </w:p>
    <w:p w14:paraId="48CB91B3" w14:textId="77777777" w:rsidR="00BF1A00" w:rsidRDefault="00C01217" w:rsidP="00C01217">
      <w:pPr>
        <w:spacing w:before="100" w:beforeAutospacing="1" w:after="100" w:afterAutospacing="1"/>
        <w:ind w:left="1440" w:firstLine="720"/>
        <w:contextualSpacing/>
        <w:jc w:val="lowKashida"/>
        <w:rPr>
          <w:rtl/>
        </w:rPr>
      </w:pPr>
      <w:r w:rsidRPr="002B43F5">
        <w:rPr>
          <w:rFonts w:ascii="Traditional Arabic" w:hAnsi="Traditional Arabic"/>
          <w:b/>
          <w:bCs/>
          <w:sz w:val="32"/>
          <w:szCs w:val="32"/>
          <w:u w:val="single"/>
          <w:rtl/>
        </w:rPr>
        <w:t>ثم ظلل</w:t>
      </w:r>
      <w:r w:rsidR="00AE037C">
        <w:rPr>
          <w:rFonts w:ascii="Traditional Arabic" w:hAnsi="Traditional Arabic" w:hint="cs"/>
          <w:b/>
          <w:bCs/>
          <w:sz w:val="32"/>
          <w:szCs w:val="32"/>
          <w:u w:val="single"/>
          <w:rtl/>
        </w:rPr>
        <w:t>ي</w:t>
      </w:r>
      <w:r w:rsidRPr="002B43F5">
        <w:rPr>
          <w:rFonts w:ascii="Traditional Arabic" w:hAnsi="Traditional Arabic"/>
          <w:b/>
          <w:bCs/>
          <w:sz w:val="32"/>
          <w:szCs w:val="32"/>
          <w:u w:val="single"/>
          <w:rtl/>
        </w:rPr>
        <w:t xml:space="preserve"> الإجابة الصحيحة في ورقة التصحيح الآلي</w:t>
      </w:r>
    </w:p>
    <w:p w14:paraId="6CEE17D7" w14:textId="218E0D96" w:rsidR="00D00E7B" w:rsidRDefault="009C0BBC" w:rsidP="009C0BBC">
      <w:pPr>
        <w:spacing w:before="100" w:beforeAutospacing="1" w:after="100" w:afterAutospacing="1"/>
        <w:contextualSpacing/>
        <w:jc w:val="both"/>
        <w:rPr>
          <w:rtl/>
        </w:rPr>
      </w:pPr>
      <w:r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30B7AE" wp14:editId="05FBAEF1">
                <wp:simplePos x="0" y="0"/>
                <wp:positionH relativeFrom="margin">
                  <wp:posOffset>244475</wp:posOffset>
                </wp:positionH>
                <wp:positionV relativeFrom="paragraph">
                  <wp:posOffset>48895</wp:posOffset>
                </wp:positionV>
                <wp:extent cx="967740" cy="922020"/>
                <wp:effectExtent l="0" t="0" r="22860" b="11430"/>
                <wp:wrapNone/>
                <wp:docPr id="25" name="شكل بيضاو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922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091F8" w14:textId="77777777" w:rsidR="003A0151" w:rsidRDefault="003A0151" w:rsidP="00E41C9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66CBD4D" w14:textId="77777777" w:rsidR="003A0151" w:rsidRDefault="003A0151" w:rsidP="00E41C9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4A6DD29" w14:textId="77777777" w:rsidR="003A0151" w:rsidRPr="008403A9" w:rsidRDefault="003A0151" w:rsidP="00E41C9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403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930B7AE" id="شكل بيضاوي 25" o:spid="_x0000_s1027" style="position:absolute;left:0;text-align:left;margin-left:19.25pt;margin-top:3.85pt;width:76.2pt;height:72.6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" fillcolor="white [3201]" strokecolor="black [3200]" strokeweight="1pt">
                <v:stroke joinstyle="miter"/>
                <v:textbox>
                  <w:txbxContent>
                    <w:p w14:paraId="538091F8" w14:textId="77777777" w:rsidR="003A0151" w:rsidRDefault="003A0151" w:rsidP="00E41C9A">
                      <w:pPr>
                        <w:jc w:val="center"/>
                        <w:rPr>
                          <w:rtl/>
                        </w:rPr>
                      </w:pPr>
                    </w:p>
                    <w:p w14:paraId="066CBD4D" w14:textId="77777777" w:rsidR="003A0151" w:rsidRDefault="003A0151" w:rsidP="00E41C9A">
                      <w:pPr>
                        <w:jc w:val="center"/>
                        <w:rPr>
                          <w:rtl/>
                        </w:rPr>
                      </w:pPr>
                    </w:p>
                    <w:p w14:paraId="14A6DD29" w14:textId="77777777" w:rsidR="003A0151" w:rsidRPr="008403A9" w:rsidRDefault="003A0151" w:rsidP="00E41C9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403A9">
                        <w:rPr>
                          <w:rFonts w:hint="cs"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F1A00" w:rsidRPr="00BF1A00">
        <w:rPr>
          <w:rtl/>
        </w:rPr>
        <w:t xml:space="preserve"> </w:t>
      </w:r>
    </w:p>
    <w:p w14:paraId="1D14C948" w14:textId="3551E369" w:rsidR="009C0BBC" w:rsidRDefault="009C0BBC" w:rsidP="009C0BBC">
      <w:pPr>
        <w:spacing w:before="100" w:beforeAutospacing="1" w:after="100" w:afterAutospacing="1"/>
        <w:contextualSpacing/>
        <w:jc w:val="both"/>
        <w:rPr>
          <w:b/>
          <w:bCs/>
          <w:sz w:val="10"/>
          <w:szCs w:val="10"/>
          <w:rtl/>
        </w:rPr>
      </w:pPr>
    </w:p>
    <w:p w14:paraId="3D4665D4" w14:textId="4CB58220" w:rsidR="008403A9" w:rsidRDefault="009C0BBC" w:rsidP="009C0BBC">
      <w:pPr>
        <w:jc w:val="lowKashida"/>
        <w:rPr>
          <w:b/>
          <w:bCs/>
          <w:sz w:val="10"/>
          <w:szCs w:val="10"/>
          <w:u w:val="single"/>
          <w:rtl/>
        </w:rPr>
      </w:pPr>
      <w:r>
        <w:rPr>
          <w:b/>
          <w:bCs/>
          <w:sz w:val="10"/>
          <w:szCs w:val="1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6A5392" wp14:editId="0F7639EA">
                <wp:simplePos x="0" y="0"/>
                <wp:positionH relativeFrom="column">
                  <wp:posOffset>316230</wp:posOffset>
                </wp:positionH>
                <wp:positionV relativeFrom="paragraph">
                  <wp:posOffset>255905</wp:posOffset>
                </wp:positionV>
                <wp:extent cx="807720" cy="0"/>
                <wp:effectExtent l="0" t="0" r="0" b="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B7F589A" id="رابط مستقيم 2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9pt,20.15pt" to="88.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="00F5083A" w:rsidRPr="008403A9">
        <w:rPr>
          <w:b/>
          <w:bCs/>
          <w:sz w:val="32"/>
          <w:szCs w:val="32"/>
          <w:u w:val="single"/>
          <w:rtl/>
        </w:rPr>
        <w:t>اقر</w:t>
      </w:r>
      <w:r w:rsidR="00CF191B">
        <w:rPr>
          <w:rFonts w:hint="cs"/>
          <w:b/>
          <w:bCs/>
          <w:sz w:val="32"/>
          <w:szCs w:val="32"/>
          <w:u w:val="single"/>
          <w:rtl/>
        </w:rPr>
        <w:t>ئي</w:t>
      </w:r>
      <w:r w:rsidR="00F5083A" w:rsidRPr="008403A9">
        <w:rPr>
          <w:b/>
          <w:bCs/>
          <w:sz w:val="32"/>
          <w:szCs w:val="32"/>
          <w:u w:val="single"/>
          <w:rtl/>
        </w:rPr>
        <w:t xml:space="preserve"> النص التالي ثم أجيبي عن ال</w:t>
      </w:r>
      <w:r w:rsidR="00CF191B">
        <w:rPr>
          <w:rFonts w:hint="cs"/>
          <w:b/>
          <w:bCs/>
          <w:sz w:val="32"/>
          <w:szCs w:val="32"/>
          <w:u w:val="single"/>
          <w:rtl/>
        </w:rPr>
        <w:t>أ</w:t>
      </w:r>
      <w:r w:rsidR="00F5083A" w:rsidRPr="008403A9">
        <w:rPr>
          <w:b/>
          <w:bCs/>
          <w:sz w:val="32"/>
          <w:szCs w:val="32"/>
          <w:u w:val="single"/>
          <w:rtl/>
        </w:rPr>
        <w:t>سئلة التالية</w:t>
      </w:r>
      <w:r w:rsidR="00F5083A" w:rsidRPr="008403A9">
        <w:rPr>
          <w:rFonts w:hint="cs"/>
          <w:b/>
          <w:bCs/>
          <w:sz w:val="32"/>
          <w:szCs w:val="32"/>
          <w:u w:val="single"/>
          <w:rtl/>
        </w:rPr>
        <w:t>:</w:t>
      </w:r>
      <w:r w:rsidR="00F5083A" w:rsidRPr="008403A9">
        <w:rPr>
          <w:b/>
          <w:bCs/>
          <w:sz w:val="32"/>
          <w:szCs w:val="32"/>
          <w:u w:val="single"/>
          <w:rtl/>
        </w:rPr>
        <w:t xml:space="preserve"> </w:t>
      </w:r>
    </w:p>
    <w:p w14:paraId="50BD5912" w14:textId="77777777" w:rsidR="008403A9" w:rsidRDefault="008403A9" w:rsidP="00D00E7B">
      <w:pPr>
        <w:jc w:val="lowKashida"/>
        <w:rPr>
          <w:b/>
          <w:bCs/>
          <w:sz w:val="10"/>
          <w:szCs w:val="10"/>
          <w:u w:val="single"/>
          <w:rtl/>
        </w:rPr>
      </w:pPr>
    </w:p>
    <w:p w14:paraId="0B0EE654" w14:textId="58367964" w:rsidR="008403A9" w:rsidRPr="008403A9" w:rsidRDefault="008403A9" w:rsidP="00D00E7B">
      <w:pPr>
        <w:jc w:val="lowKashida"/>
        <w:rPr>
          <w:b/>
          <w:bCs/>
          <w:sz w:val="10"/>
          <w:szCs w:val="10"/>
          <w:u w:val="single"/>
          <w:rtl/>
        </w:rPr>
      </w:pPr>
    </w:p>
    <w:p w14:paraId="55A6CF60" w14:textId="7E37700F" w:rsidR="00F5083A" w:rsidRPr="003A0151" w:rsidRDefault="00F5083A" w:rsidP="00D00E7B">
      <w:pPr>
        <w:jc w:val="lowKashida"/>
        <w:rPr>
          <w:b/>
          <w:bCs/>
          <w:sz w:val="32"/>
          <w:szCs w:val="32"/>
          <w:rtl/>
        </w:rPr>
      </w:pPr>
      <w:r w:rsidRPr="003A0151">
        <w:rPr>
          <w:rFonts w:hint="cs"/>
          <w:b/>
          <w:bCs/>
          <w:sz w:val="32"/>
          <w:szCs w:val="32"/>
          <w:rtl/>
        </w:rPr>
        <w:t>ولدت أم المؤمنين خديجة رضي الله عنها في مكة المكرمة قبل عام الفيل بخمس عشرة سنة.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Pr="003A0151">
        <w:rPr>
          <w:rFonts w:hint="cs"/>
          <w:b/>
          <w:bCs/>
          <w:sz w:val="32"/>
          <w:szCs w:val="32"/>
          <w:rtl/>
        </w:rPr>
        <w:t xml:space="preserve">نشأت في بيت </w:t>
      </w:r>
    </w:p>
    <w:p w14:paraId="7B6E6BD0" w14:textId="4A1F9CDD" w:rsidR="00FB48F9" w:rsidRPr="003A0151" w:rsidRDefault="00F5083A" w:rsidP="003A0151">
      <w:pPr>
        <w:jc w:val="lowKashida"/>
        <w:rPr>
          <w:b/>
          <w:bCs/>
          <w:sz w:val="32"/>
          <w:szCs w:val="32"/>
          <w:rtl/>
        </w:rPr>
      </w:pPr>
      <w:r w:rsidRPr="003A0151">
        <w:rPr>
          <w:rFonts w:hint="cs"/>
          <w:b/>
          <w:bCs/>
          <w:sz w:val="32"/>
          <w:szCs w:val="32"/>
          <w:rtl/>
        </w:rPr>
        <w:t>طيب وبيئة كريمة،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Pr="003A0151">
        <w:rPr>
          <w:rFonts w:hint="cs"/>
          <w:b/>
          <w:bCs/>
          <w:sz w:val="32"/>
          <w:szCs w:val="32"/>
          <w:rtl/>
        </w:rPr>
        <w:t>فبيتها من أعرق بيوت قريش وأعلاها نسبًا وثراءً ووجاهة.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Pr="003A0151">
        <w:rPr>
          <w:rFonts w:hint="cs"/>
          <w:b/>
          <w:bCs/>
          <w:sz w:val="32"/>
          <w:szCs w:val="32"/>
          <w:rtl/>
        </w:rPr>
        <w:t>رغبت في الزواج من محمد صلى الله عليه وسلم بعدما علمت من أخبار فضله وأمانته وبركته،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Pr="003A0151">
        <w:rPr>
          <w:rFonts w:hint="cs"/>
          <w:b/>
          <w:bCs/>
          <w:sz w:val="32"/>
          <w:szCs w:val="32"/>
          <w:rtl/>
        </w:rPr>
        <w:t>فكان ذلك الزواج الميمون.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Pr="003A0151">
        <w:rPr>
          <w:rFonts w:hint="cs"/>
          <w:b/>
          <w:bCs/>
          <w:sz w:val="32"/>
          <w:szCs w:val="32"/>
          <w:rtl/>
        </w:rPr>
        <w:t>وكان ثمرة هذا الزواج العظيم أن ولدت القاسم الذي كان يكنى به الرسول</w:t>
      </w:r>
      <w:r w:rsidR="003A0151">
        <w:rPr>
          <w:rFonts w:hint="cs"/>
          <w:b/>
          <w:bCs/>
          <w:sz w:val="32"/>
          <w:szCs w:val="32"/>
          <w:rtl/>
        </w:rPr>
        <w:t xml:space="preserve"> </w:t>
      </w:r>
      <w:r w:rsidRPr="003A0151">
        <w:rPr>
          <w:rFonts w:hint="cs"/>
          <w:b/>
          <w:bCs/>
          <w:sz w:val="32"/>
          <w:szCs w:val="32"/>
          <w:rtl/>
        </w:rPr>
        <w:t>صلى الله عليه وسلم وعبدالله.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Pr="003A0151">
        <w:rPr>
          <w:rFonts w:hint="cs"/>
          <w:b/>
          <w:bCs/>
          <w:sz w:val="32"/>
          <w:szCs w:val="32"/>
          <w:rtl/>
        </w:rPr>
        <w:t>ومن البنات زينب ورقية وأم كلثوم وفاطمة. كانت أول من صدق الرسول وآزره،</w:t>
      </w:r>
      <w:r w:rsidR="008403A9" w:rsidRPr="003A0151">
        <w:rPr>
          <w:rFonts w:hint="cs"/>
          <w:b/>
          <w:bCs/>
          <w:sz w:val="32"/>
          <w:szCs w:val="32"/>
          <w:rtl/>
        </w:rPr>
        <w:t>وقفت مع الرسول</w:t>
      </w:r>
      <w:r w:rsidR="003A0151">
        <w:rPr>
          <w:rFonts w:hint="cs"/>
          <w:b/>
          <w:bCs/>
          <w:sz w:val="32"/>
          <w:szCs w:val="32"/>
          <w:rtl/>
        </w:rPr>
        <w:t xml:space="preserve"> </w:t>
      </w:r>
      <w:r w:rsidR="008403A9" w:rsidRPr="003A0151">
        <w:rPr>
          <w:rFonts w:hint="cs"/>
          <w:b/>
          <w:bCs/>
          <w:sz w:val="32"/>
          <w:szCs w:val="32"/>
          <w:rtl/>
        </w:rPr>
        <w:t>تؤيده وتزمله حتى أنها كانت تقطع ثلاثة أميال على رجليها من بيتها إلى جبل النور،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="008403A9" w:rsidRPr="003A0151">
        <w:rPr>
          <w:rFonts w:hint="cs"/>
          <w:b/>
          <w:bCs/>
          <w:sz w:val="32"/>
          <w:szCs w:val="32"/>
          <w:rtl/>
        </w:rPr>
        <w:t>ثم تصعد إلى غار حراء تطمئن عليه وتحمل له الماء والزاد.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="008403A9" w:rsidRPr="003A0151">
        <w:rPr>
          <w:rFonts w:hint="cs"/>
          <w:b/>
          <w:bCs/>
          <w:sz w:val="32"/>
          <w:szCs w:val="32"/>
          <w:rtl/>
        </w:rPr>
        <w:t>عن علي رضي الله عنه قال سمعت رسول الله صلى الله عليه وسلم يقول</w:t>
      </w:r>
      <w:r w:rsidR="006A1F24">
        <w:rPr>
          <w:rFonts w:hint="cs"/>
          <w:b/>
          <w:bCs/>
          <w:sz w:val="32"/>
          <w:szCs w:val="32"/>
          <w:rtl/>
        </w:rPr>
        <w:t xml:space="preserve">: </w:t>
      </w:r>
      <w:r w:rsidR="008403A9" w:rsidRPr="003A0151">
        <w:rPr>
          <w:rFonts w:hint="cs"/>
          <w:b/>
          <w:bCs/>
          <w:sz w:val="32"/>
          <w:szCs w:val="32"/>
          <w:rtl/>
        </w:rPr>
        <w:t>( خير نسائها خديجة رضي الله عنها</w:t>
      </w:r>
      <w:r w:rsidR="003A0151" w:rsidRPr="003A0151">
        <w:rPr>
          <w:rFonts w:hint="cs"/>
          <w:b/>
          <w:bCs/>
          <w:sz w:val="32"/>
          <w:szCs w:val="32"/>
          <w:rtl/>
        </w:rPr>
        <w:t>،</w:t>
      </w:r>
      <w:r w:rsidR="006A1F24">
        <w:rPr>
          <w:rFonts w:hint="cs"/>
          <w:b/>
          <w:bCs/>
          <w:sz w:val="32"/>
          <w:szCs w:val="32"/>
          <w:rtl/>
        </w:rPr>
        <w:t xml:space="preserve"> </w:t>
      </w:r>
      <w:r w:rsidR="003A0151" w:rsidRPr="003A0151">
        <w:rPr>
          <w:rFonts w:hint="cs"/>
          <w:b/>
          <w:bCs/>
          <w:sz w:val="32"/>
          <w:szCs w:val="32"/>
          <w:rtl/>
        </w:rPr>
        <w:t>وخير نسائها مريم بنت عمران).</w:t>
      </w:r>
      <w:r w:rsidR="003A0151">
        <w:rPr>
          <w:rFonts w:hint="cs"/>
          <w:b/>
          <w:bCs/>
          <w:sz w:val="32"/>
          <w:szCs w:val="32"/>
          <w:rtl/>
        </w:rPr>
        <w:t xml:space="preserve"> </w:t>
      </w:r>
      <w:r w:rsidR="003A0151" w:rsidRPr="003A0151">
        <w:rPr>
          <w:rFonts w:hint="cs"/>
          <w:b/>
          <w:bCs/>
          <w:sz w:val="32"/>
          <w:szCs w:val="32"/>
          <w:rtl/>
        </w:rPr>
        <w:t>توفيت قبل الهجرة بثلاث سنوات بمكة المكرمة.</w:t>
      </w:r>
    </w:p>
    <w:p w14:paraId="562B17E0" w14:textId="77777777" w:rsidR="00FB48F9" w:rsidRDefault="00FB48F9" w:rsidP="00D00E7B">
      <w:pPr>
        <w:jc w:val="lowKashida"/>
        <w:rPr>
          <w:b/>
          <w:bCs/>
          <w:sz w:val="10"/>
          <w:szCs w:val="10"/>
          <w:rtl/>
        </w:rPr>
      </w:pPr>
    </w:p>
    <w:p w14:paraId="4E3FDC64" w14:textId="77777777" w:rsidR="00FB48F9" w:rsidRPr="00D00E7B" w:rsidRDefault="00FB48F9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73D8CEB1" w14:textId="77777777" w:rsidTr="00692F2D">
        <w:trPr>
          <w:jc w:val="center"/>
        </w:trPr>
        <w:tc>
          <w:tcPr>
            <w:tcW w:w="536" w:type="dxa"/>
          </w:tcPr>
          <w:p w14:paraId="02F6D760" w14:textId="06B2F915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14:paraId="52B138B1" w14:textId="77777777" w:rsidR="00D00E7B" w:rsidRDefault="003A015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ولدت أم المؤمنين في:</w:t>
            </w:r>
          </w:p>
        </w:tc>
      </w:tr>
      <w:tr w:rsidR="00D00E7B" w14:paraId="75B51EC7" w14:textId="77777777" w:rsidTr="00692F2D">
        <w:trPr>
          <w:jc w:val="center"/>
        </w:trPr>
        <w:tc>
          <w:tcPr>
            <w:tcW w:w="536" w:type="dxa"/>
          </w:tcPr>
          <w:p w14:paraId="5F7E5ED3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E08AEAE" w14:textId="77777777" w:rsidR="00D00E7B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المدينة المنورة</w:t>
            </w:r>
          </w:p>
        </w:tc>
        <w:tc>
          <w:tcPr>
            <w:tcW w:w="454" w:type="dxa"/>
          </w:tcPr>
          <w:p w14:paraId="7E21FD82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79075C2F" w14:textId="77777777" w:rsidR="00D00E7B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A0151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مكة المكرمة</w:t>
            </w:r>
          </w:p>
        </w:tc>
        <w:tc>
          <w:tcPr>
            <w:tcW w:w="454" w:type="dxa"/>
          </w:tcPr>
          <w:p w14:paraId="2A686FEF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39AFD38" w14:textId="77777777" w:rsidR="00D00E7B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الشام</w:t>
            </w:r>
          </w:p>
        </w:tc>
        <w:tc>
          <w:tcPr>
            <w:tcW w:w="454" w:type="dxa"/>
          </w:tcPr>
          <w:p w14:paraId="6BF0F53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15FBBE02" w14:textId="77777777" w:rsidR="00D00E7B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اليمن</w:t>
            </w:r>
          </w:p>
        </w:tc>
      </w:tr>
    </w:tbl>
    <w:p w14:paraId="406AA025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29BE0FF7" w14:textId="77777777" w:rsidTr="00692F2D">
        <w:trPr>
          <w:jc w:val="center"/>
        </w:trPr>
        <w:tc>
          <w:tcPr>
            <w:tcW w:w="536" w:type="dxa"/>
          </w:tcPr>
          <w:p w14:paraId="558E7BFD" w14:textId="749CDC67" w:rsidR="00D00E7B" w:rsidRDefault="00C35F43" w:rsidP="00C35F4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14:paraId="56377CDD" w14:textId="2CDF775F" w:rsidR="00D00E7B" w:rsidRDefault="003A015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ولدت قبل عام الفيل ب</w:t>
            </w:r>
            <w:r w:rsidR="00A605BC">
              <w:rPr>
                <w:rFonts w:hint="cs"/>
                <w:b/>
                <w:bCs/>
                <w:sz w:val="32"/>
                <w:szCs w:val="32"/>
                <w:rtl/>
              </w:rPr>
              <w:t>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D00E7B" w14:paraId="64764BB8" w14:textId="77777777" w:rsidTr="00692F2D">
        <w:trPr>
          <w:jc w:val="center"/>
        </w:trPr>
        <w:tc>
          <w:tcPr>
            <w:tcW w:w="536" w:type="dxa"/>
          </w:tcPr>
          <w:p w14:paraId="7B773CDC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866C4BA" w14:textId="77777777" w:rsidR="00D00E7B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سبع عشرة سنة</w:t>
            </w:r>
          </w:p>
        </w:tc>
        <w:tc>
          <w:tcPr>
            <w:tcW w:w="454" w:type="dxa"/>
          </w:tcPr>
          <w:p w14:paraId="0995D057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36658FE" w14:textId="77777777" w:rsidR="00D00E7B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ثلاث عشرة سنة</w:t>
            </w:r>
          </w:p>
        </w:tc>
        <w:tc>
          <w:tcPr>
            <w:tcW w:w="454" w:type="dxa"/>
          </w:tcPr>
          <w:p w14:paraId="1870FBBE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417657FA" w14:textId="77777777" w:rsidR="00D00E7B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A0151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خمس عشرة سنة</w:t>
            </w:r>
          </w:p>
        </w:tc>
        <w:tc>
          <w:tcPr>
            <w:tcW w:w="454" w:type="dxa"/>
          </w:tcPr>
          <w:p w14:paraId="7419F53F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22E27384" w14:textId="74742A2E" w:rsidR="00D00E7B" w:rsidRDefault="00A605B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  <w:r w:rsidR="003A0151">
              <w:rPr>
                <w:rFonts w:hint="cs"/>
                <w:b/>
                <w:bCs/>
                <w:sz w:val="32"/>
                <w:szCs w:val="32"/>
                <w:rtl/>
              </w:rPr>
              <w:t>ربع عشرة سنة</w:t>
            </w:r>
          </w:p>
        </w:tc>
      </w:tr>
    </w:tbl>
    <w:p w14:paraId="2943B799" w14:textId="77777777" w:rsidR="00FB48F9" w:rsidRPr="00D00E7B" w:rsidRDefault="00FB48F9" w:rsidP="00412E24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44431E42" w14:textId="77777777" w:rsidTr="00692F2D">
        <w:trPr>
          <w:jc w:val="center"/>
        </w:trPr>
        <w:tc>
          <w:tcPr>
            <w:tcW w:w="536" w:type="dxa"/>
          </w:tcPr>
          <w:p w14:paraId="25E735AF" w14:textId="68B0E347" w:rsidR="00D00E7B" w:rsidRDefault="00C35F43" w:rsidP="00C35F4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14:paraId="320350E5" w14:textId="77777777" w:rsidR="00D00E7B" w:rsidRDefault="003A015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بيتها من أعرق بيوت:</w:t>
            </w:r>
          </w:p>
        </w:tc>
      </w:tr>
      <w:tr w:rsidR="00D00E7B" w14:paraId="29EA9AEB" w14:textId="77777777" w:rsidTr="00692F2D">
        <w:trPr>
          <w:jc w:val="center"/>
        </w:trPr>
        <w:tc>
          <w:tcPr>
            <w:tcW w:w="536" w:type="dxa"/>
          </w:tcPr>
          <w:p w14:paraId="5DECA53D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A8BF824" w14:textId="77777777" w:rsidR="00D00E7B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تغلب</w:t>
            </w:r>
          </w:p>
        </w:tc>
        <w:tc>
          <w:tcPr>
            <w:tcW w:w="454" w:type="dxa"/>
          </w:tcPr>
          <w:p w14:paraId="46BB54E5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1BB4AA8A" w14:textId="77777777" w:rsidR="00D00E7B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بكر </w:t>
            </w:r>
          </w:p>
        </w:tc>
        <w:tc>
          <w:tcPr>
            <w:tcW w:w="454" w:type="dxa"/>
          </w:tcPr>
          <w:p w14:paraId="7CFF1F56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26210B7" w14:textId="77777777" w:rsidR="00D00E7B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طيء</w:t>
            </w:r>
          </w:p>
        </w:tc>
        <w:tc>
          <w:tcPr>
            <w:tcW w:w="454" w:type="dxa"/>
          </w:tcPr>
          <w:p w14:paraId="67281AA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0893D1F7" w14:textId="77777777" w:rsidR="00D00E7B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A0151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قريش</w:t>
            </w:r>
          </w:p>
        </w:tc>
      </w:tr>
    </w:tbl>
    <w:p w14:paraId="2845E6F7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242D5F37" w14:textId="77777777" w:rsidTr="00692F2D">
        <w:trPr>
          <w:jc w:val="center"/>
        </w:trPr>
        <w:tc>
          <w:tcPr>
            <w:tcW w:w="536" w:type="dxa"/>
          </w:tcPr>
          <w:p w14:paraId="1CBA510C" w14:textId="676C777C" w:rsidR="00D00E7B" w:rsidRDefault="008A04DE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4</w:t>
            </w:r>
          </w:p>
        </w:tc>
        <w:tc>
          <w:tcPr>
            <w:tcW w:w="9754" w:type="dxa"/>
            <w:gridSpan w:val="7"/>
          </w:tcPr>
          <w:p w14:paraId="32C3FF7E" w14:textId="77777777" w:rsidR="00D00E7B" w:rsidRDefault="003A015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رغبت في الزواج من:</w:t>
            </w:r>
          </w:p>
        </w:tc>
      </w:tr>
      <w:tr w:rsidR="00D00E7B" w14:paraId="6131337F" w14:textId="77777777" w:rsidTr="00692F2D">
        <w:trPr>
          <w:jc w:val="center"/>
        </w:trPr>
        <w:tc>
          <w:tcPr>
            <w:tcW w:w="536" w:type="dxa"/>
          </w:tcPr>
          <w:p w14:paraId="7BAA7DAB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6A40E45" w14:textId="77777777" w:rsidR="00D00E7B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A0151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الرسول صلى الله عليه وسلم</w:t>
            </w:r>
          </w:p>
        </w:tc>
        <w:tc>
          <w:tcPr>
            <w:tcW w:w="454" w:type="dxa"/>
          </w:tcPr>
          <w:p w14:paraId="6EC43E5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799952B1" w14:textId="234A653A" w:rsidR="00D00E7B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عمر بن الخطاب</w:t>
            </w:r>
            <w:r w:rsidR="006A1F24">
              <w:rPr>
                <w:rFonts w:hint="cs"/>
                <w:b/>
                <w:bCs/>
                <w:sz w:val="32"/>
                <w:szCs w:val="32"/>
                <w:rtl/>
              </w:rPr>
              <w:t xml:space="preserve"> رضي الله عنه</w:t>
            </w:r>
          </w:p>
        </w:tc>
        <w:tc>
          <w:tcPr>
            <w:tcW w:w="454" w:type="dxa"/>
          </w:tcPr>
          <w:p w14:paraId="0A065980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0A42718" w14:textId="748074E8" w:rsidR="00D00E7B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أب</w:t>
            </w:r>
            <w:r w:rsidR="00A605BC">
              <w:rPr>
                <w:rFonts w:hint="cs"/>
                <w:b/>
                <w:bCs/>
                <w:sz w:val="32"/>
                <w:szCs w:val="32"/>
                <w:rtl/>
              </w:rPr>
              <w:t>ي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بكر الصديق</w:t>
            </w:r>
            <w:r w:rsidR="006A1F24">
              <w:rPr>
                <w:rFonts w:hint="cs"/>
                <w:b/>
                <w:bCs/>
                <w:sz w:val="32"/>
                <w:szCs w:val="32"/>
                <w:rtl/>
              </w:rPr>
              <w:t xml:space="preserve">  رضي الله عنه</w:t>
            </w:r>
          </w:p>
        </w:tc>
        <w:tc>
          <w:tcPr>
            <w:tcW w:w="454" w:type="dxa"/>
          </w:tcPr>
          <w:p w14:paraId="247C81E9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7909857" w14:textId="7B100E57" w:rsidR="00D00E7B" w:rsidRDefault="003A015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عثمان بن عفان</w:t>
            </w:r>
            <w:r w:rsidR="006A1F24">
              <w:rPr>
                <w:rFonts w:hint="cs"/>
                <w:b/>
                <w:bCs/>
                <w:sz w:val="32"/>
                <w:szCs w:val="32"/>
                <w:rtl/>
              </w:rPr>
              <w:t xml:space="preserve"> رضي الله عنه</w:t>
            </w:r>
          </w:p>
        </w:tc>
      </w:tr>
    </w:tbl>
    <w:p w14:paraId="37916C93" w14:textId="77777777" w:rsid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p w14:paraId="60FF0A48" w14:textId="77777777" w:rsidR="003A0151" w:rsidRPr="00D00E7B" w:rsidRDefault="003A0151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49AFFA83" w14:textId="77777777" w:rsidTr="00692F2D">
        <w:trPr>
          <w:jc w:val="center"/>
        </w:trPr>
        <w:tc>
          <w:tcPr>
            <w:tcW w:w="536" w:type="dxa"/>
          </w:tcPr>
          <w:p w14:paraId="333A65EA" w14:textId="34845203" w:rsidR="00D00E7B" w:rsidRDefault="008A04DE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14:paraId="6264A237" w14:textId="77777777" w:rsidR="00D00E7B" w:rsidRDefault="00181B90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أنجبت خديجة بنت خويلد :</w:t>
            </w:r>
          </w:p>
        </w:tc>
      </w:tr>
      <w:tr w:rsidR="00D00E7B" w14:paraId="5ECF7F84" w14:textId="77777777" w:rsidTr="00692F2D">
        <w:trPr>
          <w:jc w:val="center"/>
        </w:trPr>
        <w:tc>
          <w:tcPr>
            <w:tcW w:w="536" w:type="dxa"/>
          </w:tcPr>
          <w:p w14:paraId="7F2A47F5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14177014" w14:textId="77777777" w:rsidR="00D00E7B" w:rsidRDefault="00181B9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5 من البنات </w:t>
            </w:r>
          </w:p>
        </w:tc>
        <w:tc>
          <w:tcPr>
            <w:tcW w:w="454" w:type="dxa"/>
          </w:tcPr>
          <w:p w14:paraId="62335C4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768AFD1" w14:textId="77777777" w:rsidR="00D00E7B" w:rsidRDefault="00181B9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81B90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4 من البنات</w:t>
            </w:r>
          </w:p>
        </w:tc>
        <w:tc>
          <w:tcPr>
            <w:tcW w:w="454" w:type="dxa"/>
          </w:tcPr>
          <w:p w14:paraId="362DC775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549A7E0" w14:textId="77777777" w:rsidR="00D00E7B" w:rsidRDefault="00181B9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 من البنات</w:t>
            </w:r>
          </w:p>
        </w:tc>
        <w:tc>
          <w:tcPr>
            <w:tcW w:w="454" w:type="dxa"/>
          </w:tcPr>
          <w:p w14:paraId="45BA0415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0C3B6CF4" w14:textId="77777777" w:rsidR="00D00E7B" w:rsidRDefault="00181B9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7 من البنات </w:t>
            </w:r>
          </w:p>
        </w:tc>
      </w:tr>
    </w:tbl>
    <w:p w14:paraId="595BD19B" w14:textId="77777777" w:rsidR="00D00E7B" w:rsidRPr="00D00E7B" w:rsidRDefault="00D00E7B" w:rsidP="008A04DE">
      <w:pPr>
        <w:jc w:val="center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32013E3D" w14:textId="77777777" w:rsidTr="00692F2D">
        <w:trPr>
          <w:jc w:val="center"/>
        </w:trPr>
        <w:tc>
          <w:tcPr>
            <w:tcW w:w="536" w:type="dxa"/>
          </w:tcPr>
          <w:p w14:paraId="3284FB4E" w14:textId="01BE8585" w:rsidR="00D00E7B" w:rsidRDefault="008A04DE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bookmarkStart w:id="1" w:name="_Hlk26620170"/>
            <w:r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14:paraId="32A9AA91" w14:textId="77777777" w:rsidR="00D00E7B" w:rsidRDefault="00181B90" w:rsidP="006A1F24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أول من صدق الرسول وآزره من النساء هي:</w:t>
            </w:r>
          </w:p>
        </w:tc>
      </w:tr>
      <w:tr w:rsidR="00D00E7B" w14:paraId="7BB5E93F" w14:textId="77777777" w:rsidTr="00692F2D">
        <w:trPr>
          <w:jc w:val="center"/>
        </w:trPr>
        <w:tc>
          <w:tcPr>
            <w:tcW w:w="536" w:type="dxa"/>
          </w:tcPr>
          <w:p w14:paraId="74BD8186" w14:textId="77777777" w:rsidR="00D00E7B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51EE9F1" w14:textId="3642FA7E" w:rsidR="00D00E7B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فاطمة بنت الرسول</w:t>
            </w:r>
          </w:p>
        </w:tc>
        <w:tc>
          <w:tcPr>
            <w:tcW w:w="454" w:type="dxa"/>
          </w:tcPr>
          <w:p w14:paraId="2E018A8F" w14:textId="77777777" w:rsidR="00D00E7B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C2D58C8" w14:textId="77777777" w:rsidR="00D00E7B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حفصه بنت عمر</w:t>
            </w:r>
          </w:p>
        </w:tc>
        <w:tc>
          <w:tcPr>
            <w:tcW w:w="454" w:type="dxa"/>
          </w:tcPr>
          <w:p w14:paraId="42B3B969" w14:textId="77777777" w:rsidR="00D00E7B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3DCD94D" w14:textId="77777777" w:rsidR="00D00E7B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81B90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خديجة بنت خويلد</w:t>
            </w:r>
          </w:p>
        </w:tc>
        <w:tc>
          <w:tcPr>
            <w:tcW w:w="454" w:type="dxa"/>
          </w:tcPr>
          <w:p w14:paraId="4A88FE84" w14:textId="77777777" w:rsidR="00D00E7B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0498F9DB" w14:textId="77777777" w:rsidR="00D00E7B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زينب بنت جحش</w:t>
            </w:r>
          </w:p>
        </w:tc>
      </w:tr>
      <w:bookmarkEnd w:id="1"/>
    </w:tbl>
    <w:p w14:paraId="0CC219EA" w14:textId="77777777" w:rsidR="00D00E7B" w:rsidRPr="00D00E7B" w:rsidRDefault="00D00E7B" w:rsidP="008A04DE">
      <w:pPr>
        <w:jc w:val="center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04EF702D" w14:textId="77777777" w:rsidTr="00692F2D">
        <w:trPr>
          <w:jc w:val="center"/>
        </w:trPr>
        <w:tc>
          <w:tcPr>
            <w:tcW w:w="536" w:type="dxa"/>
          </w:tcPr>
          <w:p w14:paraId="0D68DB96" w14:textId="0C7D0C69" w:rsidR="00D00E7B" w:rsidRDefault="008A04DE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14:paraId="0ABCB81A" w14:textId="77777777" w:rsidR="00D00E7B" w:rsidRDefault="00181B90" w:rsidP="006A1F24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كانت أم المؤمنين خديجة بنت خويلد تقطع ثلاثة أميال من بيتها إلى:</w:t>
            </w:r>
          </w:p>
        </w:tc>
      </w:tr>
      <w:tr w:rsidR="00D00E7B" w14:paraId="6CEBEABD" w14:textId="77777777" w:rsidTr="00692F2D">
        <w:trPr>
          <w:jc w:val="center"/>
        </w:trPr>
        <w:tc>
          <w:tcPr>
            <w:tcW w:w="536" w:type="dxa"/>
          </w:tcPr>
          <w:p w14:paraId="70AF20B2" w14:textId="77777777" w:rsidR="00D00E7B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9864F45" w14:textId="77777777" w:rsidR="00D00E7B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81B90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جبل النور</w:t>
            </w:r>
          </w:p>
        </w:tc>
        <w:tc>
          <w:tcPr>
            <w:tcW w:w="454" w:type="dxa"/>
          </w:tcPr>
          <w:p w14:paraId="009BAE43" w14:textId="77777777" w:rsidR="00D00E7B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F78E98C" w14:textId="77777777" w:rsidR="00D00E7B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جبل أحد</w:t>
            </w:r>
          </w:p>
        </w:tc>
        <w:tc>
          <w:tcPr>
            <w:tcW w:w="454" w:type="dxa"/>
          </w:tcPr>
          <w:p w14:paraId="0CA49C52" w14:textId="77777777" w:rsidR="00D00E7B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220DA991" w14:textId="77777777" w:rsidR="00D00E7B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جبل الخندق</w:t>
            </w:r>
          </w:p>
        </w:tc>
        <w:tc>
          <w:tcPr>
            <w:tcW w:w="454" w:type="dxa"/>
          </w:tcPr>
          <w:p w14:paraId="012EE6DD" w14:textId="77777777" w:rsidR="00D00E7B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F5B4ED3" w14:textId="77777777" w:rsidR="00D00E7B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جبل بدر</w:t>
            </w:r>
          </w:p>
        </w:tc>
      </w:tr>
    </w:tbl>
    <w:p w14:paraId="3199443B" w14:textId="77777777" w:rsidR="00D00E7B" w:rsidRPr="00D00E7B" w:rsidRDefault="00D00E7B" w:rsidP="008A04DE">
      <w:pPr>
        <w:jc w:val="center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78B868CA" w14:textId="77777777" w:rsidTr="00692F2D">
        <w:trPr>
          <w:jc w:val="center"/>
        </w:trPr>
        <w:tc>
          <w:tcPr>
            <w:tcW w:w="536" w:type="dxa"/>
          </w:tcPr>
          <w:p w14:paraId="5FDB50BE" w14:textId="3451D787" w:rsidR="00D00E7B" w:rsidRDefault="006C4E21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14:paraId="7BB56389" w14:textId="77777777" w:rsidR="00D00E7B" w:rsidRDefault="00181B90" w:rsidP="000677A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كانت أم المؤمنين خديجة بنت خويلد تحمل للرسول:</w:t>
            </w:r>
          </w:p>
        </w:tc>
      </w:tr>
      <w:tr w:rsidR="00D00E7B" w14:paraId="386641F6" w14:textId="77777777" w:rsidTr="00692F2D">
        <w:trPr>
          <w:jc w:val="center"/>
        </w:trPr>
        <w:tc>
          <w:tcPr>
            <w:tcW w:w="536" w:type="dxa"/>
          </w:tcPr>
          <w:p w14:paraId="55990E7C" w14:textId="77777777" w:rsidR="00D00E7B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6BCD83AF" w14:textId="329AB092" w:rsidR="00D00E7B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المعلومات</w:t>
            </w:r>
          </w:p>
        </w:tc>
        <w:tc>
          <w:tcPr>
            <w:tcW w:w="454" w:type="dxa"/>
          </w:tcPr>
          <w:p w14:paraId="4641CC35" w14:textId="77777777" w:rsidR="00D00E7B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543DC00" w14:textId="7374A508" w:rsidR="00D00E7B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الأخبار</w:t>
            </w:r>
          </w:p>
        </w:tc>
        <w:tc>
          <w:tcPr>
            <w:tcW w:w="454" w:type="dxa"/>
          </w:tcPr>
          <w:p w14:paraId="775BE887" w14:textId="77777777" w:rsidR="00D00E7B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BF47EE7" w14:textId="77777777" w:rsidR="00D00E7B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القصص</w:t>
            </w:r>
          </w:p>
        </w:tc>
        <w:tc>
          <w:tcPr>
            <w:tcW w:w="454" w:type="dxa"/>
          </w:tcPr>
          <w:p w14:paraId="0DB52123" w14:textId="77777777" w:rsidR="00D00E7B" w:rsidRDefault="00D00E7B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8C4FE8C" w14:textId="77777777" w:rsidR="00D00E7B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7AC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الماء والزاد</w:t>
            </w:r>
          </w:p>
        </w:tc>
      </w:tr>
    </w:tbl>
    <w:p w14:paraId="45FD5302" w14:textId="77777777" w:rsidR="00D00E7B" w:rsidRPr="00D00E7B" w:rsidRDefault="00D00E7B" w:rsidP="008A04DE">
      <w:pPr>
        <w:jc w:val="center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4CD34564" w14:textId="77777777" w:rsidTr="008051E1">
        <w:trPr>
          <w:jc w:val="center"/>
        </w:trPr>
        <w:tc>
          <w:tcPr>
            <w:tcW w:w="548" w:type="dxa"/>
          </w:tcPr>
          <w:p w14:paraId="226648FF" w14:textId="42C613E3" w:rsidR="00D00E7B" w:rsidRDefault="006C4E21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14:paraId="490B2D3C" w14:textId="77777777" w:rsidR="00D00E7B" w:rsidRDefault="00181B90" w:rsidP="008A04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قائل( خير نسائها خديجة رضي الله عنها، وخير نسائها مريم بنت عمران) هو:</w:t>
            </w:r>
          </w:p>
        </w:tc>
      </w:tr>
      <w:tr w:rsidR="00D00E7B" w14:paraId="3F331BF4" w14:textId="77777777" w:rsidTr="008051E1">
        <w:trPr>
          <w:jc w:val="center"/>
        </w:trPr>
        <w:tc>
          <w:tcPr>
            <w:tcW w:w="548" w:type="dxa"/>
          </w:tcPr>
          <w:p w14:paraId="6019EB10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D5BA791" w14:textId="77777777" w:rsidR="00D00E7B" w:rsidRDefault="00181B9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عمر بن الخطاب </w:t>
            </w:r>
          </w:p>
        </w:tc>
        <w:tc>
          <w:tcPr>
            <w:tcW w:w="454" w:type="dxa"/>
          </w:tcPr>
          <w:p w14:paraId="20384EF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2B39A1FC" w14:textId="77777777" w:rsidR="00D00E7B" w:rsidRDefault="00181B9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عمرو بن العاص </w:t>
            </w:r>
          </w:p>
        </w:tc>
        <w:tc>
          <w:tcPr>
            <w:tcW w:w="454" w:type="dxa"/>
          </w:tcPr>
          <w:p w14:paraId="5D0814F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A1A22F3" w14:textId="77777777" w:rsidR="00D00E7B" w:rsidRPr="000645A6" w:rsidRDefault="00181B90" w:rsidP="006C4E21">
            <w:pPr>
              <w:jc w:val="center"/>
              <w:rPr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الرسول صلى الله عليه وسلم</w:t>
            </w:r>
          </w:p>
        </w:tc>
        <w:tc>
          <w:tcPr>
            <w:tcW w:w="454" w:type="dxa"/>
          </w:tcPr>
          <w:p w14:paraId="77BB9379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21588EF" w14:textId="77777777" w:rsidR="00D00E7B" w:rsidRDefault="00181B9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خالد بن الوليد</w:t>
            </w:r>
          </w:p>
        </w:tc>
      </w:tr>
    </w:tbl>
    <w:tbl>
      <w:tblPr>
        <w:tblStyle w:val="a6"/>
        <w:tblpPr w:leftFromText="180" w:rightFromText="180" w:vertAnchor="text" w:horzAnchor="margin" w:tblpXSpec="center" w:tblpY="40"/>
        <w:bidiVisual/>
        <w:tblW w:w="0" w:type="auto"/>
        <w:tblLook w:val="04A0" w:firstRow="1" w:lastRow="0" w:firstColumn="1" w:lastColumn="0" w:noHBand="0" w:noVBand="1"/>
      </w:tblPr>
      <w:tblGrid>
        <w:gridCol w:w="551"/>
        <w:gridCol w:w="2105"/>
        <w:gridCol w:w="454"/>
        <w:gridCol w:w="2105"/>
        <w:gridCol w:w="454"/>
        <w:gridCol w:w="2105"/>
        <w:gridCol w:w="454"/>
        <w:gridCol w:w="2110"/>
      </w:tblGrid>
      <w:tr w:rsidR="008051E1" w14:paraId="5A1CABF4" w14:textId="77777777" w:rsidTr="00363A54">
        <w:trPr>
          <w:trHeight w:val="416"/>
        </w:trPr>
        <w:tc>
          <w:tcPr>
            <w:tcW w:w="551" w:type="dxa"/>
          </w:tcPr>
          <w:p w14:paraId="26C44578" w14:textId="46E40FE7" w:rsidR="008051E1" w:rsidRDefault="008A04DE" w:rsidP="008051E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8051E1">
              <w:rPr>
                <w:rFonts w:hint="cs"/>
                <w:b/>
                <w:bCs/>
                <w:sz w:val="32"/>
                <w:szCs w:val="32"/>
                <w:rtl/>
              </w:rPr>
              <w:t>0</w:t>
            </w:r>
          </w:p>
        </w:tc>
        <w:tc>
          <w:tcPr>
            <w:tcW w:w="9787" w:type="dxa"/>
            <w:gridSpan w:val="7"/>
          </w:tcPr>
          <w:p w14:paraId="52A9E0AA" w14:textId="6F08364C" w:rsidR="008051E1" w:rsidRDefault="00181B90" w:rsidP="008051E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توفيت</w:t>
            </w:r>
            <w:r w:rsidR="00A605BC">
              <w:rPr>
                <w:rFonts w:hint="cs"/>
                <w:b/>
                <w:bCs/>
                <w:sz w:val="32"/>
                <w:szCs w:val="32"/>
                <w:rtl/>
              </w:rPr>
              <w:t xml:space="preserve"> خديجة رضي الله عنها:</w:t>
            </w:r>
          </w:p>
        </w:tc>
      </w:tr>
      <w:tr w:rsidR="008051E1" w14:paraId="58CDAFBA" w14:textId="77777777" w:rsidTr="00363A54">
        <w:trPr>
          <w:trHeight w:val="349"/>
        </w:trPr>
        <w:tc>
          <w:tcPr>
            <w:tcW w:w="551" w:type="dxa"/>
          </w:tcPr>
          <w:p w14:paraId="18FD9373" w14:textId="77777777" w:rsidR="008051E1" w:rsidRDefault="008051E1" w:rsidP="008051E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105" w:type="dxa"/>
          </w:tcPr>
          <w:p w14:paraId="530E5427" w14:textId="77777777" w:rsidR="008051E1" w:rsidRPr="00181B90" w:rsidRDefault="00181B90" w:rsidP="008051E1">
            <w:pPr>
              <w:jc w:val="center"/>
              <w:rPr>
                <w:b/>
                <w:bCs/>
                <w:sz w:val="32"/>
                <w:szCs w:val="32"/>
                <w:highlight w:val="yellow"/>
                <w:rtl/>
              </w:rPr>
            </w:pPr>
            <w:r w:rsidRPr="00181B90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 xml:space="preserve">قبل الهجرة بثلاث سنوات </w:t>
            </w:r>
          </w:p>
        </w:tc>
        <w:tc>
          <w:tcPr>
            <w:tcW w:w="454" w:type="dxa"/>
          </w:tcPr>
          <w:p w14:paraId="67BF50E7" w14:textId="77777777" w:rsidR="008051E1" w:rsidRDefault="008051E1" w:rsidP="008051E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105" w:type="dxa"/>
          </w:tcPr>
          <w:p w14:paraId="318FADF9" w14:textId="77777777" w:rsidR="008051E1" w:rsidRDefault="00181B90" w:rsidP="008051E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قبل الهجرة بأربع سنوات </w:t>
            </w:r>
          </w:p>
        </w:tc>
        <w:tc>
          <w:tcPr>
            <w:tcW w:w="454" w:type="dxa"/>
          </w:tcPr>
          <w:p w14:paraId="7011ED31" w14:textId="77777777" w:rsidR="008051E1" w:rsidRDefault="008051E1" w:rsidP="008051E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05" w:type="dxa"/>
          </w:tcPr>
          <w:p w14:paraId="7AC5526E" w14:textId="77777777" w:rsidR="008051E1" w:rsidRDefault="00181B90" w:rsidP="008051E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بعد الهجرة بثلاث سنوات </w:t>
            </w:r>
          </w:p>
        </w:tc>
        <w:tc>
          <w:tcPr>
            <w:tcW w:w="454" w:type="dxa"/>
          </w:tcPr>
          <w:p w14:paraId="7EF839DF" w14:textId="77777777" w:rsidR="008051E1" w:rsidRDefault="008051E1" w:rsidP="008051E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108" w:type="dxa"/>
          </w:tcPr>
          <w:p w14:paraId="13D12038" w14:textId="77777777" w:rsidR="008051E1" w:rsidRDefault="00181B90" w:rsidP="008051E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بعد الهجرة بأربع سنوات </w:t>
            </w:r>
          </w:p>
        </w:tc>
      </w:tr>
    </w:tbl>
    <w:p w14:paraId="65DB52ED" w14:textId="77777777" w:rsidR="00412E24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412E24" w14:paraId="2CA2034B" w14:textId="77777777" w:rsidTr="00412E24">
        <w:trPr>
          <w:jc w:val="center"/>
        </w:trPr>
        <w:tc>
          <w:tcPr>
            <w:tcW w:w="525" w:type="dxa"/>
          </w:tcPr>
          <w:p w14:paraId="2A093E91" w14:textId="4FA0FC2C" w:rsidR="00412E24" w:rsidRDefault="008A04DE" w:rsidP="003A015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412E24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14:paraId="3FB20CCE" w14:textId="77777777" w:rsidR="00412E24" w:rsidRDefault="00181B90" w:rsidP="003A015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المكان الذي توفيت فيه هو:</w:t>
            </w:r>
          </w:p>
        </w:tc>
      </w:tr>
      <w:tr w:rsidR="00412E24" w14:paraId="2727AE39" w14:textId="77777777" w:rsidTr="00412E24">
        <w:trPr>
          <w:jc w:val="center"/>
        </w:trPr>
        <w:tc>
          <w:tcPr>
            <w:tcW w:w="525" w:type="dxa"/>
          </w:tcPr>
          <w:p w14:paraId="5E652086" w14:textId="77777777" w:rsidR="00412E24" w:rsidRDefault="00412E24" w:rsidP="003A015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689D8B12" w14:textId="77777777" w:rsidR="00412E24" w:rsidRDefault="007B11F8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المدينة المنورة </w:t>
            </w:r>
          </w:p>
        </w:tc>
        <w:tc>
          <w:tcPr>
            <w:tcW w:w="454" w:type="dxa"/>
          </w:tcPr>
          <w:p w14:paraId="7EED1BEF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9559D54" w14:textId="77777777" w:rsidR="00412E24" w:rsidRDefault="007B11F8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B11F8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مكة المكرمة</w:t>
            </w:r>
          </w:p>
        </w:tc>
        <w:tc>
          <w:tcPr>
            <w:tcW w:w="454" w:type="dxa"/>
          </w:tcPr>
          <w:p w14:paraId="148182F3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4789592D" w14:textId="77777777" w:rsidR="00412E24" w:rsidRDefault="007B11F8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فلسطين </w:t>
            </w:r>
          </w:p>
        </w:tc>
        <w:tc>
          <w:tcPr>
            <w:tcW w:w="454" w:type="dxa"/>
          </w:tcPr>
          <w:p w14:paraId="7B2EF653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3ACCC55" w14:textId="77777777" w:rsidR="00412E24" w:rsidRDefault="007B11F8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العراق</w:t>
            </w:r>
          </w:p>
        </w:tc>
      </w:tr>
    </w:tbl>
    <w:p w14:paraId="38539647" w14:textId="77777777" w:rsidR="00412E24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412E24" w14:paraId="75F2C4C6" w14:textId="77777777" w:rsidTr="003A0151">
        <w:trPr>
          <w:jc w:val="center"/>
        </w:trPr>
        <w:tc>
          <w:tcPr>
            <w:tcW w:w="536" w:type="dxa"/>
          </w:tcPr>
          <w:p w14:paraId="79B8E5E6" w14:textId="35830FB3" w:rsidR="00412E24" w:rsidRDefault="008A04DE" w:rsidP="003A015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412E24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14:paraId="4558AD07" w14:textId="77777777" w:rsidR="00412E24" w:rsidRDefault="007B11F8" w:rsidP="003A015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أنجبت للرسول صلى الله عليه وسلم:</w:t>
            </w:r>
          </w:p>
        </w:tc>
      </w:tr>
      <w:tr w:rsidR="00412E24" w14:paraId="230393C2" w14:textId="77777777" w:rsidTr="003A0151">
        <w:trPr>
          <w:jc w:val="center"/>
        </w:trPr>
        <w:tc>
          <w:tcPr>
            <w:tcW w:w="536" w:type="dxa"/>
          </w:tcPr>
          <w:p w14:paraId="7D73DAF5" w14:textId="77777777" w:rsidR="00412E24" w:rsidRDefault="00412E24" w:rsidP="003A015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60A3F318" w14:textId="77777777" w:rsidR="00412E24" w:rsidRDefault="007B11F8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7AC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عبد الله والقاسم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54" w:type="dxa"/>
          </w:tcPr>
          <w:p w14:paraId="0CB1D6EF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1D8F41EE" w14:textId="77777777" w:rsidR="00412E24" w:rsidRDefault="007B11F8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عمر وخالد </w:t>
            </w:r>
          </w:p>
        </w:tc>
        <w:tc>
          <w:tcPr>
            <w:tcW w:w="454" w:type="dxa"/>
          </w:tcPr>
          <w:p w14:paraId="1BE0F64B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205562E1" w14:textId="77777777" w:rsidR="00412E24" w:rsidRDefault="007B11F8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عبدالرحمن وعثمان</w:t>
            </w:r>
          </w:p>
        </w:tc>
        <w:tc>
          <w:tcPr>
            <w:tcW w:w="454" w:type="dxa"/>
          </w:tcPr>
          <w:p w14:paraId="06BF1E18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6CF235B7" w14:textId="3A4F1F20" w:rsidR="00412E24" w:rsidRDefault="007B11F8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</w:t>
            </w:r>
            <w:r w:rsidR="00054605">
              <w:rPr>
                <w:rFonts w:hint="cs"/>
                <w:b/>
                <w:bCs/>
                <w:sz w:val="32"/>
                <w:szCs w:val="32"/>
                <w:rtl/>
              </w:rPr>
              <w:t>ُ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مر وأسام</w:t>
            </w:r>
            <w:r w:rsidR="00054605">
              <w:rPr>
                <w:rFonts w:hint="cs"/>
                <w:b/>
                <w:bCs/>
                <w:sz w:val="32"/>
                <w:szCs w:val="32"/>
                <w:rtl/>
              </w:rPr>
              <w:t>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</w:tbl>
    <w:p w14:paraId="5B485111" w14:textId="77777777" w:rsidR="00412E24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005ADFFB" w14:textId="77777777" w:rsidR="00412E24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394F5BC1" w14:textId="77777777" w:rsidR="00412E24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6796BD2E" w14:textId="206DEE85" w:rsidR="00E41C9A" w:rsidRDefault="00E41C9A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7CEEE897" w14:textId="3FF5F5D9" w:rsidR="00DD5F45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5024C8D1" w14:textId="03161760" w:rsidR="00DD5F45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58CFAD74" w14:textId="4AEFF17F" w:rsidR="00DD5F45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170D40F0" w14:textId="1EEA67F6" w:rsidR="00DD5F45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59B9AAC5" w14:textId="1FD6C767" w:rsidR="00DD5F45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200E5701" w14:textId="7FB7E3B4" w:rsidR="00DD5F45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063CB7B9" w14:textId="489CC753" w:rsidR="00DD5F45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3B23708E" w14:textId="5616B17E" w:rsidR="00DD5F45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316D42F1" w14:textId="47ADE1CE" w:rsidR="00DD5F45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74BC75E6" w14:textId="7D03DF21" w:rsidR="00DD5F45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1893E875" w14:textId="5F58485C" w:rsidR="00DD5F45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07D4CBCF" w14:textId="099B74FB" w:rsidR="00DD5F45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2BE37E2D" w14:textId="19AC0CAE" w:rsidR="00DD5F45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449172AE" w14:textId="34641DDD" w:rsidR="00DD5F45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  <w:r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7E8690" wp14:editId="133378AB">
                <wp:simplePos x="0" y="0"/>
                <wp:positionH relativeFrom="column">
                  <wp:posOffset>74295</wp:posOffset>
                </wp:positionH>
                <wp:positionV relativeFrom="paragraph">
                  <wp:posOffset>-53975</wp:posOffset>
                </wp:positionV>
                <wp:extent cx="967740" cy="922020"/>
                <wp:effectExtent l="0" t="0" r="22860" b="11430"/>
                <wp:wrapNone/>
                <wp:docPr id="28" name="شكل بيضاو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922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AE187" w14:textId="77777777" w:rsidR="003A0151" w:rsidRDefault="003A0151" w:rsidP="00E41C9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77AE549" w14:textId="77777777" w:rsidR="003A0151" w:rsidRDefault="003A0151" w:rsidP="00E41C9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0BB1B6E" w14:textId="52C15B3F" w:rsidR="003A0151" w:rsidRPr="00E41C9A" w:rsidRDefault="00BF3C52" w:rsidP="00E41C9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27E8690" id="شكل بيضاوي 28" o:spid="_x0000_s1028" style="position:absolute;left:0;text-align:left;margin-left:5.85pt;margin-top:-4.25pt;width:76.2pt;height:72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" fillcolor="white [3201]" strokecolor="black [3200]" strokeweight="1pt">
                <v:stroke joinstyle="miter"/>
                <v:textbox>
                  <w:txbxContent>
                    <w:p w14:paraId="770AE187" w14:textId="77777777" w:rsidR="003A0151" w:rsidRDefault="003A0151" w:rsidP="00E41C9A">
                      <w:pPr>
                        <w:jc w:val="center"/>
                        <w:rPr>
                          <w:rtl/>
                        </w:rPr>
                      </w:pPr>
                    </w:p>
                    <w:p w14:paraId="777AE549" w14:textId="77777777" w:rsidR="003A0151" w:rsidRDefault="003A0151" w:rsidP="00E41C9A">
                      <w:pPr>
                        <w:jc w:val="center"/>
                        <w:rPr>
                          <w:rtl/>
                        </w:rPr>
                      </w:pPr>
                    </w:p>
                    <w:p w14:paraId="40BB1B6E" w14:textId="52C15B3F" w:rsidR="003A0151" w:rsidRPr="00E41C9A" w:rsidRDefault="00BF3C52" w:rsidP="00E41C9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04616389" w14:textId="27344295" w:rsidR="00DD5F45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1AEB105E" w14:textId="77777777" w:rsidR="00DD5F45" w:rsidRDefault="00DD5F45" w:rsidP="00DD5F4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1CE48513" w14:textId="77777777" w:rsidR="00E41C9A" w:rsidRDefault="00E41C9A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05D1EAF2" w14:textId="77777777" w:rsidR="00E41C9A" w:rsidRDefault="00E41C9A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  <w:r>
        <w:rPr>
          <w:rFonts w:ascii="Traditional Arabic" w:hAnsi="Traditional Arabic"/>
          <w:b/>
          <w:bCs/>
          <w:sz w:val="8"/>
          <w:szCs w:val="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4D6479" wp14:editId="1C1437BF">
                <wp:simplePos x="0" y="0"/>
                <wp:positionH relativeFrom="column">
                  <wp:posOffset>264795</wp:posOffset>
                </wp:positionH>
                <wp:positionV relativeFrom="paragraph">
                  <wp:posOffset>8890</wp:posOffset>
                </wp:positionV>
                <wp:extent cx="601980" cy="0"/>
                <wp:effectExtent l="0" t="0" r="0" b="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6212D6B" id="رابط مستقيم 2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85pt,.7pt" to="6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14:paraId="612EEC80" w14:textId="77777777" w:rsidR="00E41C9A" w:rsidRDefault="00E41C9A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6033D93E" w14:textId="77777777" w:rsidR="00E41C9A" w:rsidRDefault="00E41C9A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40220B32" w14:textId="77777777" w:rsidR="00E41C9A" w:rsidRDefault="00E41C9A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p w14:paraId="751457AD" w14:textId="77777777" w:rsidR="00412E24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8"/>
          <w:szCs w:val="8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412E24" w14:paraId="63106850" w14:textId="77777777" w:rsidTr="003A0151">
        <w:trPr>
          <w:jc w:val="center"/>
        </w:trPr>
        <w:tc>
          <w:tcPr>
            <w:tcW w:w="536" w:type="dxa"/>
          </w:tcPr>
          <w:p w14:paraId="287471DF" w14:textId="50A6B583" w:rsidR="00412E24" w:rsidRDefault="008A04DE" w:rsidP="003A015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412E24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14:paraId="164152C1" w14:textId="77777777" w:rsidR="00412E24" w:rsidRDefault="009064C2" w:rsidP="003A015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9064C2">
              <w:rPr>
                <w:b/>
                <w:bCs/>
                <w:sz w:val="32"/>
                <w:szCs w:val="32"/>
                <w:rtl/>
              </w:rPr>
              <w:t>تحذف همزة ابن إذا:</w:t>
            </w:r>
          </w:p>
        </w:tc>
      </w:tr>
      <w:tr w:rsidR="00412E24" w14:paraId="2DC679D8" w14:textId="77777777" w:rsidTr="003A0151">
        <w:trPr>
          <w:jc w:val="center"/>
        </w:trPr>
        <w:tc>
          <w:tcPr>
            <w:tcW w:w="536" w:type="dxa"/>
          </w:tcPr>
          <w:p w14:paraId="077EB9BB" w14:textId="77777777" w:rsidR="00412E24" w:rsidRDefault="00412E24" w:rsidP="003A015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3A7E74B" w14:textId="77777777" w:rsidR="00412E24" w:rsidRDefault="009064C2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A4E63">
              <w:rPr>
                <w:b/>
                <w:bCs/>
                <w:sz w:val="32"/>
                <w:szCs w:val="32"/>
                <w:highlight w:val="yellow"/>
                <w:rtl/>
              </w:rPr>
              <w:t>وقعت بين علمين ثانيهما أب للأول</w:t>
            </w:r>
          </w:p>
        </w:tc>
        <w:tc>
          <w:tcPr>
            <w:tcW w:w="454" w:type="dxa"/>
          </w:tcPr>
          <w:p w14:paraId="7B60F019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0E7F6B4" w14:textId="77777777" w:rsidR="00412E24" w:rsidRDefault="009064C2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064C2">
              <w:rPr>
                <w:b/>
                <w:bCs/>
                <w:sz w:val="32"/>
                <w:szCs w:val="32"/>
                <w:rtl/>
              </w:rPr>
              <w:t>لم تقع بين علمين ثانيهما أب للأول</w:t>
            </w:r>
          </w:p>
        </w:tc>
        <w:tc>
          <w:tcPr>
            <w:tcW w:w="454" w:type="dxa"/>
          </w:tcPr>
          <w:p w14:paraId="6DF02889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150051C" w14:textId="77777777" w:rsidR="00412E24" w:rsidRDefault="009064C2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064C2">
              <w:rPr>
                <w:b/>
                <w:bCs/>
                <w:sz w:val="32"/>
                <w:szCs w:val="32"/>
                <w:rtl/>
              </w:rPr>
              <w:t>وقعت بين علمين وجاءت في أول السطر</w:t>
            </w:r>
          </w:p>
        </w:tc>
        <w:tc>
          <w:tcPr>
            <w:tcW w:w="454" w:type="dxa"/>
          </w:tcPr>
          <w:p w14:paraId="65E0C807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B66B1F8" w14:textId="77777777" w:rsidR="00412E24" w:rsidRDefault="009064C2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064C2">
              <w:rPr>
                <w:b/>
                <w:bCs/>
                <w:sz w:val="32"/>
                <w:szCs w:val="32"/>
                <w:rtl/>
              </w:rPr>
              <w:t>لم تقع بعد (ياء) النداء</w:t>
            </w:r>
          </w:p>
        </w:tc>
      </w:tr>
    </w:tbl>
    <w:p w14:paraId="323D2BF6" w14:textId="77777777" w:rsidR="00412E24" w:rsidRPr="00412E24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6"/>
          <w:szCs w:val="6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412E24" w14:paraId="6D843291" w14:textId="77777777" w:rsidTr="003A0151">
        <w:trPr>
          <w:jc w:val="center"/>
        </w:trPr>
        <w:tc>
          <w:tcPr>
            <w:tcW w:w="536" w:type="dxa"/>
          </w:tcPr>
          <w:p w14:paraId="6FCC43B2" w14:textId="3C06FEBC" w:rsidR="00412E24" w:rsidRDefault="008A04DE" w:rsidP="003A015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412E24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14:paraId="0A4E00DF" w14:textId="745DCF51" w:rsidR="00412E24" w:rsidRDefault="004A4E63" w:rsidP="003A015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62BAE">
              <w:rPr>
                <w:b/>
                <w:bCs/>
                <w:sz w:val="32"/>
                <w:szCs w:val="32"/>
                <w:rtl/>
              </w:rPr>
              <w:t xml:space="preserve">كأن الورقتين </w:t>
            </w:r>
            <w:r w:rsidRPr="00562BAE">
              <w:rPr>
                <w:b/>
                <w:bCs/>
                <w:sz w:val="32"/>
                <w:szCs w:val="32"/>
                <w:u w:val="single"/>
                <w:rtl/>
              </w:rPr>
              <w:t>جناحان</w:t>
            </w:r>
            <w:r w:rsidR="00A2136D" w:rsidRPr="00562BAE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.</w:t>
            </w:r>
            <w:r w:rsidRPr="00562BAE">
              <w:rPr>
                <w:b/>
                <w:bCs/>
                <w:sz w:val="32"/>
                <w:szCs w:val="32"/>
                <w:rtl/>
              </w:rPr>
              <w:t>إعراب ماتحته خط:</w:t>
            </w:r>
          </w:p>
        </w:tc>
      </w:tr>
      <w:tr w:rsidR="00412E24" w14:paraId="4CE05EC8" w14:textId="77777777" w:rsidTr="003A0151">
        <w:trPr>
          <w:jc w:val="center"/>
        </w:trPr>
        <w:tc>
          <w:tcPr>
            <w:tcW w:w="536" w:type="dxa"/>
          </w:tcPr>
          <w:p w14:paraId="0394D06D" w14:textId="77777777" w:rsidR="00412E24" w:rsidRDefault="00412E24" w:rsidP="003A015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F0CA0DD" w14:textId="77777777" w:rsidR="00412E24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A4E63">
              <w:rPr>
                <w:b/>
                <w:bCs/>
                <w:sz w:val="32"/>
                <w:szCs w:val="32"/>
                <w:rtl/>
              </w:rPr>
              <w:t>حرف ناسخ</w:t>
            </w:r>
          </w:p>
        </w:tc>
        <w:tc>
          <w:tcPr>
            <w:tcW w:w="454" w:type="dxa"/>
          </w:tcPr>
          <w:p w14:paraId="22843220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4483C892" w14:textId="77777777" w:rsidR="00412E24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A4E63">
              <w:rPr>
                <w:b/>
                <w:bCs/>
                <w:sz w:val="32"/>
                <w:szCs w:val="32"/>
                <w:rtl/>
              </w:rPr>
              <w:t>اسم كأن مرفوع</w:t>
            </w:r>
          </w:p>
        </w:tc>
        <w:tc>
          <w:tcPr>
            <w:tcW w:w="454" w:type="dxa"/>
          </w:tcPr>
          <w:p w14:paraId="0EB265CE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CF83E5D" w14:textId="77777777" w:rsidR="00412E24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A4E63">
              <w:rPr>
                <w:b/>
                <w:bCs/>
                <w:sz w:val="32"/>
                <w:szCs w:val="32"/>
                <w:highlight w:val="yellow"/>
                <w:rtl/>
              </w:rPr>
              <w:t>خبر كأن مرفوع</w:t>
            </w:r>
          </w:p>
        </w:tc>
        <w:tc>
          <w:tcPr>
            <w:tcW w:w="454" w:type="dxa"/>
          </w:tcPr>
          <w:p w14:paraId="0A7D6E46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08FC29E8" w14:textId="58122AFB" w:rsidR="00412E24" w:rsidRDefault="00705805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فعل</w:t>
            </w:r>
          </w:p>
        </w:tc>
      </w:tr>
    </w:tbl>
    <w:p w14:paraId="56A0ECA8" w14:textId="77777777" w:rsidR="00412E24" w:rsidRPr="00412E24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6"/>
          <w:szCs w:val="6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412E24" w14:paraId="0508CE1F" w14:textId="77777777" w:rsidTr="003A0151">
        <w:trPr>
          <w:jc w:val="center"/>
        </w:trPr>
        <w:tc>
          <w:tcPr>
            <w:tcW w:w="536" w:type="dxa"/>
          </w:tcPr>
          <w:p w14:paraId="76A3C63D" w14:textId="5AD583EC" w:rsidR="00412E24" w:rsidRDefault="008A04DE" w:rsidP="003A015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412E24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14:paraId="03F910DE" w14:textId="77777777" w:rsidR="00412E24" w:rsidRDefault="004A4E63" w:rsidP="003A015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A4E63">
              <w:rPr>
                <w:b/>
                <w:bCs/>
                <w:sz w:val="32"/>
                <w:szCs w:val="32"/>
                <w:rtl/>
              </w:rPr>
              <w:t>الأفعال الناسخة:</w:t>
            </w:r>
          </w:p>
        </w:tc>
      </w:tr>
      <w:tr w:rsidR="00412E24" w14:paraId="66E392BD" w14:textId="77777777" w:rsidTr="003A0151">
        <w:trPr>
          <w:jc w:val="center"/>
        </w:trPr>
        <w:tc>
          <w:tcPr>
            <w:tcW w:w="536" w:type="dxa"/>
          </w:tcPr>
          <w:p w14:paraId="3DD83AF4" w14:textId="77777777" w:rsidR="00412E24" w:rsidRDefault="00412E24" w:rsidP="003A015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B5A6541" w14:textId="77777777" w:rsidR="00412E24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A4E63">
              <w:rPr>
                <w:b/>
                <w:bCs/>
                <w:sz w:val="32"/>
                <w:szCs w:val="32"/>
                <w:rtl/>
              </w:rPr>
              <w:t>كأن-صار-كان</w:t>
            </w:r>
          </w:p>
        </w:tc>
        <w:tc>
          <w:tcPr>
            <w:tcW w:w="454" w:type="dxa"/>
          </w:tcPr>
          <w:p w14:paraId="45EB3472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B47DE57" w14:textId="77777777" w:rsidR="00412E24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A4E63">
              <w:rPr>
                <w:b/>
                <w:bCs/>
                <w:sz w:val="32"/>
                <w:szCs w:val="32"/>
                <w:rtl/>
              </w:rPr>
              <w:t>لعل-صار-ليس</w:t>
            </w:r>
          </w:p>
        </w:tc>
        <w:tc>
          <w:tcPr>
            <w:tcW w:w="454" w:type="dxa"/>
          </w:tcPr>
          <w:p w14:paraId="3F29A325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B649FE1" w14:textId="77777777" w:rsidR="00412E24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A4E63">
              <w:rPr>
                <w:b/>
                <w:bCs/>
                <w:sz w:val="32"/>
                <w:szCs w:val="32"/>
                <w:rtl/>
              </w:rPr>
              <w:t>ليت-كأن-إن</w:t>
            </w:r>
          </w:p>
        </w:tc>
        <w:tc>
          <w:tcPr>
            <w:tcW w:w="454" w:type="dxa"/>
          </w:tcPr>
          <w:p w14:paraId="1E56419F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6E204428" w14:textId="77777777" w:rsidR="00412E24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A4E63">
              <w:rPr>
                <w:b/>
                <w:bCs/>
                <w:sz w:val="32"/>
                <w:szCs w:val="32"/>
                <w:highlight w:val="yellow"/>
                <w:rtl/>
              </w:rPr>
              <w:t>كان-صار-ليس</w:t>
            </w:r>
          </w:p>
        </w:tc>
      </w:tr>
    </w:tbl>
    <w:p w14:paraId="43813F31" w14:textId="77777777" w:rsidR="00412E24" w:rsidRPr="00412E24" w:rsidRDefault="00412E24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6"/>
          <w:szCs w:val="6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412E24" w14:paraId="045BA3A0" w14:textId="77777777" w:rsidTr="003A0151">
        <w:trPr>
          <w:jc w:val="center"/>
        </w:trPr>
        <w:tc>
          <w:tcPr>
            <w:tcW w:w="536" w:type="dxa"/>
          </w:tcPr>
          <w:p w14:paraId="50620F2B" w14:textId="57450B61" w:rsidR="00412E24" w:rsidRDefault="008A04DE" w:rsidP="003A015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412E24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14:paraId="5CECD2B0" w14:textId="77777777" w:rsidR="00412E24" w:rsidRDefault="004A4E63" w:rsidP="003A015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4A4E63">
              <w:rPr>
                <w:b/>
                <w:bCs/>
                <w:sz w:val="32"/>
                <w:szCs w:val="32"/>
                <w:rtl/>
              </w:rPr>
              <w:t>ظافر على وزن:</w:t>
            </w:r>
          </w:p>
        </w:tc>
      </w:tr>
      <w:tr w:rsidR="00412E24" w14:paraId="7ABF4AE4" w14:textId="77777777" w:rsidTr="003A0151">
        <w:trPr>
          <w:jc w:val="center"/>
        </w:trPr>
        <w:tc>
          <w:tcPr>
            <w:tcW w:w="536" w:type="dxa"/>
          </w:tcPr>
          <w:p w14:paraId="4AA0E400" w14:textId="77777777" w:rsidR="00412E24" w:rsidRDefault="00412E24" w:rsidP="003A015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1957BAA8" w14:textId="39CDCC97" w:rsidR="00412E24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فاعِل</w:t>
            </w:r>
            <w:r w:rsidR="007B0047">
              <w:rPr>
                <w:rFonts w:hint="cs"/>
                <w:b/>
                <w:bCs/>
                <w:sz w:val="32"/>
                <w:szCs w:val="32"/>
                <w:rtl/>
              </w:rPr>
              <w:t>ة</w:t>
            </w:r>
          </w:p>
        </w:tc>
        <w:tc>
          <w:tcPr>
            <w:tcW w:w="454" w:type="dxa"/>
          </w:tcPr>
          <w:p w14:paraId="55A06CA9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67580FD" w14:textId="77777777" w:rsidR="00412E24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A4E6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فاعل</w:t>
            </w:r>
          </w:p>
        </w:tc>
        <w:tc>
          <w:tcPr>
            <w:tcW w:w="454" w:type="dxa"/>
          </w:tcPr>
          <w:p w14:paraId="64E22B78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53AA9853" w14:textId="77777777" w:rsidR="00412E24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مفعول</w:t>
            </w:r>
          </w:p>
        </w:tc>
        <w:tc>
          <w:tcPr>
            <w:tcW w:w="454" w:type="dxa"/>
          </w:tcPr>
          <w:p w14:paraId="52A27A0C" w14:textId="77777777" w:rsidR="00412E24" w:rsidRDefault="00412E24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3E310CA7" w14:textId="77777777" w:rsidR="00412E24" w:rsidRDefault="004A4E63" w:rsidP="003A015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مِفعال</w:t>
            </w:r>
          </w:p>
        </w:tc>
      </w:tr>
    </w:tbl>
    <w:p w14:paraId="17A90012" w14:textId="1FE453A1" w:rsidR="003026FE" w:rsidRDefault="003026FE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6"/>
          <w:szCs w:val="6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3A61C9" w14:paraId="1465D81B" w14:textId="77777777" w:rsidTr="00D56036">
        <w:trPr>
          <w:jc w:val="center"/>
        </w:trPr>
        <w:tc>
          <w:tcPr>
            <w:tcW w:w="536" w:type="dxa"/>
          </w:tcPr>
          <w:p w14:paraId="79145484" w14:textId="2FB70D7E" w:rsidR="003A61C9" w:rsidRDefault="003A61C9" w:rsidP="00D56036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791C92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14:paraId="1BFB57D9" w14:textId="17FCBE56" w:rsidR="003A61C9" w:rsidRDefault="002E2957" w:rsidP="00D56036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الميزان الصرفي هو</w:t>
            </w: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 :</w:t>
            </w:r>
          </w:p>
        </w:tc>
      </w:tr>
      <w:tr w:rsidR="003A61C9" w14:paraId="3D86600C" w14:textId="77777777" w:rsidTr="00D56036">
        <w:trPr>
          <w:jc w:val="center"/>
        </w:trPr>
        <w:tc>
          <w:tcPr>
            <w:tcW w:w="536" w:type="dxa"/>
          </w:tcPr>
          <w:p w14:paraId="22204719" w14:textId="77777777" w:rsidR="003A61C9" w:rsidRDefault="003A61C9" w:rsidP="00D56036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4B5441E7" w14:textId="11644578" w:rsidR="003A61C9" w:rsidRDefault="004559C3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فاعِلة</w:t>
            </w:r>
          </w:p>
        </w:tc>
        <w:tc>
          <w:tcPr>
            <w:tcW w:w="454" w:type="dxa"/>
          </w:tcPr>
          <w:p w14:paraId="7A71211E" w14:textId="77777777" w:rsidR="003A61C9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11072CF" w14:textId="29546BC4" w:rsidR="003A61C9" w:rsidRDefault="004559C3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مفعول </w:t>
            </w:r>
          </w:p>
        </w:tc>
        <w:tc>
          <w:tcPr>
            <w:tcW w:w="454" w:type="dxa"/>
          </w:tcPr>
          <w:p w14:paraId="4F11533A" w14:textId="77777777" w:rsidR="003A61C9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6B2C4B7" w14:textId="56F9A654" w:rsidR="003A61C9" w:rsidRDefault="00951F5B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51F5B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فعل</w:t>
            </w:r>
          </w:p>
        </w:tc>
        <w:tc>
          <w:tcPr>
            <w:tcW w:w="454" w:type="dxa"/>
          </w:tcPr>
          <w:p w14:paraId="733188DA" w14:textId="77777777" w:rsidR="003A61C9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4E5C145F" w14:textId="5CEF4089" w:rsidR="003A61C9" w:rsidRDefault="008C2024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فاعل</w:t>
            </w:r>
          </w:p>
        </w:tc>
      </w:tr>
    </w:tbl>
    <w:p w14:paraId="156905E8" w14:textId="671F7689" w:rsidR="003A61C9" w:rsidRDefault="003A61C9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6"/>
          <w:szCs w:val="6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3A61C9" w14:paraId="3E9F8F37" w14:textId="77777777" w:rsidTr="00D56036">
        <w:trPr>
          <w:jc w:val="center"/>
        </w:trPr>
        <w:tc>
          <w:tcPr>
            <w:tcW w:w="536" w:type="dxa"/>
          </w:tcPr>
          <w:p w14:paraId="2B391EC5" w14:textId="3B98F81B" w:rsidR="003A61C9" w:rsidRDefault="003A61C9" w:rsidP="00D56036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791C92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14:paraId="495E3838" w14:textId="50C6903F" w:rsidR="003A61C9" w:rsidRDefault="002E2957" w:rsidP="00D56036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A52ABE"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  <w:t>عرف</w:t>
            </w:r>
            <w:r w:rsidRPr="00A52ABE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 xml:space="preserve"> الرجل الحق فاتبعه</w:t>
            </w: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  <w:r w:rsidRPr="00A52ABE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 xml:space="preserve"> اسم الفاعل من الكلمة التي تحته</w:t>
            </w: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ا</w:t>
            </w:r>
            <w:r w:rsidRPr="00A52ABE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 xml:space="preserve"> خط</w:t>
            </w: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 هو</w:t>
            </w: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: </w:t>
            </w:r>
          </w:p>
        </w:tc>
      </w:tr>
      <w:tr w:rsidR="003A61C9" w14:paraId="0AA2496A" w14:textId="77777777" w:rsidTr="00D56036">
        <w:trPr>
          <w:jc w:val="center"/>
        </w:trPr>
        <w:tc>
          <w:tcPr>
            <w:tcW w:w="536" w:type="dxa"/>
          </w:tcPr>
          <w:p w14:paraId="0A4606C7" w14:textId="77777777" w:rsidR="003A61C9" w:rsidRDefault="003A61C9" w:rsidP="00D56036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3B7EB2F2" w14:textId="144A6B99" w:rsidR="003A61C9" w:rsidRDefault="00252B7E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52B7E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عارف</w:t>
            </w:r>
          </w:p>
        </w:tc>
        <w:tc>
          <w:tcPr>
            <w:tcW w:w="454" w:type="dxa"/>
          </w:tcPr>
          <w:p w14:paraId="06A3BFAA" w14:textId="77777777" w:rsidR="003A61C9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2FC96C0" w14:textId="6FE7E4B6" w:rsidR="003A61C9" w:rsidRDefault="00252B7E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معروف</w:t>
            </w:r>
          </w:p>
        </w:tc>
        <w:tc>
          <w:tcPr>
            <w:tcW w:w="454" w:type="dxa"/>
          </w:tcPr>
          <w:p w14:paraId="3F303438" w14:textId="77777777" w:rsidR="003A61C9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7501479" w14:textId="338DA925" w:rsidR="003A61C9" w:rsidRDefault="00A1148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معرفة</w:t>
            </w:r>
          </w:p>
        </w:tc>
        <w:tc>
          <w:tcPr>
            <w:tcW w:w="454" w:type="dxa"/>
          </w:tcPr>
          <w:p w14:paraId="162E2E6A" w14:textId="77777777" w:rsidR="003A61C9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04B764CA" w14:textId="0A01FDE1" w:rsidR="003A61C9" w:rsidRDefault="00A1148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عرافة</w:t>
            </w:r>
          </w:p>
        </w:tc>
      </w:tr>
    </w:tbl>
    <w:p w14:paraId="3D135F3B" w14:textId="0EE72B8C" w:rsidR="003A61C9" w:rsidRDefault="003A61C9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6"/>
          <w:szCs w:val="6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3A61C9" w14:paraId="7D36A6FA" w14:textId="77777777" w:rsidTr="00D56036">
        <w:trPr>
          <w:jc w:val="center"/>
        </w:trPr>
        <w:tc>
          <w:tcPr>
            <w:tcW w:w="536" w:type="dxa"/>
          </w:tcPr>
          <w:p w14:paraId="69023291" w14:textId="48CD802C" w:rsidR="003A61C9" w:rsidRDefault="003A61C9" w:rsidP="00D56036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791C92"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14:paraId="145ADF56" w14:textId="028D1AEF" w:rsidR="003A61C9" w:rsidRDefault="002E2957" w:rsidP="00D56036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منصور على وزن</w:t>
            </w: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:</w:t>
            </w:r>
          </w:p>
        </w:tc>
      </w:tr>
      <w:tr w:rsidR="003A61C9" w14:paraId="40C93668" w14:textId="77777777" w:rsidTr="00D56036">
        <w:trPr>
          <w:jc w:val="center"/>
        </w:trPr>
        <w:tc>
          <w:tcPr>
            <w:tcW w:w="536" w:type="dxa"/>
          </w:tcPr>
          <w:p w14:paraId="34B0C2A0" w14:textId="77777777" w:rsidR="003A61C9" w:rsidRDefault="003A61C9" w:rsidP="00D56036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C274D10" w14:textId="4627CFD3" w:rsidR="003A61C9" w:rsidRDefault="00EC4277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فاعُول</w:t>
            </w:r>
          </w:p>
        </w:tc>
        <w:tc>
          <w:tcPr>
            <w:tcW w:w="454" w:type="dxa"/>
          </w:tcPr>
          <w:p w14:paraId="0AC44FF5" w14:textId="77777777" w:rsidR="003A61C9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283C2845" w14:textId="71F7FC15" w:rsidR="003A61C9" w:rsidRDefault="0092299D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فع</w:t>
            </w:r>
            <w:r w:rsidR="00BB6BEA">
              <w:rPr>
                <w:rFonts w:hint="cs"/>
                <w:b/>
                <w:bCs/>
                <w:sz w:val="32"/>
                <w:szCs w:val="32"/>
                <w:rtl/>
              </w:rPr>
              <w:t>ل</w:t>
            </w:r>
          </w:p>
        </w:tc>
        <w:tc>
          <w:tcPr>
            <w:tcW w:w="454" w:type="dxa"/>
          </w:tcPr>
          <w:p w14:paraId="26E1B6BC" w14:textId="77777777" w:rsidR="003A61C9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C2C11B4" w14:textId="1649F155" w:rsidR="003A61C9" w:rsidRDefault="0092299D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فاعل</w:t>
            </w:r>
          </w:p>
        </w:tc>
        <w:tc>
          <w:tcPr>
            <w:tcW w:w="454" w:type="dxa"/>
          </w:tcPr>
          <w:p w14:paraId="01B00434" w14:textId="77777777" w:rsidR="003A61C9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89E0240" w14:textId="6B7C771D" w:rsidR="003A61C9" w:rsidRDefault="008A4A3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A4A39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مفعول</w:t>
            </w:r>
          </w:p>
        </w:tc>
      </w:tr>
    </w:tbl>
    <w:p w14:paraId="557E4AA3" w14:textId="02390682" w:rsidR="003A61C9" w:rsidRDefault="003A61C9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6"/>
          <w:szCs w:val="6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3A61C9" w14:paraId="5E85F2BF" w14:textId="77777777" w:rsidTr="00D56036">
        <w:trPr>
          <w:jc w:val="center"/>
        </w:trPr>
        <w:tc>
          <w:tcPr>
            <w:tcW w:w="536" w:type="dxa"/>
          </w:tcPr>
          <w:p w14:paraId="0C2E561B" w14:textId="31943ADE" w:rsidR="003A61C9" w:rsidRDefault="002E2957" w:rsidP="00D56036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14:paraId="68AA0B72" w14:textId="76A0C65C" w:rsidR="003A61C9" w:rsidRDefault="002E2957" w:rsidP="00D56036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غسالة</w:t>
            </w: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 على وزن</w:t>
            </w: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:</w:t>
            </w:r>
          </w:p>
        </w:tc>
      </w:tr>
      <w:tr w:rsidR="003A61C9" w14:paraId="1D8D5D31" w14:textId="77777777" w:rsidTr="00D56036">
        <w:trPr>
          <w:jc w:val="center"/>
        </w:trPr>
        <w:tc>
          <w:tcPr>
            <w:tcW w:w="536" w:type="dxa"/>
          </w:tcPr>
          <w:p w14:paraId="53BE7D86" w14:textId="77777777" w:rsidR="003A61C9" w:rsidRDefault="003A61C9" w:rsidP="00D56036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4DE26C59" w14:textId="6508B88B" w:rsidR="003A61C9" w:rsidRDefault="00EC4277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F0455E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فعّالة</w:t>
            </w:r>
          </w:p>
        </w:tc>
        <w:tc>
          <w:tcPr>
            <w:tcW w:w="454" w:type="dxa"/>
          </w:tcPr>
          <w:p w14:paraId="0263770A" w14:textId="77777777" w:rsidR="003A61C9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3CDA72E8" w14:textId="72C8B072" w:rsidR="003A61C9" w:rsidRDefault="00F0455E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فعل </w:t>
            </w:r>
          </w:p>
        </w:tc>
        <w:tc>
          <w:tcPr>
            <w:tcW w:w="454" w:type="dxa"/>
          </w:tcPr>
          <w:p w14:paraId="2376F192" w14:textId="77777777" w:rsidR="003A61C9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251E3CDE" w14:textId="65C4E08B" w:rsidR="003A61C9" w:rsidRDefault="00F0455E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فاعل</w:t>
            </w:r>
          </w:p>
        </w:tc>
        <w:tc>
          <w:tcPr>
            <w:tcW w:w="454" w:type="dxa"/>
          </w:tcPr>
          <w:p w14:paraId="1411C76D" w14:textId="77777777" w:rsidR="003A61C9" w:rsidRDefault="003A61C9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091C4B9C" w14:textId="4475D477" w:rsidR="003A61C9" w:rsidRDefault="00F0455E" w:rsidP="00D560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فاعُول</w:t>
            </w:r>
          </w:p>
        </w:tc>
      </w:tr>
    </w:tbl>
    <w:p w14:paraId="60BB4AB8" w14:textId="77777777" w:rsidR="003A61C9" w:rsidRPr="00FB48F9" w:rsidRDefault="003A61C9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6"/>
          <w:szCs w:val="6"/>
          <w:u w:val="single"/>
          <w:rtl/>
        </w:rPr>
      </w:pPr>
    </w:p>
    <w:p w14:paraId="3ED71697" w14:textId="11473258" w:rsidR="002A7A15" w:rsidRDefault="002A7A15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36"/>
          <w:szCs w:val="36"/>
          <w:u w:val="single"/>
          <w:rtl/>
        </w:rPr>
      </w:pPr>
    </w:p>
    <w:p w14:paraId="736320FF" w14:textId="3CF5DE55" w:rsidR="00951F5B" w:rsidRDefault="00951F5B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36"/>
          <w:szCs w:val="36"/>
          <w:u w:val="single"/>
          <w:rtl/>
        </w:rPr>
      </w:pPr>
    </w:p>
    <w:p w14:paraId="3F5F3AEC" w14:textId="77777777" w:rsidR="00951F5B" w:rsidRDefault="00951F5B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36"/>
          <w:szCs w:val="36"/>
          <w:u w:val="single"/>
          <w:rtl/>
        </w:rPr>
      </w:pPr>
    </w:p>
    <w:p w14:paraId="4974741A" w14:textId="5A1F84E8" w:rsidR="00CC23D9" w:rsidRDefault="00096043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28B8B6" wp14:editId="144301DA">
                <wp:simplePos x="0" y="0"/>
                <wp:positionH relativeFrom="column">
                  <wp:posOffset>170180</wp:posOffset>
                </wp:positionH>
                <wp:positionV relativeFrom="paragraph">
                  <wp:posOffset>436880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3ED2D8" id="رابط كسهم مستقيم 11" o:spid="_x0000_s1026" type="#_x0000_t32" style="position:absolute;margin-left:13.4pt;margin-top:34.4pt;width: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" strokeweight="1.5pt"/>
            </w:pict>
          </mc:Fallback>
        </mc:AlternateContent>
      </w:r>
      <w:r w:rsidR="008051E1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C8B4A1" wp14:editId="1BC65FFA">
                <wp:simplePos x="0" y="0"/>
                <wp:positionH relativeFrom="margin">
                  <wp:posOffset>-635</wp:posOffset>
                </wp:positionH>
                <wp:positionV relativeFrom="paragraph">
                  <wp:posOffset>16510</wp:posOffset>
                </wp:positionV>
                <wp:extent cx="1052195" cy="753745"/>
                <wp:effectExtent l="0" t="0" r="14605" b="2730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D3FCC" w14:textId="77777777" w:rsidR="003A0151" w:rsidRDefault="003A0151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6E055D55" w14:textId="77777777" w:rsidR="003A0151" w:rsidRDefault="003A0151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5EDA791E" w14:textId="0B6EFA4F" w:rsidR="003A0151" w:rsidRPr="00CC23D9" w:rsidRDefault="000677AC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C8B4A1" id="مربع نص 10" o:spid="_x0000_s1029" type="#_x0000_t202" style="position:absolute;left:0;text-align:left;margin-left:-.05pt;margin-top:1.3pt;width:82.85pt;height:59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">
                <v:textbox>
                  <w:txbxContent>
                    <w:p w14:paraId="667D3FCC" w14:textId="77777777" w:rsidR="003A0151" w:rsidRDefault="003A0151" w:rsidP="00CC23D9">
                      <w:pPr>
                        <w:rPr>
                          <w:rtl/>
                        </w:rPr>
                      </w:pPr>
                    </w:p>
                    <w:p w14:paraId="6E055D55" w14:textId="77777777" w:rsidR="003A0151" w:rsidRDefault="003A0151" w:rsidP="00CC23D9">
                      <w:pPr>
                        <w:rPr>
                          <w:rtl/>
                        </w:rPr>
                      </w:pPr>
                    </w:p>
                    <w:p w14:paraId="5EDA791E" w14:textId="0B6EFA4F" w:rsidR="003A0151" w:rsidRPr="00CC23D9" w:rsidRDefault="000677AC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3D9" w:rsidRPr="00B44E3E">
        <w:rPr>
          <w:rFonts w:ascii="Traditional Arabic" w:hAnsi="Traditional Arabic"/>
          <w:b/>
          <w:bCs/>
          <w:sz w:val="36"/>
          <w:szCs w:val="36"/>
          <w:u w:val="single"/>
          <w:rtl/>
        </w:rPr>
        <w:t>السؤال الثاني :</w:t>
      </w:r>
      <w:r w:rsidR="00363A54">
        <w:rPr>
          <w:rFonts w:ascii="Traditional Arabic" w:hAnsi="Traditional Arabic" w:hint="cs"/>
          <w:b/>
          <w:bCs/>
          <w:sz w:val="36"/>
          <w:szCs w:val="36"/>
          <w:rtl/>
        </w:rPr>
        <w:t>اختاري</w:t>
      </w:r>
      <w:r w:rsidR="00CC23D9"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 w:rsidR="00CC23D9">
        <w:rPr>
          <w:rFonts w:ascii="Traditional Arabic" w:hAnsi="Traditional Arabic" w:hint="cs"/>
          <w:b/>
          <w:bCs/>
          <w:sz w:val="36"/>
          <w:szCs w:val="36"/>
          <w:rtl/>
        </w:rPr>
        <w:t xml:space="preserve">(أ) إذا كانت العبارة صحيحة و </w:t>
      </w:r>
      <w:r w:rsidR="00363A54">
        <w:rPr>
          <w:rFonts w:ascii="Traditional Arabic" w:hAnsi="Traditional Arabic" w:hint="cs"/>
          <w:b/>
          <w:bCs/>
          <w:sz w:val="36"/>
          <w:szCs w:val="36"/>
          <w:rtl/>
        </w:rPr>
        <w:t>اختاري</w:t>
      </w:r>
      <w:r w:rsidR="00CC23D9"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 w:rsidR="00CC23D9">
        <w:rPr>
          <w:rFonts w:ascii="Traditional Arabic" w:hAnsi="Traditional Arabic" w:hint="cs"/>
          <w:b/>
          <w:bCs/>
          <w:sz w:val="36"/>
          <w:szCs w:val="36"/>
          <w:rtl/>
        </w:rPr>
        <w:t>(ب) إذا كانت العبارة خاطئة.</w:t>
      </w:r>
    </w:p>
    <w:p w14:paraId="7E655BD2" w14:textId="77777777" w:rsidR="00CC23D9" w:rsidRDefault="00CC23D9" w:rsidP="002B43F5">
      <w:pPr>
        <w:spacing w:before="100" w:beforeAutospacing="1" w:after="100" w:afterAutospacing="1" w:line="360" w:lineRule="auto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ثم ظلل</w:t>
      </w:r>
      <w:r w:rsidR="00363A54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في ورقة التصحيح الآلي (أ) إذا كانت العبارة صحيحة و (ب) إذا كانت العبارة خاطئة.</w:t>
      </w:r>
    </w:p>
    <w:tbl>
      <w:tblPr>
        <w:bidiVisual/>
        <w:tblW w:w="10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B7402F" w14:paraId="4B637BCB" w14:textId="77777777" w:rsidTr="008715C0">
        <w:trPr>
          <w:jc w:val="center"/>
        </w:trPr>
        <w:tc>
          <w:tcPr>
            <w:tcW w:w="624" w:type="dxa"/>
          </w:tcPr>
          <w:p w14:paraId="11808506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</w:tcPr>
          <w:p w14:paraId="0A7BE2DE" w14:textId="77777777" w:rsidR="00CC23D9" w:rsidRPr="00B7402F" w:rsidRDefault="00CC23D9" w:rsidP="002B43F5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1588" w:type="dxa"/>
          </w:tcPr>
          <w:p w14:paraId="4DBB0E27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أ- العبارة صحيحة</w:t>
            </w:r>
          </w:p>
        </w:tc>
        <w:tc>
          <w:tcPr>
            <w:tcW w:w="1588" w:type="dxa"/>
          </w:tcPr>
          <w:p w14:paraId="1C1ACE27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ب- العبارة خاطئة</w:t>
            </w:r>
          </w:p>
        </w:tc>
      </w:tr>
      <w:tr w:rsidR="00CC23D9" w:rsidRPr="00B7402F" w14:paraId="1AA1BD1C" w14:textId="77777777" w:rsidTr="008715C0">
        <w:trPr>
          <w:jc w:val="center"/>
        </w:trPr>
        <w:tc>
          <w:tcPr>
            <w:tcW w:w="624" w:type="dxa"/>
          </w:tcPr>
          <w:p w14:paraId="4290FB7B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7088" w:type="dxa"/>
          </w:tcPr>
          <w:p w14:paraId="4F0C6444" w14:textId="3B856C23" w:rsidR="00CC23D9" w:rsidRPr="00A52ABE" w:rsidRDefault="00363A54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 xml:space="preserve">الأفعال الناسخة والحروف الناسخة تدخل على الجملة </w:t>
            </w:r>
            <w:r w:rsidR="00C045A7"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الاس</w:t>
            </w: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مية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.</w:t>
            </w:r>
          </w:p>
        </w:tc>
        <w:tc>
          <w:tcPr>
            <w:tcW w:w="1588" w:type="dxa"/>
          </w:tcPr>
          <w:p w14:paraId="296F6297" w14:textId="77777777" w:rsidR="00CC23D9" w:rsidRPr="00B7402F" w:rsidRDefault="00363A54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363A54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highlight w:val="yellow"/>
                <w:u w:val="single"/>
                <w:rtl/>
                <w:lang w:bidi="ar-EG"/>
              </w:rPr>
              <w:t>أ</w:t>
            </w:r>
          </w:p>
        </w:tc>
        <w:tc>
          <w:tcPr>
            <w:tcW w:w="1588" w:type="dxa"/>
          </w:tcPr>
          <w:p w14:paraId="31260530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7C0E4DA7" w14:textId="77777777" w:rsidTr="008715C0">
        <w:trPr>
          <w:jc w:val="center"/>
        </w:trPr>
        <w:tc>
          <w:tcPr>
            <w:tcW w:w="624" w:type="dxa"/>
          </w:tcPr>
          <w:p w14:paraId="49E09744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7088" w:type="dxa"/>
          </w:tcPr>
          <w:p w14:paraId="4817D91B" w14:textId="0360EBAC" w:rsidR="00CC23D9" w:rsidRPr="00A52ABE" w:rsidRDefault="00EC1054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تتكون الجملة الا</w:t>
            </w:r>
            <w:r w:rsidR="00363A54"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سمية من فعل وفاعل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  <w:r w:rsidR="00363A54"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 xml:space="preserve"> </w:t>
            </w:r>
          </w:p>
        </w:tc>
        <w:tc>
          <w:tcPr>
            <w:tcW w:w="1588" w:type="dxa"/>
          </w:tcPr>
          <w:p w14:paraId="55F0ACA3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0D1BBC2A" w14:textId="77777777" w:rsidR="00CC23D9" w:rsidRPr="00B7402F" w:rsidRDefault="00363A54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  <w:r w:rsidRPr="00363A54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ب</w:t>
            </w:r>
          </w:p>
        </w:tc>
      </w:tr>
      <w:tr w:rsidR="00CC23D9" w:rsidRPr="00B7402F" w14:paraId="4821B69B" w14:textId="77777777" w:rsidTr="008715C0">
        <w:trPr>
          <w:jc w:val="center"/>
        </w:trPr>
        <w:tc>
          <w:tcPr>
            <w:tcW w:w="624" w:type="dxa"/>
          </w:tcPr>
          <w:p w14:paraId="4BC5FAED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7088" w:type="dxa"/>
          </w:tcPr>
          <w:p w14:paraId="0538284C" w14:textId="383DDC1C" w:rsidR="00CC23D9" w:rsidRPr="00A52ABE" w:rsidRDefault="00363A54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الأفعال الناسخة تنصب المبتدأ ويسمى اسمها وترفع الخبر ويسمى خبرها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</w:p>
        </w:tc>
        <w:tc>
          <w:tcPr>
            <w:tcW w:w="1588" w:type="dxa"/>
          </w:tcPr>
          <w:p w14:paraId="566EA90D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E582F76" w14:textId="77777777" w:rsidR="00CC23D9" w:rsidRPr="00B7402F" w:rsidRDefault="00363A54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  <w:r w:rsidRPr="00363A54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ب</w:t>
            </w:r>
          </w:p>
        </w:tc>
      </w:tr>
      <w:tr w:rsidR="00CC23D9" w:rsidRPr="00B7402F" w14:paraId="318189B9" w14:textId="77777777" w:rsidTr="008715C0">
        <w:trPr>
          <w:jc w:val="center"/>
        </w:trPr>
        <w:tc>
          <w:tcPr>
            <w:tcW w:w="624" w:type="dxa"/>
          </w:tcPr>
          <w:p w14:paraId="50673226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7088" w:type="dxa"/>
          </w:tcPr>
          <w:p w14:paraId="21FBAD7B" w14:textId="3831E19C" w:rsidR="00CC23D9" w:rsidRPr="00A52ABE" w:rsidRDefault="00363A54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الضمة من علامات النصب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</w:p>
        </w:tc>
        <w:tc>
          <w:tcPr>
            <w:tcW w:w="1588" w:type="dxa"/>
          </w:tcPr>
          <w:p w14:paraId="4F3AFAB6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24B0E658" w14:textId="77777777" w:rsidR="00CC23D9" w:rsidRPr="00B7402F" w:rsidRDefault="00363A54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  <w:r w:rsidRPr="00363A54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ب</w:t>
            </w:r>
          </w:p>
        </w:tc>
      </w:tr>
      <w:tr w:rsidR="00CC23D9" w:rsidRPr="00B7402F" w14:paraId="706A614E" w14:textId="77777777" w:rsidTr="008715C0">
        <w:trPr>
          <w:jc w:val="center"/>
        </w:trPr>
        <w:tc>
          <w:tcPr>
            <w:tcW w:w="624" w:type="dxa"/>
          </w:tcPr>
          <w:p w14:paraId="518D4A2F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5</w:t>
            </w:r>
          </w:p>
        </w:tc>
        <w:tc>
          <w:tcPr>
            <w:tcW w:w="7088" w:type="dxa"/>
          </w:tcPr>
          <w:p w14:paraId="3463CDF5" w14:textId="6CA8E36D" w:rsidR="00CC23D9" w:rsidRPr="00A52ABE" w:rsidRDefault="00363A54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كأن تفيد التشبي</w:t>
            </w:r>
            <w:r w:rsidR="007B0047"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ه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</w:p>
        </w:tc>
        <w:tc>
          <w:tcPr>
            <w:tcW w:w="1588" w:type="dxa"/>
          </w:tcPr>
          <w:p w14:paraId="73E10485" w14:textId="77777777" w:rsidR="00CC23D9" w:rsidRPr="00B7402F" w:rsidRDefault="00363A54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  <w:r w:rsidRPr="00363A54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14:paraId="1A775E53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4F1591E5" w14:textId="77777777" w:rsidTr="008715C0">
        <w:trPr>
          <w:jc w:val="center"/>
        </w:trPr>
        <w:tc>
          <w:tcPr>
            <w:tcW w:w="624" w:type="dxa"/>
          </w:tcPr>
          <w:p w14:paraId="3C23CE4B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6</w:t>
            </w:r>
          </w:p>
        </w:tc>
        <w:tc>
          <w:tcPr>
            <w:tcW w:w="7088" w:type="dxa"/>
          </w:tcPr>
          <w:p w14:paraId="44ADEEE2" w14:textId="2629D0EC" w:rsidR="00CC23D9" w:rsidRPr="00A52ABE" w:rsidRDefault="009374E9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اسم الفاعل من (فتح) فاتح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</w:p>
        </w:tc>
        <w:tc>
          <w:tcPr>
            <w:tcW w:w="1588" w:type="dxa"/>
          </w:tcPr>
          <w:p w14:paraId="5FB2338F" w14:textId="77777777" w:rsidR="00CC23D9" w:rsidRPr="00B7402F" w:rsidRDefault="009374E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  <w:r w:rsidRPr="009374E9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14:paraId="5270DE86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3ED2FA69" w14:textId="77777777" w:rsidTr="008715C0">
        <w:trPr>
          <w:jc w:val="center"/>
        </w:trPr>
        <w:tc>
          <w:tcPr>
            <w:tcW w:w="624" w:type="dxa"/>
          </w:tcPr>
          <w:p w14:paraId="098AE885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7</w:t>
            </w:r>
          </w:p>
        </w:tc>
        <w:tc>
          <w:tcPr>
            <w:tcW w:w="7088" w:type="dxa"/>
          </w:tcPr>
          <w:p w14:paraId="3106E021" w14:textId="0B7B4215" w:rsidR="00CC23D9" w:rsidRPr="00A52ABE" w:rsidRDefault="009374E9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فَاع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ُ</w:t>
            </w: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ول وف</w:t>
            </w:r>
            <w:r w:rsidR="00DE1F13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َا</w:t>
            </w: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عِلة من أوزان اسم الآلة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</w:p>
        </w:tc>
        <w:tc>
          <w:tcPr>
            <w:tcW w:w="1588" w:type="dxa"/>
          </w:tcPr>
          <w:p w14:paraId="6FD11319" w14:textId="77777777" w:rsidR="00CC23D9" w:rsidRPr="00B7402F" w:rsidRDefault="009374E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  <w:r w:rsidRPr="009374E9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14:paraId="42D6A05D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2E6A492C" w14:textId="77777777" w:rsidTr="008715C0">
        <w:trPr>
          <w:jc w:val="center"/>
        </w:trPr>
        <w:tc>
          <w:tcPr>
            <w:tcW w:w="624" w:type="dxa"/>
          </w:tcPr>
          <w:p w14:paraId="3EDD53D4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8</w:t>
            </w:r>
          </w:p>
        </w:tc>
        <w:tc>
          <w:tcPr>
            <w:tcW w:w="7088" w:type="dxa"/>
          </w:tcPr>
          <w:p w14:paraId="4BE5C302" w14:textId="27F3328F" w:rsidR="00CC23D9" w:rsidRPr="00A52ABE" w:rsidRDefault="009374E9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إن القراءةَ </w:t>
            </w: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u w:val="single"/>
                <w:rtl/>
              </w:rPr>
              <w:t>مفيدة</w:t>
            </w:r>
            <w:r w:rsidR="007B0047"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u w:val="single"/>
                <w:rtl/>
              </w:rPr>
              <w:t>ٌ</w:t>
            </w: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 إعراب ماتحته خط هو: خبر إن منصوب بالفتحة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</w:p>
        </w:tc>
        <w:tc>
          <w:tcPr>
            <w:tcW w:w="1588" w:type="dxa"/>
          </w:tcPr>
          <w:p w14:paraId="4876F925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1740DCFB" w14:textId="77777777" w:rsidR="00CC23D9" w:rsidRPr="00B7402F" w:rsidRDefault="009374E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  <w:r w:rsidRPr="009374E9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ب</w:t>
            </w:r>
          </w:p>
        </w:tc>
      </w:tr>
      <w:tr w:rsidR="00CC23D9" w:rsidRPr="00B7402F" w14:paraId="38D5DED7" w14:textId="77777777" w:rsidTr="008715C0">
        <w:trPr>
          <w:jc w:val="center"/>
        </w:trPr>
        <w:tc>
          <w:tcPr>
            <w:tcW w:w="624" w:type="dxa"/>
          </w:tcPr>
          <w:p w14:paraId="3E85FB78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9</w:t>
            </w:r>
          </w:p>
        </w:tc>
        <w:tc>
          <w:tcPr>
            <w:tcW w:w="7088" w:type="dxa"/>
          </w:tcPr>
          <w:p w14:paraId="350D064F" w14:textId="37E7728A" w:rsidR="00CC23D9" w:rsidRPr="00A52ABE" w:rsidRDefault="009374E9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محمود على وزن مفعول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.</w:t>
            </w:r>
          </w:p>
        </w:tc>
        <w:tc>
          <w:tcPr>
            <w:tcW w:w="1588" w:type="dxa"/>
          </w:tcPr>
          <w:p w14:paraId="4FB7C4C3" w14:textId="77777777" w:rsidR="00CC23D9" w:rsidRPr="00B7402F" w:rsidRDefault="009374E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  <w:r w:rsidRPr="009374E9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14:paraId="5804524B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11E81113" w14:textId="77777777" w:rsidTr="008715C0">
        <w:trPr>
          <w:jc w:val="center"/>
        </w:trPr>
        <w:tc>
          <w:tcPr>
            <w:tcW w:w="624" w:type="dxa"/>
          </w:tcPr>
          <w:p w14:paraId="7FD29E8A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10</w:t>
            </w:r>
          </w:p>
        </w:tc>
        <w:tc>
          <w:tcPr>
            <w:tcW w:w="7088" w:type="dxa"/>
          </w:tcPr>
          <w:p w14:paraId="4E191C6D" w14:textId="3398E44E" w:rsidR="00CC23D9" w:rsidRPr="00A52ABE" w:rsidRDefault="009374E9" w:rsidP="002B43F5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سميت همزة مت</w:t>
            </w:r>
            <w:r w:rsidR="005A68B2"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طرفة لأنها تكون في طرف الكلمة أ</w:t>
            </w:r>
            <w:r w:rsidRPr="00A52ABE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ي نهايتها</w:t>
            </w:r>
            <w:r w:rsidR="000677AC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.</w:t>
            </w:r>
          </w:p>
        </w:tc>
        <w:tc>
          <w:tcPr>
            <w:tcW w:w="1588" w:type="dxa"/>
          </w:tcPr>
          <w:p w14:paraId="34646B06" w14:textId="77777777" w:rsidR="00CC23D9" w:rsidRPr="00B7402F" w:rsidRDefault="009374E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  <w:r w:rsidRPr="009374E9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14:paraId="0B6A8E77" w14:textId="77777777" w:rsidR="00CC23D9" w:rsidRPr="00B7402F" w:rsidRDefault="00CC23D9" w:rsidP="003A015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14:paraId="5125E2B6" w14:textId="357745DF" w:rsidR="002A7A15" w:rsidRDefault="002A7A15" w:rsidP="002A7A15">
      <w:pPr>
        <w:bidi w:val="0"/>
        <w:rPr>
          <w:b/>
          <w:bCs/>
          <w:sz w:val="32"/>
          <w:szCs w:val="32"/>
          <w:rtl/>
        </w:rPr>
      </w:pPr>
    </w:p>
    <w:p w14:paraId="396776AE" w14:textId="77777777" w:rsidR="002A7A15" w:rsidRDefault="002A7A15" w:rsidP="002A7A15">
      <w:pPr>
        <w:bidi w:val="0"/>
        <w:rPr>
          <w:b/>
          <w:bCs/>
          <w:sz w:val="32"/>
          <w:szCs w:val="32"/>
          <w:rtl/>
        </w:rPr>
      </w:pPr>
    </w:p>
    <w:p w14:paraId="678E0C97" w14:textId="77777777" w:rsidR="00CC23D9" w:rsidRPr="0020159C" w:rsidRDefault="00CC23D9" w:rsidP="008F3B67">
      <w:pPr>
        <w:spacing w:line="360" w:lineRule="auto"/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54480" wp14:editId="1581A99C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06CB2" w14:textId="77777777" w:rsidR="003A0151" w:rsidRDefault="003A0151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36F6C461" w14:textId="77777777" w:rsidR="003A0151" w:rsidRDefault="003A0151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33D87D4E" w14:textId="77777777" w:rsidR="003A0151" w:rsidRPr="00CC23D9" w:rsidRDefault="003A0151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E54480" id="مربع نص 16" o:spid="_x0000_s1030" type="#_x0000_t202" style="position:absolute;left:0;text-align:left;margin-left:2.45pt;margin-top:8.15pt;width:82.85pt;height:5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">
                <v:textbox>
                  <w:txbxContent>
                    <w:p w14:paraId="40206CB2" w14:textId="77777777" w:rsidR="003A0151" w:rsidRDefault="003A0151" w:rsidP="00CC23D9">
                      <w:pPr>
                        <w:rPr>
                          <w:rtl/>
                        </w:rPr>
                      </w:pPr>
                    </w:p>
                    <w:p w14:paraId="36F6C461" w14:textId="77777777" w:rsidR="003A0151" w:rsidRDefault="003A0151" w:rsidP="00CC23D9">
                      <w:pPr>
                        <w:rPr>
                          <w:rtl/>
                        </w:rPr>
                      </w:pPr>
                    </w:p>
                    <w:p w14:paraId="33D87D4E" w14:textId="77777777" w:rsidR="003A0151" w:rsidRPr="00CC23D9" w:rsidRDefault="003A0151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السؤال الثالث :</w:t>
      </w:r>
      <w:r w:rsidRP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t xml:space="preserve"> </w:t>
      </w:r>
    </w:p>
    <w:p w14:paraId="134BD86E" w14:textId="3AC226AE" w:rsidR="009A4D59" w:rsidRPr="002A7A15" w:rsidRDefault="00CC23D9" w:rsidP="002A7A15">
      <w:pPr>
        <w:pStyle w:val="a7"/>
        <w:numPr>
          <w:ilvl w:val="0"/>
          <w:numId w:val="2"/>
        </w:numPr>
        <w:spacing w:line="360" w:lineRule="auto"/>
        <w:jc w:val="lowKashida"/>
        <w:rPr>
          <w:rFonts w:ascii="Traditional Arabic" w:hAnsi="Traditional Arabic"/>
          <w:b/>
          <w:bCs/>
          <w:sz w:val="36"/>
          <w:szCs w:val="36"/>
          <w:rtl/>
        </w:rPr>
      </w:pPr>
      <w:r w:rsidRPr="002B43F5">
        <w:rPr>
          <w:sz w:val="40"/>
          <w:szCs w:val="4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5E434B" wp14:editId="6C487E44">
                <wp:simplePos x="0" y="0"/>
                <wp:positionH relativeFrom="column">
                  <wp:posOffset>219075</wp:posOffset>
                </wp:positionH>
                <wp:positionV relativeFrom="paragraph">
                  <wp:posOffset>50800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93681F" id="رابط كسهم مستقيم 17" o:spid="_x0000_s1026" type="#_x0000_t32" style="position:absolute;margin-left:17.25pt;margin-top:4pt;width:5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" strokeweight="1.5pt"/>
            </w:pict>
          </mc:Fallback>
        </mc:AlternateContent>
      </w:r>
      <w:r w:rsidR="003145EF" w:rsidRPr="002A7A15">
        <w:rPr>
          <w:rFonts w:ascii="Traditional Arabic" w:hAnsi="Traditional Arabic" w:hint="cs"/>
          <w:b/>
          <w:bCs/>
          <w:sz w:val="36"/>
          <w:szCs w:val="36"/>
          <w:rtl/>
        </w:rPr>
        <w:t>اكتب</w:t>
      </w:r>
      <w:r w:rsidR="005A68B2" w:rsidRPr="002A7A15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 w:rsidR="003145EF" w:rsidRPr="002A7A15">
        <w:rPr>
          <w:rFonts w:ascii="Traditional Arabic" w:hAnsi="Traditional Arabic" w:hint="cs"/>
          <w:b/>
          <w:bCs/>
          <w:sz w:val="36"/>
          <w:szCs w:val="36"/>
          <w:rtl/>
        </w:rPr>
        <w:t xml:space="preserve"> ما يملى عليك (كل كلمة </w:t>
      </w:r>
      <w:r w:rsidR="008F3B67" w:rsidRPr="002A7A15">
        <w:rPr>
          <w:rFonts w:ascii="Traditional Arabic" w:hAnsi="Traditional Arabic" w:hint="cs"/>
          <w:b/>
          <w:bCs/>
          <w:sz w:val="36"/>
          <w:szCs w:val="36"/>
          <w:rtl/>
        </w:rPr>
        <w:t>ربع درجة)</w:t>
      </w:r>
    </w:p>
    <w:p w14:paraId="5FBAA530" w14:textId="2C26B176" w:rsidR="008F3B67" w:rsidRDefault="002B36BD" w:rsidP="002B36BD">
      <w:pPr>
        <w:rPr>
          <w:rFonts w:ascii="Traditional Arabic" w:hAnsi="Traditional Arabic"/>
          <w:b/>
          <w:bCs/>
          <w:sz w:val="34"/>
          <w:szCs w:val="34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rtl/>
        </w:rPr>
        <w:t xml:space="preserve">                                                الوطن</w:t>
      </w:r>
    </w:p>
    <w:p w14:paraId="7D4F4B17" w14:textId="39556BFE" w:rsidR="008F3B67" w:rsidRDefault="00EF4FDF" w:rsidP="008F3B67">
      <w:pPr>
        <w:spacing w:line="360" w:lineRule="auto"/>
        <w:jc w:val="both"/>
        <w:rPr>
          <w:rFonts w:ascii="Traditional Arabic" w:hAnsi="Traditional Arabic"/>
          <w:b/>
          <w:bCs/>
          <w:sz w:val="34"/>
          <w:szCs w:val="34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AB604B" wp14:editId="360FB80E">
                <wp:simplePos x="0" y="0"/>
                <wp:positionH relativeFrom="column">
                  <wp:posOffset>5715</wp:posOffset>
                </wp:positionH>
                <wp:positionV relativeFrom="paragraph">
                  <wp:posOffset>302895</wp:posOffset>
                </wp:positionV>
                <wp:extent cx="678180" cy="670560"/>
                <wp:effectExtent l="0" t="0" r="26670" b="15240"/>
                <wp:wrapNone/>
                <wp:docPr id="26" name="شكل بيضاو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670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9203D" w14:textId="77777777" w:rsidR="00EF4FDF" w:rsidRDefault="00EF4FDF" w:rsidP="00EF4FD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A66B154" w14:textId="77777777" w:rsidR="00EF4FDF" w:rsidRPr="00EF4FDF" w:rsidRDefault="00EF4FDF" w:rsidP="00EF4FD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F4FD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EAB604B" id="شكل بيضاوي 26" o:spid="_x0000_s1031" style="position:absolute;left:0;text-align:left;margin-left:.45pt;margin-top:23.85pt;width:53.4pt;height:5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" fillcolor="white [3201]" strokecolor="black [3200]" strokeweight="1pt">
                <v:stroke joinstyle="miter"/>
                <v:textbox>
                  <w:txbxContent>
                    <w:p w14:paraId="5249203D" w14:textId="77777777" w:rsidR="00EF4FDF" w:rsidRDefault="00EF4FDF" w:rsidP="00EF4FDF">
                      <w:pPr>
                        <w:jc w:val="center"/>
                        <w:rPr>
                          <w:rtl/>
                        </w:rPr>
                      </w:pPr>
                    </w:p>
                    <w:p w14:paraId="5A66B154" w14:textId="77777777" w:rsidR="00EF4FDF" w:rsidRPr="00EF4FDF" w:rsidRDefault="00EF4FDF" w:rsidP="00EF4FD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F4FDF"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2B36BD">
        <w:rPr>
          <w:rFonts w:ascii="Traditional Arabic" w:hAnsi="Traditional Arabic" w:hint="cs"/>
          <w:b/>
          <w:bCs/>
          <w:sz w:val="34"/>
          <w:szCs w:val="34"/>
          <w:rtl/>
        </w:rPr>
        <w:t xml:space="preserve">      ج / وطني الحبيب، أفديه بروحي، ففيه ولدت، وعلى أرضه نشأت، وتنفست هواءه.</w:t>
      </w:r>
    </w:p>
    <w:p w14:paraId="51909BF6" w14:textId="17508A65" w:rsidR="00FC5886" w:rsidRDefault="00FC5886" w:rsidP="009A4D59">
      <w:pPr>
        <w:pBdr>
          <w:bottom w:val="single" w:sz="6" w:space="1" w:color="auto"/>
        </w:pBdr>
        <w:jc w:val="lowKashida"/>
        <w:rPr>
          <w:rFonts w:ascii="Traditional Arabic" w:hAnsi="Traditional Arabic"/>
          <w:b/>
          <w:bCs/>
          <w:sz w:val="34"/>
          <w:szCs w:val="34"/>
          <w:rtl/>
        </w:rPr>
      </w:pPr>
      <w:r>
        <w:rPr>
          <w:rFonts w:ascii="Traditional Arabic" w:hAnsi="Traditional Arabic"/>
          <w:b/>
          <w:bCs/>
          <w:sz w:val="34"/>
          <w:szCs w:val="3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5D997E" wp14:editId="73D8810D">
                <wp:simplePos x="0" y="0"/>
                <wp:positionH relativeFrom="column">
                  <wp:posOffset>81915</wp:posOffset>
                </wp:positionH>
                <wp:positionV relativeFrom="paragraph">
                  <wp:posOffset>160020</wp:posOffset>
                </wp:positionV>
                <wp:extent cx="472440" cy="0"/>
                <wp:effectExtent l="0" t="0" r="0" b="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3E8DAE1" id="رابط مستقيم 30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5pt,12.6pt" to="43.6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14:paraId="30ADD64F" w14:textId="53D11647" w:rsidR="00EF4FDF" w:rsidRDefault="00EF4FDF" w:rsidP="009A4D59">
      <w:pPr>
        <w:pBdr>
          <w:bottom w:val="single" w:sz="6" w:space="1" w:color="auto"/>
        </w:pBdr>
        <w:jc w:val="lowKashida"/>
        <w:rPr>
          <w:rFonts w:ascii="Traditional Arabic" w:hAnsi="Traditional Arabic"/>
          <w:b/>
          <w:bCs/>
          <w:sz w:val="34"/>
          <w:szCs w:val="34"/>
          <w:rtl/>
        </w:rPr>
      </w:pPr>
    </w:p>
    <w:p w14:paraId="528725EA" w14:textId="77777777" w:rsidR="002B43F5" w:rsidRDefault="005A68B2" w:rsidP="005A68B2">
      <w:pPr>
        <w:spacing w:line="360" w:lineRule="auto"/>
        <w:jc w:val="lowKashida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(ب) اكتبي </w:t>
      </w:r>
      <w:r w:rsidR="002B43F5" w:rsidRPr="002B43F5">
        <w:rPr>
          <w:rFonts w:ascii="Traditional Arabic" w:hAnsi="Traditional Arabic" w:hint="cs"/>
          <w:b/>
          <w:bCs/>
          <w:sz w:val="36"/>
          <w:szCs w:val="36"/>
          <w:rtl/>
        </w:rPr>
        <w:t xml:space="preserve">ما يأتي بخط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النسخ </w:t>
      </w:r>
      <w:r w:rsidR="002B43F5">
        <w:rPr>
          <w:rFonts w:ascii="Traditional Arabic" w:hAnsi="Traditional Arabic" w:hint="cs"/>
          <w:b/>
          <w:bCs/>
          <w:sz w:val="36"/>
          <w:szCs w:val="36"/>
          <w:rtl/>
        </w:rPr>
        <w:t>(كل كلمة نصف درجة)</w:t>
      </w:r>
    </w:p>
    <w:p w14:paraId="25C659E7" w14:textId="34668AF5" w:rsidR="002B43F5" w:rsidRDefault="00E815CD" w:rsidP="003336BD">
      <w:pPr>
        <w:spacing w:line="480" w:lineRule="auto"/>
        <w:jc w:val="center"/>
        <w:rPr>
          <w:rFonts w:ascii="Traditional Arabic" w:hAnsi="Traditional Arabic"/>
          <w:b/>
          <w:bCs/>
          <w:sz w:val="34"/>
          <w:szCs w:val="34"/>
          <w:rtl/>
        </w:rPr>
      </w:pPr>
      <w:r w:rsidRPr="0090031F">
        <w:rPr>
          <w:rFonts w:ascii="Traditional Arabic" w:hAnsi="Traditional Arabic" w:hint="cs"/>
          <w:b/>
          <w:bCs/>
          <w:sz w:val="34"/>
          <w:szCs w:val="34"/>
          <w:rtl/>
        </w:rPr>
        <w:t>ازرع الصدق والرصانة تحصد الثقة والأمانة.</w:t>
      </w:r>
    </w:p>
    <w:p w14:paraId="4573A8DE" w14:textId="477FCBFB" w:rsidR="009A4D59" w:rsidRPr="002B43F5" w:rsidRDefault="00EF4FDF" w:rsidP="002B36BD">
      <w:pPr>
        <w:spacing w:line="480" w:lineRule="auto"/>
        <w:rPr>
          <w:rFonts w:ascii="Traditional Arabic" w:hAnsi="Traditional Arabic"/>
          <w:b/>
          <w:bCs/>
          <w:sz w:val="34"/>
          <w:szCs w:val="34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31C00D" wp14:editId="251DEDE3">
                <wp:simplePos x="0" y="0"/>
                <wp:positionH relativeFrom="margin">
                  <wp:align>left</wp:align>
                </wp:positionH>
                <wp:positionV relativeFrom="paragraph">
                  <wp:posOffset>528955</wp:posOffset>
                </wp:positionV>
                <wp:extent cx="716280" cy="708660"/>
                <wp:effectExtent l="0" t="0" r="26670" b="15240"/>
                <wp:wrapNone/>
                <wp:docPr id="31" name="شكل بيضاو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7086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3BA44" w14:textId="77777777" w:rsidR="00EF4FDF" w:rsidRDefault="00EF4FDF" w:rsidP="00EF4FDF">
                            <w:pPr>
                              <w:rPr>
                                <w:rtl/>
                              </w:rPr>
                            </w:pPr>
                          </w:p>
                          <w:p w14:paraId="2D8D98D6" w14:textId="77777777" w:rsidR="00EF4FDF" w:rsidRPr="00EF4FDF" w:rsidRDefault="00EF4FDF" w:rsidP="00EF4FD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731C00D" id="شكل بيضاوي 31" o:spid="_x0000_s1032" style="position:absolute;left:0;text-align:left;margin-left:0;margin-top:41.65pt;width:56.4pt;height:55.8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" fillcolor="white [3201]" strokecolor="black [3200]" strokeweight="1pt">
                <v:stroke joinstyle="miter"/>
                <v:textbox>
                  <w:txbxContent>
                    <w:p w14:paraId="5983BA44" w14:textId="77777777" w:rsidR="00EF4FDF" w:rsidRDefault="00EF4FDF" w:rsidP="00EF4FDF">
                      <w:pPr>
                        <w:rPr>
                          <w:rtl/>
                        </w:rPr>
                      </w:pPr>
                    </w:p>
                    <w:p w14:paraId="2D8D98D6" w14:textId="77777777" w:rsidR="00EF4FDF" w:rsidRPr="00EF4FDF" w:rsidRDefault="00EF4FDF" w:rsidP="00EF4FD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B36BD">
        <w:rPr>
          <w:rFonts w:ascii="Traditional Arabic" w:hAnsi="Traditional Arabic" w:hint="cs"/>
          <w:b/>
          <w:bCs/>
          <w:sz w:val="34"/>
          <w:szCs w:val="34"/>
          <w:rtl/>
        </w:rPr>
        <w:t xml:space="preserve">        ج / </w:t>
      </w:r>
      <w:r w:rsidR="002B36BD" w:rsidRPr="0090031F">
        <w:rPr>
          <w:rFonts w:ascii="Traditional Arabic" w:hAnsi="Traditional Arabic" w:hint="cs"/>
          <w:b/>
          <w:bCs/>
          <w:sz w:val="34"/>
          <w:szCs w:val="34"/>
          <w:rtl/>
        </w:rPr>
        <w:t>ازرع الصدق والرصانة تحصد الثقة والأمانة</w:t>
      </w:r>
      <w:r w:rsidR="002B36BD">
        <w:rPr>
          <w:rFonts w:ascii="Traditional Arabic" w:hAnsi="Traditional Arabic" w:hint="cs"/>
          <w:b/>
          <w:bCs/>
          <w:sz w:val="34"/>
          <w:szCs w:val="34"/>
          <w:rtl/>
        </w:rPr>
        <w:t>.</w:t>
      </w:r>
    </w:p>
    <w:p w14:paraId="2C2D0889" w14:textId="494D5EED" w:rsidR="00692F2D" w:rsidRDefault="00EF4FDF" w:rsidP="002A7A15">
      <w:pPr>
        <w:ind w:left="9360"/>
        <w:jc w:val="center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1FAC9B" wp14:editId="1268E858">
                <wp:simplePos x="0" y="0"/>
                <wp:positionH relativeFrom="column">
                  <wp:posOffset>74295</wp:posOffset>
                </wp:positionH>
                <wp:positionV relativeFrom="paragraph">
                  <wp:posOffset>217805</wp:posOffset>
                </wp:positionV>
                <wp:extent cx="541020" cy="0"/>
                <wp:effectExtent l="0" t="0" r="0" b="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1B87768" id="رابط مستقيم 3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17.15pt" to="48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" strokecolor="black [3200]" strokeweight=".5pt">
                <v:stroke joinstyle="miter"/>
              </v:line>
            </w:pict>
          </mc:Fallback>
        </mc:AlternateContent>
      </w:r>
    </w:p>
    <w:p w14:paraId="383F98D8" w14:textId="7AD75BC6" w:rsidR="002A7A15" w:rsidRPr="002A7A15" w:rsidRDefault="002A7A15" w:rsidP="002A7A15">
      <w:pPr>
        <w:rPr>
          <w:sz w:val="44"/>
          <w:szCs w:val="44"/>
          <w:rtl/>
        </w:rPr>
      </w:pPr>
    </w:p>
    <w:p w14:paraId="32E8BBCF" w14:textId="2579B7DD" w:rsidR="002A7A15" w:rsidRPr="002A7A15" w:rsidRDefault="002A7A15" w:rsidP="002A7A15">
      <w:pPr>
        <w:rPr>
          <w:sz w:val="44"/>
          <w:szCs w:val="44"/>
          <w:rtl/>
        </w:rPr>
      </w:pPr>
    </w:p>
    <w:p w14:paraId="498F4D96" w14:textId="19A04517" w:rsidR="002A7A15" w:rsidRDefault="002A7A15" w:rsidP="002A7A15">
      <w:pPr>
        <w:rPr>
          <w:sz w:val="44"/>
          <w:szCs w:val="44"/>
          <w:rtl/>
        </w:rPr>
      </w:pPr>
    </w:p>
    <w:p w14:paraId="348755C7" w14:textId="53D57407" w:rsidR="002A7A15" w:rsidRDefault="002A7A15" w:rsidP="002A7A15">
      <w:pPr>
        <w:tabs>
          <w:tab w:val="left" w:pos="4593"/>
        </w:tabs>
        <w:jc w:val="center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انتهت الأسئلة</w:t>
      </w:r>
    </w:p>
    <w:p w14:paraId="3ED112A0" w14:textId="489D5543" w:rsidR="002A7A15" w:rsidRDefault="002A7A15" w:rsidP="002A7A15">
      <w:pPr>
        <w:tabs>
          <w:tab w:val="left" w:pos="4593"/>
        </w:tabs>
        <w:jc w:val="center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مع خالص دعائي </w:t>
      </w:r>
      <w:r w:rsidR="009A1F6D">
        <w:rPr>
          <w:rFonts w:hint="cs"/>
          <w:sz w:val="44"/>
          <w:szCs w:val="44"/>
          <w:rtl/>
        </w:rPr>
        <w:t>لكِ بالتوفيق</w:t>
      </w:r>
    </w:p>
    <w:p w14:paraId="56DCC614" w14:textId="264881A5" w:rsidR="009A1F6D" w:rsidRPr="002A7A15" w:rsidRDefault="009A1F6D" w:rsidP="002A7A15">
      <w:pPr>
        <w:tabs>
          <w:tab w:val="left" w:pos="4593"/>
        </w:tabs>
        <w:jc w:val="center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معلمة المادة: سمر الحربي</w:t>
      </w:r>
    </w:p>
    <w:sectPr w:rsidR="009A1F6D" w:rsidRPr="002A7A15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82AF81" w14:textId="77777777" w:rsidR="001B2967" w:rsidRDefault="001B2967" w:rsidP="00A92AB4">
      <w:r>
        <w:separator/>
      </w:r>
    </w:p>
  </w:endnote>
  <w:endnote w:type="continuationSeparator" w:id="0">
    <w:p w14:paraId="038CD555" w14:textId="77777777" w:rsidR="001B2967" w:rsidRDefault="001B2967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F2A86763-6E4E-4800-B6F6-A20C2BD3D499}"/>
    <w:embedBold r:id="rId2" w:fontKey="{7AC2BFBC-4F30-4AD3-B12A-E8231E6BC607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093EC11-672D-43E9-B979-5476F6C9B8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CDA6732-2267-47DE-9413-14AD2FAFA977}"/>
    <w:embedBold r:id="rId5" w:fontKey="{5960BB12-6FE6-45EF-A34D-1EA95BCD3818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6" w:fontKey="{5FEE3073-B941-4DBF-920E-DD26A1CE40F2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7F2D2B53-C1E0-4CD9-B1ED-749B391E70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F9A23" w14:textId="77777777" w:rsidR="003A0151" w:rsidRDefault="003A0151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4CF8059" wp14:editId="577BD1D0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40D01D" w14:textId="77777777" w:rsidR="003A0151" w:rsidRPr="00374657" w:rsidRDefault="003A015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607CD4CE" w14:textId="77777777" w:rsidR="003A0151" w:rsidRPr="00374657" w:rsidRDefault="003A015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FFCCEBC" w14:textId="77777777" w:rsidR="003A0151" w:rsidRPr="00374657" w:rsidRDefault="003A015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1093CB5B" w14:textId="77777777" w:rsidR="003A0151" w:rsidRPr="00374657" w:rsidRDefault="003A015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4CF805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artwIAALk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" filled="f" stroked="f">
              <v:textbox>
                <w:txbxContent>
                  <w:p w14:paraId="5B40D01D" w14:textId="77777777" w:rsidR="003A0151" w:rsidRPr="00374657" w:rsidRDefault="003A015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607CD4CE" w14:textId="77777777" w:rsidR="003A0151" w:rsidRPr="00374657" w:rsidRDefault="003A015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FFCCEBC" w14:textId="77777777" w:rsidR="003A0151" w:rsidRPr="00374657" w:rsidRDefault="003A015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1093CB5B" w14:textId="77777777" w:rsidR="003A0151" w:rsidRPr="00374657" w:rsidRDefault="003A015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2CFF97" wp14:editId="0D561455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EB2DD" w14:textId="50D765A4" w:rsidR="003A0151" w:rsidRPr="00374657" w:rsidRDefault="003A0151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E3259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E3259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7C0A99E" w14:textId="77777777" w:rsidR="003A0151" w:rsidRPr="00374657" w:rsidRDefault="003A0151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2CFF97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4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5F1EB2DD" w14:textId="50D765A4" w:rsidR="003A0151" w:rsidRPr="00374657" w:rsidRDefault="003A0151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E32599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E32599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7C0A99E" w14:textId="77777777" w:rsidR="003A0151" w:rsidRPr="00374657" w:rsidRDefault="003A0151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0492F" w14:textId="77777777" w:rsidR="003A0151" w:rsidRDefault="003A0151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9FAD29" wp14:editId="4EC2F927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321E3" w14:textId="77777777" w:rsidR="003A0151" w:rsidRPr="00374657" w:rsidRDefault="003A015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7BD7D681" w14:textId="77777777" w:rsidR="003A0151" w:rsidRPr="00374657" w:rsidRDefault="003A015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24D1949" w14:textId="77777777" w:rsidR="003A0151" w:rsidRPr="00374657" w:rsidRDefault="003A015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2CFDA44" w14:textId="77777777" w:rsidR="003A0151" w:rsidRPr="00374657" w:rsidRDefault="003A015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E9FAD29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C4ugIAAMA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" filled="f" stroked="f">
              <v:textbox>
                <w:txbxContent>
                  <w:p w14:paraId="412321E3" w14:textId="77777777" w:rsidR="003A0151" w:rsidRPr="00374657" w:rsidRDefault="003A015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7BD7D681" w14:textId="77777777" w:rsidR="003A0151" w:rsidRPr="00374657" w:rsidRDefault="003A015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24D1949" w14:textId="77777777" w:rsidR="003A0151" w:rsidRPr="00374657" w:rsidRDefault="003A015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2CFDA44" w14:textId="77777777" w:rsidR="003A0151" w:rsidRPr="00374657" w:rsidRDefault="003A015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DD1F5E" wp14:editId="46091697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B419C" w14:textId="20C42012" w:rsidR="003A0151" w:rsidRPr="00374657" w:rsidRDefault="003A0151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E3259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E3259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920F004" w14:textId="77777777" w:rsidR="003A0151" w:rsidRPr="00374657" w:rsidRDefault="003A0151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DD1F5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8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534B419C" w14:textId="20C42012" w:rsidR="003A0151" w:rsidRPr="00374657" w:rsidRDefault="003A0151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E32599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E32599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920F004" w14:textId="77777777" w:rsidR="003A0151" w:rsidRPr="00374657" w:rsidRDefault="003A0151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47698" wp14:editId="573699F5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7A33B77" w14:textId="06BDB85A" w:rsidR="003A0151" w:rsidRPr="00021D6D" w:rsidRDefault="003A0151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E32599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E32599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t>5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B47698" id="مربع نص 4" o:spid="_x0000_s1039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27A33B77" w14:textId="06BDB85A" w:rsidR="003A0151" w:rsidRPr="00021D6D" w:rsidRDefault="003A0151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E32599">
                      <w:rPr>
                        <w:rFonts w:cs="mohammad bold art 1"/>
                        <w:sz w:val="18"/>
                        <w:szCs w:val="18"/>
                        <w:rtl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E32599">
                      <w:rPr>
                        <w:rFonts w:cs="mohammad bold art 1"/>
                        <w:sz w:val="18"/>
                        <w:szCs w:val="18"/>
                        <w:rtl/>
                      </w:rPr>
                      <w:t>5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34FD51" w14:textId="77777777" w:rsidR="001B2967" w:rsidRDefault="001B2967" w:rsidP="00A92AB4">
      <w:r>
        <w:separator/>
      </w:r>
    </w:p>
  </w:footnote>
  <w:footnote w:type="continuationSeparator" w:id="0">
    <w:p w14:paraId="0B5C7B93" w14:textId="77777777" w:rsidR="001B2967" w:rsidRDefault="001B2967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A2B55" w14:textId="77777777" w:rsidR="003A0151" w:rsidRDefault="003A0151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13C6327" wp14:editId="14B4BD51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76A62203" id="Rectangle 6" o:spid="_x0000_s1026" style="position:absolute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" strokeweight="3pt">
              <v:stroke linestyle="thinThin"/>
              <o:lock v:ext="edit" aspectratio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3A0151" w:rsidRPr="004A5331" w14:paraId="0F9F7208" w14:textId="77777777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7D26D510" w14:textId="77777777" w:rsidR="003A0151" w:rsidRPr="00CB7830" w:rsidRDefault="003A0151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55C8BA93" w14:textId="77777777" w:rsidR="003A0151" w:rsidRPr="00CB7830" w:rsidRDefault="003A0151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10AA8BAC" w14:textId="77777777" w:rsidR="003A0151" w:rsidRPr="00CB7830" w:rsidRDefault="003A01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79BCF908" w14:textId="77777777" w:rsidR="003A0151" w:rsidRPr="00CB7830" w:rsidRDefault="003A01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1AAA6E8" w14:textId="77777777" w:rsidR="003A0151" w:rsidRPr="00CB7830" w:rsidRDefault="003A0151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6AD20DFC" w14:textId="77777777" w:rsidR="003A0151" w:rsidRPr="00CF70DF" w:rsidRDefault="003A0151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A56B781" wp14:editId="2BCA934D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0F6B99" w14:textId="77777777" w:rsidR="003A0151" w:rsidRDefault="003A0151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type w14:anchorId="3A56B78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5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510F6B99" w14:textId="77777777" w:rsidR="003A0151" w:rsidRDefault="003A015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579FA393" w14:textId="77777777" w:rsidR="003A0151" w:rsidRDefault="003A0151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1581B6BC" wp14:editId="2C4C01E5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225313D3" w14:textId="77777777" w:rsidR="003A0151" w:rsidRDefault="003A0151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682C3BD3" w14:textId="77777777" w:rsidR="003A0151" w:rsidRDefault="003A0151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14:paraId="03FFF402" w14:textId="77777777" w:rsidR="003A0151" w:rsidRPr="0067565F" w:rsidRDefault="003A0151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0D40A8DA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049A688C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32A982ED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2C107D30" w14:textId="77777777" w:rsidR="003A0151" w:rsidRPr="00816F73" w:rsidRDefault="003A0151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3A0151" w:rsidRPr="004A5331" w14:paraId="453F8232" w14:textId="77777777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72E65D58" w14:textId="77777777" w:rsidR="003A0151" w:rsidRPr="00FF44B1" w:rsidRDefault="003A01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0A97DAE7" w14:textId="77777777" w:rsidR="003A0151" w:rsidRPr="00FF44B1" w:rsidRDefault="003A01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7EB592FA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6D47077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EEB5194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54A59E7D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70BE07D6" w14:textId="77777777" w:rsidR="003A0151" w:rsidRPr="00816F73" w:rsidRDefault="003A01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A0151" w:rsidRPr="004A5331" w14:paraId="222D8CB8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30728FE8" w14:textId="77777777" w:rsidR="003A0151" w:rsidRPr="00FF44B1" w:rsidRDefault="003A01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360785A8" w14:textId="77777777" w:rsidR="003A0151" w:rsidRPr="00FF44B1" w:rsidRDefault="003A01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99F57B8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0F517F1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65A45A2E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6D248A8C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2DE41605" w14:textId="77777777" w:rsidR="003A0151" w:rsidRPr="00816F73" w:rsidRDefault="003A01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A0151" w:rsidRPr="004A5331" w14:paraId="111CB679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487C2C96" w14:textId="77777777" w:rsidR="003A0151" w:rsidRPr="00FF44B1" w:rsidRDefault="003A01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5EC743BE" w14:textId="77777777" w:rsidR="003A0151" w:rsidRPr="00FF44B1" w:rsidRDefault="003A015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1D7EB448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20D6E2FC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6ECE9331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5F1C11B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2689D77E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A0151" w:rsidRPr="004A5331" w14:paraId="4A5DAF5B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590EE31" w14:textId="77777777" w:rsidR="003A0151" w:rsidRPr="004A5331" w:rsidRDefault="003A0151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740E840C" w14:textId="77777777" w:rsidR="003A0151" w:rsidRPr="004A5331" w:rsidRDefault="003A0151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6BECADAD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71CFC6A6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4B04B16F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0E17D528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43590D3D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A0151" w:rsidRPr="004A5331" w14:paraId="2A1F8890" w14:textId="77777777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071D19DE" w14:textId="77777777" w:rsidR="003A0151" w:rsidRPr="00CB7830" w:rsidRDefault="003A0151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02760B08" w14:textId="77777777" w:rsidR="003A0151" w:rsidRPr="004A5331" w:rsidRDefault="003A0151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Pr="00096043">
            <w:rPr>
              <w:rFonts w:cs="AL-Mohanad Bold" w:hint="cs"/>
              <w:sz w:val="24"/>
              <w:szCs w:val="24"/>
              <w:rtl/>
            </w:rPr>
            <w:t xml:space="preserve"> السادس الابتدائي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0591D9EC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4761E610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1C3CE8B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1FD773C7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2781657F" w14:textId="77777777" w:rsidR="003A0151" w:rsidRPr="00816F73" w:rsidRDefault="003A01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A0151" w:rsidRPr="004A5331" w14:paraId="22A8C7A5" w14:textId="77777777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14:paraId="16C6C479" w14:textId="77777777" w:rsidR="003A0151" w:rsidRPr="004A5331" w:rsidRDefault="003A0151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626C065C" w14:textId="77777777" w:rsidR="003A0151" w:rsidRPr="00EC6AB2" w:rsidRDefault="003A0151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Pr="00096043">
            <w:rPr>
              <w:rFonts w:cs="AL-Mohanad Bold" w:hint="cs"/>
              <w:b/>
              <w:bCs/>
              <w:sz w:val="24"/>
              <w:szCs w:val="24"/>
              <w:rtl/>
            </w:rPr>
            <w:t>لغتي الجميلة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653CDE4C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B28F282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CEC4A75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FF12D44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52625D79" w14:textId="77777777" w:rsidR="003A0151" w:rsidRPr="00816F73" w:rsidRDefault="003A01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A0151" w:rsidRPr="004A5331" w14:paraId="1BC3E66E" w14:textId="77777777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14:paraId="3FFFD2DE" w14:textId="77777777" w:rsidR="003A0151" w:rsidRPr="00F93A25" w:rsidRDefault="003A015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DA2E9EB" w14:textId="77777777" w:rsidR="003A0151" w:rsidRPr="00995974" w:rsidRDefault="005D4926" w:rsidP="00816F73">
          <w:pPr>
            <w:rPr>
              <w:rFonts w:cs="AL-Mohanad Bold"/>
              <w:b/>
              <w:bCs/>
              <w:sz w:val="26"/>
              <w:szCs w:val="26"/>
              <w:rtl/>
            </w:rPr>
          </w:pPr>
          <w:r w:rsidRPr="00995974">
            <w:rPr>
              <w:rFonts w:cs="AL-Mohanad Bold" w:hint="cs"/>
              <w:b/>
              <w:bCs/>
              <w:sz w:val="26"/>
              <w:szCs w:val="26"/>
              <w:rtl/>
            </w:rPr>
            <w:t>الاثنين</w:t>
          </w:r>
        </w:p>
        <w:p w14:paraId="544964E4" w14:textId="3244E7CC" w:rsidR="005D4926" w:rsidRPr="00F93A25" w:rsidRDefault="005D492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995974">
            <w:rPr>
              <w:rFonts w:cs="AL-Mohanad Bold" w:hint="cs"/>
              <w:b/>
              <w:bCs/>
              <w:sz w:val="26"/>
              <w:szCs w:val="26"/>
              <w:rtl/>
            </w:rPr>
            <w:t>26/4/1441</w:t>
          </w:r>
          <w:r w:rsidR="00E0798A" w:rsidRPr="00995974">
            <w:rPr>
              <w:rFonts w:cs="AL-Mohanad Bold" w:hint="cs"/>
              <w:b/>
              <w:bCs/>
              <w:sz w:val="26"/>
              <w:szCs w:val="26"/>
              <w:rtl/>
            </w:rPr>
            <w:t xml:space="preserve"> 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1EB05B4B" w14:textId="48677651" w:rsidR="003A0151" w:rsidRPr="00F93A25" w:rsidRDefault="003A0151" w:rsidP="00DE0570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DE0570">
            <w:rPr>
              <w:rFonts w:cs="AL-Mohanad Bold" w:hint="cs"/>
              <w:b/>
              <w:bCs/>
              <w:sz w:val="24"/>
              <w:szCs w:val="24"/>
              <w:rtl/>
            </w:rPr>
            <w:t xml:space="preserve">ساعتان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6EAB0544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1F5E44F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41448609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7CD6F137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5CF0C50A" w14:textId="77777777" w:rsidR="003A0151" w:rsidRPr="00816F73" w:rsidRDefault="003A01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A0151" w:rsidRPr="004A5331" w14:paraId="75F07AB4" w14:textId="77777777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456BBC9D" w14:textId="77777777" w:rsidR="003A0151" w:rsidRPr="004A5331" w:rsidRDefault="003A0151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12FA4C8" w14:textId="77777777" w:rsidR="003A0151" w:rsidRPr="00B141FF" w:rsidRDefault="003A0151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BD16D04" w14:textId="77777777" w:rsidR="003A0151" w:rsidRPr="00B141FF" w:rsidRDefault="003A0151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C4FFC8F" w14:textId="77777777" w:rsidR="003A0151" w:rsidRPr="00B141FF" w:rsidRDefault="003A0151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4398C614" w14:textId="77777777" w:rsidR="003A0151" w:rsidRPr="00B141FF" w:rsidRDefault="003A0151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56F3B5B8" w14:textId="77777777" w:rsidR="003A0151" w:rsidRPr="00816F73" w:rsidRDefault="003A0151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E8F467C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398FD971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5E958816" w14:textId="77777777" w:rsidR="003A0151" w:rsidRPr="00816F73" w:rsidRDefault="003A015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29928B23" w14:textId="77777777" w:rsidR="003A0151" w:rsidRPr="00816F73" w:rsidRDefault="003A015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A0151" w:rsidRPr="004A5331" w14:paraId="5654CDC6" w14:textId="77777777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25A0460D" w14:textId="77777777" w:rsidR="003A0151" w:rsidRDefault="003A015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10AC218A" w14:textId="77777777" w:rsidR="003A0151" w:rsidRPr="00B141FF" w:rsidRDefault="003A015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368F632E" w14:textId="77777777" w:rsidR="003A0151" w:rsidRPr="00B141FF" w:rsidRDefault="003A015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35DCB075" w14:textId="77777777" w:rsidR="003A0151" w:rsidRPr="00B141FF" w:rsidRDefault="003A015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6E6A3CB0" w14:textId="77777777" w:rsidR="003A0151" w:rsidRPr="00B141FF" w:rsidRDefault="003A015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7CA71103" w14:textId="77777777" w:rsidR="003A0151" w:rsidRPr="000F6296" w:rsidRDefault="003A0151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3044A1A4" w14:textId="77777777" w:rsidR="003A0151" w:rsidRPr="00DF0CBD" w:rsidRDefault="003A015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53F9ECAA" w14:textId="77777777" w:rsidR="003A0151" w:rsidRPr="00DF0CBD" w:rsidRDefault="003A015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35F918AA" w14:textId="77777777" w:rsidR="003A0151" w:rsidRPr="00DF0CBD" w:rsidRDefault="003A015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3034029B" w14:textId="77777777" w:rsidR="003A0151" w:rsidRPr="00DF0CBD" w:rsidRDefault="003A0151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0E66FA20" w14:textId="77777777" w:rsidR="003A0151" w:rsidRDefault="003A0151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AF17F7C" wp14:editId="1DB4BB53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B1EB600" id="Rectangle 5" o:spid="_x0000_s1026" style="position:absolute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" strokeweight="3.5pt">
              <v:stroke linestyle="thinThin"/>
              <o:lock v:ext="edit" aspectratio="t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831B9F" wp14:editId="75C76CA3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1DB0E1" w14:textId="1EE17C8F" w:rsidR="003A0151" w:rsidRPr="008A7580" w:rsidRDefault="003A0151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 وفقك الله استعيني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 w:rsidR="00E0798A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9831B9F" id="مربع نص 14" o:spid="_x0000_s1036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011DB0E1" w14:textId="1EE17C8F" w:rsidR="003A0151" w:rsidRPr="008A7580" w:rsidRDefault="003A0151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 وفقك الله استعيني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 w:rsidR="00E0798A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521038"/>
    <w:multiLevelType w:val="hybridMultilevel"/>
    <w:tmpl w:val="0B7025E4"/>
    <w:lvl w:ilvl="0" w:tplc="A7C852DA">
      <w:start w:val="2"/>
      <w:numFmt w:val="arabicAlpha"/>
      <w:lvlText w:val="(%1)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2C"/>
    <w:rsid w:val="00002329"/>
    <w:rsid w:val="00003105"/>
    <w:rsid w:val="000071A5"/>
    <w:rsid w:val="00007D32"/>
    <w:rsid w:val="00015274"/>
    <w:rsid w:val="00020984"/>
    <w:rsid w:val="00024BAA"/>
    <w:rsid w:val="0002745E"/>
    <w:rsid w:val="0003051A"/>
    <w:rsid w:val="00030D20"/>
    <w:rsid w:val="0003374A"/>
    <w:rsid w:val="00040F43"/>
    <w:rsid w:val="00042922"/>
    <w:rsid w:val="000453A9"/>
    <w:rsid w:val="00050179"/>
    <w:rsid w:val="00054605"/>
    <w:rsid w:val="000552BF"/>
    <w:rsid w:val="00063665"/>
    <w:rsid w:val="000645A6"/>
    <w:rsid w:val="00064E4B"/>
    <w:rsid w:val="000661C2"/>
    <w:rsid w:val="000677AC"/>
    <w:rsid w:val="0009419F"/>
    <w:rsid w:val="00096043"/>
    <w:rsid w:val="00096ACA"/>
    <w:rsid w:val="000C0628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3736F"/>
    <w:rsid w:val="001464F8"/>
    <w:rsid w:val="00150C7A"/>
    <w:rsid w:val="0016739C"/>
    <w:rsid w:val="00176E29"/>
    <w:rsid w:val="0017777D"/>
    <w:rsid w:val="00177FE5"/>
    <w:rsid w:val="00181B90"/>
    <w:rsid w:val="00192289"/>
    <w:rsid w:val="00194984"/>
    <w:rsid w:val="00197444"/>
    <w:rsid w:val="001B2967"/>
    <w:rsid w:val="001B602D"/>
    <w:rsid w:val="001B7601"/>
    <w:rsid w:val="001C00FA"/>
    <w:rsid w:val="001C44AD"/>
    <w:rsid w:val="001D7323"/>
    <w:rsid w:val="001F7E75"/>
    <w:rsid w:val="00201196"/>
    <w:rsid w:val="00201E7C"/>
    <w:rsid w:val="002065CB"/>
    <w:rsid w:val="002218C7"/>
    <w:rsid w:val="002218FC"/>
    <w:rsid w:val="002250E3"/>
    <w:rsid w:val="00237478"/>
    <w:rsid w:val="00240233"/>
    <w:rsid w:val="002413A2"/>
    <w:rsid w:val="0024538C"/>
    <w:rsid w:val="00252B7E"/>
    <w:rsid w:val="00281DEC"/>
    <w:rsid w:val="00290ED9"/>
    <w:rsid w:val="00296D0C"/>
    <w:rsid w:val="00297F57"/>
    <w:rsid w:val="002A1481"/>
    <w:rsid w:val="002A7A15"/>
    <w:rsid w:val="002B36BD"/>
    <w:rsid w:val="002B43F5"/>
    <w:rsid w:val="002B4BEE"/>
    <w:rsid w:val="002C329E"/>
    <w:rsid w:val="002E1504"/>
    <w:rsid w:val="002E2957"/>
    <w:rsid w:val="002E33EF"/>
    <w:rsid w:val="002E60A3"/>
    <w:rsid w:val="002F0FA6"/>
    <w:rsid w:val="003026FE"/>
    <w:rsid w:val="0031049C"/>
    <w:rsid w:val="00312197"/>
    <w:rsid w:val="003145EF"/>
    <w:rsid w:val="0033341C"/>
    <w:rsid w:val="003336BD"/>
    <w:rsid w:val="0034305C"/>
    <w:rsid w:val="0035245C"/>
    <w:rsid w:val="00355650"/>
    <w:rsid w:val="00356961"/>
    <w:rsid w:val="00363A54"/>
    <w:rsid w:val="00364B02"/>
    <w:rsid w:val="00374657"/>
    <w:rsid w:val="00377B77"/>
    <w:rsid w:val="0038643D"/>
    <w:rsid w:val="003A0151"/>
    <w:rsid w:val="003A61C9"/>
    <w:rsid w:val="003B0BCD"/>
    <w:rsid w:val="003B3A84"/>
    <w:rsid w:val="003B7D25"/>
    <w:rsid w:val="003D11BF"/>
    <w:rsid w:val="003D279D"/>
    <w:rsid w:val="003D29BD"/>
    <w:rsid w:val="003E026B"/>
    <w:rsid w:val="003F2F4F"/>
    <w:rsid w:val="003F65B3"/>
    <w:rsid w:val="003F78D5"/>
    <w:rsid w:val="00400AA7"/>
    <w:rsid w:val="00402134"/>
    <w:rsid w:val="00407BA0"/>
    <w:rsid w:val="00412E24"/>
    <w:rsid w:val="00433718"/>
    <w:rsid w:val="0044766D"/>
    <w:rsid w:val="00450460"/>
    <w:rsid w:val="00452E34"/>
    <w:rsid w:val="004559C3"/>
    <w:rsid w:val="00460419"/>
    <w:rsid w:val="00471286"/>
    <w:rsid w:val="00495CE2"/>
    <w:rsid w:val="004A4E63"/>
    <w:rsid w:val="004A5331"/>
    <w:rsid w:val="004B4718"/>
    <w:rsid w:val="004C056D"/>
    <w:rsid w:val="004C532C"/>
    <w:rsid w:val="004F46A9"/>
    <w:rsid w:val="004F5102"/>
    <w:rsid w:val="0050465F"/>
    <w:rsid w:val="00505A5D"/>
    <w:rsid w:val="00510DF0"/>
    <w:rsid w:val="005357ED"/>
    <w:rsid w:val="00537A1C"/>
    <w:rsid w:val="00560284"/>
    <w:rsid w:val="00562387"/>
    <w:rsid w:val="00562BAE"/>
    <w:rsid w:val="0056707B"/>
    <w:rsid w:val="0057100C"/>
    <w:rsid w:val="00585967"/>
    <w:rsid w:val="00591E41"/>
    <w:rsid w:val="005938D0"/>
    <w:rsid w:val="005A6742"/>
    <w:rsid w:val="005A68B2"/>
    <w:rsid w:val="005B1A09"/>
    <w:rsid w:val="005C2CE2"/>
    <w:rsid w:val="005D037F"/>
    <w:rsid w:val="005D4926"/>
    <w:rsid w:val="005D549B"/>
    <w:rsid w:val="005D5CE9"/>
    <w:rsid w:val="005E1A4C"/>
    <w:rsid w:val="005E1E1C"/>
    <w:rsid w:val="005E32E8"/>
    <w:rsid w:val="005E5532"/>
    <w:rsid w:val="005F31DA"/>
    <w:rsid w:val="005F73FF"/>
    <w:rsid w:val="00603640"/>
    <w:rsid w:val="00620BEE"/>
    <w:rsid w:val="0063440F"/>
    <w:rsid w:val="00650B02"/>
    <w:rsid w:val="00653F1B"/>
    <w:rsid w:val="00655957"/>
    <w:rsid w:val="00661D21"/>
    <w:rsid w:val="0067012F"/>
    <w:rsid w:val="00672298"/>
    <w:rsid w:val="0067565F"/>
    <w:rsid w:val="00680D03"/>
    <w:rsid w:val="006866AA"/>
    <w:rsid w:val="00692F2D"/>
    <w:rsid w:val="006A1F24"/>
    <w:rsid w:val="006B1E7D"/>
    <w:rsid w:val="006B3DA1"/>
    <w:rsid w:val="006B4367"/>
    <w:rsid w:val="006C3C31"/>
    <w:rsid w:val="006C4E21"/>
    <w:rsid w:val="006D04D5"/>
    <w:rsid w:val="006D5359"/>
    <w:rsid w:val="006E3825"/>
    <w:rsid w:val="006E6595"/>
    <w:rsid w:val="00702D5B"/>
    <w:rsid w:val="00705805"/>
    <w:rsid w:val="00734E62"/>
    <w:rsid w:val="00742240"/>
    <w:rsid w:val="00752470"/>
    <w:rsid w:val="00754DE3"/>
    <w:rsid w:val="00760000"/>
    <w:rsid w:val="007612A1"/>
    <w:rsid w:val="007625AF"/>
    <w:rsid w:val="0076764A"/>
    <w:rsid w:val="0078097C"/>
    <w:rsid w:val="00791C92"/>
    <w:rsid w:val="007A27B0"/>
    <w:rsid w:val="007B0047"/>
    <w:rsid w:val="007B06B5"/>
    <w:rsid w:val="007B11F8"/>
    <w:rsid w:val="007B59CF"/>
    <w:rsid w:val="007B7645"/>
    <w:rsid w:val="007C2414"/>
    <w:rsid w:val="007C73DE"/>
    <w:rsid w:val="007D6D04"/>
    <w:rsid w:val="007E3E03"/>
    <w:rsid w:val="007E6BB4"/>
    <w:rsid w:val="00801F50"/>
    <w:rsid w:val="008020F4"/>
    <w:rsid w:val="008051E1"/>
    <w:rsid w:val="008153A2"/>
    <w:rsid w:val="00816F73"/>
    <w:rsid w:val="00820CEF"/>
    <w:rsid w:val="0082225F"/>
    <w:rsid w:val="008403A9"/>
    <w:rsid w:val="0084304D"/>
    <w:rsid w:val="00853206"/>
    <w:rsid w:val="0086432A"/>
    <w:rsid w:val="008715C0"/>
    <w:rsid w:val="00874776"/>
    <w:rsid w:val="0087704E"/>
    <w:rsid w:val="0088547D"/>
    <w:rsid w:val="00887D39"/>
    <w:rsid w:val="008A04DE"/>
    <w:rsid w:val="008A4A39"/>
    <w:rsid w:val="008A7580"/>
    <w:rsid w:val="008C2024"/>
    <w:rsid w:val="008C44CF"/>
    <w:rsid w:val="008C777F"/>
    <w:rsid w:val="008E009A"/>
    <w:rsid w:val="008E76C6"/>
    <w:rsid w:val="008F1F9B"/>
    <w:rsid w:val="008F3B67"/>
    <w:rsid w:val="008F6CD3"/>
    <w:rsid w:val="0090031F"/>
    <w:rsid w:val="0090088C"/>
    <w:rsid w:val="00901A1B"/>
    <w:rsid w:val="009031AF"/>
    <w:rsid w:val="009064C2"/>
    <w:rsid w:val="00906C24"/>
    <w:rsid w:val="00912385"/>
    <w:rsid w:val="00917A21"/>
    <w:rsid w:val="0092299D"/>
    <w:rsid w:val="00923805"/>
    <w:rsid w:val="009238D8"/>
    <w:rsid w:val="009310EC"/>
    <w:rsid w:val="009318A7"/>
    <w:rsid w:val="009374E9"/>
    <w:rsid w:val="0093753B"/>
    <w:rsid w:val="00944314"/>
    <w:rsid w:val="00951F5B"/>
    <w:rsid w:val="0095204D"/>
    <w:rsid w:val="00960F39"/>
    <w:rsid w:val="009723DE"/>
    <w:rsid w:val="00977FFD"/>
    <w:rsid w:val="00982434"/>
    <w:rsid w:val="009876BD"/>
    <w:rsid w:val="00995974"/>
    <w:rsid w:val="0099745C"/>
    <w:rsid w:val="009A1F6D"/>
    <w:rsid w:val="009A4D59"/>
    <w:rsid w:val="009B2A18"/>
    <w:rsid w:val="009C0BBC"/>
    <w:rsid w:val="009D3EB8"/>
    <w:rsid w:val="009E7C6B"/>
    <w:rsid w:val="00A07BFB"/>
    <w:rsid w:val="00A11489"/>
    <w:rsid w:val="00A168CE"/>
    <w:rsid w:val="00A2136D"/>
    <w:rsid w:val="00A23BA6"/>
    <w:rsid w:val="00A52ABE"/>
    <w:rsid w:val="00A605BC"/>
    <w:rsid w:val="00A6080C"/>
    <w:rsid w:val="00A62FC8"/>
    <w:rsid w:val="00A719AD"/>
    <w:rsid w:val="00A753A3"/>
    <w:rsid w:val="00A90042"/>
    <w:rsid w:val="00A91602"/>
    <w:rsid w:val="00A92AB4"/>
    <w:rsid w:val="00A96FBE"/>
    <w:rsid w:val="00AA0F0B"/>
    <w:rsid w:val="00AA717E"/>
    <w:rsid w:val="00AD615E"/>
    <w:rsid w:val="00AE037C"/>
    <w:rsid w:val="00AE2869"/>
    <w:rsid w:val="00AE61A3"/>
    <w:rsid w:val="00AF7476"/>
    <w:rsid w:val="00B06F54"/>
    <w:rsid w:val="00B10F0F"/>
    <w:rsid w:val="00B141FF"/>
    <w:rsid w:val="00B259E5"/>
    <w:rsid w:val="00B30234"/>
    <w:rsid w:val="00B46885"/>
    <w:rsid w:val="00B60404"/>
    <w:rsid w:val="00B71448"/>
    <w:rsid w:val="00B75CE6"/>
    <w:rsid w:val="00BA5140"/>
    <w:rsid w:val="00BB6BEA"/>
    <w:rsid w:val="00BC77A8"/>
    <w:rsid w:val="00BD01B9"/>
    <w:rsid w:val="00BD7364"/>
    <w:rsid w:val="00BE715E"/>
    <w:rsid w:val="00BF1A00"/>
    <w:rsid w:val="00BF3A4E"/>
    <w:rsid w:val="00BF3C52"/>
    <w:rsid w:val="00BF5D36"/>
    <w:rsid w:val="00C01217"/>
    <w:rsid w:val="00C013F8"/>
    <w:rsid w:val="00C045A7"/>
    <w:rsid w:val="00C35F43"/>
    <w:rsid w:val="00C366A8"/>
    <w:rsid w:val="00C40699"/>
    <w:rsid w:val="00C44C00"/>
    <w:rsid w:val="00C45DB9"/>
    <w:rsid w:val="00C50983"/>
    <w:rsid w:val="00C62543"/>
    <w:rsid w:val="00C62646"/>
    <w:rsid w:val="00C626A7"/>
    <w:rsid w:val="00CB7830"/>
    <w:rsid w:val="00CC0DCC"/>
    <w:rsid w:val="00CC1381"/>
    <w:rsid w:val="00CC23D9"/>
    <w:rsid w:val="00CD0299"/>
    <w:rsid w:val="00CF191B"/>
    <w:rsid w:val="00CF70DF"/>
    <w:rsid w:val="00D00E7B"/>
    <w:rsid w:val="00D14D29"/>
    <w:rsid w:val="00D60663"/>
    <w:rsid w:val="00D60D76"/>
    <w:rsid w:val="00D65313"/>
    <w:rsid w:val="00D714D2"/>
    <w:rsid w:val="00D76C43"/>
    <w:rsid w:val="00D85A04"/>
    <w:rsid w:val="00D909C6"/>
    <w:rsid w:val="00DB31E5"/>
    <w:rsid w:val="00DB32ED"/>
    <w:rsid w:val="00DB6113"/>
    <w:rsid w:val="00DC2585"/>
    <w:rsid w:val="00DD2A9E"/>
    <w:rsid w:val="00DD5F45"/>
    <w:rsid w:val="00DE0570"/>
    <w:rsid w:val="00DE1F13"/>
    <w:rsid w:val="00DF0CBD"/>
    <w:rsid w:val="00DF7891"/>
    <w:rsid w:val="00E0798A"/>
    <w:rsid w:val="00E133DB"/>
    <w:rsid w:val="00E14777"/>
    <w:rsid w:val="00E17E4F"/>
    <w:rsid w:val="00E26E3C"/>
    <w:rsid w:val="00E32373"/>
    <w:rsid w:val="00E32599"/>
    <w:rsid w:val="00E34474"/>
    <w:rsid w:val="00E41C9A"/>
    <w:rsid w:val="00E530D0"/>
    <w:rsid w:val="00E6016B"/>
    <w:rsid w:val="00E658DC"/>
    <w:rsid w:val="00E7039C"/>
    <w:rsid w:val="00E7557B"/>
    <w:rsid w:val="00E815CD"/>
    <w:rsid w:val="00E821CD"/>
    <w:rsid w:val="00E86356"/>
    <w:rsid w:val="00EA1F9A"/>
    <w:rsid w:val="00EA2FD9"/>
    <w:rsid w:val="00EB1FD7"/>
    <w:rsid w:val="00EB3710"/>
    <w:rsid w:val="00EB4384"/>
    <w:rsid w:val="00EC1054"/>
    <w:rsid w:val="00EC4277"/>
    <w:rsid w:val="00EC6AB2"/>
    <w:rsid w:val="00ED3CB3"/>
    <w:rsid w:val="00EE2A24"/>
    <w:rsid w:val="00EF4FDF"/>
    <w:rsid w:val="00F02D6E"/>
    <w:rsid w:val="00F03430"/>
    <w:rsid w:val="00F0455E"/>
    <w:rsid w:val="00F1101E"/>
    <w:rsid w:val="00F31B5E"/>
    <w:rsid w:val="00F32266"/>
    <w:rsid w:val="00F3295A"/>
    <w:rsid w:val="00F337FB"/>
    <w:rsid w:val="00F35F4F"/>
    <w:rsid w:val="00F40688"/>
    <w:rsid w:val="00F43BF8"/>
    <w:rsid w:val="00F461B6"/>
    <w:rsid w:val="00F46282"/>
    <w:rsid w:val="00F5083A"/>
    <w:rsid w:val="00F57938"/>
    <w:rsid w:val="00F61BD1"/>
    <w:rsid w:val="00F64D87"/>
    <w:rsid w:val="00F650D0"/>
    <w:rsid w:val="00F65741"/>
    <w:rsid w:val="00F659A7"/>
    <w:rsid w:val="00F86040"/>
    <w:rsid w:val="00F923F6"/>
    <w:rsid w:val="00F93A25"/>
    <w:rsid w:val="00FA26C4"/>
    <w:rsid w:val="00FA708E"/>
    <w:rsid w:val="00FB48F9"/>
    <w:rsid w:val="00FC5886"/>
    <w:rsid w:val="00FD4E8C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B8A2B88"/>
  <w15:docId w15:val="{48AAB936-FE58-4CE9-B659-FE6B1EFA9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145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693C2-7DE4-4BA0-AD49-9EE0D588A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1</TotalTime>
  <Pages>5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ADMIN</cp:lastModifiedBy>
  <cp:revision>2</cp:revision>
  <cp:lastPrinted>2019-12-24T18:24:00Z</cp:lastPrinted>
  <dcterms:created xsi:type="dcterms:W3CDTF">2019-12-24T18:40:00Z</dcterms:created>
  <dcterms:modified xsi:type="dcterms:W3CDTF">2019-12-24T18:40:00Z</dcterms:modified>
</cp:coreProperties>
</file>