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127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848"/>
      </w:tblGrid>
      <w:tr w:rsidR="00FF6BCB" w:rsidRPr="00E50D31" w:rsidTr="00FF6BCB">
        <w:trPr>
          <w:trHeight w:val="396"/>
        </w:trPr>
        <w:tc>
          <w:tcPr>
            <w:tcW w:w="848" w:type="dxa"/>
          </w:tcPr>
          <w:p w:rsidR="00FF6BCB" w:rsidRPr="00E50D31" w:rsidRDefault="00FF6BCB" w:rsidP="00FF6BCB">
            <w:pPr>
              <w:rPr>
                <w:rFonts w:ascii="adwa-assalaf" w:hAnsi="adwa-assalaf" w:cs="adwa-assalaf" w:hint="cs"/>
                <w:color w:val="0D0D0D"/>
                <w:sz w:val="10"/>
                <w:szCs w:val="10"/>
                <w:u w:val="single"/>
                <w:rtl/>
              </w:rPr>
            </w:pPr>
          </w:p>
        </w:tc>
      </w:tr>
      <w:tr w:rsidR="00FF6BCB" w:rsidRPr="00E50D31" w:rsidTr="00FF6BCB">
        <w:trPr>
          <w:trHeight w:val="109"/>
        </w:trPr>
        <w:tc>
          <w:tcPr>
            <w:tcW w:w="848" w:type="dxa"/>
          </w:tcPr>
          <w:p w:rsidR="00FF6BCB" w:rsidRPr="00E50D31" w:rsidRDefault="00FF6BCB" w:rsidP="00FF6BCB">
            <w:pPr>
              <w:jc w:val="center"/>
              <w:rPr>
                <w:rFonts w:ascii="adwa-assalaf" w:hAnsi="adwa-assalaf" w:cs="adwa-assalaf"/>
                <w:b/>
                <w:bCs/>
                <w:color w:val="0D0D0D"/>
                <w:rtl/>
              </w:rPr>
            </w:pPr>
            <w:r w:rsidRPr="00E50D31">
              <w:rPr>
                <w:rFonts w:ascii="adwa-assalaf" w:hAnsi="adwa-assalaf" w:cs="adwa-assalaf"/>
                <w:b/>
                <w:bCs/>
                <w:color w:val="0D0D0D"/>
                <w:sz w:val="24"/>
                <w:szCs w:val="24"/>
                <w:rtl/>
              </w:rPr>
              <w:t>20</w:t>
            </w:r>
          </w:p>
        </w:tc>
      </w:tr>
    </w:tbl>
    <w:p w:rsidR="00885541" w:rsidRPr="00E50D31" w:rsidRDefault="00885541" w:rsidP="00E50D31">
      <w:pPr>
        <w:rPr>
          <w:rFonts w:ascii="adwa-assalaf" w:hAnsi="adwa-assalaf" w:cs="adwa-assalaf"/>
          <w:rtl/>
        </w:rPr>
      </w:pPr>
    </w:p>
    <w:p w:rsidR="00885541" w:rsidRPr="00E50D31" w:rsidRDefault="00885541" w:rsidP="00A733A5">
      <w:pPr>
        <w:rPr>
          <w:rFonts w:ascii="adwa-assalaf" w:hAnsi="adwa-assalaf" w:cs="adwa-assalaf"/>
          <w:sz w:val="24"/>
          <w:szCs w:val="24"/>
        </w:rPr>
      </w:pPr>
      <w:r w:rsidRPr="00E50D31">
        <w:rPr>
          <w:rFonts w:ascii="adwa-assalaf" w:hAnsi="adwa-assalaf" w:cs="adwa-assalaf"/>
          <w:sz w:val="24"/>
          <w:szCs w:val="24"/>
          <w:u w:val="single"/>
          <w:rtl/>
        </w:rPr>
        <w:t>السؤال الأول :</w:t>
      </w:r>
      <w:r w:rsidRPr="00E50D31">
        <w:rPr>
          <w:rFonts w:ascii="adwa-assalaf" w:hAnsi="adwa-assalaf" w:cs="adwa-assalaf"/>
          <w:b/>
          <w:bCs/>
          <w:color w:val="0D0D0D"/>
          <w:sz w:val="24"/>
          <w:szCs w:val="24"/>
          <w:u w:val="single"/>
          <w:rtl/>
        </w:rPr>
        <w:t xml:space="preserve"> </w:t>
      </w:r>
      <w:r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Pr="00E50D31">
        <w:rPr>
          <w:rFonts w:ascii="adwa-assalaf" w:hAnsi="adwa-assalaf" w:cs="adwa-assalaf"/>
          <w:sz w:val="24"/>
          <w:szCs w:val="24"/>
          <w:rtl/>
        </w:rPr>
        <w:t>اختاري الإجابة الصحيحة في كل مما يأتي</w:t>
      </w:r>
      <w:r w:rsidR="00A733A5">
        <w:rPr>
          <w:rFonts w:ascii="adwa-assalaf" w:hAnsi="adwa-assalaf" w:cs="adwa-assalaf" w:hint="cs"/>
          <w:sz w:val="24"/>
          <w:szCs w:val="24"/>
          <w:rtl/>
        </w:rPr>
        <w:t xml:space="preserve"> وظلليها في المكان المخصص للتظليل : (كل فقرة بنصف درجة )</w:t>
      </w:r>
    </w:p>
    <w:p w:rsidR="00C848B9" w:rsidRPr="00A733A5" w:rsidRDefault="00885541" w:rsidP="00E50D31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</w:pPr>
      <w:r w:rsidRPr="00A733A5">
        <w:rPr>
          <w:rFonts w:ascii="adwa-assalaf" w:hAnsi="adwa-assalaf" w:cs="adwa-assalaf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F74064" wp14:editId="6C6DE6B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left:0;text-align:left;margin-left:915.3pt;margin-top:31.3pt;width:78pt;height:27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06B3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كلمة يٌقضى في قوله </w:t>
      </w:r>
      <w:r w:rsidR="00D806B3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D806B3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: ( إن أول الناس يقضى يوم القيامة ) </w:t>
      </w:r>
      <w:r w:rsidR="00390F39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D806B3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ينجح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806B3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F306B6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يحاسب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806B3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ينجو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806B3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يرجع</w:t>
            </w:r>
          </w:p>
        </w:tc>
      </w:tr>
    </w:tbl>
    <w:p w:rsidR="00885541" w:rsidRPr="00E50D31" w:rsidRDefault="00885541" w:rsidP="00E50D31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4"/>
          <w:szCs w:val="24"/>
        </w:rPr>
      </w:pPr>
      <w:r w:rsidRPr="00A733A5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EF2F283" wp14:editId="294E8799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7" style="position:absolute;left:0;text-align:left;margin-left:915.3pt;margin-top:31.3pt;width:78pt;height:27pt;rotation:-90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CIMITsMgIAAGE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</w:t>
      </w:r>
      <w:r w:rsidR="00D806B3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جواد في قوله </w:t>
      </w:r>
      <w:r w:rsidR="00D806B3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D806B3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: ( ليقال هو جواد )</w:t>
      </w:r>
      <w:r w:rsidR="00D806B3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D806B3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حريص قليل الإحسان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806B3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بخيل ممتنع الإحسان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806B3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كريم كثير الإحسان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806B3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معتدل قليل الإسرف</w:t>
            </w:r>
          </w:p>
        </w:tc>
      </w:tr>
    </w:tbl>
    <w:p w:rsidR="00885541" w:rsidRPr="00A733A5" w:rsidRDefault="00885541" w:rsidP="0043242F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A733A5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EB85E63" wp14:editId="6209DC3F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8" style="position:absolute;left:0;text-align:left;margin-left:915.3pt;margin-top:31.3pt;width:78pt;height:27pt;rotation:-90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Bxc3BcMgIAAGE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E0811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تبلغ مرويات أبو هريرة رضي الله عنه :</w:t>
      </w:r>
      <w:r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5E081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5174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E081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5274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E081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5374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E081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5474</w:t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A733A5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9A1F270" wp14:editId="74DE7A8A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9" style="position:absolute;left:0;text-align:left;margin-left:915.3pt;margin-top:31.3pt;width:78pt;height:27pt;rotation:-90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Vzg9tzMCAABh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A54A8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كان حسن الصوت بتلاوة القرآن , قال عنه الرسول</w:t>
      </w:r>
      <w:r w:rsidR="009A54A8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9A54A8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 (أعطي مزمارا من مزامير آل داود)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9A54A8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ابو هريرة</w:t>
            </w:r>
            <w:r w:rsidR="004409C3"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9A54A8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ابي موسى الأشعري</w:t>
            </w:r>
            <w:r w:rsidR="004409C3"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 xml:space="preserve"> </w:t>
            </w:r>
            <w:r w:rsidR="004409C3"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9A54A8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سلمان الفارسي</w:t>
            </w:r>
            <w:r w:rsidR="004409C3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  <w:r w:rsidR="004409C3"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9A54A8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عبدالله بن مسعود</w:t>
            </w:r>
            <w:r w:rsidR="004409C3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  <w:r w:rsidR="004409C3"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A733A5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72B8084" wp14:editId="7AEDFDD3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30" style="position:absolute;left:0;text-align:left;margin-left:915.3pt;margin-top:31.3pt;width:78pt;height:27pt;rotation:-90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+w1MwIAAGE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v5vsNTMCAABh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06B3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أساس قبول العبادات هو </w:t>
      </w:r>
      <w:r w:rsidR="009A54A8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9A54A8">
        <w:trPr>
          <w:trHeight w:val="389"/>
        </w:trPr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D806B3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الإخلاص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806B3" w:rsidP="00FF6BCB">
            <w:pPr>
              <w:tabs>
                <w:tab w:val="left" w:pos="975"/>
              </w:tabs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الرياء</w:t>
            </w:r>
            <w:r w:rsidR="0084659D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ab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806B3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المحبة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806B3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الكرم</w:t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C2379EE" wp14:editId="68097494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31" style="position:absolute;left:0;text-align:left;margin-left:915.3pt;margin-top:31.3pt;width:78pt;height:27pt;rotation:-9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DkuaQNMgIAAGE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00F5D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500F5D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من مفسدات النية الرياء , ومن أمثلة الرياء</w:t>
      </w:r>
      <w:r w:rsidR="0029203D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44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3"/>
        <w:gridCol w:w="238"/>
        <w:gridCol w:w="336"/>
        <w:gridCol w:w="2212"/>
        <w:gridCol w:w="238"/>
        <w:gridCol w:w="294"/>
        <w:gridCol w:w="2115"/>
        <w:gridCol w:w="238"/>
        <w:gridCol w:w="238"/>
        <w:gridCol w:w="2326"/>
      </w:tblGrid>
      <w:tr w:rsidR="00885541" w:rsidRPr="00E50D31" w:rsidTr="00885541">
        <w:trPr>
          <w:trHeight w:val="329"/>
        </w:trPr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500F5D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الإنفاق طلباً لرضا الله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  <w:r w:rsidR="00500F5D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الجهاد لإعلاء كلمة الله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00F5D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 xml:space="preserve">العمل الصالح </w:t>
            </w:r>
            <w:r w:rsidR="0084659D"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لثناء الناس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00F5D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الخشوع في الصلاة </w:t>
            </w:r>
          </w:p>
        </w:tc>
      </w:tr>
    </w:tbl>
    <w:p w:rsidR="00C848B9" w:rsidRPr="00A733A5" w:rsidRDefault="00885541" w:rsidP="00E50D31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A733A5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030B1BA" wp14:editId="271EFAF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32" style="position:absolute;left:0;text-align:left;margin-left:915.3pt;margin-top:31.3pt;width:78pt;height:27pt;rotation:-90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C9MwIAAGE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HfpQvTMCAABh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00F5D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ابن عم الرسول </w:t>
      </w:r>
      <w:r w:rsidR="00500F5D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500F5D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, دعا له الرسول </w:t>
      </w:r>
      <w:r w:rsidR="00500F5D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500F5D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وقال : ( اللهم علمه التأويل وفقهه في الدين ) :</w:t>
      </w:r>
      <w:r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C848B9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4B374F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عبدالله بن عمر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  <w:r w:rsidR="00F72F57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4B374F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 xml:space="preserve">عبدالله بن عباس </w:t>
            </w: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4B374F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عبدالله بن مسعود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4B374F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أنس بن مالك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885541" w:rsidRPr="00A733A5" w:rsidRDefault="00885541" w:rsidP="00E50D31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A733A5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F44E969" wp14:editId="51BB3C55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33" style="position:absolute;left:0;text-align:left;margin-left:915.3pt;margin-top:31.3pt;width:78pt;height:27pt;rotation:-90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Uv00fTMCAABh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05C9E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المراد ب ( الدين النصيحة ) </w:t>
      </w:r>
      <w:r w:rsidR="001571FC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505C9E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عماد الدين النصيحة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tabs>
                <w:tab w:val="center" w:pos="997"/>
              </w:tabs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ab/>
            </w:r>
            <w:r w:rsidR="00505C9E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النصيحة من احكام الدين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05C9E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ينحصر النصح في الدين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05C9E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كل الإجابات خاطئة</w:t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A733A5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E4625BA" wp14:editId="7422417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34" style="position:absolute;left:0;text-align:left;margin-left:915.3pt;margin-top:31.3pt;width:78pt;height:27pt;rotation:-90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CYnq6bMgIAAGE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07530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</w:t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( </w:t>
      </w:r>
      <w:r w:rsidR="00A07530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استن </w:t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) </w:t>
      </w:r>
      <w:r w:rsidR="00A07530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في رواية عبدالله بن عباس</w:t>
      </w:r>
      <w:r w:rsidR="00A07530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4"/>
      </w:r>
      <w:r w:rsidR="00A07530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 ( بت في بيت ميمونه ليلة...........ثم قام فتوضأ واستن ثم صلى )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C848B9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A07530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عمل السنه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A07530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تيمم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A07530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تطهر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49734B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49734B" w:rsidRDefault="00A07530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تسوك</w:t>
            </w:r>
          </w:p>
        </w:tc>
      </w:tr>
    </w:tbl>
    <w:p w:rsidR="00E2618F" w:rsidRDefault="00885541" w:rsidP="00E2618F">
      <w:pPr>
        <w:pStyle w:val="a6"/>
        <w:spacing w:after="0" w:line="240" w:lineRule="auto"/>
        <w:ind w:left="360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A733A5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73FF9FD" wp14:editId="4C665140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35" style="position:absolute;left:0;text-align:left;margin-left:915.3pt;margin-top:31.3pt;width:78pt;height:27pt;rotation:-9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85541" w:rsidRPr="00A733A5" w:rsidRDefault="001571FC" w:rsidP="00FF6BCB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lastRenderedPageBreak/>
        <w:t xml:space="preserve"> </w:t>
      </w:r>
      <w:r w:rsidR="00A07530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</w:t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ع</w:t>
      </w:r>
      <w:r w:rsidR="00A07530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نى </w:t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( منكب ) في رواية عبدالله بن عمر </w:t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4"/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قال</w:t>
      </w:r>
      <w:r w:rsidR="00D6580E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:</w:t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أخذ الرسول</w:t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4"/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</w:t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بمنكبي</w:t>
      </w:r>
      <w:r w:rsidR="00D6580E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</w:t>
      </w:r>
      <w:r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tblpPr w:leftFromText="180" w:rightFromText="180" w:vertAnchor="text" w:horzAnchor="margin" w:tblpY="125"/>
        <w:bidiVisual/>
        <w:tblW w:w="1063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C848B9" w:rsidRPr="00E50D31" w:rsidTr="00C848B9">
        <w:trPr>
          <w:trHeight w:val="225"/>
        </w:trPr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E50D31" w:rsidRDefault="00C848B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848B9" w:rsidRPr="00E50D31" w:rsidRDefault="000317D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مجتمع الكتف والعضد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848B9" w:rsidRPr="00E50D31" w:rsidRDefault="00C848B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E50D31" w:rsidRDefault="00C848B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E50D31" w:rsidRDefault="000317D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مجتمع الكتف والظهر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848B9" w:rsidRPr="00E50D31" w:rsidRDefault="00C848B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E50D31" w:rsidRDefault="00C848B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E50D31" w:rsidRDefault="000317D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مجتمع الكتف والضلع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848B9" w:rsidRPr="00E50D31" w:rsidRDefault="00C848B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E50D31" w:rsidRDefault="00C848B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E50D31" w:rsidRDefault="000317D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مجتمع الذراع والعضد</w:t>
            </w:r>
          </w:p>
        </w:tc>
      </w:tr>
    </w:tbl>
    <w:p w:rsidR="00885541" w:rsidRPr="00E50D31" w:rsidRDefault="00885541" w:rsidP="00FF6BCB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4"/>
          <w:szCs w:val="24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F76AE5E" wp14:editId="170C38A6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36" style="position:absolute;left:0;text-align:left;margin-left:915.3pt;margin-top:31.3pt;width:78pt;height:27pt;rotation:-9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DAwCzbMgIAAGI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33A5" w:rsidRPr="00A733A5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A733A5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معنى عابر سبيل</w:t>
      </w:r>
      <w:r w:rsidR="00A733A5">
        <w:rPr>
          <w:rFonts w:ascii="adwa-assalaf" w:hAnsi="adwa-assalaf" w:cs="adwa-assalaf" w:hint="cs"/>
          <w:b/>
          <w:bCs/>
          <w:color w:val="0D0D0D"/>
          <w:sz w:val="24"/>
          <w:szCs w:val="24"/>
          <w:rtl/>
        </w:rPr>
        <w:t xml:space="preserve"> :</w:t>
      </w:r>
    </w:p>
    <w:tbl>
      <w:tblPr>
        <w:bidiVisual/>
        <w:tblW w:w="10567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255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0317D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المسكين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0317D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المقيم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0317D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الفقير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0317D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المسافر</w:t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60E864D" wp14:editId="1642FF3B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37" style="position:absolute;left:0;text-align:left;margin-left:915.3pt;margin-top:31.3pt;width:78pt;height:27pt;rotation:-90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wPpM+z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17D4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3E74CA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من العبادات القلبية التي تدل على يقظة القلب وتعلقه بخالقه </w:t>
      </w:r>
      <w:r w:rsidR="0052250B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567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"/>
        <w:gridCol w:w="2074"/>
        <w:gridCol w:w="238"/>
        <w:gridCol w:w="521"/>
        <w:gridCol w:w="2010"/>
        <w:gridCol w:w="284"/>
        <w:gridCol w:w="450"/>
        <w:gridCol w:w="1959"/>
        <w:gridCol w:w="284"/>
        <w:gridCol w:w="348"/>
        <w:gridCol w:w="2062"/>
      </w:tblGrid>
      <w:tr w:rsidR="00885541" w:rsidRPr="00E50D31" w:rsidTr="00885541">
        <w:tc>
          <w:tcPr>
            <w:tcW w:w="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3E74CA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الصلاة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0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3E74CA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التفكر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1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3E74CA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التسبيح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3E74CA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الزكاة</w:t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760265A" wp14:editId="4EAC1373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38" style="position:absolute;left:0;text-align:left;margin-left:915.3pt;margin-top:31.3pt;width:78pt;height:27pt;rotation:-9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GoOO3M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21912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821912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خدم الرسول </w:t>
      </w:r>
      <w:r w:rsidR="00821912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821912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عشر سنين مدة مقامه بالمدينة </w:t>
      </w:r>
      <w:r w:rsidR="0052250B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عثمان بن عفان </w:t>
            </w:r>
            <w:r w:rsidR="002A20B9"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2191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 xml:space="preserve">أنس بن مالك </w:t>
            </w:r>
            <w:r w:rsidR="002A20B9"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معاذ </w:t>
            </w:r>
            <w:r w:rsidR="002A20B9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بن جبل</w:t>
            </w:r>
            <w:r w:rsidR="002A20B9"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عبد الله بن مسعود</w:t>
            </w:r>
            <w:r w:rsidR="002A20B9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  <w:r w:rsidR="002A20B9"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EB320DF" wp14:editId="6900ECA4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39" style="position:absolute;left:0;text-align:left;margin-left:915.3pt;margin-top:31.3pt;width:78pt;height:27pt;rotation:-9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As/ZAs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21912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821912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( العقوبة في الدنيا ) في قوله </w:t>
      </w:r>
      <w:r w:rsidR="00821912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821912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:  ( إذا أراد الله بعبده الخير عجل له العقوبة في الدنيا ) </w:t>
      </w:r>
      <w:r w:rsidR="00DC4CCB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9946A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النعمة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9946A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تأخير ما يستحق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6580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الا</w:t>
            </w:r>
            <w:r w:rsidR="009946A9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نتحار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6580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الاب</w:t>
            </w:r>
            <w:r w:rsidR="009946A9"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تلاء</w:t>
            </w:r>
            <w:r w:rsidR="007851F4" w:rsidRPr="0049734B">
              <w:rPr>
                <w:rFonts w:ascii="adwa-assalaf" w:hAnsi="adwa-assalaf" w:cs="adwa-assalaf" w:hint="cs"/>
                <w:color w:val="0D0D0D"/>
                <w:sz w:val="24"/>
                <w:szCs w:val="24"/>
                <w:highlight w:val="yellow"/>
                <w:rtl/>
              </w:rPr>
              <w:t xml:space="preserve"> بالمكاره</w:t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2B583A1" wp14:editId="28878CC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40" style="position:absolute;left:0;text-align:left;margin-left:915.3pt;margin-top:31.3pt;width:78pt;height:27pt;rotation:-9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CX6cKW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580E" w:rsidRPr="00E50D31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9946A9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من صور عدم الرضا بالقدر </w:t>
      </w:r>
      <w:r w:rsidR="009946A9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  </w:t>
      </w:r>
      <w:r w:rsidR="00DC4CCB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9946A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تمني الموت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267FF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السكوت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267FF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الصبر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267FF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الاحتساب</w:t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DBD27F8" wp14:editId="3CB33766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41" style="position:absolute;left:0;text-align:left;margin-left:915.3pt;margin-top:31.3pt;width:78pt;height:27pt;rotation:-9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ORIO5z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50D31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9D4E4C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تميزت بالعلم والذكاء وقوة الحفظ , وكانت من أفقه الناس وأعلمهم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9D4E4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خديجة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9D4E4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حفصة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9D4E4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 xml:space="preserve">عائشة </w:t>
            </w: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9D4E4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ام سلمى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3F4A77E" wp14:editId="5BCA4DCF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42" style="position:absolute;left:0;text-align:left;margin-left:915.3pt;margin-top:31.3pt;width:78pt;height:27pt;rotation:-90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CT5nlv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50D31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B02C8B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من الأمور التي تقابل بها المصائب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B02C8B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البكاء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B02C8B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التضجر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B02C8B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</w:t>
            </w:r>
            <w:r w:rsidR="004409C3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لصراخ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B02C8B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الصبر والاحتساب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417F54E" wp14:editId="662A8627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43" style="position:absolute;left:0;text-align:left;margin-left:915.3pt;margin-top:31.3pt;width:78pt;height:27pt;rotation:-9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Bl5ZcE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267FF" w:rsidRPr="00E50D31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E267FF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( الإمام ) في قوله </w:t>
      </w:r>
      <w:r w:rsidR="00E267FF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E267FF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: ( الإمام راع ومسؤول عن رعيته ) </w:t>
      </w:r>
      <w:r w:rsidR="00C621B9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E267FF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المؤذن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267FF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الذي يصلي بالناس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267FF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الحاكم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267FF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الوالد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53814F1" wp14:editId="33883EB0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44" style="position:absolute;left:0;text-align:left;margin-left:915.3pt;margin-top:31.3pt;width:78pt;height:27pt;rotation:-9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Pwxjto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200C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E1200C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من أمثلة استعمال اللسان فيما يرضي الله</w:t>
      </w:r>
      <w:r w:rsidR="004409C3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49734B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49734B" w:rsidRDefault="00E1200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الأمر بالمعروف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1200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الألفاظ الشركية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1200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السخرية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1200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السب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2280002" wp14:editId="73950778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45" style="position:absolute;left:0;text-align:left;margin-left:915.3pt;margin-top:31.3pt;width:78pt;height:27pt;rotation:-9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UspCqz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3FAB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D03FAB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معنى</w:t>
      </w:r>
      <w:r w:rsidR="00E1200C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( أيسرهما ) في قوله </w:t>
      </w:r>
      <w:r w:rsidR="00E1200C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:</w:t>
      </w:r>
      <w:r w:rsidR="00E1200C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ED53A6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 xml:space="preserve">( ما خير رسول الله </w:t>
      </w:r>
      <w:r w:rsidR="00ED53A6">
        <w:rPr>
          <w:rFonts w:ascii="adwa-assalaf" w:hAnsi="adwa-assalaf" w:cs="adwa-assalaf" w:hint="cs"/>
          <w:b/>
          <w:bCs/>
          <w:color w:val="0D0D0D"/>
          <w:sz w:val="28"/>
          <w:szCs w:val="28"/>
        </w:rPr>
        <w:sym w:font="AGA Arabesque" w:char="F072"/>
      </w:r>
      <w:r w:rsidR="00ED53A6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 xml:space="preserve"> بين أمرين إلا أخذ أيسرهما )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42297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أعسرهما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42297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أثقلهما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42297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أخفهما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42297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أفقرهما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8B5E9C5" wp14:editId="65D5E6E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46" style="position:absolute;left:0;text-align:left;margin-left:915.3pt;margin-top:31.3pt;width:78pt;height:27pt;rotation:-9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H42NcT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22971" w:rsidRPr="00E50D31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422971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422971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من أمثلة الأخذ بالأيسر </w:t>
      </w:r>
      <w:r w:rsidR="00D03FAB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42297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الصيام في السفر الشاق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422971" w:rsidP="00FF6BCB">
            <w:pPr>
              <w:tabs>
                <w:tab w:val="center" w:pos="997"/>
              </w:tabs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الرضا بالربح القليل</w:t>
            </w:r>
            <w:r w:rsidR="00885541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42297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تأخير </w:t>
            </w:r>
            <w:r w:rsidR="00BD787D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الإفطار إ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لى العشاء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42297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ترك رخصة قصر الصلاة</w:t>
            </w:r>
          </w:p>
        </w:tc>
      </w:tr>
    </w:tbl>
    <w:p w:rsidR="00885541" w:rsidRPr="003A62FB" w:rsidRDefault="00885541" w:rsidP="0043242F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0A0D80B" wp14:editId="258CE448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47" style="position:absolute;left:0;text-align:left;margin-left:915.3pt;margin-top:31.3pt;width:78pt;height:27pt;rotation:-9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wsfHzT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A3CF4" w:rsidRPr="00E50D31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DA3CF4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من أمثلة التشدد وعدم الأخذ بالأسهل </w:t>
      </w:r>
      <w:r w:rsidR="00B6199E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DA3CF4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معاقبة الجاني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A3CF4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اقامة الحدود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A3CF4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الأخذ </w:t>
            </w:r>
            <w:r w:rsidR="00A067DE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لى يد السفيه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A3CF4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الصيام في السفر الشاق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CDF1E0C" wp14:editId="4690AA65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48" style="position:absolute;left:0;text-align:left;margin-left:915.3pt;margin-top:31.3pt;width:78pt;height:27pt;rotation:-9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GgzsEU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A3CF4" w:rsidRPr="00E50D31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DA3CF4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DA3CF4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عن عائشة </w:t>
      </w:r>
      <w:r w:rsidR="00DA3CF4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4"/>
      </w:r>
      <w:r w:rsidR="00DA3CF4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أنها قالت : ( ما خير رسول الله</w:t>
      </w:r>
      <w:r w:rsidR="00DA3CF4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DA3CF4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بين امرين ) من أمور </w:t>
      </w:r>
      <w:r w:rsidR="00B6199E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DA3CF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الدنيا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A3CF4" w:rsidP="00FF6BCB">
            <w:pPr>
              <w:tabs>
                <w:tab w:val="center" w:pos="997"/>
              </w:tabs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الآخرة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A3CF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الدنيا والآخرة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A3CF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العلم</w:t>
            </w:r>
          </w:p>
        </w:tc>
      </w:tr>
    </w:tbl>
    <w:p w:rsidR="00E2618F" w:rsidRPr="00E2618F" w:rsidRDefault="00E2618F" w:rsidP="00E2618F">
      <w:pPr>
        <w:pStyle w:val="a6"/>
        <w:spacing w:after="0" w:line="240" w:lineRule="auto"/>
        <w:ind w:left="360"/>
        <w:rPr>
          <w:rFonts w:ascii="adwa-assalaf" w:hAnsi="adwa-assalaf" w:cs="adwa-assalaf"/>
          <w:b/>
          <w:bCs/>
          <w:color w:val="0D0D0D"/>
          <w:sz w:val="28"/>
          <w:szCs w:val="28"/>
        </w:rPr>
      </w:pPr>
    </w:p>
    <w:p w:rsidR="00885541" w:rsidRPr="003A62FB" w:rsidRDefault="00885541" w:rsidP="00E2618F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3B172C" wp14:editId="3DF4D61D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49" style="position:absolute;left:0;text-align:left;margin-left:915.3pt;margin-top:31.3pt;width:78pt;height:27pt;rotation:-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AuwBsa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A3CF4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DD0B32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جرير بن عبدالله </w:t>
      </w:r>
      <w:r w:rsidR="00DD0B32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4"/>
      </w:r>
      <w:r w:rsidR="00DD0B32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كان من خير أهل </w:t>
      </w:r>
      <w:r w:rsidR="00B64FC1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DD0B32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المدينة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D0B32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اليمن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D0B32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مكة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D0B32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الطائف</w:t>
            </w:r>
          </w:p>
        </w:tc>
      </w:tr>
    </w:tbl>
    <w:p w:rsidR="00C848B9" w:rsidRPr="003A62FB" w:rsidRDefault="00885541" w:rsidP="00ED53A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9E2761" wp14:editId="5D59A1C8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50" style="position:absolute;left:0;text-align:left;margin-left:915.3pt;margin-top:31.3pt;width:78pt;height:27pt;rotation:-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EmgNAIAAGI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JXUSaA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0B32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DD0B32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معنى كلمة ( مجتابي )</w:t>
      </w:r>
      <w:r w:rsidR="00ED53A6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 xml:space="preserve"> في قول جرير بن عبدالله </w:t>
      </w:r>
      <w:r w:rsidR="00ED53A6">
        <w:rPr>
          <w:rFonts w:ascii="adwa-assalaf" w:hAnsi="adwa-assalaf" w:cs="adwa-assalaf" w:hint="cs"/>
          <w:b/>
          <w:bCs/>
          <w:color w:val="0D0D0D"/>
          <w:sz w:val="28"/>
          <w:szCs w:val="28"/>
        </w:rPr>
        <w:sym w:font="AGA Arabesque" w:char="F074"/>
      </w:r>
      <w:r w:rsidR="00ED53A6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 xml:space="preserve"> :فجاءه قوم حفاة عراة مجتابي النمار , </w:t>
      </w:r>
      <w:r w:rsidR="00DD0B32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هو </w:t>
      </w:r>
      <w:r w:rsidR="00B64FC1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C848B9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DD0B3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مختاري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D0B3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خائفين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D0B3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لابسي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D0B3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ذاهبين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3A62FB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C43F90" wp14:editId="11C751FB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51" style="position:absolute;left:0;text-align:left;margin-left:915.3pt;margin-top:31.3pt;width:78pt;height:27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DsvhdE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0B32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( فتمعر ) وجه رسول الله </w:t>
      </w:r>
      <w:r w:rsidR="00DD0B32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DD0B32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</w:t>
      </w:r>
      <w:r w:rsidR="00B64FC1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  <w:r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DD0B3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تغير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D0B3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تهلل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D0B3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أضاء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D0B3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استنارا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3A62FB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8C52F3" wp14:editId="35570307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2" style="position:absolute;left:0;text-align:left;margin-left:915.3pt;margin-top:31.3pt;width:78pt;height:27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/JZNAIAAGI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JHb8lk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</w:t>
      </w:r>
      <w:r w:rsidR="007323C8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توفي ابو هريرة سنة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7323C8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55هـ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7323C8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56هـ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49734B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49734B" w:rsidRDefault="007323C8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57هـ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7323C8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58هـ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4A4EA" wp14:editId="4257648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53" style="position:absolute;left:0;text-align:left;margin-left:915.3pt;margin-top:31.3pt;width:78pt;height:2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Bn2Bwy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4359" w:rsidRPr="00E50D31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EB4359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يقبل الله الصدقة ويضاعف أجرها إذا كانت من كسب حلال مثل </w:t>
      </w:r>
      <w:r w:rsidR="007323C8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الزكاة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الصدقة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التجارة المباحة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الربا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9D8FFB" wp14:editId="3AA97E2E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915.3pt;margin-top:31.3pt;width:78pt;height:27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P4MBew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4359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EB4359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عياض </w:t>
      </w:r>
      <w:r w:rsidR="00BD787D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التميمي </w:t>
      </w:r>
      <w:r w:rsidR="00EB4359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4"/>
      </w:r>
      <w:r w:rsidR="00EB4359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كان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أكثر راوية  للأحاديث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خير أهل اليمن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حسن الصوت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 xml:space="preserve">صديقاً قديماً للرسول </w:t>
            </w: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</w:rPr>
              <w:sym w:font="AGA Arabesque" w:char="F072"/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5D582C" wp14:editId="2B0C5299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5" style="position:absolute;left:0;text-align:left;margin-left:915.3pt;margin-top:31.3pt;width:78pt;height:27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8mdMwIAAGI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UPfJnT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4359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EB4359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كلمة ( يبغي ) </w:t>
      </w:r>
      <w:r w:rsidR="00ED53A6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 xml:space="preserve">في قوله </w:t>
      </w:r>
      <w:r w:rsidR="00ED53A6">
        <w:rPr>
          <w:rFonts w:ascii="adwa-assalaf" w:hAnsi="adwa-assalaf" w:cs="adwa-assalaf" w:hint="cs"/>
          <w:b/>
          <w:bCs/>
          <w:color w:val="0D0D0D"/>
          <w:sz w:val="28"/>
          <w:szCs w:val="28"/>
        </w:rPr>
        <w:sym w:font="AGA Arabesque" w:char="F072"/>
      </w:r>
      <w:r w:rsidR="00ED53A6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 xml:space="preserve"> : حتى لا يبغي أحد على أحد </w:t>
      </w:r>
      <w:r w:rsidR="004800FB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يباهي بنفسه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يدعي العظمة والشرف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يتجاوز الحد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يتعلم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5C6434" wp14:editId="3E7CE88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6" style="position:absolute;left:0;text-align:left;margin-left:915.3pt;margin-top:31.3pt;width:78pt;height:27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lLJHcj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4359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 </w:t>
      </w:r>
      <w:r w:rsidR="003C293B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( قبول الحق وخفض الجناح للخلق ولين الجانب ) تعريف </w:t>
      </w:r>
      <w:r w:rsidR="006D381F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</w:t>
            </w: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لتواضع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الكرم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المحبة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3C293B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الرحمة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896F81" wp14:editId="18876C33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57" style="position:absolute;left:0;text-align:left;margin-left:915.3pt;margin-top:31.3pt;width:78pt;height:27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NaF2Pw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C293B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3C293B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مما يعين على التواضع واللين </w:t>
      </w:r>
      <w:r w:rsidR="009F1325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3C293B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الجلوس في الأرض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3C293B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مخالطة الفقراء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3C293B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كثرة السفر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3C293B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تعلم اللغات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ED83F3" wp14:editId="13EBE6F5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8" style="position:absolute;left:0;text-align:left;margin-left:915.3pt;margin-top:31.3pt;width:78pt;height:27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Hxxr3Q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76765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C76765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أسلم مع وفد الطائف , ولاه عمر </w:t>
      </w:r>
      <w:r w:rsidR="00C76765" w:rsidRPr="003A62FB">
        <w:rPr>
          <w:rFonts w:ascii="adwa-assalaf" w:hAnsi="adwa-assalaf" w:cs="adwa-assalaf"/>
          <w:sz w:val="28"/>
          <w:szCs w:val="28"/>
        </w:rPr>
        <w:sym w:font="AGA Arabesque" w:char="F074"/>
      </w:r>
      <w:r w:rsidR="00C76765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على الطائف </w:t>
      </w:r>
      <w:r w:rsidR="009F1325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C76765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عبد الله بن عباس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C76765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أنس بن مالك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C76765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سفيان  بن عبدالله</w:t>
            </w: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C76765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مالك بن الحويرث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166A17" wp14:editId="5BF0AC8D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9" style="position:absolute;left:0;text-align:left;margin-left:915.3pt;margin-top:31.3pt;width:78pt;height:27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DqCBCs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76765" w:rsidRPr="00E50D31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C76765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C76765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الاستقامة على العمل ا</w:t>
      </w:r>
      <w:r w:rsidR="004B0DCE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لصالح والاستمرار على ذلك يحتاج </w:t>
      </w:r>
      <w:r w:rsidR="004B0DCE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>إ</w:t>
      </w:r>
      <w:r w:rsidR="00C76765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لى </w:t>
      </w:r>
      <w:r w:rsidR="009F1325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9D198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الانغماس بالدنيا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C76765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اتباع الهوى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C76765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مجاهدة النفس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C76765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اتباع خطوات الشيطان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EEB163" wp14:editId="5F17D40B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60" style="position:absolute;left:0;text-align:left;margin-left:915.3pt;margin-top:31.3pt;width:78pt;height:27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IGWVpE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9D1982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D96138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من مراتب الأمر بالمعروف والنهي عن المنكر التي لا يشترط لها القدرة</w:t>
      </w:r>
      <w:r w:rsidR="00505C9E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</w:t>
      </w:r>
      <w:r w:rsidR="003F6105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505C9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التغيير باليد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05C9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الإنكار بالقلب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05C9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الإنكار باللسان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05C9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كل الإجابات صحيحة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61451A" wp14:editId="5DA4EDCE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61" style="position:absolute;left:0;text-align:left;margin-left:915.3pt;margin-top:31.3pt;width:78pt;height:27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C9tmuA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0BF6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EA081E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كان مهتماً بتعليم الناس صفة صلاة الرسول </w:t>
      </w:r>
      <w:r w:rsidR="00EA081E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FF41D6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EA081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تميم الداري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A081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عبدالله بن مسعود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A081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أبو مسعود الأنصاري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A081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 xml:space="preserve">مالك بن الحويرث </w:t>
            </w: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</w:rPr>
              <w:sym w:font="AGA Arabesque" w:char="F074"/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92A53C" wp14:editId="48D9CBD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62" style="position:absolute;left:0;text-align:left;margin-left:915.3pt;margin-top:31.3pt;width:78pt;height:27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IWZ7Wg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081E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0A2E4C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( أبدع بي ) في قوله </w:t>
      </w:r>
      <w:r w:rsidR="000A2E4C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0A2E4C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: ( إني أبدع بي فاحملني ) </w:t>
      </w:r>
      <w:r w:rsidR="009B556D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E2618F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0A2E4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مرضت راحلتي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0A2E4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ماتت راحلتي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0A2E4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هربت راحلتي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0A2E4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ذهبت راحلتي</w:t>
            </w:r>
          </w:p>
        </w:tc>
      </w:tr>
    </w:tbl>
    <w:tbl>
      <w:tblPr>
        <w:tblpPr w:leftFromText="180" w:rightFromText="180" w:vertAnchor="text" w:horzAnchor="margin" w:tblpY="668"/>
        <w:bidiVisual/>
        <w:tblW w:w="1063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E2618F" w:rsidRPr="00E50D31" w:rsidTr="00E2618F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أعطني ما آكله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أعطني ما أشربه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>أعطني ما أركب عليه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أعطني ما أنفق به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0A2E4C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(فاحملني ) في قوله </w:t>
      </w:r>
      <w:r w:rsidR="000A2E4C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0A2E4C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: ( إني أبدع بي فاحملني ) </w:t>
      </w:r>
      <w:r w:rsidRPr="003A62FB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267B67" wp14:editId="31590D03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63" style="position:absolute;left:0;text-align:left;margin-left:915.3pt;margin-top:31.3pt;width:78pt;height:27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HOaAwM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90F39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C6391A" wp14:editId="66895C9B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64" style="position:absolute;left:0;text-align:left;margin-left:915.3pt;margin-top:31.3pt;width:78pt;height:27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OpOGt0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3195E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53195E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سيد القراء في دمشق , ولي القضاء في دمشق , عرف بالتفكر والاعتبار </w:t>
      </w:r>
      <w:r w:rsidR="00D73B30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53195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  <w:rtl/>
              </w:rPr>
              <w:t xml:space="preserve">أبو الدرداء </w:t>
            </w:r>
            <w:r w:rsidRPr="0049734B">
              <w:rPr>
                <w:rFonts w:ascii="adwa-assalaf" w:hAnsi="adwa-assalaf" w:cs="adwa-assalaf"/>
                <w:color w:val="0D0D0D"/>
                <w:sz w:val="24"/>
                <w:szCs w:val="24"/>
                <w:highlight w:val="yellow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3195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تميم الداري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3195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ابو مسعود الانصاري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3195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مالك بن الحويرث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24130B" wp14:editId="64FB5AC5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65" style="position:absolute;left:0;text-align:left;margin-left:915.3pt;margin-top:31.3pt;width:78pt;height:27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FILXqo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D73B30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من</w:t>
      </w:r>
      <w:r w:rsidR="00D96138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</w:t>
      </w:r>
      <w:r w:rsidR="007851F4" w:rsidRPr="003A62FB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 xml:space="preserve">أسباب </w:t>
      </w:r>
      <w:r w:rsidR="00D96138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فساد ذات البين </w:t>
      </w:r>
      <w:r w:rsidR="00D73B30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121D9C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7851F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>تعلم الدين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7851F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>الانقطاع القصير عن الزيارة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7851F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>قلة العتاب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7851F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49734B">
              <w:rPr>
                <w:rFonts w:ascii="adwa-assalaf" w:hAnsi="adwa-assalaf" w:cs="adwa-assalaf" w:hint="cs"/>
                <w:color w:val="0D0D0D"/>
                <w:sz w:val="24"/>
                <w:szCs w:val="24"/>
                <w:highlight w:val="yellow"/>
                <w:rtl/>
              </w:rPr>
              <w:t>سوء الظن</w:t>
            </w:r>
          </w:p>
        </w:tc>
      </w:tr>
    </w:tbl>
    <w:tbl>
      <w:tblPr>
        <w:tblpPr w:leftFromText="180" w:rightFromText="180" w:vertAnchor="text" w:horzAnchor="margin" w:tblpY="66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07"/>
      </w:tblGrid>
      <w:tr w:rsidR="00121D9C" w:rsidRPr="00E50D31" w:rsidTr="00121D9C">
        <w:trPr>
          <w:trHeight w:val="380"/>
        </w:trPr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21D9C" w:rsidRPr="00E50D31" w:rsidRDefault="00121D9C" w:rsidP="00121D9C">
            <w:pPr>
              <w:rPr>
                <w:rFonts w:ascii="adwa-assalaf" w:hAnsi="adwa-assalaf" w:cs="adwa-assalaf"/>
                <w:color w:val="0D0D0D"/>
                <w:sz w:val="24"/>
                <w:szCs w:val="24"/>
                <w:u w:val="single"/>
                <w:rtl/>
              </w:rPr>
            </w:pPr>
          </w:p>
        </w:tc>
      </w:tr>
      <w:tr w:rsidR="00121D9C" w:rsidRPr="00E50D31" w:rsidTr="00121D9C">
        <w:trPr>
          <w:trHeight w:val="181"/>
        </w:trPr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21D9C" w:rsidRPr="00FF6BCB" w:rsidRDefault="00121D9C" w:rsidP="00121D9C">
            <w:pPr>
              <w:jc w:val="center"/>
              <w:rPr>
                <w:rFonts w:ascii="adwa-assalaf" w:hAnsi="adwa-assalaf" w:cs="adwa-assalaf"/>
                <w:b/>
                <w:bCs/>
                <w:color w:val="0D0D0D"/>
                <w:sz w:val="16"/>
                <w:szCs w:val="16"/>
                <w:rtl/>
              </w:rPr>
            </w:pPr>
            <w:r w:rsidRPr="00E50D31">
              <w:rPr>
                <w:rFonts w:ascii="adwa-assalaf" w:hAnsi="adwa-assalaf" w:cs="adwa-assalaf"/>
                <w:b/>
                <w:bCs/>
                <w:color w:val="0D0D0D"/>
                <w:sz w:val="24"/>
                <w:szCs w:val="24"/>
                <w:rtl/>
              </w:rPr>
              <w:t>4</w:t>
            </w:r>
          </w:p>
        </w:tc>
      </w:tr>
    </w:tbl>
    <w:p w:rsidR="00D96138" w:rsidRPr="00E50D31" w:rsidRDefault="00D96138" w:rsidP="00E50D31">
      <w:pPr>
        <w:tabs>
          <w:tab w:val="num" w:pos="898"/>
        </w:tabs>
        <w:spacing w:after="120"/>
        <w:rPr>
          <w:rFonts w:ascii="adwa-assalaf" w:hAnsi="adwa-assalaf" w:cs="adwa-assalaf"/>
          <w:b/>
          <w:bCs/>
          <w:color w:val="0D0D0D"/>
          <w:sz w:val="24"/>
          <w:szCs w:val="24"/>
          <w:u w:val="single"/>
          <w:rtl/>
        </w:rPr>
      </w:pPr>
    </w:p>
    <w:p w:rsidR="008C0603" w:rsidRPr="00FF6BCB" w:rsidRDefault="00885541" w:rsidP="0043242F">
      <w:pPr>
        <w:tabs>
          <w:tab w:val="left" w:pos="8040"/>
        </w:tabs>
        <w:rPr>
          <w:rFonts w:ascii="adwa-assalaf" w:hAnsi="adwa-assalaf" w:cs="adwa-assalaf"/>
          <w:sz w:val="28"/>
          <w:szCs w:val="28"/>
          <w:u w:val="single"/>
          <w:rtl/>
        </w:rPr>
      </w:pPr>
      <w:r w:rsidRPr="00E50D31">
        <w:rPr>
          <w:rFonts w:ascii="adwa-assalaf" w:hAnsi="adwa-assalaf" w:cs="adwa-assalaf"/>
          <w:sz w:val="24"/>
          <w:szCs w:val="24"/>
          <w:u w:val="single"/>
          <w:rtl/>
        </w:rPr>
        <w:t xml:space="preserve">السؤال الثاني </w:t>
      </w:r>
      <w:r w:rsidRPr="00E50D31">
        <w:rPr>
          <w:rFonts w:ascii="adwa-assalaf" w:hAnsi="adwa-assalaf" w:cs="adwa-assalaf"/>
          <w:sz w:val="24"/>
          <w:szCs w:val="24"/>
          <w:rtl/>
        </w:rPr>
        <w:t xml:space="preserve">:  </w:t>
      </w:r>
      <w:r w:rsidRPr="00FF6BCB">
        <w:rPr>
          <w:rFonts w:ascii="adwa-assalaf" w:hAnsi="adwa-assalaf" w:cs="adwa-assalaf"/>
          <w:sz w:val="28"/>
          <w:szCs w:val="28"/>
          <w:rtl/>
        </w:rPr>
        <w:t xml:space="preserve">ضعي علامة  (  </w:t>
      </w:r>
      <w:r w:rsidRPr="00FF6BCB">
        <w:rPr>
          <w:rFonts w:cs="Times New Roman" w:hint="cs"/>
          <w:b/>
          <w:bCs/>
          <w:sz w:val="28"/>
          <w:szCs w:val="28"/>
          <w:rtl/>
        </w:rPr>
        <w:t>√</w:t>
      </w:r>
      <w:r w:rsidRPr="00FF6BCB">
        <w:rPr>
          <w:rFonts w:ascii="adwa-assalaf" w:hAnsi="adwa-assalaf" w:cs="adwa-assalaf"/>
          <w:sz w:val="28"/>
          <w:szCs w:val="28"/>
          <w:rtl/>
        </w:rPr>
        <w:t xml:space="preserve">)  أمام العبارة الصحيحة و علامة (  </w:t>
      </w:r>
      <w:r w:rsidRPr="00FF6BCB">
        <w:rPr>
          <w:rFonts w:ascii="adwa-assalaf" w:hAnsi="adwa-assalaf" w:cs="adwa-assalaf"/>
          <w:b/>
          <w:bCs/>
          <w:sz w:val="28"/>
          <w:szCs w:val="28"/>
          <w:rtl/>
        </w:rPr>
        <w:t>×</w:t>
      </w:r>
      <w:r w:rsidRPr="00FF6BCB">
        <w:rPr>
          <w:rFonts w:ascii="adwa-assalaf" w:hAnsi="adwa-assalaf" w:cs="adwa-assalaf"/>
          <w:sz w:val="28"/>
          <w:szCs w:val="28"/>
          <w:rtl/>
        </w:rPr>
        <w:t xml:space="preserve">  ) أمام العبارة الخاطئة </w:t>
      </w:r>
      <w:r w:rsidR="0043242F" w:rsidRPr="00FF6BCB">
        <w:rPr>
          <w:rFonts w:ascii="adwa-assalaf" w:hAnsi="adwa-assalaf" w:cs="adwa-assalaf" w:hint="cs"/>
          <w:sz w:val="28"/>
          <w:szCs w:val="28"/>
          <w:rtl/>
        </w:rPr>
        <w:t>: ( كل فقرة بنصف درجة )</w:t>
      </w:r>
    </w:p>
    <w:tbl>
      <w:tblPr>
        <w:tblpPr w:leftFromText="180" w:rightFromText="180" w:vertAnchor="text" w:horzAnchor="margin" w:tblpY="79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23"/>
        <w:gridCol w:w="8340"/>
        <w:gridCol w:w="1396"/>
      </w:tblGrid>
      <w:tr w:rsidR="008605F0" w:rsidRPr="00E50D31" w:rsidTr="0043242F">
        <w:trPr>
          <w:trHeight w:val="413"/>
        </w:trPr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u w:val="single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u w:val="single"/>
                <w:rtl/>
              </w:rPr>
              <w:t>رقم</w:t>
            </w:r>
          </w:p>
        </w:tc>
        <w:tc>
          <w:tcPr>
            <w:tcW w:w="8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u w:val="single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u w:val="single"/>
                <w:rtl/>
              </w:rPr>
              <w:t>الــــــعــــــبــــارة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u w:val="single"/>
                <w:rtl/>
              </w:rPr>
            </w:pPr>
            <w:r w:rsidRPr="00E50D31">
              <w:rPr>
                <w:rFonts w:cs="Times New Roman" w:hint="cs"/>
                <w:b/>
                <w:bCs/>
                <w:sz w:val="24"/>
                <w:szCs w:val="24"/>
                <w:rtl/>
              </w:rPr>
              <w:t>√</w:t>
            </w: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 xml:space="preserve"> أو </w:t>
            </w:r>
            <w:r w:rsidRPr="00E50D31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×</w:t>
            </w:r>
          </w:p>
        </w:tc>
      </w:tr>
      <w:tr w:rsidR="008605F0" w:rsidRPr="00E50D31" w:rsidTr="0043242F">
        <w:trPr>
          <w:trHeight w:val="307"/>
        </w:trPr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8605F0" w:rsidRPr="00E50D31" w:rsidRDefault="0043242F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41</w:t>
            </w:r>
          </w:p>
        </w:tc>
        <w:tc>
          <w:tcPr>
            <w:tcW w:w="8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605F0" w:rsidRPr="00E50D31" w:rsidRDefault="008605F0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النصيحة لأولي الأمر من المسلمين من العلماء والحكام تكون بالخروج عليهم 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(  </w:t>
            </w:r>
            <w:r w:rsidR="0049734B">
              <w:rPr>
                <w:rFonts w:ascii="adwa-assalaf" w:hAnsi="adwa-assalaf" w:cs="adwa-assalaf" w:hint="cs"/>
                <w:sz w:val="24"/>
                <w:szCs w:val="24"/>
                <w:rtl/>
              </w:rPr>
              <w:t>خطأ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</w:t>
            </w:r>
            <w:r w:rsidR="00582188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  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  )</w:t>
            </w:r>
          </w:p>
        </w:tc>
      </w:tr>
      <w:tr w:rsidR="008605F0" w:rsidRPr="00E50D31" w:rsidTr="0043242F">
        <w:trPr>
          <w:trHeight w:val="304"/>
        </w:trPr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8605F0" w:rsidRPr="00E50D31" w:rsidRDefault="0043242F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42</w:t>
            </w:r>
          </w:p>
        </w:tc>
        <w:tc>
          <w:tcPr>
            <w:tcW w:w="8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605F0" w:rsidRPr="00E50D31" w:rsidRDefault="008605F0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وصف عمر بن الخطاب </w:t>
            </w:r>
            <w:r w:rsidRPr="00E50D31">
              <w:rPr>
                <w:rFonts w:ascii="adwa-assalaf" w:hAnsi="adwa-assalaf" w:cs="adwa-assalaf"/>
                <w:sz w:val="24"/>
                <w:szCs w:val="24"/>
              </w:rPr>
              <w:sym w:font="AGA Arabesque" w:char="F074"/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تميماً الداري </w:t>
            </w:r>
            <w:r w:rsidRPr="00E50D31">
              <w:rPr>
                <w:rFonts w:ascii="adwa-assalaf" w:hAnsi="adwa-assalaf" w:cs="adwa-assalaf"/>
                <w:sz w:val="24"/>
                <w:szCs w:val="24"/>
              </w:rPr>
              <w:sym w:font="AGA Arabesque" w:char="F074"/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بأنه عابد أهل الدينة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>(</w:t>
            </w:r>
            <w:r w:rsidR="0049734B">
              <w:rPr>
                <w:rFonts w:ascii="adwa-assalaf" w:hAnsi="adwa-assalaf" w:cs="adwa-assalaf" w:hint="cs"/>
                <w:sz w:val="24"/>
                <w:szCs w:val="24"/>
                <w:rtl/>
              </w:rPr>
              <w:t>خطأ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  </w:t>
            </w:r>
            <w:r w:rsidR="00582188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 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  )</w:t>
            </w:r>
          </w:p>
        </w:tc>
      </w:tr>
      <w:tr w:rsidR="008605F0" w:rsidRPr="00E50D31" w:rsidTr="0043242F">
        <w:trPr>
          <w:trHeight w:val="307"/>
        </w:trPr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8605F0" w:rsidRPr="00E50D31" w:rsidRDefault="0043242F" w:rsidP="00E50D31">
            <w:pPr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43</w:t>
            </w:r>
          </w:p>
        </w:tc>
        <w:tc>
          <w:tcPr>
            <w:tcW w:w="8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605F0" w:rsidRPr="00E50D31" w:rsidRDefault="008605F0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>درجة من يصلح ذات البين أفضل من صلاة الفريضة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( </w:t>
            </w:r>
            <w:r w:rsidR="00582188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</w:t>
            </w:r>
            <w:r w:rsidR="0049734B">
              <w:rPr>
                <w:rFonts w:ascii="adwa-assalaf" w:hAnsi="adwa-assalaf" w:cs="adwa-assalaf" w:hint="cs"/>
                <w:sz w:val="24"/>
                <w:szCs w:val="24"/>
                <w:rtl/>
              </w:rPr>
              <w:t>خطأ</w:t>
            </w:r>
            <w:r w:rsidR="00582188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    )</w:t>
            </w:r>
          </w:p>
        </w:tc>
      </w:tr>
      <w:tr w:rsidR="008605F0" w:rsidRPr="00E50D31" w:rsidTr="0043242F">
        <w:trPr>
          <w:trHeight w:val="304"/>
        </w:trPr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8605F0" w:rsidRPr="00E50D31" w:rsidRDefault="008605F0" w:rsidP="00E50D31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>4</w:t>
            </w:r>
            <w:r w:rsidR="0043242F">
              <w:rPr>
                <w:rFonts w:ascii="adwa-assalaf" w:hAnsi="adwa-assalaf" w:cs="adwa-assalaf" w:hint="cs"/>
                <w:sz w:val="24"/>
                <w:szCs w:val="24"/>
                <w:rtl/>
              </w:rPr>
              <w:t>4</w:t>
            </w:r>
          </w:p>
        </w:tc>
        <w:tc>
          <w:tcPr>
            <w:tcW w:w="8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605F0" w:rsidRPr="00E50D31" w:rsidRDefault="008605F0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>يكون الإنكار محرماً باليد لغير ولي الأمر ومن ينيبه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  <w:hideMark/>
          </w:tcPr>
          <w:p w:rsidR="008605F0" w:rsidRPr="00E50D31" w:rsidRDefault="008605F0" w:rsidP="00582188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( </w:t>
            </w:r>
            <w:r w:rsidR="00B93258">
              <w:rPr>
                <w:rFonts w:ascii="adwa-assalaf" w:hAnsi="adwa-assalaf" w:cs="adwa-assalaf" w:hint="cs"/>
                <w:sz w:val="24"/>
                <w:szCs w:val="24"/>
                <w:rtl/>
              </w:rPr>
              <w:t>صح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 </w:t>
            </w:r>
            <w:r w:rsidR="00582188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 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 )</w:t>
            </w:r>
          </w:p>
        </w:tc>
      </w:tr>
      <w:tr w:rsidR="008605F0" w:rsidRPr="00E50D31" w:rsidTr="0043242F">
        <w:trPr>
          <w:trHeight w:val="307"/>
        </w:trPr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8605F0" w:rsidRPr="00E50D31" w:rsidRDefault="0043242F" w:rsidP="00E50D31">
            <w:pPr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45</w:t>
            </w:r>
          </w:p>
        </w:tc>
        <w:tc>
          <w:tcPr>
            <w:tcW w:w="8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605F0" w:rsidRPr="00E50D31" w:rsidRDefault="008605F0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>الإنكار بالقلب يكون بكراهية المنكر ومفارقته , ولا يعذر فيه أحد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( </w:t>
            </w:r>
            <w:r w:rsidR="00B93258">
              <w:rPr>
                <w:rFonts w:ascii="adwa-assalaf" w:hAnsi="adwa-assalaf" w:cs="adwa-assalaf" w:hint="cs"/>
                <w:sz w:val="24"/>
                <w:szCs w:val="24"/>
                <w:rtl/>
              </w:rPr>
              <w:t>صح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 </w:t>
            </w:r>
            <w:r w:rsidR="00582188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 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  )</w:t>
            </w:r>
          </w:p>
        </w:tc>
      </w:tr>
      <w:tr w:rsidR="008605F0" w:rsidRPr="00E50D31" w:rsidTr="0043242F">
        <w:trPr>
          <w:trHeight w:val="304"/>
        </w:trPr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8605F0" w:rsidRPr="00E50D31" w:rsidRDefault="0043242F" w:rsidP="00E50D31">
            <w:pPr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46</w:t>
            </w:r>
          </w:p>
        </w:tc>
        <w:tc>
          <w:tcPr>
            <w:tcW w:w="8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605F0" w:rsidRPr="00E50D31" w:rsidRDefault="008605F0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>للأمر بالمعروف والنهي عن المنكر مراتب ودرجات , أعلاها الإنكار باللسان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(   </w:t>
            </w:r>
            <w:r w:rsidR="00B93258">
              <w:rPr>
                <w:rFonts w:ascii="adwa-assalaf" w:hAnsi="adwa-assalaf" w:cs="adwa-assalaf" w:hint="cs"/>
                <w:sz w:val="24"/>
                <w:szCs w:val="24"/>
                <w:rtl/>
              </w:rPr>
              <w:t>خطأ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</w:t>
            </w:r>
            <w:r w:rsidR="00582188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 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 )</w:t>
            </w:r>
          </w:p>
        </w:tc>
      </w:tr>
      <w:tr w:rsidR="008605F0" w:rsidRPr="00E50D31" w:rsidTr="00582188">
        <w:trPr>
          <w:trHeight w:val="550"/>
        </w:trPr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8605F0" w:rsidRPr="00E50D31" w:rsidRDefault="0043242F" w:rsidP="00E50D31">
            <w:pPr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47</w:t>
            </w:r>
          </w:p>
        </w:tc>
        <w:tc>
          <w:tcPr>
            <w:tcW w:w="8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605F0" w:rsidRPr="00E50D31" w:rsidRDefault="008605F0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الإستقامة عمل من أعمال </w:t>
            </w:r>
            <w:r w:rsidR="00121D9C">
              <w:rPr>
                <w:rFonts w:ascii="adwa-assalaf" w:hAnsi="adwa-assalaf" w:cs="adwa-assalaf" w:hint="cs"/>
                <w:sz w:val="24"/>
                <w:szCs w:val="24"/>
                <w:rtl/>
              </w:rPr>
              <w:t>القلوب و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>الجوارح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(   </w:t>
            </w:r>
            <w:r w:rsidR="00B93258">
              <w:rPr>
                <w:rFonts w:ascii="adwa-assalaf" w:hAnsi="adwa-assalaf" w:cs="adwa-assalaf" w:hint="cs"/>
                <w:sz w:val="24"/>
                <w:szCs w:val="24"/>
                <w:rtl/>
              </w:rPr>
              <w:t>صح</w:t>
            </w:r>
            <w:r w:rsidR="00582188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 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  )</w:t>
            </w:r>
          </w:p>
        </w:tc>
      </w:tr>
      <w:tr w:rsidR="008605F0" w:rsidRPr="00E50D31" w:rsidTr="00582188">
        <w:trPr>
          <w:trHeight w:val="404"/>
        </w:trPr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8605F0" w:rsidRPr="00E50D31" w:rsidRDefault="0043242F" w:rsidP="00E50D31">
            <w:pPr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48</w:t>
            </w:r>
          </w:p>
        </w:tc>
        <w:tc>
          <w:tcPr>
            <w:tcW w:w="8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605F0" w:rsidRPr="00E50D31" w:rsidRDefault="008605F0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>أتعلم في المدرسة لرفع الجهل عن نفسي ولأعمل لديني ودنياي بما يرضي الله تعالى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(   </w:t>
            </w:r>
            <w:r w:rsidR="00582188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 </w:t>
            </w:r>
            <w:r w:rsidR="00B93258">
              <w:rPr>
                <w:rFonts w:ascii="adwa-assalaf" w:hAnsi="adwa-assalaf" w:cs="adwa-assalaf" w:hint="cs"/>
                <w:sz w:val="24"/>
                <w:szCs w:val="24"/>
                <w:rtl/>
              </w:rPr>
              <w:t>صح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   )</w:t>
            </w:r>
          </w:p>
        </w:tc>
      </w:tr>
    </w:tbl>
    <w:tbl>
      <w:tblPr>
        <w:tblpPr w:leftFromText="180" w:rightFromText="180" w:vertAnchor="text" w:horzAnchor="margin" w:tblpY="191"/>
        <w:tblOverlap w:val="never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606"/>
      </w:tblGrid>
      <w:tr w:rsidR="005C4DD5" w:rsidRPr="00E50D31" w:rsidTr="005C4DD5">
        <w:trPr>
          <w:trHeight w:val="509"/>
        </w:trPr>
        <w:tc>
          <w:tcPr>
            <w:tcW w:w="6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C4DD5" w:rsidRPr="00E50D31" w:rsidRDefault="005C4DD5" w:rsidP="005C4DD5">
            <w:pPr>
              <w:rPr>
                <w:rFonts w:ascii="adwa-assalaf" w:hAnsi="adwa-assalaf" w:cs="adwa-assalaf"/>
                <w:color w:val="0D0D0D"/>
                <w:sz w:val="24"/>
                <w:szCs w:val="24"/>
                <w:u w:val="single"/>
              </w:rPr>
            </w:pPr>
          </w:p>
        </w:tc>
      </w:tr>
      <w:tr w:rsidR="005C4DD5" w:rsidRPr="00E50D31" w:rsidTr="005C4DD5">
        <w:trPr>
          <w:trHeight w:val="242"/>
        </w:trPr>
        <w:tc>
          <w:tcPr>
            <w:tcW w:w="6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5C4DD5" w:rsidRPr="00E50D31" w:rsidRDefault="005C4DD5" w:rsidP="005C4DD5">
            <w:pPr>
              <w:jc w:val="center"/>
              <w:rPr>
                <w:rFonts w:ascii="adwa-assalaf" w:hAnsi="adwa-assalaf" w:cs="adwa-assalaf"/>
                <w:b/>
                <w:bCs/>
                <w:color w:val="0D0D0D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b/>
                <w:bCs/>
                <w:color w:val="0D0D0D"/>
                <w:sz w:val="24"/>
                <w:szCs w:val="24"/>
                <w:rtl/>
              </w:rPr>
              <w:t>3</w:t>
            </w:r>
          </w:p>
        </w:tc>
      </w:tr>
    </w:tbl>
    <w:p w:rsidR="008C0603" w:rsidRPr="00E50D31" w:rsidRDefault="008C0603" w:rsidP="00E50D31">
      <w:pPr>
        <w:rPr>
          <w:rFonts w:ascii="adwa-assalaf" w:hAnsi="adwa-assalaf" w:cs="adwa-assalaf"/>
          <w:sz w:val="24"/>
          <w:szCs w:val="24"/>
        </w:rPr>
      </w:pPr>
    </w:p>
    <w:p w:rsidR="008C0603" w:rsidRPr="00E50D31" w:rsidRDefault="008C0603" w:rsidP="00E50D31">
      <w:pPr>
        <w:rPr>
          <w:rFonts w:ascii="adwa-assalaf" w:hAnsi="adwa-assalaf" w:cs="adwa-assalaf"/>
          <w:vanish/>
          <w:sz w:val="24"/>
          <w:szCs w:val="24"/>
        </w:rPr>
      </w:pPr>
    </w:p>
    <w:p w:rsidR="00885541" w:rsidRPr="00E50D31" w:rsidRDefault="00885541" w:rsidP="00E50D31">
      <w:pPr>
        <w:tabs>
          <w:tab w:val="left" w:pos="9328"/>
        </w:tabs>
        <w:rPr>
          <w:rFonts w:ascii="adwa-assalaf" w:hAnsi="adwa-assalaf" w:cs="adwa-assalaf"/>
          <w:sz w:val="24"/>
          <w:szCs w:val="24"/>
          <w:rtl/>
        </w:rPr>
      </w:pPr>
      <w:r w:rsidRPr="00E50D31">
        <w:rPr>
          <w:rFonts w:ascii="adwa-assalaf" w:hAnsi="adwa-assalaf" w:cs="adwa-assalaf"/>
          <w:sz w:val="24"/>
          <w:szCs w:val="24"/>
          <w:u w:val="single"/>
          <w:rtl/>
        </w:rPr>
        <w:t xml:space="preserve">السؤال الثالث : </w:t>
      </w:r>
      <w:r w:rsidR="004D5C73" w:rsidRPr="00E50D31">
        <w:rPr>
          <w:rFonts w:ascii="adwa-assalaf" w:hAnsi="adwa-assalaf" w:cs="adwa-assalaf"/>
          <w:sz w:val="24"/>
          <w:szCs w:val="24"/>
          <w:rtl/>
        </w:rPr>
        <w:t xml:space="preserve"> </w:t>
      </w:r>
      <w:r w:rsidR="004D5C73" w:rsidRPr="00582188">
        <w:rPr>
          <w:rFonts w:ascii="adwa-assalaf" w:hAnsi="adwa-assalaf" w:cs="adwa-assalaf"/>
          <w:sz w:val="28"/>
          <w:szCs w:val="28"/>
          <w:rtl/>
        </w:rPr>
        <w:t>املئي الفراغ</w:t>
      </w:r>
      <w:r w:rsidRPr="00582188">
        <w:rPr>
          <w:rFonts w:ascii="adwa-assalaf" w:hAnsi="adwa-assalaf" w:cs="adwa-assalaf"/>
          <w:sz w:val="28"/>
          <w:szCs w:val="28"/>
          <w:rtl/>
        </w:rPr>
        <w:t xml:space="preserve">؟  </w:t>
      </w:r>
      <w:r w:rsidR="00796869" w:rsidRPr="00582188">
        <w:rPr>
          <w:rFonts w:ascii="adwa-assalaf" w:hAnsi="adwa-assalaf" w:cs="adwa-assalaf"/>
          <w:sz w:val="28"/>
          <w:szCs w:val="28"/>
          <w:rtl/>
        </w:rPr>
        <w:t>( كل فراغ بنص درجة )</w:t>
      </w:r>
      <w:r w:rsidR="008C0603" w:rsidRPr="00E50D31">
        <w:rPr>
          <w:rFonts w:ascii="adwa-assalaf" w:hAnsi="adwa-assalaf" w:cs="adwa-assalaf"/>
          <w:sz w:val="24"/>
          <w:szCs w:val="24"/>
          <w:rtl/>
        </w:rPr>
        <w:tab/>
      </w:r>
    </w:p>
    <w:p w:rsidR="00364814" w:rsidRPr="005C4DD5" w:rsidRDefault="0043242F" w:rsidP="00B93258">
      <w:pPr>
        <w:pStyle w:val="a6"/>
        <w:numPr>
          <w:ilvl w:val="0"/>
          <w:numId w:val="11"/>
        </w:numPr>
        <w:spacing w:after="0" w:line="240" w:lineRule="auto"/>
        <w:rPr>
          <w:rFonts w:ascii="adwa-assalaf" w:hAnsi="adwa-assalaf" w:cs="adwa-assalaf"/>
          <w:color w:val="0D0D0D"/>
          <w:sz w:val="28"/>
          <w:szCs w:val="28"/>
          <w:rtl/>
        </w:rPr>
      </w:pPr>
      <w:r>
        <w:rPr>
          <w:rFonts w:ascii="adwa-assalaf" w:hAnsi="adwa-assalaf" w:cs="adwa-assalaf" w:hint="cs"/>
          <w:color w:val="0D0D0D"/>
          <w:sz w:val="24"/>
          <w:szCs w:val="24"/>
          <w:rtl/>
        </w:rPr>
        <w:t xml:space="preserve"> </w:t>
      </w:r>
      <w:r w:rsidR="00591391" w:rsidRPr="005C4DD5">
        <w:rPr>
          <w:rFonts w:ascii="adwa-assalaf" w:hAnsi="adwa-assalaf" w:cs="adwa-assalaf"/>
          <w:color w:val="0D0D0D"/>
          <w:sz w:val="28"/>
          <w:szCs w:val="28"/>
          <w:rtl/>
        </w:rPr>
        <w:t xml:space="preserve">قال </w:t>
      </w:r>
      <w:r w:rsidR="00591391" w:rsidRPr="005C4DD5">
        <w:rPr>
          <w:rFonts w:ascii="adwa-assalaf" w:hAnsi="adwa-assalaf" w:cs="adwa-assalaf"/>
          <w:sz w:val="28"/>
          <w:szCs w:val="28"/>
        </w:rPr>
        <w:sym w:font="AGA Arabesque" w:char="F072"/>
      </w:r>
      <w:r w:rsidR="00591391" w:rsidRPr="005C4DD5">
        <w:rPr>
          <w:rFonts w:ascii="adwa-assalaf" w:hAnsi="adwa-assalaf" w:cs="adwa-assalaf"/>
          <w:color w:val="0D0D0D"/>
          <w:sz w:val="28"/>
          <w:szCs w:val="28"/>
          <w:rtl/>
        </w:rPr>
        <w:t>: ( كن في الدنيا كأنك ...</w:t>
      </w:r>
      <w:r w:rsidR="00B93258" w:rsidRPr="00B93258">
        <w:rPr>
          <w:rFonts w:ascii="adwa-assalaf" w:hAnsi="adwa-assalaf" w:cs="adwa-assalaf" w:hint="cs"/>
          <w:color w:val="FF0000"/>
          <w:sz w:val="28"/>
          <w:szCs w:val="28"/>
          <w:rtl/>
        </w:rPr>
        <w:t>غريب</w:t>
      </w:r>
      <w:r w:rsidR="00364814" w:rsidRPr="005C4DD5">
        <w:rPr>
          <w:rFonts w:ascii="adwa-assalaf" w:hAnsi="adwa-assalaf" w:cs="adwa-assalaf"/>
          <w:color w:val="0D0D0D"/>
          <w:sz w:val="28"/>
          <w:szCs w:val="28"/>
          <w:rtl/>
        </w:rPr>
        <w:t>.......</w:t>
      </w:r>
      <w:r w:rsidR="005C4DD5">
        <w:rPr>
          <w:rFonts w:ascii="adwa-assalaf" w:hAnsi="adwa-assalaf" w:cs="adwa-assalaf"/>
          <w:color w:val="0D0D0D"/>
          <w:sz w:val="28"/>
          <w:szCs w:val="28"/>
          <w:rtl/>
        </w:rPr>
        <w:t>....أو</w:t>
      </w:r>
      <w:r w:rsidR="00364814" w:rsidRPr="005C4DD5">
        <w:rPr>
          <w:rFonts w:ascii="adwa-assalaf" w:hAnsi="adwa-assalaf" w:cs="adwa-assalaf"/>
          <w:color w:val="0D0D0D"/>
          <w:sz w:val="28"/>
          <w:szCs w:val="28"/>
          <w:rtl/>
        </w:rPr>
        <w:t>...........</w:t>
      </w:r>
      <w:r w:rsidR="00591391" w:rsidRPr="005C4DD5">
        <w:rPr>
          <w:rFonts w:ascii="adwa-assalaf" w:hAnsi="adwa-assalaf" w:cs="adwa-assalaf"/>
          <w:color w:val="0D0D0D"/>
          <w:sz w:val="28"/>
          <w:szCs w:val="28"/>
          <w:rtl/>
        </w:rPr>
        <w:t>..</w:t>
      </w:r>
      <w:r w:rsidR="00B93258" w:rsidRPr="00B93258">
        <w:rPr>
          <w:rFonts w:ascii="adwa-assalaf" w:hAnsi="adwa-assalaf" w:cs="adwa-assalaf" w:hint="cs"/>
          <w:color w:val="FF0000"/>
          <w:sz w:val="28"/>
          <w:szCs w:val="28"/>
          <w:rtl/>
        </w:rPr>
        <w:t>عابر سبيل</w:t>
      </w:r>
      <w:r w:rsidR="004774EA">
        <w:rPr>
          <w:rFonts w:ascii="adwa-assalaf" w:hAnsi="adwa-assalaf" w:cs="adwa-assalaf" w:hint="cs"/>
          <w:color w:val="0D0D0D"/>
          <w:sz w:val="28"/>
          <w:szCs w:val="28"/>
          <w:rtl/>
        </w:rPr>
        <w:t>.........</w:t>
      </w:r>
      <w:r w:rsidR="00591391" w:rsidRPr="005C4DD5">
        <w:rPr>
          <w:rFonts w:ascii="adwa-assalaf" w:hAnsi="adwa-assalaf" w:cs="adwa-assalaf"/>
          <w:color w:val="0D0D0D"/>
          <w:sz w:val="28"/>
          <w:szCs w:val="28"/>
          <w:rtl/>
        </w:rPr>
        <w:t>....)</w:t>
      </w:r>
    </w:p>
    <w:p w:rsidR="00364814" w:rsidRPr="005C4DD5" w:rsidRDefault="00591391" w:rsidP="0030760B">
      <w:pPr>
        <w:pStyle w:val="a6"/>
        <w:numPr>
          <w:ilvl w:val="0"/>
          <w:numId w:val="11"/>
        </w:numPr>
        <w:spacing w:after="0" w:line="240" w:lineRule="auto"/>
        <w:rPr>
          <w:rFonts w:ascii="adwa-assalaf" w:hAnsi="adwa-assalaf" w:cs="adwa-assalaf"/>
          <w:color w:val="0D0D0D"/>
          <w:sz w:val="28"/>
          <w:szCs w:val="28"/>
        </w:rPr>
      </w:pPr>
      <w:r w:rsidRPr="005C4DD5">
        <w:rPr>
          <w:rFonts w:ascii="adwa-assalaf" w:hAnsi="adwa-assalaf" w:cs="adwa-assalaf"/>
          <w:color w:val="0D0D0D"/>
          <w:sz w:val="28"/>
          <w:szCs w:val="28"/>
          <w:rtl/>
        </w:rPr>
        <w:t>من الأمور التي تعينك على الاستقامة ...</w:t>
      </w:r>
      <w:r w:rsidR="0030760B">
        <w:rPr>
          <w:rFonts w:ascii="adwa-assalaf" w:hAnsi="adwa-assalaf" w:cs="adwa-assalaf" w:hint="cs"/>
          <w:color w:val="FF0000"/>
          <w:sz w:val="28"/>
          <w:szCs w:val="28"/>
          <w:rtl/>
        </w:rPr>
        <w:t>الصحبة الصالحة</w:t>
      </w:r>
      <w:r w:rsidRPr="005C4DD5">
        <w:rPr>
          <w:rFonts w:ascii="adwa-assalaf" w:hAnsi="adwa-assalaf" w:cs="adwa-assalaf"/>
          <w:color w:val="0D0D0D"/>
          <w:sz w:val="28"/>
          <w:szCs w:val="28"/>
          <w:rtl/>
        </w:rPr>
        <w:t>.....ومما ينتج عن ترك ا</w:t>
      </w:r>
      <w:r w:rsidR="0030760B">
        <w:rPr>
          <w:rFonts w:ascii="adwa-assalaf" w:hAnsi="adwa-assalaf" w:cs="adwa-assalaf"/>
          <w:color w:val="0D0D0D"/>
          <w:sz w:val="28"/>
          <w:szCs w:val="28"/>
          <w:rtl/>
        </w:rPr>
        <w:t>لاستقامة .</w:t>
      </w:r>
      <w:r w:rsidR="0030760B">
        <w:rPr>
          <w:rFonts w:ascii="adwa-assalaf" w:hAnsi="adwa-assalaf" w:cs="adwa-assalaf" w:hint="cs"/>
          <w:color w:val="FF0000"/>
          <w:sz w:val="28"/>
          <w:szCs w:val="28"/>
          <w:rtl/>
        </w:rPr>
        <w:t>فعل المعاصي</w:t>
      </w:r>
      <w:r w:rsidR="005C4DD5">
        <w:rPr>
          <w:rFonts w:ascii="adwa-assalaf" w:hAnsi="adwa-assalaf" w:cs="adwa-assalaf"/>
          <w:color w:val="0D0D0D"/>
          <w:sz w:val="28"/>
          <w:szCs w:val="28"/>
          <w:rtl/>
        </w:rPr>
        <w:t>..</w:t>
      </w:r>
    </w:p>
    <w:p w:rsidR="00364814" w:rsidRPr="005C4DD5" w:rsidRDefault="00F353EE" w:rsidP="0030760B">
      <w:pPr>
        <w:pStyle w:val="a6"/>
        <w:numPr>
          <w:ilvl w:val="0"/>
          <w:numId w:val="11"/>
        </w:numPr>
        <w:spacing w:after="0" w:line="240" w:lineRule="auto"/>
        <w:rPr>
          <w:rFonts w:ascii="adwa-assalaf" w:hAnsi="adwa-assalaf" w:cs="adwa-assalaf"/>
          <w:color w:val="0D0D0D"/>
          <w:sz w:val="28"/>
          <w:szCs w:val="28"/>
        </w:rPr>
      </w:pPr>
      <w:r w:rsidRPr="005C4DD5">
        <w:rPr>
          <w:rFonts w:ascii="adwa-assalaf" w:hAnsi="adwa-assalaf" w:cs="adwa-assalaf"/>
          <w:color w:val="0D0D0D"/>
          <w:sz w:val="28"/>
          <w:szCs w:val="28"/>
          <w:rtl/>
        </w:rPr>
        <w:t>الرجل في بيته مسؤول عن ......</w:t>
      </w:r>
      <w:r w:rsidR="0030760B">
        <w:rPr>
          <w:rFonts w:ascii="adwa-assalaf" w:hAnsi="adwa-assalaf" w:cs="adwa-assalaf" w:hint="cs"/>
          <w:color w:val="FF0000"/>
          <w:sz w:val="28"/>
          <w:szCs w:val="28"/>
          <w:rtl/>
        </w:rPr>
        <w:t>زوجته</w:t>
      </w:r>
      <w:r w:rsidR="008C0603" w:rsidRPr="005C4DD5">
        <w:rPr>
          <w:rFonts w:ascii="adwa-assalaf" w:hAnsi="adwa-assalaf" w:cs="adwa-assalaf"/>
          <w:color w:val="0D0D0D"/>
          <w:sz w:val="28"/>
          <w:szCs w:val="28"/>
          <w:rtl/>
        </w:rPr>
        <w:t>....</w:t>
      </w:r>
      <w:r w:rsidRPr="005C4DD5">
        <w:rPr>
          <w:rFonts w:ascii="adwa-assalaf" w:hAnsi="adwa-assalaf" w:cs="adwa-assalaf"/>
          <w:color w:val="0D0D0D"/>
          <w:sz w:val="28"/>
          <w:szCs w:val="28"/>
          <w:rtl/>
        </w:rPr>
        <w:t>..</w:t>
      </w:r>
      <w:r w:rsidR="004774EA">
        <w:rPr>
          <w:rFonts w:ascii="adwa-assalaf" w:hAnsi="adwa-assalaf" w:cs="adwa-assalaf"/>
          <w:color w:val="0D0D0D"/>
          <w:sz w:val="28"/>
          <w:szCs w:val="28"/>
          <w:rtl/>
        </w:rPr>
        <w:t>.و.........</w:t>
      </w:r>
      <w:r w:rsidR="0030760B">
        <w:rPr>
          <w:rFonts w:ascii="adwa-assalaf" w:hAnsi="adwa-assalaf" w:cs="adwa-assalaf" w:hint="cs"/>
          <w:color w:val="FF0000"/>
          <w:sz w:val="28"/>
          <w:szCs w:val="28"/>
          <w:rtl/>
        </w:rPr>
        <w:t>أولاده</w:t>
      </w:r>
      <w:r w:rsidR="004774EA">
        <w:rPr>
          <w:rFonts w:ascii="adwa-assalaf" w:hAnsi="adwa-assalaf" w:cs="adwa-assalaf" w:hint="cs"/>
          <w:color w:val="0D0D0D"/>
          <w:sz w:val="28"/>
          <w:szCs w:val="28"/>
          <w:rtl/>
        </w:rPr>
        <w:t>.</w:t>
      </w:r>
      <w:r w:rsidR="008C0603" w:rsidRPr="005C4DD5">
        <w:rPr>
          <w:rFonts w:ascii="adwa-assalaf" w:hAnsi="adwa-assalaf" w:cs="adwa-assalaf"/>
          <w:color w:val="0D0D0D"/>
          <w:sz w:val="28"/>
          <w:szCs w:val="28"/>
          <w:rtl/>
        </w:rPr>
        <w:t>.......................</w:t>
      </w:r>
    </w:p>
    <w:p w:rsidR="00364814" w:rsidRPr="0043242F" w:rsidRDefault="0043242F" w:rsidP="0043242F">
      <w:pPr>
        <w:pStyle w:val="a6"/>
        <w:spacing w:line="240" w:lineRule="auto"/>
        <w:rPr>
          <w:rFonts w:ascii="adwa-assalaf" w:hAnsi="adwa-assalaf" w:cs="adwa-assalaf"/>
          <w:color w:val="0D0D0D"/>
          <w:sz w:val="24"/>
          <w:szCs w:val="24"/>
          <w:rtl/>
        </w:rPr>
      </w:pPr>
      <w:r w:rsidRPr="00E50D31">
        <w:rPr>
          <w:rFonts w:ascii="adwa-assalaf" w:hAnsi="adwa-assalaf" w:cs="adwa-assalaf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AF0A6A" wp14:editId="492F3716">
                <wp:simplePos x="0" y="0"/>
                <wp:positionH relativeFrom="column">
                  <wp:posOffset>-105410</wp:posOffset>
                </wp:positionH>
                <wp:positionV relativeFrom="paragraph">
                  <wp:posOffset>153670</wp:posOffset>
                </wp:positionV>
                <wp:extent cx="6970395" cy="0"/>
                <wp:effectExtent l="0" t="0" r="20955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039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left:0;text-align:left;margin-left:-8.3pt;margin-top:12.1pt;width:548.85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" strokeweight="1.25pt"/>
            </w:pict>
          </mc:Fallback>
        </mc:AlternateContent>
      </w:r>
    </w:p>
    <w:tbl>
      <w:tblPr>
        <w:tblpPr w:leftFromText="180" w:rightFromText="180" w:vertAnchor="text" w:horzAnchor="margin" w:tblpY="57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67"/>
      </w:tblGrid>
      <w:tr w:rsidR="007C2B27" w:rsidRPr="00E50D31" w:rsidTr="007C2B27">
        <w:trPr>
          <w:trHeight w:val="460"/>
        </w:trPr>
        <w:tc>
          <w:tcPr>
            <w:tcW w:w="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C2B27" w:rsidRPr="00E50D31" w:rsidRDefault="007C2B27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  <w:u w:val="single"/>
                <w:rtl/>
              </w:rPr>
            </w:pPr>
          </w:p>
        </w:tc>
      </w:tr>
      <w:tr w:rsidR="007C2B27" w:rsidRPr="00E50D31" w:rsidTr="007C2B27">
        <w:trPr>
          <w:trHeight w:val="219"/>
        </w:trPr>
        <w:tc>
          <w:tcPr>
            <w:tcW w:w="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C2B27" w:rsidRPr="00E50D31" w:rsidRDefault="007C2B27" w:rsidP="00E50D31">
            <w:pPr>
              <w:jc w:val="center"/>
              <w:rPr>
                <w:rFonts w:ascii="adwa-assalaf" w:hAnsi="adwa-assalaf" w:cs="adwa-assalaf"/>
                <w:b/>
                <w:bCs/>
                <w:color w:val="0D0D0D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b/>
                <w:bCs/>
                <w:color w:val="0D0D0D"/>
                <w:sz w:val="24"/>
                <w:szCs w:val="24"/>
                <w:rtl/>
              </w:rPr>
              <w:t>3</w:t>
            </w:r>
          </w:p>
        </w:tc>
      </w:tr>
    </w:tbl>
    <w:p w:rsidR="00885541" w:rsidRPr="00E50D31" w:rsidRDefault="00885541" w:rsidP="00E50D31">
      <w:pPr>
        <w:tabs>
          <w:tab w:val="left" w:pos="8040"/>
        </w:tabs>
        <w:rPr>
          <w:rFonts w:ascii="adwa-assalaf" w:hAnsi="adwa-assalaf" w:cs="adwa-assalaf"/>
          <w:sz w:val="24"/>
          <w:szCs w:val="24"/>
          <w:rtl/>
        </w:rPr>
      </w:pPr>
      <w:r w:rsidRPr="00E50D31">
        <w:rPr>
          <w:rFonts w:ascii="adwa-assalaf" w:hAnsi="adwa-assalaf" w:cs="adwa-assalaf"/>
          <w:sz w:val="24"/>
          <w:szCs w:val="24"/>
          <w:u w:val="single"/>
          <w:rtl/>
        </w:rPr>
        <w:t xml:space="preserve">السؤال الرابع </w:t>
      </w:r>
      <w:r w:rsidRPr="00E50D31">
        <w:rPr>
          <w:rFonts w:ascii="adwa-assalaf" w:hAnsi="adwa-assalaf" w:cs="adwa-assalaf"/>
          <w:sz w:val="24"/>
          <w:szCs w:val="24"/>
          <w:rtl/>
        </w:rPr>
        <w:t xml:space="preserve">: </w:t>
      </w:r>
      <w:r w:rsidR="00146432" w:rsidRPr="00582188">
        <w:rPr>
          <w:rFonts w:ascii="adwa-assalaf" w:hAnsi="adwa-assalaf" w:cs="adwa-assalaf"/>
          <w:sz w:val="28"/>
          <w:szCs w:val="28"/>
          <w:rtl/>
        </w:rPr>
        <w:t xml:space="preserve">اجيبي </w:t>
      </w:r>
      <w:r w:rsidR="00364814" w:rsidRPr="00582188">
        <w:rPr>
          <w:rFonts w:ascii="adwa-assalaf" w:hAnsi="adwa-assalaf" w:cs="adwa-assalaf"/>
          <w:sz w:val="28"/>
          <w:szCs w:val="28"/>
          <w:rtl/>
        </w:rPr>
        <w:t xml:space="preserve">على </w:t>
      </w:r>
      <w:r w:rsidR="00146432" w:rsidRPr="00582188">
        <w:rPr>
          <w:rFonts w:ascii="adwa-assalaf" w:hAnsi="adwa-assalaf" w:cs="adwa-assalaf"/>
          <w:sz w:val="28"/>
          <w:szCs w:val="28"/>
          <w:rtl/>
        </w:rPr>
        <w:t>الاسئلة ال</w:t>
      </w:r>
      <w:r w:rsidR="00364814" w:rsidRPr="00582188">
        <w:rPr>
          <w:rFonts w:ascii="adwa-assalaf" w:hAnsi="adwa-assalaf" w:cs="adwa-assalaf"/>
          <w:sz w:val="28"/>
          <w:szCs w:val="28"/>
          <w:rtl/>
        </w:rPr>
        <w:t>أتية</w:t>
      </w:r>
      <w:r w:rsidR="00146432" w:rsidRPr="00582188">
        <w:rPr>
          <w:rFonts w:ascii="adwa-assalaf" w:hAnsi="adwa-assalaf" w:cs="adwa-assalaf"/>
          <w:sz w:val="28"/>
          <w:szCs w:val="28"/>
          <w:rtl/>
        </w:rPr>
        <w:t xml:space="preserve"> ؟</w:t>
      </w:r>
      <w:r w:rsidR="00796869" w:rsidRPr="00582188">
        <w:rPr>
          <w:rFonts w:ascii="adwa-assalaf" w:hAnsi="adwa-assalaf" w:cs="adwa-assalaf"/>
          <w:sz w:val="28"/>
          <w:szCs w:val="28"/>
          <w:rtl/>
        </w:rPr>
        <w:t xml:space="preserve"> ( كل سؤال بدرجة )</w:t>
      </w:r>
    </w:p>
    <w:p w:rsidR="00364814" w:rsidRPr="004774EA" w:rsidRDefault="0043242F" w:rsidP="004774EA">
      <w:pPr>
        <w:pStyle w:val="a6"/>
        <w:numPr>
          <w:ilvl w:val="0"/>
          <w:numId w:val="11"/>
        </w:numPr>
        <w:spacing w:after="0" w:line="240" w:lineRule="auto"/>
        <w:rPr>
          <w:rFonts w:ascii="adwa-assalaf" w:hAnsi="adwa-assalaf" w:cs="adwa-assalaf"/>
          <w:color w:val="0D0D0D"/>
          <w:sz w:val="28"/>
          <w:szCs w:val="28"/>
          <w:rtl/>
        </w:rPr>
      </w:pPr>
      <w:r>
        <w:rPr>
          <w:rFonts w:ascii="adwa-assalaf" w:hAnsi="adwa-assalaf" w:cs="adwa-assalaf" w:hint="cs"/>
          <w:color w:val="0D0D0D"/>
          <w:sz w:val="24"/>
          <w:szCs w:val="24"/>
          <w:rtl/>
        </w:rPr>
        <w:t xml:space="preserve"> </w:t>
      </w:r>
      <w:r w:rsidR="00F353EE" w:rsidRPr="004774EA">
        <w:rPr>
          <w:rFonts w:ascii="adwa-assalaf" w:hAnsi="adwa-assalaf" w:cs="adwa-assalaf"/>
          <w:color w:val="0D0D0D"/>
          <w:sz w:val="28"/>
          <w:szCs w:val="28"/>
          <w:rtl/>
        </w:rPr>
        <w:t xml:space="preserve">على </w:t>
      </w:r>
      <w:r w:rsidR="00796869" w:rsidRPr="004774EA">
        <w:rPr>
          <w:rFonts w:ascii="adwa-assalaf" w:hAnsi="adwa-assalaf" w:cs="adwa-assalaf"/>
          <w:color w:val="0D0D0D"/>
          <w:sz w:val="28"/>
          <w:szCs w:val="28"/>
          <w:rtl/>
        </w:rPr>
        <w:t>ما</w:t>
      </w:r>
      <w:r w:rsidR="00F353EE" w:rsidRPr="004774EA">
        <w:rPr>
          <w:rFonts w:ascii="adwa-assalaf" w:hAnsi="adwa-assalaf" w:cs="adwa-assalaf"/>
          <w:color w:val="0D0D0D"/>
          <w:sz w:val="28"/>
          <w:szCs w:val="28"/>
          <w:rtl/>
        </w:rPr>
        <w:t xml:space="preserve">ذا يدل الجمع بين طاعة الله ورسوله </w:t>
      </w:r>
      <w:r w:rsidR="00F353EE" w:rsidRPr="004774EA">
        <w:rPr>
          <w:rFonts w:ascii="adwa-assalaf" w:hAnsi="adwa-assalaf" w:cs="adwa-assalaf"/>
          <w:color w:val="0D0D0D"/>
          <w:sz w:val="28"/>
          <w:szCs w:val="28"/>
        </w:rPr>
        <w:sym w:font="AGA Arabesque" w:char="F072"/>
      </w:r>
      <w:r w:rsidR="00F353EE" w:rsidRPr="004774EA">
        <w:rPr>
          <w:rFonts w:ascii="adwa-assalaf" w:hAnsi="adwa-assalaf" w:cs="adwa-assalaf"/>
          <w:color w:val="0D0D0D"/>
          <w:sz w:val="28"/>
          <w:szCs w:val="28"/>
          <w:rtl/>
        </w:rPr>
        <w:t xml:space="preserve"> وطاعة الأمير</w:t>
      </w:r>
      <w:r w:rsidR="00146432" w:rsidRPr="004774EA">
        <w:rPr>
          <w:rFonts w:ascii="adwa-assalaf" w:hAnsi="adwa-assalaf" w:cs="adwa-assalaf"/>
          <w:color w:val="0D0D0D"/>
          <w:sz w:val="28"/>
          <w:szCs w:val="28"/>
          <w:rtl/>
        </w:rPr>
        <w:t>؟</w:t>
      </w:r>
    </w:p>
    <w:p w:rsidR="00364814" w:rsidRPr="00E50D31" w:rsidRDefault="00364814" w:rsidP="0030760B">
      <w:pPr>
        <w:pStyle w:val="a6"/>
        <w:spacing w:after="0" w:line="240" w:lineRule="auto"/>
        <w:rPr>
          <w:rFonts w:ascii="adwa-assalaf" w:hAnsi="adwa-assalaf" w:cs="adwa-assalaf"/>
          <w:color w:val="0D0D0D"/>
          <w:sz w:val="24"/>
          <w:szCs w:val="24"/>
          <w:rtl/>
        </w:rPr>
      </w:pPr>
      <w:r w:rsidRPr="00E50D31">
        <w:rPr>
          <w:rFonts w:ascii="adwa-assalaf" w:hAnsi="adwa-assalaf" w:cs="adwa-assalaf"/>
          <w:color w:val="0D0D0D"/>
          <w:sz w:val="24"/>
          <w:szCs w:val="24"/>
          <w:rtl/>
        </w:rPr>
        <w:t>..........</w:t>
      </w:r>
      <w:r w:rsidR="0030760B">
        <w:rPr>
          <w:rFonts w:ascii="adwa-assalaf" w:hAnsi="adwa-assalaf" w:cs="adwa-assalaf" w:hint="cs"/>
          <w:color w:val="FF0000"/>
          <w:sz w:val="24"/>
          <w:szCs w:val="24"/>
          <w:rtl/>
        </w:rPr>
        <w:t>وجوب طاعة الأمير في غير معصية الله</w:t>
      </w:r>
      <w:r w:rsidRPr="00E50D31">
        <w:rPr>
          <w:rFonts w:ascii="adwa-assalaf" w:hAnsi="adwa-assalaf" w:cs="adwa-assalaf"/>
          <w:color w:val="0D0D0D"/>
          <w:sz w:val="24"/>
          <w:szCs w:val="24"/>
          <w:rtl/>
        </w:rPr>
        <w:t>...............................................</w:t>
      </w:r>
    </w:p>
    <w:p w:rsidR="00364814" w:rsidRPr="004774EA" w:rsidRDefault="00796869" w:rsidP="004774EA">
      <w:pPr>
        <w:pStyle w:val="a6"/>
        <w:numPr>
          <w:ilvl w:val="0"/>
          <w:numId w:val="11"/>
        </w:numPr>
        <w:spacing w:after="0" w:line="240" w:lineRule="auto"/>
        <w:rPr>
          <w:rFonts w:ascii="adwa-assalaf" w:hAnsi="adwa-assalaf" w:cs="adwa-assalaf"/>
          <w:color w:val="0D0D0D"/>
          <w:sz w:val="28"/>
          <w:szCs w:val="28"/>
          <w:rtl/>
        </w:rPr>
      </w:pPr>
      <w:r w:rsidRPr="004774EA">
        <w:rPr>
          <w:rFonts w:ascii="adwa-assalaf" w:hAnsi="adwa-assalaf" w:cs="adwa-assalaf"/>
          <w:color w:val="0D0D0D"/>
          <w:sz w:val="28"/>
          <w:szCs w:val="28"/>
          <w:rtl/>
        </w:rPr>
        <w:t>متى يكون اظهار  الصدقة سبباً لمضاعفة الأجر</w:t>
      </w:r>
      <w:r w:rsidR="00146432" w:rsidRPr="004774EA">
        <w:rPr>
          <w:rFonts w:ascii="adwa-assalaf" w:hAnsi="adwa-assalaf" w:cs="adwa-assalaf"/>
          <w:color w:val="0D0D0D"/>
          <w:sz w:val="28"/>
          <w:szCs w:val="28"/>
          <w:rtl/>
        </w:rPr>
        <w:t>؟</w:t>
      </w:r>
      <w:r w:rsidRPr="004774EA">
        <w:rPr>
          <w:rFonts w:ascii="adwa-assalaf" w:hAnsi="adwa-assalaf" w:cs="adwa-assalaf"/>
          <w:color w:val="0D0D0D"/>
          <w:sz w:val="28"/>
          <w:szCs w:val="28"/>
          <w:rtl/>
        </w:rPr>
        <w:t xml:space="preserve"> ومتى تكون سبباً للعقوبة ؟</w:t>
      </w:r>
    </w:p>
    <w:p w:rsidR="00364814" w:rsidRPr="00E50D31" w:rsidRDefault="00364814" w:rsidP="0030760B">
      <w:pPr>
        <w:pStyle w:val="a6"/>
        <w:spacing w:after="0" w:line="240" w:lineRule="auto"/>
        <w:rPr>
          <w:rFonts w:ascii="adwa-assalaf" w:hAnsi="adwa-assalaf" w:cs="adwa-assalaf"/>
          <w:color w:val="0D0D0D"/>
          <w:sz w:val="24"/>
          <w:szCs w:val="24"/>
          <w:rtl/>
        </w:rPr>
      </w:pPr>
      <w:r w:rsidRPr="00E50D31">
        <w:rPr>
          <w:rFonts w:ascii="adwa-assalaf" w:hAnsi="adwa-assalaf" w:cs="adwa-assalaf"/>
          <w:color w:val="0D0D0D"/>
          <w:sz w:val="24"/>
          <w:szCs w:val="24"/>
          <w:rtl/>
        </w:rPr>
        <w:t>..........</w:t>
      </w:r>
      <w:r w:rsidR="0030760B">
        <w:rPr>
          <w:rFonts w:ascii="adwa-assalaf" w:hAnsi="adwa-assalaf" w:cs="adwa-assalaf" w:hint="cs"/>
          <w:color w:val="FF0000"/>
          <w:sz w:val="24"/>
          <w:szCs w:val="24"/>
          <w:rtl/>
        </w:rPr>
        <w:t>تكون سبب لمضاعفة الأجر عندما ينوي بذلك الاقتداء</w:t>
      </w:r>
      <w:r w:rsidRPr="00E50D31">
        <w:rPr>
          <w:rFonts w:ascii="adwa-assalaf" w:hAnsi="adwa-assalaf" w:cs="adwa-assalaf"/>
          <w:color w:val="0D0D0D"/>
          <w:sz w:val="24"/>
          <w:szCs w:val="24"/>
          <w:rtl/>
        </w:rPr>
        <w:t>.......................</w:t>
      </w:r>
    </w:p>
    <w:p w:rsidR="00364814" w:rsidRPr="00E50D31" w:rsidRDefault="00364814" w:rsidP="0030760B">
      <w:pPr>
        <w:pStyle w:val="a6"/>
        <w:spacing w:after="0" w:line="240" w:lineRule="auto"/>
        <w:rPr>
          <w:rFonts w:ascii="adwa-assalaf" w:hAnsi="adwa-assalaf" w:cs="adwa-assalaf"/>
          <w:color w:val="0D0D0D"/>
          <w:sz w:val="24"/>
          <w:szCs w:val="24"/>
        </w:rPr>
      </w:pPr>
      <w:r w:rsidRPr="00E50D31">
        <w:rPr>
          <w:rFonts w:ascii="adwa-assalaf" w:hAnsi="adwa-assalaf" w:cs="adwa-assalaf"/>
          <w:color w:val="0D0D0D"/>
          <w:sz w:val="24"/>
          <w:szCs w:val="24"/>
          <w:rtl/>
        </w:rPr>
        <w:t>...........</w:t>
      </w:r>
      <w:r w:rsidR="0030760B">
        <w:rPr>
          <w:rFonts w:ascii="adwa-assalaf" w:hAnsi="adwa-assalaf" w:cs="adwa-assalaf" w:hint="cs"/>
          <w:color w:val="FF0000"/>
          <w:sz w:val="24"/>
          <w:szCs w:val="24"/>
          <w:rtl/>
        </w:rPr>
        <w:t>تكون سبب للعقوبة عندما يقصد بذلك الرياء</w:t>
      </w:r>
      <w:r w:rsidRPr="00E50D31">
        <w:rPr>
          <w:rFonts w:ascii="adwa-assalaf" w:hAnsi="adwa-assalaf" w:cs="adwa-assalaf"/>
          <w:color w:val="0D0D0D"/>
          <w:sz w:val="24"/>
          <w:szCs w:val="24"/>
          <w:rtl/>
        </w:rPr>
        <w:t>...............................</w:t>
      </w:r>
    </w:p>
    <w:p w:rsidR="00364814" w:rsidRPr="004774EA" w:rsidRDefault="0043242F" w:rsidP="004774EA">
      <w:pPr>
        <w:pStyle w:val="a6"/>
        <w:numPr>
          <w:ilvl w:val="0"/>
          <w:numId w:val="11"/>
        </w:numPr>
        <w:spacing w:line="240" w:lineRule="auto"/>
        <w:rPr>
          <w:rFonts w:ascii="adwa-assalaf" w:hAnsi="adwa-assalaf" w:cs="adwa-assalaf"/>
          <w:color w:val="0D0D0D"/>
          <w:sz w:val="28"/>
          <w:szCs w:val="28"/>
          <w:rtl/>
        </w:rPr>
      </w:pPr>
      <w:r>
        <w:rPr>
          <w:rFonts w:ascii="adwa-assalaf" w:hAnsi="adwa-assalaf" w:cs="adwa-assalaf" w:hint="cs"/>
          <w:color w:val="0D0D0D"/>
          <w:sz w:val="24"/>
          <w:szCs w:val="24"/>
          <w:rtl/>
        </w:rPr>
        <w:t xml:space="preserve"> </w:t>
      </w:r>
      <w:r w:rsidR="00796869" w:rsidRPr="004774EA">
        <w:rPr>
          <w:rFonts w:ascii="adwa-assalaf" w:hAnsi="adwa-assalaf" w:cs="adwa-assalaf"/>
          <w:color w:val="0D0D0D"/>
          <w:sz w:val="28"/>
          <w:szCs w:val="28"/>
          <w:rtl/>
        </w:rPr>
        <w:t>من أول من يقدم في الدعوة والدلالة الى الخير</w:t>
      </w:r>
      <w:r w:rsidR="003D19D5" w:rsidRPr="004774EA">
        <w:rPr>
          <w:rFonts w:ascii="adwa-assalaf" w:hAnsi="adwa-assalaf" w:cs="adwa-assalaf"/>
          <w:color w:val="0D0D0D"/>
          <w:sz w:val="28"/>
          <w:szCs w:val="28"/>
          <w:rtl/>
        </w:rPr>
        <w:t>؟</w:t>
      </w:r>
      <w:r w:rsidR="00796869" w:rsidRPr="004774EA">
        <w:rPr>
          <w:rFonts w:ascii="adwa-assalaf" w:hAnsi="adwa-assalaf" w:cs="adwa-assalaf"/>
          <w:color w:val="0D0D0D"/>
          <w:sz w:val="28"/>
          <w:szCs w:val="28"/>
          <w:rtl/>
        </w:rPr>
        <w:t xml:space="preserve"> وما أول ما يبدأ به في تعليمهم ؟</w:t>
      </w:r>
    </w:p>
    <w:p w:rsidR="00364814" w:rsidRPr="00E50D31" w:rsidRDefault="00364814" w:rsidP="0030760B">
      <w:pPr>
        <w:pStyle w:val="a6"/>
        <w:spacing w:after="0" w:line="240" w:lineRule="auto"/>
        <w:rPr>
          <w:rFonts w:ascii="adwa-assalaf" w:hAnsi="adwa-assalaf" w:cs="adwa-assalaf"/>
          <w:color w:val="0D0D0D"/>
          <w:sz w:val="24"/>
          <w:szCs w:val="24"/>
          <w:rtl/>
        </w:rPr>
      </w:pPr>
      <w:r w:rsidRPr="00E50D31">
        <w:rPr>
          <w:rFonts w:ascii="adwa-assalaf" w:hAnsi="adwa-assalaf" w:cs="adwa-assalaf"/>
          <w:color w:val="0D0D0D"/>
          <w:sz w:val="24"/>
          <w:szCs w:val="24"/>
          <w:rtl/>
        </w:rPr>
        <w:t>......</w:t>
      </w:r>
      <w:r w:rsidR="0030760B">
        <w:rPr>
          <w:rFonts w:ascii="adwa-assalaf" w:hAnsi="adwa-assalaf" w:cs="adwa-assalaf" w:hint="cs"/>
          <w:color w:val="FF0000"/>
          <w:sz w:val="24"/>
          <w:szCs w:val="24"/>
          <w:rtl/>
        </w:rPr>
        <w:t>أول من يقدم الأهل والأقارب</w:t>
      </w:r>
      <w:r w:rsidRPr="00E50D31">
        <w:rPr>
          <w:rFonts w:ascii="adwa-assalaf" w:hAnsi="adwa-assalaf" w:cs="adwa-assalaf"/>
          <w:color w:val="0D0D0D"/>
          <w:sz w:val="24"/>
          <w:szCs w:val="24"/>
          <w:rtl/>
        </w:rPr>
        <w:t>...................................................................</w:t>
      </w:r>
    </w:p>
    <w:p w:rsidR="001C6534" w:rsidRPr="00E50D31" w:rsidRDefault="00E50D31" w:rsidP="0030760B">
      <w:pPr>
        <w:pStyle w:val="a6"/>
        <w:spacing w:after="0"/>
        <w:rPr>
          <w:rFonts w:ascii="adwa-assalaf" w:hAnsi="adwa-assalaf" w:cs="adwa-assalaf"/>
          <w:color w:val="0D0D0D"/>
          <w:sz w:val="24"/>
          <w:szCs w:val="24"/>
          <w:rtl/>
        </w:rPr>
      </w:pPr>
      <w:r w:rsidRPr="00E50D31">
        <w:rPr>
          <w:rFonts w:ascii="adwa-assalaf" w:hAnsi="adwa-assalaf" w:cs="adwa-assalaf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BFB27A" wp14:editId="132EDF32">
                <wp:simplePos x="0" y="0"/>
                <wp:positionH relativeFrom="margin">
                  <wp:posOffset>1289685</wp:posOffset>
                </wp:positionH>
                <wp:positionV relativeFrom="paragraph">
                  <wp:posOffset>234204</wp:posOffset>
                </wp:positionV>
                <wp:extent cx="4118610" cy="368300"/>
                <wp:effectExtent l="0" t="0" r="15240" b="12700"/>
                <wp:wrapNone/>
                <wp:docPr id="49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861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53A6" w:rsidRPr="000A59D9" w:rsidRDefault="00ED53A6" w:rsidP="00EF0FC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اسأل الله لكِ النجاح والتوفيق طالبتي المجتهدة </w:t>
                            </w:r>
                            <w:r w:rsidRPr="000A59D9">
                              <w:rPr>
                                <w:sz w:val="32"/>
                                <w:szCs w:val="32"/>
                              </w:rPr>
                              <w:sym w:font="Wingdings" w:char="F04A"/>
                            </w:r>
                            <w:r w:rsidRPr="000A59D9">
                              <w:rPr>
                                <w:sz w:val="32"/>
                                <w:szCs w:val="32"/>
                              </w:rPr>
                              <w:sym w:font="Wingdings" w:char="F04A"/>
                            </w:r>
                            <w:r w:rsidRPr="000A59D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معلمتك: أميرة بخش بخش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66" style="position:absolute;left:0;text-align:left;margin-left:101.55pt;margin-top:18.45pt;width:324.3pt;height:2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" fillcolor="window" strokecolor="windowText" strokeweight="2pt">
                <v:textbox>
                  <w:txbxContent>
                    <w:p w:rsidR="00ED53A6" w:rsidRPr="000A59D9" w:rsidRDefault="00ED53A6" w:rsidP="00EF0FC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اسأل الله لكِ النجاح والتوفيق طالبتي المجتهدة </w:t>
                      </w:r>
                      <w:r w:rsidRPr="000A59D9">
                        <w:rPr>
                          <w:sz w:val="32"/>
                          <w:szCs w:val="32"/>
                        </w:rPr>
                        <w:sym w:font="Wingdings" w:char="F04A"/>
                      </w:r>
                      <w:r w:rsidRPr="000A59D9">
                        <w:rPr>
                          <w:sz w:val="32"/>
                          <w:szCs w:val="32"/>
                        </w:rPr>
                        <w:sym w:font="Wingdings" w:char="F04A"/>
                      </w:r>
                      <w:r w:rsidRPr="000A59D9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معلمتك: أميرة بخش بخش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4814" w:rsidRPr="00E50D31">
        <w:rPr>
          <w:rFonts w:ascii="adwa-assalaf" w:hAnsi="adwa-assalaf" w:cs="adwa-assalaf"/>
          <w:color w:val="0D0D0D"/>
          <w:sz w:val="24"/>
          <w:szCs w:val="24"/>
          <w:rtl/>
        </w:rPr>
        <w:t>......</w:t>
      </w:r>
      <w:r w:rsidR="0030760B">
        <w:rPr>
          <w:rFonts w:ascii="adwa-assalaf" w:hAnsi="adwa-assalaf" w:cs="adwa-assalaf" w:hint="cs"/>
          <w:color w:val="FF0000"/>
          <w:sz w:val="24"/>
          <w:szCs w:val="24"/>
          <w:rtl/>
        </w:rPr>
        <w:t>أول ما يبدأ به تعليمهم الفرائض كالصلاة</w:t>
      </w:r>
      <w:r w:rsidR="00364814" w:rsidRPr="00E50D31">
        <w:rPr>
          <w:rFonts w:ascii="adwa-assalaf" w:hAnsi="adwa-assalaf" w:cs="adwa-assalaf"/>
          <w:color w:val="0D0D0D"/>
          <w:sz w:val="24"/>
          <w:szCs w:val="24"/>
          <w:rtl/>
        </w:rPr>
        <w:t>........................................................</w:t>
      </w:r>
    </w:p>
    <w:sectPr w:rsidR="001C6534" w:rsidRPr="00E50D31" w:rsidSect="00E50D31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707" w:bottom="426" w:left="567" w:header="17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99E" w:rsidRDefault="005D799E" w:rsidP="00A92AB4">
      <w:r>
        <w:separator/>
      </w:r>
    </w:p>
  </w:endnote>
  <w:endnote w:type="continuationSeparator" w:id="0">
    <w:p w:rsidR="005D799E" w:rsidRDefault="005D799E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altName w:val="Sakkal Majalla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9F29377B-5EF2-42B0-B575-5BD1BF59A675}"/>
    <w:embedBold r:id="rId2" w:fontKey="{4F254CF1-0875-479A-B3D9-927D4E4D09BA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8E7E376-AC84-4284-9FF4-B81FB4CE6C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F5D71F1-1DFA-4C9E-9D3B-C42DEE09C477}"/>
    <w:embedBold r:id="rId5" w:fontKey="{78AA7EAC-22A4-4574-93E9-0085C78548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wa-assalaf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6" w:fontKey="{87CBAF3F-72E0-4CA0-9DCB-6F6B3C6157E6}"/>
    <w:embedBold r:id="rId7" w:fontKey="{3CF5BFCA-8EF0-497B-91DB-2E813F8E7A3D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8" w:fontKey="{9B6D1E5B-A60B-4040-9E06-A630CEEA9F5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3E2818FC-CE88-4C2B-8222-CA1939083EB8}"/>
  </w:font>
  <w:font w:name="Calibri Light">
    <w:charset w:val="00"/>
    <w:family w:val="swiss"/>
    <w:pitch w:val="variable"/>
    <w:sig w:usb0="E0002AFF" w:usb1="C000247B" w:usb2="00000009" w:usb3="00000000" w:csb0="000001FF" w:csb1="00000000"/>
    <w:embedRegular r:id="rId10" w:fontKey="{AF254320-7CDB-4A8A-8D6B-712AD0E986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3A6" w:rsidRDefault="00ED53A6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36FECEC" wp14:editId="17E0D9A7">
              <wp:simplePos x="0" y="0"/>
              <wp:positionH relativeFrom="column">
                <wp:posOffset>1979666</wp:posOffset>
              </wp:positionH>
              <wp:positionV relativeFrom="paragraph">
                <wp:posOffset>179705</wp:posOffset>
              </wp:positionV>
              <wp:extent cx="4869815" cy="300355"/>
              <wp:effectExtent l="0" t="0" r="0" b="4445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9815" cy="3003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D53A6" w:rsidRDefault="00ED53A6" w:rsidP="00A45BB7">
                          <w:r w:rsidRPr="00A45BB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 w:rsidRPr="00A45BB7"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A45BB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0/1  تاريخ الإصدار : 01 /09/2019م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67" type="#_x0000_t202" style="position:absolute;left:0;text-align:left;margin-left:155.9pt;margin-top:14.15pt;width:383.45pt;height:23.6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" filled="f" stroked="f" strokeweight=".5pt">
              <v:textbox>
                <w:txbxContent>
                  <w:p w:rsidR="00A45BB7" w:rsidRDefault="00A45BB7" w:rsidP="00A45BB7">
                    <w:r w:rsidRPr="00A45BB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 w:rsidRPr="00A45BB7"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A45BB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0/1  تاريخ الإصدار : 01 /09/2019م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6E7BAF9" wp14:editId="72FCAA76">
              <wp:simplePos x="0" y="0"/>
              <wp:positionH relativeFrom="column">
                <wp:posOffset>-184546</wp:posOffset>
              </wp:positionH>
              <wp:positionV relativeFrom="paragraph">
                <wp:posOffset>242570</wp:posOffset>
              </wp:positionV>
              <wp:extent cx="1104900" cy="352425"/>
              <wp:effectExtent l="0" t="0" r="0" b="952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53A6" w:rsidRPr="00374657" w:rsidRDefault="00ED53A6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D71E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D71E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ED53A6" w:rsidRPr="00374657" w:rsidRDefault="00ED53A6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8" type="#_x0000_t202" style="position:absolute;left:0;text-align:left;margin-left:-14.55pt;margin-top:19.1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" filled="f" stroked="f">
              <v:textbox>
                <w:txbxContent>
                  <w:p w:rsidR="00ED53A6" w:rsidRPr="00374657" w:rsidRDefault="00ED53A6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D71E8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D71E8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ED53A6" w:rsidRPr="00374657" w:rsidRDefault="00ED53A6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24600F" wp14:editId="28860E92">
              <wp:simplePos x="0" y="0"/>
              <wp:positionH relativeFrom="page">
                <wp:posOffset>2753360</wp:posOffset>
              </wp:positionH>
              <wp:positionV relativeFrom="page">
                <wp:posOffset>9951720</wp:posOffset>
              </wp:positionV>
              <wp:extent cx="4660265" cy="341630"/>
              <wp:effectExtent l="0" t="0" r="0" b="127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53A6" w:rsidRPr="00374657" w:rsidRDefault="00ED53A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ED53A6" w:rsidRPr="00374657" w:rsidRDefault="00ED53A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ED53A6" w:rsidRPr="00374657" w:rsidRDefault="00ED53A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68" type="#_x0000_t202" style="position:absolute;left:0;text-align:left;margin-left:216.8pt;margin-top:783.6pt;width:366.9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7eTugIAAMA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" filled="f" stroked="f">
              <v:textbox>
                <w:txbxContent>
                  <w:p w:rsidR="00A733A5" w:rsidRPr="00374657" w:rsidRDefault="00A733A5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A733A5" w:rsidRPr="00374657" w:rsidRDefault="00A733A5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A733A5" w:rsidRPr="00374657" w:rsidRDefault="00A733A5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3A6" w:rsidRDefault="00ED53A6" w:rsidP="00FF6BCB">
    <w:pPr>
      <w:pStyle w:val="a4"/>
      <w:rPr>
        <w:rtl/>
      </w:rPr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D4E1348" wp14:editId="3746BA6D">
              <wp:simplePos x="0" y="0"/>
              <wp:positionH relativeFrom="column">
                <wp:posOffset>2015754</wp:posOffset>
              </wp:positionH>
              <wp:positionV relativeFrom="paragraph">
                <wp:posOffset>99060</wp:posOffset>
              </wp:positionV>
              <wp:extent cx="4870019" cy="300666"/>
              <wp:effectExtent l="0" t="0" r="6985" b="4445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70019" cy="30066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D53A6" w:rsidRDefault="00ED53A6">
                          <w:r w:rsidRPr="00A45BB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 w:rsidRPr="00A45BB7"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A45BB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0/1  تاريخ الإصدار : 01 /09/2019م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73" type="#_x0000_t202" style="position:absolute;left:0;text-align:left;margin-left:158.7pt;margin-top:7.8pt;width:383.45pt;height:23.6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" fillcolor="white [3201]" stroked="f" strokeweight=".5pt">
              <v:textbox>
                <w:txbxContent>
                  <w:p w:rsidR="00A45BB7" w:rsidRDefault="00A45BB7">
                    <w:r w:rsidRPr="00A45BB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 w:rsidRPr="00A45BB7"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A45BB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0/1  تاريخ الإصدار : 01 /09/</w:t>
                    </w:r>
                    <w:r w:rsidRPr="00A45BB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2019م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59C4AFD" wp14:editId="57F5921E">
              <wp:simplePos x="0" y="0"/>
              <wp:positionH relativeFrom="column">
                <wp:posOffset>-121285</wp:posOffset>
              </wp:positionH>
              <wp:positionV relativeFrom="paragraph">
                <wp:posOffset>160595</wp:posOffset>
              </wp:positionV>
              <wp:extent cx="1104900" cy="352425"/>
              <wp:effectExtent l="0" t="0" r="0" b="952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53A6" w:rsidRPr="00374657" w:rsidRDefault="00ED53A6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D71E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D71E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ED53A6" w:rsidRPr="00374657" w:rsidRDefault="00ED53A6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4" type="#_x0000_t202" style="position:absolute;left:0;text-align:left;margin-left:-9.55pt;margin-top:12.65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Ay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" filled="f" stroked="f">
              <v:textbox>
                <w:txbxContent>
                  <w:p w:rsidR="00ED53A6" w:rsidRPr="00374657" w:rsidRDefault="00ED53A6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D71E8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D71E8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ED53A6" w:rsidRPr="00374657" w:rsidRDefault="00ED53A6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F36A4F" wp14:editId="4F421145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D53A6" w:rsidRPr="00021D6D" w:rsidRDefault="00ED53A6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8D71E8" w:rsidRPr="008D71E8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8D71E8" w:rsidRPr="008D71E8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75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AK2/4R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ED53A6" w:rsidRPr="00021D6D" w:rsidRDefault="00ED53A6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8D71E8" w:rsidRPr="008D71E8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8D71E8" w:rsidRPr="008D71E8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99E" w:rsidRDefault="005D799E" w:rsidP="00A92AB4">
      <w:r>
        <w:separator/>
      </w:r>
    </w:p>
  </w:footnote>
  <w:footnote w:type="continuationSeparator" w:id="0">
    <w:p w:rsidR="005D799E" w:rsidRDefault="005D799E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3A6" w:rsidRDefault="00ED53A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5D2F87B" wp14:editId="4993671E">
              <wp:simplePos x="0" y="0"/>
              <wp:positionH relativeFrom="column">
                <wp:posOffset>-187325</wp:posOffset>
              </wp:positionH>
              <wp:positionV relativeFrom="paragraph">
                <wp:posOffset>-98857</wp:posOffset>
              </wp:positionV>
              <wp:extent cx="7088082" cy="10299939"/>
              <wp:effectExtent l="19050" t="19050" r="17780" b="25400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88082" cy="102999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left:0;text-align:left;margin-left:-14.75pt;margin-top:-7.8pt;width:558.1pt;height:81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385"/>
      <w:gridCol w:w="465"/>
      <w:gridCol w:w="851"/>
      <w:gridCol w:w="1551"/>
      <w:gridCol w:w="781"/>
      <w:gridCol w:w="647"/>
      <w:gridCol w:w="1497"/>
      <w:gridCol w:w="1161"/>
      <w:gridCol w:w="1231"/>
    </w:tblGrid>
    <w:tr w:rsidR="00ED53A6" w:rsidRPr="00AB16A3" w:rsidTr="00E50D31">
      <w:trPr>
        <w:cantSplit/>
      </w:trPr>
      <w:tc>
        <w:tcPr>
          <w:tcW w:w="2795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  <w:rtl/>
            </w:rPr>
          </w:pPr>
          <w:r w:rsidRPr="00AB16A3">
            <w:rPr>
              <w:rFonts w:ascii="adwa-assalaf" w:hAnsi="adwa-assalaf" w:cs="AL-Mateen"/>
              <w:szCs w:val="20"/>
              <w:rtl/>
            </w:rPr>
            <w:t>المملكة العربية السعودية</w:t>
          </w:r>
        </w:p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وزارة التعليم</w:t>
          </w:r>
        </w:p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الإدارة العامة للتعليم</w:t>
          </w:r>
        </w:p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 xml:space="preserve"> بالمدينة المنورة</w:t>
          </w:r>
        </w:p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مدارس الخندق الأهلية</w:t>
          </w:r>
        </w:p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ابتدائي * متوسط * ثانوي</w:t>
          </w:r>
          <w:r w:rsidRPr="00AB16A3">
            <w:rPr>
              <w:rFonts w:ascii="adwa-assalaf" w:hAnsi="adwa-assalaf" w:cs="AL-Mateen"/>
              <w:rtl/>
              <w:lang w:eastAsia="en-US"/>
            </w:rPr>
            <w:t xml:space="preserve"> </w:t>
          </w:r>
          <w:r w:rsidRPr="00AB16A3">
            <w:rPr>
              <w:rFonts w:ascii="adwa-assalaf" w:hAnsi="adwa-assalaf" w:cs="AL-Mateen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394560" behindDoc="0" locked="0" layoutInCell="1" allowOverlap="1" wp14:anchorId="55B707D2" wp14:editId="69B3E119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53A6" w:rsidRDefault="00ED53A6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69" type="#_x0000_t202" style="position:absolute;left:0;text-align:left;margin-left:423pt;margin-top:-45.15pt;width:125.65pt;height:113.4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A733A5" w:rsidRDefault="00A733A5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867" w:type="dxa"/>
          <w:gridSpan w:val="3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ED53A6" w:rsidRPr="00AB16A3" w:rsidRDefault="00ED53A6" w:rsidP="00816F73">
          <w:pPr>
            <w:pStyle w:val="4"/>
            <w:tabs>
              <w:tab w:val="left" w:pos="2541"/>
            </w:tabs>
            <w:rPr>
              <w:rFonts w:ascii="adwa-assalaf" w:hAnsi="adwa-assalaf" w:cs="AL-Mateen"/>
              <w:szCs w:val="20"/>
              <w:rtl/>
            </w:rPr>
          </w:pPr>
          <w:r w:rsidRPr="00AB16A3">
            <w:rPr>
              <w:rFonts w:ascii="adwa-assalaf" w:hAnsi="adwa-assalaf" w:cs="AL-Mateen"/>
              <w:szCs w:val="20"/>
              <w:lang w:eastAsia="en-US"/>
            </w:rPr>
            <w:drawing>
              <wp:anchor distT="0" distB="0" distL="114300" distR="114300" simplePos="0" relativeHeight="251407872" behindDoc="1" locked="0" layoutInCell="1" allowOverlap="1" wp14:anchorId="34CF65CF" wp14:editId="138174FE">
                <wp:simplePos x="0" y="0"/>
                <wp:positionH relativeFrom="column">
                  <wp:posOffset>156210</wp:posOffset>
                </wp:positionH>
                <wp:positionV relativeFrom="paragraph">
                  <wp:posOffset>-801370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B16A3">
            <w:rPr>
              <w:rFonts w:ascii="adwa-assalaf" w:hAnsi="adwa-assalaf" w:cs="AL-Mateen"/>
              <w:szCs w:val="20"/>
              <w:rtl/>
            </w:rPr>
            <w:t>أسئلة اختبار</w:t>
          </w:r>
        </w:p>
        <w:p w:rsidR="00ED53A6" w:rsidRPr="000A3D68" w:rsidRDefault="00ED53A6" w:rsidP="00BF3A4E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0A3D68">
            <w:rPr>
              <w:rFonts w:ascii="adwa-assalaf" w:hAnsi="adwa-assalaf" w:cs="AL-Mateen"/>
              <w:b/>
              <w:bCs/>
              <w:rtl/>
            </w:rPr>
            <w:t>الفصل الدراسي الأول الدور: الأول</w:t>
          </w:r>
        </w:p>
        <w:p w:rsidR="00ED53A6" w:rsidRPr="000A3D68" w:rsidRDefault="00ED53A6" w:rsidP="00AB16A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0A3D68">
            <w:rPr>
              <w:rFonts w:ascii="adwa-assalaf" w:hAnsi="adwa-assalaf" w:cs="AL-Mateen"/>
              <w:b/>
              <w:bCs/>
              <w:rtl/>
            </w:rPr>
            <w:t>للعام الدراسي</w:t>
          </w:r>
          <w:r w:rsidRPr="000A3D68">
            <w:rPr>
              <w:rFonts w:ascii="adwa-assalaf" w:hAnsi="adwa-assalaf" w:cs="AL-Mateen" w:hint="cs"/>
              <w:b/>
              <w:bCs/>
              <w:rtl/>
            </w:rPr>
            <w:t xml:space="preserve">  1441هـ</w:t>
          </w:r>
        </w:p>
        <w:p w:rsidR="00ED53A6" w:rsidRPr="00AB16A3" w:rsidRDefault="00ED53A6" w:rsidP="00AB16A3">
          <w:pPr>
            <w:jc w:val="center"/>
            <w:rPr>
              <w:rFonts w:ascii="adwa-assalaf" w:hAnsi="adwa-assalaf" w:cs="AL-Mateen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اسم المصححة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pStyle w:val="1"/>
            <w:jc w:val="center"/>
            <w:rPr>
              <w:rFonts w:ascii="adwa-assalaf" w:hAnsi="adwa-assalaf" w:cs="AL-Mateen"/>
              <w:szCs w:val="20"/>
            </w:rPr>
          </w:pPr>
          <w:r w:rsidRPr="00AB16A3">
            <w:rPr>
              <w:rFonts w:ascii="adwa-assalaf" w:hAnsi="adwa-assalaf" w:cs="AL-Mateen"/>
              <w:szCs w:val="20"/>
              <w:rtl/>
            </w:rPr>
            <w:t>اسم المراجعة</w:t>
          </w:r>
        </w:p>
      </w:tc>
    </w:tr>
    <w:tr w:rsidR="00ED53A6" w:rsidRPr="00AB16A3" w:rsidTr="00E50D31">
      <w:trPr>
        <w:cantSplit/>
        <w:trHeight w:val="406"/>
      </w:trPr>
      <w:tc>
        <w:tcPr>
          <w:tcW w:w="2795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right w:val="thinThickLargeGap" w:sz="18" w:space="0" w:color="auto"/>
          </w:tcBorders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</w:rPr>
          </w:pPr>
        </w:p>
      </w:tc>
    </w:tr>
    <w:tr w:rsidR="00ED53A6" w:rsidRPr="00AB16A3" w:rsidTr="00E50D31">
      <w:trPr>
        <w:cantSplit/>
        <w:trHeight w:val="454"/>
      </w:trPr>
      <w:tc>
        <w:tcPr>
          <w:tcW w:w="2795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right w:val="thinThickLargeGap" w:sz="18" w:space="0" w:color="auto"/>
          </w:tcBorders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</w:rPr>
          </w:pPr>
        </w:p>
      </w:tc>
    </w:tr>
    <w:tr w:rsidR="00ED53A6" w:rsidRPr="00AB16A3" w:rsidTr="00E50D31">
      <w:trPr>
        <w:cantSplit/>
        <w:trHeight w:val="454"/>
      </w:trPr>
      <w:tc>
        <w:tcPr>
          <w:tcW w:w="2795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</w:rPr>
          </w:pPr>
        </w:p>
      </w:tc>
    </w:tr>
    <w:tr w:rsidR="00ED53A6" w:rsidRPr="00AB16A3" w:rsidTr="00E50D31">
      <w:trPr>
        <w:cantSplit/>
        <w:trHeight w:val="454"/>
      </w:trPr>
      <w:tc>
        <w:tcPr>
          <w:tcW w:w="2795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161" w:type="dxa"/>
          <w:vAlign w:val="center"/>
        </w:tcPr>
        <w:p w:rsidR="00ED53A6" w:rsidRPr="00AB16A3" w:rsidRDefault="00ED53A6" w:rsidP="00A45BB7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231" w:type="dxa"/>
          <w:shd w:val="clear" w:color="auto" w:fill="auto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</w:rPr>
          </w:pPr>
        </w:p>
      </w:tc>
    </w:tr>
    <w:tr w:rsidR="00ED53A6" w:rsidRPr="00AB16A3" w:rsidTr="00E50D31">
      <w:trPr>
        <w:cantSplit/>
        <w:trHeight w:val="454"/>
      </w:trPr>
      <w:tc>
        <w:tcPr>
          <w:tcW w:w="2795" w:type="dxa"/>
          <w:gridSpan w:val="4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ED53A6" w:rsidRPr="00AB16A3" w:rsidRDefault="00ED53A6" w:rsidP="001A01BB">
          <w:pPr>
            <w:rPr>
              <w:rFonts w:ascii="adwa-assalaf" w:hAnsi="adwa-assalaf" w:cs="AL-Mateen"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 xml:space="preserve">اسم الطالبة: </w:t>
          </w:r>
        </w:p>
      </w:tc>
      <w:tc>
        <w:tcPr>
          <w:tcW w:w="2867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ED53A6" w:rsidRPr="00AB16A3" w:rsidRDefault="00ED53A6" w:rsidP="00816F73">
          <w:pPr>
            <w:pStyle w:val="4"/>
            <w:jc w:val="left"/>
            <w:rPr>
              <w:rFonts w:ascii="adwa-assalaf" w:hAnsi="adwa-assalaf" w:cs="AL-Mateen"/>
              <w:szCs w:val="20"/>
            </w:rPr>
          </w:pPr>
          <w:r w:rsidRPr="00AB16A3">
            <w:rPr>
              <w:rFonts w:ascii="adwa-assalaf" w:hAnsi="adwa-assalaf" w:cs="AL-Mateen"/>
              <w:szCs w:val="20"/>
              <w:rtl/>
            </w:rPr>
            <w:t>الصف: الثالث المتوسط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161" w:type="dxa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231" w:type="dxa"/>
          <w:shd w:val="clear" w:color="auto" w:fill="auto"/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</w:rPr>
          </w:pPr>
        </w:p>
      </w:tc>
    </w:tr>
    <w:tr w:rsidR="00ED53A6" w:rsidRPr="00AB16A3" w:rsidTr="00E50D31">
      <w:trPr>
        <w:cantSplit/>
        <w:trHeight w:val="454"/>
      </w:trPr>
      <w:tc>
        <w:tcPr>
          <w:tcW w:w="2795" w:type="dxa"/>
          <w:gridSpan w:val="4"/>
          <w:tcBorders>
            <w:left w:val="thinThickLargeGap" w:sz="18" w:space="0" w:color="auto"/>
          </w:tcBorders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رقم الجلوس:</w:t>
          </w:r>
        </w:p>
      </w:tc>
      <w:tc>
        <w:tcPr>
          <w:tcW w:w="2867" w:type="dxa"/>
          <w:gridSpan w:val="3"/>
          <w:tcBorders>
            <w:right w:val="thinThickLargeGap" w:sz="18" w:space="0" w:color="auto"/>
          </w:tcBorders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المادة: حديث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</w:rPr>
          </w:pPr>
        </w:p>
      </w:tc>
    </w:tr>
    <w:tr w:rsidR="00ED53A6" w:rsidRPr="00AB16A3" w:rsidTr="00E50D31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اليوم والتاريخ</w:t>
          </w:r>
        </w:p>
      </w:tc>
      <w:tc>
        <w:tcPr>
          <w:tcW w:w="1519" w:type="dxa"/>
          <w:gridSpan w:val="3"/>
          <w:tcBorders>
            <w:right w:val="single" w:sz="4" w:space="0" w:color="auto"/>
          </w:tcBorders>
        </w:tcPr>
        <w:p w:rsidR="00ED53A6" w:rsidRPr="000A3D68" w:rsidRDefault="000A3D68" w:rsidP="000A3D68">
          <w:pPr>
            <w:rPr>
              <w:rFonts w:ascii="adwa-assalaf" w:hAnsi="adwa-assalaf" w:cs="AL-Mateen"/>
              <w:b/>
              <w:bCs/>
              <w:sz w:val="16"/>
              <w:szCs w:val="16"/>
              <w:rtl/>
            </w:rPr>
          </w:pPr>
          <w:r>
            <w:rPr>
              <w:rFonts w:ascii="adwa-assalaf" w:hAnsi="adwa-assalaf" w:cs="AL-Mateen" w:hint="cs"/>
              <w:b/>
              <w:bCs/>
              <w:rtl/>
            </w:rPr>
            <w:t>ا</w:t>
          </w:r>
          <w:r>
            <w:rPr>
              <w:rFonts w:ascii="adwa-assalaf" w:hAnsi="adwa-assalaf" w:cs="AL-Mateen" w:hint="cs"/>
              <w:b/>
              <w:bCs/>
              <w:sz w:val="16"/>
              <w:szCs w:val="16"/>
              <w:rtl/>
            </w:rPr>
            <w:t>لأحد :    /    /1441هـ</w:t>
          </w:r>
          <w:r w:rsidR="00ED53A6">
            <w:rPr>
              <w:rFonts w:ascii="adwa-assalaf" w:hAnsi="adwa-assalaf" w:cs="AL-Mateen" w:hint="cs"/>
              <w:b/>
              <w:bCs/>
              <w:rtl/>
            </w:rPr>
            <w:t xml:space="preserve">  </w:t>
          </w:r>
        </w:p>
      </w:tc>
      <w:tc>
        <w:tcPr>
          <w:tcW w:w="2867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الزمن : ساعة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</w:rPr>
          </w:pPr>
        </w:p>
      </w:tc>
    </w:tr>
    <w:tr w:rsidR="00ED53A6" w:rsidRPr="00AB16A3" w:rsidTr="00E50D31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</w:rPr>
          </w:pPr>
          <w:r w:rsidRPr="00AB16A3">
            <w:rPr>
              <w:rFonts w:ascii="adwa-assalaf" w:hAnsi="adwa-assalaf" w:cs="AL-Mateen"/>
              <w:szCs w:val="20"/>
              <w:rtl/>
            </w:rPr>
            <w:t>رقمًا</w:t>
          </w:r>
        </w:p>
      </w:tc>
      <w:tc>
        <w:tcPr>
          <w:tcW w:w="850" w:type="dxa"/>
          <w:gridSpan w:val="2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</w:rPr>
          </w:pPr>
        </w:p>
      </w:tc>
      <w:tc>
        <w:tcPr>
          <w:tcW w:w="851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</w:rPr>
          </w:pPr>
          <w:r w:rsidRPr="00AB16A3">
            <w:rPr>
              <w:rFonts w:ascii="adwa-assalaf" w:hAnsi="adwa-assalaf" w:cs="AL-Mateen"/>
              <w:szCs w:val="20"/>
              <w:rtl/>
            </w:rPr>
            <w:t>كتابة</w:t>
          </w:r>
        </w:p>
      </w:tc>
      <w:tc>
        <w:tcPr>
          <w:tcW w:w="1551" w:type="dxa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 xml:space="preserve">  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</w:rPr>
          </w:pPr>
        </w:p>
      </w:tc>
    </w:tr>
    <w:tr w:rsidR="00ED53A6" w:rsidRPr="00AB16A3" w:rsidTr="00E50D31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ED53A6" w:rsidRPr="00AB16A3" w:rsidRDefault="00ED53A6" w:rsidP="00816F73">
          <w:pPr>
            <w:rPr>
              <w:rFonts w:cs="AL-Mateen"/>
              <w:b/>
              <w:bCs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ED53A6" w:rsidRPr="00AB16A3" w:rsidRDefault="00ED53A6" w:rsidP="00816F73">
          <w:pPr>
            <w:pStyle w:val="4"/>
            <w:jc w:val="left"/>
            <w:rPr>
              <w:rFonts w:cs="AL-Mateen"/>
              <w:szCs w:val="20"/>
            </w:rPr>
          </w:pPr>
        </w:p>
      </w:tc>
      <w:tc>
        <w:tcPr>
          <w:tcW w:w="85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ED53A6" w:rsidRPr="00AB16A3" w:rsidRDefault="00ED53A6" w:rsidP="00816F73">
          <w:pPr>
            <w:pStyle w:val="4"/>
            <w:jc w:val="left"/>
            <w:rPr>
              <w:rFonts w:cs="AL-Mateen"/>
              <w:szCs w:val="20"/>
            </w:rPr>
          </w:pPr>
          <w:r w:rsidRPr="00AB16A3">
            <w:rPr>
              <w:rFonts w:cs="AL-Mateen" w:hint="cs"/>
              <w:szCs w:val="20"/>
              <w:rtl/>
            </w:rPr>
            <w:t>30</w:t>
          </w:r>
        </w:p>
      </w:tc>
      <w:tc>
        <w:tcPr>
          <w:tcW w:w="851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ED53A6" w:rsidRPr="00AB16A3" w:rsidRDefault="00ED53A6" w:rsidP="00816F73">
          <w:pPr>
            <w:pStyle w:val="4"/>
            <w:jc w:val="left"/>
            <w:rPr>
              <w:rFonts w:cs="AL-Mateen"/>
              <w:szCs w:val="20"/>
            </w:rPr>
          </w:pPr>
        </w:p>
      </w:tc>
      <w:tc>
        <w:tcPr>
          <w:tcW w:w="1551" w:type="dxa"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ED53A6" w:rsidRPr="00AB16A3" w:rsidRDefault="00ED53A6" w:rsidP="00816F73">
          <w:pPr>
            <w:pStyle w:val="4"/>
            <w:jc w:val="left"/>
            <w:rPr>
              <w:rFonts w:cs="AL-Mateen"/>
              <w:szCs w:val="20"/>
            </w:rPr>
          </w:pPr>
          <w:r w:rsidRPr="00AB16A3">
            <w:rPr>
              <w:rFonts w:cs="AL-Mateen" w:hint="cs"/>
              <w:szCs w:val="20"/>
              <w:rtl/>
            </w:rPr>
            <w:t>ثلاثون درجة</w:t>
          </w: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pStyle w:val="4"/>
            <w:rPr>
              <w:rFonts w:cs="AL-Mateen"/>
              <w:b w:val="0"/>
              <w:bCs w:val="0"/>
              <w:szCs w:val="2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cs="AL-Mateen"/>
              <w:b/>
              <w:bCs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cs="AL-Mateen"/>
              <w:b/>
              <w:bCs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ED53A6" w:rsidRPr="00AB16A3" w:rsidRDefault="00ED53A6" w:rsidP="00816F73">
          <w:pPr>
            <w:jc w:val="center"/>
            <w:rPr>
              <w:rFonts w:cs="AL-Mateen"/>
              <w:b/>
              <w:bCs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:rsidR="00ED53A6" w:rsidRPr="00AB16A3" w:rsidRDefault="00ED53A6" w:rsidP="00816F73">
          <w:pPr>
            <w:rPr>
              <w:rFonts w:cs="AL-Mateen"/>
              <w:b/>
              <w:bCs/>
            </w:rPr>
          </w:pPr>
        </w:p>
      </w:tc>
    </w:tr>
  </w:tbl>
  <w:p w:rsidR="00ED53A6" w:rsidRDefault="00ED53A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234D8F8" wp14:editId="40745AE4">
              <wp:simplePos x="0" y="0"/>
              <wp:positionH relativeFrom="column">
                <wp:posOffset>-222022</wp:posOffset>
              </wp:positionH>
              <wp:positionV relativeFrom="paragraph">
                <wp:posOffset>70461</wp:posOffset>
              </wp:positionV>
              <wp:extent cx="7077075" cy="7090913"/>
              <wp:effectExtent l="19050" t="19050" r="28575" b="1524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709091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D53A6" w:rsidRDefault="00ED53A6" w:rsidP="00C320B2">
                          <w:pPr>
                            <w:jc w:val="center"/>
                          </w:pPr>
                          <w:r w:rsidRPr="00C320B2">
                            <w:rPr>
                              <w:rtl/>
                            </w:rPr>
                            <w:t>النموذج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70" style="position:absolute;left:0;text-align:left;margin-left:-17.5pt;margin-top:5.55pt;width:557.25pt;height:558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" strokeweight="3.5pt">
              <v:stroke linestyle="thinThin"/>
              <v:textbox>
                <w:txbxContent>
                  <w:p w:rsidR="00A733A5" w:rsidRDefault="00A733A5" w:rsidP="00C320B2">
                    <w:pPr>
                      <w:jc w:val="center"/>
                    </w:pPr>
                    <w:r w:rsidRPr="00C320B2">
                      <w:rPr>
                        <w:rtl/>
                      </w:rPr>
                      <w:t>النموذج</w:t>
                    </w:r>
                  </w:p>
                </w:txbxContent>
              </v:textbox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2E20D40" wp14:editId="152331A9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D53A6" w:rsidRPr="008A7580" w:rsidRDefault="00ED53A6" w:rsidP="00AD123B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71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" filled="f" stroked="f" strokeweight=".5pt">
              <v:textbox>
                <w:txbxContent>
                  <w:p w:rsidR="00A733A5" w:rsidRPr="008A7580" w:rsidRDefault="00A733A5" w:rsidP="00AD123B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0643"/>
    <w:multiLevelType w:val="hybridMultilevel"/>
    <w:tmpl w:val="F0B6FA2E"/>
    <w:lvl w:ilvl="0" w:tplc="53AAFC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E1146"/>
    <w:multiLevelType w:val="hybridMultilevel"/>
    <w:tmpl w:val="4BDCB0D4"/>
    <w:lvl w:ilvl="0" w:tplc="BB461126">
      <w:start w:val="49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521D95"/>
    <w:multiLevelType w:val="hybridMultilevel"/>
    <w:tmpl w:val="5770DD30"/>
    <w:lvl w:ilvl="0" w:tplc="0C58EA18">
      <w:start w:val="10"/>
      <w:numFmt w:val="decimal"/>
      <w:lvlText w:val="%1-"/>
      <w:lvlJc w:val="left"/>
      <w:pPr>
        <w:ind w:left="717" w:hanging="360"/>
      </w:pPr>
    </w:lvl>
    <w:lvl w:ilvl="1" w:tplc="04090019">
      <w:start w:val="1"/>
      <w:numFmt w:val="lowerLetter"/>
      <w:lvlText w:val="%2."/>
      <w:lvlJc w:val="left"/>
      <w:pPr>
        <w:ind w:left="1437" w:hanging="360"/>
      </w:pPr>
    </w:lvl>
    <w:lvl w:ilvl="2" w:tplc="0409001B">
      <w:start w:val="1"/>
      <w:numFmt w:val="lowerRoman"/>
      <w:lvlText w:val="%3."/>
      <w:lvlJc w:val="right"/>
      <w:pPr>
        <w:ind w:left="2157" w:hanging="180"/>
      </w:pPr>
    </w:lvl>
    <w:lvl w:ilvl="3" w:tplc="0409000F">
      <w:start w:val="1"/>
      <w:numFmt w:val="decimal"/>
      <w:lvlText w:val="%4."/>
      <w:lvlJc w:val="left"/>
      <w:pPr>
        <w:ind w:left="2877" w:hanging="360"/>
      </w:pPr>
    </w:lvl>
    <w:lvl w:ilvl="4" w:tplc="04090019">
      <w:start w:val="1"/>
      <w:numFmt w:val="lowerLetter"/>
      <w:lvlText w:val="%5."/>
      <w:lvlJc w:val="left"/>
      <w:pPr>
        <w:ind w:left="3597" w:hanging="360"/>
      </w:pPr>
    </w:lvl>
    <w:lvl w:ilvl="5" w:tplc="0409001B">
      <w:start w:val="1"/>
      <w:numFmt w:val="lowerRoman"/>
      <w:lvlText w:val="%6."/>
      <w:lvlJc w:val="right"/>
      <w:pPr>
        <w:ind w:left="4317" w:hanging="180"/>
      </w:pPr>
    </w:lvl>
    <w:lvl w:ilvl="6" w:tplc="0409000F">
      <w:start w:val="1"/>
      <w:numFmt w:val="decimal"/>
      <w:lvlText w:val="%7."/>
      <w:lvlJc w:val="left"/>
      <w:pPr>
        <w:ind w:left="5037" w:hanging="360"/>
      </w:pPr>
    </w:lvl>
    <w:lvl w:ilvl="7" w:tplc="04090019">
      <w:start w:val="1"/>
      <w:numFmt w:val="lowerLetter"/>
      <w:lvlText w:val="%8."/>
      <w:lvlJc w:val="left"/>
      <w:pPr>
        <w:ind w:left="5757" w:hanging="360"/>
      </w:pPr>
    </w:lvl>
    <w:lvl w:ilvl="8" w:tplc="0409001B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115E7DCC"/>
    <w:multiLevelType w:val="hybridMultilevel"/>
    <w:tmpl w:val="33386C4A"/>
    <w:lvl w:ilvl="0" w:tplc="A32075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84567D"/>
    <w:multiLevelType w:val="hybridMultilevel"/>
    <w:tmpl w:val="564AD490"/>
    <w:lvl w:ilvl="0" w:tplc="C708F3F2">
      <w:start w:val="5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FC37AC"/>
    <w:multiLevelType w:val="hybridMultilevel"/>
    <w:tmpl w:val="94BA48D2"/>
    <w:lvl w:ilvl="0" w:tplc="2458B4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4A522B"/>
    <w:multiLevelType w:val="hybridMultilevel"/>
    <w:tmpl w:val="8B6882FE"/>
    <w:lvl w:ilvl="0" w:tplc="36F604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8">
    <w:nsid w:val="5C6275B2"/>
    <w:multiLevelType w:val="hybridMultilevel"/>
    <w:tmpl w:val="81065244"/>
    <w:lvl w:ilvl="0" w:tplc="484616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FF2AB0"/>
    <w:multiLevelType w:val="hybridMultilevel"/>
    <w:tmpl w:val="1C5A11C2"/>
    <w:lvl w:ilvl="0" w:tplc="91F8859C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AL-Matee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441D62"/>
    <w:multiLevelType w:val="hybridMultilevel"/>
    <w:tmpl w:val="C052A82A"/>
    <w:lvl w:ilvl="0" w:tplc="45A427B6">
      <w:start w:val="1"/>
      <w:numFmt w:val="decimal"/>
      <w:lvlText w:val="%1-"/>
      <w:lvlJc w:val="left"/>
      <w:pPr>
        <w:ind w:left="720" w:hanging="360"/>
      </w:pPr>
      <w:rPr>
        <w:rFonts w:hint="default"/>
        <w:sz w:val="1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AA0071"/>
    <w:multiLevelType w:val="hybridMultilevel"/>
    <w:tmpl w:val="245EA808"/>
    <w:lvl w:ilvl="0" w:tplc="DF12770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color w:val="48004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8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3"/>
  </w:num>
  <w:num w:numId="9">
    <w:abstractNumId w:val="9"/>
  </w:num>
  <w:num w:numId="10">
    <w:abstractNumId w:val="0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497"/>
    <w:rsid w:val="00002329"/>
    <w:rsid w:val="00003105"/>
    <w:rsid w:val="00007D32"/>
    <w:rsid w:val="00015274"/>
    <w:rsid w:val="0002745E"/>
    <w:rsid w:val="0003051A"/>
    <w:rsid w:val="00030D20"/>
    <w:rsid w:val="000317D4"/>
    <w:rsid w:val="0003374A"/>
    <w:rsid w:val="00040F43"/>
    <w:rsid w:val="00042922"/>
    <w:rsid w:val="00050179"/>
    <w:rsid w:val="000552BF"/>
    <w:rsid w:val="000567D6"/>
    <w:rsid w:val="00063665"/>
    <w:rsid w:val="00064E4B"/>
    <w:rsid w:val="000661C2"/>
    <w:rsid w:val="0009419F"/>
    <w:rsid w:val="000A2E4C"/>
    <w:rsid w:val="000A3D68"/>
    <w:rsid w:val="000C0628"/>
    <w:rsid w:val="000C20AA"/>
    <w:rsid w:val="000C740B"/>
    <w:rsid w:val="000D1EAE"/>
    <w:rsid w:val="000E3517"/>
    <w:rsid w:val="000F6296"/>
    <w:rsid w:val="00105411"/>
    <w:rsid w:val="0010578E"/>
    <w:rsid w:val="0010715B"/>
    <w:rsid w:val="001125F8"/>
    <w:rsid w:val="00113B51"/>
    <w:rsid w:val="0012109F"/>
    <w:rsid w:val="00121D9C"/>
    <w:rsid w:val="001225ED"/>
    <w:rsid w:val="00135591"/>
    <w:rsid w:val="00146432"/>
    <w:rsid w:val="001464F8"/>
    <w:rsid w:val="00150C7A"/>
    <w:rsid w:val="001571FC"/>
    <w:rsid w:val="0017777D"/>
    <w:rsid w:val="00177FE5"/>
    <w:rsid w:val="0019102D"/>
    <w:rsid w:val="00192289"/>
    <w:rsid w:val="00197444"/>
    <w:rsid w:val="001A01BB"/>
    <w:rsid w:val="001B1B62"/>
    <w:rsid w:val="001B3D2C"/>
    <w:rsid w:val="001B602D"/>
    <w:rsid w:val="001B7601"/>
    <w:rsid w:val="001C00FA"/>
    <w:rsid w:val="001C44AD"/>
    <w:rsid w:val="001C6534"/>
    <w:rsid w:val="001D2FC0"/>
    <w:rsid w:val="001F7E75"/>
    <w:rsid w:val="00201196"/>
    <w:rsid w:val="00201E7C"/>
    <w:rsid w:val="002065CB"/>
    <w:rsid w:val="002218C7"/>
    <w:rsid w:val="002218FC"/>
    <w:rsid w:val="002250E3"/>
    <w:rsid w:val="00237478"/>
    <w:rsid w:val="002413A2"/>
    <w:rsid w:val="0024446D"/>
    <w:rsid w:val="0024538C"/>
    <w:rsid w:val="002807EB"/>
    <w:rsid w:val="0029203D"/>
    <w:rsid w:val="00296D0C"/>
    <w:rsid w:val="002A1481"/>
    <w:rsid w:val="002A20B9"/>
    <w:rsid w:val="002B4BEE"/>
    <w:rsid w:val="002C329E"/>
    <w:rsid w:val="002E1504"/>
    <w:rsid w:val="002E33EF"/>
    <w:rsid w:val="002E60A3"/>
    <w:rsid w:val="0030760B"/>
    <w:rsid w:val="0031049C"/>
    <w:rsid w:val="00312197"/>
    <w:rsid w:val="00317A6B"/>
    <w:rsid w:val="0034305C"/>
    <w:rsid w:val="0035245C"/>
    <w:rsid w:val="00355650"/>
    <w:rsid w:val="00356961"/>
    <w:rsid w:val="00364814"/>
    <w:rsid w:val="00364B02"/>
    <w:rsid w:val="00374657"/>
    <w:rsid w:val="00377B77"/>
    <w:rsid w:val="0038643D"/>
    <w:rsid w:val="00390F39"/>
    <w:rsid w:val="003A62FB"/>
    <w:rsid w:val="003B0BCD"/>
    <w:rsid w:val="003B3A84"/>
    <w:rsid w:val="003C293B"/>
    <w:rsid w:val="003D19D5"/>
    <w:rsid w:val="003D279D"/>
    <w:rsid w:val="003E026B"/>
    <w:rsid w:val="003E74CA"/>
    <w:rsid w:val="003F0A4E"/>
    <w:rsid w:val="003F23AC"/>
    <w:rsid w:val="003F2F4F"/>
    <w:rsid w:val="003F6105"/>
    <w:rsid w:val="003F65B3"/>
    <w:rsid w:val="003F78D5"/>
    <w:rsid w:val="00400AA7"/>
    <w:rsid w:val="00402134"/>
    <w:rsid w:val="00407BA0"/>
    <w:rsid w:val="00410ADE"/>
    <w:rsid w:val="00422971"/>
    <w:rsid w:val="0043242F"/>
    <w:rsid w:val="00433718"/>
    <w:rsid w:val="004409C3"/>
    <w:rsid w:val="0044766D"/>
    <w:rsid w:val="00452E34"/>
    <w:rsid w:val="00470BF6"/>
    <w:rsid w:val="00471286"/>
    <w:rsid w:val="004774EA"/>
    <w:rsid w:val="004800FB"/>
    <w:rsid w:val="00495CE2"/>
    <w:rsid w:val="0049734B"/>
    <w:rsid w:val="004A5331"/>
    <w:rsid w:val="004B0DCE"/>
    <w:rsid w:val="004B374F"/>
    <w:rsid w:val="004B4718"/>
    <w:rsid w:val="004C056D"/>
    <w:rsid w:val="004D1940"/>
    <w:rsid w:val="004D5C73"/>
    <w:rsid w:val="004D6BFD"/>
    <w:rsid w:val="004F46A9"/>
    <w:rsid w:val="004F5102"/>
    <w:rsid w:val="00500F5D"/>
    <w:rsid w:val="0050465F"/>
    <w:rsid w:val="00505A5D"/>
    <w:rsid w:val="00505C9E"/>
    <w:rsid w:val="00510DF0"/>
    <w:rsid w:val="0052250B"/>
    <w:rsid w:val="0053195E"/>
    <w:rsid w:val="00562387"/>
    <w:rsid w:val="0057100C"/>
    <w:rsid w:val="0057446B"/>
    <w:rsid w:val="00581AAC"/>
    <w:rsid w:val="00582188"/>
    <w:rsid w:val="00585967"/>
    <w:rsid w:val="00591391"/>
    <w:rsid w:val="00591E41"/>
    <w:rsid w:val="005938D0"/>
    <w:rsid w:val="005A6742"/>
    <w:rsid w:val="005B1A09"/>
    <w:rsid w:val="005B6779"/>
    <w:rsid w:val="005C2CE2"/>
    <w:rsid w:val="005C4DD5"/>
    <w:rsid w:val="005D037F"/>
    <w:rsid w:val="005D5CE9"/>
    <w:rsid w:val="005D799E"/>
    <w:rsid w:val="005E0811"/>
    <w:rsid w:val="005E32E8"/>
    <w:rsid w:val="005E5532"/>
    <w:rsid w:val="005F31DA"/>
    <w:rsid w:val="005F73FF"/>
    <w:rsid w:val="006016F9"/>
    <w:rsid w:val="00603640"/>
    <w:rsid w:val="00624A87"/>
    <w:rsid w:val="00650B02"/>
    <w:rsid w:val="00653F1B"/>
    <w:rsid w:val="00655957"/>
    <w:rsid w:val="00661D21"/>
    <w:rsid w:val="0067012F"/>
    <w:rsid w:val="00672298"/>
    <w:rsid w:val="0067565F"/>
    <w:rsid w:val="00680D03"/>
    <w:rsid w:val="00691871"/>
    <w:rsid w:val="006B3DA1"/>
    <w:rsid w:val="006B4367"/>
    <w:rsid w:val="006C3C31"/>
    <w:rsid w:val="006C68AD"/>
    <w:rsid w:val="006D04D5"/>
    <w:rsid w:val="006D381F"/>
    <w:rsid w:val="006E3825"/>
    <w:rsid w:val="006E6595"/>
    <w:rsid w:val="007013A5"/>
    <w:rsid w:val="007323C8"/>
    <w:rsid w:val="00742240"/>
    <w:rsid w:val="00754DE3"/>
    <w:rsid w:val="00760000"/>
    <w:rsid w:val="007625AF"/>
    <w:rsid w:val="0076764A"/>
    <w:rsid w:val="0078097C"/>
    <w:rsid w:val="007851F4"/>
    <w:rsid w:val="00796869"/>
    <w:rsid w:val="007A27B0"/>
    <w:rsid w:val="007B06B5"/>
    <w:rsid w:val="007B4F21"/>
    <w:rsid w:val="007B59CF"/>
    <w:rsid w:val="007B7645"/>
    <w:rsid w:val="007B7D9E"/>
    <w:rsid w:val="007C2B27"/>
    <w:rsid w:val="007C73DE"/>
    <w:rsid w:val="007D0835"/>
    <w:rsid w:val="007D6D04"/>
    <w:rsid w:val="007E3E03"/>
    <w:rsid w:val="007E6BB4"/>
    <w:rsid w:val="00801F50"/>
    <w:rsid w:val="008020F4"/>
    <w:rsid w:val="008153A2"/>
    <w:rsid w:val="00816F73"/>
    <w:rsid w:val="00820CEF"/>
    <w:rsid w:val="00821912"/>
    <w:rsid w:val="0082225F"/>
    <w:rsid w:val="0084659D"/>
    <w:rsid w:val="00853206"/>
    <w:rsid w:val="008605F0"/>
    <w:rsid w:val="0086432A"/>
    <w:rsid w:val="0087704E"/>
    <w:rsid w:val="0088547D"/>
    <w:rsid w:val="00885541"/>
    <w:rsid w:val="00887D39"/>
    <w:rsid w:val="00890768"/>
    <w:rsid w:val="008A4497"/>
    <w:rsid w:val="008A7580"/>
    <w:rsid w:val="008C0603"/>
    <w:rsid w:val="008C44CF"/>
    <w:rsid w:val="008C777F"/>
    <w:rsid w:val="008D71E8"/>
    <w:rsid w:val="008E009A"/>
    <w:rsid w:val="008E62D7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1AE0"/>
    <w:rsid w:val="0093753B"/>
    <w:rsid w:val="00944314"/>
    <w:rsid w:val="00944F7A"/>
    <w:rsid w:val="0095165F"/>
    <w:rsid w:val="0095204D"/>
    <w:rsid w:val="00960F39"/>
    <w:rsid w:val="00977FAF"/>
    <w:rsid w:val="00977FFD"/>
    <w:rsid w:val="009809D3"/>
    <w:rsid w:val="00982434"/>
    <w:rsid w:val="009876BD"/>
    <w:rsid w:val="009946A9"/>
    <w:rsid w:val="0099745C"/>
    <w:rsid w:val="00997FCF"/>
    <w:rsid w:val="009A4D59"/>
    <w:rsid w:val="009A54A8"/>
    <w:rsid w:val="009B2A18"/>
    <w:rsid w:val="009B556D"/>
    <w:rsid w:val="009D1982"/>
    <w:rsid w:val="009D3EB8"/>
    <w:rsid w:val="009D4E4C"/>
    <w:rsid w:val="009E7C6B"/>
    <w:rsid w:val="009F1325"/>
    <w:rsid w:val="00A067DE"/>
    <w:rsid w:val="00A07530"/>
    <w:rsid w:val="00A07BFB"/>
    <w:rsid w:val="00A168CE"/>
    <w:rsid w:val="00A23BA6"/>
    <w:rsid w:val="00A45BB7"/>
    <w:rsid w:val="00A6080C"/>
    <w:rsid w:val="00A62FC8"/>
    <w:rsid w:val="00A733A5"/>
    <w:rsid w:val="00A90042"/>
    <w:rsid w:val="00A91602"/>
    <w:rsid w:val="00A92AB4"/>
    <w:rsid w:val="00A96FBE"/>
    <w:rsid w:val="00AA3F18"/>
    <w:rsid w:val="00AA717E"/>
    <w:rsid w:val="00AB16A3"/>
    <w:rsid w:val="00AC2142"/>
    <w:rsid w:val="00AD123B"/>
    <w:rsid w:val="00AD615E"/>
    <w:rsid w:val="00B02956"/>
    <w:rsid w:val="00B02C8B"/>
    <w:rsid w:val="00B06F54"/>
    <w:rsid w:val="00B10F0F"/>
    <w:rsid w:val="00B128D2"/>
    <w:rsid w:val="00B141FF"/>
    <w:rsid w:val="00B259E5"/>
    <w:rsid w:val="00B30234"/>
    <w:rsid w:val="00B30300"/>
    <w:rsid w:val="00B32ED7"/>
    <w:rsid w:val="00B45A8D"/>
    <w:rsid w:val="00B46885"/>
    <w:rsid w:val="00B60404"/>
    <w:rsid w:val="00B6199E"/>
    <w:rsid w:val="00B64FC1"/>
    <w:rsid w:val="00B71448"/>
    <w:rsid w:val="00B75CE6"/>
    <w:rsid w:val="00B93258"/>
    <w:rsid w:val="00BA4D6F"/>
    <w:rsid w:val="00BC3AEA"/>
    <w:rsid w:val="00BD01B9"/>
    <w:rsid w:val="00BD7364"/>
    <w:rsid w:val="00BD787D"/>
    <w:rsid w:val="00BE0156"/>
    <w:rsid w:val="00BF3A4E"/>
    <w:rsid w:val="00C320B2"/>
    <w:rsid w:val="00C366A8"/>
    <w:rsid w:val="00C37EC3"/>
    <w:rsid w:val="00C40699"/>
    <w:rsid w:val="00C44C00"/>
    <w:rsid w:val="00C45DB9"/>
    <w:rsid w:val="00C50983"/>
    <w:rsid w:val="00C621B9"/>
    <w:rsid w:val="00C62543"/>
    <w:rsid w:val="00C62646"/>
    <w:rsid w:val="00C626A7"/>
    <w:rsid w:val="00C76765"/>
    <w:rsid w:val="00C848B9"/>
    <w:rsid w:val="00CB4308"/>
    <w:rsid w:val="00CB7830"/>
    <w:rsid w:val="00CC1381"/>
    <w:rsid w:val="00CD0299"/>
    <w:rsid w:val="00CF70DF"/>
    <w:rsid w:val="00CF7C02"/>
    <w:rsid w:val="00D03FAB"/>
    <w:rsid w:val="00D13B35"/>
    <w:rsid w:val="00D14D29"/>
    <w:rsid w:val="00D60663"/>
    <w:rsid w:val="00D60D76"/>
    <w:rsid w:val="00D65313"/>
    <w:rsid w:val="00D6580E"/>
    <w:rsid w:val="00D714D2"/>
    <w:rsid w:val="00D73B30"/>
    <w:rsid w:val="00D76C43"/>
    <w:rsid w:val="00D779C4"/>
    <w:rsid w:val="00D806B3"/>
    <w:rsid w:val="00D85A04"/>
    <w:rsid w:val="00D909C6"/>
    <w:rsid w:val="00D96138"/>
    <w:rsid w:val="00DA3CF4"/>
    <w:rsid w:val="00DB32ED"/>
    <w:rsid w:val="00DB6113"/>
    <w:rsid w:val="00DC2585"/>
    <w:rsid w:val="00DC4CCB"/>
    <w:rsid w:val="00DD0B32"/>
    <w:rsid w:val="00DD3DE2"/>
    <w:rsid w:val="00DF0CBD"/>
    <w:rsid w:val="00DF5148"/>
    <w:rsid w:val="00DF7891"/>
    <w:rsid w:val="00E01AFC"/>
    <w:rsid w:val="00E1200C"/>
    <w:rsid w:val="00E133DB"/>
    <w:rsid w:val="00E14777"/>
    <w:rsid w:val="00E17E4F"/>
    <w:rsid w:val="00E2618F"/>
    <w:rsid w:val="00E267FF"/>
    <w:rsid w:val="00E32373"/>
    <w:rsid w:val="00E34474"/>
    <w:rsid w:val="00E50D31"/>
    <w:rsid w:val="00E6016B"/>
    <w:rsid w:val="00E658DC"/>
    <w:rsid w:val="00E7039C"/>
    <w:rsid w:val="00E71E40"/>
    <w:rsid w:val="00E73493"/>
    <w:rsid w:val="00E86356"/>
    <w:rsid w:val="00EA081E"/>
    <w:rsid w:val="00EA1F9A"/>
    <w:rsid w:val="00EB1FD7"/>
    <w:rsid w:val="00EB3710"/>
    <w:rsid w:val="00EB4359"/>
    <w:rsid w:val="00EB4384"/>
    <w:rsid w:val="00EC6AB2"/>
    <w:rsid w:val="00ED3CB3"/>
    <w:rsid w:val="00ED53A6"/>
    <w:rsid w:val="00EE2A24"/>
    <w:rsid w:val="00EF0FCC"/>
    <w:rsid w:val="00F02D6E"/>
    <w:rsid w:val="00F03430"/>
    <w:rsid w:val="00F12E1A"/>
    <w:rsid w:val="00F306B6"/>
    <w:rsid w:val="00F31B5E"/>
    <w:rsid w:val="00F32266"/>
    <w:rsid w:val="00F3295A"/>
    <w:rsid w:val="00F337FB"/>
    <w:rsid w:val="00F353EE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72F57"/>
    <w:rsid w:val="00F923F6"/>
    <w:rsid w:val="00F93A25"/>
    <w:rsid w:val="00FA26C4"/>
    <w:rsid w:val="00FA654A"/>
    <w:rsid w:val="00FA708E"/>
    <w:rsid w:val="00FE78F7"/>
    <w:rsid w:val="00FF41D6"/>
    <w:rsid w:val="00FF44B1"/>
    <w:rsid w:val="00FF6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885541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885541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6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o\Documents\&#1575;&#1604;&#1582;&#1606;&#1583;&#1602;\&#1605;&#1606;&#1592;&#1608;&#1605;&#1577;%20&#1575;&#1604;&#1576;&#1606;&#1575;&#1578;\28-&#1575;&#1604;&#1575;&#1582;&#1578;&#1576;&#1575;&#1585;&#1575;&#1578;%20&#1608;&#1575;&#1604;&#1578;&#1602;&#1608;&#1610;&#1605;%20&#1575;&#1604;&#1605;&#1587;&#1578;&#1605;&#1585;%20kh-p028\&#1575;&#1604;&#1606;&#1605;&#1575;&#1584;&#1580;\&#1575;&#1604;&#1575;&#1582;&#1578;&#1576;&#1575;&#1585;&#1575;&#1578;%20&#1604;&#1604;&#1605;&#1585;&#1581;&#1604;&#1578;&#1610;&#1606;%20&#1575;&#1604;&#1605;&#1578;&#1608;&#1587;&#1591;&#1577;%20&#1608;&#1575;&#1604;&#1579;&#1575;&#1606;&#1608;&#1610;&#1577;\KH-P028-F11(A)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AE285-1609-4C3C-9E0A-1C899F9FF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KH-P028-F11(A)</Template>
  <TotalTime>39</TotalTime>
  <Pages>4</Pages>
  <Words>990</Words>
  <Characters>5643</Characters>
  <Application>Microsoft Office Word</Application>
  <DocSecurity>0</DocSecurity>
  <Lines>47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Hewlett-Packard</Company>
  <LinksUpToDate>false</LinksUpToDate>
  <CharactersWithSpaces>6620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mano</dc:creator>
  <cp:lastModifiedBy>Customer</cp:lastModifiedBy>
  <cp:revision>7</cp:revision>
  <cp:lastPrinted>2019-12-25T05:01:00Z</cp:lastPrinted>
  <dcterms:created xsi:type="dcterms:W3CDTF">2019-12-22T09:38:00Z</dcterms:created>
  <dcterms:modified xsi:type="dcterms:W3CDTF">2019-12-25T05:07:00Z</dcterms:modified>
</cp:coreProperties>
</file>