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72"/>
      </w:tblGrid>
      <w:tr w:rsidR="00EB7D64" w:rsidRPr="00C71A5A" w:rsidTr="00EB7D64">
        <w:trPr>
          <w:trHeight w:val="444"/>
        </w:trPr>
        <w:tc>
          <w:tcPr>
            <w:tcW w:w="572" w:type="dxa"/>
          </w:tcPr>
          <w:p w:rsidR="00EB7D64" w:rsidRPr="00205B8A" w:rsidRDefault="00EB7D64" w:rsidP="00205B8A">
            <w:pPr>
              <w:spacing w:before="240"/>
              <w:jc w:val="center"/>
              <w:rPr>
                <w:rFonts w:ascii="Arial" w:hAnsi="Arial" w:cs="Arial" w:hint="cs"/>
                <w:color w:val="0D0D0D"/>
                <w:sz w:val="16"/>
                <w:szCs w:val="16"/>
                <w:u w:val="single"/>
                <w:rtl/>
              </w:rPr>
            </w:pPr>
            <w:bookmarkStart w:id="0" w:name="_GoBack"/>
            <w:bookmarkEnd w:id="0"/>
          </w:p>
        </w:tc>
      </w:tr>
      <w:tr w:rsidR="00EB7D64" w:rsidRPr="00C71A5A" w:rsidTr="00EB7D64">
        <w:trPr>
          <w:trHeight w:val="462"/>
        </w:trPr>
        <w:tc>
          <w:tcPr>
            <w:tcW w:w="572" w:type="dxa"/>
          </w:tcPr>
          <w:p w:rsidR="00EB7D64" w:rsidRPr="00205B8A" w:rsidRDefault="00EB7D64" w:rsidP="00205B8A">
            <w:pPr>
              <w:spacing w:before="240"/>
              <w:jc w:val="center"/>
              <w:rPr>
                <w:rFonts w:ascii="Arial" w:hAnsi="Arial" w:cs="Arial"/>
                <w:b/>
                <w:bCs/>
                <w:color w:val="0D0D0D"/>
                <w:sz w:val="16"/>
                <w:szCs w:val="16"/>
                <w:rtl/>
              </w:rPr>
            </w:pPr>
            <w:r w:rsidRPr="00205B8A">
              <w:rPr>
                <w:rFonts w:ascii="Arial" w:hAnsi="Arial" w:cs="Arial"/>
                <w:b/>
                <w:bCs/>
                <w:color w:val="0D0D0D"/>
                <w:sz w:val="16"/>
                <w:szCs w:val="16"/>
                <w:rtl/>
              </w:rPr>
              <w:t>20</w:t>
            </w:r>
          </w:p>
        </w:tc>
      </w:tr>
    </w:tbl>
    <w:p w:rsidR="00885541" w:rsidRDefault="00885541" w:rsidP="00DD7716">
      <w:pPr>
        <w:spacing w:before="240"/>
        <w:rPr>
          <w:rtl/>
        </w:rPr>
      </w:pPr>
    </w:p>
    <w:p w:rsidR="00885541" w:rsidRPr="00EB7D64" w:rsidRDefault="00885541" w:rsidP="00EB7D64">
      <w:pPr>
        <w:rPr>
          <w:rFonts w:ascii="adwa-assalaf" w:hAnsi="adwa-assalaf" w:cs="adwa-assalaf"/>
          <w:sz w:val="24"/>
          <w:szCs w:val="24"/>
          <w:rtl/>
        </w:rPr>
      </w:pPr>
      <w:r w:rsidRPr="00EB7D64">
        <w:rPr>
          <w:rFonts w:ascii="adwa-assalaf" w:hAnsi="adwa-assalaf" w:cs="adwa-assalaf"/>
          <w:sz w:val="24"/>
          <w:szCs w:val="24"/>
          <w:u w:val="single"/>
          <w:rtl/>
        </w:rPr>
        <w:t>السؤال الأول :</w: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  <w:t xml:space="preserve"> </w: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Pr="00EB7D64">
        <w:rPr>
          <w:rFonts w:ascii="adwa-assalaf" w:hAnsi="adwa-assalaf" w:cs="adwa-assalaf"/>
          <w:sz w:val="24"/>
          <w:szCs w:val="24"/>
          <w:rtl/>
        </w:rPr>
        <w:t xml:space="preserve">اختاري الإجابة الصحيحة في كل مما يأتي </w:t>
      </w:r>
      <w:r w:rsidR="00EB7D64">
        <w:rPr>
          <w:rFonts w:ascii="adwa-assalaf" w:hAnsi="adwa-assalaf" w:cs="adwa-assalaf" w:hint="cs"/>
          <w:sz w:val="24"/>
          <w:szCs w:val="24"/>
          <w:rtl/>
        </w:rPr>
        <w:t xml:space="preserve">وظلليها في المكان المحصص للتظليل </w:t>
      </w:r>
      <w:r w:rsidR="00EB7D64">
        <w:rPr>
          <w:rFonts w:ascii="adwa-assalaf" w:hAnsi="adwa-assalaf" w:cs="adwa-assalaf"/>
          <w:sz w:val="24"/>
          <w:szCs w:val="24"/>
        </w:rPr>
        <w:t xml:space="preserve">: </w:t>
      </w:r>
      <w:r w:rsidR="00EB7D64">
        <w:rPr>
          <w:rFonts w:ascii="adwa-assalaf" w:hAnsi="adwa-assalaf" w:cs="adwa-assalaf" w:hint="cs"/>
          <w:sz w:val="24"/>
          <w:szCs w:val="24"/>
          <w:rtl/>
        </w:rPr>
        <w:t xml:space="preserve">  ( نص درجة على كل فقرة )</w:t>
      </w:r>
    </w:p>
    <w:p w:rsidR="00DD7716" w:rsidRPr="00FF2926" w:rsidRDefault="002B7BB5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بلغت مرويات ابو هريرة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DD7716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2B7BB5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5174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2B7BB5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5274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2B7BB5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5374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2B7BB5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5474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C5C526B" wp14:editId="2CD2D0D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left:0;text-align:left;margin-left:915.3pt;margin-top:31.3pt;width:78pt;height:27pt;rotation:-9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KxkMAIAAFo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أمثلة شعب الإيمان المتعلقة باللسان</w: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التسبيح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الصيام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إماطة الأذى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المحبة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DC7B442" wp14:editId="415AF82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7" style="position:absolute;left:0;text-align:left;margin-left:915.3pt;margin-top:31.3pt;width:78pt;height:27pt;rotation:-9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XBMQ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PfCJcExAgAAYQ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من أمثلة شعب الإيمان المتعلقة بالقلب</w:t>
      </w:r>
      <w:r w:rsidRPr="00EB7D64">
        <w:rPr>
          <w:rFonts w:ascii="adwa-assalaf" w:hAnsi="adwa-assalaf" w:cs="adwa-assalaf"/>
          <w:b/>
          <w:bCs/>
          <w:sz w:val="24"/>
          <w:szCs w:val="24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الحج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الزكاة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الصلاة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الخشوع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5B6CFED" wp14:editId="3153A10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left:0;text-align:left;margin-left:915.3pt;margin-top:31.3pt;width:78pt;height:27pt;rotation:-9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1hMg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jgL1h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أعلى شعب الإيمان</w:t>
      </w:r>
      <w:r w:rsidRPr="00EB7D64">
        <w:rPr>
          <w:rFonts w:ascii="adwa-assalaf" w:hAnsi="adwa-assalaf" w:cs="adwa-assalaf"/>
          <w:b/>
          <w:bCs/>
          <w:sz w:val="24"/>
          <w:szCs w:val="24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الحياء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إماطة الأذى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قول لا إله إلا الله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الصدقة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5869E5" wp14:editId="5DE3541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065" r="7620" b="698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left:0;text-align:left;margin-left:915.3pt;margin-top:31.3pt;width:78pt;height:27pt;rotation:-9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k2NAIAAGE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na8o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k0WVrV9R5iQoSoRDiQLENb/FsMc7XlL/&#10;c89AUKI+GnRrNZvP41CkYL64zTGAy0x1mWGGdxZHJ1AybrdhHKS9A9l20cYkiLEP6HAjk9zR/bGx&#10;IwO8x8mw48zFQbmMU9XvP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EhLSTY0AgAAYQ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البضع هو</w:t>
      </w:r>
      <w:r w:rsidR="00507AAE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 عدد  بين</w:t>
      </w:r>
      <w:r w:rsidR="00507AAE" w:rsidRPr="00EB7D64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Pr="00EB7D64">
        <w:rPr>
          <w:rFonts w:ascii="adwa-assalaf" w:hAnsi="adwa-assalaf" w:cs="adwa-assalaf"/>
          <w:b/>
          <w:bCs/>
          <w:sz w:val="24"/>
          <w:szCs w:val="24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ED762B" w:rsidP="00FF2926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الثلاثة </w:t>
            </w: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إ</w:t>
            </w:r>
            <w:r w:rsidR="00507AAE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الستة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ED762B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الثلاثة </w:t>
            </w: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إ</w:t>
            </w:r>
            <w:r w:rsidR="00507AAE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السبعة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507AAE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الثلاثة </w:t>
            </w:r>
            <w:r w:rsidR="00ED762B"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إ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الثمانية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ED762B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الثلاثة </w:t>
            </w: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إ</w:t>
            </w:r>
            <w:r w:rsidR="00507AAE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التسعة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0918BD" wp14:editId="1006F24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0" style="position:absolute;left:0;text-align:left;margin-left:915.3pt;margin-top:31.3pt;width:78pt;height:27pt;rotation:-9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i0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g6Ji0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2B7BB5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 أسلم عام الفتح </w:t>
      </w:r>
      <w:r w:rsidR="001E4E39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, وشهد حنين وكان من كتاب الوحي , دعا له الرسول </w:t>
      </w:r>
      <w:r w:rsidR="001E4E39" w:rsidRPr="00FF2926">
        <w:rPr>
          <w:rFonts w:ascii="adwa-assalaf" w:hAnsi="adwa-assalaf" w:cs="adwa-assalaf"/>
          <w:b/>
          <w:bCs/>
          <w:sz w:val="28"/>
          <w:szCs w:val="28"/>
        </w:rPr>
        <w:sym w:font="AGA Arabesque" w:char="F072"/>
      </w:r>
      <w:r w:rsidR="001E4E39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 : " اللهم علمه الكتاب والحساب وقه العذاب "</w: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هريرة 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معاوية بن أبي سفيان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مسعود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1E4E39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جابر بن عبدالله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D1370A" wp14:editId="7F39417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1" style="position:absolute;left:0;text-align:left;margin-left:915.3pt;margin-top:31.3pt;width:78pt;height:27pt;rotation:-9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VfMwIAAGE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dEG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ybfZ2aLK1keUOQmKEuFQogBxzRcY9njHS+p/&#10;7hgIStQng24tJ9NpHIoUTGeLHAO4zlTXGWZ4Z3F0AiXDdhOGQdo5kG0XbUyCGPuADjcyyR3dHxo7&#10;McB7nAw7zVwclOs4Vf3+M6x/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qPVX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معنى يفقهه</w:t>
      </w:r>
      <w:r w:rsidR="00ED762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في قوله </w:t>
      </w:r>
      <w:r w:rsidR="00ED762B">
        <w:rPr>
          <w:rFonts w:ascii="adwa-assalaf" w:hAnsi="adwa-assalaf" w:cs="adwa-assalaf" w:hint="cs"/>
          <w:b/>
          <w:bCs/>
          <w:sz w:val="28"/>
          <w:szCs w:val="28"/>
        </w:rPr>
        <w:sym w:font="AGA Arabesque" w:char="F072"/>
      </w:r>
      <w:r w:rsidR="00ED762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: ( يفقهه في الدين )</w: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يزيده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ينقصه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يطلبه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يفهمه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54F0D4" wp14:editId="1EA7DFD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left:0;text-align:left;margin-left:915.3pt;margin-top:31.3pt;width:78pt;height:27pt;rotation:-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CHvMgIAAGE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/4CHv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sz w:val="28"/>
          <w:szCs w:val="28"/>
          <w:rtl/>
        </w:rPr>
        <w:t>من آداب طلب العلم</w:t>
      </w:r>
      <w:r w:rsidRPr="00EB7D64">
        <w:rPr>
          <w:rFonts w:ascii="adwa-assalaf" w:hAnsi="adwa-assalaf" w:cs="adwa-assalaf"/>
          <w:b/>
          <w:bCs/>
          <w:sz w:val="24"/>
          <w:szCs w:val="24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التضجر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الكبر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الإخلاص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ضعف العزيمة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9F6843" wp14:editId="5F6FAD8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3" style="position:absolute;left:0;text-align:left;margin-left:915.3pt;margin-top:31.3pt;width:78pt;height:27pt;rotation:-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nXMwIAAGE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dEa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ybfF2aLK1keUOQmKEuFQogBxzRcY9njHS+p/&#10;7hgIStQng24tJ9NpHIoUTGeLHAO4zlTXGWZ4Z3F0AiXDdhOGQdo5kG0XbUyCGPuADjcyyR3dHxo7&#10;McB7nAw7zVwclOs4Vf3+M6x/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JMJp1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07AAE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توفي أبو هريرة </w:t>
      </w:r>
      <w:r w:rsidR="00507AAE" w:rsidRPr="00FF2926">
        <w:rPr>
          <w:rFonts w:ascii="adwa-assalaf" w:hAnsi="adwa-assalaf" w:cs="adwa-assalaf"/>
          <w:b/>
          <w:bCs/>
          <w:sz w:val="28"/>
          <w:szCs w:val="28"/>
        </w:rPr>
        <w:sym w:font="AGA Arabesque" w:char="F074"/>
      </w:r>
      <w:r w:rsidR="00507AAE" w:rsidRPr="00FF2926">
        <w:rPr>
          <w:rFonts w:ascii="adwa-assalaf" w:hAnsi="adwa-assalaf" w:cs="adwa-assalaf"/>
          <w:b/>
          <w:bCs/>
          <w:sz w:val="28"/>
          <w:szCs w:val="28"/>
          <w:rtl/>
        </w:rPr>
        <w:t xml:space="preserve"> سنة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507AAE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56هـ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507AAE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57هـ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507AAE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58هـ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507AAE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59هـ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37615FA" wp14:editId="7435F12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700" r="7620" b="63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left:0;text-align:left;margin-left:915.3pt;margin-top:31.3pt;width:78pt;height:27pt;rotation:-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7qHzM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07AAE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معنى قنط في قوله </w:t>
      </w:r>
      <w:r w:rsidR="00507AAE" w:rsidRPr="00FF2926">
        <w:rPr>
          <w:sz w:val="28"/>
          <w:szCs w:val="28"/>
        </w:rPr>
        <w:sym w:font="AGA Arabesque" w:char="F072"/>
      </w:r>
      <w:r w:rsidR="00507AAE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( ولو يعلم الكافر ما عند الله من </w:t>
      </w:r>
      <w:r w:rsidR="00A14FA4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>ال</w:t>
      </w:r>
      <w:r w:rsidR="00507AAE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رحمة ما قنط من جنته أحد)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A14FA4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</w:t>
            </w: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ئ</w:t>
            </w:r>
            <w:r w:rsidR="0032674A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س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فرح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تباهى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ترك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F0BB80" wp14:editId="465605C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970" r="7620" b="508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5" style="position:absolute;left:0;text-align:left;margin-left:915.3pt;margin-top:31.3pt;width:78pt;height:27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fxNAIAAGE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KGml/E0AgAAYQ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2674A" w:rsidRPr="00EB7D64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32674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أول من جهر بالقرآن الكريم أمام الكفار بمكة , وهو صاحب نعل الرسول </w:t>
      </w:r>
      <w:r w:rsidR="0032674A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عمر بن الخطاب 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بن مسعود</w:t>
            </w:r>
            <w:r w:rsidR="0032674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32674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جابر بن عبدالله 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CE479B" wp14:editId="029DCB3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6" style="position:absolute;left:0;text-align:left;margin-left:915.3pt;margin-top:31.3pt;width:78pt;height:27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J4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rrHCeD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الرجاء هو: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هيبة في القلب لله سبحانه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الطمع في كرم الله وفضله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952698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اسناد العبد أمره لله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خلق يبعث على فعل الحسن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8FBE6E" wp14:editId="7189629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7" style="position:absolute;left:0;text-align:left;margin-left:915.3pt;margin-top:31.3pt;width:78pt;height:27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4JMg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AASg4J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  <w:lang w:val="en-GB"/>
        </w:rPr>
        <w:t>صحابي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لم يشهد بدرا ولا أحدا منعه أبوه من أجل البقاء مع أخوته</w:t>
      </w:r>
      <w:r w:rsidR="00952698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, استغفر له الرسول ليلة البعير  خمساً وعشرين مرة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جابر بن عبد الله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هريرة 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عثمان بن عفان 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عمر بن الخطاب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952698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5D1946" wp14:editId="089F5DF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065" r="7620" b="698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8" style="position:absolute;left:0;text-align:left;margin-left:915.3pt;margin-top:31.3pt;width:78pt;height:27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mBMw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qr55g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الأمثلة على سوء الظن</w:t>
      </w:r>
      <w:r w:rsidR="00091904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إذا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091904" w:rsidRDefault="00DD7716" w:rsidP="00091904">
            <w:pPr>
              <w:jc w:val="center"/>
              <w:rPr>
                <w:rFonts w:ascii="adwa-assalaf" w:hAnsi="adwa-assalaf" w:cs="adwa-assalaf"/>
                <w:color w:val="0D0D0D"/>
                <w:sz w:val="22"/>
                <w:szCs w:val="22"/>
              </w:rPr>
            </w:pPr>
            <w:r w:rsidRPr="00091904">
              <w:rPr>
                <w:rFonts w:ascii="adwa-assalaf" w:hAnsi="adwa-assalaf" w:cs="adwa-assalaf"/>
                <w:color w:val="0D0D0D"/>
                <w:sz w:val="22"/>
                <w:szCs w:val="22"/>
                <w:rtl/>
              </w:rPr>
              <w:t xml:space="preserve">دعا ظن أن الله </w:t>
            </w:r>
            <w:r w:rsidR="00091904" w:rsidRPr="00091904">
              <w:rPr>
                <w:rFonts w:ascii="adwa-assalaf" w:hAnsi="adwa-assalaf" w:cs="adwa-assalaf" w:hint="cs"/>
                <w:color w:val="0D0D0D"/>
                <w:sz w:val="22"/>
                <w:szCs w:val="22"/>
                <w:rtl/>
              </w:rPr>
              <w:t xml:space="preserve"> يستجيب</w:t>
            </w:r>
            <w:r w:rsidRPr="00091904">
              <w:rPr>
                <w:rFonts w:ascii="adwa-assalaf" w:hAnsi="adwa-assalaf" w:cs="adwa-assalaf"/>
                <w:color w:val="0D0D0D"/>
                <w:sz w:val="22"/>
                <w:szCs w:val="22"/>
                <w:rtl/>
              </w:rPr>
              <w:t xml:space="preserve"> له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091904" w:rsidRDefault="00DD7716" w:rsidP="00091904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استغفر ظن أن الله يغفر له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091904" w:rsidRDefault="00091904" w:rsidP="00091904">
            <w:pPr>
              <w:jc w:val="center"/>
              <w:rPr>
                <w:rFonts w:ascii="adwa-assalaf" w:hAnsi="adwa-assalaf" w:cs="adwa-assalaf"/>
                <w:color w:val="0D0D0D"/>
                <w:sz w:val="22"/>
                <w:szCs w:val="22"/>
              </w:rPr>
            </w:pPr>
            <w:r w:rsidRPr="00091904">
              <w:rPr>
                <w:rFonts w:ascii="adwa-assalaf" w:hAnsi="adwa-assalaf" w:cs="adwa-assalaf" w:hint="cs"/>
                <w:color w:val="0D0D0D"/>
                <w:sz w:val="22"/>
                <w:szCs w:val="22"/>
                <w:rtl/>
              </w:rPr>
              <w:t xml:space="preserve">صلى </w:t>
            </w:r>
            <w:r w:rsidR="00DD7716" w:rsidRPr="00091904">
              <w:rPr>
                <w:rFonts w:ascii="adwa-assalaf" w:hAnsi="adwa-assalaf" w:cs="adwa-assalaf"/>
                <w:color w:val="0D0D0D"/>
                <w:sz w:val="22"/>
                <w:szCs w:val="22"/>
                <w:rtl/>
              </w:rPr>
              <w:t xml:space="preserve">ظن أن الله لن يقبل منه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09190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09190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مرض ظن أن الله يشفيه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0ADC5E" wp14:editId="71B4C10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9" style="position:absolute;left:0;text-align:left;margin-left:915.3pt;margin-top:31.3pt;width:78pt;height:27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DWckxq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حسن الظن بالله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091904" w:rsidRDefault="00091904" w:rsidP="00091904">
            <w:pPr>
              <w:jc w:val="center"/>
              <w:rPr>
                <w:rFonts w:ascii="adwa-assalaf" w:hAnsi="adwa-assalaf" w:cs="adwa-assalaf"/>
                <w:color w:val="0D0D0D"/>
                <w:sz w:val="22"/>
                <w:szCs w:val="22"/>
              </w:rPr>
            </w:pPr>
            <w:r>
              <w:rPr>
                <w:rFonts w:ascii="adwa-assalaf" w:hAnsi="adwa-assalaf" w:cs="adwa-assalaf" w:hint="cs"/>
                <w:color w:val="0D0D0D"/>
                <w:sz w:val="22"/>
                <w:szCs w:val="22"/>
                <w:rtl/>
              </w:rPr>
              <w:t xml:space="preserve">الحث </w:t>
            </w:r>
            <w:r w:rsidR="008052FA" w:rsidRPr="00091904">
              <w:rPr>
                <w:rFonts w:ascii="adwa-assalaf" w:hAnsi="adwa-assalaf" w:cs="adwa-assalaf"/>
                <w:color w:val="0D0D0D"/>
                <w:sz w:val="22"/>
                <w:szCs w:val="22"/>
                <w:rtl/>
              </w:rPr>
              <w:t>على ال</w:t>
            </w:r>
            <w:r w:rsidRPr="00091904">
              <w:rPr>
                <w:rFonts w:ascii="adwa-assalaf" w:hAnsi="adwa-assalaf" w:cs="adwa-assalaf" w:hint="cs"/>
                <w:color w:val="0D0D0D"/>
                <w:sz w:val="22"/>
                <w:szCs w:val="22"/>
                <w:rtl/>
              </w:rPr>
              <w:t xml:space="preserve">عمل </w:t>
            </w:r>
            <w:r w:rsidR="008052FA" w:rsidRPr="00091904">
              <w:rPr>
                <w:rFonts w:ascii="adwa-assalaf" w:hAnsi="adwa-assalaf" w:cs="adwa-assalaf"/>
                <w:color w:val="0D0D0D"/>
                <w:sz w:val="22"/>
                <w:szCs w:val="22"/>
                <w:rtl/>
              </w:rPr>
              <w:t>الصالح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8052F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الإكثار من المعاصي</w:t>
            </w:r>
            <w:r w:rsidR="00DD7716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8052F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التشديد على النفس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8052F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القنوط من رحمة الله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BE8B17" wp14:editId="03EAA5B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700" r="7620" b="63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0" style="position:absolute;left:0;text-align:left;margin-left:915.3pt;margin-top:31.3pt;width:78pt;height:27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7Q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1mHt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أول من دون الدواوين , كان في وجهه خطان أسودان من البكاء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أنس بن مالك</w:t>
            </w:r>
            <w:r w:rsidR="008052F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هريرة </w:t>
            </w:r>
            <w:r w:rsidR="008052F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8052F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عمر بن الخطاب 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جابر ب</w:t>
            </w:r>
            <w:r w:rsidR="008052FA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ن</w:t>
            </w: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عبد الله</w:t>
            </w:r>
            <w:r w:rsidR="008052F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0FF1C2" wp14:editId="72BA4D7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970" r="7620" b="508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1" style="position:absolute;left:0;text-align:left;margin-left:915.3pt;margin-top:31.3pt;width:78pt;height:27pt;rotation:-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WP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LslJZp1&#10;6NFXVI3pRgmCZyhQb1yOda/mxQaKzjwD/+GIhm2LZeLRWuhbwSpsKw31yc0LIXD4Kin7T1AhPNt7&#10;iFoNte2IBfQkXaCX+MRjFIUM0aHjxSExeMLxcLWaLrCMcEzdzbIV7sMHWR6wQnPGOv9BQEfCpqAW&#10;qURQdnh2fiw9l0QuoGS1k0rFwDblVllyYHhZdvE5obvrMqVJj53Ms3lEvsm5a4hI6dzgTVknPd56&#10;JbuC3o/EsTWWBxHf6yruPZNq3CM7pU+qBiFHQ/xQDtG3dH7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rlbWP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8052FA" w:rsidRPr="00EB7D64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تغدو في قوله</w:t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(لرزق</w:t>
      </w:r>
      <w:r w:rsidR="008052F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 كما يرزق الطير تغدو خماصا وتروح بطانا):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تذهب أول النهار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ترجع آخر النهار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تذهب وسط النهار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ترجع وسط النهار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CFF4F2" wp14:editId="58F4AB9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2" style="position:absolute;left:0;text-align:left;margin-left:915.3pt;margin-top:31.3pt;width:78pt;height:27pt;rotation:-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gWHCB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7E0853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الذنوب التي يكفرها الله </w:t>
      </w:r>
      <w:r w:rsidR="00FE203C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عندما تحافظين على الصلوات الخمس في وقتها هي الذنوب الصغائر, مثل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FE203C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عقوق الوالدين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FE203C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السحر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FE203C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شرب الخمر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FE203C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عدم رد السلام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E765C74" wp14:editId="7DC5C89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795" r="7620" b="825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3" style="position:absolute;left:0;text-align:left;margin-left:915.3pt;margin-top:31.3pt;width:78pt;height:27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52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Ls5JZp1&#10;6NFXVI3pRgmCZyhQb1yOda/mxQaKzjwD/+GIhm2LZeLRWuhbwSpsKw31yc0LIXD4Kin7T1AhPNt7&#10;iFoNte2IBfQkXaCX+MRjFIUM0aHjxSExeMLxcLWaLrCMcEzdzbIV7sMHWR6wQnPGOv9BQEfCpqAW&#10;qURQdnh2fiw9l0QuoGS1k0rFwDblVllyYHhZdvE5obvrMqVJj53Ms3lEvsm5a4hI6dzgTVknPd56&#10;JbuC3o/EsTWWBxHf6yruPZNq3CM7pU+qBiFHQ/xQDtG3dHn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vmg52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(الصلوات الخمس......كفارات لما بينهن ما لم تغش الكبائر) معنى تغش: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تُعمل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تُترك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تُجتنب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تُهدى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E6BA52" wp14:editId="2E86827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970" r="7620" b="508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4" style="position:absolute;left:0;text-align:left;margin-left:915.3pt;margin-top:31.3pt;width:78pt;height:27pt;rotation:-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DUdKy5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BD4626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أسباب النوم عن صلاة الفجر والتفريط في أجرها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BD462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النوم مبكراً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BD462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السهر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BD462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قوة الوازع الديني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BD462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معرفة فضلها </w:t>
            </w:r>
          </w:p>
        </w:tc>
      </w:tr>
    </w:tbl>
    <w:p w:rsidR="00DD7716" w:rsidRPr="00EB7D6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F4CD7AA" wp14:editId="71FA772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5" style="position:absolute;left:0;text-align:left;margin-left:915.3pt;margin-top:31.3pt;width:78pt;height:27pt;rotation:-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bzcc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يُلقب بذي النورين لأنه تزوج بنتي النبي</w:t>
      </w:r>
      <w:r w:rsidR="00BD4626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BD4626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BD4626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, 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تستحي منه الملائكة</w:t>
      </w:r>
      <w:r w:rsidR="001567BA" w:rsidRPr="00EB7D64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أبو بكر الصديق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عثمان بن عفان 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أبو هريرة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97FF1C" wp14:editId="492298E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6985" r="7620" b="1206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6" style="position:absolute;left:0;text-align:left;margin-left:915.3pt;margin-top:31.3pt;width:78pt;height:27pt;rotation:-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A3yK8S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صلى العشاء في جماعة كان له من ال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أجر 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مثل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قيام: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1567B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ثلث </w:t>
            </w:r>
            <w:r w:rsidR="00DD7716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ليلة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1567BA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نصف </w:t>
            </w:r>
            <w:r w:rsidR="00DD7716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ليلة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ليلة </w:t>
            </w:r>
            <w:r w:rsidR="000034AC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كاملة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ليلة</w:t>
            </w:r>
            <w:r w:rsidR="001567BA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0034AC"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كاملة ونصف</w:t>
            </w:r>
          </w:p>
        </w:tc>
      </w:tr>
    </w:tbl>
    <w:p w:rsidR="00DD7716" w:rsidRPr="00FF2926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D116C34" wp14:editId="3070D67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255" r="7620" b="1079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7" style="position:absolute;left:0;text-align:left;margin-left:915.3pt;margin-top:31.3pt;width:78pt;height:27pt;rotation:-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tU9yb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صلى الفجر في جماعة 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كان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له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من ال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أجر </w:t>
      </w:r>
      <w:r w:rsidR="001567B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مثل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قيام: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1567BA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ثلث </w:t>
            </w:r>
            <w:r w:rsidR="00DD7716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ليلة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0034AC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نصف </w:t>
            </w:r>
            <w:r w:rsidR="00DD7716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ليلة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FF2926">
            <w:pPr>
              <w:tabs>
                <w:tab w:val="center" w:pos="949"/>
              </w:tabs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ليلة </w:t>
            </w:r>
            <w:r w:rsidR="000034AC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كاملة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DD7716" w:rsidP="00FF2926">
            <w:pPr>
              <w:spacing w:after="40"/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ليلة</w:t>
            </w:r>
            <w:r w:rsidR="001567BA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0034AC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كاملة ونصف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7882C4" wp14:editId="4C3D504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9525" r="7620" b="95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8" style="position:absolute;left:0;text-align:left;margin-left:915.3pt;margin-top:31.3pt;width:78pt;height:27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ImMw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QHaSJ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(لو يعلم الناس مافي النداء...) المقصود بالنداء: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الصلاة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الصيام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الأذان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التبكير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02A2C5" wp14:editId="422B2FA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970" r="7620" b="508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9" style="position:absolute;left:0;text-align:left;margin-left:915.3pt;margin-top:31.3pt;width:78pt;height:27pt;rotation:-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9aMw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vFPW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FD7A23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  <w:lang w:val="en-GB"/>
        </w:rPr>
        <w:t xml:space="preserve">من آداب تلاوة القرآن الكريم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  <w:lang w:val="en-GB"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FD7A23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الرياء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FD7A23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القراءة السريعة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FD7A23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عدم الطهارة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FD7A23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التدبر والخشوع</w:t>
            </w:r>
          </w:p>
        </w:tc>
      </w:tr>
    </w:tbl>
    <w:p w:rsidR="000034AC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FF2926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A9015B3" wp14:editId="449D3DA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50" style="position:absolute;left:0;text-align:left;margin-left:915.3pt;margin-top:31.3pt;width:78pt;height:27pt;rotation:-9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vDMwIAAGI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ZFrw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034AC" w:rsidRPr="00FF2926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0034AC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العتمة في قوله </w:t>
      </w:r>
      <w:r w:rsidR="000034AC" w:rsidRPr="00FF2926">
        <w:sym w:font="AGA Arabesque" w:char="F072"/>
      </w:r>
      <w:r w:rsidR="000034AC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ولو يعلمون ما في العتمة والصبح</w:t>
      </w:r>
      <w:r w:rsidR="009E7AE0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لأتوهما ولو حبواً )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صلاة العصر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صلاة المغرب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صلاة العشاء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صلاة الفجر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2963E49" wp14:editId="78E03E2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335" r="7620" b="571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51" style="position:absolute;left:0;text-align:left;margin-left:915.3pt;margin-top:31.3pt;width:78pt;height:27pt;rotation:-9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a/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8Wtr8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9E7AE0" w:rsidRPr="00FF2926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العُقُل</w:t>
      </w:r>
      <w:r w:rsidR="009E7AE0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في قوله </w:t>
      </w:r>
      <w:r w:rsidR="009E7AE0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9E7AE0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( لهو أشد تفصياً من الإبل في عُقُلها )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مكان تجمع الأبل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الحظيرة </w:t>
            </w:r>
            <w:r w:rsidR="00EC1256"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الإبل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الحبل الذي تربط به الإبل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9E7AE0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مكان نوم الإبل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EC90330" wp14:editId="208C0E7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2" style="position:absolute;left:0;text-align:left;margin-left:915.3pt;margin-top:31.3pt;width:78pt;height:27pt;rotation:-9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Lme0DoxAgAAYg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67154E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تحاجان في قوله </w:t>
      </w:r>
      <w:r w:rsidR="0067154E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67154E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( تحاجان عن صاحبهما )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9C4381" w:rsidP="00205B8A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تفرقان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67154E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تدافعان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9C4381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تذهبان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67154E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تتركان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ECD694B" wp14:editId="094D444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795" r="7620" b="825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53" style="position:absolute;left:0;text-align:left;margin-left:915.3pt;margin-top:31.3pt;width:78pt;height:27pt;rotation:-9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1GMwIAAGI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OxkNR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4F730A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كان حسن الصوت بتلاوة القرآ</w:t>
      </w:r>
      <w:r w:rsidR="00E122E7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ن قال عنه الرسول </w:t>
      </w:r>
      <w:r w:rsidR="00E122E7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E122E7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اعطي مزماراً من مزامير آل داود )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E122E7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ابو موسى الاشعري</w:t>
            </w: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E122E7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انس ابن مالك</w:t>
            </w: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2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E122E7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النواس بن سمعان</w:t>
            </w: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E122E7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ابن مسعود</w:t>
            </w: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14F40B7" wp14:editId="78725F3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065" r="7620" b="698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54" style="position:absolute;left:0;text-align:left;margin-left:915.3pt;margin-top:31.3pt;width:78pt;height:27pt;rotation:-9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1kknj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13045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قط في قوله</w:t>
      </w:r>
      <w:r w:rsidR="00C13045"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C13045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(ما أكل أحد طعاما قط خيرا من....)</w:t>
      </w:r>
      <w:r w:rsidR="00C13045"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قليلا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كثيرا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أبدا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الهرة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78E5F40" wp14:editId="3BE8EB0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335" r="7620" b="571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55" style="position:absolute;left:0;text-align:left;margin-left:915.3pt;margin-top:31.3pt;width:78pt;height:27pt;rotation:-9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rzMw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M768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</w:t>
      </w:r>
      <w:r w:rsidR="0004502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وسائل </w:t>
      </w:r>
      <w:r w:rsidR="002461B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الكسب بالعمل غير اليدوي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أعمال الأسر المنتجة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البيع والشراء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الخياطة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تقديم الاستشارات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11A3D15" wp14:editId="66A60E0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080" r="7620" b="1397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56" style="position:absolute;left:0;text-align:left;margin-left:915.3pt;margin-top:31.3pt;width:78pt;height:27pt;rotation:-9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892UR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مهنة داود عليه السلام: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النجارة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الخياطة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صناعة الدروع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التجارة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65D9C02" wp14:editId="4036CFF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6350" r="7620" b="1270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57" style="position:absolute;left:0;text-align:left;margin-left:915.3pt;margin-top:31.3pt;width:78pt;height:27pt;rotation:-9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PnC4b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صحابي من شدة عقله وحكمته أدخلوه </w:t>
      </w:r>
      <w:r w:rsidR="002461B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في دار الندوة وهو ابن 15 سنة هو: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هريرة </w:t>
            </w:r>
            <w:r w:rsidR="00C13045"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الحكيم بن حزام </w:t>
            </w:r>
            <w:r w:rsidR="00C13045"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عثمان بن عفان </w:t>
            </w:r>
            <w:r w:rsidR="00C13045"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C13045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عبدالله بن مسعود </w:t>
            </w: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4F2A9B8" wp14:editId="7C65CEC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58" style="position:absolute;left:0;text-align:left;margin-left:915.3pt;margin-top:31.3pt;width:78pt;height:27pt;rotation:-9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Q0jRc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(اليد العليا خير من اليد السفلى) اليد العليا هي: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يد المتصدق وهي المنفقة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يد آخذ الصدق</w:t>
            </w: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ة</w:t>
            </w:r>
            <w:r w:rsidR="00DD7716"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من تجب عليك نفقته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من يستعفف</w:t>
            </w:r>
          </w:p>
        </w:tc>
      </w:tr>
    </w:tbl>
    <w:p w:rsidR="00DD7716" w:rsidRPr="00FF2926" w:rsidRDefault="00DD7716" w:rsidP="00205B8A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FF2926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24C5B7C" wp14:editId="665E66B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3335" r="7620" b="571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9" style="position:absolute;left:0;text-align:left;margin-left:915.3pt;margin-top:31.3pt;width:78pt;height:27pt;rotation:-9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1rNQa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FF2926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</w:t>
      </w:r>
      <w:r w:rsidR="002461B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أمثلة الكسب الحرام </w:t>
      </w:r>
      <w:r w:rsidRPr="00FF2926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FF2926" w:rsidTr="00EF305D"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الغش في البيع والشراء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الخياطة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العمل سائق أجرة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FF2926" w:rsidRDefault="00DD771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F2926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FF2926" w:rsidRDefault="002461B6" w:rsidP="00205B8A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الزراعة</w:t>
            </w:r>
          </w:p>
        </w:tc>
      </w:tr>
    </w:tbl>
    <w:p w:rsidR="00DD7716" w:rsidRPr="009370D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6D32F9A" wp14:editId="1ED62E0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080" r="7620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60" style="position:absolute;left:0;text-align:left;margin-left:915.3pt;margin-top:31.3pt;width:78pt;height:27pt;rotation:-90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3TyNA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KnTdPI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B7D64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حكم النفقة على الأولاد: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واجبة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مستحبة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مباحة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جائزة</w:t>
            </w:r>
          </w:p>
        </w:tc>
      </w:tr>
    </w:tbl>
    <w:p w:rsidR="00DD7716" w:rsidRPr="009370D4" w:rsidRDefault="00DD7716" w:rsidP="00FF292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Pr="009370D4">
        <w:rPr>
          <w:rFonts w:ascii="adwa-assalaf" w:hAnsi="adwa-assalaf" w:cs="adwa-assala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41679C" wp14:editId="633089E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6350" r="7620" b="127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61" style="position:absolute;left:0;text-align:left;margin-left:915.3pt;margin-top:31.3pt;width:78pt;height:27pt;rotation:-90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CtUqY4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بيع السلع المغشوشة دليل على: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bookmarkStart w:id="1" w:name="_Hlk500458354"/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ذكاء صاحبها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القدرة على الكسب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المهارة في البيع 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خيانة البائع وكذبه</w:t>
            </w:r>
          </w:p>
        </w:tc>
      </w:tr>
    </w:tbl>
    <w:bookmarkEnd w:id="1"/>
    <w:p w:rsidR="00DD7716" w:rsidRPr="009370D4" w:rsidRDefault="00DD7716" w:rsidP="00FF2926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B7D64">
        <w:rPr>
          <w:rFonts w:ascii="adwa-assalaf" w:hAnsi="adwa-assalaf" w:cs="adwa-assalaf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39270F2" wp14:editId="6403B99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0D4" w:rsidRDefault="009370D4" w:rsidP="00DD771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62" style="position:absolute;left:0;text-align:left;margin-left:915.3pt;margin-top:31.3pt;width:78pt;height:27pt;rotation:-90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K3czws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9370D4" w:rsidRDefault="009370D4" w:rsidP="00DD771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DD4C50" w:rsidRPr="00EB7D64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D4C50"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الجلوس في البيت وترك العمل في طلب الرزق يعتبر نوعا من </w:t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D4C50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التوكل على الله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D4C50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البطالة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D4C50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الاعتماد على النفس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D4C50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التعفف</w:t>
            </w:r>
          </w:p>
        </w:tc>
      </w:tr>
    </w:tbl>
    <w:p w:rsidR="00DD7716" w:rsidRPr="009370D4" w:rsidRDefault="00DD4C50" w:rsidP="00FF2926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إذا رأيت سائلاً يسأل فأني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D7716" w:rsidRPr="00EB7D64" w:rsidTr="00EF305D"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D7716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أنهره ولا أعطيه شيئاً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D7716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أعطيه ولا أقول له شيئاً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D7716" w:rsidRPr="00EB7D64" w:rsidRDefault="00D72ECF" w:rsidP="00FF2926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أعطيه وأحثه على العمل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D7716" w:rsidRPr="00EB7D64" w:rsidRDefault="00DD7716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D7716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أعطيه وأنهره</w:t>
            </w:r>
          </w:p>
        </w:tc>
      </w:tr>
    </w:tbl>
    <w:p w:rsidR="00D72ECF" w:rsidRPr="009370D4" w:rsidRDefault="00D72ECF" w:rsidP="00FF2926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صبرة في قوله </w:t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Pr="009370D4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 ( مر على صبرة طعام )هو :</w:t>
      </w:r>
    </w:p>
    <w:tbl>
      <w:tblPr>
        <w:bidiVisual/>
        <w:tblW w:w="10639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2"/>
        <w:gridCol w:w="238"/>
        <w:gridCol w:w="336"/>
        <w:gridCol w:w="2211"/>
        <w:gridCol w:w="238"/>
        <w:gridCol w:w="294"/>
        <w:gridCol w:w="2114"/>
        <w:gridCol w:w="238"/>
        <w:gridCol w:w="238"/>
        <w:gridCol w:w="2324"/>
      </w:tblGrid>
      <w:tr w:rsidR="00D72ECF" w:rsidRPr="00EB7D64" w:rsidTr="008219A2">
        <w:tc>
          <w:tcPr>
            <w:tcW w:w="336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vAlign w:val="center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كومة من الطعام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نوع من الطعام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hideMark/>
          </w:tcPr>
          <w:p w:rsidR="00D72ECF" w:rsidRPr="00EB7D64" w:rsidRDefault="00D72ECF" w:rsidP="00FF2926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نبات الصبار</w:t>
            </w:r>
          </w:p>
        </w:tc>
        <w:tc>
          <w:tcPr>
            <w:tcW w:w="238" w:type="dxa"/>
            <w:tcBorders>
              <w:top w:val="nil"/>
              <w:bottom w:val="nil"/>
            </w:tcBorders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hideMark/>
          </w:tcPr>
          <w:p w:rsidR="00D72ECF" w:rsidRPr="00EB7D64" w:rsidRDefault="00D72ECF" w:rsidP="00FF2926">
            <w:pPr>
              <w:jc w:val="center"/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القليل من الطعام</w:t>
            </w:r>
          </w:p>
        </w:tc>
      </w:tr>
    </w:tbl>
    <w:tbl>
      <w:tblPr>
        <w:tblpPr w:leftFromText="180" w:rightFromText="180" w:vertAnchor="text" w:horzAnchor="margin" w:tblpY="120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2E133D" w:rsidRPr="00EB7D64" w:rsidTr="002E133D">
        <w:trPr>
          <w:trHeight w:val="460"/>
        </w:trPr>
        <w:tc>
          <w:tcPr>
            <w:tcW w:w="767" w:type="dxa"/>
          </w:tcPr>
          <w:p w:rsidR="002E133D" w:rsidRPr="009370D4" w:rsidRDefault="002E133D" w:rsidP="002E133D">
            <w:pPr>
              <w:rPr>
                <w:rFonts w:ascii="adwa-assalaf" w:hAnsi="adwa-assalaf" w:cs="adwa-assalaf"/>
                <w:color w:val="0D0D0D"/>
                <w:sz w:val="18"/>
                <w:szCs w:val="18"/>
                <w:u w:val="single"/>
                <w:rtl/>
              </w:rPr>
            </w:pPr>
          </w:p>
        </w:tc>
      </w:tr>
      <w:tr w:rsidR="002E133D" w:rsidRPr="00EB7D64" w:rsidTr="002E133D">
        <w:trPr>
          <w:trHeight w:val="219"/>
        </w:trPr>
        <w:tc>
          <w:tcPr>
            <w:tcW w:w="767" w:type="dxa"/>
          </w:tcPr>
          <w:p w:rsidR="002E133D" w:rsidRPr="009370D4" w:rsidRDefault="002E133D" w:rsidP="002E133D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18"/>
                <w:szCs w:val="18"/>
                <w:rtl/>
              </w:rPr>
            </w:pPr>
            <w:r w:rsidRPr="009370D4">
              <w:rPr>
                <w:rFonts w:ascii="adwa-assalaf" w:hAnsi="adwa-assalaf" w:cs="adwa-assalaf"/>
                <w:b/>
                <w:bCs/>
                <w:color w:val="0D0D0D"/>
                <w:sz w:val="18"/>
                <w:szCs w:val="18"/>
                <w:rtl/>
              </w:rPr>
              <w:t>4</w:t>
            </w:r>
          </w:p>
        </w:tc>
      </w:tr>
    </w:tbl>
    <w:p w:rsidR="00DD7716" w:rsidRPr="00EB7D64" w:rsidRDefault="00DD7716" w:rsidP="00FF2926">
      <w:pPr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</w:pPr>
    </w:p>
    <w:p w:rsidR="00DD7716" w:rsidRPr="009370D4" w:rsidRDefault="00DD7716" w:rsidP="00EB7D64">
      <w:pPr>
        <w:tabs>
          <w:tab w:val="left" w:pos="8040"/>
        </w:tabs>
        <w:rPr>
          <w:rFonts w:ascii="adwa-assalaf" w:hAnsi="adwa-assalaf" w:cs="adwa-assalaf"/>
          <w:sz w:val="24"/>
          <w:szCs w:val="24"/>
          <w:rtl/>
        </w:rPr>
      </w:pPr>
      <w:r w:rsidRPr="00EB7D64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الثاني </w:t>
      </w:r>
      <w:r w:rsidRPr="00EB7D64">
        <w:rPr>
          <w:rFonts w:ascii="adwa-assalaf" w:hAnsi="adwa-assalaf" w:cs="adwa-assalaf"/>
          <w:sz w:val="24"/>
          <w:szCs w:val="24"/>
          <w:rtl/>
        </w:rPr>
        <w:t xml:space="preserve">:  ضع علامة  (  </w:t>
      </w:r>
      <w:r w:rsidRPr="00EB7D64">
        <w:rPr>
          <w:rFonts w:cs="Times New Roman" w:hint="cs"/>
          <w:b/>
          <w:bCs/>
          <w:sz w:val="24"/>
          <w:szCs w:val="24"/>
          <w:rtl/>
        </w:rPr>
        <w:t>√</w:t>
      </w:r>
      <w:r w:rsidRPr="00EB7D64">
        <w:rPr>
          <w:rFonts w:ascii="adwa-assalaf" w:hAnsi="adwa-assalaf" w:cs="adwa-assalaf"/>
          <w:sz w:val="24"/>
          <w:szCs w:val="24"/>
          <w:rtl/>
        </w:rPr>
        <w:t xml:space="preserve">)  أمام العبارة الصحيحة و علامة (  </w:t>
      </w:r>
      <w:r w:rsidRPr="00EB7D64">
        <w:rPr>
          <w:rFonts w:ascii="adwa-assalaf" w:hAnsi="adwa-assalaf" w:cs="adwa-assalaf"/>
          <w:b/>
          <w:bCs/>
          <w:sz w:val="24"/>
          <w:szCs w:val="24"/>
          <w:rtl/>
        </w:rPr>
        <w:t>×</w:t>
      </w:r>
      <w:r w:rsidRPr="00EB7D64">
        <w:rPr>
          <w:rFonts w:ascii="adwa-assalaf" w:hAnsi="adwa-assalaf" w:cs="adwa-assalaf"/>
          <w:sz w:val="24"/>
          <w:szCs w:val="24"/>
          <w:rtl/>
        </w:rPr>
        <w:t xml:space="preserve">  ) أمام العبارة الخاطئة </w:t>
      </w:r>
      <w:r w:rsidRPr="009370D4">
        <w:rPr>
          <w:rFonts w:ascii="adwa-assalaf" w:hAnsi="adwa-assalaf" w:cs="adwa-assalaf"/>
          <w:sz w:val="24"/>
          <w:szCs w:val="24"/>
          <w:rtl/>
        </w:rPr>
        <w:t xml:space="preserve">:  </w:t>
      </w:r>
      <w:r w:rsidR="009370D4" w:rsidRPr="009370D4">
        <w:rPr>
          <w:rFonts w:ascii="adwa-assalaf" w:hAnsi="adwa-assalaf" w:cs="adwa-assalaf" w:hint="cs"/>
          <w:sz w:val="24"/>
          <w:szCs w:val="24"/>
          <w:rtl/>
        </w:rPr>
        <w:t>( كل فقرة بنص درجة</w:t>
      </w:r>
      <w:r w:rsidR="009370D4">
        <w:rPr>
          <w:rFonts w:ascii="adwa-assalaf" w:hAnsi="adwa-assalaf" w:cs="adwa-assalaf" w:hint="cs"/>
          <w:sz w:val="24"/>
          <w:szCs w:val="24"/>
          <w:u w:val="single"/>
          <w:rtl/>
        </w:rPr>
        <w:t xml:space="preserve"> </w:t>
      </w:r>
      <w:r w:rsidR="009370D4">
        <w:rPr>
          <w:rFonts w:ascii="adwa-assalaf" w:hAnsi="adwa-assalaf" w:cs="adwa-assalaf" w:hint="cs"/>
          <w:sz w:val="24"/>
          <w:szCs w:val="24"/>
          <w:rtl/>
        </w:rPr>
        <w:t>)</w:t>
      </w:r>
    </w:p>
    <w:tbl>
      <w:tblPr>
        <w:tblpPr w:leftFromText="180" w:rightFromText="180" w:vertAnchor="text" w:horzAnchor="margin" w:tblpY="163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33"/>
        <w:gridCol w:w="8505"/>
        <w:gridCol w:w="1559"/>
      </w:tblGrid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رقم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الــــــعــــــبــــارة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B7D64">
              <w:rPr>
                <w:rFonts w:cs="Times New Roman" w:hint="cs"/>
                <w:b/>
                <w:bCs/>
                <w:sz w:val="24"/>
                <w:szCs w:val="24"/>
                <w:rtl/>
              </w:rPr>
              <w:t>√</w:t>
            </w:r>
            <w:r w:rsidRPr="00EB7D6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 </w:t>
            </w: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أو</w:t>
            </w:r>
            <w:r w:rsidRPr="00EB7D6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 ×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41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أعمل الصالحات وأحسن الظن بالله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  <w:r w:rsidR="002E133D" w:rsidRPr="00EB7D64">
              <w:rPr>
                <w:rFonts w:ascii="adwa-assalaf" w:hAnsi="adwa-assalaf" w:cs="adwa-assalaf"/>
                <w:sz w:val="24"/>
                <w:szCs w:val="24"/>
                <w:rtl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رزقي سيأتي دون أن أعمل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43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من فضائل الوضوء أنه سبب في دخول الجنة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4</w:t>
            </w:r>
            <w:r w:rsidR="001F083E"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 xml:space="preserve">من أقبل على القرآن بالمحافظة والتعاهد يسر الله له حفظه 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  <w:r w:rsidR="002E133D" w:rsidRPr="00EB7D64">
              <w:rPr>
                <w:rFonts w:ascii="adwa-assalaf" w:hAnsi="adwa-assalaf" w:cs="adwa-assalaf"/>
                <w:sz w:val="24"/>
                <w:szCs w:val="24"/>
                <w:rtl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من قرأ القرآن ولم يعمل به كان من أهل القرآن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  <w:r w:rsidR="002E133D" w:rsidRPr="00EB7D64">
              <w:rPr>
                <w:rFonts w:ascii="adwa-assalaf" w:hAnsi="adwa-assalaf" w:cs="adwa-assalaf"/>
                <w:sz w:val="24"/>
                <w:szCs w:val="24"/>
                <w:rtl/>
              </w:rPr>
              <w:t>6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 xml:space="preserve">يكفي لتكفير الذنوب المحافظة على صلاة الجمعة فقط دون باقي الصلوات 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  <w:r w:rsidR="002E133D" w:rsidRPr="00EB7D64">
              <w:rPr>
                <w:rFonts w:ascii="adwa-assalaf" w:hAnsi="adwa-assalaf" w:cs="adwa-assalaf"/>
                <w:sz w:val="24"/>
                <w:szCs w:val="24"/>
                <w:rtl/>
              </w:rPr>
              <w:t>7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النفقة على الأولاد والعيال  وإغناؤهم عن الحاجة للناس مقدم على الصدقة على المحتاجين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)</w:t>
            </w:r>
          </w:p>
        </w:tc>
      </w:tr>
      <w:tr w:rsidR="002E133D" w:rsidRPr="00EB7D64" w:rsidTr="002E133D">
        <w:tc>
          <w:tcPr>
            <w:tcW w:w="533" w:type="dxa"/>
            <w:shd w:val="clear" w:color="auto" w:fill="EDEDED" w:themeFill="accent3" w:themeFillTint="33"/>
          </w:tcPr>
          <w:p w:rsidR="002E133D" w:rsidRPr="00EB7D64" w:rsidRDefault="001F083E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  <w:r w:rsidR="002E133D" w:rsidRPr="00EB7D64">
              <w:rPr>
                <w:rFonts w:ascii="adwa-assalaf" w:hAnsi="adwa-assalaf" w:cs="adwa-assalaf"/>
                <w:sz w:val="24"/>
                <w:szCs w:val="24"/>
                <w:rtl/>
              </w:rPr>
              <w:t>8</w:t>
            </w:r>
          </w:p>
        </w:tc>
        <w:tc>
          <w:tcPr>
            <w:tcW w:w="8505" w:type="dxa"/>
            <w:shd w:val="clear" w:color="auto" w:fill="auto"/>
          </w:tcPr>
          <w:p w:rsidR="002E133D" w:rsidRPr="00EB7D64" w:rsidRDefault="002E133D" w:rsidP="002E133D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إذا لم يكن الأجر كثيراً سأبقى دون عمل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:rsidR="002E133D" w:rsidRPr="00EB7D64" w:rsidRDefault="002E133D" w:rsidP="002E133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EB7D64">
              <w:rPr>
                <w:rFonts w:ascii="adwa-assalaf" w:hAnsi="adwa-assalaf" w:cs="adwa-assalaf"/>
                <w:sz w:val="24"/>
                <w:szCs w:val="24"/>
                <w:rtl/>
              </w:rPr>
              <w:t>(         )</w:t>
            </w:r>
          </w:p>
        </w:tc>
      </w:tr>
    </w:tbl>
    <w:p w:rsidR="00DD7716" w:rsidRPr="00EB7D64" w:rsidRDefault="00DD7716" w:rsidP="00EB7D64">
      <w:pPr>
        <w:tabs>
          <w:tab w:val="left" w:pos="8040"/>
        </w:tabs>
        <w:rPr>
          <w:rFonts w:ascii="adwa-assalaf" w:hAnsi="adwa-assalaf" w:cs="adwa-assalaf"/>
          <w:sz w:val="24"/>
          <w:szCs w:val="24"/>
          <w:u w:val="single"/>
          <w:rtl/>
        </w:rPr>
      </w:pPr>
    </w:p>
    <w:p w:rsidR="00DD7716" w:rsidRPr="00EB7D64" w:rsidRDefault="00DD7716" w:rsidP="00EB7D64">
      <w:pPr>
        <w:rPr>
          <w:rFonts w:ascii="adwa-assalaf" w:hAnsi="adwa-assalaf" w:cs="adwa-assalaf"/>
          <w:vanish/>
          <w:sz w:val="24"/>
          <w:szCs w:val="24"/>
        </w:rPr>
      </w:pPr>
    </w:p>
    <w:tbl>
      <w:tblPr>
        <w:tblpPr w:leftFromText="180" w:rightFromText="180" w:vertAnchor="text" w:horzAnchor="margin" w:tblpY="28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7C44D9" w:rsidRPr="007C44D9" w:rsidTr="007C44D9">
        <w:trPr>
          <w:trHeight w:val="460"/>
        </w:trPr>
        <w:tc>
          <w:tcPr>
            <w:tcW w:w="767" w:type="dxa"/>
          </w:tcPr>
          <w:p w:rsidR="007C44D9" w:rsidRPr="007C44D9" w:rsidRDefault="007C44D9" w:rsidP="007C44D9">
            <w:pPr>
              <w:rPr>
                <w:rFonts w:ascii="adwa-assalaf" w:hAnsi="adwa-assalaf" w:cs="adwa-assalaf"/>
                <w:color w:val="0D0D0D"/>
                <w:sz w:val="16"/>
                <w:szCs w:val="16"/>
                <w:u w:val="single"/>
                <w:rtl/>
              </w:rPr>
            </w:pPr>
          </w:p>
        </w:tc>
      </w:tr>
      <w:tr w:rsidR="007C44D9" w:rsidRPr="007C44D9" w:rsidTr="007C44D9">
        <w:trPr>
          <w:trHeight w:val="219"/>
        </w:trPr>
        <w:tc>
          <w:tcPr>
            <w:tcW w:w="767" w:type="dxa"/>
          </w:tcPr>
          <w:p w:rsidR="007C44D9" w:rsidRPr="007C44D9" w:rsidRDefault="007C44D9" w:rsidP="007C44D9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16"/>
                <w:szCs w:val="16"/>
                <w:rtl/>
              </w:rPr>
            </w:pPr>
            <w:r w:rsidRPr="007C44D9">
              <w:rPr>
                <w:rFonts w:ascii="adwa-assalaf" w:hAnsi="adwa-assalaf" w:cs="adwa-assalaf"/>
                <w:b/>
                <w:bCs/>
                <w:color w:val="0D0D0D"/>
                <w:sz w:val="16"/>
                <w:szCs w:val="16"/>
                <w:rtl/>
              </w:rPr>
              <w:t>3</w:t>
            </w:r>
          </w:p>
        </w:tc>
      </w:tr>
    </w:tbl>
    <w:p w:rsidR="00EF305D" w:rsidRPr="00EB7D64" w:rsidRDefault="00DD7716" w:rsidP="009370D4">
      <w:pPr>
        <w:tabs>
          <w:tab w:val="left" w:pos="8040"/>
        </w:tabs>
        <w:rPr>
          <w:rFonts w:ascii="adwa-assalaf" w:hAnsi="adwa-assalaf" w:cs="adwa-assalaf"/>
          <w:sz w:val="24"/>
          <w:szCs w:val="24"/>
          <w:rtl/>
        </w:rPr>
      </w:pPr>
      <w:r w:rsidRPr="00EB7D64">
        <w:rPr>
          <w:rFonts w:ascii="adwa-assalaf" w:hAnsi="adwa-assalaf" w:cs="adwa-assalaf"/>
          <w:sz w:val="24"/>
          <w:szCs w:val="24"/>
          <w:u w:val="single"/>
          <w:rtl/>
        </w:rPr>
        <w:t>السؤال الثالث :</w:t>
      </w:r>
      <w:r w:rsidR="009370D4">
        <w:rPr>
          <w:rFonts w:ascii="adwa-assalaf" w:hAnsi="adwa-assalaf" w:cs="adwa-assalaf" w:hint="cs"/>
          <w:sz w:val="24"/>
          <w:szCs w:val="24"/>
          <w:rtl/>
        </w:rPr>
        <w:t xml:space="preserve">  املئي الفراغ ؟ ( كل فراغ بنصف درجة )</w:t>
      </w:r>
    </w:p>
    <w:p w:rsidR="00DD7716" w:rsidRPr="009370D4" w:rsidRDefault="000C6571" w:rsidP="009370D4">
      <w:pPr>
        <w:rPr>
          <w:rFonts w:ascii="adwa-assalaf" w:hAnsi="adwa-assalaf" w:cs="adwa-assalaf"/>
          <w:color w:val="0D0D0D"/>
          <w:sz w:val="24"/>
          <w:szCs w:val="24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49- </w:t>
      </w:r>
      <w:r w:rsidR="00DD7716" w:rsidRPr="009370D4">
        <w:rPr>
          <w:rFonts w:ascii="adwa-assalaf" w:hAnsi="adwa-assalaf" w:cs="adwa-assalaf"/>
          <w:color w:val="0D0D0D"/>
          <w:sz w:val="24"/>
          <w:szCs w:val="24"/>
          <w:rtl/>
        </w:rPr>
        <w:t xml:space="preserve"> </w:t>
      </w:r>
      <w:r w:rsidR="00497366" w:rsidRPr="009370D4">
        <w:rPr>
          <w:rFonts w:ascii="adwa-assalaf" w:hAnsi="adwa-assalaf" w:cs="adwa-assalaf"/>
          <w:color w:val="0D0D0D"/>
          <w:sz w:val="24"/>
          <w:szCs w:val="24"/>
          <w:rtl/>
        </w:rPr>
        <w:t>قال</w:t>
      </w:r>
      <w:r w:rsidR="00497366" w:rsidRPr="00EB7D64">
        <w:sym w:font="AGA Arabesque" w:char="F072"/>
      </w:r>
      <w:r w:rsidR="00497366" w:rsidRPr="009370D4">
        <w:rPr>
          <w:rFonts w:ascii="adwa-assalaf" w:hAnsi="adwa-assalaf" w:cs="adwa-assalaf"/>
          <w:color w:val="0D0D0D"/>
          <w:sz w:val="24"/>
          <w:szCs w:val="24"/>
          <w:rtl/>
        </w:rPr>
        <w:t xml:space="preserve"> : </w:t>
      </w:r>
      <w:r w:rsidR="00DD7716" w:rsidRPr="009370D4">
        <w:rPr>
          <w:rFonts w:ascii="adwa-assalaf" w:hAnsi="adwa-assalaf" w:cs="adwa-assalaf"/>
          <w:color w:val="0D0D0D"/>
          <w:sz w:val="24"/>
          <w:szCs w:val="24"/>
          <w:rtl/>
        </w:rPr>
        <w:t>(من سلك</w:t>
      </w:r>
      <w:r w:rsidR="00EF305D" w:rsidRPr="009370D4">
        <w:rPr>
          <w:rFonts w:ascii="adwa-assalaf" w:hAnsi="adwa-assalaf" w:cs="adwa-assalaf"/>
          <w:color w:val="0D0D0D"/>
          <w:sz w:val="24"/>
          <w:szCs w:val="24"/>
          <w:rtl/>
        </w:rPr>
        <w:t xml:space="preserve"> </w:t>
      </w:r>
      <w:r w:rsidR="00DD7716" w:rsidRPr="009370D4">
        <w:rPr>
          <w:rFonts w:ascii="adwa-assalaf" w:hAnsi="adwa-assalaf" w:cs="adwa-assalaf"/>
          <w:color w:val="0D0D0D"/>
          <w:sz w:val="24"/>
          <w:szCs w:val="24"/>
          <w:rtl/>
        </w:rPr>
        <w:t>طريقا..............................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....</w:t>
      </w:r>
      <w:r w:rsidR="00DD7716" w:rsidRPr="009370D4">
        <w:rPr>
          <w:rFonts w:ascii="adwa-assalaf" w:hAnsi="adwa-assalaf" w:cs="adwa-assalaf"/>
          <w:color w:val="0D0D0D"/>
          <w:sz w:val="24"/>
          <w:szCs w:val="24"/>
          <w:rtl/>
        </w:rPr>
        <w:t>........</w:t>
      </w:r>
      <w:r w:rsidR="0076669E" w:rsidRPr="009370D4">
        <w:rPr>
          <w:rFonts w:ascii="adwa-assalaf" w:hAnsi="adwa-assalaf" w:cs="adwa-assalaf"/>
          <w:color w:val="0D0D0D"/>
          <w:sz w:val="24"/>
          <w:szCs w:val="24"/>
          <w:rtl/>
        </w:rPr>
        <w:t>سهل الله له به</w:t>
      </w:r>
      <w:r w:rsidR="00497366" w:rsidRPr="009370D4">
        <w:rPr>
          <w:rFonts w:ascii="adwa-assalaf" w:hAnsi="adwa-assalaf" w:cs="adwa-assalaf"/>
          <w:color w:val="0D0D0D"/>
          <w:sz w:val="24"/>
          <w:szCs w:val="24"/>
          <w:rtl/>
        </w:rPr>
        <w:t>.....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............</w:t>
      </w:r>
      <w:r w:rsidR="00497366" w:rsidRPr="009370D4">
        <w:rPr>
          <w:rFonts w:ascii="adwa-assalaf" w:hAnsi="adwa-assalaf" w:cs="adwa-assalaf"/>
          <w:color w:val="0D0D0D"/>
          <w:sz w:val="24"/>
          <w:szCs w:val="24"/>
          <w:rtl/>
        </w:rPr>
        <w:t>................</w:t>
      </w:r>
      <w:r>
        <w:rPr>
          <w:rFonts w:ascii="adwa-assalaf" w:hAnsi="adwa-assalaf" w:cs="adwa-assalaf" w:hint="cs"/>
          <w:color w:val="0D0D0D"/>
          <w:sz w:val="24"/>
          <w:szCs w:val="24"/>
          <w:rtl/>
        </w:rPr>
        <w:t>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</w:t>
      </w:r>
      <w:r w:rsidR="002E133D">
        <w:rPr>
          <w:rFonts w:ascii="adwa-assalaf" w:hAnsi="adwa-assalaf" w:cs="adwa-assalaf"/>
          <w:color w:val="0D0D0D"/>
          <w:sz w:val="24"/>
          <w:szCs w:val="24"/>
          <w:rtl/>
        </w:rPr>
        <w:t>....</w:t>
      </w:r>
      <w:r w:rsidR="007C44D9">
        <w:rPr>
          <w:rFonts w:ascii="adwa-assalaf" w:hAnsi="adwa-assalaf" w:cs="adwa-assalaf" w:hint="cs"/>
          <w:color w:val="0D0D0D"/>
          <w:sz w:val="24"/>
          <w:szCs w:val="24"/>
          <w:rtl/>
        </w:rPr>
        <w:t>....</w:t>
      </w:r>
      <w:r w:rsidR="00497366" w:rsidRPr="009370D4">
        <w:rPr>
          <w:rFonts w:ascii="adwa-assalaf" w:hAnsi="adwa-assalaf" w:cs="adwa-assalaf"/>
          <w:color w:val="0D0D0D"/>
          <w:sz w:val="24"/>
          <w:szCs w:val="24"/>
          <w:rtl/>
        </w:rPr>
        <w:t>....</w:t>
      </w:r>
      <w:r w:rsidR="007C44D9">
        <w:rPr>
          <w:rFonts w:ascii="adwa-assalaf" w:hAnsi="adwa-assalaf" w:cs="adwa-assalaf"/>
          <w:color w:val="0D0D0D"/>
          <w:sz w:val="24"/>
          <w:szCs w:val="24"/>
          <w:rtl/>
        </w:rPr>
        <w:t>.</w:t>
      </w:r>
      <w:r w:rsidR="00DD7716" w:rsidRPr="009370D4">
        <w:rPr>
          <w:rFonts w:ascii="adwa-assalaf" w:hAnsi="adwa-assalaf" w:cs="adwa-assalaf"/>
          <w:color w:val="0D0D0D"/>
          <w:sz w:val="24"/>
          <w:szCs w:val="24"/>
          <w:rtl/>
        </w:rPr>
        <w:t>.)</w:t>
      </w:r>
    </w:p>
    <w:p w:rsidR="0076669E" w:rsidRPr="00EB7D64" w:rsidRDefault="000C6571" w:rsidP="000C6571">
      <w:pPr>
        <w:rPr>
          <w:rFonts w:ascii="adwa-assalaf" w:hAnsi="adwa-assalaf" w:cs="adwa-assalaf"/>
          <w:color w:val="0D0D0D"/>
          <w:sz w:val="24"/>
          <w:szCs w:val="24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50- </w:t>
      </w:r>
      <w:r w:rsidR="0076669E" w:rsidRPr="00EB7D64">
        <w:rPr>
          <w:rFonts w:ascii="adwa-assalaf" w:hAnsi="adwa-assalaf" w:cs="adwa-assalaf"/>
          <w:color w:val="0D0D0D"/>
          <w:sz w:val="24"/>
          <w:szCs w:val="24"/>
          <w:rtl/>
        </w:rPr>
        <w:t>فضل المؤذن يوم القيامة...........................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........</w:t>
      </w:r>
      <w:r w:rsidR="0076669E" w:rsidRPr="00EB7D64">
        <w:rPr>
          <w:rFonts w:ascii="adwa-assalaf" w:hAnsi="adwa-assalaf" w:cs="adwa-assalaf"/>
          <w:color w:val="0D0D0D"/>
          <w:sz w:val="24"/>
          <w:szCs w:val="24"/>
          <w:rtl/>
        </w:rPr>
        <w:t>.......وفضل الصلاة في الصف الأول.........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........</w:t>
      </w:r>
      <w:r w:rsidR="0076669E" w:rsidRPr="00EB7D64">
        <w:rPr>
          <w:rFonts w:ascii="adwa-assalaf" w:hAnsi="adwa-assalaf" w:cs="adwa-assalaf"/>
          <w:color w:val="0D0D0D"/>
          <w:sz w:val="24"/>
          <w:szCs w:val="24"/>
          <w:rtl/>
        </w:rPr>
        <w:t>..............</w:t>
      </w:r>
      <w:r w:rsidR="00205B8A">
        <w:rPr>
          <w:rFonts w:ascii="adwa-assalaf" w:hAnsi="adwa-assalaf" w:cs="adwa-assalaf" w:hint="cs"/>
          <w:color w:val="0D0D0D"/>
          <w:sz w:val="24"/>
          <w:szCs w:val="24"/>
          <w:rtl/>
        </w:rPr>
        <w:t>....</w:t>
      </w:r>
    </w:p>
    <w:p w:rsidR="0076669E" w:rsidRDefault="000C6571" w:rsidP="000C6571">
      <w:pPr>
        <w:rPr>
          <w:rFonts w:ascii="adwa-assalaf" w:hAnsi="adwa-assalaf" w:cs="adwa-assalaf"/>
          <w:color w:val="0D0D0D"/>
          <w:sz w:val="24"/>
          <w:szCs w:val="24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51- </w:t>
      </w:r>
      <w:r w:rsidR="00497366" w:rsidRPr="00EB7D64">
        <w:rPr>
          <w:rFonts w:ascii="adwa-assalaf" w:hAnsi="adwa-assalaf" w:cs="adwa-assalaf"/>
          <w:color w:val="0D0D0D"/>
          <w:sz w:val="24"/>
          <w:szCs w:val="24"/>
          <w:rtl/>
        </w:rPr>
        <w:t xml:space="preserve"> قال </w:t>
      </w:r>
      <w:r w:rsidR="00497366" w:rsidRPr="00EB7D64">
        <w:rPr>
          <w:rFonts w:ascii="adwa-assalaf" w:hAnsi="adwa-assalaf" w:cs="adwa-assalaf"/>
          <w:color w:val="0D0D0D"/>
          <w:sz w:val="24"/>
          <w:szCs w:val="24"/>
        </w:rPr>
        <w:sym w:font="AGA Arabesque" w:char="F072"/>
      </w:r>
      <w:r w:rsidR="00497366" w:rsidRPr="00EB7D64">
        <w:rPr>
          <w:rFonts w:ascii="adwa-assalaf" w:hAnsi="adwa-assalaf" w:cs="adwa-assalaf"/>
          <w:color w:val="0D0D0D"/>
          <w:sz w:val="24"/>
          <w:szCs w:val="24"/>
          <w:rtl/>
        </w:rPr>
        <w:t xml:space="preserve"> : (الصلوات الخمس و.....................................كفارات لما بينهن ما.......................</w:t>
      </w:r>
      <w:r w:rsidR="002E133D">
        <w:rPr>
          <w:rFonts w:ascii="adwa-assalaf" w:hAnsi="adwa-assalaf" w:cs="adwa-assalaf" w:hint="cs"/>
          <w:color w:val="0D0D0D"/>
          <w:sz w:val="24"/>
          <w:szCs w:val="24"/>
          <w:rtl/>
        </w:rPr>
        <w:t>...................</w:t>
      </w:r>
      <w:r w:rsidR="00205B8A">
        <w:rPr>
          <w:rFonts w:ascii="adwa-assalaf" w:hAnsi="adwa-assalaf" w:cs="adwa-assalaf" w:hint="cs"/>
          <w:color w:val="0D0D0D"/>
          <w:sz w:val="24"/>
          <w:szCs w:val="24"/>
          <w:rtl/>
        </w:rPr>
        <w:t>..</w:t>
      </w:r>
    </w:p>
    <w:p w:rsidR="007C44D9" w:rsidRPr="00EB7D64" w:rsidRDefault="007C44D9" w:rsidP="002E133D">
      <w:pPr>
        <w:rPr>
          <w:rFonts w:ascii="adwa-assalaf" w:hAnsi="adwa-assalaf" w:cs="adwa-assalaf"/>
          <w:color w:val="0D0D0D"/>
          <w:sz w:val="24"/>
          <w:szCs w:val="24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-27536</wp:posOffset>
                </wp:positionH>
                <wp:positionV relativeFrom="paragraph">
                  <wp:posOffset>162182</wp:posOffset>
                </wp:positionV>
                <wp:extent cx="6778651" cy="0"/>
                <wp:effectExtent l="0" t="0" r="22225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86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26" style="position:absolute;left:0;text-align:lef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12.75pt" to="531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" strokecolor="black [3200]" strokeweight="1.5pt">
                <v:stroke joinstyle="miter"/>
              </v:line>
            </w:pict>
          </mc:Fallback>
        </mc:AlternateContent>
      </w:r>
    </w:p>
    <w:tbl>
      <w:tblPr>
        <w:tblpPr w:leftFromText="180" w:rightFromText="180" w:vertAnchor="text" w:horzAnchor="margin" w:tblpY="13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EF305D" w:rsidRPr="00EB7D64" w:rsidTr="00EF305D">
        <w:trPr>
          <w:trHeight w:val="460"/>
        </w:trPr>
        <w:tc>
          <w:tcPr>
            <w:tcW w:w="767" w:type="dxa"/>
          </w:tcPr>
          <w:p w:rsidR="00EF305D" w:rsidRPr="007C44D9" w:rsidRDefault="00EF305D" w:rsidP="00EB7D64">
            <w:pPr>
              <w:rPr>
                <w:rFonts w:ascii="adwa-assalaf" w:hAnsi="adwa-assalaf" w:cs="adwa-assalaf"/>
                <w:color w:val="0D0D0D"/>
                <w:sz w:val="18"/>
                <w:szCs w:val="18"/>
                <w:u w:val="single"/>
                <w:rtl/>
              </w:rPr>
            </w:pPr>
          </w:p>
        </w:tc>
      </w:tr>
      <w:tr w:rsidR="00EF305D" w:rsidRPr="00EB7D64" w:rsidTr="00EF305D">
        <w:trPr>
          <w:trHeight w:val="219"/>
        </w:trPr>
        <w:tc>
          <w:tcPr>
            <w:tcW w:w="767" w:type="dxa"/>
          </w:tcPr>
          <w:p w:rsidR="00EF305D" w:rsidRPr="007C44D9" w:rsidRDefault="00EF305D" w:rsidP="00EB7D64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18"/>
                <w:szCs w:val="18"/>
                <w:rtl/>
              </w:rPr>
            </w:pPr>
            <w:r w:rsidRPr="007C44D9">
              <w:rPr>
                <w:rFonts w:ascii="adwa-assalaf" w:hAnsi="adwa-assalaf" w:cs="adwa-assalaf"/>
                <w:b/>
                <w:bCs/>
                <w:color w:val="0D0D0D"/>
                <w:sz w:val="18"/>
                <w:szCs w:val="18"/>
                <w:rtl/>
              </w:rPr>
              <w:t>3</w:t>
            </w:r>
          </w:p>
        </w:tc>
      </w:tr>
    </w:tbl>
    <w:p w:rsidR="00DD7716" w:rsidRPr="00EB7D64" w:rsidRDefault="00DD7716" w:rsidP="007C44D9">
      <w:pPr>
        <w:tabs>
          <w:tab w:val="left" w:pos="8040"/>
        </w:tabs>
        <w:rPr>
          <w:rFonts w:ascii="adwa-assalaf" w:hAnsi="adwa-assalaf" w:cs="adwa-assalaf"/>
          <w:sz w:val="24"/>
          <w:szCs w:val="24"/>
          <w:rtl/>
        </w:rPr>
      </w:pPr>
      <w:r w:rsidRPr="00EB7D64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الرابع </w:t>
      </w:r>
      <w:r w:rsidRPr="00EB7D64">
        <w:rPr>
          <w:rFonts w:ascii="adwa-assalaf" w:hAnsi="adwa-assalaf" w:cs="adwa-assalaf"/>
          <w:sz w:val="24"/>
          <w:szCs w:val="24"/>
          <w:rtl/>
        </w:rPr>
        <w:t>:</w:t>
      </w:r>
      <w:r w:rsidR="00497366" w:rsidRPr="00EB7D64">
        <w:rPr>
          <w:rFonts w:ascii="adwa-assalaf" w:hAnsi="adwa-assalaf" w:cs="adwa-assalaf"/>
          <w:sz w:val="24"/>
          <w:szCs w:val="24"/>
          <w:rtl/>
        </w:rPr>
        <w:t>اجيبي</w:t>
      </w:r>
      <w:r w:rsidR="002E133D">
        <w:rPr>
          <w:rFonts w:ascii="adwa-assalaf" w:hAnsi="adwa-assalaf" w:cs="adwa-assalaf" w:hint="cs"/>
          <w:sz w:val="24"/>
          <w:szCs w:val="24"/>
          <w:rtl/>
        </w:rPr>
        <w:t xml:space="preserve"> على الأسئلة الأتية </w:t>
      </w:r>
      <w:r w:rsidR="00EF305D" w:rsidRPr="00EB7D64">
        <w:rPr>
          <w:rFonts w:ascii="adwa-assalaf" w:hAnsi="adwa-assalaf" w:cs="adwa-assalaf"/>
          <w:sz w:val="24"/>
          <w:szCs w:val="24"/>
          <w:rtl/>
        </w:rPr>
        <w:t>:</w:t>
      </w:r>
      <w:r w:rsidRPr="00EB7D64">
        <w:rPr>
          <w:rFonts w:ascii="adwa-assalaf" w:hAnsi="adwa-assalaf" w:cs="adwa-assalaf"/>
          <w:sz w:val="24"/>
          <w:szCs w:val="24"/>
          <w:rtl/>
        </w:rPr>
        <w:t xml:space="preserve">    </w:t>
      </w:r>
      <w:r w:rsidR="002E133D">
        <w:rPr>
          <w:rFonts w:ascii="adwa-assalaf" w:hAnsi="adwa-assalaf" w:cs="adwa-assalaf" w:hint="cs"/>
          <w:sz w:val="24"/>
          <w:szCs w:val="24"/>
          <w:rtl/>
        </w:rPr>
        <w:t xml:space="preserve">( كل </w:t>
      </w:r>
      <w:r w:rsidR="007C44D9">
        <w:rPr>
          <w:rFonts w:ascii="adwa-assalaf" w:hAnsi="adwa-assalaf" w:cs="adwa-assalaf" w:hint="cs"/>
          <w:sz w:val="24"/>
          <w:szCs w:val="24"/>
          <w:rtl/>
        </w:rPr>
        <w:t>فقرة بدرجة )</w:t>
      </w:r>
    </w:p>
    <w:p w:rsidR="00497366" w:rsidRPr="007C44D9" w:rsidRDefault="00F666F1" w:rsidP="00F666F1">
      <w:pPr>
        <w:pStyle w:val="a6"/>
        <w:numPr>
          <w:ilvl w:val="0"/>
          <w:numId w:val="10"/>
        </w:numPr>
        <w:tabs>
          <w:tab w:val="left" w:pos="8040"/>
        </w:tabs>
        <w:spacing w:after="0" w:line="240" w:lineRule="auto"/>
        <w:rPr>
          <w:rFonts w:ascii="adwa-assalaf" w:hAnsi="adwa-assalaf" w:cs="adwa-assalaf"/>
          <w:sz w:val="24"/>
          <w:szCs w:val="24"/>
        </w:rPr>
      </w:pPr>
      <w:r>
        <w:rPr>
          <w:rFonts w:ascii="adwa-assalaf" w:hAnsi="adwa-assalaf" w:cs="adwa-assalaf" w:hint="cs"/>
          <w:sz w:val="24"/>
          <w:szCs w:val="24"/>
          <w:rtl/>
        </w:rPr>
        <w:t xml:space="preserve"> </w:t>
      </w:r>
      <w:r w:rsidR="00497366" w:rsidRPr="007C44D9">
        <w:rPr>
          <w:rFonts w:ascii="adwa-assalaf" w:hAnsi="adwa-assalaf" w:cs="adwa-assalaf"/>
          <w:sz w:val="24"/>
          <w:szCs w:val="24"/>
          <w:rtl/>
        </w:rPr>
        <w:t>كيف يعرف أهل الوضوء من غيرهم يوم القيامة ؟</w:t>
      </w:r>
    </w:p>
    <w:p w:rsidR="00497366" w:rsidRPr="007C44D9" w:rsidRDefault="007C44D9" w:rsidP="007C44D9">
      <w:pPr>
        <w:pStyle w:val="a6"/>
        <w:tabs>
          <w:tab w:val="left" w:pos="8040"/>
        </w:tabs>
        <w:spacing w:after="0" w:line="240" w:lineRule="auto"/>
        <w:rPr>
          <w:rFonts w:ascii="adwa-assalaf" w:hAnsi="adwa-assalaf" w:cs="adwa-assalaf"/>
          <w:sz w:val="24"/>
          <w:szCs w:val="24"/>
        </w:rPr>
      </w:pPr>
      <w:r w:rsidRPr="007C44D9">
        <w:rPr>
          <w:rFonts w:ascii="adwa-assalaf" w:hAnsi="adwa-assalaf" w:cs="adwa-assalaf" w:hint="cs"/>
          <w:sz w:val="24"/>
          <w:szCs w:val="24"/>
          <w:rtl/>
        </w:rPr>
        <w:t>............................................................................................................</w:t>
      </w:r>
      <w:r w:rsidR="00F666F1">
        <w:rPr>
          <w:rFonts w:ascii="adwa-assalaf" w:hAnsi="adwa-assalaf" w:cs="adwa-assalaf" w:hint="cs"/>
          <w:sz w:val="24"/>
          <w:szCs w:val="24"/>
          <w:rtl/>
        </w:rPr>
        <w:t>...............</w:t>
      </w:r>
      <w:r w:rsidRPr="007C44D9">
        <w:rPr>
          <w:rFonts w:ascii="adwa-assalaf" w:hAnsi="adwa-assalaf" w:cs="adwa-assalaf" w:hint="cs"/>
          <w:sz w:val="24"/>
          <w:szCs w:val="24"/>
          <w:rtl/>
        </w:rPr>
        <w:t>......</w:t>
      </w:r>
    </w:p>
    <w:p w:rsidR="00497366" w:rsidRPr="007C44D9" w:rsidRDefault="00497366" w:rsidP="00F666F1">
      <w:pPr>
        <w:pStyle w:val="a6"/>
        <w:numPr>
          <w:ilvl w:val="0"/>
          <w:numId w:val="10"/>
        </w:numPr>
        <w:tabs>
          <w:tab w:val="left" w:pos="8040"/>
        </w:tabs>
        <w:spacing w:after="0" w:line="240" w:lineRule="auto"/>
        <w:rPr>
          <w:rFonts w:ascii="adwa-assalaf" w:hAnsi="adwa-assalaf" w:cs="adwa-assalaf"/>
          <w:sz w:val="24"/>
          <w:szCs w:val="24"/>
        </w:rPr>
      </w:pPr>
      <w:r w:rsidRPr="007C44D9">
        <w:rPr>
          <w:rFonts w:ascii="adwa-assalaf" w:hAnsi="adwa-assalaf" w:cs="adwa-assalaf"/>
          <w:sz w:val="24"/>
          <w:szCs w:val="24"/>
          <w:rtl/>
        </w:rPr>
        <w:t>اذكري دعاء الخروج ؟</w:t>
      </w:r>
    </w:p>
    <w:p w:rsidR="00497366" w:rsidRPr="007C44D9" w:rsidRDefault="007C44D9" w:rsidP="007C44D9">
      <w:pPr>
        <w:pStyle w:val="a6"/>
        <w:tabs>
          <w:tab w:val="left" w:pos="8040"/>
        </w:tabs>
        <w:spacing w:line="240" w:lineRule="auto"/>
        <w:rPr>
          <w:rFonts w:ascii="adwa-assalaf" w:hAnsi="adwa-assalaf" w:cs="adwa-assalaf"/>
          <w:sz w:val="28"/>
          <w:szCs w:val="28"/>
          <w:rtl/>
        </w:rPr>
      </w:pPr>
      <w:r w:rsidRPr="007C44D9">
        <w:rPr>
          <w:rFonts w:ascii="adwa-assalaf" w:hAnsi="adwa-assalaf" w:cs="adwa-assalaf" w:hint="cs"/>
          <w:sz w:val="24"/>
          <w:szCs w:val="24"/>
          <w:rtl/>
        </w:rPr>
        <w:t>..................................................................................................................</w:t>
      </w:r>
      <w:r w:rsidR="00F666F1">
        <w:rPr>
          <w:rFonts w:ascii="adwa-assalaf" w:hAnsi="adwa-assalaf" w:cs="adwa-assalaf" w:hint="cs"/>
          <w:sz w:val="24"/>
          <w:szCs w:val="24"/>
          <w:rtl/>
        </w:rPr>
        <w:t>..............</w:t>
      </w:r>
      <w:r w:rsidRPr="007C44D9">
        <w:rPr>
          <w:rFonts w:ascii="adwa-assalaf" w:hAnsi="adwa-assalaf" w:cs="adwa-assalaf" w:hint="cs"/>
          <w:sz w:val="24"/>
          <w:szCs w:val="24"/>
          <w:rtl/>
        </w:rPr>
        <w:t>.</w:t>
      </w:r>
    </w:p>
    <w:p w:rsidR="002B4BEE" w:rsidRDefault="00393643" w:rsidP="00F666F1">
      <w:pPr>
        <w:pStyle w:val="a6"/>
        <w:numPr>
          <w:ilvl w:val="0"/>
          <w:numId w:val="10"/>
        </w:numPr>
        <w:spacing w:line="240" w:lineRule="auto"/>
        <w:rPr>
          <w:rFonts w:ascii="Arial" w:hAnsi="Arial"/>
          <w:color w:val="0D0D0D"/>
          <w:sz w:val="24"/>
          <w:szCs w:val="24"/>
        </w:rPr>
      </w:pPr>
      <w:r w:rsidRPr="00EB7D64">
        <w:rPr>
          <w:rFonts w:ascii="adwa-assalaf" w:hAnsi="adwa-assalaf" w:cs="adwa-assalaf"/>
          <w:color w:val="0D0D0D"/>
          <w:sz w:val="24"/>
          <w:szCs w:val="24"/>
          <w:rtl/>
        </w:rPr>
        <w:t>اذكر</w:t>
      </w:r>
      <w:r w:rsidR="00F666F1">
        <w:rPr>
          <w:rFonts w:ascii="adwa-assalaf" w:hAnsi="adwa-assalaf" w:cs="adwa-assalaf"/>
          <w:color w:val="0D0D0D"/>
          <w:sz w:val="24"/>
          <w:szCs w:val="24"/>
          <w:rtl/>
        </w:rPr>
        <w:t xml:space="preserve">ي اثنين من مضار الغش على الفرد </w:t>
      </w:r>
      <w:r w:rsidR="00F666F1">
        <w:rPr>
          <w:rFonts w:ascii="adwa-assalaf" w:hAnsi="adwa-assalaf" w:cs="adwa-assalaf" w:hint="cs"/>
          <w:color w:val="0D0D0D"/>
          <w:sz w:val="24"/>
          <w:szCs w:val="24"/>
          <w:rtl/>
        </w:rPr>
        <w:t>و ا</w:t>
      </w:r>
      <w:r w:rsidRPr="00EB7D64">
        <w:rPr>
          <w:rFonts w:ascii="adwa-assalaf" w:hAnsi="adwa-assalaf" w:cs="adwa-assalaf"/>
          <w:color w:val="0D0D0D"/>
          <w:sz w:val="24"/>
          <w:szCs w:val="24"/>
          <w:rtl/>
        </w:rPr>
        <w:t>لمجتمع</w:t>
      </w:r>
      <w:r>
        <w:rPr>
          <w:rFonts w:ascii="Arial" w:hAnsi="Arial" w:hint="cs"/>
          <w:color w:val="0D0D0D"/>
          <w:sz w:val="24"/>
          <w:szCs w:val="24"/>
          <w:rtl/>
        </w:rPr>
        <w:t>؟</w:t>
      </w:r>
    </w:p>
    <w:p w:rsidR="00205B8A" w:rsidRPr="00497366" w:rsidRDefault="00205B8A" w:rsidP="00205B8A">
      <w:pPr>
        <w:pStyle w:val="a6"/>
        <w:spacing w:line="240" w:lineRule="auto"/>
        <w:rPr>
          <w:rFonts w:ascii="Arial" w:hAnsi="Arial"/>
          <w:color w:val="0D0D0D"/>
          <w:sz w:val="24"/>
          <w:szCs w:val="24"/>
          <w:rtl/>
        </w:rPr>
      </w:pPr>
      <w:r w:rsidRPr="00EB7D64">
        <w:rPr>
          <w:rFonts w:ascii="adwa-assalaf" w:hAnsi="adwa-assalaf" w:cs="adwa-assalaf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D61D2E2" wp14:editId="2CE41280">
                <wp:simplePos x="0" y="0"/>
                <wp:positionH relativeFrom="margin">
                  <wp:posOffset>1331595</wp:posOffset>
                </wp:positionH>
                <wp:positionV relativeFrom="paragraph">
                  <wp:posOffset>341683</wp:posOffset>
                </wp:positionV>
                <wp:extent cx="4118610" cy="368300"/>
                <wp:effectExtent l="0" t="0" r="15240" b="12700"/>
                <wp:wrapNone/>
                <wp:docPr id="9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70D4" w:rsidRPr="000A59D9" w:rsidRDefault="009370D4" w:rsidP="0036532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اسأل الله لكِ النجاح والتوفيق طالبتي المجتهدة </w:t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معلمتك: أميرة بخش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3" style="position:absolute;left:0;text-align:left;margin-left:104.85pt;margin-top:26.9pt;width:324.3pt;height:29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" fillcolor="window" strokecolor="windowText" strokeweight="2pt">
                <v:textbox>
                  <w:txbxContent>
                    <w:p w:rsidR="009370D4" w:rsidRPr="000A59D9" w:rsidRDefault="009370D4" w:rsidP="0036532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اسأل الله لكِ النجاح والتوفيق طالبتي المجتهدة </w:t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معلمتك: أميرة بخش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dwa-assalaf" w:hAnsi="adwa-assalaf" w:cs="adwa-assalaf" w:hint="cs"/>
          <w:noProof/>
          <w:sz w:val="24"/>
          <w:szCs w:val="24"/>
          <w:rtl/>
        </w:rPr>
        <w:t>............................................................................................................</w:t>
      </w:r>
      <w:r w:rsidR="00F666F1">
        <w:rPr>
          <w:rFonts w:ascii="adwa-assalaf" w:hAnsi="adwa-assalaf" w:cs="adwa-assalaf" w:hint="cs"/>
          <w:noProof/>
          <w:sz w:val="24"/>
          <w:szCs w:val="24"/>
          <w:rtl/>
        </w:rPr>
        <w:t>..............</w:t>
      </w:r>
      <w:r>
        <w:rPr>
          <w:rFonts w:ascii="adwa-assalaf" w:hAnsi="adwa-assalaf" w:cs="adwa-assalaf" w:hint="cs"/>
          <w:noProof/>
          <w:sz w:val="24"/>
          <w:szCs w:val="24"/>
          <w:rtl/>
        </w:rPr>
        <w:t>......</w:t>
      </w:r>
    </w:p>
    <w:sectPr w:rsidR="00205B8A" w:rsidRPr="00497366" w:rsidSect="008907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A7A" w:rsidRDefault="00FA4A7A" w:rsidP="00A92AB4">
      <w:r>
        <w:separator/>
      </w:r>
    </w:p>
  </w:endnote>
  <w:endnote w:type="continuationSeparator" w:id="0">
    <w:p w:rsidR="00FA4A7A" w:rsidRDefault="00FA4A7A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altName w:val="Sakkal Majalla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DF2D6FE-DC50-4394-8E41-41033B652308}"/>
    <w:embedBold r:id="rId2" w:fontKey="{4ED684D9-D310-4279-B453-2EE3AEC41B52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C73D2E-75DD-451F-91C7-61E219F42F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B0E134B-6E55-4BA2-A92C-5BCFC01DC496}"/>
    <w:embedBold r:id="rId5" w:fontKey="{0B5EB340-BE5D-4EF5-A9C9-A6BF69C1AE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C10EFC66-96B0-420C-A589-8DA4A9783D5A}"/>
    <w:embedBold r:id="rId7" w:fontKey="{FFFE7A7C-2023-49F6-93A6-0937650E577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81BE8BEA-ADB9-4184-A3FA-0A0114AD32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65E30650-C887-498A-A9CB-2A26F7BAA749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  <w:embedRegular r:id="rId10" w:fontKey="{AFEA70E1-7270-4895-B5C3-E05C791412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B7C" w:rsidRDefault="00961B7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0D4" w:rsidRDefault="009370D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2187C844" wp14:editId="711A994A">
              <wp:simplePos x="0" y="0"/>
              <wp:positionH relativeFrom="column">
                <wp:posOffset>35348</wp:posOffset>
              </wp:positionH>
              <wp:positionV relativeFrom="paragraph">
                <wp:posOffset>89112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189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189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left:0;text-align:left;margin-left:2.8pt;margin-top:7pt;width:87pt;height:27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" filled="f" stroked="f">
              <v:textbox>
                <w:txbxContent>
                  <w:p w:rsidR="009370D4" w:rsidRPr="00374657" w:rsidRDefault="009370D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189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189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370D4" w:rsidRPr="00374657" w:rsidRDefault="009370D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24779BC1" wp14:editId="1B9EF5EF">
              <wp:simplePos x="0" y="0"/>
              <wp:positionH relativeFrom="page">
                <wp:posOffset>2655993</wp:posOffset>
              </wp:positionH>
              <wp:positionV relativeFrom="page">
                <wp:posOffset>10235353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370D4" w:rsidRPr="00374657" w:rsidRDefault="009370D4" w:rsidP="00EC0A8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 xml:space="preserve">KH-P028-F11A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0/1 تاريخ الإصدار : 01/09/2019م</w:t>
                          </w:r>
                        </w:p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5" type="#_x0000_t202" style="position:absolute;left:0;text-align:left;margin-left:209.15pt;margin-top:805.95pt;width:366.95pt;height:26.9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" filled="f" stroked="f">
              <v:textbox>
                <w:txbxContent>
                  <w:p w:rsidR="009370D4" w:rsidRPr="00374657" w:rsidRDefault="009370D4" w:rsidP="00EC0A87">
                    <w:pP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</w:pP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 xml:space="preserve">KH-P028-F11A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0/1 تاريخ الإصدار : 01/09/2019م</w:t>
                    </w:r>
                  </w:p>
                  <w:p w:rsidR="009370D4" w:rsidRPr="00374657" w:rsidRDefault="009370D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370D4" w:rsidRPr="00374657" w:rsidRDefault="009370D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0D4" w:rsidRDefault="009370D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43C300" wp14:editId="299C8E60">
              <wp:simplePos x="0" y="0"/>
              <wp:positionH relativeFrom="page">
                <wp:posOffset>2667635</wp:posOffset>
              </wp:positionH>
              <wp:positionV relativeFrom="page">
                <wp:posOffset>10189845</wp:posOffset>
              </wp:positionV>
              <wp:extent cx="46602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 xml:space="preserve">KH-P028-F11A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0/1 تاريخ الإصدار : 01/09/2019م</w:t>
                          </w:r>
                        </w:p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9370D4" w:rsidRPr="00374657" w:rsidRDefault="009370D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210.05pt;margin-top:802.35pt;width:366.9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o+ugIAAMA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" filled="f" stroked="f">
              <v:textbox>
                <w:txbxContent>
                  <w:p w:rsidR="009370D4" w:rsidRPr="00374657" w:rsidRDefault="009370D4" w:rsidP="00374657">
                    <w:pP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</w:pP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 xml:space="preserve">KH-P028-F11A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0/1 تاريخ الإصدار : 01/09/2019م</w:t>
                    </w:r>
                  </w:p>
                  <w:p w:rsidR="009370D4" w:rsidRPr="00374657" w:rsidRDefault="009370D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9370D4" w:rsidRPr="00374657" w:rsidRDefault="009370D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0EB544" wp14:editId="2D4CDA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0D4" w:rsidRPr="00374657" w:rsidRDefault="009370D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189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189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370D4" w:rsidRPr="00374657" w:rsidRDefault="009370D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9370D4" w:rsidRPr="00374657" w:rsidRDefault="009370D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189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189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370D4" w:rsidRPr="00374657" w:rsidRDefault="009370D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98A99" wp14:editId="69C7115B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370D4" w:rsidRPr="00021D6D" w:rsidRDefault="009370D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1890" w:rsidRPr="000C189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1890" w:rsidRPr="000C189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70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9370D4" w:rsidRPr="00021D6D" w:rsidRDefault="009370D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1890" w:rsidRPr="000C189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1890" w:rsidRPr="000C189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A7A" w:rsidRDefault="00FA4A7A" w:rsidP="00A92AB4">
      <w:r>
        <w:separator/>
      </w:r>
    </w:p>
  </w:footnote>
  <w:footnote w:type="continuationSeparator" w:id="0">
    <w:p w:rsidR="00FA4A7A" w:rsidRDefault="00FA4A7A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B7C" w:rsidRDefault="00961B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0D4" w:rsidRDefault="009370D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D8B034" wp14:editId="66ECB279">
              <wp:simplePos x="0" y="0"/>
              <wp:positionH relativeFrom="column">
                <wp:posOffset>-147955</wp:posOffset>
              </wp:positionH>
              <wp:positionV relativeFrom="paragraph">
                <wp:posOffset>53005</wp:posOffset>
              </wp:positionV>
              <wp:extent cx="7058236" cy="9715500"/>
              <wp:effectExtent l="19050" t="19050" r="28575" b="1905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58236" cy="971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11.65pt;margin-top:4.15pt;width:555.75pt;height:7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385"/>
      <w:gridCol w:w="465"/>
      <w:gridCol w:w="851"/>
      <w:gridCol w:w="1551"/>
      <w:gridCol w:w="781"/>
      <w:gridCol w:w="647"/>
      <w:gridCol w:w="1497"/>
      <w:gridCol w:w="1161"/>
      <w:gridCol w:w="1231"/>
    </w:tblGrid>
    <w:tr w:rsidR="009370D4" w:rsidRPr="004A5331" w:rsidTr="00885541">
      <w:trPr>
        <w:cantSplit/>
      </w:trPr>
      <w:tc>
        <w:tcPr>
          <w:tcW w:w="2795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المملكة العربية السعودية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وزارة التعليم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مدارس الخندق الأهلية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ابتدائي * متوسط * ثانوي</w:t>
          </w:r>
          <w:r w:rsidRPr="00937796">
            <w:rPr>
              <w:rFonts w:ascii="adwa-assalaf" w:hAnsi="adwa-assalaf" w:cs="adwa-assalaf"/>
              <w:sz w:val="18"/>
              <w:szCs w:val="18"/>
              <w:rtl/>
              <w:lang w:eastAsia="en-US"/>
            </w:rPr>
            <w:t xml:space="preserve"> </w:t>
          </w:r>
          <w:r w:rsidRPr="00937796">
            <w:rPr>
              <w:rFonts w:ascii="adwa-assalaf" w:hAnsi="adwa-assalaf" w:cs="adwa-assalaf"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394560" behindDoc="0" locked="0" layoutInCell="1" allowOverlap="1" wp14:anchorId="707A56A8" wp14:editId="205B58E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70D4" w:rsidRDefault="009370D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66" type="#_x0000_t202" style="position:absolute;left:0;text-align:left;margin-left:423pt;margin-top:-45.15pt;width:125.65pt;height:113.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9370D4" w:rsidRDefault="009370D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67" w:type="dxa"/>
          <w:gridSpan w:val="3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9370D4" w:rsidRPr="00937796" w:rsidRDefault="009370D4" w:rsidP="00816F73">
          <w:pPr>
            <w:pStyle w:val="4"/>
            <w:tabs>
              <w:tab w:val="left" w:pos="2541"/>
            </w:tabs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sz w:val="18"/>
              <w:szCs w:val="18"/>
              <w:lang w:eastAsia="en-US"/>
            </w:rPr>
            <w:drawing>
              <wp:anchor distT="0" distB="0" distL="114300" distR="114300" simplePos="0" relativeHeight="251407872" behindDoc="1" locked="0" layoutInCell="1" allowOverlap="1" wp14:anchorId="6B6D6E4D" wp14:editId="602D7383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أسئلة اختبار</w:t>
          </w:r>
        </w:p>
        <w:p w:rsidR="009370D4" w:rsidRPr="00937796" w:rsidRDefault="009370D4" w:rsidP="00BF3A4E">
          <w:pPr>
            <w:jc w:val="center"/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الفصل الدراسي الأول الدور: الأول</w:t>
          </w:r>
        </w:p>
        <w:p w:rsidR="009370D4" w:rsidRPr="00937796" w:rsidRDefault="009370D4" w:rsidP="0069540C">
          <w:pPr>
            <w:jc w:val="center"/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 xml:space="preserve">للعام الدراسي  1441هـ </w:t>
          </w:r>
        </w:p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اسم المصححة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pStyle w:val="1"/>
            <w:jc w:val="center"/>
            <w:rPr>
              <w:rFonts w:ascii="adwa-assalaf" w:hAnsi="adwa-assalaf" w:cs="adwa-assalaf"/>
              <w:sz w:val="18"/>
              <w:szCs w:val="18"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اسم المراجعة</w:t>
          </w:r>
        </w:p>
      </w:tc>
    </w:tr>
    <w:tr w:rsidR="009370D4" w:rsidRPr="004A5331" w:rsidTr="00885541">
      <w:trPr>
        <w:cantSplit/>
        <w:trHeight w:val="406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shd w:val="clear" w:color="auto" w:fill="auto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454"/>
      </w:trPr>
      <w:tc>
        <w:tcPr>
          <w:tcW w:w="2795" w:type="dxa"/>
          <w:gridSpan w:val="4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9370D4" w:rsidRPr="00937796" w:rsidRDefault="009370D4" w:rsidP="00277950">
          <w:pPr>
            <w:rPr>
              <w:rFonts w:ascii="adwa-assalaf" w:hAnsi="adwa-assalaf" w:cs="adwa-assalaf"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 xml:space="preserve">اسم الطالبة: 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9370D4" w:rsidRPr="00937796" w:rsidRDefault="009370D4" w:rsidP="00816F73">
          <w:pPr>
            <w:pStyle w:val="4"/>
            <w:jc w:val="left"/>
            <w:rPr>
              <w:rFonts w:ascii="adwa-assalaf" w:hAnsi="adwa-assalaf" w:cs="adwa-assalaf"/>
              <w:sz w:val="18"/>
              <w:szCs w:val="18"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الصف: الثاني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shd w:val="clear" w:color="auto" w:fill="auto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454"/>
      </w:trPr>
      <w:tc>
        <w:tcPr>
          <w:tcW w:w="2795" w:type="dxa"/>
          <w:gridSpan w:val="4"/>
          <w:tcBorders>
            <w:left w:val="thinThickLargeGap" w:sz="18" w:space="0" w:color="auto"/>
          </w:tcBorders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رقم الجلوس:</w:t>
          </w:r>
        </w:p>
      </w:tc>
      <w:tc>
        <w:tcPr>
          <w:tcW w:w="2867" w:type="dxa"/>
          <w:gridSpan w:val="3"/>
          <w:tcBorders>
            <w:right w:val="thinThickLargeGap" w:sz="18" w:space="0" w:color="auto"/>
          </w:tcBorders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المادة: حديث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69540C">
      <w:trPr>
        <w:cantSplit/>
        <w:trHeight w:val="529"/>
      </w:trPr>
      <w:tc>
        <w:tcPr>
          <w:tcW w:w="1276" w:type="dxa"/>
          <w:tcBorders>
            <w:left w:val="thinThickLargeGap" w:sz="18" w:space="0" w:color="auto"/>
          </w:tcBorders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اليوم والتاريخ</w:t>
          </w:r>
        </w:p>
      </w:tc>
      <w:tc>
        <w:tcPr>
          <w:tcW w:w="1519" w:type="dxa"/>
          <w:gridSpan w:val="3"/>
          <w:tcBorders>
            <w:right w:val="single" w:sz="4" w:space="0" w:color="auto"/>
          </w:tcBorders>
        </w:tcPr>
        <w:p w:rsidR="009370D4" w:rsidRPr="006F2E2B" w:rsidRDefault="00961B7C" w:rsidP="00816F73">
          <w:pPr>
            <w:rPr>
              <w:rFonts w:ascii="adwa-assalaf" w:hAnsi="adwa-assalaf" w:cs="adwa-assalaf"/>
              <w:b/>
              <w:bCs/>
              <w:sz w:val="16"/>
              <w:szCs w:val="16"/>
              <w:rtl/>
            </w:rPr>
          </w:pPr>
          <w:r>
            <w:rPr>
              <w:rFonts w:ascii="adwa-assalaf" w:hAnsi="adwa-assalaf" w:cs="adwa-assalaf" w:hint="cs"/>
              <w:b/>
              <w:bCs/>
              <w:sz w:val="16"/>
              <w:szCs w:val="16"/>
              <w:rtl/>
            </w:rPr>
            <w:t>ال</w:t>
          </w:r>
          <w:r w:rsidR="006F2E2B">
            <w:rPr>
              <w:rFonts w:ascii="adwa-assalaf" w:hAnsi="adwa-assalaf" w:cs="adwa-assalaf" w:hint="cs"/>
              <w:b/>
              <w:bCs/>
              <w:sz w:val="16"/>
              <w:szCs w:val="16"/>
              <w:rtl/>
            </w:rPr>
            <w:t>أحد :   /   /1441هـ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pStyle w:val="4"/>
            <w:rPr>
              <w:rFonts w:ascii="adwa-assalaf" w:hAnsi="adwa-assalaf" w:cs="adwa-assalaf"/>
              <w:sz w:val="18"/>
              <w:szCs w:val="18"/>
            </w:rPr>
          </w:pPr>
          <w:r w:rsidRPr="00937796">
            <w:rPr>
              <w:rFonts w:ascii="adwa-assalaf" w:hAnsi="adwa-assalaf" w:cs="adwa-assalaf"/>
              <w:sz w:val="18"/>
              <w:szCs w:val="18"/>
              <w:rtl/>
            </w:rPr>
            <w:t>كتابة</w:t>
          </w:r>
        </w:p>
      </w:tc>
      <w:tc>
        <w:tcPr>
          <w:tcW w:w="1551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69540C">
          <w:pPr>
            <w:pStyle w:val="4"/>
            <w:rPr>
              <w:rFonts w:ascii="adwa-assalaf" w:hAnsi="adwa-assalaf" w:cs="adwa-assalaf"/>
              <w:sz w:val="18"/>
              <w:szCs w:val="18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  <w:r w:rsidRPr="00937796"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  <w:t xml:space="preserve">  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370D4" w:rsidRPr="00937796" w:rsidRDefault="009370D4" w:rsidP="00816F73">
          <w:pPr>
            <w:jc w:val="center"/>
            <w:rPr>
              <w:rFonts w:ascii="adwa-assalaf" w:hAnsi="adwa-assalaf" w:cs="adwa-assalaf"/>
              <w:b/>
              <w:bCs/>
              <w:sz w:val="18"/>
              <w:szCs w:val="18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370D4" w:rsidRPr="00937796" w:rsidRDefault="009370D4" w:rsidP="00816F73">
          <w:pPr>
            <w:rPr>
              <w:rFonts w:ascii="adwa-assalaf" w:hAnsi="adwa-assalaf" w:cs="adwa-assalaf"/>
              <w:b/>
              <w:bCs/>
              <w:sz w:val="18"/>
              <w:szCs w:val="18"/>
            </w:rPr>
          </w:pPr>
        </w:p>
      </w:tc>
    </w:tr>
    <w:tr w:rsidR="009370D4" w:rsidRPr="004A5331" w:rsidTr="0088554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9370D4" w:rsidRDefault="009370D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9370D4" w:rsidRPr="00B141FF" w:rsidRDefault="009370D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9370D4" w:rsidRPr="00937796" w:rsidRDefault="009370D4" w:rsidP="00937796">
          <w:pPr>
            <w:pStyle w:val="4"/>
            <w:rPr>
              <w:rFonts w:cs="AL-Mohanad Bold"/>
              <w:sz w:val="18"/>
              <w:szCs w:val="18"/>
            </w:rPr>
          </w:pPr>
          <w:r w:rsidRPr="00937796">
            <w:rPr>
              <w:rFonts w:cs="AL-Mohanad Bold" w:hint="cs"/>
              <w:sz w:val="18"/>
              <w:szCs w:val="18"/>
              <w:rtl/>
            </w:rPr>
            <w:t>30</w:t>
          </w:r>
        </w:p>
      </w:tc>
      <w:tc>
        <w:tcPr>
          <w:tcW w:w="85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9370D4" w:rsidRPr="00B141FF" w:rsidRDefault="009370D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9370D4" w:rsidRPr="00937796" w:rsidRDefault="009370D4" w:rsidP="00937796">
          <w:pPr>
            <w:pStyle w:val="4"/>
            <w:rPr>
              <w:rFonts w:cs="AL-Mohanad Bold"/>
              <w:sz w:val="18"/>
              <w:szCs w:val="18"/>
            </w:rPr>
          </w:pPr>
          <w:r w:rsidRPr="00937796">
            <w:rPr>
              <w:rFonts w:cs="AL-Mohanad Bold" w:hint="cs"/>
              <w:sz w:val="18"/>
              <w:szCs w:val="18"/>
              <w:rtl/>
            </w:rPr>
            <w:t>ثلاثون درجة</w:t>
          </w: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9370D4" w:rsidRPr="000F6296" w:rsidRDefault="009370D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9370D4" w:rsidRPr="00DF0CBD" w:rsidRDefault="009370D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9370D4" w:rsidRPr="00DF0CBD" w:rsidRDefault="009370D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9370D4" w:rsidRPr="00DF0CBD" w:rsidRDefault="009370D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9370D4" w:rsidRPr="00DF0CBD" w:rsidRDefault="009370D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370D4" w:rsidRDefault="009370D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D57A1" wp14:editId="66979420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0D4" w:rsidRPr="008A7580" w:rsidRDefault="009370D4" w:rsidP="00AD123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67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9370D4" w:rsidRPr="008A7580" w:rsidRDefault="009370D4" w:rsidP="00AD123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1A8B41" wp14:editId="755D319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5D44105" id="Rectangle 5" o:spid="_x0000_s1026" style="position:absolute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D95"/>
    <w:multiLevelType w:val="hybridMultilevel"/>
    <w:tmpl w:val="5770DD30"/>
    <w:lvl w:ilvl="0" w:tplc="0C58EA18">
      <w:start w:val="10"/>
      <w:numFmt w:val="decimal"/>
      <w:lvlText w:val="%1-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9FC37AC"/>
    <w:multiLevelType w:val="hybridMultilevel"/>
    <w:tmpl w:val="94BA48D2"/>
    <w:lvl w:ilvl="0" w:tplc="2458B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D70FD"/>
    <w:multiLevelType w:val="hybridMultilevel"/>
    <w:tmpl w:val="6B449024"/>
    <w:lvl w:ilvl="0" w:tplc="14986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4">
    <w:nsid w:val="5C6275B2"/>
    <w:multiLevelType w:val="hybridMultilevel"/>
    <w:tmpl w:val="81065244"/>
    <w:lvl w:ilvl="0" w:tplc="48461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41D62"/>
    <w:multiLevelType w:val="hybridMultilevel"/>
    <w:tmpl w:val="C052A82A"/>
    <w:lvl w:ilvl="0" w:tplc="45A427B6">
      <w:start w:val="1"/>
      <w:numFmt w:val="decimal"/>
      <w:lvlText w:val="%1-"/>
      <w:lvlJc w:val="left"/>
      <w:pPr>
        <w:ind w:left="720" w:hanging="360"/>
      </w:pPr>
      <w:rPr>
        <w:rFonts w:hint="default"/>
        <w:sz w:val="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55A8B"/>
    <w:multiLevelType w:val="hybridMultilevel"/>
    <w:tmpl w:val="3B2A064C"/>
    <w:lvl w:ilvl="0" w:tplc="42DC5CA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A0071"/>
    <w:multiLevelType w:val="hybridMultilevel"/>
    <w:tmpl w:val="AA8EABEE"/>
    <w:lvl w:ilvl="0" w:tplc="7A92BA1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4B071F"/>
    <w:multiLevelType w:val="hybridMultilevel"/>
    <w:tmpl w:val="CF9648AC"/>
    <w:lvl w:ilvl="0" w:tplc="3D7658C4">
      <w:start w:val="5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97"/>
    <w:rsid w:val="00002329"/>
    <w:rsid w:val="00003105"/>
    <w:rsid w:val="000034AC"/>
    <w:rsid w:val="00007D32"/>
    <w:rsid w:val="00015274"/>
    <w:rsid w:val="0002745E"/>
    <w:rsid w:val="000277EB"/>
    <w:rsid w:val="0003051A"/>
    <w:rsid w:val="00030D20"/>
    <w:rsid w:val="0003374A"/>
    <w:rsid w:val="00040F43"/>
    <w:rsid w:val="00042922"/>
    <w:rsid w:val="00045026"/>
    <w:rsid w:val="00050179"/>
    <w:rsid w:val="000552BF"/>
    <w:rsid w:val="00063665"/>
    <w:rsid w:val="00064E4B"/>
    <w:rsid w:val="000661C2"/>
    <w:rsid w:val="00090FDB"/>
    <w:rsid w:val="00091904"/>
    <w:rsid w:val="0009419F"/>
    <w:rsid w:val="000C0628"/>
    <w:rsid w:val="000C1890"/>
    <w:rsid w:val="000C20AA"/>
    <w:rsid w:val="000C6571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67BA"/>
    <w:rsid w:val="0017777D"/>
    <w:rsid w:val="00177FE5"/>
    <w:rsid w:val="001803A7"/>
    <w:rsid w:val="00192289"/>
    <w:rsid w:val="00197444"/>
    <w:rsid w:val="001B602D"/>
    <w:rsid w:val="001B7601"/>
    <w:rsid w:val="001C00FA"/>
    <w:rsid w:val="001C44AD"/>
    <w:rsid w:val="001D3DA8"/>
    <w:rsid w:val="001E4E39"/>
    <w:rsid w:val="001F083E"/>
    <w:rsid w:val="001F7E75"/>
    <w:rsid w:val="00201196"/>
    <w:rsid w:val="00201E7C"/>
    <w:rsid w:val="00205B8A"/>
    <w:rsid w:val="002065CB"/>
    <w:rsid w:val="002218C7"/>
    <w:rsid w:val="002218FC"/>
    <w:rsid w:val="002250E3"/>
    <w:rsid w:val="00237478"/>
    <w:rsid w:val="002413A2"/>
    <w:rsid w:val="0024538C"/>
    <w:rsid w:val="002461B6"/>
    <w:rsid w:val="00277950"/>
    <w:rsid w:val="00296D0C"/>
    <w:rsid w:val="002A1481"/>
    <w:rsid w:val="002B4BEE"/>
    <w:rsid w:val="002B7BB5"/>
    <w:rsid w:val="002C329E"/>
    <w:rsid w:val="002E133D"/>
    <w:rsid w:val="002E1504"/>
    <w:rsid w:val="002E33EF"/>
    <w:rsid w:val="002E60A3"/>
    <w:rsid w:val="0031049C"/>
    <w:rsid w:val="00312197"/>
    <w:rsid w:val="0032674A"/>
    <w:rsid w:val="0034305C"/>
    <w:rsid w:val="0035245C"/>
    <w:rsid w:val="00355650"/>
    <w:rsid w:val="00356961"/>
    <w:rsid w:val="00364B02"/>
    <w:rsid w:val="0036532F"/>
    <w:rsid w:val="00374657"/>
    <w:rsid w:val="00377B77"/>
    <w:rsid w:val="0038643D"/>
    <w:rsid w:val="00393643"/>
    <w:rsid w:val="003B0BCD"/>
    <w:rsid w:val="003B3A84"/>
    <w:rsid w:val="003D279D"/>
    <w:rsid w:val="003E026B"/>
    <w:rsid w:val="003F2F4F"/>
    <w:rsid w:val="003F65B3"/>
    <w:rsid w:val="003F78D5"/>
    <w:rsid w:val="00400AA7"/>
    <w:rsid w:val="00401606"/>
    <w:rsid w:val="00402134"/>
    <w:rsid w:val="00407BA0"/>
    <w:rsid w:val="00433718"/>
    <w:rsid w:val="0044766D"/>
    <w:rsid w:val="00452E34"/>
    <w:rsid w:val="00471286"/>
    <w:rsid w:val="0047351B"/>
    <w:rsid w:val="00495CE2"/>
    <w:rsid w:val="00497366"/>
    <w:rsid w:val="004A5331"/>
    <w:rsid w:val="004B4718"/>
    <w:rsid w:val="004C056D"/>
    <w:rsid w:val="004F46A9"/>
    <w:rsid w:val="004F5102"/>
    <w:rsid w:val="004F730A"/>
    <w:rsid w:val="0050465F"/>
    <w:rsid w:val="00505A5D"/>
    <w:rsid w:val="00507AAE"/>
    <w:rsid w:val="00510DF0"/>
    <w:rsid w:val="0055628C"/>
    <w:rsid w:val="00562387"/>
    <w:rsid w:val="0057100C"/>
    <w:rsid w:val="00585967"/>
    <w:rsid w:val="00591E41"/>
    <w:rsid w:val="005938D0"/>
    <w:rsid w:val="005A6742"/>
    <w:rsid w:val="005B1A09"/>
    <w:rsid w:val="005C2CE2"/>
    <w:rsid w:val="005C61EE"/>
    <w:rsid w:val="005C7102"/>
    <w:rsid w:val="005D037F"/>
    <w:rsid w:val="005D5CE9"/>
    <w:rsid w:val="005E32E8"/>
    <w:rsid w:val="005E5532"/>
    <w:rsid w:val="005F31DA"/>
    <w:rsid w:val="005F73FF"/>
    <w:rsid w:val="00603640"/>
    <w:rsid w:val="00650B02"/>
    <w:rsid w:val="00653F1B"/>
    <w:rsid w:val="00655957"/>
    <w:rsid w:val="00661D21"/>
    <w:rsid w:val="00665740"/>
    <w:rsid w:val="0067012F"/>
    <w:rsid w:val="0067154E"/>
    <w:rsid w:val="00672298"/>
    <w:rsid w:val="0067565F"/>
    <w:rsid w:val="00680D03"/>
    <w:rsid w:val="0069540C"/>
    <w:rsid w:val="006B3DA1"/>
    <w:rsid w:val="006B4367"/>
    <w:rsid w:val="006C3C31"/>
    <w:rsid w:val="006D04D5"/>
    <w:rsid w:val="006E3825"/>
    <w:rsid w:val="006E6595"/>
    <w:rsid w:val="006F2E2B"/>
    <w:rsid w:val="00742240"/>
    <w:rsid w:val="00754DE3"/>
    <w:rsid w:val="00760000"/>
    <w:rsid w:val="007625AF"/>
    <w:rsid w:val="0076669E"/>
    <w:rsid w:val="0076764A"/>
    <w:rsid w:val="0078097C"/>
    <w:rsid w:val="007A27B0"/>
    <w:rsid w:val="007B06B5"/>
    <w:rsid w:val="007B59CF"/>
    <w:rsid w:val="007B7645"/>
    <w:rsid w:val="007C44D9"/>
    <w:rsid w:val="007C73DE"/>
    <w:rsid w:val="007D6D04"/>
    <w:rsid w:val="007E0853"/>
    <w:rsid w:val="007E3E03"/>
    <w:rsid w:val="007E6BB4"/>
    <w:rsid w:val="00801F50"/>
    <w:rsid w:val="008020F4"/>
    <w:rsid w:val="008052FA"/>
    <w:rsid w:val="008153A2"/>
    <w:rsid w:val="00816F73"/>
    <w:rsid w:val="00820CEF"/>
    <w:rsid w:val="008219A2"/>
    <w:rsid w:val="0082225F"/>
    <w:rsid w:val="00853206"/>
    <w:rsid w:val="0086432A"/>
    <w:rsid w:val="0087704E"/>
    <w:rsid w:val="0088547D"/>
    <w:rsid w:val="00885541"/>
    <w:rsid w:val="00887D39"/>
    <w:rsid w:val="00890768"/>
    <w:rsid w:val="008A4497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5928"/>
    <w:rsid w:val="009310EC"/>
    <w:rsid w:val="009318A7"/>
    <w:rsid w:val="00931AE0"/>
    <w:rsid w:val="0093271A"/>
    <w:rsid w:val="009370D4"/>
    <w:rsid w:val="0093753B"/>
    <w:rsid w:val="00937796"/>
    <w:rsid w:val="00944314"/>
    <w:rsid w:val="00944F7A"/>
    <w:rsid w:val="0095204D"/>
    <w:rsid w:val="00952698"/>
    <w:rsid w:val="00960F39"/>
    <w:rsid w:val="00961B7C"/>
    <w:rsid w:val="00977FFD"/>
    <w:rsid w:val="00982434"/>
    <w:rsid w:val="009876BD"/>
    <w:rsid w:val="0099745C"/>
    <w:rsid w:val="00997FCF"/>
    <w:rsid w:val="009A4D59"/>
    <w:rsid w:val="009B2A18"/>
    <w:rsid w:val="009C4381"/>
    <w:rsid w:val="009D3EB8"/>
    <w:rsid w:val="009E7AE0"/>
    <w:rsid w:val="009E7C6B"/>
    <w:rsid w:val="00A07BFB"/>
    <w:rsid w:val="00A14FA4"/>
    <w:rsid w:val="00A168CE"/>
    <w:rsid w:val="00A23BA6"/>
    <w:rsid w:val="00A6080C"/>
    <w:rsid w:val="00A62FC8"/>
    <w:rsid w:val="00A90042"/>
    <w:rsid w:val="00A91602"/>
    <w:rsid w:val="00A92AB4"/>
    <w:rsid w:val="00A96FBE"/>
    <w:rsid w:val="00AA3F18"/>
    <w:rsid w:val="00AA4854"/>
    <w:rsid w:val="00AA717E"/>
    <w:rsid w:val="00AD123B"/>
    <w:rsid w:val="00AD615E"/>
    <w:rsid w:val="00B0295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4626"/>
    <w:rsid w:val="00BD7364"/>
    <w:rsid w:val="00BF3A4E"/>
    <w:rsid w:val="00C13045"/>
    <w:rsid w:val="00C366A8"/>
    <w:rsid w:val="00C40699"/>
    <w:rsid w:val="00C44C00"/>
    <w:rsid w:val="00C45DB9"/>
    <w:rsid w:val="00C50983"/>
    <w:rsid w:val="00C62543"/>
    <w:rsid w:val="00C62646"/>
    <w:rsid w:val="00C626A7"/>
    <w:rsid w:val="00C848B9"/>
    <w:rsid w:val="00CB7830"/>
    <w:rsid w:val="00CC1381"/>
    <w:rsid w:val="00CD0299"/>
    <w:rsid w:val="00CE1CC2"/>
    <w:rsid w:val="00CF70DF"/>
    <w:rsid w:val="00D14D29"/>
    <w:rsid w:val="00D1793C"/>
    <w:rsid w:val="00D554AC"/>
    <w:rsid w:val="00D60663"/>
    <w:rsid w:val="00D60D76"/>
    <w:rsid w:val="00D65313"/>
    <w:rsid w:val="00D714D2"/>
    <w:rsid w:val="00D72ECF"/>
    <w:rsid w:val="00D76C43"/>
    <w:rsid w:val="00D85A04"/>
    <w:rsid w:val="00D909C6"/>
    <w:rsid w:val="00DB32ED"/>
    <w:rsid w:val="00DB6113"/>
    <w:rsid w:val="00DC2585"/>
    <w:rsid w:val="00DD4C50"/>
    <w:rsid w:val="00DD7716"/>
    <w:rsid w:val="00DF0CBD"/>
    <w:rsid w:val="00DF7891"/>
    <w:rsid w:val="00E122E7"/>
    <w:rsid w:val="00E133DB"/>
    <w:rsid w:val="00E14777"/>
    <w:rsid w:val="00E16348"/>
    <w:rsid w:val="00E17E4F"/>
    <w:rsid w:val="00E32373"/>
    <w:rsid w:val="00E34474"/>
    <w:rsid w:val="00E42278"/>
    <w:rsid w:val="00E43477"/>
    <w:rsid w:val="00E6016B"/>
    <w:rsid w:val="00E658DC"/>
    <w:rsid w:val="00E7039C"/>
    <w:rsid w:val="00E86356"/>
    <w:rsid w:val="00EA1F9A"/>
    <w:rsid w:val="00EB1FD7"/>
    <w:rsid w:val="00EB3710"/>
    <w:rsid w:val="00EB4384"/>
    <w:rsid w:val="00EB7D64"/>
    <w:rsid w:val="00EC0A87"/>
    <w:rsid w:val="00EC1256"/>
    <w:rsid w:val="00EC6AB2"/>
    <w:rsid w:val="00ED3CB3"/>
    <w:rsid w:val="00ED762B"/>
    <w:rsid w:val="00EE2A24"/>
    <w:rsid w:val="00EF305D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666F1"/>
    <w:rsid w:val="00F923F6"/>
    <w:rsid w:val="00F93A25"/>
    <w:rsid w:val="00FA26C4"/>
    <w:rsid w:val="00FA4A7A"/>
    <w:rsid w:val="00FA708E"/>
    <w:rsid w:val="00FC4AB3"/>
    <w:rsid w:val="00FD7A23"/>
    <w:rsid w:val="00FE203C"/>
    <w:rsid w:val="00FE78F7"/>
    <w:rsid w:val="00FF2926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\Documents\&#1575;&#1604;&#1582;&#1606;&#1583;&#1602;\&#1605;&#1606;&#1592;&#1608;&#1605;&#1577;%20&#1575;&#1604;&#1576;&#1606;&#1575;&#1578;\28-&#1575;&#1604;&#1575;&#1582;&#1578;&#1576;&#1575;&#1585;&#1575;&#1578;%20&#1608;&#1575;&#1604;&#1578;&#1602;&#1608;&#1610;&#1605;%20&#1575;&#1604;&#1605;&#1587;&#1578;&#1605;&#1585;%20kh-p028\&#1575;&#1604;&#1606;&#1605;&#1575;&#1584;&#1580;\&#1575;&#1604;&#1575;&#1582;&#1578;&#1576;&#1575;&#1585;&#1575;&#1578;%20&#1604;&#1604;&#1605;&#1585;&#1581;&#1604;&#1578;&#1610;&#1606;%20&#1575;&#1604;&#1605;&#1578;&#1608;&#1587;&#1591;&#1577;%20&#1608;&#1575;&#1604;&#1579;&#1575;&#1606;&#1608;&#1610;&#1577;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CB79B-6EEA-48D4-867B-AB4BDA1FB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11</TotalTime>
  <Pages>1</Pages>
  <Words>965</Words>
  <Characters>5506</Characters>
  <Application>Microsoft Office Word</Application>
  <DocSecurity>0</DocSecurity>
  <Lines>45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Hewlett-Packard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mano</dc:creator>
  <cp:lastModifiedBy>Customer</cp:lastModifiedBy>
  <cp:revision>10</cp:revision>
  <cp:lastPrinted>2019-12-09T07:00:00Z</cp:lastPrinted>
  <dcterms:created xsi:type="dcterms:W3CDTF">2019-12-07T22:28:00Z</dcterms:created>
  <dcterms:modified xsi:type="dcterms:W3CDTF">2019-12-09T07:01:00Z</dcterms:modified>
</cp:coreProperties>
</file>