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D69E4D" w14:textId="7E1F39A9" w:rsidR="00661D21" w:rsidRDefault="00811DF8">
      <w:pPr>
        <w:rPr>
          <w:sz w:val="26"/>
          <w:szCs w:val="26"/>
          <w:rtl/>
        </w:rPr>
      </w:pPr>
      <w:r>
        <w:rPr>
          <w:rFonts w:cs="PT Bold Heading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6779A8E" wp14:editId="05BA5C4B">
                <wp:simplePos x="0" y="0"/>
                <wp:positionH relativeFrom="margin">
                  <wp:posOffset>33655</wp:posOffset>
                </wp:positionH>
                <wp:positionV relativeFrom="paragraph">
                  <wp:posOffset>12065</wp:posOffset>
                </wp:positionV>
                <wp:extent cx="609600" cy="552450"/>
                <wp:effectExtent l="0" t="0" r="19050" b="0"/>
                <wp:wrapNone/>
                <wp:docPr id="16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" cy="552450"/>
                          <a:chOff x="0" y="0"/>
                          <a:chExt cx="800100" cy="600075"/>
                        </a:xfrm>
                      </wpg:grpSpPr>
                      <wps:wsp>
                        <wps:cNvPr id="17" name="مستطيل 17"/>
                        <wps:cNvSpPr/>
                        <wps:spPr>
                          <a:xfrm>
                            <a:off x="0" y="0"/>
                            <a:ext cx="800100" cy="5810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رابط مستقيم 18"/>
                        <wps:cNvCnPr/>
                        <wps:spPr>
                          <a:xfrm flipH="1">
                            <a:off x="0" y="276225"/>
                            <a:ext cx="8001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مربع نص 19"/>
                        <wps:cNvSpPr txBox="1"/>
                        <wps:spPr>
                          <a:xfrm>
                            <a:off x="161925" y="257175"/>
                            <a:ext cx="504825" cy="342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A797A05" w14:textId="36530C55" w:rsidR="00811DF8" w:rsidRPr="00042ED5" w:rsidRDefault="00DD22D8" w:rsidP="00811DF8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rtl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779A8E" id="مجموعة 16" o:spid="_x0000_s1026" style="position:absolute;left:0;text-align:left;margin-left:2.65pt;margin-top:.95pt;width:48pt;height:43.5pt;z-index:251667456;mso-position-horizontal-relative:margin;mso-width-relative:margin;mso-height-relative:margin" coordsize="8001,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">
                <v:rect id="مستطيل 17" o:spid="_x0000_s1027" style="position:absolute;width:8001;height:5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" fillcolor="white [3212]" strokecolor="black [3213]" strokeweight="1.5pt"/>
                <v:line id="رابط مستقيم 18" o:spid="_x0000_s1028" style="position:absolute;flip:x;visibility:visible;mso-wrap-style:square" from="0,2762" to="8001,2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" strokecolor="black [3213]" strokeweight="1.5pt">
                  <v:stroke joinstyle="miter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مربع نص 19" o:spid="_x0000_s1029" type="#_x0000_t202" style="position:absolute;left:1619;top:2571;width:5048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" filled="f" stroked="f" strokeweight=".5pt">
                  <v:textbox>
                    <w:txbxContent>
                      <w:p w14:paraId="6A797A05" w14:textId="36530C55" w:rsidR="00811DF8" w:rsidRPr="00042ED5" w:rsidRDefault="00DD22D8" w:rsidP="00811DF8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rtl/>
                          </w:rPr>
                          <w:t>18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A037E4F" w14:textId="431D69DD" w:rsidR="00CC2928" w:rsidRPr="00811DF8" w:rsidRDefault="00CC2928">
      <w:pPr>
        <w:rPr>
          <w:rFonts w:cs="AL-Mohanad Bold"/>
          <w:b/>
          <w:bCs/>
          <w:sz w:val="32"/>
          <w:szCs w:val="32"/>
          <w:rtl/>
        </w:rPr>
      </w:pPr>
      <w:r w:rsidRPr="00811DF8">
        <w:rPr>
          <w:rFonts w:cs="AL-Mohanad Bold" w:hint="cs"/>
          <w:b/>
          <w:bCs/>
          <w:sz w:val="32"/>
          <w:szCs w:val="32"/>
          <w:rtl/>
        </w:rPr>
        <w:t>السؤال الأول : اختاري الإجابة الصحيحة من بين الاختيارات التالية :</w:t>
      </w:r>
    </w:p>
    <w:tbl>
      <w:tblPr>
        <w:tblStyle w:val="a6"/>
        <w:tblpPr w:leftFromText="180" w:rightFromText="180" w:vertAnchor="text" w:tblpXSpec="center" w:tblpY="1"/>
        <w:tblOverlap w:val="never"/>
        <w:bidiVisual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431"/>
        <w:gridCol w:w="2232"/>
        <w:gridCol w:w="316"/>
        <w:gridCol w:w="2243"/>
        <w:gridCol w:w="340"/>
        <w:gridCol w:w="2168"/>
        <w:gridCol w:w="308"/>
        <w:gridCol w:w="2725"/>
      </w:tblGrid>
      <w:tr w:rsidR="00B40F25" w:rsidRPr="003D5E01" w14:paraId="0FB2FB1D" w14:textId="77777777" w:rsidTr="00DD22D8">
        <w:trPr>
          <w:jc w:val="center"/>
        </w:trPr>
        <w:tc>
          <w:tcPr>
            <w:tcW w:w="200" w:type="pct"/>
            <w:shd w:val="clear" w:color="auto" w:fill="F2F2F2" w:themeFill="background1" w:themeFillShade="F2"/>
            <w:vAlign w:val="center"/>
          </w:tcPr>
          <w:p w14:paraId="20BC75CD" w14:textId="77777777" w:rsidR="00CC2928" w:rsidRPr="003D5E01" w:rsidRDefault="00CC2928" w:rsidP="005C28A7">
            <w:pPr>
              <w:rPr>
                <w:sz w:val="28"/>
                <w:szCs w:val="28"/>
              </w:rPr>
            </w:pPr>
            <w:r w:rsidRPr="003D5E01">
              <w:rPr>
                <w:rFonts w:hint="cs"/>
                <w:sz w:val="28"/>
                <w:szCs w:val="28"/>
                <w:rtl/>
              </w:rPr>
              <w:t>1</w:t>
            </w:r>
          </w:p>
        </w:tc>
        <w:tc>
          <w:tcPr>
            <w:tcW w:w="4800" w:type="pct"/>
            <w:gridSpan w:val="7"/>
            <w:shd w:val="clear" w:color="auto" w:fill="F2F2F2" w:themeFill="background1" w:themeFillShade="F2"/>
            <w:vAlign w:val="center"/>
          </w:tcPr>
          <w:p w14:paraId="78FFFDA7" w14:textId="33DD511F" w:rsidR="00CC2928" w:rsidRPr="003D5E01" w:rsidRDefault="00404162" w:rsidP="005C28A7">
            <w:pPr>
              <w:rPr>
                <w:sz w:val="28"/>
                <w:szCs w:val="28"/>
              </w:rPr>
            </w:pPr>
            <w:r w:rsidRPr="003D5E01">
              <w:rPr>
                <w:rFonts w:hint="cs"/>
                <w:sz w:val="28"/>
                <w:szCs w:val="28"/>
                <w:rtl/>
              </w:rPr>
              <w:t>تصف ........................ سلوك المادة بالاعتماد على حركة جسيماتها.</w:t>
            </w:r>
          </w:p>
        </w:tc>
      </w:tr>
      <w:tr w:rsidR="00B40F25" w:rsidRPr="003D5E01" w14:paraId="1C27406A" w14:textId="77777777" w:rsidTr="00DD22D8">
        <w:trPr>
          <w:jc w:val="center"/>
        </w:trPr>
        <w:tc>
          <w:tcPr>
            <w:tcW w:w="200" w:type="pct"/>
            <w:vAlign w:val="center"/>
          </w:tcPr>
          <w:p w14:paraId="60583C5C" w14:textId="77777777" w:rsidR="00CC2928" w:rsidRPr="003D5E01" w:rsidRDefault="00CC2928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/>
                <w:sz w:val="28"/>
                <w:szCs w:val="28"/>
                <w:rtl/>
              </w:rPr>
              <w:t>أ</w:t>
            </w:r>
          </w:p>
        </w:tc>
        <w:tc>
          <w:tcPr>
            <w:tcW w:w="1037" w:type="pct"/>
            <w:vAlign w:val="center"/>
          </w:tcPr>
          <w:p w14:paraId="3410716F" w14:textId="711DF016" w:rsidR="00CC2928" w:rsidRPr="003D5E01" w:rsidRDefault="00404162" w:rsidP="005C28A7">
            <w:pPr>
              <w:rPr>
                <w:sz w:val="28"/>
                <w:szCs w:val="28"/>
              </w:rPr>
            </w:pPr>
            <w:r w:rsidRPr="00713865">
              <w:rPr>
                <w:rFonts w:hint="cs"/>
                <w:sz w:val="28"/>
                <w:szCs w:val="28"/>
                <w:highlight w:val="yellow"/>
                <w:rtl/>
              </w:rPr>
              <w:t>نظرية الحركة الجزيئية</w:t>
            </w:r>
            <w:r w:rsidRPr="003D5E01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47" w:type="pct"/>
            <w:vAlign w:val="center"/>
          </w:tcPr>
          <w:p w14:paraId="75DC8B42" w14:textId="77777777" w:rsidR="00CC2928" w:rsidRPr="003D5E01" w:rsidRDefault="00CC2928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ب</w:t>
            </w:r>
          </w:p>
        </w:tc>
        <w:tc>
          <w:tcPr>
            <w:tcW w:w="1042" w:type="pct"/>
            <w:vAlign w:val="center"/>
          </w:tcPr>
          <w:p w14:paraId="28D75E4F" w14:textId="5F01EA84" w:rsidR="00CC2928" w:rsidRPr="003D5E01" w:rsidRDefault="00404162" w:rsidP="005C28A7">
            <w:pPr>
              <w:rPr>
                <w:sz w:val="28"/>
                <w:szCs w:val="28"/>
              </w:rPr>
            </w:pPr>
            <w:r w:rsidRPr="003D5E01">
              <w:rPr>
                <w:rFonts w:hint="cs"/>
                <w:sz w:val="28"/>
                <w:szCs w:val="28"/>
                <w:rtl/>
              </w:rPr>
              <w:t>قانون دالتون</w:t>
            </w:r>
          </w:p>
        </w:tc>
        <w:tc>
          <w:tcPr>
            <w:tcW w:w="158" w:type="pct"/>
            <w:vAlign w:val="center"/>
          </w:tcPr>
          <w:p w14:paraId="6949D5F0" w14:textId="77777777" w:rsidR="00CC2928" w:rsidRPr="003D5E01" w:rsidRDefault="00CC2928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ج</w:t>
            </w:r>
          </w:p>
        </w:tc>
        <w:tc>
          <w:tcPr>
            <w:tcW w:w="1007" w:type="pct"/>
            <w:vAlign w:val="center"/>
          </w:tcPr>
          <w:p w14:paraId="50A13ED7" w14:textId="5F239C7B" w:rsidR="00CC2928" w:rsidRPr="003D5E01" w:rsidRDefault="00404162" w:rsidP="005C28A7">
            <w:pPr>
              <w:rPr>
                <w:sz w:val="28"/>
                <w:szCs w:val="28"/>
              </w:rPr>
            </w:pPr>
            <w:r w:rsidRPr="003D5E01">
              <w:rPr>
                <w:rFonts w:hint="cs"/>
                <w:sz w:val="28"/>
                <w:szCs w:val="28"/>
                <w:rtl/>
              </w:rPr>
              <w:t xml:space="preserve">قانون جراهام </w:t>
            </w:r>
          </w:p>
        </w:tc>
        <w:tc>
          <w:tcPr>
            <w:tcW w:w="143" w:type="pct"/>
            <w:vAlign w:val="center"/>
          </w:tcPr>
          <w:p w14:paraId="54F49219" w14:textId="77777777" w:rsidR="00CC2928" w:rsidRPr="003D5E01" w:rsidRDefault="00CC2928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د</w:t>
            </w:r>
          </w:p>
        </w:tc>
        <w:tc>
          <w:tcPr>
            <w:tcW w:w="1266" w:type="pct"/>
            <w:vAlign w:val="center"/>
          </w:tcPr>
          <w:p w14:paraId="4595BAAC" w14:textId="7B4EFD53" w:rsidR="00CC2928" w:rsidRPr="003D5E01" w:rsidRDefault="00404162" w:rsidP="005C28A7">
            <w:pPr>
              <w:rPr>
                <w:sz w:val="28"/>
                <w:szCs w:val="28"/>
              </w:rPr>
            </w:pPr>
            <w:r w:rsidRPr="003D5E01">
              <w:rPr>
                <w:rFonts w:hint="cs"/>
                <w:sz w:val="28"/>
                <w:szCs w:val="28"/>
                <w:rtl/>
              </w:rPr>
              <w:t xml:space="preserve">الطاقة الحرارية </w:t>
            </w:r>
          </w:p>
        </w:tc>
      </w:tr>
      <w:tr w:rsidR="00B40F25" w:rsidRPr="003D5E01" w14:paraId="4CB5F557" w14:textId="77777777" w:rsidTr="00DD22D8">
        <w:trPr>
          <w:jc w:val="center"/>
        </w:trPr>
        <w:tc>
          <w:tcPr>
            <w:tcW w:w="200" w:type="pct"/>
            <w:shd w:val="clear" w:color="auto" w:fill="F2F2F2" w:themeFill="background1" w:themeFillShade="F2"/>
            <w:vAlign w:val="center"/>
          </w:tcPr>
          <w:p w14:paraId="28DED383" w14:textId="77777777" w:rsidR="00CC2928" w:rsidRPr="003D5E01" w:rsidRDefault="00CC2928" w:rsidP="005C28A7">
            <w:pPr>
              <w:rPr>
                <w:sz w:val="28"/>
                <w:szCs w:val="28"/>
              </w:rPr>
            </w:pPr>
            <w:r w:rsidRPr="003D5E01">
              <w:rPr>
                <w:rFonts w:hint="cs"/>
                <w:sz w:val="28"/>
                <w:szCs w:val="28"/>
                <w:rtl/>
              </w:rPr>
              <w:t>2</w:t>
            </w:r>
          </w:p>
        </w:tc>
        <w:tc>
          <w:tcPr>
            <w:tcW w:w="4800" w:type="pct"/>
            <w:gridSpan w:val="7"/>
            <w:shd w:val="clear" w:color="auto" w:fill="F2F2F2" w:themeFill="background1" w:themeFillShade="F2"/>
            <w:vAlign w:val="center"/>
          </w:tcPr>
          <w:p w14:paraId="07651A7E" w14:textId="130186D3" w:rsidR="00CC2928" w:rsidRPr="003D5E01" w:rsidRDefault="00404162" w:rsidP="005C28A7">
            <w:pPr>
              <w:rPr>
                <w:sz w:val="28"/>
                <w:szCs w:val="28"/>
              </w:rPr>
            </w:pPr>
            <w:r w:rsidRPr="003D5E01">
              <w:rPr>
                <w:rFonts w:hint="cs"/>
                <w:sz w:val="28"/>
                <w:szCs w:val="28"/>
                <w:rtl/>
              </w:rPr>
              <w:t>معدل سرعة تدفق الغاز يتناسب تناسباً عكسياً مع الجذر التربيعي للكتلة المولية له:</w:t>
            </w:r>
          </w:p>
        </w:tc>
      </w:tr>
      <w:tr w:rsidR="00B40F25" w:rsidRPr="003D5E01" w14:paraId="43B7A0A6" w14:textId="77777777" w:rsidTr="00DD22D8">
        <w:trPr>
          <w:jc w:val="center"/>
        </w:trPr>
        <w:tc>
          <w:tcPr>
            <w:tcW w:w="200" w:type="pct"/>
            <w:vAlign w:val="center"/>
          </w:tcPr>
          <w:p w14:paraId="7B91F2D4" w14:textId="77777777" w:rsidR="00CC2928" w:rsidRPr="003D5E01" w:rsidRDefault="00CC2928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/>
                <w:sz w:val="28"/>
                <w:szCs w:val="28"/>
                <w:rtl/>
              </w:rPr>
              <w:t>أ</w:t>
            </w:r>
          </w:p>
        </w:tc>
        <w:tc>
          <w:tcPr>
            <w:tcW w:w="1037" w:type="pct"/>
            <w:vAlign w:val="center"/>
          </w:tcPr>
          <w:p w14:paraId="291DA242" w14:textId="7F3294D8" w:rsidR="00CC2928" w:rsidRPr="003D5E01" w:rsidRDefault="00404162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قانون دالتون</w:t>
            </w:r>
          </w:p>
        </w:tc>
        <w:tc>
          <w:tcPr>
            <w:tcW w:w="147" w:type="pct"/>
            <w:vAlign w:val="center"/>
          </w:tcPr>
          <w:p w14:paraId="70E67F89" w14:textId="77777777" w:rsidR="00CC2928" w:rsidRPr="003D5E01" w:rsidRDefault="00CC2928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ب</w:t>
            </w:r>
          </w:p>
        </w:tc>
        <w:tc>
          <w:tcPr>
            <w:tcW w:w="1042" w:type="pct"/>
            <w:vAlign w:val="center"/>
          </w:tcPr>
          <w:p w14:paraId="55B7A880" w14:textId="49520109" w:rsidR="00CC2928" w:rsidRPr="003D5E01" w:rsidRDefault="00404162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قانون شارل</w:t>
            </w:r>
          </w:p>
        </w:tc>
        <w:tc>
          <w:tcPr>
            <w:tcW w:w="158" w:type="pct"/>
            <w:vAlign w:val="center"/>
          </w:tcPr>
          <w:p w14:paraId="01C8088D" w14:textId="77777777" w:rsidR="00CC2928" w:rsidRPr="003D5E01" w:rsidRDefault="00CC2928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ج</w:t>
            </w:r>
          </w:p>
        </w:tc>
        <w:tc>
          <w:tcPr>
            <w:tcW w:w="1007" w:type="pct"/>
            <w:vAlign w:val="center"/>
          </w:tcPr>
          <w:p w14:paraId="71FCB8B9" w14:textId="762EF487" w:rsidR="00CC2928" w:rsidRPr="003D5E01" w:rsidRDefault="00404162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قانون نيوتن</w:t>
            </w:r>
          </w:p>
        </w:tc>
        <w:tc>
          <w:tcPr>
            <w:tcW w:w="143" w:type="pct"/>
            <w:vAlign w:val="center"/>
          </w:tcPr>
          <w:p w14:paraId="0747978F" w14:textId="77777777" w:rsidR="00CC2928" w:rsidRPr="003D5E01" w:rsidRDefault="00CC2928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د</w:t>
            </w:r>
          </w:p>
        </w:tc>
        <w:tc>
          <w:tcPr>
            <w:tcW w:w="1266" w:type="pct"/>
            <w:vAlign w:val="center"/>
          </w:tcPr>
          <w:p w14:paraId="608E0737" w14:textId="31CA883E" w:rsidR="00CC2928" w:rsidRPr="003D5E01" w:rsidRDefault="00404162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713865">
              <w:rPr>
                <w:rFonts w:ascii="AbuBttal Wael" w:hAnsi="AbuBttal Wael" w:hint="cs"/>
                <w:sz w:val="28"/>
                <w:szCs w:val="28"/>
                <w:highlight w:val="yellow"/>
                <w:rtl/>
              </w:rPr>
              <w:t>قانون جراهام</w:t>
            </w: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 xml:space="preserve"> </w:t>
            </w:r>
          </w:p>
        </w:tc>
      </w:tr>
      <w:tr w:rsidR="00B40F25" w:rsidRPr="003D5E01" w14:paraId="4B6863D2" w14:textId="77777777" w:rsidTr="00DD22D8">
        <w:trPr>
          <w:jc w:val="center"/>
        </w:trPr>
        <w:tc>
          <w:tcPr>
            <w:tcW w:w="200" w:type="pct"/>
            <w:shd w:val="clear" w:color="auto" w:fill="F2F2F2" w:themeFill="background1" w:themeFillShade="F2"/>
            <w:vAlign w:val="center"/>
          </w:tcPr>
          <w:p w14:paraId="769AC7B5" w14:textId="77777777" w:rsidR="00CC2928" w:rsidRPr="003D5E01" w:rsidRDefault="00CC2928" w:rsidP="005C28A7">
            <w:pPr>
              <w:rPr>
                <w:sz w:val="28"/>
                <w:szCs w:val="28"/>
              </w:rPr>
            </w:pPr>
            <w:r w:rsidRPr="003D5E01">
              <w:rPr>
                <w:rFonts w:hint="cs"/>
                <w:sz w:val="28"/>
                <w:szCs w:val="28"/>
                <w:rtl/>
              </w:rPr>
              <w:t>3</w:t>
            </w:r>
          </w:p>
        </w:tc>
        <w:tc>
          <w:tcPr>
            <w:tcW w:w="4800" w:type="pct"/>
            <w:gridSpan w:val="7"/>
            <w:shd w:val="clear" w:color="auto" w:fill="F2F2F2" w:themeFill="background1" w:themeFillShade="F2"/>
            <w:vAlign w:val="center"/>
          </w:tcPr>
          <w:p w14:paraId="2AEC6EEE" w14:textId="267E62B3" w:rsidR="00CC2928" w:rsidRPr="003D5E01" w:rsidRDefault="00404162" w:rsidP="005C28A7">
            <w:pPr>
              <w:rPr>
                <w:sz w:val="28"/>
                <w:szCs w:val="28"/>
              </w:rPr>
            </w:pPr>
            <w:r w:rsidRPr="003D5E01">
              <w:rPr>
                <w:rFonts w:hint="cs"/>
                <w:sz w:val="28"/>
                <w:szCs w:val="28"/>
                <w:rtl/>
              </w:rPr>
              <w:t>تجاذب ينشأ بين المنطقة الموجبة و السالبة في الجزيء القطبي:</w:t>
            </w:r>
          </w:p>
        </w:tc>
      </w:tr>
      <w:tr w:rsidR="00B40F25" w:rsidRPr="003D5E01" w14:paraId="1E4FE5CF" w14:textId="77777777" w:rsidTr="00DD22D8">
        <w:trPr>
          <w:jc w:val="center"/>
        </w:trPr>
        <w:tc>
          <w:tcPr>
            <w:tcW w:w="200" w:type="pct"/>
            <w:vAlign w:val="center"/>
          </w:tcPr>
          <w:p w14:paraId="7ECA5470" w14:textId="77777777" w:rsidR="00CC2928" w:rsidRPr="003D5E01" w:rsidRDefault="00CC2928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/>
                <w:sz w:val="28"/>
                <w:szCs w:val="28"/>
                <w:rtl/>
              </w:rPr>
              <w:t>أ</w:t>
            </w:r>
          </w:p>
        </w:tc>
        <w:tc>
          <w:tcPr>
            <w:tcW w:w="1037" w:type="pct"/>
            <w:vAlign w:val="center"/>
          </w:tcPr>
          <w:p w14:paraId="33165522" w14:textId="287E02A0" w:rsidR="00CC2928" w:rsidRPr="003D5E01" w:rsidRDefault="00404162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713865">
              <w:rPr>
                <w:rFonts w:ascii="AbuBttal Wael" w:hAnsi="AbuBttal Wael" w:hint="cs"/>
                <w:sz w:val="28"/>
                <w:szCs w:val="28"/>
                <w:highlight w:val="yellow"/>
                <w:rtl/>
              </w:rPr>
              <w:t>ثنائية قطبية</w:t>
            </w: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47" w:type="pct"/>
            <w:vAlign w:val="center"/>
          </w:tcPr>
          <w:p w14:paraId="7ACCCA59" w14:textId="77777777" w:rsidR="00CC2928" w:rsidRPr="003D5E01" w:rsidRDefault="00CC2928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ب</w:t>
            </w:r>
          </w:p>
        </w:tc>
        <w:tc>
          <w:tcPr>
            <w:tcW w:w="1042" w:type="pct"/>
            <w:vAlign w:val="center"/>
          </w:tcPr>
          <w:p w14:paraId="1D7B9FBC" w14:textId="61584055" w:rsidR="00CC2928" w:rsidRPr="003D5E01" w:rsidRDefault="00404162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 xml:space="preserve">قوى التشتت </w:t>
            </w:r>
          </w:p>
        </w:tc>
        <w:tc>
          <w:tcPr>
            <w:tcW w:w="158" w:type="pct"/>
            <w:vAlign w:val="center"/>
          </w:tcPr>
          <w:p w14:paraId="2AABBC40" w14:textId="77777777" w:rsidR="00CC2928" w:rsidRPr="003D5E01" w:rsidRDefault="00CC2928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ج</w:t>
            </w:r>
          </w:p>
        </w:tc>
        <w:tc>
          <w:tcPr>
            <w:tcW w:w="1007" w:type="pct"/>
            <w:vAlign w:val="center"/>
          </w:tcPr>
          <w:p w14:paraId="1961ABA2" w14:textId="313F9854" w:rsidR="00CC2928" w:rsidRPr="003D5E01" w:rsidRDefault="00404162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 xml:space="preserve">الرابطة الهيدروجينية </w:t>
            </w:r>
          </w:p>
        </w:tc>
        <w:tc>
          <w:tcPr>
            <w:tcW w:w="143" w:type="pct"/>
            <w:vAlign w:val="center"/>
          </w:tcPr>
          <w:p w14:paraId="53022B29" w14:textId="77777777" w:rsidR="00CC2928" w:rsidRPr="003D5E01" w:rsidRDefault="00CC2928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د</w:t>
            </w:r>
          </w:p>
        </w:tc>
        <w:tc>
          <w:tcPr>
            <w:tcW w:w="1266" w:type="pct"/>
            <w:vAlign w:val="center"/>
          </w:tcPr>
          <w:p w14:paraId="153E9E69" w14:textId="726803BE" w:rsidR="00CC2928" w:rsidRPr="003D5E01" w:rsidRDefault="00404162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 xml:space="preserve">الرابطة الفلزية </w:t>
            </w:r>
          </w:p>
        </w:tc>
      </w:tr>
      <w:tr w:rsidR="00B40F25" w:rsidRPr="003D5E01" w14:paraId="1B114B95" w14:textId="77777777" w:rsidTr="00DD22D8">
        <w:trPr>
          <w:jc w:val="center"/>
        </w:trPr>
        <w:tc>
          <w:tcPr>
            <w:tcW w:w="200" w:type="pct"/>
            <w:shd w:val="clear" w:color="auto" w:fill="F2F2F2" w:themeFill="background1" w:themeFillShade="F2"/>
            <w:vAlign w:val="center"/>
          </w:tcPr>
          <w:p w14:paraId="7A2FEA7F" w14:textId="77777777" w:rsidR="00CC2928" w:rsidRPr="003D5E01" w:rsidRDefault="00CC2928" w:rsidP="005C28A7">
            <w:pPr>
              <w:rPr>
                <w:sz w:val="28"/>
                <w:szCs w:val="28"/>
              </w:rPr>
            </w:pPr>
            <w:r w:rsidRPr="003D5E01">
              <w:rPr>
                <w:rFonts w:hint="cs"/>
                <w:sz w:val="28"/>
                <w:szCs w:val="28"/>
                <w:rtl/>
              </w:rPr>
              <w:t>4</w:t>
            </w:r>
          </w:p>
        </w:tc>
        <w:tc>
          <w:tcPr>
            <w:tcW w:w="4800" w:type="pct"/>
            <w:gridSpan w:val="7"/>
            <w:shd w:val="clear" w:color="auto" w:fill="F2F2F2" w:themeFill="background1" w:themeFillShade="F2"/>
            <w:vAlign w:val="center"/>
          </w:tcPr>
          <w:p w14:paraId="1B440219" w14:textId="437B2626" w:rsidR="00CC2928" w:rsidRPr="003D5E01" w:rsidRDefault="00404162" w:rsidP="005C28A7">
            <w:pPr>
              <w:rPr>
                <w:sz w:val="28"/>
                <w:szCs w:val="28"/>
              </w:rPr>
            </w:pPr>
            <w:r w:rsidRPr="003D5E01">
              <w:rPr>
                <w:rFonts w:hint="cs"/>
                <w:sz w:val="28"/>
                <w:szCs w:val="28"/>
                <w:rtl/>
              </w:rPr>
              <w:t>كثافة الماء في الحالة الصلبة ...................... من كثافته في الحالة السائلة .</w:t>
            </w:r>
          </w:p>
        </w:tc>
      </w:tr>
      <w:tr w:rsidR="00B40F25" w:rsidRPr="003D5E01" w14:paraId="6243FE67" w14:textId="77777777" w:rsidTr="00DD22D8">
        <w:trPr>
          <w:jc w:val="center"/>
        </w:trPr>
        <w:tc>
          <w:tcPr>
            <w:tcW w:w="200" w:type="pct"/>
            <w:vAlign w:val="center"/>
          </w:tcPr>
          <w:p w14:paraId="018D4616" w14:textId="77777777" w:rsidR="00CC2928" w:rsidRPr="003D5E01" w:rsidRDefault="00CC2928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/>
                <w:sz w:val="28"/>
                <w:szCs w:val="28"/>
                <w:rtl/>
              </w:rPr>
              <w:t>أ</w:t>
            </w:r>
          </w:p>
        </w:tc>
        <w:tc>
          <w:tcPr>
            <w:tcW w:w="1037" w:type="pct"/>
            <w:vAlign w:val="center"/>
          </w:tcPr>
          <w:p w14:paraId="23C65AE3" w14:textId="7A7FB70E" w:rsidR="00CC2928" w:rsidRPr="003D5E01" w:rsidRDefault="00404162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713865">
              <w:rPr>
                <w:rFonts w:ascii="AbuBttal Wael" w:hAnsi="AbuBttal Wael" w:hint="cs"/>
                <w:sz w:val="28"/>
                <w:szCs w:val="28"/>
                <w:highlight w:val="yellow"/>
                <w:rtl/>
              </w:rPr>
              <w:t>أقل</w:t>
            </w:r>
          </w:p>
        </w:tc>
        <w:tc>
          <w:tcPr>
            <w:tcW w:w="147" w:type="pct"/>
            <w:vAlign w:val="center"/>
          </w:tcPr>
          <w:p w14:paraId="0B998658" w14:textId="77777777" w:rsidR="00CC2928" w:rsidRPr="003D5E01" w:rsidRDefault="00CC2928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ب</w:t>
            </w:r>
          </w:p>
        </w:tc>
        <w:tc>
          <w:tcPr>
            <w:tcW w:w="1042" w:type="pct"/>
            <w:vAlign w:val="center"/>
          </w:tcPr>
          <w:p w14:paraId="1BC38EB6" w14:textId="29B250AD" w:rsidR="00CC2928" w:rsidRPr="003D5E01" w:rsidRDefault="00404162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تساوي</w:t>
            </w:r>
          </w:p>
        </w:tc>
        <w:tc>
          <w:tcPr>
            <w:tcW w:w="158" w:type="pct"/>
            <w:vAlign w:val="center"/>
          </w:tcPr>
          <w:p w14:paraId="3846A8CF" w14:textId="77777777" w:rsidR="00CC2928" w:rsidRPr="003D5E01" w:rsidRDefault="00CC2928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ج</w:t>
            </w:r>
          </w:p>
        </w:tc>
        <w:tc>
          <w:tcPr>
            <w:tcW w:w="1007" w:type="pct"/>
            <w:vAlign w:val="center"/>
          </w:tcPr>
          <w:p w14:paraId="09C6D060" w14:textId="196C6B5E" w:rsidR="00CC2928" w:rsidRPr="003D5E01" w:rsidRDefault="00404162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أكبر</w:t>
            </w:r>
          </w:p>
        </w:tc>
        <w:tc>
          <w:tcPr>
            <w:tcW w:w="143" w:type="pct"/>
            <w:vAlign w:val="center"/>
          </w:tcPr>
          <w:p w14:paraId="2B34B377" w14:textId="77777777" w:rsidR="00CC2928" w:rsidRPr="003D5E01" w:rsidRDefault="00CC2928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د</w:t>
            </w:r>
          </w:p>
        </w:tc>
        <w:tc>
          <w:tcPr>
            <w:tcW w:w="1266" w:type="pct"/>
            <w:vAlign w:val="center"/>
          </w:tcPr>
          <w:p w14:paraId="1FD5A5BD" w14:textId="43F952C7" w:rsidR="00CC2928" w:rsidRPr="003D5E01" w:rsidRDefault="00404162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ليس مما سبق</w:t>
            </w:r>
          </w:p>
        </w:tc>
      </w:tr>
      <w:tr w:rsidR="00B40F25" w:rsidRPr="003D5E01" w14:paraId="7057CAF3" w14:textId="77777777" w:rsidTr="00DD22D8">
        <w:trPr>
          <w:jc w:val="center"/>
        </w:trPr>
        <w:tc>
          <w:tcPr>
            <w:tcW w:w="200" w:type="pct"/>
            <w:shd w:val="clear" w:color="auto" w:fill="F2F2F2" w:themeFill="background1" w:themeFillShade="F2"/>
            <w:vAlign w:val="center"/>
          </w:tcPr>
          <w:p w14:paraId="65839ED7" w14:textId="77777777" w:rsidR="00CC2928" w:rsidRPr="003D5E01" w:rsidRDefault="00CC2928" w:rsidP="005C28A7">
            <w:pPr>
              <w:rPr>
                <w:sz w:val="28"/>
                <w:szCs w:val="28"/>
              </w:rPr>
            </w:pPr>
            <w:r w:rsidRPr="003D5E01">
              <w:rPr>
                <w:rFonts w:hint="cs"/>
                <w:sz w:val="28"/>
                <w:szCs w:val="28"/>
                <w:rtl/>
              </w:rPr>
              <w:t>5</w:t>
            </w:r>
          </w:p>
        </w:tc>
        <w:tc>
          <w:tcPr>
            <w:tcW w:w="4800" w:type="pct"/>
            <w:gridSpan w:val="7"/>
            <w:shd w:val="clear" w:color="auto" w:fill="F2F2F2" w:themeFill="background1" w:themeFillShade="F2"/>
            <w:vAlign w:val="center"/>
          </w:tcPr>
          <w:p w14:paraId="05718DC1" w14:textId="330CC45E" w:rsidR="00CC2928" w:rsidRPr="003D5E01" w:rsidRDefault="00404162" w:rsidP="005C28A7">
            <w:pPr>
              <w:rPr>
                <w:sz w:val="28"/>
                <w:szCs w:val="28"/>
              </w:rPr>
            </w:pPr>
            <w:r w:rsidRPr="003D5E01">
              <w:rPr>
                <w:rFonts w:hint="cs"/>
                <w:sz w:val="28"/>
                <w:szCs w:val="28"/>
                <w:rtl/>
              </w:rPr>
              <w:t>تسمى ظاهرة وجود عنصر ما بثلاثة أشكال في الحالة الفيزيائية نفسها:</w:t>
            </w:r>
          </w:p>
        </w:tc>
      </w:tr>
      <w:tr w:rsidR="00B40F25" w:rsidRPr="003D5E01" w14:paraId="41FA8B0B" w14:textId="77777777" w:rsidTr="00DD22D8">
        <w:trPr>
          <w:jc w:val="center"/>
        </w:trPr>
        <w:tc>
          <w:tcPr>
            <w:tcW w:w="200" w:type="pct"/>
            <w:vAlign w:val="center"/>
          </w:tcPr>
          <w:p w14:paraId="7311C210" w14:textId="77777777" w:rsidR="00CC2928" w:rsidRPr="003D5E01" w:rsidRDefault="00CC2928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/>
                <w:sz w:val="28"/>
                <w:szCs w:val="28"/>
                <w:rtl/>
              </w:rPr>
              <w:t>أ</w:t>
            </w:r>
          </w:p>
        </w:tc>
        <w:tc>
          <w:tcPr>
            <w:tcW w:w="1037" w:type="pct"/>
            <w:vAlign w:val="center"/>
          </w:tcPr>
          <w:p w14:paraId="0B4ECE56" w14:textId="56D9469E" w:rsidR="00CC2928" w:rsidRPr="003D5E01" w:rsidRDefault="00404162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 xml:space="preserve">اللزوجة </w:t>
            </w:r>
          </w:p>
        </w:tc>
        <w:tc>
          <w:tcPr>
            <w:tcW w:w="147" w:type="pct"/>
            <w:vAlign w:val="center"/>
          </w:tcPr>
          <w:p w14:paraId="694E69B8" w14:textId="77777777" w:rsidR="00CC2928" w:rsidRPr="003D5E01" w:rsidRDefault="00CC2928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ب</w:t>
            </w:r>
          </w:p>
        </w:tc>
        <w:tc>
          <w:tcPr>
            <w:tcW w:w="1042" w:type="pct"/>
            <w:vAlign w:val="center"/>
          </w:tcPr>
          <w:p w14:paraId="003AA5B1" w14:textId="1937A485" w:rsidR="00CC2928" w:rsidRPr="003D5E01" w:rsidRDefault="00404162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التدفق</w:t>
            </w:r>
          </w:p>
        </w:tc>
        <w:tc>
          <w:tcPr>
            <w:tcW w:w="158" w:type="pct"/>
            <w:vAlign w:val="center"/>
          </w:tcPr>
          <w:p w14:paraId="64F335B7" w14:textId="77777777" w:rsidR="00CC2928" w:rsidRPr="003D5E01" w:rsidRDefault="00CC2928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ج</w:t>
            </w:r>
          </w:p>
        </w:tc>
        <w:tc>
          <w:tcPr>
            <w:tcW w:w="1007" w:type="pct"/>
            <w:vAlign w:val="center"/>
          </w:tcPr>
          <w:p w14:paraId="61609315" w14:textId="319BEC8E" w:rsidR="00CC2928" w:rsidRPr="003D5E01" w:rsidRDefault="00404162" w:rsidP="005C28A7">
            <w:pPr>
              <w:rPr>
                <w:rFonts w:ascii="AbuBttal Wael" w:hAnsi="AbuBttal Wael"/>
                <w:sz w:val="28"/>
                <w:szCs w:val="28"/>
                <w:rtl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 xml:space="preserve">الميوعة </w:t>
            </w:r>
          </w:p>
        </w:tc>
        <w:tc>
          <w:tcPr>
            <w:tcW w:w="143" w:type="pct"/>
            <w:vAlign w:val="center"/>
          </w:tcPr>
          <w:p w14:paraId="50F7808B" w14:textId="77777777" w:rsidR="00CC2928" w:rsidRPr="003D5E01" w:rsidRDefault="00CC2928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د</w:t>
            </w:r>
          </w:p>
        </w:tc>
        <w:tc>
          <w:tcPr>
            <w:tcW w:w="1266" w:type="pct"/>
            <w:vAlign w:val="center"/>
          </w:tcPr>
          <w:p w14:paraId="420B2E43" w14:textId="0A3D3747" w:rsidR="00CC2928" w:rsidRPr="003D5E01" w:rsidRDefault="00404162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713865">
              <w:rPr>
                <w:rFonts w:ascii="AbuBttal Wael" w:hAnsi="AbuBttal Wael" w:hint="cs"/>
                <w:sz w:val="28"/>
                <w:szCs w:val="28"/>
                <w:highlight w:val="yellow"/>
                <w:rtl/>
              </w:rPr>
              <w:t>التآصل</w:t>
            </w: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 xml:space="preserve"> </w:t>
            </w:r>
          </w:p>
        </w:tc>
      </w:tr>
      <w:tr w:rsidR="00A961CF" w:rsidRPr="003D5E01" w14:paraId="79E9DD34" w14:textId="77777777" w:rsidTr="00DD22D8">
        <w:trPr>
          <w:jc w:val="center"/>
        </w:trPr>
        <w:tc>
          <w:tcPr>
            <w:tcW w:w="200" w:type="pct"/>
            <w:shd w:val="clear" w:color="auto" w:fill="F2F2F2" w:themeFill="background1" w:themeFillShade="F2"/>
            <w:vAlign w:val="center"/>
          </w:tcPr>
          <w:p w14:paraId="0A1A96DE" w14:textId="3F7A63B8" w:rsidR="00A961CF" w:rsidRPr="003D5E01" w:rsidRDefault="00A961CF" w:rsidP="005C28A7">
            <w:pPr>
              <w:rPr>
                <w:rFonts w:ascii="AbuBttal Wael" w:hAnsi="AbuBttal Wael"/>
                <w:sz w:val="28"/>
                <w:szCs w:val="28"/>
                <w:rtl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6</w:t>
            </w:r>
          </w:p>
        </w:tc>
        <w:tc>
          <w:tcPr>
            <w:tcW w:w="4800" w:type="pct"/>
            <w:gridSpan w:val="7"/>
            <w:shd w:val="clear" w:color="auto" w:fill="F2F2F2" w:themeFill="background1" w:themeFillShade="F2"/>
            <w:vAlign w:val="center"/>
          </w:tcPr>
          <w:p w14:paraId="2C2DF3AC" w14:textId="5B99A5E7" w:rsidR="00A961CF" w:rsidRPr="003D5E01" w:rsidRDefault="004525B2" w:rsidP="005C28A7">
            <w:pPr>
              <w:rPr>
                <w:rFonts w:ascii="AbuBttal Wael" w:hAnsi="AbuBttal Wael"/>
                <w:sz w:val="28"/>
                <w:szCs w:val="28"/>
                <w:rtl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نقطة على الرسم البياني تثمل درجة الحرارة و الضغط حيث يوجد عندها الماء في حالاته الثلاثة معاً:</w:t>
            </w:r>
          </w:p>
        </w:tc>
      </w:tr>
      <w:tr w:rsidR="00A961CF" w:rsidRPr="003D5E01" w14:paraId="62A568F2" w14:textId="77777777" w:rsidTr="00DD22D8">
        <w:trPr>
          <w:jc w:val="center"/>
        </w:trPr>
        <w:tc>
          <w:tcPr>
            <w:tcW w:w="200" w:type="pct"/>
            <w:vAlign w:val="center"/>
          </w:tcPr>
          <w:p w14:paraId="1BD81E49" w14:textId="28AF796F" w:rsidR="00A961CF" w:rsidRPr="003D5E01" w:rsidRDefault="00A961CF" w:rsidP="005C28A7">
            <w:pPr>
              <w:rPr>
                <w:rFonts w:ascii="AbuBttal Wael" w:hAnsi="AbuBttal Wael"/>
                <w:sz w:val="28"/>
                <w:szCs w:val="28"/>
                <w:rtl/>
              </w:rPr>
            </w:pPr>
            <w:r w:rsidRPr="003D5E01">
              <w:rPr>
                <w:rFonts w:ascii="AbuBttal Wael" w:hAnsi="AbuBttal Wael"/>
                <w:sz w:val="28"/>
                <w:szCs w:val="28"/>
                <w:rtl/>
              </w:rPr>
              <w:t>أ</w:t>
            </w:r>
          </w:p>
        </w:tc>
        <w:tc>
          <w:tcPr>
            <w:tcW w:w="1037" w:type="pct"/>
            <w:vAlign w:val="center"/>
          </w:tcPr>
          <w:p w14:paraId="4D0E9CE0" w14:textId="505F29F1" w:rsidR="00A961CF" w:rsidRPr="003D5E01" w:rsidRDefault="004525B2" w:rsidP="005C28A7">
            <w:pPr>
              <w:rPr>
                <w:rFonts w:ascii="AbuBttal Wael" w:hAnsi="AbuBttal Wael"/>
                <w:sz w:val="28"/>
                <w:szCs w:val="28"/>
                <w:rtl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 xml:space="preserve">نقطة الغليان </w:t>
            </w:r>
          </w:p>
        </w:tc>
        <w:tc>
          <w:tcPr>
            <w:tcW w:w="147" w:type="pct"/>
            <w:vAlign w:val="center"/>
          </w:tcPr>
          <w:p w14:paraId="44A52CB8" w14:textId="15F3BBFB" w:rsidR="00A961CF" w:rsidRPr="003D5E01" w:rsidRDefault="00A961CF" w:rsidP="005C28A7">
            <w:pPr>
              <w:rPr>
                <w:rFonts w:ascii="AbuBttal Wael" w:hAnsi="AbuBttal Wael"/>
                <w:sz w:val="28"/>
                <w:szCs w:val="28"/>
                <w:rtl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ب</w:t>
            </w:r>
          </w:p>
        </w:tc>
        <w:tc>
          <w:tcPr>
            <w:tcW w:w="1042" w:type="pct"/>
            <w:vAlign w:val="center"/>
          </w:tcPr>
          <w:p w14:paraId="0FB1658A" w14:textId="30C069A9" w:rsidR="00A961CF" w:rsidRPr="003D5E01" w:rsidRDefault="004525B2" w:rsidP="005C28A7">
            <w:pPr>
              <w:rPr>
                <w:rFonts w:ascii="AbuBttal Wael" w:hAnsi="AbuBttal Wael"/>
                <w:sz w:val="28"/>
                <w:szCs w:val="28"/>
                <w:rtl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 xml:space="preserve">النقطة الحرجة </w:t>
            </w:r>
          </w:p>
        </w:tc>
        <w:tc>
          <w:tcPr>
            <w:tcW w:w="158" w:type="pct"/>
            <w:vAlign w:val="center"/>
          </w:tcPr>
          <w:p w14:paraId="239118AE" w14:textId="29F5E2D2" w:rsidR="00A961CF" w:rsidRPr="003D5E01" w:rsidRDefault="00A961CF" w:rsidP="005C28A7">
            <w:pPr>
              <w:rPr>
                <w:rFonts w:ascii="AbuBttal Wael" w:hAnsi="AbuBttal Wael"/>
                <w:sz w:val="28"/>
                <w:szCs w:val="28"/>
                <w:rtl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ج</w:t>
            </w:r>
          </w:p>
        </w:tc>
        <w:tc>
          <w:tcPr>
            <w:tcW w:w="1007" w:type="pct"/>
            <w:vAlign w:val="center"/>
          </w:tcPr>
          <w:p w14:paraId="106C91DF" w14:textId="4EA17EED" w:rsidR="00A961CF" w:rsidRPr="003D5E01" w:rsidRDefault="004525B2" w:rsidP="005C28A7">
            <w:pPr>
              <w:rPr>
                <w:rFonts w:ascii="AbuBttal Wael" w:hAnsi="AbuBttal Wael"/>
                <w:sz w:val="28"/>
                <w:szCs w:val="28"/>
                <w:rtl/>
              </w:rPr>
            </w:pPr>
            <w:r w:rsidRPr="00713865">
              <w:rPr>
                <w:rFonts w:ascii="AbuBttal Wael" w:hAnsi="AbuBttal Wael" w:hint="cs"/>
                <w:sz w:val="28"/>
                <w:szCs w:val="28"/>
                <w:highlight w:val="yellow"/>
                <w:rtl/>
              </w:rPr>
              <w:t>النقطة الثلاثية</w:t>
            </w: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 xml:space="preserve"> </w:t>
            </w:r>
            <w:r w:rsidR="00A961CF" w:rsidRPr="003D5E01">
              <w:rPr>
                <w:rFonts w:ascii="AbuBttal Wael" w:hAnsi="AbuBttal Wael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43" w:type="pct"/>
            <w:vAlign w:val="center"/>
          </w:tcPr>
          <w:p w14:paraId="3024D681" w14:textId="268ABC4D" w:rsidR="00A961CF" w:rsidRPr="003D5E01" w:rsidRDefault="00A961CF" w:rsidP="005C28A7">
            <w:pPr>
              <w:rPr>
                <w:rFonts w:ascii="AbuBttal Wael" w:hAnsi="AbuBttal Wael"/>
                <w:sz w:val="28"/>
                <w:szCs w:val="28"/>
                <w:rtl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د</w:t>
            </w:r>
          </w:p>
        </w:tc>
        <w:tc>
          <w:tcPr>
            <w:tcW w:w="1266" w:type="pct"/>
            <w:vAlign w:val="center"/>
          </w:tcPr>
          <w:p w14:paraId="1045D913" w14:textId="794CE52C" w:rsidR="00A961CF" w:rsidRPr="003D5E01" w:rsidRDefault="004525B2" w:rsidP="005C28A7">
            <w:pPr>
              <w:rPr>
                <w:rFonts w:ascii="AbuBttal Wael" w:hAnsi="AbuBttal Wael"/>
                <w:sz w:val="28"/>
                <w:szCs w:val="28"/>
                <w:rtl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نقطة التجمد</w:t>
            </w:r>
            <w:r w:rsidR="00A961CF" w:rsidRPr="003D5E01">
              <w:rPr>
                <w:rFonts w:ascii="AbuBttal Wael" w:hAnsi="AbuBttal Wael" w:hint="cs"/>
                <w:sz w:val="28"/>
                <w:szCs w:val="28"/>
                <w:rtl/>
              </w:rPr>
              <w:t xml:space="preserve"> </w:t>
            </w:r>
          </w:p>
        </w:tc>
      </w:tr>
      <w:tr w:rsidR="00A961CF" w:rsidRPr="003D5E01" w14:paraId="3A2595FE" w14:textId="77777777" w:rsidTr="00DD22D8">
        <w:trPr>
          <w:jc w:val="center"/>
        </w:trPr>
        <w:tc>
          <w:tcPr>
            <w:tcW w:w="200" w:type="pct"/>
            <w:shd w:val="clear" w:color="auto" w:fill="F2F2F2" w:themeFill="background1" w:themeFillShade="F2"/>
            <w:vAlign w:val="center"/>
          </w:tcPr>
          <w:p w14:paraId="40EEAD1F" w14:textId="555062B5" w:rsidR="00A961CF" w:rsidRPr="003D5E01" w:rsidRDefault="00A961CF" w:rsidP="005C28A7">
            <w:pPr>
              <w:rPr>
                <w:rFonts w:ascii="AbuBttal Wael" w:hAnsi="AbuBttal Wael"/>
                <w:sz w:val="28"/>
                <w:szCs w:val="28"/>
                <w:rtl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7</w:t>
            </w:r>
          </w:p>
        </w:tc>
        <w:tc>
          <w:tcPr>
            <w:tcW w:w="4800" w:type="pct"/>
            <w:gridSpan w:val="7"/>
            <w:shd w:val="clear" w:color="auto" w:fill="F2F2F2" w:themeFill="background1" w:themeFillShade="F2"/>
            <w:vAlign w:val="center"/>
          </w:tcPr>
          <w:p w14:paraId="5A0CDA75" w14:textId="4C8DAE93" w:rsidR="00A961CF" w:rsidRPr="003D5E01" w:rsidRDefault="004525B2" w:rsidP="005C28A7">
            <w:pPr>
              <w:rPr>
                <w:rFonts w:ascii="AbuBttal Wael" w:hAnsi="AbuBttal Wael"/>
                <w:sz w:val="28"/>
                <w:szCs w:val="28"/>
                <w:rtl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من خصائص الغازات أنها قابلة:</w:t>
            </w:r>
          </w:p>
        </w:tc>
      </w:tr>
      <w:tr w:rsidR="00A961CF" w:rsidRPr="003D5E01" w14:paraId="25BBC45B" w14:textId="77777777" w:rsidTr="00DD22D8">
        <w:trPr>
          <w:jc w:val="center"/>
        </w:trPr>
        <w:tc>
          <w:tcPr>
            <w:tcW w:w="200" w:type="pct"/>
            <w:vAlign w:val="center"/>
          </w:tcPr>
          <w:p w14:paraId="4EF802CB" w14:textId="290D9754" w:rsidR="00A961CF" w:rsidRPr="003D5E01" w:rsidRDefault="00A961CF" w:rsidP="005C28A7">
            <w:pPr>
              <w:rPr>
                <w:rFonts w:ascii="AbuBttal Wael" w:hAnsi="AbuBttal Wael"/>
                <w:sz w:val="28"/>
                <w:szCs w:val="28"/>
                <w:rtl/>
              </w:rPr>
            </w:pPr>
            <w:r w:rsidRPr="003D5E01">
              <w:rPr>
                <w:rFonts w:ascii="AbuBttal Wael" w:hAnsi="AbuBttal Wael"/>
                <w:sz w:val="28"/>
                <w:szCs w:val="28"/>
                <w:rtl/>
              </w:rPr>
              <w:t>أ</w:t>
            </w:r>
          </w:p>
        </w:tc>
        <w:tc>
          <w:tcPr>
            <w:tcW w:w="1037" w:type="pct"/>
            <w:vAlign w:val="center"/>
          </w:tcPr>
          <w:p w14:paraId="1B901791" w14:textId="33ACEF54" w:rsidR="00A961CF" w:rsidRPr="003D5E01" w:rsidRDefault="004525B2" w:rsidP="005C28A7">
            <w:pPr>
              <w:rPr>
                <w:rFonts w:ascii="AbuBttal Wael" w:hAnsi="AbuBttal Wael"/>
                <w:sz w:val="28"/>
                <w:szCs w:val="28"/>
                <w:rtl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 xml:space="preserve">للتمدد </w:t>
            </w:r>
            <w:r w:rsidR="00A961CF" w:rsidRPr="003D5E01">
              <w:rPr>
                <w:rFonts w:ascii="AbuBttal Wael" w:hAnsi="AbuBttal Wael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47" w:type="pct"/>
            <w:vAlign w:val="center"/>
          </w:tcPr>
          <w:p w14:paraId="01E4C5C9" w14:textId="24FF6C2D" w:rsidR="00A961CF" w:rsidRPr="003D5E01" w:rsidRDefault="00A961CF" w:rsidP="005C28A7">
            <w:pPr>
              <w:rPr>
                <w:rFonts w:ascii="AbuBttal Wael" w:hAnsi="AbuBttal Wael"/>
                <w:sz w:val="28"/>
                <w:szCs w:val="28"/>
                <w:rtl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ب</w:t>
            </w:r>
          </w:p>
        </w:tc>
        <w:tc>
          <w:tcPr>
            <w:tcW w:w="1042" w:type="pct"/>
            <w:vAlign w:val="center"/>
          </w:tcPr>
          <w:p w14:paraId="408454A9" w14:textId="63DC604E" w:rsidR="00A961CF" w:rsidRPr="003D5E01" w:rsidRDefault="004525B2" w:rsidP="005C28A7">
            <w:pPr>
              <w:rPr>
                <w:rFonts w:ascii="AbuBttal Wael" w:hAnsi="AbuBttal Wael"/>
                <w:sz w:val="28"/>
                <w:szCs w:val="28"/>
                <w:rtl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 xml:space="preserve">للانتشار </w:t>
            </w:r>
          </w:p>
        </w:tc>
        <w:tc>
          <w:tcPr>
            <w:tcW w:w="158" w:type="pct"/>
            <w:vAlign w:val="center"/>
          </w:tcPr>
          <w:p w14:paraId="2FB0AA6B" w14:textId="08F6960F" w:rsidR="00A961CF" w:rsidRPr="003D5E01" w:rsidRDefault="00A961CF" w:rsidP="005C28A7">
            <w:pPr>
              <w:rPr>
                <w:rFonts w:ascii="AbuBttal Wael" w:hAnsi="AbuBttal Wael"/>
                <w:sz w:val="28"/>
                <w:szCs w:val="28"/>
                <w:rtl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ج</w:t>
            </w:r>
          </w:p>
        </w:tc>
        <w:tc>
          <w:tcPr>
            <w:tcW w:w="1007" w:type="pct"/>
            <w:vAlign w:val="center"/>
          </w:tcPr>
          <w:p w14:paraId="27869F3E" w14:textId="0C5743FB" w:rsidR="00A961CF" w:rsidRPr="003D5E01" w:rsidRDefault="004525B2" w:rsidP="005C28A7">
            <w:pPr>
              <w:rPr>
                <w:rFonts w:ascii="AbuBttal Wael" w:hAnsi="AbuBttal Wael"/>
                <w:sz w:val="28"/>
                <w:szCs w:val="28"/>
                <w:rtl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 xml:space="preserve">للانضغاط </w:t>
            </w:r>
            <w:r w:rsidR="00A961CF" w:rsidRPr="003D5E01">
              <w:rPr>
                <w:rFonts w:ascii="AbuBttal Wael" w:hAnsi="AbuBttal Wael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43" w:type="pct"/>
            <w:vAlign w:val="center"/>
          </w:tcPr>
          <w:p w14:paraId="7297D53A" w14:textId="27CD06CE" w:rsidR="00A961CF" w:rsidRPr="003D5E01" w:rsidRDefault="00A961CF" w:rsidP="005C28A7">
            <w:pPr>
              <w:rPr>
                <w:rFonts w:ascii="AbuBttal Wael" w:hAnsi="AbuBttal Wael"/>
                <w:sz w:val="28"/>
                <w:szCs w:val="28"/>
                <w:rtl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د</w:t>
            </w:r>
          </w:p>
        </w:tc>
        <w:tc>
          <w:tcPr>
            <w:tcW w:w="1266" w:type="pct"/>
            <w:vAlign w:val="center"/>
          </w:tcPr>
          <w:p w14:paraId="45DC0BC1" w14:textId="4789FB90" w:rsidR="00A961CF" w:rsidRPr="003D5E01" w:rsidRDefault="004525B2" w:rsidP="005C28A7">
            <w:pPr>
              <w:rPr>
                <w:rFonts w:ascii="AbuBttal Wael" w:hAnsi="AbuBttal Wael"/>
                <w:sz w:val="28"/>
                <w:szCs w:val="28"/>
                <w:rtl/>
              </w:rPr>
            </w:pPr>
            <w:r w:rsidRPr="00713865">
              <w:rPr>
                <w:rFonts w:ascii="AbuBttal Wael" w:hAnsi="AbuBttal Wael" w:hint="cs"/>
                <w:sz w:val="28"/>
                <w:szCs w:val="28"/>
                <w:highlight w:val="yellow"/>
                <w:rtl/>
              </w:rPr>
              <w:t>جميع ما سبق</w:t>
            </w: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 xml:space="preserve"> </w:t>
            </w:r>
          </w:p>
        </w:tc>
      </w:tr>
      <w:tr w:rsidR="00B40F25" w:rsidRPr="003D5E01" w14:paraId="74C73FEE" w14:textId="77777777" w:rsidTr="00DD22D8">
        <w:trPr>
          <w:jc w:val="center"/>
        </w:trPr>
        <w:tc>
          <w:tcPr>
            <w:tcW w:w="200" w:type="pct"/>
            <w:shd w:val="clear" w:color="auto" w:fill="F2F2F2" w:themeFill="background1" w:themeFillShade="F2"/>
            <w:vAlign w:val="center"/>
          </w:tcPr>
          <w:p w14:paraId="1F94F39F" w14:textId="455CF42A" w:rsidR="00B40F25" w:rsidRPr="003D5E01" w:rsidRDefault="00A961CF" w:rsidP="005C28A7">
            <w:pPr>
              <w:rPr>
                <w:sz w:val="28"/>
                <w:szCs w:val="28"/>
              </w:rPr>
            </w:pPr>
            <w:r w:rsidRPr="003D5E01">
              <w:rPr>
                <w:rFonts w:hint="cs"/>
                <w:sz w:val="28"/>
                <w:szCs w:val="28"/>
                <w:rtl/>
              </w:rPr>
              <w:t>8</w:t>
            </w:r>
          </w:p>
        </w:tc>
        <w:tc>
          <w:tcPr>
            <w:tcW w:w="4800" w:type="pct"/>
            <w:gridSpan w:val="7"/>
            <w:shd w:val="clear" w:color="auto" w:fill="F2F2F2" w:themeFill="background1" w:themeFillShade="F2"/>
            <w:vAlign w:val="center"/>
          </w:tcPr>
          <w:p w14:paraId="3052D522" w14:textId="5845DB65" w:rsidR="00B40F25" w:rsidRPr="003D5E01" w:rsidRDefault="007652A3" w:rsidP="005C28A7">
            <w:pPr>
              <w:rPr>
                <w:sz w:val="28"/>
                <w:szCs w:val="28"/>
              </w:rPr>
            </w:pPr>
            <w:r w:rsidRPr="003D5E01">
              <w:rPr>
                <w:rFonts w:hint="cs"/>
                <w:sz w:val="28"/>
                <w:szCs w:val="28"/>
                <w:rtl/>
              </w:rPr>
              <w:t>الطاقة المخزنة في مادة نتيجة تركيبها تسمى :</w:t>
            </w:r>
          </w:p>
        </w:tc>
      </w:tr>
      <w:tr w:rsidR="00B40F25" w:rsidRPr="003D5E01" w14:paraId="2F3A29CD" w14:textId="77777777" w:rsidTr="00DD22D8">
        <w:trPr>
          <w:jc w:val="center"/>
        </w:trPr>
        <w:tc>
          <w:tcPr>
            <w:tcW w:w="200" w:type="pct"/>
            <w:vAlign w:val="center"/>
          </w:tcPr>
          <w:p w14:paraId="1AEC91B6" w14:textId="77777777" w:rsidR="00B40F25" w:rsidRPr="003D5E01" w:rsidRDefault="00B40F25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/>
                <w:sz w:val="28"/>
                <w:szCs w:val="28"/>
                <w:rtl/>
              </w:rPr>
              <w:t>أ</w:t>
            </w:r>
          </w:p>
        </w:tc>
        <w:tc>
          <w:tcPr>
            <w:tcW w:w="1037" w:type="pct"/>
            <w:vAlign w:val="center"/>
          </w:tcPr>
          <w:p w14:paraId="009EBD86" w14:textId="74965D76" w:rsidR="00B40F25" w:rsidRPr="003D5E01" w:rsidRDefault="007652A3" w:rsidP="005C28A7">
            <w:pPr>
              <w:rPr>
                <w:sz w:val="28"/>
                <w:szCs w:val="28"/>
              </w:rPr>
            </w:pPr>
            <w:r w:rsidRPr="003D5E01">
              <w:rPr>
                <w:rFonts w:hint="cs"/>
                <w:sz w:val="28"/>
                <w:szCs w:val="28"/>
                <w:rtl/>
              </w:rPr>
              <w:t xml:space="preserve">طاقة الوضع الفيزيائية </w:t>
            </w:r>
          </w:p>
        </w:tc>
        <w:tc>
          <w:tcPr>
            <w:tcW w:w="147" w:type="pct"/>
            <w:vAlign w:val="center"/>
          </w:tcPr>
          <w:p w14:paraId="64D97F51" w14:textId="77777777" w:rsidR="00B40F25" w:rsidRPr="003D5E01" w:rsidRDefault="00B40F25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ب</w:t>
            </w:r>
          </w:p>
        </w:tc>
        <w:tc>
          <w:tcPr>
            <w:tcW w:w="1042" w:type="pct"/>
            <w:vAlign w:val="center"/>
          </w:tcPr>
          <w:p w14:paraId="06F624C4" w14:textId="76244BB6" w:rsidR="00B40F25" w:rsidRPr="003D5E01" w:rsidRDefault="007652A3" w:rsidP="005C28A7">
            <w:pPr>
              <w:rPr>
                <w:sz w:val="28"/>
                <w:szCs w:val="28"/>
              </w:rPr>
            </w:pPr>
            <w:r w:rsidRPr="00713865">
              <w:rPr>
                <w:rFonts w:hint="cs"/>
                <w:sz w:val="28"/>
                <w:szCs w:val="28"/>
                <w:highlight w:val="yellow"/>
                <w:rtl/>
              </w:rPr>
              <w:t>طاقة الوضع الكيميائية</w:t>
            </w:r>
            <w:r w:rsidRPr="003D5E01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58" w:type="pct"/>
            <w:vAlign w:val="center"/>
          </w:tcPr>
          <w:p w14:paraId="2BED2615" w14:textId="77777777" w:rsidR="00B40F25" w:rsidRPr="003D5E01" w:rsidRDefault="00B40F25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ج</w:t>
            </w:r>
          </w:p>
        </w:tc>
        <w:tc>
          <w:tcPr>
            <w:tcW w:w="1007" w:type="pct"/>
            <w:vAlign w:val="center"/>
          </w:tcPr>
          <w:p w14:paraId="43DAB3EB" w14:textId="28CDFD88" w:rsidR="00B40F25" w:rsidRPr="003D5E01" w:rsidRDefault="007652A3" w:rsidP="005C28A7">
            <w:pPr>
              <w:rPr>
                <w:sz w:val="28"/>
                <w:szCs w:val="28"/>
              </w:rPr>
            </w:pPr>
            <w:r w:rsidRPr="003D5E01">
              <w:rPr>
                <w:rFonts w:hint="cs"/>
                <w:sz w:val="28"/>
                <w:szCs w:val="28"/>
                <w:rtl/>
              </w:rPr>
              <w:t xml:space="preserve">الطاقة الحركية </w:t>
            </w:r>
          </w:p>
        </w:tc>
        <w:tc>
          <w:tcPr>
            <w:tcW w:w="143" w:type="pct"/>
            <w:vAlign w:val="center"/>
          </w:tcPr>
          <w:p w14:paraId="3835125E" w14:textId="77777777" w:rsidR="00B40F25" w:rsidRPr="003D5E01" w:rsidRDefault="00B40F25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د</w:t>
            </w:r>
          </w:p>
        </w:tc>
        <w:tc>
          <w:tcPr>
            <w:tcW w:w="1266" w:type="pct"/>
            <w:vAlign w:val="center"/>
          </w:tcPr>
          <w:p w14:paraId="670E6B60" w14:textId="145CDD4C" w:rsidR="00B40F25" w:rsidRPr="003D5E01" w:rsidRDefault="007652A3" w:rsidP="005C28A7">
            <w:pPr>
              <w:rPr>
                <w:sz w:val="28"/>
                <w:szCs w:val="28"/>
              </w:rPr>
            </w:pPr>
            <w:r w:rsidRPr="003D5E01">
              <w:rPr>
                <w:rFonts w:hint="cs"/>
                <w:sz w:val="28"/>
                <w:szCs w:val="28"/>
                <w:rtl/>
              </w:rPr>
              <w:t>الطاقة الكهربائية</w:t>
            </w:r>
          </w:p>
        </w:tc>
      </w:tr>
      <w:tr w:rsidR="00B40F25" w:rsidRPr="003D5E01" w14:paraId="7FD6A44A" w14:textId="77777777" w:rsidTr="00DD22D8">
        <w:trPr>
          <w:jc w:val="center"/>
        </w:trPr>
        <w:tc>
          <w:tcPr>
            <w:tcW w:w="200" w:type="pct"/>
            <w:shd w:val="clear" w:color="auto" w:fill="F2F2F2" w:themeFill="background1" w:themeFillShade="F2"/>
            <w:vAlign w:val="center"/>
          </w:tcPr>
          <w:p w14:paraId="656274D6" w14:textId="6C7720AC" w:rsidR="00B40F25" w:rsidRPr="003D5E01" w:rsidRDefault="00A961CF" w:rsidP="005C28A7">
            <w:pPr>
              <w:rPr>
                <w:sz w:val="28"/>
                <w:szCs w:val="28"/>
              </w:rPr>
            </w:pPr>
            <w:r w:rsidRPr="003D5E01">
              <w:rPr>
                <w:rFonts w:hint="cs"/>
                <w:sz w:val="28"/>
                <w:szCs w:val="28"/>
                <w:rtl/>
              </w:rPr>
              <w:t>9</w:t>
            </w:r>
          </w:p>
        </w:tc>
        <w:tc>
          <w:tcPr>
            <w:tcW w:w="4800" w:type="pct"/>
            <w:gridSpan w:val="7"/>
            <w:shd w:val="clear" w:color="auto" w:fill="F2F2F2" w:themeFill="background1" w:themeFillShade="F2"/>
            <w:vAlign w:val="center"/>
          </w:tcPr>
          <w:p w14:paraId="0D292E01" w14:textId="11F38872" w:rsidR="00B40F25" w:rsidRPr="003D5E01" w:rsidRDefault="007652A3" w:rsidP="005C28A7">
            <w:pPr>
              <w:rPr>
                <w:sz w:val="28"/>
                <w:szCs w:val="28"/>
              </w:rPr>
            </w:pPr>
            <w:r w:rsidRPr="003D5E01">
              <w:rPr>
                <w:rFonts w:hint="cs"/>
                <w:sz w:val="28"/>
                <w:szCs w:val="28"/>
                <w:rtl/>
              </w:rPr>
              <w:t>الجهاز الذي يستخدم لقياس كمية الحرارة الممتصة أو المنطلقة في أثناء عملية كيميائية أو فيزيائية :</w:t>
            </w:r>
          </w:p>
        </w:tc>
      </w:tr>
      <w:tr w:rsidR="00B40F25" w:rsidRPr="003D5E01" w14:paraId="763BF35D" w14:textId="77777777" w:rsidTr="00DD22D8">
        <w:trPr>
          <w:jc w:val="center"/>
        </w:trPr>
        <w:tc>
          <w:tcPr>
            <w:tcW w:w="200" w:type="pct"/>
            <w:vAlign w:val="center"/>
          </w:tcPr>
          <w:p w14:paraId="6869B978" w14:textId="77777777" w:rsidR="00B40F25" w:rsidRPr="003D5E01" w:rsidRDefault="00B40F25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/>
                <w:sz w:val="28"/>
                <w:szCs w:val="28"/>
                <w:rtl/>
              </w:rPr>
              <w:t>أ</w:t>
            </w:r>
          </w:p>
        </w:tc>
        <w:tc>
          <w:tcPr>
            <w:tcW w:w="1037" w:type="pct"/>
            <w:vAlign w:val="center"/>
          </w:tcPr>
          <w:p w14:paraId="3AFD23E9" w14:textId="70780AF0" w:rsidR="00B40F25" w:rsidRPr="003D5E01" w:rsidRDefault="007652A3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 xml:space="preserve">الترمومتر </w:t>
            </w:r>
          </w:p>
        </w:tc>
        <w:tc>
          <w:tcPr>
            <w:tcW w:w="147" w:type="pct"/>
            <w:vAlign w:val="center"/>
          </w:tcPr>
          <w:p w14:paraId="1C576A07" w14:textId="77777777" w:rsidR="00B40F25" w:rsidRPr="003D5E01" w:rsidRDefault="00B40F25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ب</w:t>
            </w:r>
          </w:p>
        </w:tc>
        <w:tc>
          <w:tcPr>
            <w:tcW w:w="1042" w:type="pct"/>
            <w:vAlign w:val="center"/>
          </w:tcPr>
          <w:p w14:paraId="608B53DA" w14:textId="77AED95F" w:rsidR="00B40F25" w:rsidRPr="003D5E01" w:rsidRDefault="007652A3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 xml:space="preserve">البارومتر </w:t>
            </w:r>
          </w:p>
        </w:tc>
        <w:tc>
          <w:tcPr>
            <w:tcW w:w="158" w:type="pct"/>
            <w:vAlign w:val="center"/>
          </w:tcPr>
          <w:p w14:paraId="5C1CACB5" w14:textId="77777777" w:rsidR="00B40F25" w:rsidRPr="003D5E01" w:rsidRDefault="00B40F25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ج</w:t>
            </w:r>
          </w:p>
        </w:tc>
        <w:tc>
          <w:tcPr>
            <w:tcW w:w="1007" w:type="pct"/>
            <w:vAlign w:val="center"/>
          </w:tcPr>
          <w:p w14:paraId="531A85C7" w14:textId="1BF24038" w:rsidR="00B40F25" w:rsidRPr="003D5E01" w:rsidRDefault="007652A3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713865">
              <w:rPr>
                <w:rFonts w:ascii="AbuBttal Wael" w:hAnsi="AbuBttal Wael" w:hint="cs"/>
                <w:sz w:val="28"/>
                <w:szCs w:val="28"/>
                <w:highlight w:val="yellow"/>
                <w:rtl/>
              </w:rPr>
              <w:t>المسعر</w:t>
            </w: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43" w:type="pct"/>
            <w:vAlign w:val="center"/>
          </w:tcPr>
          <w:p w14:paraId="3B8AFDF5" w14:textId="77777777" w:rsidR="00B40F25" w:rsidRPr="003D5E01" w:rsidRDefault="00B40F25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د</w:t>
            </w:r>
          </w:p>
        </w:tc>
        <w:tc>
          <w:tcPr>
            <w:tcW w:w="1266" w:type="pct"/>
            <w:vAlign w:val="center"/>
          </w:tcPr>
          <w:p w14:paraId="5E3D7199" w14:textId="5E839FE5" w:rsidR="00B40F25" w:rsidRPr="003D5E01" w:rsidRDefault="007652A3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 xml:space="preserve">مطياف الكتلة </w:t>
            </w:r>
          </w:p>
        </w:tc>
      </w:tr>
      <w:tr w:rsidR="00B40F25" w:rsidRPr="003D5E01" w14:paraId="5A710565" w14:textId="77777777" w:rsidTr="00DD22D8">
        <w:trPr>
          <w:jc w:val="center"/>
        </w:trPr>
        <w:tc>
          <w:tcPr>
            <w:tcW w:w="200" w:type="pct"/>
            <w:shd w:val="clear" w:color="auto" w:fill="F2F2F2" w:themeFill="background1" w:themeFillShade="F2"/>
            <w:vAlign w:val="center"/>
          </w:tcPr>
          <w:p w14:paraId="74F42F7E" w14:textId="0129AC42" w:rsidR="00B40F25" w:rsidRPr="003D5E01" w:rsidRDefault="00A961CF" w:rsidP="005C28A7">
            <w:pPr>
              <w:rPr>
                <w:sz w:val="28"/>
                <w:szCs w:val="28"/>
              </w:rPr>
            </w:pPr>
            <w:r w:rsidRPr="003D5E01">
              <w:rPr>
                <w:rFonts w:hint="cs"/>
                <w:sz w:val="28"/>
                <w:szCs w:val="28"/>
                <w:rtl/>
              </w:rPr>
              <w:t>10</w:t>
            </w:r>
          </w:p>
        </w:tc>
        <w:tc>
          <w:tcPr>
            <w:tcW w:w="4800" w:type="pct"/>
            <w:gridSpan w:val="7"/>
            <w:shd w:val="clear" w:color="auto" w:fill="F2F2F2" w:themeFill="background1" w:themeFillShade="F2"/>
            <w:vAlign w:val="center"/>
          </w:tcPr>
          <w:p w14:paraId="56CEE697" w14:textId="26BF09C0" w:rsidR="00B40F25" w:rsidRPr="003D5E01" w:rsidRDefault="007652A3" w:rsidP="005C28A7">
            <w:pPr>
              <w:rPr>
                <w:sz w:val="28"/>
                <w:szCs w:val="28"/>
              </w:rPr>
            </w:pPr>
            <w:r w:rsidRPr="003D5E01">
              <w:rPr>
                <w:rFonts w:hint="cs"/>
                <w:sz w:val="28"/>
                <w:szCs w:val="28"/>
                <w:rtl/>
              </w:rPr>
              <w:t xml:space="preserve">المحتوى الحراري للتفاعلات الطاردة للحرارة دائماً تكون: </w:t>
            </w:r>
          </w:p>
        </w:tc>
      </w:tr>
      <w:tr w:rsidR="00B40F25" w:rsidRPr="003D5E01" w14:paraId="5870BF14" w14:textId="77777777" w:rsidTr="00DD22D8">
        <w:trPr>
          <w:jc w:val="center"/>
        </w:trPr>
        <w:tc>
          <w:tcPr>
            <w:tcW w:w="200" w:type="pct"/>
            <w:vAlign w:val="center"/>
          </w:tcPr>
          <w:p w14:paraId="3CE8EC07" w14:textId="77777777" w:rsidR="00B40F25" w:rsidRPr="003D5E01" w:rsidRDefault="00B40F25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/>
                <w:sz w:val="28"/>
                <w:szCs w:val="28"/>
                <w:rtl/>
              </w:rPr>
              <w:t>أ</w:t>
            </w:r>
          </w:p>
        </w:tc>
        <w:tc>
          <w:tcPr>
            <w:tcW w:w="1037" w:type="pct"/>
            <w:vAlign w:val="center"/>
          </w:tcPr>
          <w:p w14:paraId="4EB39771" w14:textId="03027761" w:rsidR="00B40F25" w:rsidRPr="003D5E01" w:rsidRDefault="007C0E83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 xml:space="preserve">موجبة </w:t>
            </w:r>
          </w:p>
        </w:tc>
        <w:tc>
          <w:tcPr>
            <w:tcW w:w="147" w:type="pct"/>
            <w:vAlign w:val="center"/>
          </w:tcPr>
          <w:p w14:paraId="5AC5AE27" w14:textId="77777777" w:rsidR="00B40F25" w:rsidRPr="003D5E01" w:rsidRDefault="00B40F25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ب</w:t>
            </w:r>
          </w:p>
        </w:tc>
        <w:tc>
          <w:tcPr>
            <w:tcW w:w="1042" w:type="pct"/>
            <w:vAlign w:val="center"/>
          </w:tcPr>
          <w:p w14:paraId="6CB701C8" w14:textId="03F54CA3" w:rsidR="00B40F25" w:rsidRPr="003D5E01" w:rsidRDefault="007C0E83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713865">
              <w:rPr>
                <w:rFonts w:ascii="AbuBttal Wael" w:hAnsi="AbuBttal Wael" w:hint="cs"/>
                <w:sz w:val="28"/>
                <w:szCs w:val="28"/>
                <w:highlight w:val="yellow"/>
                <w:rtl/>
              </w:rPr>
              <w:t>سالبة</w:t>
            </w: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58" w:type="pct"/>
            <w:vAlign w:val="center"/>
          </w:tcPr>
          <w:p w14:paraId="43CC39E9" w14:textId="77777777" w:rsidR="00B40F25" w:rsidRPr="003D5E01" w:rsidRDefault="00B40F25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ج</w:t>
            </w:r>
          </w:p>
        </w:tc>
        <w:tc>
          <w:tcPr>
            <w:tcW w:w="1007" w:type="pct"/>
            <w:vAlign w:val="center"/>
          </w:tcPr>
          <w:p w14:paraId="0CD67AFC" w14:textId="17936ADA" w:rsidR="00B40F25" w:rsidRPr="003D5E01" w:rsidRDefault="007C0E83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 xml:space="preserve">متعادلة </w:t>
            </w:r>
          </w:p>
        </w:tc>
        <w:tc>
          <w:tcPr>
            <w:tcW w:w="143" w:type="pct"/>
            <w:vAlign w:val="center"/>
          </w:tcPr>
          <w:p w14:paraId="1B38D923" w14:textId="77777777" w:rsidR="00B40F25" w:rsidRPr="003D5E01" w:rsidRDefault="00B40F25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د</w:t>
            </w:r>
          </w:p>
        </w:tc>
        <w:tc>
          <w:tcPr>
            <w:tcW w:w="1266" w:type="pct"/>
            <w:vAlign w:val="center"/>
          </w:tcPr>
          <w:p w14:paraId="6EEEC10B" w14:textId="17C11D03" w:rsidR="00B40F25" w:rsidRPr="003D5E01" w:rsidRDefault="007C0E83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 xml:space="preserve">موجبة أو سالبة </w:t>
            </w:r>
          </w:p>
        </w:tc>
      </w:tr>
      <w:tr w:rsidR="00B40F25" w:rsidRPr="003D5E01" w14:paraId="3A84A898" w14:textId="77777777" w:rsidTr="00DD22D8">
        <w:trPr>
          <w:jc w:val="center"/>
        </w:trPr>
        <w:tc>
          <w:tcPr>
            <w:tcW w:w="200" w:type="pct"/>
            <w:shd w:val="clear" w:color="auto" w:fill="F2F2F2" w:themeFill="background1" w:themeFillShade="F2"/>
            <w:vAlign w:val="center"/>
          </w:tcPr>
          <w:p w14:paraId="785F344F" w14:textId="34C58963" w:rsidR="00B40F25" w:rsidRPr="003D5E01" w:rsidRDefault="00A961CF" w:rsidP="005C28A7">
            <w:pPr>
              <w:rPr>
                <w:sz w:val="28"/>
                <w:szCs w:val="28"/>
              </w:rPr>
            </w:pPr>
            <w:r w:rsidRPr="003D5E01">
              <w:rPr>
                <w:rFonts w:hint="cs"/>
                <w:sz w:val="28"/>
                <w:szCs w:val="28"/>
                <w:rtl/>
              </w:rPr>
              <w:lastRenderedPageBreak/>
              <w:t>11</w:t>
            </w:r>
          </w:p>
        </w:tc>
        <w:tc>
          <w:tcPr>
            <w:tcW w:w="4800" w:type="pct"/>
            <w:gridSpan w:val="7"/>
            <w:shd w:val="clear" w:color="auto" w:fill="F2F2F2" w:themeFill="background1" w:themeFillShade="F2"/>
            <w:vAlign w:val="center"/>
          </w:tcPr>
          <w:p w14:paraId="7766B6ED" w14:textId="663DFEA4" w:rsidR="00B40F25" w:rsidRPr="003D5E01" w:rsidRDefault="007C0E83" w:rsidP="005C28A7">
            <w:pPr>
              <w:rPr>
                <w:sz w:val="28"/>
                <w:szCs w:val="28"/>
                <w:rtl/>
              </w:rPr>
            </w:pPr>
            <w:r w:rsidRPr="003D5E01">
              <w:rPr>
                <w:rFonts w:hint="cs"/>
                <w:sz w:val="28"/>
                <w:szCs w:val="28"/>
                <w:rtl/>
              </w:rPr>
              <w:t xml:space="preserve">في التفاعل اللتالي :  </w:t>
            </w:r>
            <w:r w:rsidRPr="003D5E01">
              <w:rPr>
                <w:sz w:val="28"/>
                <w:szCs w:val="28"/>
              </w:rPr>
              <w:t xml:space="preserve">4Fe </w:t>
            </w:r>
            <w:r w:rsidRPr="003D5E01">
              <w:rPr>
                <w:sz w:val="28"/>
                <w:szCs w:val="28"/>
                <w:vertAlign w:val="subscript"/>
              </w:rPr>
              <w:t xml:space="preserve">(s) </w:t>
            </w:r>
            <w:r w:rsidRPr="003D5E01">
              <w:rPr>
                <w:sz w:val="28"/>
                <w:szCs w:val="28"/>
              </w:rPr>
              <w:t>+ 3O</w:t>
            </w:r>
            <w:r w:rsidRPr="003D5E01">
              <w:rPr>
                <w:sz w:val="28"/>
                <w:szCs w:val="28"/>
                <w:vertAlign w:val="subscript"/>
              </w:rPr>
              <w:t>2(g)</w:t>
            </w:r>
            <w:r w:rsidRPr="003D5E01">
              <w:rPr>
                <w:rFonts w:ascii="Yu Gothic UI Semilight" w:eastAsia="Yu Gothic UI Semilight" w:hAnsi="Yu Gothic UI Semilight" w:hint="eastAsia"/>
                <w:sz w:val="28"/>
                <w:szCs w:val="28"/>
              </w:rPr>
              <w:t>→</w:t>
            </w:r>
            <w:r w:rsidRPr="003D5E01">
              <w:rPr>
                <w:sz w:val="28"/>
                <w:szCs w:val="28"/>
              </w:rPr>
              <w:t xml:space="preserve"> 2Fe</w:t>
            </w:r>
            <w:r w:rsidRPr="003D5E01">
              <w:rPr>
                <w:sz w:val="28"/>
                <w:szCs w:val="28"/>
                <w:vertAlign w:val="subscript"/>
              </w:rPr>
              <w:t>2</w:t>
            </w:r>
            <w:r w:rsidRPr="003D5E01">
              <w:rPr>
                <w:sz w:val="28"/>
                <w:szCs w:val="28"/>
              </w:rPr>
              <w:t>O</w:t>
            </w:r>
            <w:r w:rsidRPr="003D5E01">
              <w:rPr>
                <w:sz w:val="28"/>
                <w:szCs w:val="28"/>
                <w:vertAlign w:val="subscript"/>
              </w:rPr>
              <w:t>3(g)</w:t>
            </w:r>
            <w:r w:rsidRPr="003D5E01">
              <w:rPr>
                <w:sz w:val="28"/>
                <w:szCs w:val="28"/>
              </w:rPr>
              <w:t xml:space="preserve"> +</w:t>
            </w:r>
            <w:r w:rsidR="00445037" w:rsidRPr="003D5E01">
              <w:rPr>
                <w:sz w:val="28"/>
                <w:szCs w:val="28"/>
              </w:rPr>
              <w:t>1625 KJ</w:t>
            </w:r>
            <w:r w:rsidRPr="003D5E01">
              <w:rPr>
                <w:sz w:val="28"/>
                <w:szCs w:val="28"/>
              </w:rPr>
              <w:t xml:space="preserve"> </w:t>
            </w:r>
            <w:r w:rsidR="00445037" w:rsidRPr="003D5E01">
              <w:rPr>
                <w:rFonts w:hint="cs"/>
                <w:sz w:val="28"/>
                <w:szCs w:val="28"/>
                <w:rtl/>
              </w:rPr>
              <w:t xml:space="preserve">  يكون :</w:t>
            </w:r>
          </w:p>
        </w:tc>
      </w:tr>
      <w:tr w:rsidR="00B40F25" w:rsidRPr="003D5E01" w14:paraId="04D44428" w14:textId="77777777" w:rsidTr="00DD22D8">
        <w:trPr>
          <w:jc w:val="center"/>
        </w:trPr>
        <w:tc>
          <w:tcPr>
            <w:tcW w:w="200" w:type="pct"/>
            <w:vAlign w:val="center"/>
          </w:tcPr>
          <w:p w14:paraId="0E44AADC" w14:textId="77777777" w:rsidR="00B40F25" w:rsidRPr="003D5E01" w:rsidRDefault="00B40F25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/>
                <w:sz w:val="28"/>
                <w:szCs w:val="28"/>
                <w:rtl/>
              </w:rPr>
              <w:t>أ</w:t>
            </w:r>
          </w:p>
        </w:tc>
        <w:tc>
          <w:tcPr>
            <w:tcW w:w="1037" w:type="pct"/>
            <w:vAlign w:val="center"/>
          </w:tcPr>
          <w:p w14:paraId="7B5B7304" w14:textId="352B154D" w:rsidR="00B40F25" w:rsidRPr="003D5E01" w:rsidRDefault="00445037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 xml:space="preserve">ماص للحرارة </w:t>
            </w:r>
          </w:p>
        </w:tc>
        <w:tc>
          <w:tcPr>
            <w:tcW w:w="147" w:type="pct"/>
            <w:vAlign w:val="center"/>
          </w:tcPr>
          <w:p w14:paraId="7E584A06" w14:textId="77777777" w:rsidR="00B40F25" w:rsidRPr="003D5E01" w:rsidRDefault="00B40F25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ب</w:t>
            </w:r>
          </w:p>
        </w:tc>
        <w:tc>
          <w:tcPr>
            <w:tcW w:w="1042" w:type="pct"/>
            <w:vAlign w:val="center"/>
          </w:tcPr>
          <w:p w14:paraId="1C1CC5D6" w14:textId="7868200E" w:rsidR="00B40F25" w:rsidRPr="003D5E01" w:rsidRDefault="00445037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713865">
              <w:rPr>
                <w:rFonts w:ascii="AbuBttal Wael" w:hAnsi="AbuBttal Wael" w:hint="cs"/>
                <w:sz w:val="28"/>
                <w:szCs w:val="28"/>
                <w:highlight w:val="yellow"/>
                <w:rtl/>
              </w:rPr>
              <w:t>طارد للحرارة</w:t>
            </w: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58" w:type="pct"/>
            <w:vAlign w:val="center"/>
          </w:tcPr>
          <w:p w14:paraId="16DE6DC0" w14:textId="77777777" w:rsidR="00B40F25" w:rsidRPr="003D5E01" w:rsidRDefault="00B40F25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ج</w:t>
            </w:r>
          </w:p>
        </w:tc>
        <w:tc>
          <w:tcPr>
            <w:tcW w:w="1007" w:type="pct"/>
            <w:vAlign w:val="center"/>
          </w:tcPr>
          <w:p w14:paraId="6E250B68" w14:textId="010BA383" w:rsidR="00B40F25" w:rsidRPr="003D5E01" w:rsidRDefault="00445037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لا ماص و لا طار د للحرارة</w:t>
            </w:r>
          </w:p>
        </w:tc>
        <w:tc>
          <w:tcPr>
            <w:tcW w:w="143" w:type="pct"/>
            <w:vAlign w:val="center"/>
          </w:tcPr>
          <w:p w14:paraId="1E337883" w14:textId="77777777" w:rsidR="00B40F25" w:rsidRPr="003D5E01" w:rsidRDefault="00B40F25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د</w:t>
            </w:r>
          </w:p>
        </w:tc>
        <w:tc>
          <w:tcPr>
            <w:tcW w:w="1266" w:type="pct"/>
            <w:vAlign w:val="center"/>
          </w:tcPr>
          <w:p w14:paraId="37A30A70" w14:textId="4D63482A" w:rsidR="00B40F25" w:rsidRPr="003D5E01" w:rsidRDefault="00445037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ماص و طارد للحرارة معاً</w:t>
            </w:r>
          </w:p>
        </w:tc>
      </w:tr>
      <w:tr w:rsidR="00B40F25" w:rsidRPr="003D5E01" w14:paraId="02A3793A" w14:textId="77777777" w:rsidTr="00DD22D8">
        <w:trPr>
          <w:jc w:val="center"/>
        </w:trPr>
        <w:tc>
          <w:tcPr>
            <w:tcW w:w="200" w:type="pct"/>
            <w:shd w:val="clear" w:color="auto" w:fill="F2F2F2" w:themeFill="background1" w:themeFillShade="F2"/>
            <w:vAlign w:val="center"/>
          </w:tcPr>
          <w:p w14:paraId="5E47615C" w14:textId="3D251C1E" w:rsidR="00B40F25" w:rsidRPr="003D5E01" w:rsidRDefault="00A961CF" w:rsidP="005C28A7">
            <w:pPr>
              <w:rPr>
                <w:sz w:val="28"/>
                <w:szCs w:val="28"/>
              </w:rPr>
            </w:pPr>
            <w:r w:rsidRPr="003D5E01">
              <w:rPr>
                <w:rFonts w:hint="cs"/>
                <w:sz w:val="28"/>
                <w:szCs w:val="28"/>
                <w:rtl/>
              </w:rPr>
              <w:t>12</w:t>
            </w:r>
          </w:p>
        </w:tc>
        <w:tc>
          <w:tcPr>
            <w:tcW w:w="4800" w:type="pct"/>
            <w:gridSpan w:val="7"/>
            <w:shd w:val="clear" w:color="auto" w:fill="F2F2F2" w:themeFill="background1" w:themeFillShade="F2"/>
            <w:vAlign w:val="center"/>
          </w:tcPr>
          <w:p w14:paraId="736EF46A" w14:textId="01F7EEDA" w:rsidR="00B40F25" w:rsidRPr="003D5E01" w:rsidRDefault="00445037" w:rsidP="005C28A7">
            <w:pPr>
              <w:rPr>
                <w:sz w:val="28"/>
                <w:szCs w:val="28"/>
              </w:rPr>
            </w:pPr>
            <w:r w:rsidRPr="003D5E01">
              <w:rPr>
                <w:rFonts w:hint="cs"/>
                <w:sz w:val="28"/>
                <w:szCs w:val="28"/>
                <w:rtl/>
              </w:rPr>
              <w:t>أي مما يلي يعتبر تفاعل ماص للحرارة :</w:t>
            </w:r>
          </w:p>
        </w:tc>
      </w:tr>
      <w:tr w:rsidR="00B40F25" w:rsidRPr="003D5E01" w14:paraId="63F8D230" w14:textId="77777777" w:rsidTr="00DD22D8">
        <w:trPr>
          <w:jc w:val="center"/>
        </w:trPr>
        <w:tc>
          <w:tcPr>
            <w:tcW w:w="200" w:type="pct"/>
            <w:vAlign w:val="center"/>
          </w:tcPr>
          <w:p w14:paraId="546E5D24" w14:textId="77777777" w:rsidR="00B40F25" w:rsidRPr="003D5E01" w:rsidRDefault="00B40F25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/>
                <w:sz w:val="28"/>
                <w:szCs w:val="28"/>
                <w:rtl/>
              </w:rPr>
              <w:t>أ</w:t>
            </w:r>
          </w:p>
        </w:tc>
        <w:tc>
          <w:tcPr>
            <w:tcW w:w="1037" w:type="pct"/>
            <w:vAlign w:val="center"/>
          </w:tcPr>
          <w:p w14:paraId="28F81B54" w14:textId="6EA94B54" w:rsidR="00B40F25" w:rsidRPr="003D5E01" w:rsidRDefault="00445037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تكثف بخار الماء</w:t>
            </w:r>
          </w:p>
        </w:tc>
        <w:tc>
          <w:tcPr>
            <w:tcW w:w="147" w:type="pct"/>
            <w:vAlign w:val="center"/>
          </w:tcPr>
          <w:p w14:paraId="513D298D" w14:textId="77777777" w:rsidR="00B40F25" w:rsidRPr="003D5E01" w:rsidRDefault="00B40F25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ب</w:t>
            </w:r>
          </w:p>
        </w:tc>
        <w:tc>
          <w:tcPr>
            <w:tcW w:w="1042" w:type="pct"/>
            <w:vAlign w:val="center"/>
          </w:tcPr>
          <w:p w14:paraId="326FDD5E" w14:textId="338A335A" w:rsidR="00B40F25" w:rsidRPr="003D5E01" w:rsidRDefault="00445037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 xml:space="preserve">احتراق الخشب </w:t>
            </w:r>
          </w:p>
        </w:tc>
        <w:tc>
          <w:tcPr>
            <w:tcW w:w="158" w:type="pct"/>
            <w:vAlign w:val="center"/>
          </w:tcPr>
          <w:p w14:paraId="088C1C25" w14:textId="77777777" w:rsidR="00B40F25" w:rsidRPr="003D5E01" w:rsidRDefault="00B40F25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ج</w:t>
            </w:r>
          </w:p>
        </w:tc>
        <w:tc>
          <w:tcPr>
            <w:tcW w:w="1007" w:type="pct"/>
            <w:vAlign w:val="center"/>
          </w:tcPr>
          <w:p w14:paraId="02206560" w14:textId="1C017938" w:rsidR="00B40F25" w:rsidRPr="003D5E01" w:rsidRDefault="00445037" w:rsidP="005C28A7">
            <w:pPr>
              <w:rPr>
                <w:rFonts w:ascii="AbuBttal Wael" w:hAnsi="AbuBttal Wael"/>
                <w:sz w:val="28"/>
                <w:szCs w:val="28"/>
                <w:rtl/>
              </w:rPr>
            </w:pPr>
            <w:r w:rsidRPr="00713865">
              <w:rPr>
                <w:rFonts w:ascii="AbuBttal Wael" w:hAnsi="AbuBttal Wael" w:hint="cs"/>
                <w:sz w:val="28"/>
                <w:szCs w:val="28"/>
                <w:highlight w:val="yellow"/>
                <w:rtl/>
              </w:rPr>
              <w:t>تبخر الماء</w:t>
            </w: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43" w:type="pct"/>
            <w:vAlign w:val="center"/>
          </w:tcPr>
          <w:p w14:paraId="2FDDD49D" w14:textId="77777777" w:rsidR="00B40F25" w:rsidRPr="003D5E01" w:rsidRDefault="00B40F25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د</w:t>
            </w:r>
          </w:p>
        </w:tc>
        <w:tc>
          <w:tcPr>
            <w:tcW w:w="1266" w:type="pct"/>
            <w:vAlign w:val="center"/>
          </w:tcPr>
          <w:p w14:paraId="6C32627A" w14:textId="534757E2" w:rsidR="00B40F25" w:rsidRPr="003D5E01" w:rsidRDefault="00445037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 xml:space="preserve">صنع الثلج </w:t>
            </w:r>
          </w:p>
        </w:tc>
      </w:tr>
      <w:tr w:rsidR="00A961CF" w:rsidRPr="003D5E01" w14:paraId="449D01F9" w14:textId="77777777" w:rsidTr="00DD22D8">
        <w:trPr>
          <w:jc w:val="center"/>
        </w:trPr>
        <w:tc>
          <w:tcPr>
            <w:tcW w:w="200" w:type="pct"/>
            <w:shd w:val="clear" w:color="auto" w:fill="F2F2F2" w:themeFill="background1" w:themeFillShade="F2"/>
            <w:vAlign w:val="center"/>
          </w:tcPr>
          <w:p w14:paraId="70F7F4F8" w14:textId="3937D6FB" w:rsidR="00A961CF" w:rsidRPr="003D5E01" w:rsidRDefault="00A961CF" w:rsidP="005C28A7">
            <w:pPr>
              <w:rPr>
                <w:rFonts w:ascii="AbuBttal Wael" w:hAnsi="AbuBttal Wael"/>
                <w:sz w:val="28"/>
                <w:szCs w:val="28"/>
                <w:rtl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13</w:t>
            </w:r>
          </w:p>
        </w:tc>
        <w:tc>
          <w:tcPr>
            <w:tcW w:w="4800" w:type="pct"/>
            <w:gridSpan w:val="7"/>
            <w:shd w:val="clear" w:color="auto" w:fill="F2F2F2" w:themeFill="background1" w:themeFillShade="F2"/>
            <w:vAlign w:val="center"/>
          </w:tcPr>
          <w:p w14:paraId="0F40D0F5" w14:textId="31980E9F" w:rsidR="00A961CF" w:rsidRPr="003D5E01" w:rsidRDefault="00CE7C16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 xml:space="preserve">في التفاعل التالي : </w:t>
            </w:r>
            <w:r w:rsidRPr="003D5E01">
              <w:rPr>
                <w:rFonts w:ascii="AbuBttal Wael" w:hAnsi="AbuBttal Wael"/>
                <w:sz w:val="28"/>
                <w:szCs w:val="28"/>
              </w:rPr>
              <w:t>27KJ + NH</w:t>
            </w:r>
            <w:r w:rsidRPr="003D5E01">
              <w:rPr>
                <w:rFonts w:ascii="AbuBttal Wael" w:hAnsi="AbuBttal Wael"/>
                <w:sz w:val="28"/>
                <w:szCs w:val="28"/>
                <w:vertAlign w:val="subscript"/>
              </w:rPr>
              <w:t>4</w:t>
            </w:r>
            <w:r w:rsidRPr="003D5E01">
              <w:rPr>
                <w:rFonts w:ascii="AbuBttal Wael" w:hAnsi="AbuBttal Wael"/>
                <w:sz w:val="28"/>
                <w:szCs w:val="28"/>
              </w:rPr>
              <w:t>NO</w:t>
            </w:r>
            <w:r w:rsidRPr="003D5E01">
              <w:rPr>
                <w:rFonts w:ascii="AbuBttal Wael" w:hAnsi="AbuBttal Wael"/>
                <w:sz w:val="28"/>
                <w:szCs w:val="28"/>
                <w:vertAlign w:val="subscript"/>
              </w:rPr>
              <w:t>3(s)</w:t>
            </w:r>
            <w:r w:rsidRPr="003D5E01">
              <w:rPr>
                <w:rFonts w:ascii="Yu Gothic UI Semilight" w:eastAsia="Yu Gothic UI Semilight" w:hAnsi="Yu Gothic UI Semilight" w:hint="eastAsia"/>
                <w:sz w:val="28"/>
                <w:szCs w:val="28"/>
              </w:rPr>
              <w:t>→</w:t>
            </w:r>
            <w:r w:rsidRPr="003D5E01">
              <w:rPr>
                <w:rFonts w:ascii="AbuBttal Wael" w:hAnsi="AbuBttal Wael"/>
                <w:sz w:val="28"/>
                <w:szCs w:val="28"/>
              </w:rPr>
              <w:t>NH</w:t>
            </w:r>
            <w:r w:rsidR="00B154E0" w:rsidRPr="003D5E01">
              <w:rPr>
                <w:rFonts w:ascii="AbuBttal Wael" w:hAnsi="AbuBttal Wael"/>
                <w:sz w:val="28"/>
                <w:szCs w:val="28"/>
                <w:vertAlign w:val="subscript"/>
              </w:rPr>
              <w:t>4</w:t>
            </w:r>
            <w:r w:rsidR="00B154E0" w:rsidRPr="003D5E01">
              <w:rPr>
                <w:rFonts w:ascii="AbuBttal Wael" w:hAnsi="AbuBttal Wael"/>
                <w:sz w:val="28"/>
                <w:szCs w:val="28"/>
                <w:vertAlign w:val="superscript"/>
              </w:rPr>
              <w:t>+</w:t>
            </w:r>
            <w:r w:rsidR="00B154E0" w:rsidRPr="003D5E01">
              <w:rPr>
                <w:rFonts w:ascii="AbuBttal Wael" w:hAnsi="AbuBttal Wael"/>
                <w:sz w:val="28"/>
                <w:szCs w:val="28"/>
              </w:rPr>
              <w:t xml:space="preserve"> </w:t>
            </w:r>
            <w:r w:rsidR="00B154E0" w:rsidRPr="003D5E01">
              <w:rPr>
                <w:rFonts w:ascii="AbuBttal Wael" w:hAnsi="AbuBttal Wael"/>
                <w:sz w:val="28"/>
                <w:szCs w:val="28"/>
                <w:vertAlign w:val="subscript"/>
              </w:rPr>
              <w:t>(aq)</w:t>
            </w:r>
            <w:r w:rsidR="00B154E0" w:rsidRPr="003D5E01">
              <w:rPr>
                <w:rFonts w:ascii="AbuBttal Wael" w:hAnsi="AbuBttal Wael"/>
                <w:sz w:val="28"/>
                <w:szCs w:val="28"/>
              </w:rPr>
              <w:t>+ NO</w:t>
            </w:r>
            <w:r w:rsidR="00B154E0" w:rsidRPr="003D5E01">
              <w:rPr>
                <w:rFonts w:ascii="AbuBttal Wael" w:hAnsi="AbuBttal Wael"/>
                <w:sz w:val="28"/>
                <w:szCs w:val="28"/>
                <w:vertAlign w:val="subscript"/>
              </w:rPr>
              <w:t>3</w:t>
            </w:r>
            <w:r w:rsidR="00B154E0" w:rsidRPr="003D5E01">
              <w:rPr>
                <w:rFonts w:ascii="AbuBttal Wael" w:hAnsi="AbuBttal Wael"/>
                <w:sz w:val="28"/>
                <w:szCs w:val="28"/>
                <w:vertAlign w:val="superscript"/>
              </w:rPr>
              <w:t>-</w:t>
            </w:r>
          </w:p>
        </w:tc>
      </w:tr>
      <w:tr w:rsidR="00A961CF" w:rsidRPr="003D5E01" w14:paraId="1D2AE090" w14:textId="77777777" w:rsidTr="00DD22D8">
        <w:trPr>
          <w:jc w:val="center"/>
        </w:trPr>
        <w:tc>
          <w:tcPr>
            <w:tcW w:w="200" w:type="pct"/>
            <w:vAlign w:val="center"/>
          </w:tcPr>
          <w:p w14:paraId="5CC19492" w14:textId="7DB0019B" w:rsidR="00A961CF" w:rsidRPr="003D5E01" w:rsidRDefault="00A961CF" w:rsidP="005C28A7">
            <w:pPr>
              <w:rPr>
                <w:rFonts w:ascii="AbuBttal Wael" w:hAnsi="AbuBttal Wael"/>
                <w:sz w:val="28"/>
                <w:szCs w:val="28"/>
                <w:rtl/>
              </w:rPr>
            </w:pPr>
            <w:r w:rsidRPr="003D5E01">
              <w:rPr>
                <w:rFonts w:ascii="AbuBttal Wael" w:hAnsi="AbuBttal Wael"/>
                <w:sz w:val="28"/>
                <w:szCs w:val="28"/>
                <w:rtl/>
              </w:rPr>
              <w:t>أ</w:t>
            </w:r>
          </w:p>
        </w:tc>
        <w:tc>
          <w:tcPr>
            <w:tcW w:w="1037" w:type="pct"/>
            <w:vAlign w:val="center"/>
          </w:tcPr>
          <w:p w14:paraId="096D8BD8" w14:textId="2CF9C82A" w:rsidR="00A961CF" w:rsidRPr="003D5E01" w:rsidRDefault="00B154E0" w:rsidP="005C28A7">
            <w:pPr>
              <w:rPr>
                <w:rFonts w:ascii="AbuBttal Wael" w:hAnsi="AbuBttal Wael"/>
                <w:sz w:val="28"/>
                <w:szCs w:val="28"/>
                <w:rtl/>
              </w:rPr>
            </w:pPr>
            <w:r w:rsidRPr="00713865">
              <w:rPr>
                <w:rFonts w:ascii="AbuBttal Wael" w:hAnsi="AbuBttal Wael" w:hint="cs"/>
                <w:sz w:val="28"/>
                <w:szCs w:val="28"/>
                <w:highlight w:val="yellow"/>
                <w:rtl/>
              </w:rPr>
              <w:t>ماص للحرارة</w:t>
            </w: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 xml:space="preserve"> </w:t>
            </w:r>
            <w:r w:rsidR="00A961CF" w:rsidRPr="003D5E01">
              <w:rPr>
                <w:rFonts w:ascii="AbuBttal Wael" w:hAnsi="AbuBttal Wael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47" w:type="pct"/>
            <w:vAlign w:val="center"/>
          </w:tcPr>
          <w:p w14:paraId="4A9A9909" w14:textId="36C4EF0F" w:rsidR="00A961CF" w:rsidRPr="003D5E01" w:rsidRDefault="00A961CF" w:rsidP="005C28A7">
            <w:pPr>
              <w:rPr>
                <w:rFonts w:ascii="AbuBttal Wael" w:hAnsi="AbuBttal Wael"/>
                <w:sz w:val="28"/>
                <w:szCs w:val="28"/>
                <w:rtl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ب</w:t>
            </w:r>
          </w:p>
        </w:tc>
        <w:tc>
          <w:tcPr>
            <w:tcW w:w="1042" w:type="pct"/>
            <w:vAlign w:val="center"/>
          </w:tcPr>
          <w:p w14:paraId="27EDD79F" w14:textId="6A81D4D6" w:rsidR="00A961CF" w:rsidRPr="003D5E01" w:rsidRDefault="00B154E0" w:rsidP="005C28A7">
            <w:pPr>
              <w:rPr>
                <w:rFonts w:ascii="AbuBttal Wael" w:hAnsi="AbuBttal Wael"/>
                <w:sz w:val="28"/>
                <w:szCs w:val="28"/>
                <w:rtl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 xml:space="preserve">طارد للحرارة </w:t>
            </w:r>
          </w:p>
        </w:tc>
        <w:tc>
          <w:tcPr>
            <w:tcW w:w="158" w:type="pct"/>
            <w:vAlign w:val="center"/>
          </w:tcPr>
          <w:p w14:paraId="6A75B112" w14:textId="62B8CBED" w:rsidR="00A961CF" w:rsidRPr="003D5E01" w:rsidRDefault="00A961CF" w:rsidP="005C28A7">
            <w:pPr>
              <w:rPr>
                <w:rFonts w:ascii="AbuBttal Wael" w:hAnsi="AbuBttal Wael"/>
                <w:sz w:val="28"/>
                <w:szCs w:val="28"/>
                <w:rtl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ج</w:t>
            </w:r>
          </w:p>
        </w:tc>
        <w:tc>
          <w:tcPr>
            <w:tcW w:w="1007" w:type="pct"/>
            <w:vAlign w:val="center"/>
          </w:tcPr>
          <w:p w14:paraId="4016F63A" w14:textId="7A16CA75" w:rsidR="00A961CF" w:rsidRPr="003D5E01" w:rsidRDefault="00B154E0" w:rsidP="005C28A7">
            <w:pPr>
              <w:rPr>
                <w:rFonts w:ascii="AbuBttal Wael" w:hAnsi="AbuBttal Wael"/>
                <w:sz w:val="28"/>
                <w:szCs w:val="28"/>
                <w:rtl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 xml:space="preserve">لا ماص و لا طارد للحرارة </w:t>
            </w:r>
          </w:p>
        </w:tc>
        <w:tc>
          <w:tcPr>
            <w:tcW w:w="143" w:type="pct"/>
            <w:vAlign w:val="center"/>
          </w:tcPr>
          <w:p w14:paraId="4BF0DE1F" w14:textId="102ACD7E" w:rsidR="00A961CF" w:rsidRPr="003D5E01" w:rsidRDefault="00A961CF" w:rsidP="005C28A7">
            <w:pPr>
              <w:rPr>
                <w:rFonts w:ascii="AbuBttal Wael" w:hAnsi="AbuBttal Wael"/>
                <w:sz w:val="28"/>
                <w:szCs w:val="28"/>
                <w:rtl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د</w:t>
            </w:r>
          </w:p>
        </w:tc>
        <w:tc>
          <w:tcPr>
            <w:tcW w:w="1266" w:type="pct"/>
            <w:vAlign w:val="center"/>
          </w:tcPr>
          <w:p w14:paraId="728616F0" w14:textId="7A7E1102" w:rsidR="00A961CF" w:rsidRPr="003D5E01" w:rsidRDefault="00B154E0" w:rsidP="005C28A7">
            <w:pPr>
              <w:rPr>
                <w:rFonts w:ascii="AbuBttal Wael" w:hAnsi="AbuBttal Wael"/>
                <w:sz w:val="28"/>
                <w:szCs w:val="28"/>
                <w:rtl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 xml:space="preserve">ماص و طارد للحرارة </w:t>
            </w:r>
          </w:p>
        </w:tc>
      </w:tr>
      <w:tr w:rsidR="00A961CF" w:rsidRPr="003D5E01" w14:paraId="76BFB323" w14:textId="77777777" w:rsidTr="00DD22D8">
        <w:trPr>
          <w:jc w:val="center"/>
        </w:trPr>
        <w:tc>
          <w:tcPr>
            <w:tcW w:w="200" w:type="pct"/>
            <w:shd w:val="clear" w:color="auto" w:fill="F2F2F2" w:themeFill="background1" w:themeFillShade="F2"/>
            <w:vAlign w:val="center"/>
          </w:tcPr>
          <w:p w14:paraId="16CF2D20" w14:textId="66616D4B" w:rsidR="00A961CF" w:rsidRPr="003D5E01" w:rsidRDefault="00A961CF" w:rsidP="005C28A7">
            <w:pPr>
              <w:rPr>
                <w:rFonts w:ascii="AbuBttal Wael" w:hAnsi="AbuBttal Wael"/>
                <w:sz w:val="28"/>
                <w:szCs w:val="28"/>
                <w:rtl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14</w:t>
            </w:r>
          </w:p>
        </w:tc>
        <w:tc>
          <w:tcPr>
            <w:tcW w:w="4800" w:type="pct"/>
            <w:gridSpan w:val="7"/>
            <w:shd w:val="clear" w:color="auto" w:fill="F2F2F2" w:themeFill="background1" w:themeFillShade="F2"/>
            <w:vAlign w:val="center"/>
          </w:tcPr>
          <w:p w14:paraId="227B7EE4" w14:textId="35FC5F8D" w:rsidR="00A961CF" w:rsidRPr="003D5E01" w:rsidRDefault="00B154E0" w:rsidP="005C28A7">
            <w:pPr>
              <w:rPr>
                <w:rFonts w:ascii="AbuBttal Wael" w:hAnsi="AbuBttal Wael"/>
                <w:sz w:val="28"/>
                <w:szCs w:val="28"/>
                <w:rtl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يسمى جزء معين من الكون يحتوي على التفاعل أو العملية التي تريد دراستها:</w:t>
            </w:r>
          </w:p>
        </w:tc>
      </w:tr>
      <w:tr w:rsidR="00A961CF" w:rsidRPr="003D5E01" w14:paraId="69E6DFF3" w14:textId="77777777" w:rsidTr="00DD22D8">
        <w:trPr>
          <w:jc w:val="center"/>
        </w:trPr>
        <w:tc>
          <w:tcPr>
            <w:tcW w:w="200" w:type="pct"/>
            <w:vAlign w:val="center"/>
          </w:tcPr>
          <w:p w14:paraId="608279BA" w14:textId="2BA434C2" w:rsidR="00A961CF" w:rsidRPr="003D5E01" w:rsidRDefault="00A961CF" w:rsidP="005C28A7">
            <w:pPr>
              <w:rPr>
                <w:rFonts w:ascii="AbuBttal Wael" w:hAnsi="AbuBttal Wael"/>
                <w:sz w:val="28"/>
                <w:szCs w:val="28"/>
                <w:rtl/>
              </w:rPr>
            </w:pPr>
            <w:r w:rsidRPr="003D5E01">
              <w:rPr>
                <w:rFonts w:ascii="AbuBttal Wael" w:hAnsi="AbuBttal Wael"/>
                <w:sz w:val="28"/>
                <w:szCs w:val="28"/>
                <w:rtl/>
              </w:rPr>
              <w:t>أ</w:t>
            </w:r>
          </w:p>
        </w:tc>
        <w:tc>
          <w:tcPr>
            <w:tcW w:w="1037" w:type="pct"/>
            <w:vAlign w:val="center"/>
          </w:tcPr>
          <w:p w14:paraId="0884C7D0" w14:textId="4B7E9668" w:rsidR="00A961CF" w:rsidRPr="003D5E01" w:rsidRDefault="00B154E0" w:rsidP="005C28A7">
            <w:pPr>
              <w:rPr>
                <w:rFonts w:ascii="AbuBttal Wael" w:hAnsi="AbuBttal Wael"/>
                <w:sz w:val="28"/>
                <w:szCs w:val="28"/>
                <w:rtl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الكون</w:t>
            </w:r>
            <w:r w:rsidR="00A961CF" w:rsidRPr="003D5E01">
              <w:rPr>
                <w:rFonts w:ascii="AbuBttal Wael" w:hAnsi="AbuBttal Wael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47" w:type="pct"/>
            <w:vAlign w:val="center"/>
          </w:tcPr>
          <w:p w14:paraId="68F237F9" w14:textId="7C816709" w:rsidR="00A961CF" w:rsidRPr="003D5E01" w:rsidRDefault="00A961CF" w:rsidP="005C28A7">
            <w:pPr>
              <w:rPr>
                <w:rFonts w:ascii="AbuBttal Wael" w:hAnsi="AbuBttal Wael"/>
                <w:sz w:val="28"/>
                <w:szCs w:val="28"/>
                <w:rtl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ب</w:t>
            </w:r>
          </w:p>
        </w:tc>
        <w:tc>
          <w:tcPr>
            <w:tcW w:w="1042" w:type="pct"/>
            <w:vAlign w:val="center"/>
          </w:tcPr>
          <w:p w14:paraId="2F5A3B40" w14:textId="414E5197" w:rsidR="00A961CF" w:rsidRPr="003D5E01" w:rsidRDefault="00B154E0" w:rsidP="005C28A7">
            <w:pPr>
              <w:rPr>
                <w:rFonts w:ascii="AbuBttal Wael" w:hAnsi="AbuBttal Wael"/>
                <w:sz w:val="28"/>
                <w:szCs w:val="28"/>
                <w:rtl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المحيط</w:t>
            </w:r>
          </w:p>
        </w:tc>
        <w:tc>
          <w:tcPr>
            <w:tcW w:w="158" w:type="pct"/>
            <w:vAlign w:val="center"/>
          </w:tcPr>
          <w:p w14:paraId="339FE064" w14:textId="31E2E24B" w:rsidR="00A961CF" w:rsidRPr="003D5E01" w:rsidRDefault="00A961CF" w:rsidP="005C28A7">
            <w:pPr>
              <w:rPr>
                <w:rFonts w:ascii="AbuBttal Wael" w:hAnsi="AbuBttal Wael"/>
                <w:sz w:val="28"/>
                <w:szCs w:val="28"/>
                <w:rtl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ج</w:t>
            </w:r>
          </w:p>
        </w:tc>
        <w:tc>
          <w:tcPr>
            <w:tcW w:w="1007" w:type="pct"/>
            <w:vAlign w:val="center"/>
          </w:tcPr>
          <w:p w14:paraId="17702383" w14:textId="6DA09DE1" w:rsidR="00A961CF" w:rsidRPr="003D5E01" w:rsidRDefault="00A961CF" w:rsidP="005C28A7">
            <w:pPr>
              <w:rPr>
                <w:rFonts w:ascii="AbuBttal Wael" w:hAnsi="AbuBttal Wael"/>
                <w:sz w:val="28"/>
                <w:szCs w:val="28"/>
                <w:rtl/>
              </w:rPr>
            </w:pPr>
            <w:r w:rsidRPr="00713865">
              <w:rPr>
                <w:rFonts w:ascii="AbuBttal Wael" w:hAnsi="AbuBttal Wael" w:hint="cs"/>
                <w:sz w:val="28"/>
                <w:szCs w:val="28"/>
                <w:highlight w:val="yellow"/>
                <w:rtl/>
              </w:rPr>
              <w:t>ال</w:t>
            </w:r>
            <w:r w:rsidR="00DA29C5" w:rsidRPr="00713865">
              <w:rPr>
                <w:rFonts w:ascii="AbuBttal Wael" w:hAnsi="AbuBttal Wael" w:hint="cs"/>
                <w:sz w:val="28"/>
                <w:szCs w:val="28"/>
                <w:highlight w:val="yellow"/>
                <w:rtl/>
              </w:rPr>
              <w:t>نظام</w:t>
            </w:r>
            <w:r w:rsidR="00DA29C5" w:rsidRPr="003D5E01">
              <w:rPr>
                <w:rFonts w:ascii="AbuBttal Wael" w:hAnsi="AbuBttal Wael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43" w:type="pct"/>
            <w:vAlign w:val="center"/>
          </w:tcPr>
          <w:p w14:paraId="440F217F" w14:textId="4C9D342D" w:rsidR="00A961CF" w:rsidRPr="003D5E01" w:rsidRDefault="00A961CF" w:rsidP="005C28A7">
            <w:pPr>
              <w:rPr>
                <w:rFonts w:ascii="AbuBttal Wael" w:hAnsi="AbuBttal Wael"/>
                <w:sz w:val="28"/>
                <w:szCs w:val="28"/>
                <w:rtl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د</w:t>
            </w:r>
          </w:p>
        </w:tc>
        <w:tc>
          <w:tcPr>
            <w:tcW w:w="1266" w:type="pct"/>
            <w:vAlign w:val="center"/>
          </w:tcPr>
          <w:p w14:paraId="1384D4DD" w14:textId="2BE2E33E" w:rsidR="00A961CF" w:rsidRPr="003D5E01" w:rsidRDefault="00DA29C5" w:rsidP="005C28A7">
            <w:pPr>
              <w:rPr>
                <w:rFonts w:ascii="AbuBttal Wael" w:hAnsi="AbuBttal Wael"/>
                <w:sz w:val="28"/>
                <w:szCs w:val="28"/>
                <w:rtl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المحيط و النظام</w:t>
            </w:r>
          </w:p>
        </w:tc>
      </w:tr>
      <w:tr w:rsidR="00B40F25" w:rsidRPr="003D5E01" w14:paraId="56BE75E7" w14:textId="77777777" w:rsidTr="00DD22D8">
        <w:trPr>
          <w:jc w:val="center"/>
        </w:trPr>
        <w:tc>
          <w:tcPr>
            <w:tcW w:w="200" w:type="pct"/>
            <w:shd w:val="clear" w:color="auto" w:fill="F2F2F2" w:themeFill="background1" w:themeFillShade="F2"/>
            <w:vAlign w:val="center"/>
          </w:tcPr>
          <w:p w14:paraId="5BA45C9E" w14:textId="431FA968" w:rsidR="00B40F25" w:rsidRPr="003D5E01" w:rsidRDefault="00A961CF" w:rsidP="005C28A7">
            <w:pPr>
              <w:rPr>
                <w:sz w:val="28"/>
                <w:szCs w:val="28"/>
              </w:rPr>
            </w:pPr>
            <w:r w:rsidRPr="003D5E01">
              <w:rPr>
                <w:rFonts w:hint="cs"/>
                <w:sz w:val="28"/>
                <w:szCs w:val="28"/>
                <w:rtl/>
              </w:rPr>
              <w:t>15</w:t>
            </w:r>
          </w:p>
        </w:tc>
        <w:tc>
          <w:tcPr>
            <w:tcW w:w="4800" w:type="pct"/>
            <w:gridSpan w:val="7"/>
            <w:shd w:val="clear" w:color="auto" w:fill="F2F2F2" w:themeFill="background1" w:themeFillShade="F2"/>
            <w:vAlign w:val="center"/>
          </w:tcPr>
          <w:p w14:paraId="4B8209CA" w14:textId="50A465C8" w:rsidR="00B40F25" w:rsidRPr="003D5E01" w:rsidRDefault="00445037" w:rsidP="005C28A7">
            <w:pPr>
              <w:rPr>
                <w:sz w:val="28"/>
                <w:szCs w:val="28"/>
              </w:rPr>
            </w:pPr>
            <w:r w:rsidRPr="003D5E01">
              <w:rPr>
                <w:rFonts w:hint="cs"/>
                <w:sz w:val="28"/>
                <w:szCs w:val="28"/>
                <w:rtl/>
              </w:rPr>
              <w:t>النظرية التي تنص على حتمية اصطدام الذرات أو الأيونات أو الجزئيات بعضها ببعض لكي يتم التفاعل:</w:t>
            </w:r>
          </w:p>
        </w:tc>
      </w:tr>
      <w:tr w:rsidR="00B40F25" w:rsidRPr="003D5E01" w14:paraId="4D6A9CB4" w14:textId="77777777" w:rsidTr="00DD22D8">
        <w:trPr>
          <w:jc w:val="center"/>
        </w:trPr>
        <w:tc>
          <w:tcPr>
            <w:tcW w:w="200" w:type="pct"/>
            <w:vAlign w:val="center"/>
          </w:tcPr>
          <w:p w14:paraId="63BE11DB" w14:textId="77777777" w:rsidR="00B40F25" w:rsidRPr="003D5E01" w:rsidRDefault="00B40F25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/>
                <w:sz w:val="28"/>
                <w:szCs w:val="28"/>
                <w:rtl/>
              </w:rPr>
              <w:t>أ</w:t>
            </w:r>
          </w:p>
        </w:tc>
        <w:tc>
          <w:tcPr>
            <w:tcW w:w="1037" w:type="pct"/>
            <w:vAlign w:val="center"/>
          </w:tcPr>
          <w:p w14:paraId="0DBFF0D4" w14:textId="0320D75E" w:rsidR="00B40F25" w:rsidRPr="003D5E01" w:rsidRDefault="00445037" w:rsidP="005C28A7">
            <w:pPr>
              <w:rPr>
                <w:sz w:val="28"/>
                <w:szCs w:val="28"/>
              </w:rPr>
            </w:pPr>
            <w:r w:rsidRPr="003D5E01">
              <w:rPr>
                <w:rFonts w:hint="cs"/>
                <w:sz w:val="28"/>
                <w:szCs w:val="28"/>
                <w:rtl/>
              </w:rPr>
              <w:t>النظرية الحركية للغازات</w:t>
            </w:r>
          </w:p>
        </w:tc>
        <w:tc>
          <w:tcPr>
            <w:tcW w:w="147" w:type="pct"/>
            <w:vAlign w:val="center"/>
          </w:tcPr>
          <w:p w14:paraId="1786A892" w14:textId="77777777" w:rsidR="00B40F25" w:rsidRPr="003D5E01" w:rsidRDefault="00B40F25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ب</w:t>
            </w:r>
          </w:p>
        </w:tc>
        <w:tc>
          <w:tcPr>
            <w:tcW w:w="1042" w:type="pct"/>
            <w:vAlign w:val="center"/>
          </w:tcPr>
          <w:p w14:paraId="23FD9B51" w14:textId="2C6AFC35" w:rsidR="00B40F25" w:rsidRPr="003D5E01" w:rsidRDefault="00445037" w:rsidP="005C28A7">
            <w:pPr>
              <w:rPr>
                <w:sz w:val="28"/>
                <w:szCs w:val="28"/>
              </w:rPr>
            </w:pPr>
            <w:r w:rsidRPr="003D5E01">
              <w:rPr>
                <w:rFonts w:hint="cs"/>
                <w:sz w:val="28"/>
                <w:szCs w:val="28"/>
                <w:rtl/>
              </w:rPr>
              <w:t xml:space="preserve">نظرية التجاذب </w:t>
            </w:r>
          </w:p>
        </w:tc>
        <w:tc>
          <w:tcPr>
            <w:tcW w:w="158" w:type="pct"/>
            <w:vAlign w:val="center"/>
          </w:tcPr>
          <w:p w14:paraId="533C47B1" w14:textId="77777777" w:rsidR="00B40F25" w:rsidRPr="003D5E01" w:rsidRDefault="00B40F25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ج</w:t>
            </w:r>
          </w:p>
        </w:tc>
        <w:tc>
          <w:tcPr>
            <w:tcW w:w="1007" w:type="pct"/>
            <w:vAlign w:val="center"/>
          </w:tcPr>
          <w:p w14:paraId="4A974643" w14:textId="744F7547" w:rsidR="00B40F25" w:rsidRPr="003D5E01" w:rsidRDefault="00445037" w:rsidP="005C28A7">
            <w:pPr>
              <w:rPr>
                <w:sz w:val="28"/>
                <w:szCs w:val="28"/>
              </w:rPr>
            </w:pPr>
            <w:r w:rsidRPr="003D5E01">
              <w:rPr>
                <w:rFonts w:hint="cs"/>
                <w:sz w:val="28"/>
                <w:szCs w:val="28"/>
                <w:rtl/>
              </w:rPr>
              <w:t>نظرية التنافر</w:t>
            </w:r>
          </w:p>
        </w:tc>
        <w:tc>
          <w:tcPr>
            <w:tcW w:w="143" w:type="pct"/>
            <w:vAlign w:val="center"/>
          </w:tcPr>
          <w:p w14:paraId="286F66F0" w14:textId="77777777" w:rsidR="00B40F25" w:rsidRPr="003D5E01" w:rsidRDefault="00B40F25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د</w:t>
            </w:r>
          </w:p>
        </w:tc>
        <w:tc>
          <w:tcPr>
            <w:tcW w:w="1266" w:type="pct"/>
            <w:vAlign w:val="center"/>
          </w:tcPr>
          <w:p w14:paraId="54CCBC8F" w14:textId="3AC7197D" w:rsidR="00B40F25" w:rsidRPr="003D5E01" w:rsidRDefault="00445037" w:rsidP="005C28A7">
            <w:pPr>
              <w:rPr>
                <w:sz w:val="28"/>
                <w:szCs w:val="28"/>
              </w:rPr>
            </w:pPr>
            <w:r w:rsidRPr="00713865">
              <w:rPr>
                <w:rFonts w:hint="cs"/>
                <w:sz w:val="28"/>
                <w:szCs w:val="28"/>
                <w:highlight w:val="yellow"/>
                <w:rtl/>
              </w:rPr>
              <w:t>نظرية التصادم</w:t>
            </w:r>
          </w:p>
        </w:tc>
      </w:tr>
      <w:tr w:rsidR="00B40F25" w:rsidRPr="003D5E01" w14:paraId="6CAF36AC" w14:textId="77777777" w:rsidTr="00DD22D8">
        <w:trPr>
          <w:jc w:val="center"/>
        </w:trPr>
        <w:tc>
          <w:tcPr>
            <w:tcW w:w="200" w:type="pct"/>
            <w:shd w:val="clear" w:color="auto" w:fill="F2F2F2" w:themeFill="background1" w:themeFillShade="F2"/>
            <w:vAlign w:val="center"/>
          </w:tcPr>
          <w:p w14:paraId="0E0A8EAB" w14:textId="37CE0E28" w:rsidR="00B40F25" w:rsidRPr="003D5E01" w:rsidRDefault="00A961CF" w:rsidP="005C28A7">
            <w:pPr>
              <w:rPr>
                <w:sz w:val="28"/>
                <w:szCs w:val="28"/>
              </w:rPr>
            </w:pPr>
            <w:r w:rsidRPr="003D5E01">
              <w:rPr>
                <w:rFonts w:hint="cs"/>
                <w:sz w:val="28"/>
                <w:szCs w:val="28"/>
                <w:rtl/>
              </w:rPr>
              <w:t>16</w:t>
            </w:r>
          </w:p>
        </w:tc>
        <w:tc>
          <w:tcPr>
            <w:tcW w:w="4800" w:type="pct"/>
            <w:gridSpan w:val="7"/>
            <w:shd w:val="clear" w:color="auto" w:fill="F2F2F2" w:themeFill="background1" w:themeFillShade="F2"/>
            <w:vAlign w:val="center"/>
          </w:tcPr>
          <w:p w14:paraId="460FF177" w14:textId="0C1EE457" w:rsidR="00B40F25" w:rsidRPr="003D5E01" w:rsidRDefault="00445037" w:rsidP="005C28A7">
            <w:pPr>
              <w:rPr>
                <w:sz w:val="28"/>
                <w:szCs w:val="28"/>
              </w:rPr>
            </w:pPr>
            <w:r w:rsidRPr="003D5E01">
              <w:rPr>
                <w:rFonts w:hint="cs"/>
                <w:sz w:val="28"/>
                <w:szCs w:val="28"/>
                <w:rtl/>
              </w:rPr>
              <w:t>العلاقة بين طاقة التنشيط و سرعة التفاعل :</w:t>
            </w:r>
          </w:p>
        </w:tc>
      </w:tr>
      <w:tr w:rsidR="00B40F25" w:rsidRPr="003D5E01" w14:paraId="6FED3114" w14:textId="77777777" w:rsidTr="00DD22D8">
        <w:trPr>
          <w:jc w:val="center"/>
        </w:trPr>
        <w:tc>
          <w:tcPr>
            <w:tcW w:w="200" w:type="pct"/>
            <w:vAlign w:val="center"/>
          </w:tcPr>
          <w:p w14:paraId="18D15986" w14:textId="77777777" w:rsidR="00B40F25" w:rsidRPr="003D5E01" w:rsidRDefault="00B40F25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/>
                <w:sz w:val="28"/>
                <w:szCs w:val="28"/>
                <w:rtl/>
              </w:rPr>
              <w:t>أ</w:t>
            </w:r>
          </w:p>
        </w:tc>
        <w:tc>
          <w:tcPr>
            <w:tcW w:w="1037" w:type="pct"/>
            <w:vAlign w:val="center"/>
          </w:tcPr>
          <w:p w14:paraId="32643908" w14:textId="6E36BBAD" w:rsidR="00B40F25" w:rsidRPr="003D5E01" w:rsidRDefault="00445037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طردية</w:t>
            </w:r>
          </w:p>
        </w:tc>
        <w:tc>
          <w:tcPr>
            <w:tcW w:w="147" w:type="pct"/>
            <w:vAlign w:val="center"/>
          </w:tcPr>
          <w:p w14:paraId="49ECA918" w14:textId="77777777" w:rsidR="00B40F25" w:rsidRPr="003D5E01" w:rsidRDefault="00B40F25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ب</w:t>
            </w:r>
          </w:p>
        </w:tc>
        <w:tc>
          <w:tcPr>
            <w:tcW w:w="1042" w:type="pct"/>
            <w:vAlign w:val="center"/>
          </w:tcPr>
          <w:p w14:paraId="171FD89C" w14:textId="6C2250EE" w:rsidR="00B40F25" w:rsidRPr="003D5E01" w:rsidRDefault="00445037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713865">
              <w:rPr>
                <w:rFonts w:ascii="AbuBttal Wael" w:hAnsi="AbuBttal Wael" w:hint="cs"/>
                <w:sz w:val="28"/>
                <w:szCs w:val="28"/>
                <w:highlight w:val="yellow"/>
                <w:rtl/>
              </w:rPr>
              <w:t>عكسية</w:t>
            </w: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58" w:type="pct"/>
            <w:vAlign w:val="center"/>
          </w:tcPr>
          <w:p w14:paraId="3BC598D0" w14:textId="77777777" w:rsidR="00B40F25" w:rsidRPr="003D5E01" w:rsidRDefault="00B40F25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ج</w:t>
            </w:r>
          </w:p>
        </w:tc>
        <w:tc>
          <w:tcPr>
            <w:tcW w:w="1007" w:type="pct"/>
            <w:vAlign w:val="center"/>
          </w:tcPr>
          <w:p w14:paraId="2684299F" w14:textId="1163C9EC" w:rsidR="00B40F25" w:rsidRPr="003D5E01" w:rsidRDefault="00445037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 xml:space="preserve">لا تتأثر </w:t>
            </w:r>
          </w:p>
        </w:tc>
        <w:tc>
          <w:tcPr>
            <w:tcW w:w="143" w:type="pct"/>
            <w:vAlign w:val="center"/>
          </w:tcPr>
          <w:p w14:paraId="373D8C3C" w14:textId="77777777" w:rsidR="00B40F25" w:rsidRPr="003D5E01" w:rsidRDefault="00B40F25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د</w:t>
            </w:r>
          </w:p>
        </w:tc>
        <w:tc>
          <w:tcPr>
            <w:tcW w:w="1266" w:type="pct"/>
            <w:vAlign w:val="center"/>
          </w:tcPr>
          <w:p w14:paraId="4F399A9C" w14:textId="0F6BC34F" w:rsidR="00B40F25" w:rsidRPr="003D5E01" w:rsidRDefault="00445037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 xml:space="preserve">متساوية </w:t>
            </w:r>
          </w:p>
        </w:tc>
      </w:tr>
      <w:tr w:rsidR="00B40F25" w:rsidRPr="003D5E01" w14:paraId="6DC06E78" w14:textId="77777777" w:rsidTr="00DD22D8">
        <w:trPr>
          <w:jc w:val="center"/>
        </w:trPr>
        <w:tc>
          <w:tcPr>
            <w:tcW w:w="200" w:type="pct"/>
            <w:shd w:val="clear" w:color="auto" w:fill="F2F2F2" w:themeFill="background1" w:themeFillShade="F2"/>
            <w:vAlign w:val="center"/>
          </w:tcPr>
          <w:p w14:paraId="7980C75F" w14:textId="2DDDF6B0" w:rsidR="00B40F25" w:rsidRPr="003D5E01" w:rsidRDefault="00A961CF" w:rsidP="005C28A7">
            <w:pPr>
              <w:rPr>
                <w:sz w:val="28"/>
                <w:szCs w:val="28"/>
              </w:rPr>
            </w:pPr>
            <w:r w:rsidRPr="003D5E01">
              <w:rPr>
                <w:rFonts w:hint="cs"/>
                <w:sz w:val="28"/>
                <w:szCs w:val="28"/>
                <w:rtl/>
              </w:rPr>
              <w:t>17</w:t>
            </w:r>
          </w:p>
        </w:tc>
        <w:tc>
          <w:tcPr>
            <w:tcW w:w="4800" w:type="pct"/>
            <w:gridSpan w:val="7"/>
            <w:shd w:val="clear" w:color="auto" w:fill="F2F2F2" w:themeFill="background1" w:themeFillShade="F2"/>
            <w:vAlign w:val="center"/>
          </w:tcPr>
          <w:p w14:paraId="5C6D7222" w14:textId="29C5DF5C" w:rsidR="00B40F25" w:rsidRPr="003D5E01" w:rsidRDefault="000D3F45" w:rsidP="005C28A7">
            <w:pPr>
              <w:rPr>
                <w:sz w:val="28"/>
                <w:szCs w:val="28"/>
                <w:rtl/>
              </w:rPr>
            </w:pPr>
            <w:r w:rsidRPr="003D5E01">
              <w:rPr>
                <w:rFonts w:hint="cs"/>
                <w:sz w:val="28"/>
                <w:szCs w:val="28"/>
                <w:rtl/>
              </w:rPr>
              <w:t xml:space="preserve">من خلال العلاقة التالية :  </w:t>
            </w:r>
            <w:r w:rsidRPr="003D5E01">
              <w:rPr>
                <w:sz w:val="28"/>
                <w:szCs w:val="28"/>
              </w:rPr>
              <w:t>Rate = K [A]</w:t>
            </w:r>
            <w:r w:rsidRPr="003D5E01">
              <w:rPr>
                <w:sz w:val="28"/>
                <w:szCs w:val="28"/>
                <w:vertAlign w:val="superscript"/>
              </w:rPr>
              <w:t>2</w:t>
            </w:r>
            <w:r w:rsidRPr="003D5E01">
              <w:rPr>
                <w:sz w:val="28"/>
                <w:szCs w:val="28"/>
              </w:rPr>
              <w:t>[B]</w:t>
            </w:r>
            <w:r w:rsidRPr="003D5E01">
              <w:rPr>
                <w:sz w:val="28"/>
                <w:szCs w:val="28"/>
                <w:vertAlign w:val="superscript"/>
              </w:rPr>
              <w:t>2</w:t>
            </w:r>
            <w:r w:rsidRPr="003D5E01">
              <w:rPr>
                <w:rFonts w:hint="cs"/>
                <w:sz w:val="28"/>
                <w:szCs w:val="28"/>
                <w:rtl/>
              </w:rPr>
              <w:t xml:space="preserve"> التفاعل من الرتبة :</w:t>
            </w:r>
          </w:p>
        </w:tc>
      </w:tr>
      <w:tr w:rsidR="00B40F25" w:rsidRPr="003D5E01" w14:paraId="43476E30" w14:textId="77777777" w:rsidTr="00DD22D8">
        <w:trPr>
          <w:jc w:val="center"/>
        </w:trPr>
        <w:tc>
          <w:tcPr>
            <w:tcW w:w="200" w:type="pct"/>
            <w:vAlign w:val="center"/>
          </w:tcPr>
          <w:p w14:paraId="0A5AF5EC" w14:textId="77777777" w:rsidR="00B40F25" w:rsidRPr="003D5E01" w:rsidRDefault="00B40F25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/>
                <w:sz w:val="28"/>
                <w:szCs w:val="28"/>
                <w:rtl/>
              </w:rPr>
              <w:t>أ</w:t>
            </w:r>
          </w:p>
        </w:tc>
        <w:tc>
          <w:tcPr>
            <w:tcW w:w="1037" w:type="pct"/>
            <w:vAlign w:val="center"/>
          </w:tcPr>
          <w:p w14:paraId="5E9909D1" w14:textId="6385FC11" w:rsidR="00B40F25" w:rsidRPr="003D5E01" w:rsidRDefault="000D3F45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 xml:space="preserve">صفر </w:t>
            </w:r>
          </w:p>
        </w:tc>
        <w:tc>
          <w:tcPr>
            <w:tcW w:w="147" w:type="pct"/>
            <w:vAlign w:val="center"/>
          </w:tcPr>
          <w:p w14:paraId="301A81C6" w14:textId="77777777" w:rsidR="00B40F25" w:rsidRPr="003D5E01" w:rsidRDefault="00B40F25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ب</w:t>
            </w:r>
          </w:p>
        </w:tc>
        <w:tc>
          <w:tcPr>
            <w:tcW w:w="1042" w:type="pct"/>
            <w:vAlign w:val="center"/>
          </w:tcPr>
          <w:p w14:paraId="03F16386" w14:textId="0BEFCEA1" w:rsidR="00B40F25" w:rsidRPr="003D5E01" w:rsidRDefault="000D3F45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 xml:space="preserve">الأولى </w:t>
            </w:r>
          </w:p>
        </w:tc>
        <w:tc>
          <w:tcPr>
            <w:tcW w:w="158" w:type="pct"/>
            <w:vAlign w:val="center"/>
          </w:tcPr>
          <w:p w14:paraId="5E83AFF2" w14:textId="77777777" w:rsidR="00B40F25" w:rsidRPr="003D5E01" w:rsidRDefault="00B40F25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ج</w:t>
            </w:r>
          </w:p>
        </w:tc>
        <w:tc>
          <w:tcPr>
            <w:tcW w:w="1007" w:type="pct"/>
            <w:vAlign w:val="center"/>
          </w:tcPr>
          <w:p w14:paraId="7D01AD74" w14:textId="370C52BF" w:rsidR="00B40F25" w:rsidRPr="003D5E01" w:rsidRDefault="000D3F45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 xml:space="preserve">الثانية </w:t>
            </w:r>
          </w:p>
        </w:tc>
        <w:tc>
          <w:tcPr>
            <w:tcW w:w="143" w:type="pct"/>
            <w:vAlign w:val="center"/>
          </w:tcPr>
          <w:p w14:paraId="4468337A" w14:textId="77777777" w:rsidR="00B40F25" w:rsidRPr="003D5E01" w:rsidRDefault="00B40F25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د</w:t>
            </w:r>
          </w:p>
        </w:tc>
        <w:tc>
          <w:tcPr>
            <w:tcW w:w="1266" w:type="pct"/>
            <w:vAlign w:val="center"/>
          </w:tcPr>
          <w:p w14:paraId="6C8B9E5E" w14:textId="62747AB6" w:rsidR="00B40F25" w:rsidRPr="003D5E01" w:rsidRDefault="000D3F45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713865">
              <w:rPr>
                <w:rFonts w:ascii="AbuBttal Wael" w:hAnsi="AbuBttal Wael" w:hint="cs"/>
                <w:sz w:val="28"/>
                <w:szCs w:val="28"/>
                <w:highlight w:val="yellow"/>
                <w:rtl/>
              </w:rPr>
              <w:t>الرابعة</w:t>
            </w: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 xml:space="preserve"> </w:t>
            </w:r>
          </w:p>
        </w:tc>
      </w:tr>
      <w:tr w:rsidR="00B40F25" w:rsidRPr="003D5E01" w14:paraId="231C96D2" w14:textId="77777777" w:rsidTr="00DD22D8">
        <w:trPr>
          <w:jc w:val="center"/>
        </w:trPr>
        <w:tc>
          <w:tcPr>
            <w:tcW w:w="200" w:type="pct"/>
            <w:shd w:val="clear" w:color="auto" w:fill="F2F2F2" w:themeFill="background1" w:themeFillShade="F2"/>
            <w:vAlign w:val="center"/>
          </w:tcPr>
          <w:p w14:paraId="265B12F6" w14:textId="3B1A552A" w:rsidR="00B40F25" w:rsidRPr="003D5E01" w:rsidRDefault="00A961CF" w:rsidP="005C28A7">
            <w:pPr>
              <w:rPr>
                <w:sz w:val="28"/>
                <w:szCs w:val="28"/>
              </w:rPr>
            </w:pPr>
            <w:r w:rsidRPr="003D5E01">
              <w:rPr>
                <w:rFonts w:hint="cs"/>
                <w:sz w:val="28"/>
                <w:szCs w:val="28"/>
                <w:rtl/>
              </w:rPr>
              <w:t>18</w:t>
            </w:r>
          </w:p>
        </w:tc>
        <w:tc>
          <w:tcPr>
            <w:tcW w:w="4800" w:type="pct"/>
            <w:gridSpan w:val="7"/>
            <w:shd w:val="clear" w:color="auto" w:fill="F2F2F2" w:themeFill="background1" w:themeFillShade="F2"/>
            <w:vAlign w:val="center"/>
          </w:tcPr>
          <w:p w14:paraId="0EF333F2" w14:textId="6184D7F3" w:rsidR="00B40F25" w:rsidRPr="003D5E01" w:rsidRDefault="000D3F45" w:rsidP="005C28A7">
            <w:pPr>
              <w:rPr>
                <w:sz w:val="28"/>
                <w:szCs w:val="28"/>
              </w:rPr>
            </w:pPr>
            <w:r w:rsidRPr="003D5E01">
              <w:rPr>
                <w:rFonts w:hint="cs"/>
                <w:sz w:val="28"/>
                <w:szCs w:val="28"/>
                <w:rtl/>
              </w:rPr>
              <w:t>يحترق 1 كيلوجرام من نشارة الخشب بشكل أسرع من 1 كيلو جرام من قطعة خشب بسبب زيادة :</w:t>
            </w:r>
          </w:p>
        </w:tc>
      </w:tr>
      <w:tr w:rsidR="00B40F25" w:rsidRPr="003D5E01" w14:paraId="6545CE7C" w14:textId="77777777" w:rsidTr="00DD22D8">
        <w:trPr>
          <w:jc w:val="center"/>
        </w:trPr>
        <w:tc>
          <w:tcPr>
            <w:tcW w:w="200" w:type="pct"/>
            <w:vAlign w:val="center"/>
          </w:tcPr>
          <w:p w14:paraId="1AD2A9D8" w14:textId="77777777" w:rsidR="00B40F25" w:rsidRPr="003D5E01" w:rsidRDefault="00B40F25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/>
                <w:sz w:val="28"/>
                <w:szCs w:val="28"/>
                <w:rtl/>
              </w:rPr>
              <w:t>أ</w:t>
            </w:r>
          </w:p>
        </w:tc>
        <w:tc>
          <w:tcPr>
            <w:tcW w:w="1037" w:type="pct"/>
            <w:vAlign w:val="center"/>
          </w:tcPr>
          <w:p w14:paraId="1ECA75BF" w14:textId="42C71D28" w:rsidR="00B40F25" w:rsidRPr="003D5E01" w:rsidRDefault="000D3F45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 xml:space="preserve">درجة الحرارة </w:t>
            </w:r>
          </w:p>
        </w:tc>
        <w:tc>
          <w:tcPr>
            <w:tcW w:w="147" w:type="pct"/>
            <w:vAlign w:val="center"/>
          </w:tcPr>
          <w:p w14:paraId="5813F5A7" w14:textId="77777777" w:rsidR="00B40F25" w:rsidRPr="003D5E01" w:rsidRDefault="00B40F25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ب</w:t>
            </w:r>
          </w:p>
        </w:tc>
        <w:tc>
          <w:tcPr>
            <w:tcW w:w="1042" w:type="pct"/>
            <w:vAlign w:val="center"/>
          </w:tcPr>
          <w:p w14:paraId="10C3FCA2" w14:textId="5C8823AB" w:rsidR="00B40F25" w:rsidRPr="003D5E01" w:rsidRDefault="000D3F45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713865">
              <w:rPr>
                <w:rFonts w:ascii="AbuBttal Wael" w:hAnsi="AbuBttal Wael" w:hint="cs"/>
                <w:sz w:val="28"/>
                <w:szCs w:val="28"/>
                <w:highlight w:val="yellow"/>
                <w:rtl/>
              </w:rPr>
              <w:t>مساحة السطح</w:t>
            </w: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58" w:type="pct"/>
            <w:vAlign w:val="center"/>
          </w:tcPr>
          <w:p w14:paraId="49BF9B15" w14:textId="77777777" w:rsidR="00B40F25" w:rsidRPr="003D5E01" w:rsidRDefault="00B40F25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ج</w:t>
            </w:r>
          </w:p>
        </w:tc>
        <w:tc>
          <w:tcPr>
            <w:tcW w:w="1007" w:type="pct"/>
            <w:vAlign w:val="center"/>
          </w:tcPr>
          <w:p w14:paraId="56AD525D" w14:textId="6AA747E3" w:rsidR="00B40F25" w:rsidRPr="003D5E01" w:rsidRDefault="000D3F45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المحفزات</w:t>
            </w:r>
          </w:p>
        </w:tc>
        <w:tc>
          <w:tcPr>
            <w:tcW w:w="143" w:type="pct"/>
            <w:vAlign w:val="center"/>
          </w:tcPr>
          <w:p w14:paraId="523D9C8A" w14:textId="77777777" w:rsidR="00B40F25" w:rsidRPr="003D5E01" w:rsidRDefault="00B40F25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د</w:t>
            </w:r>
          </w:p>
        </w:tc>
        <w:tc>
          <w:tcPr>
            <w:tcW w:w="1266" w:type="pct"/>
            <w:vAlign w:val="center"/>
          </w:tcPr>
          <w:p w14:paraId="20AB4369" w14:textId="26A49610" w:rsidR="00B40F25" w:rsidRPr="003D5E01" w:rsidRDefault="000D3F45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 xml:space="preserve">التركيز </w:t>
            </w:r>
          </w:p>
        </w:tc>
      </w:tr>
      <w:tr w:rsidR="00B40F25" w:rsidRPr="003D5E01" w14:paraId="571039FF" w14:textId="77777777" w:rsidTr="00DD22D8">
        <w:trPr>
          <w:jc w:val="center"/>
        </w:trPr>
        <w:tc>
          <w:tcPr>
            <w:tcW w:w="200" w:type="pct"/>
            <w:shd w:val="clear" w:color="auto" w:fill="F2F2F2" w:themeFill="background1" w:themeFillShade="F2"/>
            <w:vAlign w:val="center"/>
          </w:tcPr>
          <w:p w14:paraId="420F65DB" w14:textId="4521F0D9" w:rsidR="00B40F25" w:rsidRPr="003D5E01" w:rsidRDefault="00A961CF" w:rsidP="005C28A7">
            <w:pPr>
              <w:rPr>
                <w:sz w:val="28"/>
                <w:szCs w:val="28"/>
              </w:rPr>
            </w:pPr>
            <w:r w:rsidRPr="003D5E01">
              <w:rPr>
                <w:rFonts w:hint="cs"/>
                <w:sz w:val="28"/>
                <w:szCs w:val="28"/>
                <w:rtl/>
              </w:rPr>
              <w:t>19</w:t>
            </w:r>
          </w:p>
        </w:tc>
        <w:tc>
          <w:tcPr>
            <w:tcW w:w="4800" w:type="pct"/>
            <w:gridSpan w:val="7"/>
            <w:shd w:val="clear" w:color="auto" w:fill="F2F2F2" w:themeFill="background1" w:themeFillShade="F2"/>
            <w:vAlign w:val="center"/>
          </w:tcPr>
          <w:p w14:paraId="63C3513B" w14:textId="2791E747" w:rsidR="00B40F25" w:rsidRPr="003D5E01" w:rsidRDefault="000D3F45" w:rsidP="005C28A7">
            <w:pPr>
              <w:rPr>
                <w:sz w:val="28"/>
                <w:szCs w:val="28"/>
              </w:rPr>
            </w:pPr>
            <w:r w:rsidRPr="003D5E01">
              <w:rPr>
                <w:rFonts w:hint="cs"/>
                <w:sz w:val="28"/>
                <w:szCs w:val="28"/>
                <w:rtl/>
              </w:rPr>
              <w:t>عندما تكون طاقة المتفاعلات أكبر من النواتج يكون التفاعل :</w:t>
            </w:r>
          </w:p>
        </w:tc>
      </w:tr>
      <w:tr w:rsidR="00B40F25" w:rsidRPr="003D5E01" w14:paraId="3EF2BA92" w14:textId="77777777" w:rsidTr="00DD22D8">
        <w:trPr>
          <w:jc w:val="center"/>
        </w:trPr>
        <w:tc>
          <w:tcPr>
            <w:tcW w:w="200" w:type="pct"/>
            <w:vAlign w:val="center"/>
          </w:tcPr>
          <w:p w14:paraId="248DC541" w14:textId="77777777" w:rsidR="00B40F25" w:rsidRPr="003D5E01" w:rsidRDefault="00B40F25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/>
                <w:sz w:val="28"/>
                <w:szCs w:val="28"/>
                <w:rtl/>
              </w:rPr>
              <w:t>أ</w:t>
            </w:r>
          </w:p>
        </w:tc>
        <w:tc>
          <w:tcPr>
            <w:tcW w:w="1037" w:type="pct"/>
            <w:vAlign w:val="center"/>
          </w:tcPr>
          <w:p w14:paraId="6DD50B61" w14:textId="567202F8" w:rsidR="00B40F25" w:rsidRPr="003D5E01" w:rsidRDefault="000D3F45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713865">
              <w:rPr>
                <w:rFonts w:ascii="AbuBttal Wael" w:hAnsi="AbuBttal Wael" w:hint="cs"/>
                <w:sz w:val="28"/>
                <w:szCs w:val="28"/>
                <w:highlight w:val="yellow"/>
                <w:rtl/>
              </w:rPr>
              <w:t>طارد للطاقة</w:t>
            </w: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47" w:type="pct"/>
            <w:vAlign w:val="center"/>
          </w:tcPr>
          <w:p w14:paraId="21226DFE" w14:textId="77777777" w:rsidR="00B40F25" w:rsidRPr="003D5E01" w:rsidRDefault="00B40F25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ب</w:t>
            </w:r>
          </w:p>
        </w:tc>
        <w:tc>
          <w:tcPr>
            <w:tcW w:w="1042" w:type="pct"/>
            <w:vAlign w:val="center"/>
          </w:tcPr>
          <w:p w14:paraId="40E27686" w14:textId="0ADB9D47" w:rsidR="00B40F25" w:rsidRPr="003D5E01" w:rsidRDefault="000D3F45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 xml:space="preserve">ماص للطاقة </w:t>
            </w:r>
          </w:p>
        </w:tc>
        <w:tc>
          <w:tcPr>
            <w:tcW w:w="158" w:type="pct"/>
            <w:vAlign w:val="center"/>
          </w:tcPr>
          <w:p w14:paraId="4AE9D6EF" w14:textId="77777777" w:rsidR="00B40F25" w:rsidRPr="003D5E01" w:rsidRDefault="00B40F25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ج</w:t>
            </w:r>
          </w:p>
        </w:tc>
        <w:tc>
          <w:tcPr>
            <w:tcW w:w="1007" w:type="pct"/>
            <w:vAlign w:val="center"/>
          </w:tcPr>
          <w:p w14:paraId="07E76A04" w14:textId="0156DADA" w:rsidR="00B40F25" w:rsidRPr="003D5E01" w:rsidRDefault="000D3F45" w:rsidP="005C28A7">
            <w:pPr>
              <w:rPr>
                <w:rFonts w:ascii="AbuBttal Wael" w:hAnsi="AbuBttal Wael"/>
                <w:sz w:val="28"/>
                <w:szCs w:val="28"/>
                <w:rtl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عكسي</w:t>
            </w:r>
          </w:p>
        </w:tc>
        <w:tc>
          <w:tcPr>
            <w:tcW w:w="143" w:type="pct"/>
            <w:vAlign w:val="center"/>
          </w:tcPr>
          <w:p w14:paraId="53DAD11A" w14:textId="77777777" w:rsidR="00B40F25" w:rsidRPr="003D5E01" w:rsidRDefault="00B40F25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د</w:t>
            </w:r>
          </w:p>
        </w:tc>
        <w:tc>
          <w:tcPr>
            <w:tcW w:w="1266" w:type="pct"/>
            <w:vAlign w:val="center"/>
          </w:tcPr>
          <w:p w14:paraId="0C94AE63" w14:textId="63896618" w:rsidR="00B40F25" w:rsidRPr="003D5E01" w:rsidRDefault="000D3F45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 xml:space="preserve">متزن </w:t>
            </w:r>
          </w:p>
        </w:tc>
      </w:tr>
      <w:tr w:rsidR="00B40F25" w:rsidRPr="003D5E01" w14:paraId="763DE3A0" w14:textId="77777777" w:rsidTr="00DD22D8">
        <w:trPr>
          <w:jc w:val="center"/>
        </w:trPr>
        <w:tc>
          <w:tcPr>
            <w:tcW w:w="200" w:type="pct"/>
            <w:shd w:val="clear" w:color="auto" w:fill="F2F2F2" w:themeFill="background1" w:themeFillShade="F2"/>
            <w:vAlign w:val="center"/>
          </w:tcPr>
          <w:p w14:paraId="00EC4C22" w14:textId="0C418A77" w:rsidR="00B40F25" w:rsidRPr="003D5E01" w:rsidRDefault="00A961CF" w:rsidP="005C28A7">
            <w:pPr>
              <w:rPr>
                <w:sz w:val="28"/>
                <w:szCs w:val="28"/>
              </w:rPr>
            </w:pPr>
            <w:r w:rsidRPr="003D5E01">
              <w:rPr>
                <w:rFonts w:hint="cs"/>
                <w:sz w:val="28"/>
                <w:szCs w:val="28"/>
                <w:rtl/>
              </w:rPr>
              <w:t>20</w:t>
            </w:r>
          </w:p>
        </w:tc>
        <w:tc>
          <w:tcPr>
            <w:tcW w:w="4800" w:type="pct"/>
            <w:gridSpan w:val="7"/>
            <w:shd w:val="clear" w:color="auto" w:fill="F2F2F2" w:themeFill="background1" w:themeFillShade="F2"/>
            <w:vAlign w:val="center"/>
          </w:tcPr>
          <w:p w14:paraId="043166B5" w14:textId="253116DB" w:rsidR="00B40F25" w:rsidRPr="003D5E01" w:rsidRDefault="00DA29C5" w:rsidP="005C28A7">
            <w:pPr>
              <w:rPr>
                <w:sz w:val="28"/>
                <w:szCs w:val="28"/>
              </w:rPr>
            </w:pPr>
            <w:r w:rsidRPr="003D5E01">
              <w:rPr>
                <w:rFonts w:hint="cs"/>
                <w:sz w:val="28"/>
                <w:szCs w:val="28"/>
                <w:rtl/>
              </w:rPr>
              <w:t>العلاقة التي توضح سير التفاعل الكيميائي بمعدل ثابت :</w:t>
            </w:r>
          </w:p>
        </w:tc>
      </w:tr>
      <w:tr w:rsidR="00B40F25" w:rsidRPr="003D5E01" w14:paraId="59FB8715" w14:textId="77777777" w:rsidTr="00DD22D8">
        <w:trPr>
          <w:jc w:val="center"/>
        </w:trPr>
        <w:tc>
          <w:tcPr>
            <w:tcW w:w="200" w:type="pct"/>
            <w:vAlign w:val="center"/>
          </w:tcPr>
          <w:p w14:paraId="3F526D77" w14:textId="77777777" w:rsidR="00B40F25" w:rsidRPr="003D5E01" w:rsidRDefault="00B40F25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/>
                <w:sz w:val="28"/>
                <w:szCs w:val="28"/>
                <w:rtl/>
              </w:rPr>
              <w:t>أ</w:t>
            </w:r>
          </w:p>
        </w:tc>
        <w:tc>
          <w:tcPr>
            <w:tcW w:w="1037" w:type="pct"/>
            <w:vAlign w:val="center"/>
          </w:tcPr>
          <w:p w14:paraId="583E3DE1" w14:textId="64373C5C" w:rsidR="00B40F25" w:rsidRPr="003D5E01" w:rsidRDefault="00DA29C5" w:rsidP="005C28A7">
            <w:pPr>
              <w:rPr>
                <w:sz w:val="28"/>
                <w:szCs w:val="28"/>
              </w:rPr>
            </w:pPr>
            <w:r w:rsidRPr="003D5E01">
              <w:rPr>
                <w:sz w:val="28"/>
                <w:szCs w:val="28"/>
              </w:rPr>
              <w:t>Rate =</w:t>
            </w:r>
            <w:r w:rsidR="007C6E50" w:rsidRPr="003D5E01">
              <w:rPr>
                <w:sz w:val="28"/>
                <w:szCs w:val="28"/>
              </w:rPr>
              <w:t>K</w:t>
            </w:r>
            <w:r w:rsidRPr="003D5E01">
              <w:rPr>
                <w:sz w:val="28"/>
                <w:szCs w:val="28"/>
              </w:rPr>
              <w:t xml:space="preserve"> [A][B]</w:t>
            </w:r>
          </w:p>
        </w:tc>
        <w:tc>
          <w:tcPr>
            <w:tcW w:w="147" w:type="pct"/>
            <w:vAlign w:val="center"/>
          </w:tcPr>
          <w:p w14:paraId="66D8BDCC" w14:textId="77777777" w:rsidR="00B40F25" w:rsidRPr="003D5E01" w:rsidRDefault="00B40F25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ب</w:t>
            </w:r>
          </w:p>
        </w:tc>
        <w:tc>
          <w:tcPr>
            <w:tcW w:w="1042" w:type="pct"/>
            <w:vAlign w:val="center"/>
          </w:tcPr>
          <w:p w14:paraId="23F62BE1" w14:textId="12E92301" w:rsidR="00B40F25" w:rsidRPr="003D5E01" w:rsidRDefault="00DA29C5" w:rsidP="005C28A7">
            <w:pPr>
              <w:rPr>
                <w:sz w:val="28"/>
                <w:szCs w:val="28"/>
              </w:rPr>
            </w:pPr>
            <w:r w:rsidRPr="003D5E01">
              <w:rPr>
                <w:sz w:val="28"/>
                <w:szCs w:val="28"/>
              </w:rPr>
              <w:t>Rate = K [A]</w:t>
            </w:r>
            <w:r w:rsidRPr="003D5E01">
              <w:rPr>
                <w:sz w:val="28"/>
                <w:szCs w:val="28"/>
                <w:vertAlign w:val="superscript"/>
              </w:rPr>
              <w:t>2</w:t>
            </w:r>
            <w:r w:rsidRPr="003D5E01">
              <w:rPr>
                <w:sz w:val="28"/>
                <w:szCs w:val="28"/>
              </w:rPr>
              <w:t>[B]</w:t>
            </w:r>
            <w:r w:rsidRPr="003D5E01">
              <w:rPr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58" w:type="pct"/>
            <w:vAlign w:val="center"/>
          </w:tcPr>
          <w:p w14:paraId="35FE1860" w14:textId="77777777" w:rsidR="00B40F25" w:rsidRPr="003D5E01" w:rsidRDefault="00B40F25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ج</w:t>
            </w:r>
          </w:p>
        </w:tc>
        <w:tc>
          <w:tcPr>
            <w:tcW w:w="1007" w:type="pct"/>
            <w:vAlign w:val="center"/>
          </w:tcPr>
          <w:p w14:paraId="6FF9F935" w14:textId="5071561D" w:rsidR="00B40F25" w:rsidRPr="003D5E01" w:rsidRDefault="00DA29C5" w:rsidP="005C28A7">
            <w:pPr>
              <w:rPr>
                <w:sz w:val="28"/>
                <w:szCs w:val="28"/>
              </w:rPr>
            </w:pPr>
            <w:r w:rsidRPr="003D5E01">
              <w:rPr>
                <w:sz w:val="28"/>
                <w:szCs w:val="28"/>
              </w:rPr>
              <w:t>Rate = K [</w:t>
            </w:r>
            <w:r w:rsidR="007C6E50" w:rsidRPr="003D5E01">
              <w:rPr>
                <w:sz w:val="28"/>
                <w:szCs w:val="28"/>
              </w:rPr>
              <w:t>A</w:t>
            </w:r>
            <w:r w:rsidRPr="003D5E01">
              <w:rPr>
                <w:sz w:val="28"/>
                <w:szCs w:val="28"/>
              </w:rPr>
              <w:t>]</w:t>
            </w:r>
            <w:r w:rsidR="007C6E50" w:rsidRPr="003D5E01">
              <w:rPr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43" w:type="pct"/>
            <w:vAlign w:val="center"/>
          </w:tcPr>
          <w:p w14:paraId="63DA5A64" w14:textId="77777777" w:rsidR="00B40F25" w:rsidRPr="003D5E01" w:rsidRDefault="00B40F25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د</w:t>
            </w:r>
          </w:p>
        </w:tc>
        <w:tc>
          <w:tcPr>
            <w:tcW w:w="1266" w:type="pct"/>
            <w:vAlign w:val="center"/>
          </w:tcPr>
          <w:p w14:paraId="4ACA9D26" w14:textId="4F6854EC" w:rsidR="00B40F25" w:rsidRPr="003D5E01" w:rsidRDefault="007C6E50" w:rsidP="005C28A7">
            <w:pPr>
              <w:rPr>
                <w:sz w:val="28"/>
                <w:szCs w:val="28"/>
              </w:rPr>
            </w:pPr>
            <w:r w:rsidRPr="00713865">
              <w:rPr>
                <w:sz w:val="28"/>
                <w:szCs w:val="28"/>
                <w:highlight w:val="yellow"/>
              </w:rPr>
              <w:t>Rate = K[A]</w:t>
            </w:r>
            <w:r w:rsidRPr="00713865">
              <w:rPr>
                <w:sz w:val="28"/>
                <w:szCs w:val="28"/>
                <w:highlight w:val="yellow"/>
                <w:vertAlign w:val="superscript"/>
              </w:rPr>
              <w:t>0</w:t>
            </w:r>
          </w:p>
        </w:tc>
      </w:tr>
      <w:tr w:rsidR="00B40F25" w:rsidRPr="003D5E01" w14:paraId="0F425620" w14:textId="77777777" w:rsidTr="00DD22D8">
        <w:trPr>
          <w:jc w:val="center"/>
        </w:trPr>
        <w:tc>
          <w:tcPr>
            <w:tcW w:w="200" w:type="pct"/>
            <w:shd w:val="clear" w:color="auto" w:fill="F2F2F2" w:themeFill="background1" w:themeFillShade="F2"/>
            <w:vAlign w:val="center"/>
          </w:tcPr>
          <w:p w14:paraId="217A0706" w14:textId="42FA97AF" w:rsidR="00B40F25" w:rsidRPr="003D5E01" w:rsidRDefault="00A961CF" w:rsidP="005C28A7">
            <w:pPr>
              <w:rPr>
                <w:sz w:val="28"/>
                <w:szCs w:val="28"/>
              </w:rPr>
            </w:pPr>
            <w:r w:rsidRPr="003D5E01">
              <w:rPr>
                <w:rFonts w:hint="cs"/>
                <w:sz w:val="28"/>
                <w:szCs w:val="28"/>
                <w:rtl/>
              </w:rPr>
              <w:t>21</w:t>
            </w:r>
          </w:p>
        </w:tc>
        <w:tc>
          <w:tcPr>
            <w:tcW w:w="4800" w:type="pct"/>
            <w:gridSpan w:val="7"/>
            <w:shd w:val="clear" w:color="auto" w:fill="F2F2F2" w:themeFill="background1" w:themeFillShade="F2"/>
            <w:vAlign w:val="center"/>
          </w:tcPr>
          <w:p w14:paraId="616C3536" w14:textId="7B7E453E" w:rsidR="00B40F25" w:rsidRPr="003D5E01" w:rsidRDefault="007C6E50" w:rsidP="005C28A7">
            <w:pPr>
              <w:rPr>
                <w:sz w:val="28"/>
                <w:szCs w:val="28"/>
              </w:rPr>
            </w:pPr>
            <w:r w:rsidRPr="003D5E01">
              <w:rPr>
                <w:rFonts w:hint="cs"/>
                <w:sz w:val="28"/>
                <w:szCs w:val="28"/>
                <w:rtl/>
              </w:rPr>
              <w:t>لكي يكون التصادم فعالاً يلزمه أن يكون :</w:t>
            </w:r>
          </w:p>
        </w:tc>
      </w:tr>
      <w:tr w:rsidR="00B40F25" w:rsidRPr="003D5E01" w14:paraId="26F26242" w14:textId="77777777" w:rsidTr="00DD22D8">
        <w:trPr>
          <w:jc w:val="center"/>
        </w:trPr>
        <w:tc>
          <w:tcPr>
            <w:tcW w:w="200" w:type="pct"/>
            <w:vAlign w:val="center"/>
          </w:tcPr>
          <w:p w14:paraId="7EEEC69D" w14:textId="77777777" w:rsidR="00B40F25" w:rsidRPr="003D5E01" w:rsidRDefault="00B40F25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/>
                <w:sz w:val="28"/>
                <w:szCs w:val="28"/>
                <w:rtl/>
              </w:rPr>
              <w:t>أ</w:t>
            </w:r>
          </w:p>
        </w:tc>
        <w:tc>
          <w:tcPr>
            <w:tcW w:w="1037" w:type="pct"/>
            <w:vAlign w:val="center"/>
          </w:tcPr>
          <w:p w14:paraId="29466FB2" w14:textId="29F6B5C3" w:rsidR="00B40F25" w:rsidRPr="003D5E01" w:rsidRDefault="007C6E50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ذا طاقة كافية فقط</w:t>
            </w:r>
          </w:p>
        </w:tc>
        <w:tc>
          <w:tcPr>
            <w:tcW w:w="147" w:type="pct"/>
            <w:vAlign w:val="center"/>
          </w:tcPr>
          <w:p w14:paraId="0E37C07B" w14:textId="77777777" w:rsidR="00B40F25" w:rsidRPr="003D5E01" w:rsidRDefault="00B40F25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ب</w:t>
            </w:r>
          </w:p>
        </w:tc>
        <w:tc>
          <w:tcPr>
            <w:tcW w:w="1042" w:type="pct"/>
            <w:vAlign w:val="center"/>
          </w:tcPr>
          <w:p w14:paraId="0BDFE6BC" w14:textId="59A44180" w:rsidR="00B40F25" w:rsidRPr="003D5E01" w:rsidRDefault="007C6E50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713865">
              <w:rPr>
                <w:rFonts w:ascii="AbuBttal Wael" w:hAnsi="AbuBttal Wael" w:hint="cs"/>
                <w:sz w:val="28"/>
                <w:szCs w:val="28"/>
                <w:highlight w:val="yellow"/>
                <w:rtl/>
              </w:rPr>
              <w:t>ذا طاقة و اتجاه مناسبين</w:t>
            </w:r>
          </w:p>
        </w:tc>
        <w:tc>
          <w:tcPr>
            <w:tcW w:w="158" w:type="pct"/>
            <w:vAlign w:val="center"/>
          </w:tcPr>
          <w:p w14:paraId="27A368AE" w14:textId="77777777" w:rsidR="00B40F25" w:rsidRPr="003D5E01" w:rsidRDefault="00B40F25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ج</w:t>
            </w:r>
          </w:p>
        </w:tc>
        <w:tc>
          <w:tcPr>
            <w:tcW w:w="1007" w:type="pct"/>
            <w:vAlign w:val="center"/>
          </w:tcPr>
          <w:p w14:paraId="42F39F65" w14:textId="29EE2CA9" w:rsidR="00B40F25" w:rsidRPr="003D5E01" w:rsidRDefault="007C6E50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 xml:space="preserve">ذا اتجاه مناسب فقط </w:t>
            </w:r>
          </w:p>
        </w:tc>
        <w:tc>
          <w:tcPr>
            <w:tcW w:w="143" w:type="pct"/>
            <w:vAlign w:val="center"/>
          </w:tcPr>
          <w:p w14:paraId="1736CAC6" w14:textId="77777777" w:rsidR="00B40F25" w:rsidRPr="003D5E01" w:rsidRDefault="00B40F25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د</w:t>
            </w:r>
          </w:p>
        </w:tc>
        <w:tc>
          <w:tcPr>
            <w:tcW w:w="1266" w:type="pct"/>
            <w:vAlign w:val="center"/>
          </w:tcPr>
          <w:p w14:paraId="2C0DC2AE" w14:textId="7CCBD14D" w:rsidR="00B40F25" w:rsidRPr="003D5E01" w:rsidRDefault="007C6E50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ليس مما سبق</w:t>
            </w:r>
          </w:p>
        </w:tc>
      </w:tr>
      <w:tr w:rsidR="00B40F25" w:rsidRPr="003D5E01" w14:paraId="320E59E1" w14:textId="77777777" w:rsidTr="00DD22D8">
        <w:trPr>
          <w:jc w:val="center"/>
        </w:trPr>
        <w:tc>
          <w:tcPr>
            <w:tcW w:w="200" w:type="pct"/>
            <w:shd w:val="clear" w:color="auto" w:fill="F2F2F2" w:themeFill="background1" w:themeFillShade="F2"/>
            <w:vAlign w:val="center"/>
          </w:tcPr>
          <w:p w14:paraId="3BB037AC" w14:textId="0955A561" w:rsidR="00B40F25" w:rsidRPr="003D5E01" w:rsidRDefault="00A961CF" w:rsidP="005C28A7">
            <w:pPr>
              <w:rPr>
                <w:sz w:val="28"/>
                <w:szCs w:val="28"/>
              </w:rPr>
            </w:pPr>
            <w:r w:rsidRPr="003D5E01">
              <w:rPr>
                <w:rFonts w:hint="cs"/>
                <w:sz w:val="28"/>
                <w:szCs w:val="28"/>
                <w:rtl/>
              </w:rPr>
              <w:t>22</w:t>
            </w:r>
          </w:p>
        </w:tc>
        <w:tc>
          <w:tcPr>
            <w:tcW w:w="4800" w:type="pct"/>
            <w:gridSpan w:val="7"/>
            <w:shd w:val="clear" w:color="auto" w:fill="F2F2F2" w:themeFill="background1" w:themeFillShade="F2"/>
            <w:vAlign w:val="center"/>
          </w:tcPr>
          <w:p w14:paraId="72549613" w14:textId="6757E5B6" w:rsidR="00B40F25" w:rsidRPr="003D5E01" w:rsidRDefault="007C6E50" w:rsidP="005C28A7">
            <w:pPr>
              <w:rPr>
                <w:sz w:val="28"/>
                <w:szCs w:val="28"/>
              </w:rPr>
            </w:pPr>
            <w:r w:rsidRPr="003D5E01">
              <w:rPr>
                <w:rFonts w:hint="cs"/>
                <w:sz w:val="28"/>
                <w:szCs w:val="28"/>
                <w:rtl/>
              </w:rPr>
              <w:t>تسمى الحالة التي يوازن فيها التفاعل الأمامي و العكسي أحدهما الآخر :</w:t>
            </w:r>
          </w:p>
        </w:tc>
      </w:tr>
      <w:tr w:rsidR="00B40F25" w:rsidRPr="003D5E01" w14:paraId="5D2DF2C2" w14:textId="77777777" w:rsidTr="00DD22D8">
        <w:trPr>
          <w:jc w:val="center"/>
        </w:trPr>
        <w:tc>
          <w:tcPr>
            <w:tcW w:w="200" w:type="pct"/>
            <w:vAlign w:val="center"/>
          </w:tcPr>
          <w:p w14:paraId="6B9AD3B1" w14:textId="77777777" w:rsidR="00B40F25" w:rsidRPr="003D5E01" w:rsidRDefault="00B40F25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/>
                <w:sz w:val="28"/>
                <w:szCs w:val="28"/>
                <w:rtl/>
              </w:rPr>
              <w:t>أ</w:t>
            </w:r>
          </w:p>
        </w:tc>
        <w:tc>
          <w:tcPr>
            <w:tcW w:w="1037" w:type="pct"/>
            <w:vAlign w:val="center"/>
          </w:tcPr>
          <w:p w14:paraId="2DB82E07" w14:textId="45B6FF02" w:rsidR="00B40F25" w:rsidRPr="003D5E01" w:rsidRDefault="007C6E50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 xml:space="preserve">التفاعل الكيميائي </w:t>
            </w:r>
          </w:p>
        </w:tc>
        <w:tc>
          <w:tcPr>
            <w:tcW w:w="147" w:type="pct"/>
            <w:vAlign w:val="center"/>
          </w:tcPr>
          <w:p w14:paraId="0DCA9EC8" w14:textId="77777777" w:rsidR="00B40F25" w:rsidRPr="003D5E01" w:rsidRDefault="00B40F25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ب</w:t>
            </w:r>
          </w:p>
        </w:tc>
        <w:tc>
          <w:tcPr>
            <w:tcW w:w="1042" w:type="pct"/>
            <w:vAlign w:val="center"/>
          </w:tcPr>
          <w:p w14:paraId="313A2923" w14:textId="2DC58286" w:rsidR="00B40F25" w:rsidRPr="003D5E01" w:rsidRDefault="007C6E50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 xml:space="preserve">الطاقة الكيميائية </w:t>
            </w:r>
          </w:p>
        </w:tc>
        <w:tc>
          <w:tcPr>
            <w:tcW w:w="158" w:type="pct"/>
            <w:vAlign w:val="center"/>
          </w:tcPr>
          <w:p w14:paraId="1F48EC53" w14:textId="77777777" w:rsidR="00B40F25" w:rsidRPr="003D5E01" w:rsidRDefault="00B40F25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ج</w:t>
            </w:r>
          </w:p>
        </w:tc>
        <w:tc>
          <w:tcPr>
            <w:tcW w:w="1007" w:type="pct"/>
            <w:vAlign w:val="center"/>
          </w:tcPr>
          <w:p w14:paraId="4B9EE001" w14:textId="20ED3B8C" w:rsidR="00B40F25" w:rsidRPr="003D5E01" w:rsidRDefault="007C6E50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713865">
              <w:rPr>
                <w:rFonts w:ascii="AbuBttal Wael" w:hAnsi="AbuBttal Wael" w:hint="cs"/>
                <w:sz w:val="28"/>
                <w:szCs w:val="28"/>
                <w:highlight w:val="yellow"/>
                <w:rtl/>
              </w:rPr>
              <w:t>الاتزان الكيميائي</w:t>
            </w: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43" w:type="pct"/>
            <w:vAlign w:val="center"/>
          </w:tcPr>
          <w:p w14:paraId="29045484" w14:textId="77777777" w:rsidR="00B40F25" w:rsidRPr="003D5E01" w:rsidRDefault="00B40F25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د</w:t>
            </w:r>
          </w:p>
        </w:tc>
        <w:tc>
          <w:tcPr>
            <w:tcW w:w="1266" w:type="pct"/>
            <w:vAlign w:val="center"/>
          </w:tcPr>
          <w:p w14:paraId="262B10BD" w14:textId="1A2FD76B" w:rsidR="00B40F25" w:rsidRPr="003D5E01" w:rsidRDefault="007C6E50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 xml:space="preserve">الرابطة الكيميائية </w:t>
            </w:r>
          </w:p>
        </w:tc>
      </w:tr>
      <w:tr w:rsidR="00B40F25" w:rsidRPr="003D5E01" w14:paraId="06166FBF" w14:textId="77777777" w:rsidTr="00DD22D8">
        <w:trPr>
          <w:jc w:val="center"/>
        </w:trPr>
        <w:tc>
          <w:tcPr>
            <w:tcW w:w="200" w:type="pct"/>
            <w:shd w:val="clear" w:color="auto" w:fill="F2F2F2" w:themeFill="background1" w:themeFillShade="F2"/>
            <w:vAlign w:val="center"/>
          </w:tcPr>
          <w:p w14:paraId="46C6DCFC" w14:textId="37E239EC" w:rsidR="00B40F25" w:rsidRPr="003D5E01" w:rsidRDefault="00A961CF" w:rsidP="005C28A7">
            <w:pPr>
              <w:rPr>
                <w:sz w:val="28"/>
                <w:szCs w:val="28"/>
              </w:rPr>
            </w:pPr>
            <w:r w:rsidRPr="003D5E01">
              <w:rPr>
                <w:rFonts w:hint="cs"/>
                <w:sz w:val="28"/>
                <w:szCs w:val="28"/>
                <w:rtl/>
              </w:rPr>
              <w:t>23</w:t>
            </w:r>
          </w:p>
        </w:tc>
        <w:tc>
          <w:tcPr>
            <w:tcW w:w="4800" w:type="pct"/>
            <w:gridSpan w:val="7"/>
            <w:shd w:val="clear" w:color="auto" w:fill="F2F2F2" w:themeFill="background1" w:themeFillShade="F2"/>
            <w:vAlign w:val="center"/>
          </w:tcPr>
          <w:p w14:paraId="56188796" w14:textId="5392148F" w:rsidR="00B40F25" w:rsidRPr="003D5E01" w:rsidRDefault="007C6E50" w:rsidP="005C28A7">
            <w:pPr>
              <w:rPr>
                <w:sz w:val="28"/>
                <w:szCs w:val="28"/>
                <w:rtl/>
              </w:rPr>
            </w:pPr>
            <w:r w:rsidRPr="003D5E01">
              <w:rPr>
                <w:rFonts w:hint="cs"/>
                <w:sz w:val="28"/>
                <w:szCs w:val="28"/>
                <w:rtl/>
              </w:rPr>
              <w:t xml:space="preserve">قانون الأتزان الكيميائي للتفاعل : </w:t>
            </w:r>
            <w:r w:rsidRPr="003D5E01">
              <w:rPr>
                <w:sz w:val="28"/>
                <w:szCs w:val="28"/>
              </w:rPr>
              <w:t xml:space="preserve"> H</w:t>
            </w:r>
            <w:r w:rsidRPr="003D5E01">
              <w:rPr>
                <w:sz w:val="28"/>
                <w:szCs w:val="28"/>
                <w:vertAlign w:val="subscript"/>
              </w:rPr>
              <w:t>2(g)</w:t>
            </w:r>
            <w:r w:rsidRPr="003D5E01">
              <w:rPr>
                <w:sz w:val="28"/>
                <w:szCs w:val="28"/>
              </w:rPr>
              <w:t xml:space="preserve"> + I</w:t>
            </w:r>
            <w:r w:rsidRPr="003D5E01">
              <w:rPr>
                <w:sz w:val="28"/>
                <w:szCs w:val="28"/>
                <w:vertAlign w:val="subscript"/>
              </w:rPr>
              <w:t>2(g)</w:t>
            </w:r>
            <w:r w:rsidRPr="003D5E01">
              <w:rPr>
                <w:rFonts w:ascii="Yu Gothic UI Semilight" w:eastAsia="Yu Gothic UI Semilight" w:hAnsi="Yu Gothic UI Semilight" w:hint="eastAsia"/>
                <w:sz w:val="28"/>
                <w:szCs w:val="28"/>
              </w:rPr>
              <w:t>→</w:t>
            </w:r>
            <w:r w:rsidRPr="003D5E01">
              <w:rPr>
                <w:sz w:val="28"/>
                <w:szCs w:val="28"/>
              </w:rPr>
              <w:t>2 HI</w:t>
            </w:r>
            <w:r w:rsidRPr="003D5E01">
              <w:rPr>
                <w:sz w:val="28"/>
                <w:szCs w:val="28"/>
                <w:vertAlign w:val="subscript"/>
              </w:rPr>
              <w:t>(g)</w:t>
            </w:r>
          </w:p>
        </w:tc>
      </w:tr>
      <w:tr w:rsidR="00B40F25" w:rsidRPr="003D5E01" w14:paraId="2217252B" w14:textId="77777777" w:rsidTr="00DD22D8">
        <w:trPr>
          <w:jc w:val="center"/>
        </w:trPr>
        <w:tc>
          <w:tcPr>
            <w:tcW w:w="200" w:type="pct"/>
            <w:vAlign w:val="center"/>
          </w:tcPr>
          <w:p w14:paraId="25C9953B" w14:textId="77777777" w:rsidR="00B40F25" w:rsidRPr="003D5E01" w:rsidRDefault="00B40F25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/>
                <w:sz w:val="28"/>
                <w:szCs w:val="28"/>
                <w:rtl/>
              </w:rPr>
              <w:t>أ</w:t>
            </w:r>
          </w:p>
        </w:tc>
        <w:tc>
          <w:tcPr>
            <w:tcW w:w="1037" w:type="pct"/>
            <w:vAlign w:val="center"/>
          </w:tcPr>
          <w:p w14:paraId="416EBDAB" w14:textId="23C3552E" w:rsidR="00B40F25" w:rsidRPr="003D5E01" w:rsidRDefault="007C6E50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/>
                <w:sz w:val="28"/>
                <w:szCs w:val="28"/>
              </w:rPr>
              <w:t>K</w:t>
            </w:r>
            <w:r w:rsidRPr="003D5E01">
              <w:rPr>
                <w:rFonts w:ascii="AbuBttal Wael" w:hAnsi="AbuBttal Wael"/>
                <w:sz w:val="28"/>
                <w:szCs w:val="28"/>
                <w:vertAlign w:val="subscript"/>
              </w:rPr>
              <w:t>eq</w:t>
            </w:r>
            <w:r w:rsidRPr="003D5E01">
              <w:rPr>
                <w:rFonts w:ascii="AbuBttal Wael" w:hAnsi="AbuBttal Wael"/>
                <w:sz w:val="28"/>
                <w:szCs w:val="28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[HI]</m:t>
                  </m:r>
                </m:num>
                <m:den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</m:e>
                  </m:d>
                  <m:r>
                    <w:rPr>
                      <w:rFonts w:ascii="Cambria Math" w:hAnsi="Cambria Math"/>
                      <w:sz w:val="28"/>
                      <w:szCs w:val="28"/>
                    </w:rPr>
                    <m:t>[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</w:rPr>
                    <m:t>]</m:t>
                  </m:r>
                </m:den>
              </m:f>
            </m:oMath>
          </w:p>
        </w:tc>
        <w:tc>
          <w:tcPr>
            <w:tcW w:w="147" w:type="pct"/>
            <w:vAlign w:val="center"/>
          </w:tcPr>
          <w:p w14:paraId="506F1CAA" w14:textId="77777777" w:rsidR="00B40F25" w:rsidRPr="003D5E01" w:rsidRDefault="00B40F25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ب</w:t>
            </w:r>
          </w:p>
        </w:tc>
        <w:tc>
          <w:tcPr>
            <w:tcW w:w="1042" w:type="pct"/>
            <w:vAlign w:val="center"/>
          </w:tcPr>
          <w:p w14:paraId="51AB93E7" w14:textId="63F2637B" w:rsidR="00B40F25" w:rsidRPr="003D5E01" w:rsidRDefault="000A08D0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713865">
              <w:rPr>
                <w:rFonts w:ascii="AbuBttal Wael" w:hAnsi="AbuBttal Wael"/>
                <w:sz w:val="28"/>
                <w:szCs w:val="28"/>
                <w:highlight w:val="yellow"/>
              </w:rPr>
              <w:t>K</w:t>
            </w:r>
            <w:r w:rsidRPr="00713865">
              <w:rPr>
                <w:rFonts w:ascii="AbuBttal Wael" w:hAnsi="AbuBttal Wael"/>
                <w:sz w:val="28"/>
                <w:szCs w:val="28"/>
                <w:highlight w:val="yellow"/>
                <w:vertAlign w:val="subscript"/>
              </w:rPr>
              <w:t>eq</w:t>
            </w:r>
            <w:r w:rsidRPr="00713865">
              <w:rPr>
                <w:rFonts w:ascii="AbuBttal Wael" w:hAnsi="AbuBttal Wael"/>
                <w:sz w:val="28"/>
                <w:szCs w:val="28"/>
                <w:highlight w:val="yellow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highlight w:val="yellow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highlight w:val="yellow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highlight w:val="yellow"/>
                        </w:rPr>
                        <m:t>[HI]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  <w:highlight w:val="yellow"/>
                        </w:rPr>
                        <m:t>2</m:t>
                      </m:r>
                    </m:sup>
                  </m:sSup>
                </m:num>
                <m:den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highlight w:val="yellow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highlight w:val="yellow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highlight w:val="yellow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highlight w:val="yellow"/>
                            </w:rPr>
                            <m:t>2</m:t>
                          </m:r>
                        </m:sub>
                      </m:sSub>
                    </m:e>
                  </m:d>
                  <m:r>
                    <w:rPr>
                      <w:rFonts w:ascii="Cambria Math" w:hAnsi="Cambria Math"/>
                      <w:sz w:val="28"/>
                      <w:szCs w:val="28"/>
                      <w:highlight w:val="yellow"/>
                    </w:rPr>
                    <m:t>[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highlight w:val="yellow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highlight w:val="yellow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highlight w:val="yellow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highlight w:val="yellow"/>
                    </w:rPr>
                    <m:t>]</m:t>
                  </m:r>
                </m:den>
              </m:f>
            </m:oMath>
          </w:p>
        </w:tc>
        <w:tc>
          <w:tcPr>
            <w:tcW w:w="158" w:type="pct"/>
            <w:vAlign w:val="center"/>
          </w:tcPr>
          <w:p w14:paraId="3E55DF35" w14:textId="77777777" w:rsidR="00B40F25" w:rsidRPr="003D5E01" w:rsidRDefault="00B40F25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ج</w:t>
            </w:r>
          </w:p>
        </w:tc>
        <w:tc>
          <w:tcPr>
            <w:tcW w:w="1007" w:type="pct"/>
            <w:vAlign w:val="center"/>
          </w:tcPr>
          <w:p w14:paraId="7F60C95E" w14:textId="4ABA0AA4" w:rsidR="00B40F25" w:rsidRPr="003D5E01" w:rsidRDefault="00917594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/>
                <w:sz w:val="28"/>
                <w:szCs w:val="28"/>
              </w:rPr>
              <w:t>K</w:t>
            </w:r>
            <w:r w:rsidRPr="003D5E01">
              <w:rPr>
                <w:rFonts w:ascii="AbuBttal Wael" w:hAnsi="AbuBttal Wael"/>
                <w:sz w:val="28"/>
                <w:szCs w:val="28"/>
                <w:vertAlign w:val="subscript"/>
              </w:rPr>
              <w:t>eq</w:t>
            </w:r>
            <w:r w:rsidRPr="003D5E01">
              <w:rPr>
                <w:rFonts w:ascii="AbuBttal Wael" w:hAnsi="AbuBttal Wael"/>
                <w:sz w:val="28"/>
                <w:szCs w:val="28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</m:e>
                  </m:d>
                  <m:r>
                    <w:rPr>
                      <w:rFonts w:ascii="Cambria Math" w:hAnsi="Cambria Math"/>
                      <w:sz w:val="28"/>
                      <w:szCs w:val="28"/>
                    </w:rPr>
                    <m:t>[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</w:rPr>
                    <m:t>]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[HI]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</m:den>
              </m:f>
            </m:oMath>
          </w:p>
        </w:tc>
        <w:tc>
          <w:tcPr>
            <w:tcW w:w="143" w:type="pct"/>
            <w:vAlign w:val="center"/>
          </w:tcPr>
          <w:p w14:paraId="3F1A288A" w14:textId="77777777" w:rsidR="00B40F25" w:rsidRPr="003D5E01" w:rsidRDefault="00B40F25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د</w:t>
            </w:r>
          </w:p>
        </w:tc>
        <w:tc>
          <w:tcPr>
            <w:tcW w:w="1266" w:type="pct"/>
            <w:vAlign w:val="center"/>
          </w:tcPr>
          <w:p w14:paraId="699206AE" w14:textId="556CF973" w:rsidR="00B40F25" w:rsidRPr="003D5E01" w:rsidRDefault="00537CFF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/>
                <w:sz w:val="28"/>
                <w:szCs w:val="28"/>
              </w:rPr>
              <w:t>K</w:t>
            </w:r>
            <w:r w:rsidRPr="003D5E01">
              <w:rPr>
                <w:rFonts w:ascii="AbuBttal Wael" w:hAnsi="AbuBttal Wael"/>
                <w:sz w:val="28"/>
                <w:szCs w:val="28"/>
                <w:vertAlign w:val="subscript"/>
              </w:rPr>
              <w:t>eq</w:t>
            </w:r>
            <w:r w:rsidRPr="003D5E01">
              <w:rPr>
                <w:rFonts w:ascii="AbuBttal Wael" w:hAnsi="AbuBttal Wael"/>
                <w:sz w:val="28"/>
                <w:szCs w:val="28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[HI]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[H]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[I]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</m:den>
              </m:f>
            </m:oMath>
          </w:p>
        </w:tc>
      </w:tr>
      <w:tr w:rsidR="00B40F25" w:rsidRPr="003D5E01" w14:paraId="32B8363B" w14:textId="77777777" w:rsidTr="00DD22D8">
        <w:trPr>
          <w:jc w:val="center"/>
        </w:trPr>
        <w:tc>
          <w:tcPr>
            <w:tcW w:w="200" w:type="pct"/>
            <w:shd w:val="clear" w:color="auto" w:fill="F2F2F2" w:themeFill="background1" w:themeFillShade="F2"/>
            <w:vAlign w:val="center"/>
          </w:tcPr>
          <w:p w14:paraId="6CF9A1EF" w14:textId="4187512E" w:rsidR="00B40F25" w:rsidRPr="003D5E01" w:rsidRDefault="00A961CF" w:rsidP="005C28A7">
            <w:pPr>
              <w:rPr>
                <w:sz w:val="28"/>
                <w:szCs w:val="28"/>
              </w:rPr>
            </w:pPr>
            <w:r w:rsidRPr="003D5E01">
              <w:rPr>
                <w:rFonts w:hint="cs"/>
                <w:sz w:val="28"/>
                <w:szCs w:val="28"/>
                <w:rtl/>
              </w:rPr>
              <w:t>24</w:t>
            </w:r>
          </w:p>
        </w:tc>
        <w:tc>
          <w:tcPr>
            <w:tcW w:w="4800" w:type="pct"/>
            <w:gridSpan w:val="7"/>
            <w:shd w:val="clear" w:color="auto" w:fill="F2F2F2" w:themeFill="background1" w:themeFillShade="F2"/>
            <w:vAlign w:val="center"/>
          </w:tcPr>
          <w:p w14:paraId="3FC63A52" w14:textId="7B503A24" w:rsidR="00B40F25" w:rsidRPr="003D5E01" w:rsidRDefault="00537CFF" w:rsidP="005C28A7">
            <w:pPr>
              <w:rPr>
                <w:sz w:val="28"/>
                <w:szCs w:val="28"/>
              </w:rPr>
            </w:pPr>
            <w:r w:rsidRPr="003D5E01">
              <w:rPr>
                <w:rFonts w:hint="cs"/>
                <w:sz w:val="28"/>
                <w:szCs w:val="28"/>
                <w:rtl/>
              </w:rPr>
              <w:t>أي العوامل التالية يمكن أن يؤثر على قيمة ثابت الأتزان:</w:t>
            </w:r>
          </w:p>
        </w:tc>
      </w:tr>
      <w:tr w:rsidR="00B40F25" w:rsidRPr="003D5E01" w14:paraId="570A207F" w14:textId="77777777" w:rsidTr="00DD22D8">
        <w:trPr>
          <w:jc w:val="center"/>
        </w:trPr>
        <w:tc>
          <w:tcPr>
            <w:tcW w:w="200" w:type="pct"/>
            <w:vAlign w:val="center"/>
          </w:tcPr>
          <w:p w14:paraId="60053220" w14:textId="77777777" w:rsidR="00B40F25" w:rsidRPr="003D5E01" w:rsidRDefault="00B40F25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/>
                <w:sz w:val="28"/>
                <w:szCs w:val="28"/>
                <w:rtl/>
              </w:rPr>
              <w:t>أ</w:t>
            </w:r>
          </w:p>
        </w:tc>
        <w:tc>
          <w:tcPr>
            <w:tcW w:w="1037" w:type="pct"/>
            <w:vAlign w:val="center"/>
          </w:tcPr>
          <w:p w14:paraId="4260D469" w14:textId="4D03181B" w:rsidR="00B40F25" w:rsidRPr="003D5E01" w:rsidRDefault="00537CFF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التركيز</w:t>
            </w:r>
          </w:p>
        </w:tc>
        <w:tc>
          <w:tcPr>
            <w:tcW w:w="147" w:type="pct"/>
            <w:vAlign w:val="center"/>
          </w:tcPr>
          <w:p w14:paraId="17C1915F" w14:textId="77777777" w:rsidR="00B40F25" w:rsidRPr="003D5E01" w:rsidRDefault="00B40F25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ب</w:t>
            </w:r>
          </w:p>
        </w:tc>
        <w:tc>
          <w:tcPr>
            <w:tcW w:w="1042" w:type="pct"/>
            <w:vAlign w:val="center"/>
          </w:tcPr>
          <w:p w14:paraId="77F29917" w14:textId="34239785" w:rsidR="00B40F25" w:rsidRPr="003D5E01" w:rsidRDefault="00537CFF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713865">
              <w:rPr>
                <w:rFonts w:ascii="AbuBttal Wael" w:hAnsi="AbuBttal Wael" w:hint="cs"/>
                <w:sz w:val="28"/>
                <w:szCs w:val="28"/>
                <w:highlight w:val="yellow"/>
                <w:rtl/>
              </w:rPr>
              <w:t>درجة الحرارة</w:t>
            </w: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58" w:type="pct"/>
            <w:vAlign w:val="center"/>
          </w:tcPr>
          <w:p w14:paraId="30E7EE4F" w14:textId="77777777" w:rsidR="00B40F25" w:rsidRPr="003D5E01" w:rsidRDefault="00B40F25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ج</w:t>
            </w:r>
          </w:p>
        </w:tc>
        <w:tc>
          <w:tcPr>
            <w:tcW w:w="1007" w:type="pct"/>
            <w:vAlign w:val="center"/>
          </w:tcPr>
          <w:p w14:paraId="4CAE165A" w14:textId="5F65FBF3" w:rsidR="00B40F25" w:rsidRPr="003D5E01" w:rsidRDefault="00537CFF" w:rsidP="005C28A7">
            <w:pPr>
              <w:rPr>
                <w:rFonts w:ascii="AbuBttal Wael" w:hAnsi="AbuBttal Wael"/>
                <w:sz w:val="28"/>
                <w:szCs w:val="28"/>
                <w:rtl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 xml:space="preserve">الضغط </w:t>
            </w:r>
          </w:p>
        </w:tc>
        <w:tc>
          <w:tcPr>
            <w:tcW w:w="143" w:type="pct"/>
            <w:vAlign w:val="center"/>
          </w:tcPr>
          <w:p w14:paraId="4D9C69BD" w14:textId="77777777" w:rsidR="00B40F25" w:rsidRPr="003D5E01" w:rsidRDefault="00B40F25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د</w:t>
            </w:r>
          </w:p>
        </w:tc>
        <w:tc>
          <w:tcPr>
            <w:tcW w:w="1266" w:type="pct"/>
            <w:vAlign w:val="center"/>
          </w:tcPr>
          <w:p w14:paraId="049158D9" w14:textId="42579699" w:rsidR="00B40F25" w:rsidRPr="003D5E01" w:rsidRDefault="00537CFF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 xml:space="preserve">المادة الحافزة </w:t>
            </w:r>
          </w:p>
        </w:tc>
      </w:tr>
      <w:tr w:rsidR="00B40F25" w:rsidRPr="003D5E01" w14:paraId="4C54CA5C" w14:textId="77777777" w:rsidTr="00DD22D8">
        <w:trPr>
          <w:jc w:val="center"/>
        </w:trPr>
        <w:tc>
          <w:tcPr>
            <w:tcW w:w="200" w:type="pct"/>
            <w:shd w:val="clear" w:color="auto" w:fill="F2F2F2" w:themeFill="background1" w:themeFillShade="F2"/>
            <w:vAlign w:val="center"/>
          </w:tcPr>
          <w:p w14:paraId="3A8D93A9" w14:textId="05127707" w:rsidR="00B40F25" w:rsidRPr="003D5E01" w:rsidRDefault="00A961CF" w:rsidP="005C28A7">
            <w:pPr>
              <w:rPr>
                <w:sz w:val="28"/>
                <w:szCs w:val="28"/>
              </w:rPr>
            </w:pPr>
            <w:r w:rsidRPr="003D5E01">
              <w:rPr>
                <w:rFonts w:hint="cs"/>
                <w:sz w:val="28"/>
                <w:szCs w:val="28"/>
                <w:rtl/>
              </w:rPr>
              <w:lastRenderedPageBreak/>
              <w:t>25</w:t>
            </w:r>
          </w:p>
        </w:tc>
        <w:tc>
          <w:tcPr>
            <w:tcW w:w="4800" w:type="pct"/>
            <w:gridSpan w:val="7"/>
            <w:shd w:val="clear" w:color="auto" w:fill="F2F2F2" w:themeFill="background1" w:themeFillShade="F2"/>
            <w:vAlign w:val="center"/>
          </w:tcPr>
          <w:p w14:paraId="646686F8" w14:textId="6024B67A" w:rsidR="00B40F25" w:rsidRPr="003D5E01" w:rsidRDefault="007A3594" w:rsidP="005C28A7">
            <w:pPr>
              <w:rPr>
                <w:sz w:val="28"/>
                <w:szCs w:val="28"/>
                <w:rtl/>
              </w:rPr>
            </w:pPr>
            <w:r w:rsidRPr="003D5E01">
              <w:rPr>
                <w:rFonts w:hint="cs"/>
                <w:sz w:val="28"/>
                <w:szCs w:val="28"/>
                <w:rtl/>
              </w:rPr>
              <w:t xml:space="preserve">زيادة  تركيز </w:t>
            </w:r>
            <w:r w:rsidRPr="003D5E01">
              <w:rPr>
                <w:sz w:val="28"/>
                <w:szCs w:val="28"/>
              </w:rPr>
              <w:t xml:space="preserve"> H</w:t>
            </w:r>
            <w:r w:rsidRPr="003D5E01">
              <w:rPr>
                <w:sz w:val="28"/>
                <w:szCs w:val="28"/>
                <w:vertAlign w:val="subscript"/>
              </w:rPr>
              <w:t>2</w:t>
            </w:r>
            <w:r w:rsidRPr="003D5E01">
              <w:rPr>
                <w:rFonts w:hint="cs"/>
                <w:sz w:val="28"/>
                <w:szCs w:val="28"/>
                <w:rtl/>
              </w:rPr>
              <w:t xml:space="preserve"> في التفاعل التالي </w:t>
            </w:r>
            <w:r w:rsidRPr="003D5E01">
              <w:rPr>
                <w:sz w:val="28"/>
                <w:szCs w:val="28"/>
              </w:rPr>
              <w:t>C</w:t>
            </w:r>
            <w:r w:rsidRPr="003D5E01">
              <w:rPr>
                <w:sz w:val="28"/>
                <w:szCs w:val="28"/>
                <w:vertAlign w:val="subscript"/>
              </w:rPr>
              <w:t>(s)</w:t>
            </w:r>
            <w:r w:rsidRPr="003D5E01">
              <w:rPr>
                <w:sz w:val="28"/>
                <w:szCs w:val="28"/>
              </w:rPr>
              <w:t xml:space="preserve"> + H</w:t>
            </w:r>
            <w:r w:rsidRPr="003D5E01">
              <w:rPr>
                <w:sz w:val="28"/>
                <w:szCs w:val="28"/>
                <w:vertAlign w:val="subscript"/>
              </w:rPr>
              <w:t>2</w:t>
            </w:r>
            <w:r w:rsidRPr="003D5E01">
              <w:rPr>
                <w:sz w:val="28"/>
                <w:szCs w:val="28"/>
              </w:rPr>
              <w:t>O</w:t>
            </w:r>
            <w:r w:rsidRPr="003D5E01">
              <w:rPr>
                <w:sz w:val="28"/>
                <w:szCs w:val="28"/>
                <w:vertAlign w:val="subscript"/>
              </w:rPr>
              <w:t>(g)</w:t>
            </w:r>
            <w:r w:rsidRPr="003D5E01">
              <w:rPr>
                <w:sz w:val="28"/>
                <w:szCs w:val="28"/>
              </w:rPr>
              <w:t xml:space="preserve"> </w:t>
            </w:r>
            <w:r w:rsidRPr="003D5E01">
              <w:rPr>
                <w:rFonts w:ascii="Yu Gothic UI Semilight" w:eastAsia="Yu Gothic UI Semilight" w:hAnsi="Yu Gothic UI Semilight" w:hint="eastAsia"/>
                <w:sz w:val="28"/>
                <w:szCs w:val="28"/>
              </w:rPr>
              <w:t>⇆</w:t>
            </w:r>
            <w:r w:rsidRPr="003D5E01">
              <w:rPr>
                <w:sz w:val="28"/>
                <w:szCs w:val="28"/>
              </w:rPr>
              <w:t xml:space="preserve"> CO</w:t>
            </w:r>
            <w:r w:rsidRPr="003D5E01">
              <w:rPr>
                <w:sz w:val="28"/>
                <w:szCs w:val="28"/>
                <w:vertAlign w:val="subscript"/>
              </w:rPr>
              <w:t>(g)</w:t>
            </w:r>
            <w:r w:rsidRPr="003D5E01">
              <w:rPr>
                <w:sz w:val="28"/>
                <w:szCs w:val="28"/>
              </w:rPr>
              <w:t xml:space="preserve"> + H</w:t>
            </w:r>
            <w:r w:rsidRPr="003D5E01">
              <w:rPr>
                <w:sz w:val="28"/>
                <w:szCs w:val="28"/>
                <w:vertAlign w:val="subscript"/>
              </w:rPr>
              <w:t>2(g)</w:t>
            </w:r>
            <w:r w:rsidRPr="003D5E01">
              <w:rPr>
                <w:rFonts w:hint="cs"/>
                <w:sz w:val="28"/>
                <w:szCs w:val="28"/>
                <w:rtl/>
              </w:rPr>
              <w:t xml:space="preserve"> يزيح التفاعل إلى : </w:t>
            </w:r>
          </w:p>
        </w:tc>
      </w:tr>
      <w:tr w:rsidR="00B40F25" w:rsidRPr="003D5E01" w14:paraId="319F4184" w14:textId="77777777" w:rsidTr="00DD22D8">
        <w:trPr>
          <w:jc w:val="center"/>
        </w:trPr>
        <w:tc>
          <w:tcPr>
            <w:tcW w:w="200" w:type="pct"/>
            <w:vAlign w:val="center"/>
          </w:tcPr>
          <w:p w14:paraId="6BE40555" w14:textId="77777777" w:rsidR="00B40F25" w:rsidRPr="003D5E01" w:rsidRDefault="00B40F25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/>
                <w:sz w:val="28"/>
                <w:szCs w:val="28"/>
                <w:rtl/>
              </w:rPr>
              <w:t>أ</w:t>
            </w:r>
          </w:p>
        </w:tc>
        <w:tc>
          <w:tcPr>
            <w:tcW w:w="1037" w:type="pct"/>
            <w:vAlign w:val="center"/>
          </w:tcPr>
          <w:p w14:paraId="25AD8CE2" w14:textId="0B6222BC" w:rsidR="00B40F25" w:rsidRPr="003D5E01" w:rsidRDefault="007A3594" w:rsidP="005C28A7">
            <w:pPr>
              <w:rPr>
                <w:sz w:val="28"/>
                <w:szCs w:val="28"/>
              </w:rPr>
            </w:pPr>
            <w:r w:rsidRPr="003D5E01">
              <w:rPr>
                <w:rFonts w:hint="cs"/>
                <w:sz w:val="28"/>
                <w:szCs w:val="28"/>
                <w:rtl/>
              </w:rPr>
              <w:t>اليمين</w:t>
            </w:r>
          </w:p>
        </w:tc>
        <w:tc>
          <w:tcPr>
            <w:tcW w:w="147" w:type="pct"/>
            <w:vAlign w:val="center"/>
          </w:tcPr>
          <w:p w14:paraId="0E028F73" w14:textId="77777777" w:rsidR="00B40F25" w:rsidRPr="003D5E01" w:rsidRDefault="00B40F25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ب</w:t>
            </w:r>
          </w:p>
        </w:tc>
        <w:tc>
          <w:tcPr>
            <w:tcW w:w="1042" w:type="pct"/>
            <w:vAlign w:val="center"/>
          </w:tcPr>
          <w:p w14:paraId="1345DDFC" w14:textId="591EEF2B" w:rsidR="00B40F25" w:rsidRPr="003D5E01" w:rsidRDefault="007A3594" w:rsidP="005C28A7">
            <w:pPr>
              <w:rPr>
                <w:sz w:val="28"/>
                <w:szCs w:val="28"/>
              </w:rPr>
            </w:pPr>
            <w:r w:rsidRPr="00860439">
              <w:rPr>
                <w:rFonts w:hint="cs"/>
                <w:sz w:val="28"/>
                <w:szCs w:val="28"/>
                <w:highlight w:val="yellow"/>
                <w:rtl/>
              </w:rPr>
              <w:t>اليسار</w:t>
            </w:r>
            <w:r w:rsidRPr="003D5E01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58" w:type="pct"/>
            <w:vAlign w:val="center"/>
          </w:tcPr>
          <w:p w14:paraId="7A61D0A7" w14:textId="77777777" w:rsidR="00B40F25" w:rsidRPr="003D5E01" w:rsidRDefault="00B40F25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ج</w:t>
            </w:r>
          </w:p>
        </w:tc>
        <w:tc>
          <w:tcPr>
            <w:tcW w:w="1007" w:type="pct"/>
            <w:vAlign w:val="center"/>
          </w:tcPr>
          <w:p w14:paraId="158E9B25" w14:textId="1839AA2B" w:rsidR="00B40F25" w:rsidRPr="003D5E01" w:rsidRDefault="007A3594" w:rsidP="005C28A7">
            <w:pPr>
              <w:rPr>
                <w:sz w:val="28"/>
                <w:szCs w:val="28"/>
              </w:rPr>
            </w:pPr>
            <w:r w:rsidRPr="003D5E01">
              <w:rPr>
                <w:rFonts w:hint="cs"/>
                <w:sz w:val="28"/>
                <w:szCs w:val="28"/>
                <w:rtl/>
              </w:rPr>
              <w:t xml:space="preserve">لا يؤثر </w:t>
            </w:r>
          </w:p>
        </w:tc>
        <w:tc>
          <w:tcPr>
            <w:tcW w:w="143" w:type="pct"/>
            <w:vAlign w:val="center"/>
          </w:tcPr>
          <w:p w14:paraId="1AE29351" w14:textId="77777777" w:rsidR="00B40F25" w:rsidRPr="003D5E01" w:rsidRDefault="00B40F25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د</w:t>
            </w:r>
          </w:p>
        </w:tc>
        <w:tc>
          <w:tcPr>
            <w:tcW w:w="1266" w:type="pct"/>
            <w:vAlign w:val="center"/>
          </w:tcPr>
          <w:p w14:paraId="013A38BC" w14:textId="04884B97" w:rsidR="00B40F25" w:rsidRPr="003D5E01" w:rsidRDefault="00C9580B" w:rsidP="005C28A7">
            <w:pPr>
              <w:rPr>
                <w:sz w:val="28"/>
                <w:szCs w:val="28"/>
              </w:rPr>
            </w:pPr>
            <w:r w:rsidRPr="003D5E01">
              <w:rPr>
                <w:rFonts w:hint="cs"/>
                <w:sz w:val="28"/>
                <w:szCs w:val="28"/>
                <w:rtl/>
              </w:rPr>
              <w:t>يزيد سرعة التفاعل الأمامي</w:t>
            </w:r>
          </w:p>
        </w:tc>
      </w:tr>
      <w:tr w:rsidR="00B40F25" w:rsidRPr="003D5E01" w14:paraId="2087F904" w14:textId="77777777" w:rsidTr="00DD22D8">
        <w:trPr>
          <w:jc w:val="center"/>
        </w:trPr>
        <w:tc>
          <w:tcPr>
            <w:tcW w:w="200" w:type="pct"/>
            <w:shd w:val="clear" w:color="auto" w:fill="F2F2F2" w:themeFill="background1" w:themeFillShade="F2"/>
            <w:vAlign w:val="center"/>
          </w:tcPr>
          <w:p w14:paraId="45A127CA" w14:textId="3A6C3C60" w:rsidR="00B40F25" w:rsidRPr="003D5E01" w:rsidRDefault="00A961CF" w:rsidP="005C28A7">
            <w:pPr>
              <w:rPr>
                <w:sz w:val="28"/>
                <w:szCs w:val="28"/>
              </w:rPr>
            </w:pPr>
            <w:r w:rsidRPr="003D5E01">
              <w:rPr>
                <w:rFonts w:hint="cs"/>
                <w:sz w:val="28"/>
                <w:szCs w:val="28"/>
                <w:rtl/>
              </w:rPr>
              <w:t>26</w:t>
            </w:r>
          </w:p>
        </w:tc>
        <w:tc>
          <w:tcPr>
            <w:tcW w:w="4800" w:type="pct"/>
            <w:gridSpan w:val="7"/>
            <w:shd w:val="clear" w:color="auto" w:fill="F2F2F2" w:themeFill="background1" w:themeFillShade="F2"/>
            <w:vAlign w:val="center"/>
          </w:tcPr>
          <w:p w14:paraId="5280569F" w14:textId="3EA92950" w:rsidR="00B40F25" w:rsidRPr="003D5E01" w:rsidRDefault="00C9580B" w:rsidP="005C28A7">
            <w:pPr>
              <w:rPr>
                <w:sz w:val="28"/>
                <w:szCs w:val="28"/>
              </w:rPr>
            </w:pPr>
            <w:r w:rsidRPr="003D5E01">
              <w:rPr>
                <w:rFonts w:hint="cs"/>
                <w:sz w:val="28"/>
                <w:szCs w:val="28"/>
                <w:rtl/>
              </w:rPr>
              <w:t>في حالة الاتزان تكون سرعتي التفاعل الأمامي و العكسي :</w:t>
            </w:r>
          </w:p>
        </w:tc>
      </w:tr>
      <w:tr w:rsidR="00B40F25" w:rsidRPr="003D5E01" w14:paraId="7430A7D6" w14:textId="77777777" w:rsidTr="00DD22D8">
        <w:trPr>
          <w:jc w:val="center"/>
        </w:trPr>
        <w:tc>
          <w:tcPr>
            <w:tcW w:w="200" w:type="pct"/>
            <w:vAlign w:val="center"/>
          </w:tcPr>
          <w:p w14:paraId="1B68CD78" w14:textId="77777777" w:rsidR="00B40F25" w:rsidRPr="003D5E01" w:rsidRDefault="00B40F25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/>
                <w:sz w:val="28"/>
                <w:szCs w:val="28"/>
                <w:rtl/>
              </w:rPr>
              <w:t>أ</w:t>
            </w:r>
          </w:p>
        </w:tc>
        <w:tc>
          <w:tcPr>
            <w:tcW w:w="1037" w:type="pct"/>
            <w:vAlign w:val="center"/>
          </w:tcPr>
          <w:p w14:paraId="1E9F4538" w14:textId="562B729E" w:rsidR="00B40F25" w:rsidRPr="003D5E01" w:rsidRDefault="00C9580B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 xml:space="preserve">عالية </w:t>
            </w:r>
          </w:p>
        </w:tc>
        <w:tc>
          <w:tcPr>
            <w:tcW w:w="147" w:type="pct"/>
            <w:vAlign w:val="center"/>
          </w:tcPr>
          <w:p w14:paraId="5F2F39E7" w14:textId="77777777" w:rsidR="00B40F25" w:rsidRPr="003D5E01" w:rsidRDefault="00B40F25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ب</w:t>
            </w:r>
          </w:p>
        </w:tc>
        <w:tc>
          <w:tcPr>
            <w:tcW w:w="1042" w:type="pct"/>
            <w:vAlign w:val="center"/>
          </w:tcPr>
          <w:p w14:paraId="31CD347A" w14:textId="572CE2AD" w:rsidR="00B40F25" w:rsidRPr="003D5E01" w:rsidRDefault="00C9580B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 xml:space="preserve">صفر </w:t>
            </w:r>
          </w:p>
        </w:tc>
        <w:tc>
          <w:tcPr>
            <w:tcW w:w="158" w:type="pct"/>
            <w:vAlign w:val="center"/>
          </w:tcPr>
          <w:p w14:paraId="2862F2D4" w14:textId="77777777" w:rsidR="00B40F25" w:rsidRPr="003D5E01" w:rsidRDefault="00B40F25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ج</w:t>
            </w:r>
          </w:p>
        </w:tc>
        <w:tc>
          <w:tcPr>
            <w:tcW w:w="1007" w:type="pct"/>
            <w:vAlign w:val="center"/>
          </w:tcPr>
          <w:p w14:paraId="770A85EE" w14:textId="5B41D15B" w:rsidR="00B40F25" w:rsidRPr="003D5E01" w:rsidRDefault="00C9580B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 xml:space="preserve">مختلفة </w:t>
            </w:r>
          </w:p>
        </w:tc>
        <w:tc>
          <w:tcPr>
            <w:tcW w:w="143" w:type="pct"/>
            <w:vAlign w:val="center"/>
          </w:tcPr>
          <w:p w14:paraId="69C0F046" w14:textId="77777777" w:rsidR="00B40F25" w:rsidRPr="003D5E01" w:rsidRDefault="00B40F25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د</w:t>
            </w:r>
          </w:p>
        </w:tc>
        <w:tc>
          <w:tcPr>
            <w:tcW w:w="1266" w:type="pct"/>
            <w:vAlign w:val="center"/>
          </w:tcPr>
          <w:p w14:paraId="29CE8E2A" w14:textId="441B8B0D" w:rsidR="00B40F25" w:rsidRPr="003D5E01" w:rsidRDefault="00C9580B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860439">
              <w:rPr>
                <w:rFonts w:ascii="AbuBttal Wael" w:hAnsi="AbuBttal Wael" w:hint="cs"/>
                <w:sz w:val="28"/>
                <w:szCs w:val="28"/>
                <w:highlight w:val="yellow"/>
                <w:rtl/>
              </w:rPr>
              <w:t>متساوية</w:t>
            </w: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 xml:space="preserve"> </w:t>
            </w:r>
          </w:p>
        </w:tc>
      </w:tr>
      <w:tr w:rsidR="00B40F25" w:rsidRPr="003D5E01" w14:paraId="3F4DC6D9" w14:textId="77777777" w:rsidTr="00DD22D8">
        <w:trPr>
          <w:jc w:val="center"/>
        </w:trPr>
        <w:tc>
          <w:tcPr>
            <w:tcW w:w="200" w:type="pct"/>
            <w:shd w:val="clear" w:color="auto" w:fill="F2F2F2" w:themeFill="background1" w:themeFillShade="F2"/>
            <w:vAlign w:val="center"/>
          </w:tcPr>
          <w:p w14:paraId="09A3C0FF" w14:textId="309EB068" w:rsidR="00B40F25" w:rsidRPr="003D5E01" w:rsidRDefault="00A961CF" w:rsidP="005C28A7">
            <w:pPr>
              <w:rPr>
                <w:sz w:val="28"/>
                <w:szCs w:val="28"/>
              </w:rPr>
            </w:pPr>
            <w:r w:rsidRPr="003D5E01">
              <w:rPr>
                <w:rFonts w:hint="cs"/>
                <w:sz w:val="28"/>
                <w:szCs w:val="28"/>
                <w:rtl/>
              </w:rPr>
              <w:t>27</w:t>
            </w:r>
          </w:p>
        </w:tc>
        <w:tc>
          <w:tcPr>
            <w:tcW w:w="4800" w:type="pct"/>
            <w:gridSpan w:val="7"/>
            <w:shd w:val="clear" w:color="auto" w:fill="F2F2F2" w:themeFill="background1" w:themeFillShade="F2"/>
            <w:vAlign w:val="center"/>
          </w:tcPr>
          <w:p w14:paraId="6A2F9AAD" w14:textId="4860C01F" w:rsidR="00B40F25" w:rsidRPr="003D5E01" w:rsidRDefault="00C9580B" w:rsidP="005C28A7">
            <w:pPr>
              <w:rPr>
                <w:sz w:val="28"/>
                <w:szCs w:val="28"/>
              </w:rPr>
            </w:pPr>
            <w:r w:rsidRPr="003D5E01">
              <w:rPr>
                <w:rFonts w:hint="cs"/>
                <w:sz w:val="28"/>
                <w:szCs w:val="28"/>
                <w:rtl/>
              </w:rPr>
              <w:t xml:space="preserve">عندما تزداد كمية النواتج و تقل المتفاعلات فإن : </w:t>
            </w:r>
          </w:p>
        </w:tc>
      </w:tr>
      <w:tr w:rsidR="00B40F25" w:rsidRPr="003D5E01" w14:paraId="598FF877" w14:textId="77777777" w:rsidTr="00DD22D8">
        <w:trPr>
          <w:jc w:val="center"/>
        </w:trPr>
        <w:tc>
          <w:tcPr>
            <w:tcW w:w="200" w:type="pct"/>
            <w:vAlign w:val="center"/>
          </w:tcPr>
          <w:p w14:paraId="25D2512B" w14:textId="77777777" w:rsidR="00B40F25" w:rsidRPr="003D5E01" w:rsidRDefault="00B40F25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/>
                <w:sz w:val="28"/>
                <w:szCs w:val="28"/>
                <w:rtl/>
              </w:rPr>
              <w:t>أ</w:t>
            </w:r>
          </w:p>
        </w:tc>
        <w:tc>
          <w:tcPr>
            <w:tcW w:w="1037" w:type="pct"/>
            <w:vAlign w:val="center"/>
          </w:tcPr>
          <w:p w14:paraId="1080AC66" w14:textId="3C23BF27" w:rsidR="00B40F25" w:rsidRPr="00860439" w:rsidRDefault="00C9580B" w:rsidP="005C28A7">
            <w:pPr>
              <w:rPr>
                <w:rFonts w:ascii="AbuBttal Wael" w:hAnsi="AbuBttal Wael"/>
                <w:sz w:val="28"/>
                <w:szCs w:val="28"/>
                <w:highlight w:val="yellow"/>
              </w:rPr>
            </w:pPr>
            <w:r w:rsidRPr="00860439">
              <w:rPr>
                <w:rFonts w:ascii="AbuBttal Wael" w:hAnsi="AbuBttal Wael"/>
                <w:sz w:val="28"/>
                <w:szCs w:val="28"/>
                <w:highlight w:val="yellow"/>
              </w:rPr>
              <w:t>1 &lt; K</w:t>
            </w:r>
            <w:r w:rsidRPr="00860439">
              <w:rPr>
                <w:rFonts w:ascii="AbuBttal Wael" w:hAnsi="AbuBttal Wael"/>
                <w:sz w:val="28"/>
                <w:szCs w:val="28"/>
                <w:highlight w:val="yellow"/>
                <w:vertAlign w:val="subscript"/>
              </w:rPr>
              <w:t>eq</w:t>
            </w:r>
          </w:p>
        </w:tc>
        <w:tc>
          <w:tcPr>
            <w:tcW w:w="147" w:type="pct"/>
            <w:vAlign w:val="center"/>
          </w:tcPr>
          <w:p w14:paraId="33628D5D" w14:textId="77777777" w:rsidR="00B40F25" w:rsidRPr="003D5E01" w:rsidRDefault="00B40F25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ب</w:t>
            </w:r>
          </w:p>
        </w:tc>
        <w:tc>
          <w:tcPr>
            <w:tcW w:w="1042" w:type="pct"/>
            <w:vAlign w:val="center"/>
          </w:tcPr>
          <w:p w14:paraId="66D5E720" w14:textId="354897B6" w:rsidR="00B40F25" w:rsidRPr="003D5E01" w:rsidRDefault="00C9580B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/>
                <w:sz w:val="28"/>
                <w:szCs w:val="28"/>
              </w:rPr>
              <w:t>1 &gt; K</w:t>
            </w:r>
            <w:r w:rsidRPr="00DD22D8">
              <w:rPr>
                <w:rFonts w:ascii="AbuBttal Wael" w:hAnsi="AbuBttal Wael"/>
                <w:sz w:val="28"/>
                <w:szCs w:val="28"/>
                <w:vertAlign w:val="subscript"/>
              </w:rPr>
              <w:t>eq</w:t>
            </w:r>
          </w:p>
        </w:tc>
        <w:tc>
          <w:tcPr>
            <w:tcW w:w="158" w:type="pct"/>
            <w:vAlign w:val="center"/>
          </w:tcPr>
          <w:p w14:paraId="37109543" w14:textId="77777777" w:rsidR="00B40F25" w:rsidRPr="003D5E01" w:rsidRDefault="00B40F25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ج</w:t>
            </w:r>
          </w:p>
        </w:tc>
        <w:tc>
          <w:tcPr>
            <w:tcW w:w="1007" w:type="pct"/>
            <w:vAlign w:val="center"/>
          </w:tcPr>
          <w:p w14:paraId="123AEEA1" w14:textId="43511A92" w:rsidR="00B40F25" w:rsidRPr="003D5E01" w:rsidRDefault="00C9580B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/>
                <w:sz w:val="28"/>
                <w:szCs w:val="28"/>
              </w:rPr>
              <w:t>K</w:t>
            </w:r>
            <w:r w:rsidRPr="00DD22D8">
              <w:rPr>
                <w:rFonts w:ascii="AbuBttal Wael" w:hAnsi="AbuBttal Wael"/>
                <w:sz w:val="28"/>
                <w:szCs w:val="28"/>
                <w:vertAlign w:val="subscript"/>
              </w:rPr>
              <w:t>eq</w:t>
            </w:r>
            <w:r w:rsidRPr="003D5E01">
              <w:rPr>
                <w:rFonts w:ascii="AbuBttal Wael" w:hAnsi="AbuBttal Wael"/>
                <w:sz w:val="28"/>
                <w:szCs w:val="28"/>
              </w:rPr>
              <w:t xml:space="preserve"> = 1</w:t>
            </w:r>
          </w:p>
        </w:tc>
        <w:tc>
          <w:tcPr>
            <w:tcW w:w="143" w:type="pct"/>
            <w:vAlign w:val="center"/>
          </w:tcPr>
          <w:p w14:paraId="79E14E4F" w14:textId="77777777" w:rsidR="00B40F25" w:rsidRPr="003D5E01" w:rsidRDefault="00B40F25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د</w:t>
            </w:r>
          </w:p>
        </w:tc>
        <w:tc>
          <w:tcPr>
            <w:tcW w:w="1266" w:type="pct"/>
            <w:vAlign w:val="center"/>
          </w:tcPr>
          <w:p w14:paraId="538612E7" w14:textId="243D4524" w:rsidR="00B40F25" w:rsidRPr="003D5E01" w:rsidRDefault="00C9580B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/>
                <w:sz w:val="28"/>
                <w:szCs w:val="28"/>
              </w:rPr>
              <w:t>K</w:t>
            </w:r>
            <w:r w:rsidRPr="00DD22D8">
              <w:rPr>
                <w:rFonts w:ascii="AbuBttal Wael" w:hAnsi="AbuBttal Wael"/>
                <w:sz w:val="28"/>
                <w:szCs w:val="28"/>
                <w:vertAlign w:val="subscript"/>
              </w:rPr>
              <w:t>eq</w:t>
            </w:r>
            <w:r w:rsidRPr="003D5E01">
              <w:rPr>
                <w:rFonts w:ascii="AbuBttal Wael" w:hAnsi="AbuBttal Wael"/>
                <w:sz w:val="28"/>
                <w:szCs w:val="28"/>
              </w:rPr>
              <w:t xml:space="preserve"> = 0</w:t>
            </w:r>
          </w:p>
        </w:tc>
      </w:tr>
      <w:tr w:rsidR="00B40F25" w:rsidRPr="003D5E01" w14:paraId="094BFB41" w14:textId="77777777" w:rsidTr="00DD22D8">
        <w:trPr>
          <w:jc w:val="center"/>
        </w:trPr>
        <w:tc>
          <w:tcPr>
            <w:tcW w:w="200" w:type="pct"/>
            <w:shd w:val="clear" w:color="auto" w:fill="F2F2F2" w:themeFill="background1" w:themeFillShade="F2"/>
            <w:vAlign w:val="center"/>
          </w:tcPr>
          <w:p w14:paraId="033BD130" w14:textId="5B9C12E1" w:rsidR="00B40F25" w:rsidRPr="003D5E01" w:rsidRDefault="00A961CF" w:rsidP="005C28A7">
            <w:pPr>
              <w:rPr>
                <w:sz w:val="28"/>
                <w:szCs w:val="28"/>
              </w:rPr>
            </w:pPr>
            <w:r w:rsidRPr="003D5E01">
              <w:rPr>
                <w:rFonts w:hint="cs"/>
                <w:sz w:val="28"/>
                <w:szCs w:val="28"/>
                <w:rtl/>
              </w:rPr>
              <w:t>28</w:t>
            </w:r>
          </w:p>
        </w:tc>
        <w:tc>
          <w:tcPr>
            <w:tcW w:w="4800" w:type="pct"/>
            <w:gridSpan w:val="7"/>
            <w:shd w:val="clear" w:color="auto" w:fill="F2F2F2" w:themeFill="background1" w:themeFillShade="F2"/>
            <w:vAlign w:val="center"/>
          </w:tcPr>
          <w:p w14:paraId="28D4DDC1" w14:textId="6FE6770F" w:rsidR="00B40F25" w:rsidRPr="003D5E01" w:rsidRDefault="00C9580B" w:rsidP="005C28A7">
            <w:pPr>
              <w:rPr>
                <w:sz w:val="28"/>
                <w:szCs w:val="28"/>
                <w:rtl/>
              </w:rPr>
            </w:pPr>
            <w:r w:rsidRPr="003D5E01">
              <w:rPr>
                <w:rFonts w:hint="cs"/>
                <w:sz w:val="28"/>
                <w:szCs w:val="28"/>
                <w:rtl/>
              </w:rPr>
              <w:t>كل العوامل التالية تؤثر على  حالة الأتزان ما عدا :</w:t>
            </w:r>
          </w:p>
        </w:tc>
      </w:tr>
      <w:tr w:rsidR="00B40F25" w:rsidRPr="003D5E01" w14:paraId="713704B7" w14:textId="77777777" w:rsidTr="00DD22D8">
        <w:trPr>
          <w:jc w:val="center"/>
        </w:trPr>
        <w:tc>
          <w:tcPr>
            <w:tcW w:w="200" w:type="pct"/>
            <w:vAlign w:val="center"/>
          </w:tcPr>
          <w:p w14:paraId="42F29154" w14:textId="77777777" w:rsidR="00B40F25" w:rsidRPr="003D5E01" w:rsidRDefault="00B40F25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/>
                <w:sz w:val="28"/>
                <w:szCs w:val="28"/>
                <w:rtl/>
              </w:rPr>
              <w:t>أ</w:t>
            </w:r>
          </w:p>
        </w:tc>
        <w:tc>
          <w:tcPr>
            <w:tcW w:w="1037" w:type="pct"/>
            <w:vAlign w:val="center"/>
          </w:tcPr>
          <w:p w14:paraId="6EBE1D81" w14:textId="72678BFB" w:rsidR="00B40F25" w:rsidRPr="003D5E01" w:rsidRDefault="00C9580B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 xml:space="preserve">درجة الحرارة </w:t>
            </w:r>
          </w:p>
        </w:tc>
        <w:tc>
          <w:tcPr>
            <w:tcW w:w="147" w:type="pct"/>
            <w:vAlign w:val="center"/>
          </w:tcPr>
          <w:p w14:paraId="0E7EBD7A" w14:textId="77777777" w:rsidR="00B40F25" w:rsidRPr="003D5E01" w:rsidRDefault="00B40F25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ب</w:t>
            </w:r>
          </w:p>
        </w:tc>
        <w:tc>
          <w:tcPr>
            <w:tcW w:w="1042" w:type="pct"/>
            <w:vAlign w:val="center"/>
          </w:tcPr>
          <w:p w14:paraId="2F379C1B" w14:textId="7D8EC7A8" w:rsidR="00B40F25" w:rsidRPr="003D5E01" w:rsidRDefault="00C9580B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 xml:space="preserve">تركيز المواد المتفاعلة </w:t>
            </w:r>
          </w:p>
        </w:tc>
        <w:tc>
          <w:tcPr>
            <w:tcW w:w="158" w:type="pct"/>
            <w:vAlign w:val="center"/>
          </w:tcPr>
          <w:p w14:paraId="036C86C9" w14:textId="77777777" w:rsidR="00B40F25" w:rsidRPr="003D5E01" w:rsidRDefault="00B40F25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ج</w:t>
            </w:r>
          </w:p>
        </w:tc>
        <w:tc>
          <w:tcPr>
            <w:tcW w:w="1007" w:type="pct"/>
            <w:vAlign w:val="center"/>
          </w:tcPr>
          <w:p w14:paraId="757B91BA" w14:textId="1DCC8495" w:rsidR="00B40F25" w:rsidRPr="003D5E01" w:rsidRDefault="00C9580B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860439">
              <w:rPr>
                <w:rFonts w:ascii="AbuBttal Wael" w:hAnsi="AbuBttal Wael" w:hint="cs"/>
                <w:sz w:val="28"/>
                <w:szCs w:val="28"/>
                <w:highlight w:val="yellow"/>
                <w:rtl/>
              </w:rPr>
              <w:t>العوامل الحافزة</w:t>
            </w: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43" w:type="pct"/>
            <w:vAlign w:val="center"/>
          </w:tcPr>
          <w:p w14:paraId="20927C11" w14:textId="77777777" w:rsidR="00B40F25" w:rsidRPr="003D5E01" w:rsidRDefault="00B40F25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د</w:t>
            </w:r>
          </w:p>
        </w:tc>
        <w:tc>
          <w:tcPr>
            <w:tcW w:w="1266" w:type="pct"/>
            <w:vAlign w:val="center"/>
          </w:tcPr>
          <w:p w14:paraId="2EAE5671" w14:textId="61A5DF46" w:rsidR="00B40F25" w:rsidRPr="003D5E01" w:rsidRDefault="00C9580B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 xml:space="preserve">الضغط </w:t>
            </w:r>
          </w:p>
        </w:tc>
      </w:tr>
      <w:tr w:rsidR="00B40F25" w:rsidRPr="003D5E01" w14:paraId="07EC480C" w14:textId="77777777" w:rsidTr="00DD22D8">
        <w:trPr>
          <w:jc w:val="center"/>
        </w:trPr>
        <w:tc>
          <w:tcPr>
            <w:tcW w:w="200" w:type="pct"/>
            <w:shd w:val="clear" w:color="auto" w:fill="F2F2F2" w:themeFill="background1" w:themeFillShade="F2"/>
            <w:vAlign w:val="center"/>
          </w:tcPr>
          <w:p w14:paraId="66BCCE40" w14:textId="4D8236E4" w:rsidR="00B40F25" w:rsidRPr="003D5E01" w:rsidRDefault="00A961CF" w:rsidP="005C28A7">
            <w:pPr>
              <w:rPr>
                <w:sz w:val="28"/>
                <w:szCs w:val="28"/>
              </w:rPr>
            </w:pPr>
            <w:r w:rsidRPr="003D5E01">
              <w:rPr>
                <w:rFonts w:hint="cs"/>
                <w:sz w:val="28"/>
                <w:szCs w:val="28"/>
                <w:rtl/>
              </w:rPr>
              <w:t>29</w:t>
            </w:r>
          </w:p>
        </w:tc>
        <w:tc>
          <w:tcPr>
            <w:tcW w:w="4800" w:type="pct"/>
            <w:gridSpan w:val="7"/>
            <w:shd w:val="clear" w:color="auto" w:fill="F2F2F2" w:themeFill="background1" w:themeFillShade="F2"/>
            <w:vAlign w:val="center"/>
          </w:tcPr>
          <w:p w14:paraId="74414B22" w14:textId="1492F264" w:rsidR="00B40F25" w:rsidRPr="003D5E01" w:rsidRDefault="001F0EA4" w:rsidP="005C28A7">
            <w:pPr>
              <w:rPr>
                <w:sz w:val="28"/>
                <w:szCs w:val="28"/>
              </w:rPr>
            </w:pPr>
            <w:r w:rsidRPr="003D5E01">
              <w:rPr>
                <w:rFonts w:hint="cs"/>
                <w:sz w:val="28"/>
                <w:szCs w:val="28"/>
                <w:rtl/>
              </w:rPr>
              <w:t xml:space="preserve">مركبات عضوية تحتوي على ذرة هالوجين مرتبطة برابطة تساهمية مع ذرة كربون أليفاتية : </w:t>
            </w:r>
          </w:p>
        </w:tc>
      </w:tr>
      <w:tr w:rsidR="00B40F25" w:rsidRPr="003D5E01" w14:paraId="35C75182" w14:textId="77777777" w:rsidTr="00DD22D8">
        <w:trPr>
          <w:jc w:val="center"/>
        </w:trPr>
        <w:tc>
          <w:tcPr>
            <w:tcW w:w="200" w:type="pct"/>
            <w:vAlign w:val="center"/>
          </w:tcPr>
          <w:p w14:paraId="0E94AF08" w14:textId="77777777" w:rsidR="00B40F25" w:rsidRPr="003D5E01" w:rsidRDefault="00B40F25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/>
                <w:sz w:val="28"/>
                <w:szCs w:val="28"/>
                <w:rtl/>
              </w:rPr>
              <w:t>أ</w:t>
            </w:r>
          </w:p>
        </w:tc>
        <w:tc>
          <w:tcPr>
            <w:tcW w:w="1037" w:type="pct"/>
            <w:vAlign w:val="center"/>
          </w:tcPr>
          <w:p w14:paraId="790B81FF" w14:textId="712F21F7" w:rsidR="00B40F25" w:rsidRPr="003D5E01" w:rsidRDefault="001F0EA4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 xml:space="preserve">ألكيل أمين </w:t>
            </w:r>
          </w:p>
        </w:tc>
        <w:tc>
          <w:tcPr>
            <w:tcW w:w="147" w:type="pct"/>
            <w:vAlign w:val="center"/>
          </w:tcPr>
          <w:p w14:paraId="49870767" w14:textId="77777777" w:rsidR="00B40F25" w:rsidRPr="003D5E01" w:rsidRDefault="00B40F25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ب</w:t>
            </w:r>
          </w:p>
        </w:tc>
        <w:tc>
          <w:tcPr>
            <w:tcW w:w="1042" w:type="pct"/>
            <w:vAlign w:val="center"/>
          </w:tcPr>
          <w:p w14:paraId="5C33C652" w14:textId="7BF06623" w:rsidR="00B40F25" w:rsidRPr="003D5E01" w:rsidRDefault="001F0EA4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 xml:space="preserve">هاليدات الأريل </w:t>
            </w:r>
          </w:p>
        </w:tc>
        <w:tc>
          <w:tcPr>
            <w:tcW w:w="158" w:type="pct"/>
            <w:vAlign w:val="center"/>
          </w:tcPr>
          <w:p w14:paraId="494C11B4" w14:textId="77777777" w:rsidR="00B40F25" w:rsidRPr="003D5E01" w:rsidRDefault="00B40F25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ج</w:t>
            </w:r>
          </w:p>
        </w:tc>
        <w:tc>
          <w:tcPr>
            <w:tcW w:w="1007" w:type="pct"/>
            <w:vAlign w:val="center"/>
          </w:tcPr>
          <w:p w14:paraId="064FFF09" w14:textId="7D391267" w:rsidR="00B40F25" w:rsidRPr="003D5E01" w:rsidRDefault="001F0EA4" w:rsidP="005C28A7">
            <w:pPr>
              <w:rPr>
                <w:rFonts w:ascii="AbuBttal Wael" w:hAnsi="AbuBttal Wael"/>
                <w:sz w:val="28"/>
                <w:szCs w:val="28"/>
                <w:rtl/>
              </w:rPr>
            </w:pPr>
            <w:r w:rsidRPr="00860439">
              <w:rPr>
                <w:rFonts w:ascii="AbuBttal Wael" w:hAnsi="AbuBttal Wael" w:hint="cs"/>
                <w:sz w:val="28"/>
                <w:szCs w:val="28"/>
                <w:highlight w:val="yellow"/>
                <w:rtl/>
              </w:rPr>
              <w:t>هاليدات الألكيل</w:t>
            </w: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43" w:type="pct"/>
            <w:vAlign w:val="center"/>
          </w:tcPr>
          <w:p w14:paraId="45F7AB2D" w14:textId="77777777" w:rsidR="00B40F25" w:rsidRPr="003D5E01" w:rsidRDefault="00B40F25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د</w:t>
            </w:r>
          </w:p>
        </w:tc>
        <w:tc>
          <w:tcPr>
            <w:tcW w:w="1266" w:type="pct"/>
            <w:vAlign w:val="center"/>
          </w:tcPr>
          <w:p w14:paraId="496EABF2" w14:textId="25E64B45" w:rsidR="00B40F25" w:rsidRPr="003D5E01" w:rsidRDefault="001F0EA4" w:rsidP="005C28A7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الكحولات</w:t>
            </w:r>
          </w:p>
        </w:tc>
      </w:tr>
      <w:tr w:rsidR="00812047" w:rsidRPr="003D5E01" w14:paraId="5035086B" w14:textId="77777777" w:rsidTr="007E410E">
        <w:trPr>
          <w:jc w:val="center"/>
        </w:trPr>
        <w:tc>
          <w:tcPr>
            <w:tcW w:w="200" w:type="pct"/>
            <w:shd w:val="clear" w:color="auto" w:fill="F2F2F2" w:themeFill="background1" w:themeFillShade="F2"/>
            <w:vAlign w:val="center"/>
          </w:tcPr>
          <w:p w14:paraId="3838DFDD" w14:textId="0E091450" w:rsidR="00812047" w:rsidRPr="003D5E01" w:rsidRDefault="00812047" w:rsidP="007E410E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30</w:t>
            </w:r>
          </w:p>
        </w:tc>
        <w:tc>
          <w:tcPr>
            <w:tcW w:w="4800" w:type="pct"/>
            <w:gridSpan w:val="7"/>
            <w:shd w:val="clear" w:color="auto" w:fill="F2F2F2" w:themeFill="background1" w:themeFillShade="F2"/>
            <w:vAlign w:val="center"/>
          </w:tcPr>
          <w:p w14:paraId="78F0FD5E" w14:textId="57F31115" w:rsidR="00812047" w:rsidRPr="003D5E01" w:rsidRDefault="0072537D" w:rsidP="007E410E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أي المركبات التالية أعلى في درجة الغليان:</w:t>
            </w:r>
          </w:p>
        </w:tc>
      </w:tr>
      <w:tr w:rsidR="00812047" w:rsidRPr="003D5E01" w14:paraId="48DE1925" w14:textId="77777777" w:rsidTr="007E410E">
        <w:trPr>
          <w:jc w:val="center"/>
        </w:trPr>
        <w:tc>
          <w:tcPr>
            <w:tcW w:w="200" w:type="pct"/>
            <w:vAlign w:val="center"/>
          </w:tcPr>
          <w:p w14:paraId="1D90C1B9" w14:textId="77777777" w:rsidR="00812047" w:rsidRPr="003D5E01" w:rsidRDefault="00812047" w:rsidP="007E410E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/>
                <w:sz w:val="28"/>
                <w:szCs w:val="28"/>
                <w:rtl/>
              </w:rPr>
              <w:t>أ</w:t>
            </w:r>
          </w:p>
        </w:tc>
        <w:tc>
          <w:tcPr>
            <w:tcW w:w="1037" w:type="pct"/>
            <w:vAlign w:val="center"/>
          </w:tcPr>
          <w:p w14:paraId="5564894F" w14:textId="03AE9CC1" w:rsidR="00812047" w:rsidRPr="003D5E01" w:rsidRDefault="0072537D" w:rsidP="007E410E">
            <w:pPr>
              <w:rPr>
                <w:rFonts w:ascii="AbuBttal Wael" w:hAnsi="AbuBttal Wael"/>
                <w:sz w:val="28"/>
                <w:szCs w:val="28"/>
              </w:rPr>
            </w:pPr>
            <w:r>
              <w:rPr>
                <w:rFonts w:ascii="AbuBttal Wael" w:hAnsi="AbuBttal Wael" w:hint="cs"/>
                <w:sz w:val="28"/>
                <w:szCs w:val="28"/>
                <w:rtl/>
              </w:rPr>
              <w:t>البرومو ميثان</w:t>
            </w:r>
          </w:p>
        </w:tc>
        <w:tc>
          <w:tcPr>
            <w:tcW w:w="147" w:type="pct"/>
            <w:vAlign w:val="center"/>
          </w:tcPr>
          <w:p w14:paraId="0CF470E5" w14:textId="77777777" w:rsidR="00812047" w:rsidRPr="003D5E01" w:rsidRDefault="00812047" w:rsidP="007E410E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ب</w:t>
            </w:r>
          </w:p>
        </w:tc>
        <w:tc>
          <w:tcPr>
            <w:tcW w:w="1042" w:type="pct"/>
            <w:vAlign w:val="center"/>
          </w:tcPr>
          <w:p w14:paraId="189BC8D3" w14:textId="528BAE07" w:rsidR="00812047" w:rsidRPr="003D5E01" w:rsidRDefault="0072537D" w:rsidP="007E410E">
            <w:pPr>
              <w:rPr>
                <w:rFonts w:ascii="AbuBttal Wael" w:hAnsi="AbuBttal Wael"/>
                <w:sz w:val="28"/>
                <w:szCs w:val="28"/>
              </w:rPr>
            </w:pPr>
            <w:r>
              <w:rPr>
                <w:rFonts w:ascii="AbuBttal Wael" w:hAnsi="AbuBttal Wael" w:hint="cs"/>
                <w:sz w:val="28"/>
                <w:szCs w:val="28"/>
                <w:rtl/>
              </w:rPr>
              <w:t>الفلور ميثان</w:t>
            </w:r>
          </w:p>
        </w:tc>
        <w:tc>
          <w:tcPr>
            <w:tcW w:w="158" w:type="pct"/>
            <w:vAlign w:val="center"/>
          </w:tcPr>
          <w:p w14:paraId="2B741301" w14:textId="77777777" w:rsidR="00812047" w:rsidRPr="003D5E01" w:rsidRDefault="00812047" w:rsidP="007E410E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ج</w:t>
            </w:r>
          </w:p>
        </w:tc>
        <w:tc>
          <w:tcPr>
            <w:tcW w:w="1007" w:type="pct"/>
            <w:vAlign w:val="center"/>
          </w:tcPr>
          <w:p w14:paraId="1F09EABA" w14:textId="5FBA03D7" w:rsidR="00812047" w:rsidRPr="003D5E01" w:rsidRDefault="0072537D" w:rsidP="007E410E">
            <w:pPr>
              <w:rPr>
                <w:rFonts w:ascii="AbuBttal Wael" w:hAnsi="AbuBttal Wael"/>
                <w:sz w:val="28"/>
                <w:szCs w:val="28"/>
                <w:rtl/>
              </w:rPr>
            </w:pPr>
            <w:r>
              <w:rPr>
                <w:rFonts w:ascii="AbuBttal Wael" w:hAnsi="AbuBttal Wael" w:hint="cs"/>
                <w:sz w:val="28"/>
                <w:szCs w:val="28"/>
                <w:rtl/>
              </w:rPr>
              <w:t>الكلوروميثان</w:t>
            </w:r>
          </w:p>
        </w:tc>
        <w:tc>
          <w:tcPr>
            <w:tcW w:w="143" w:type="pct"/>
            <w:vAlign w:val="center"/>
          </w:tcPr>
          <w:p w14:paraId="5A7EA17C" w14:textId="77777777" w:rsidR="00812047" w:rsidRPr="003D5E01" w:rsidRDefault="00812047" w:rsidP="007E410E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د</w:t>
            </w:r>
          </w:p>
        </w:tc>
        <w:tc>
          <w:tcPr>
            <w:tcW w:w="1266" w:type="pct"/>
            <w:vAlign w:val="center"/>
          </w:tcPr>
          <w:p w14:paraId="4705E990" w14:textId="2B3ED059" w:rsidR="00812047" w:rsidRPr="00860439" w:rsidRDefault="0072537D" w:rsidP="007E410E">
            <w:pPr>
              <w:rPr>
                <w:rFonts w:ascii="AbuBttal Wael" w:hAnsi="AbuBttal Wael"/>
                <w:sz w:val="28"/>
                <w:szCs w:val="28"/>
                <w:highlight w:val="yellow"/>
              </w:rPr>
            </w:pPr>
            <w:r w:rsidRPr="00860439">
              <w:rPr>
                <w:rFonts w:ascii="AbuBttal Wael" w:hAnsi="AbuBttal Wael" w:hint="cs"/>
                <w:sz w:val="28"/>
                <w:szCs w:val="28"/>
                <w:highlight w:val="yellow"/>
                <w:rtl/>
              </w:rPr>
              <w:t>اليودو ميثان</w:t>
            </w:r>
          </w:p>
        </w:tc>
      </w:tr>
      <w:tr w:rsidR="00812047" w:rsidRPr="003D5E01" w14:paraId="66782395" w14:textId="77777777" w:rsidTr="007E410E">
        <w:trPr>
          <w:jc w:val="center"/>
        </w:trPr>
        <w:tc>
          <w:tcPr>
            <w:tcW w:w="200" w:type="pct"/>
            <w:shd w:val="clear" w:color="auto" w:fill="F2F2F2" w:themeFill="background1" w:themeFillShade="F2"/>
            <w:vAlign w:val="center"/>
          </w:tcPr>
          <w:p w14:paraId="0B77867F" w14:textId="26BFC8C8" w:rsidR="00812047" w:rsidRPr="003D5E01" w:rsidRDefault="00812047" w:rsidP="007E410E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31</w:t>
            </w:r>
          </w:p>
        </w:tc>
        <w:tc>
          <w:tcPr>
            <w:tcW w:w="4800" w:type="pct"/>
            <w:gridSpan w:val="7"/>
            <w:shd w:val="clear" w:color="auto" w:fill="F2F2F2" w:themeFill="background1" w:themeFillShade="F2"/>
            <w:vAlign w:val="center"/>
          </w:tcPr>
          <w:p w14:paraId="036F78C1" w14:textId="27A00AAC" w:rsidR="00812047" w:rsidRPr="003D5E01" w:rsidRDefault="0072537D" w:rsidP="007E410E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من أبسط الكحولات:</w:t>
            </w:r>
          </w:p>
        </w:tc>
      </w:tr>
      <w:tr w:rsidR="00812047" w:rsidRPr="003D5E01" w14:paraId="2DB82161" w14:textId="77777777" w:rsidTr="007E410E">
        <w:trPr>
          <w:jc w:val="center"/>
        </w:trPr>
        <w:tc>
          <w:tcPr>
            <w:tcW w:w="200" w:type="pct"/>
            <w:vAlign w:val="center"/>
          </w:tcPr>
          <w:p w14:paraId="29F9F00F" w14:textId="77777777" w:rsidR="00812047" w:rsidRPr="003D5E01" w:rsidRDefault="00812047" w:rsidP="007E410E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/>
                <w:sz w:val="28"/>
                <w:szCs w:val="28"/>
                <w:rtl/>
              </w:rPr>
              <w:t>أ</w:t>
            </w:r>
          </w:p>
        </w:tc>
        <w:tc>
          <w:tcPr>
            <w:tcW w:w="1037" w:type="pct"/>
            <w:vAlign w:val="center"/>
          </w:tcPr>
          <w:p w14:paraId="747B3C9F" w14:textId="39353B13" w:rsidR="00812047" w:rsidRPr="003D5E01" w:rsidRDefault="0072537D" w:rsidP="007E410E">
            <w:pPr>
              <w:rPr>
                <w:rFonts w:ascii="AbuBttal Wael" w:hAnsi="AbuBttal Wael"/>
                <w:sz w:val="28"/>
                <w:szCs w:val="28"/>
              </w:rPr>
            </w:pPr>
            <w:r>
              <w:rPr>
                <w:rFonts w:ascii="AbuBttal Wael" w:hAnsi="AbuBttal Wael" w:hint="cs"/>
                <w:sz w:val="28"/>
                <w:szCs w:val="28"/>
                <w:rtl/>
              </w:rPr>
              <w:t>البروبانول</w:t>
            </w:r>
          </w:p>
        </w:tc>
        <w:tc>
          <w:tcPr>
            <w:tcW w:w="147" w:type="pct"/>
            <w:vAlign w:val="center"/>
          </w:tcPr>
          <w:p w14:paraId="36D1A369" w14:textId="77777777" w:rsidR="00812047" w:rsidRPr="003D5E01" w:rsidRDefault="00812047" w:rsidP="007E410E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ب</w:t>
            </w:r>
          </w:p>
        </w:tc>
        <w:tc>
          <w:tcPr>
            <w:tcW w:w="1042" w:type="pct"/>
            <w:vAlign w:val="center"/>
          </w:tcPr>
          <w:p w14:paraId="2376D288" w14:textId="0BF578E7" w:rsidR="00812047" w:rsidRPr="003D5E01" w:rsidRDefault="0072537D" w:rsidP="007E410E">
            <w:pPr>
              <w:rPr>
                <w:rFonts w:ascii="AbuBttal Wael" w:hAnsi="AbuBttal Wael"/>
                <w:sz w:val="28"/>
                <w:szCs w:val="28"/>
              </w:rPr>
            </w:pPr>
            <w:r>
              <w:rPr>
                <w:rFonts w:ascii="AbuBttal Wael" w:hAnsi="AbuBttal Wael" w:hint="cs"/>
                <w:sz w:val="28"/>
                <w:szCs w:val="28"/>
                <w:rtl/>
              </w:rPr>
              <w:t>الإيثانول</w:t>
            </w:r>
          </w:p>
        </w:tc>
        <w:tc>
          <w:tcPr>
            <w:tcW w:w="158" w:type="pct"/>
            <w:vAlign w:val="center"/>
          </w:tcPr>
          <w:p w14:paraId="207767A7" w14:textId="77777777" w:rsidR="00812047" w:rsidRPr="003D5E01" w:rsidRDefault="00812047" w:rsidP="007E410E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ج</w:t>
            </w:r>
          </w:p>
        </w:tc>
        <w:tc>
          <w:tcPr>
            <w:tcW w:w="1007" w:type="pct"/>
            <w:vAlign w:val="center"/>
          </w:tcPr>
          <w:p w14:paraId="1FD026A5" w14:textId="0C36621D" w:rsidR="00812047" w:rsidRPr="003D5E01" w:rsidRDefault="0072537D" w:rsidP="007E410E">
            <w:pPr>
              <w:rPr>
                <w:rFonts w:ascii="AbuBttal Wael" w:hAnsi="AbuBttal Wael"/>
                <w:sz w:val="28"/>
                <w:szCs w:val="28"/>
                <w:rtl/>
              </w:rPr>
            </w:pPr>
            <w:r w:rsidRPr="00860439">
              <w:rPr>
                <w:rFonts w:ascii="AbuBttal Wael" w:hAnsi="AbuBttal Wael" w:hint="cs"/>
                <w:sz w:val="28"/>
                <w:szCs w:val="28"/>
                <w:highlight w:val="yellow"/>
                <w:rtl/>
              </w:rPr>
              <w:t>الميثانول</w:t>
            </w:r>
            <w:r>
              <w:rPr>
                <w:rFonts w:ascii="AbuBttal Wael" w:hAnsi="AbuBttal Wael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43" w:type="pct"/>
            <w:vAlign w:val="center"/>
          </w:tcPr>
          <w:p w14:paraId="0F674B88" w14:textId="77777777" w:rsidR="00812047" w:rsidRPr="003D5E01" w:rsidRDefault="00812047" w:rsidP="007E410E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د</w:t>
            </w:r>
          </w:p>
        </w:tc>
        <w:tc>
          <w:tcPr>
            <w:tcW w:w="1266" w:type="pct"/>
            <w:vAlign w:val="center"/>
          </w:tcPr>
          <w:p w14:paraId="08C94DBE" w14:textId="588C0668" w:rsidR="00812047" w:rsidRPr="003D5E01" w:rsidRDefault="0072537D" w:rsidP="007E410E">
            <w:pPr>
              <w:rPr>
                <w:rFonts w:ascii="AbuBttal Wael" w:hAnsi="AbuBttal Wael"/>
                <w:sz w:val="28"/>
                <w:szCs w:val="28"/>
              </w:rPr>
            </w:pPr>
            <w:r>
              <w:rPr>
                <w:rFonts w:ascii="AbuBttal Wael" w:hAnsi="AbuBttal Wael" w:hint="cs"/>
                <w:sz w:val="28"/>
                <w:szCs w:val="28"/>
                <w:rtl/>
              </w:rPr>
              <w:t>البيوتانول</w:t>
            </w:r>
          </w:p>
        </w:tc>
      </w:tr>
      <w:tr w:rsidR="00812047" w:rsidRPr="003D5E01" w14:paraId="4B2CBBF3" w14:textId="77777777" w:rsidTr="007E410E">
        <w:trPr>
          <w:jc w:val="center"/>
        </w:trPr>
        <w:tc>
          <w:tcPr>
            <w:tcW w:w="200" w:type="pct"/>
            <w:shd w:val="clear" w:color="auto" w:fill="F2F2F2" w:themeFill="background1" w:themeFillShade="F2"/>
            <w:vAlign w:val="center"/>
          </w:tcPr>
          <w:p w14:paraId="0BE5584A" w14:textId="227E9045" w:rsidR="00812047" w:rsidRPr="003D5E01" w:rsidRDefault="00812047" w:rsidP="007E410E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32</w:t>
            </w:r>
          </w:p>
        </w:tc>
        <w:tc>
          <w:tcPr>
            <w:tcW w:w="4800" w:type="pct"/>
            <w:gridSpan w:val="7"/>
            <w:shd w:val="clear" w:color="auto" w:fill="F2F2F2" w:themeFill="background1" w:themeFillShade="F2"/>
            <w:vAlign w:val="center"/>
          </w:tcPr>
          <w:p w14:paraId="7878BE62" w14:textId="12F53C91" w:rsidR="00812047" w:rsidRPr="003D5E01" w:rsidRDefault="0072537D" w:rsidP="007E410E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أي من الصيغ التالية يصنف على أنه إيثر </w:t>
            </w:r>
          </w:p>
        </w:tc>
      </w:tr>
      <w:tr w:rsidR="00812047" w:rsidRPr="003D5E01" w14:paraId="0C03CF0C" w14:textId="77777777" w:rsidTr="007E410E">
        <w:trPr>
          <w:jc w:val="center"/>
        </w:trPr>
        <w:tc>
          <w:tcPr>
            <w:tcW w:w="200" w:type="pct"/>
            <w:vAlign w:val="center"/>
          </w:tcPr>
          <w:p w14:paraId="0E3326FB" w14:textId="77777777" w:rsidR="00812047" w:rsidRPr="003D5E01" w:rsidRDefault="00812047" w:rsidP="007E410E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/>
                <w:sz w:val="28"/>
                <w:szCs w:val="28"/>
                <w:rtl/>
              </w:rPr>
              <w:t>أ</w:t>
            </w:r>
          </w:p>
        </w:tc>
        <w:tc>
          <w:tcPr>
            <w:tcW w:w="1037" w:type="pct"/>
            <w:vAlign w:val="center"/>
          </w:tcPr>
          <w:p w14:paraId="5B6B2C85" w14:textId="099587B5" w:rsidR="00812047" w:rsidRPr="003D5E01" w:rsidRDefault="0072537D" w:rsidP="007E410E">
            <w:pPr>
              <w:rPr>
                <w:rFonts w:ascii="AbuBttal Wael" w:hAnsi="AbuBttal Wael"/>
                <w:sz w:val="28"/>
                <w:szCs w:val="28"/>
              </w:rPr>
            </w:pPr>
            <w:r w:rsidRPr="00860439">
              <w:rPr>
                <w:rFonts w:ascii="AbuBttal Wael" w:hAnsi="AbuBttal Wael"/>
                <w:sz w:val="28"/>
                <w:szCs w:val="28"/>
                <w:highlight w:val="yellow"/>
              </w:rPr>
              <w:t>CH</w:t>
            </w:r>
            <w:r w:rsidRPr="00860439">
              <w:rPr>
                <w:rFonts w:ascii="AbuBttal Wael" w:hAnsi="AbuBttal Wael"/>
                <w:sz w:val="28"/>
                <w:szCs w:val="28"/>
                <w:highlight w:val="yellow"/>
                <w:vertAlign w:val="subscript"/>
              </w:rPr>
              <w:t>3</w:t>
            </w:r>
            <w:r w:rsidRPr="00860439">
              <w:rPr>
                <w:rFonts w:ascii="AbuBttal Wael" w:hAnsi="AbuBttal Wael"/>
                <w:sz w:val="28"/>
                <w:szCs w:val="28"/>
                <w:highlight w:val="yellow"/>
              </w:rPr>
              <w:t>-O-CH</w:t>
            </w:r>
            <w:r w:rsidRPr="00860439">
              <w:rPr>
                <w:rFonts w:ascii="AbuBttal Wael" w:hAnsi="AbuBttal Wael"/>
                <w:sz w:val="28"/>
                <w:szCs w:val="28"/>
                <w:highlight w:val="yellow"/>
                <w:vertAlign w:val="subscript"/>
              </w:rPr>
              <w:t>3</w:t>
            </w:r>
            <w:r w:rsidR="00812047" w:rsidRPr="003D5E01">
              <w:rPr>
                <w:rFonts w:ascii="AbuBttal Wael" w:hAnsi="AbuBttal Wael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47" w:type="pct"/>
            <w:vAlign w:val="center"/>
          </w:tcPr>
          <w:p w14:paraId="3997D324" w14:textId="77777777" w:rsidR="00812047" w:rsidRPr="003D5E01" w:rsidRDefault="00812047" w:rsidP="007E410E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ب</w:t>
            </w:r>
          </w:p>
        </w:tc>
        <w:tc>
          <w:tcPr>
            <w:tcW w:w="1042" w:type="pct"/>
            <w:vAlign w:val="center"/>
          </w:tcPr>
          <w:p w14:paraId="108BEA57" w14:textId="06BD874F" w:rsidR="00812047" w:rsidRPr="003D5E01" w:rsidRDefault="0072537D" w:rsidP="007E410E">
            <w:pPr>
              <w:rPr>
                <w:rFonts w:ascii="AbuBttal Wael" w:hAnsi="AbuBttal Wael"/>
                <w:sz w:val="28"/>
                <w:szCs w:val="28"/>
              </w:rPr>
            </w:pPr>
            <w:r>
              <w:rPr>
                <w:rFonts w:ascii="AbuBttal Wael" w:hAnsi="AbuBttal Wael"/>
                <w:sz w:val="28"/>
                <w:szCs w:val="28"/>
              </w:rPr>
              <w:t>CH</w:t>
            </w:r>
            <w:r w:rsidRPr="0072537D">
              <w:rPr>
                <w:rFonts w:ascii="AbuBttal Wael" w:hAnsi="AbuBttal Wael"/>
                <w:sz w:val="28"/>
                <w:szCs w:val="28"/>
                <w:vertAlign w:val="subscript"/>
              </w:rPr>
              <w:t>3</w:t>
            </w:r>
            <w:r>
              <w:rPr>
                <w:rFonts w:ascii="AbuBttal Wael" w:hAnsi="AbuBttal Wael"/>
                <w:sz w:val="28"/>
                <w:szCs w:val="28"/>
              </w:rPr>
              <w:t>COOCH</w:t>
            </w:r>
            <w:r w:rsidRPr="0072537D">
              <w:rPr>
                <w:rFonts w:ascii="AbuBttal Wael" w:hAnsi="AbuBttal Wael"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158" w:type="pct"/>
            <w:vAlign w:val="center"/>
          </w:tcPr>
          <w:p w14:paraId="62A9D269" w14:textId="77777777" w:rsidR="00812047" w:rsidRPr="003D5E01" w:rsidRDefault="00812047" w:rsidP="007E410E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ج</w:t>
            </w:r>
          </w:p>
        </w:tc>
        <w:tc>
          <w:tcPr>
            <w:tcW w:w="1007" w:type="pct"/>
            <w:vAlign w:val="center"/>
          </w:tcPr>
          <w:p w14:paraId="27F9F8F0" w14:textId="5BCDC2A1" w:rsidR="00812047" w:rsidRPr="003D5E01" w:rsidRDefault="0072537D" w:rsidP="007E410E">
            <w:pPr>
              <w:rPr>
                <w:rFonts w:ascii="AbuBttal Wael" w:hAnsi="AbuBttal Wael"/>
                <w:sz w:val="28"/>
                <w:szCs w:val="28"/>
              </w:rPr>
            </w:pPr>
            <w:r>
              <w:rPr>
                <w:rFonts w:ascii="AbuBttal Wael" w:hAnsi="AbuBttal Wael"/>
                <w:sz w:val="28"/>
                <w:szCs w:val="28"/>
              </w:rPr>
              <w:t>CH</w:t>
            </w:r>
            <w:r w:rsidRPr="0072537D">
              <w:rPr>
                <w:rFonts w:ascii="AbuBttal Wael" w:hAnsi="AbuBttal Wael"/>
                <w:sz w:val="28"/>
                <w:szCs w:val="28"/>
                <w:vertAlign w:val="subscript"/>
              </w:rPr>
              <w:t>3</w:t>
            </w:r>
            <w:r>
              <w:rPr>
                <w:rFonts w:ascii="AbuBttal Wael" w:hAnsi="AbuBttal Wael"/>
                <w:sz w:val="28"/>
                <w:szCs w:val="28"/>
              </w:rPr>
              <w:t>OH</w:t>
            </w:r>
          </w:p>
        </w:tc>
        <w:tc>
          <w:tcPr>
            <w:tcW w:w="143" w:type="pct"/>
            <w:vAlign w:val="center"/>
          </w:tcPr>
          <w:p w14:paraId="3BCFCD27" w14:textId="77777777" w:rsidR="00812047" w:rsidRPr="003D5E01" w:rsidRDefault="00812047" w:rsidP="007E410E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د</w:t>
            </w:r>
          </w:p>
        </w:tc>
        <w:tc>
          <w:tcPr>
            <w:tcW w:w="1266" w:type="pct"/>
            <w:vAlign w:val="center"/>
          </w:tcPr>
          <w:p w14:paraId="2DFE3353" w14:textId="350EF374" w:rsidR="00812047" w:rsidRPr="003D5E01" w:rsidRDefault="0072537D" w:rsidP="007E410E">
            <w:pPr>
              <w:rPr>
                <w:rFonts w:ascii="AbuBttal Wael" w:hAnsi="AbuBttal Wael"/>
                <w:sz w:val="28"/>
                <w:szCs w:val="28"/>
              </w:rPr>
            </w:pPr>
            <w:r>
              <w:rPr>
                <w:rFonts w:ascii="AbuBttal Wael" w:hAnsi="AbuBttal Wael"/>
                <w:sz w:val="28"/>
                <w:szCs w:val="28"/>
              </w:rPr>
              <w:t>CH</w:t>
            </w:r>
            <w:r w:rsidRPr="0072537D">
              <w:rPr>
                <w:rFonts w:ascii="AbuBttal Wael" w:hAnsi="AbuBttal Wael"/>
                <w:sz w:val="28"/>
                <w:szCs w:val="28"/>
                <w:vertAlign w:val="subscript"/>
              </w:rPr>
              <w:t>3</w:t>
            </w:r>
            <w:r>
              <w:rPr>
                <w:rFonts w:ascii="AbuBttal Wael" w:hAnsi="AbuBttal Wael"/>
                <w:sz w:val="28"/>
                <w:szCs w:val="28"/>
              </w:rPr>
              <w:t>NH</w:t>
            </w:r>
            <w:r w:rsidRPr="0072537D">
              <w:rPr>
                <w:rFonts w:ascii="AbuBttal Wael" w:hAnsi="AbuBttal Wael"/>
                <w:sz w:val="28"/>
                <w:szCs w:val="28"/>
                <w:vertAlign w:val="subscript"/>
              </w:rPr>
              <w:t>2</w:t>
            </w:r>
          </w:p>
        </w:tc>
      </w:tr>
      <w:tr w:rsidR="00812047" w:rsidRPr="003D5E01" w14:paraId="61209B4A" w14:textId="77777777" w:rsidTr="007E410E">
        <w:trPr>
          <w:jc w:val="center"/>
        </w:trPr>
        <w:tc>
          <w:tcPr>
            <w:tcW w:w="200" w:type="pct"/>
            <w:shd w:val="clear" w:color="auto" w:fill="F2F2F2" w:themeFill="background1" w:themeFillShade="F2"/>
            <w:vAlign w:val="center"/>
          </w:tcPr>
          <w:p w14:paraId="092AB550" w14:textId="49AADB7B" w:rsidR="00812047" w:rsidRPr="003D5E01" w:rsidRDefault="00812047" w:rsidP="007E410E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33</w:t>
            </w:r>
          </w:p>
        </w:tc>
        <w:tc>
          <w:tcPr>
            <w:tcW w:w="4800" w:type="pct"/>
            <w:gridSpan w:val="7"/>
            <w:shd w:val="clear" w:color="auto" w:fill="F2F2F2" w:themeFill="background1" w:themeFillShade="F2"/>
            <w:vAlign w:val="center"/>
          </w:tcPr>
          <w:p w14:paraId="467A6925" w14:textId="72F664E3" w:rsidR="00812047" w:rsidRPr="003D5E01" w:rsidRDefault="0072537D" w:rsidP="007E410E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اشتقت اسم الأمينات من :</w:t>
            </w:r>
          </w:p>
        </w:tc>
      </w:tr>
      <w:tr w:rsidR="00812047" w:rsidRPr="003D5E01" w14:paraId="37220407" w14:textId="77777777" w:rsidTr="007E410E">
        <w:trPr>
          <w:jc w:val="center"/>
        </w:trPr>
        <w:tc>
          <w:tcPr>
            <w:tcW w:w="200" w:type="pct"/>
            <w:vAlign w:val="center"/>
          </w:tcPr>
          <w:p w14:paraId="3AF24079" w14:textId="77777777" w:rsidR="00812047" w:rsidRPr="003D5E01" w:rsidRDefault="00812047" w:rsidP="007E410E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/>
                <w:sz w:val="28"/>
                <w:szCs w:val="28"/>
                <w:rtl/>
              </w:rPr>
              <w:t>أ</w:t>
            </w:r>
          </w:p>
        </w:tc>
        <w:tc>
          <w:tcPr>
            <w:tcW w:w="1037" w:type="pct"/>
            <w:vAlign w:val="center"/>
          </w:tcPr>
          <w:p w14:paraId="7AA02C95" w14:textId="19CCF43E" w:rsidR="00812047" w:rsidRPr="003D5E01" w:rsidRDefault="0072537D" w:rsidP="007E410E">
            <w:pPr>
              <w:rPr>
                <w:rFonts w:ascii="AbuBttal Wael" w:hAnsi="AbuBttal Wael"/>
                <w:sz w:val="28"/>
                <w:szCs w:val="28"/>
              </w:rPr>
            </w:pPr>
            <w:r>
              <w:rPr>
                <w:rFonts w:ascii="AbuBttal Wael" w:hAnsi="AbuBttal Wael"/>
                <w:sz w:val="28"/>
                <w:szCs w:val="28"/>
              </w:rPr>
              <w:t>CH</w:t>
            </w:r>
            <w:r w:rsidRPr="008F4F25">
              <w:rPr>
                <w:rFonts w:ascii="AbuBttal Wael" w:hAnsi="AbuBttal Wael"/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147" w:type="pct"/>
            <w:vAlign w:val="center"/>
          </w:tcPr>
          <w:p w14:paraId="6DDB4D08" w14:textId="77777777" w:rsidR="00812047" w:rsidRPr="003D5E01" w:rsidRDefault="00812047" w:rsidP="007E410E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ب</w:t>
            </w:r>
          </w:p>
        </w:tc>
        <w:tc>
          <w:tcPr>
            <w:tcW w:w="1042" w:type="pct"/>
            <w:vAlign w:val="center"/>
          </w:tcPr>
          <w:p w14:paraId="11272452" w14:textId="144C5E14" w:rsidR="00812047" w:rsidRPr="003D5E01" w:rsidRDefault="008F4F25" w:rsidP="007E410E">
            <w:pPr>
              <w:rPr>
                <w:rFonts w:ascii="AbuBttal Wael" w:hAnsi="AbuBttal Wael"/>
                <w:sz w:val="28"/>
                <w:szCs w:val="28"/>
              </w:rPr>
            </w:pPr>
            <w:r w:rsidRPr="00860439">
              <w:rPr>
                <w:rFonts w:ascii="AbuBttal Wael" w:hAnsi="AbuBttal Wael"/>
                <w:sz w:val="28"/>
                <w:szCs w:val="28"/>
                <w:highlight w:val="yellow"/>
              </w:rPr>
              <w:t>NH</w:t>
            </w:r>
            <w:r w:rsidRPr="00860439">
              <w:rPr>
                <w:rFonts w:ascii="AbuBttal Wael" w:hAnsi="AbuBttal Wael"/>
                <w:sz w:val="28"/>
                <w:szCs w:val="28"/>
                <w:highlight w:val="yellow"/>
                <w:vertAlign w:val="subscript"/>
              </w:rPr>
              <w:t>3</w:t>
            </w:r>
          </w:p>
        </w:tc>
        <w:tc>
          <w:tcPr>
            <w:tcW w:w="158" w:type="pct"/>
            <w:vAlign w:val="center"/>
          </w:tcPr>
          <w:p w14:paraId="25A90D5F" w14:textId="77777777" w:rsidR="00812047" w:rsidRPr="003D5E01" w:rsidRDefault="00812047" w:rsidP="007E410E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ج</w:t>
            </w:r>
          </w:p>
        </w:tc>
        <w:tc>
          <w:tcPr>
            <w:tcW w:w="1007" w:type="pct"/>
            <w:vAlign w:val="center"/>
          </w:tcPr>
          <w:p w14:paraId="6172B619" w14:textId="31DF7441" w:rsidR="00812047" w:rsidRPr="003D5E01" w:rsidRDefault="008F4F25" w:rsidP="007E410E">
            <w:pPr>
              <w:rPr>
                <w:rFonts w:ascii="AbuBttal Wael" w:hAnsi="AbuBttal Wael"/>
                <w:sz w:val="28"/>
                <w:szCs w:val="28"/>
                <w:rtl/>
              </w:rPr>
            </w:pPr>
            <w:r>
              <w:rPr>
                <w:rFonts w:ascii="AbuBttal Wael" w:hAnsi="AbuBttal Wael"/>
                <w:sz w:val="28"/>
                <w:szCs w:val="28"/>
              </w:rPr>
              <w:t>H</w:t>
            </w:r>
            <w:r w:rsidRPr="008F4F25">
              <w:rPr>
                <w:rFonts w:ascii="AbuBttal Wael" w:hAnsi="AbuBttal Wael"/>
                <w:sz w:val="28"/>
                <w:szCs w:val="28"/>
                <w:vertAlign w:val="subscript"/>
              </w:rPr>
              <w:t>2</w:t>
            </w:r>
            <w:r>
              <w:rPr>
                <w:rFonts w:ascii="AbuBttal Wael" w:hAnsi="AbuBttal Wael"/>
                <w:sz w:val="28"/>
                <w:szCs w:val="28"/>
              </w:rPr>
              <w:t>O</w:t>
            </w:r>
          </w:p>
        </w:tc>
        <w:tc>
          <w:tcPr>
            <w:tcW w:w="143" w:type="pct"/>
            <w:vAlign w:val="center"/>
          </w:tcPr>
          <w:p w14:paraId="08C0CCF4" w14:textId="77777777" w:rsidR="00812047" w:rsidRPr="003D5E01" w:rsidRDefault="00812047" w:rsidP="007E410E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د</w:t>
            </w:r>
          </w:p>
        </w:tc>
        <w:tc>
          <w:tcPr>
            <w:tcW w:w="1266" w:type="pct"/>
            <w:vAlign w:val="center"/>
          </w:tcPr>
          <w:p w14:paraId="67836762" w14:textId="1E232C65" w:rsidR="00812047" w:rsidRPr="003D5E01" w:rsidRDefault="008F4F25" w:rsidP="007E410E">
            <w:pPr>
              <w:rPr>
                <w:rFonts w:ascii="AbuBttal Wael" w:hAnsi="AbuBttal Wael"/>
                <w:sz w:val="28"/>
                <w:szCs w:val="28"/>
              </w:rPr>
            </w:pPr>
            <w:r>
              <w:rPr>
                <w:rFonts w:ascii="AbuBttal Wael" w:hAnsi="AbuBttal Wael"/>
                <w:sz w:val="28"/>
                <w:szCs w:val="28"/>
              </w:rPr>
              <w:t>C</w:t>
            </w:r>
            <w:r w:rsidRPr="008F4F25">
              <w:rPr>
                <w:rFonts w:ascii="AbuBttal Wael" w:hAnsi="AbuBttal Wael"/>
                <w:sz w:val="28"/>
                <w:szCs w:val="28"/>
                <w:vertAlign w:val="subscript"/>
              </w:rPr>
              <w:t>2</w:t>
            </w:r>
            <w:r>
              <w:rPr>
                <w:rFonts w:ascii="AbuBttal Wael" w:hAnsi="AbuBttal Wael"/>
                <w:sz w:val="28"/>
                <w:szCs w:val="28"/>
              </w:rPr>
              <w:t>H</w:t>
            </w:r>
            <w:r w:rsidRPr="008F4F25">
              <w:rPr>
                <w:rFonts w:ascii="AbuBttal Wael" w:hAnsi="AbuBttal Wael"/>
                <w:sz w:val="28"/>
                <w:szCs w:val="28"/>
                <w:vertAlign w:val="subscript"/>
              </w:rPr>
              <w:t>6</w:t>
            </w:r>
          </w:p>
        </w:tc>
      </w:tr>
      <w:tr w:rsidR="00812047" w:rsidRPr="003D5E01" w14:paraId="63F373FB" w14:textId="77777777" w:rsidTr="007E410E">
        <w:trPr>
          <w:jc w:val="center"/>
        </w:trPr>
        <w:tc>
          <w:tcPr>
            <w:tcW w:w="200" w:type="pct"/>
            <w:shd w:val="clear" w:color="auto" w:fill="F2F2F2" w:themeFill="background1" w:themeFillShade="F2"/>
            <w:vAlign w:val="center"/>
          </w:tcPr>
          <w:p w14:paraId="2F0149D3" w14:textId="61E13FD4" w:rsidR="00812047" w:rsidRPr="003D5E01" w:rsidRDefault="00812047" w:rsidP="007E410E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34</w:t>
            </w:r>
          </w:p>
        </w:tc>
        <w:tc>
          <w:tcPr>
            <w:tcW w:w="4800" w:type="pct"/>
            <w:gridSpan w:val="7"/>
            <w:shd w:val="clear" w:color="auto" w:fill="F2F2F2" w:themeFill="background1" w:themeFillShade="F2"/>
            <w:vAlign w:val="center"/>
          </w:tcPr>
          <w:p w14:paraId="5F79EFDA" w14:textId="31BA8053" w:rsidR="00812047" w:rsidRPr="003D5E01" w:rsidRDefault="008F4F25" w:rsidP="007E410E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الاسم النظامي للأسيتون:</w:t>
            </w:r>
          </w:p>
        </w:tc>
      </w:tr>
      <w:tr w:rsidR="00812047" w:rsidRPr="003D5E01" w14:paraId="003B1D40" w14:textId="77777777" w:rsidTr="007E410E">
        <w:trPr>
          <w:jc w:val="center"/>
        </w:trPr>
        <w:tc>
          <w:tcPr>
            <w:tcW w:w="200" w:type="pct"/>
            <w:vAlign w:val="center"/>
          </w:tcPr>
          <w:p w14:paraId="0DB552B5" w14:textId="77777777" w:rsidR="00812047" w:rsidRPr="003D5E01" w:rsidRDefault="00812047" w:rsidP="007E410E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/>
                <w:sz w:val="28"/>
                <w:szCs w:val="28"/>
                <w:rtl/>
              </w:rPr>
              <w:t>أ</w:t>
            </w:r>
          </w:p>
        </w:tc>
        <w:tc>
          <w:tcPr>
            <w:tcW w:w="1037" w:type="pct"/>
            <w:vAlign w:val="center"/>
          </w:tcPr>
          <w:p w14:paraId="00329A29" w14:textId="543E2C13" w:rsidR="00812047" w:rsidRPr="003D5E01" w:rsidRDefault="008F4F25" w:rsidP="007E410E">
            <w:pPr>
              <w:rPr>
                <w:rFonts w:ascii="AbuBttal Wael" w:hAnsi="AbuBttal Wael"/>
                <w:sz w:val="28"/>
                <w:szCs w:val="28"/>
                <w:rtl/>
              </w:rPr>
            </w:pPr>
            <w:r>
              <w:rPr>
                <w:rFonts w:ascii="AbuBttal Wael" w:hAnsi="AbuBttal Wael" w:hint="cs"/>
                <w:sz w:val="28"/>
                <w:szCs w:val="28"/>
                <w:rtl/>
              </w:rPr>
              <w:t>2- برونانول</w:t>
            </w:r>
          </w:p>
        </w:tc>
        <w:tc>
          <w:tcPr>
            <w:tcW w:w="147" w:type="pct"/>
            <w:vAlign w:val="center"/>
          </w:tcPr>
          <w:p w14:paraId="3050D769" w14:textId="77777777" w:rsidR="00812047" w:rsidRPr="003D5E01" w:rsidRDefault="00812047" w:rsidP="007E410E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ب</w:t>
            </w:r>
          </w:p>
        </w:tc>
        <w:tc>
          <w:tcPr>
            <w:tcW w:w="1042" w:type="pct"/>
            <w:vAlign w:val="center"/>
          </w:tcPr>
          <w:p w14:paraId="286499AF" w14:textId="08D86FCC" w:rsidR="00812047" w:rsidRPr="003D5E01" w:rsidRDefault="008F4F25" w:rsidP="007E410E">
            <w:pPr>
              <w:rPr>
                <w:rFonts w:ascii="AbuBttal Wael" w:hAnsi="AbuBttal Wael"/>
                <w:sz w:val="28"/>
                <w:szCs w:val="28"/>
              </w:rPr>
            </w:pPr>
            <w:r w:rsidRPr="00860439">
              <w:rPr>
                <w:rFonts w:ascii="AbuBttal Wael" w:hAnsi="AbuBttal Wael" w:hint="cs"/>
                <w:sz w:val="28"/>
                <w:szCs w:val="28"/>
                <w:highlight w:val="yellow"/>
                <w:rtl/>
              </w:rPr>
              <w:t>2-بروبانون</w:t>
            </w:r>
          </w:p>
        </w:tc>
        <w:tc>
          <w:tcPr>
            <w:tcW w:w="158" w:type="pct"/>
            <w:vAlign w:val="center"/>
          </w:tcPr>
          <w:p w14:paraId="36689BD4" w14:textId="77777777" w:rsidR="00812047" w:rsidRPr="003D5E01" w:rsidRDefault="00812047" w:rsidP="007E410E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ج</w:t>
            </w:r>
          </w:p>
        </w:tc>
        <w:tc>
          <w:tcPr>
            <w:tcW w:w="1007" w:type="pct"/>
            <w:vAlign w:val="center"/>
          </w:tcPr>
          <w:p w14:paraId="662ED1E8" w14:textId="1F0E00CB" w:rsidR="00812047" w:rsidRPr="003D5E01" w:rsidRDefault="008F4F25" w:rsidP="007E410E">
            <w:pPr>
              <w:rPr>
                <w:rFonts w:ascii="AbuBttal Wael" w:hAnsi="AbuBttal Wael"/>
                <w:sz w:val="28"/>
                <w:szCs w:val="28"/>
                <w:rtl/>
              </w:rPr>
            </w:pPr>
            <w:r>
              <w:rPr>
                <w:rFonts w:ascii="AbuBttal Wael" w:hAnsi="AbuBttal Wael" w:hint="cs"/>
                <w:sz w:val="28"/>
                <w:szCs w:val="28"/>
                <w:rtl/>
              </w:rPr>
              <w:t>3-بيوتانول</w:t>
            </w:r>
          </w:p>
        </w:tc>
        <w:tc>
          <w:tcPr>
            <w:tcW w:w="143" w:type="pct"/>
            <w:vAlign w:val="center"/>
          </w:tcPr>
          <w:p w14:paraId="2D378C78" w14:textId="77777777" w:rsidR="00812047" w:rsidRPr="003D5E01" w:rsidRDefault="00812047" w:rsidP="007E410E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د</w:t>
            </w:r>
          </w:p>
        </w:tc>
        <w:tc>
          <w:tcPr>
            <w:tcW w:w="1266" w:type="pct"/>
            <w:vAlign w:val="center"/>
          </w:tcPr>
          <w:p w14:paraId="4714B39B" w14:textId="45ADF327" w:rsidR="00812047" w:rsidRPr="003D5E01" w:rsidRDefault="008F4F25" w:rsidP="007E410E">
            <w:pPr>
              <w:rPr>
                <w:rFonts w:ascii="AbuBttal Wael" w:hAnsi="AbuBttal Wael"/>
                <w:sz w:val="28"/>
                <w:szCs w:val="28"/>
              </w:rPr>
            </w:pPr>
            <w:r>
              <w:rPr>
                <w:rFonts w:ascii="AbuBttal Wael" w:hAnsi="AbuBttal Wael" w:hint="cs"/>
                <w:sz w:val="28"/>
                <w:szCs w:val="28"/>
                <w:rtl/>
              </w:rPr>
              <w:t>2-بروبانال</w:t>
            </w:r>
          </w:p>
        </w:tc>
      </w:tr>
      <w:tr w:rsidR="00812047" w:rsidRPr="003D5E01" w14:paraId="0935477C" w14:textId="77777777" w:rsidTr="007E410E">
        <w:trPr>
          <w:jc w:val="center"/>
        </w:trPr>
        <w:tc>
          <w:tcPr>
            <w:tcW w:w="200" w:type="pct"/>
            <w:shd w:val="clear" w:color="auto" w:fill="F2F2F2" w:themeFill="background1" w:themeFillShade="F2"/>
            <w:vAlign w:val="center"/>
          </w:tcPr>
          <w:p w14:paraId="76DDCEDA" w14:textId="628E4372" w:rsidR="00812047" w:rsidRPr="003D5E01" w:rsidRDefault="00812047" w:rsidP="007E410E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35</w:t>
            </w:r>
          </w:p>
        </w:tc>
        <w:tc>
          <w:tcPr>
            <w:tcW w:w="4800" w:type="pct"/>
            <w:gridSpan w:val="7"/>
            <w:shd w:val="clear" w:color="auto" w:fill="F2F2F2" w:themeFill="background1" w:themeFillShade="F2"/>
            <w:vAlign w:val="center"/>
          </w:tcPr>
          <w:p w14:paraId="365580A7" w14:textId="0F79ADD8" w:rsidR="00812047" w:rsidRPr="003D5E01" w:rsidRDefault="008F4F25" w:rsidP="007E410E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أي مما يلي يستخدم في العطور و النكهات الطبيعية و الفواكه و الأزهار :</w:t>
            </w:r>
          </w:p>
        </w:tc>
      </w:tr>
      <w:tr w:rsidR="00812047" w:rsidRPr="003D5E01" w14:paraId="0ECCDD5E" w14:textId="77777777" w:rsidTr="007E410E">
        <w:trPr>
          <w:jc w:val="center"/>
        </w:trPr>
        <w:tc>
          <w:tcPr>
            <w:tcW w:w="200" w:type="pct"/>
            <w:vAlign w:val="center"/>
          </w:tcPr>
          <w:p w14:paraId="5C041818" w14:textId="77777777" w:rsidR="00812047" w:rsidRPr="003D5E01" w:rsidRDefault="00812047" w:rsidP="007E410E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/>
                <w:sz w:val="28"/>
                <w:szCs w:val="28"/>
                <w:rtl/>
              </w:rPr>
              <w:t>أ</w:t>
            </w:r>
          </w:p>
        </w:tc>
        <w:tc>
          <w:tcPr>
            <w:tcW w:w="1037" w:type="pct"/>
            <w:vAlign w:val="center"/>
          </w:tcPr>
          <w:p w14:paraId="241D2577" w14:textId="1A73AE14" w:rsidR="00812047" w:rsidRPr="003D5E01" w:rsidRDefault="008F4F25" w:rsidP="007E410E">
            <w:pPr>
              <w:rPr>
                <w:rFonts w:ascii="AbuBttal Wael" w:hAnsi="AbuBttal Wael"/>
                <w:sz w:val="28"/>
                <w:szCs w:val="28"/>
              </w:rPr>
            </w:pPr>
            <w:r>
              <w:rPr>
                <w:rFonts w:ascii="AbuBttal Wael" w:hAnsi="AbuBttal Wael" w:hint="cs"/>
                <w:sz w:val="28"/>
                <w:szCs w:val="28"/>
                <w:rtl/>
              </w:rPr>
              <w:t>الأمينات</w:t>
            </w:r>
          </w:p>
        </w:tc>
        <w:tc>
          <w:tcPr>
            <w:tcW w:w="147" w:type="pct"/>
            <w:vAlign w:val="center"/>
          </w:tcPr>
          <w:p w14:paraId="0D330A6B" w14:textId="77777777" w:rsidR="00812047" w:rsidRPr="003D5E01" w:rsidRDefault="00812047" w:rsidP="007E410E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ب</w:t>
            </w:r>
          </w:p>
        </w:tc>
        <w:tc>
          <w:tcPr>
            <w:tcW w:w="1042" w:type="pct"/>
            <w:vAlign w:val="center"/>
          </w:tcPr>
          <w:p w14:paraId="7A236995" w14:textId="152096A2" w:rsidR="00812047" w:rsidRPr="003D5E01" w:rsidRDefault="008F4F25" w:rsidP="007E410E">
            <w:pPr>
              <w:rPr>
                <w:rFonts w:ascii="AbuBttal Wael" w:hAnsi="AbuBttal Wael"/>
                <w:sz w:val="28"/>
                <w:szCs w:val="28"/>
              </w:rPr>
            </w:pPr>
            <w:r w:rsidRPr="00860439">
              <w:rPr>
                <w:rFonts w:ascii="AbuBttal Wael" w:hAnsi="AbuBttal Wael" w:hint="cs"/>
                <w:sz w:val="28"/>
                <w:szCs w:val="28"/>
                <w:highlight w:val="yellow"/>
                <w:rtl/>
              </w:rPr>
              <w:t>الأسترات</w:t>
            </w:r>
          </w:p>
        </w:tc>
        <w:tc>
          <w:tcPr>
            <w:tcW w:w="158" w:type="pct"/>
            <w:vAlign w:val="center"/>
          </w:tcPr>
          <w:p w14:paraId="3B967A9B" w14:textId="77777777" w:rsidR="00812047" w:rsidRPr="003D5E01" w:rsidRDefault="00812047" w:rsidP="007E410E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ج</w:t>
            </w:r>
          </w:p>
        </w:tc>
        <w:tc>
          <w:tcPr>
            <w:tcW w:w="1007" w:type="pct"/>
            <w:vAlign w:val="center"/>
          </w:tcPr>
          <w:p w14:paraId="16EA615B" w14:textId="09A220C2" w:rsidR="00812047" w:rsidRPr="003D5E01" w:rsidRDefault="008F4F25" w:rsidP="007E410E">
            <w:pPr>
              <w:rPr>
                <w:rFonts w:ascii="AbuBttal Wael" w:hAnsi="AbuBttal Wael"/>
                <w:sz w:val="28"/>
                <w:szCs w:val="28"/>
                <w:rtl/>
              </w:rPr>
            </w:pPr>
            <w:r>
              <w:rPr>
                <w:rFonts w:ascii="AbuBttal Wael" w:hAnsi="AbuBttal Wael" w:hint="cs"/>
                <w:sz w:val="28"/>
                <w:szCs w:val="28"/>
                <w:rtl/>
              </w:rPr>
              <w:t>الإيثرات</w:t>
            </w:r>
          </w:p>
        </w:tc>
        <w:tc>
          <w:tcPr>
            <w:tcW w:w="143" w:type="pct"/>
            <w:vAlign w:val="center"/>
          </w:tcPr>
          <w:p w14:paraId="38A599C1" w14:textId="77777777" w:rsidR="00812047" w:rsidRPr="003D5E01" w:rsidRDefault="00812047" w:rsidP="007E410E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د</w:t>
            </w:r>
          </w:p>
        </w:tc>
        <w:tc>
          <w:tcPr>
            <w:tcW w:w="1266" w:type="pct"/>
            <w:vAlign w:val="center"/>
          </w:tcPr>
          <w:p w14:paraId="440855B5" w14:textId="5A392132" w:rsidR="00812047" w:rsidRPr="003D5E01" w:rsidRDefault="008F4F25" w:rsidP="007E410E">
            <w:pPr>
              <w:rPr>
                <w:rFonts w:ascii="AbuBttal Wael" w:hAnsi="AbuBttal Wael"/>
                <w:sz w:val="28"/>
                <w:szCs w:val="28"/>
              </w:rPr>
            </w:pPr>
            <w:r>
              <w:rPr>
                <w:rFonts w:ascii="AbuBttal Wael" w:hAnsi="AbuBttal Wael" w:hint="cs"/>
                <w:sz w:val="28"/>
                <w:szCs w:val="28"/>
                <w:rtl/>
              </w:rPr>
              <w:t xml:space="preserve">الأحماض الكربوكسيلية </w:t>
            </w:r>
          </w:p>
        </w:tc>
      </w:tr>
      <w:tr w:rsidR="00812047" w:rsidRPr="003D5E01" w14:paraId="7043D812" w14:textId="77777777" w:rsidTr="007E410E">
        <w:trPr>
          <w:jc w:val="center"/>
        </w:trPr>
        <w:tc>
          <w:tcPr>
            <w:tcW w:w="200" w:type="pct"/>
            <w:shd w:val="clear" w:color="auto" w:fill="F2F2F2" w:themeFill="background1" w:themeFillShade="F2"/>
            <w:vAlign w:val="center"/>
          </w:tcPr>
          <w:p w14:paraId="6455261B" w14:textId="61C6BAFF" w:rsidR="00812047" w:rsidRPr="003D5E01" w:rsidRDefault="00812047" w:rsidP="007E410E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36</w:t>
            </w:r>
          </w:p>
        </w:tc>
        <w:tc>
          <w:tcPr>
            <w:tcW w:w="4800" w:type="pct"/>
            <w:gridSpan w:val="7"/>
            <w:shd w:val="clear" w:color="auto" w:fill="F2F2F2" w:themeFill="background1" w:themeFillShade="F2"/>
            <w:vAlign w:val="center"/>
          </w:tcPr>
          <w:p w14:paraId="31A3B42C" w14:textId="78F0DFAF" w:rsidR="00812047" w:rsidRPr="003D5E01" w:rsidRDefault="008F4F25" w:rsidP="007E410E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التفاعلات التي ترتبط فيها المونومرات معاً تسمى :</w:t>
            </w:r>
          </w:p>
        </w:tc>
      </w:tr>
      <w:tr w:rsidR="00812047" w:rsidRPr="003D5E01" w14:paraId="7E5ABB1E" w14:textId="77777777" w:rsidTr="007E410E">
        <w:trPr>
          <w:jc w:val="center"/>
        </w:trPr>
        <w:tc>
          <w:tcPr>
            <w:tcW w:w="200" w:type="pct"/>
            <w:vAlign w:val="center"/>
          </w:tcPr>
          <w:p w14:paraId="75C50D71" w14:textId="77777777" w:rsidR="00812047" w:rsidRPr="003D5E01" w:rsidRDefault="00812047" w:rsidP="007E410E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/>
                <w:sz w:val="28"/>
                <w:szCs w:val="28"/>
                <w:rtl/>
              </w:rPr>
              <w:t>أ</w:t>
            </w:r>
          </w:p>
        </w:tc>
        <w:tc>
          <w:tcPr>
            <w:tcW w:w="1037" w:type="pct"/>
            <w:vAlign w:val="center"/>
          </w:tcPr>
          <w:p w14:paraId="23A19F44" w14:textId="20E3561C" w:rsidR="00812047" w:rsidRPr="003D5E01" w:rsidRDefault="008F4F25" w:rsidP="007E410E">
            <w:pPr>
              <w:rPr>
                <w:rFonts w:ascii="AbuBttal Wael" w:hAnsi="AbuBttal Wael"/>
                <w:sz w:val="28"/>
                <w:szCs w:val="28"/>
              </w:rPr>
            </w:pPr>
            <w:r>
              <w:rPr>
                <w:rFonts w:ascii="AbuBttal Wael" w:hAnsi="AbuBttal Wael" w:hint="cs"/>
                <w:sz w:val="28"/>
                <w:szCs w:val="28"/>
                <w:rtl/>
              </w:rPr>
              <w:t>التكاثف</w:t>
            </w:r>
          </w:p>
        </w:tc>
        <w:tc>
          <w:tcPr>
            <w:tcW w:w="147" w:type="pct"/>
            <w:vAlign w:val="center"/>
          </w:tcPr>
          <w:p w14:paraId="0A67A6E2" w14:textId="77777777" w:rsidR="00812047" w:rsidRPr="003D5E01" w:rsidRDefault="00812047" w:rsidP="007E410E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ب</w:t>
            </w:r>
          </w:p>
        </w:tc>
        <w:tc>
          <w:tcPr>
            <w:tcW w:w="1042" w:type="pct"/>
            <w:vAlign w:val="center"/>
          </w:tcPr>
          <w:p w14:paraId="4579E1E6" w14:textId="0BB5A5AD" w:rsidR="00812047" w:rsidRPr="003D5E01" w:rsidRDefault="008F4F25" w:rsidP="007E410E">
            <w:pPr>
              <w:rPr>
                <w:rFonts w:ascii="AbuBttal Wael" w:hAnsi="AbuBttal Wael"/>
                <w:sz w:val="28"/>
                <w:szCs w:val="28"/>
              </w:rPr>
            </w:pPr>
            <w:r>
              <w:rPr>
                <w:rFonts w:ascii="AbuBttal Wael" w:hAnsi="AbuBttal Wael" w:hint="cs"/>
                <w:sz w:val="28"/>
                <w:szCs w:val="28"/>
                <w:rtl/>
              </w:rPr>
              <w:t>الحذف</w:t>
            </w:r>
          </w:p>
        </w:tc>
        <w:tc>
          <w:tcPr>
            <w:tcW w:w="158" w:type="pct"/>
            <w:vAlign w:val="center"/>
          </w:tcPr>
          <w:p w14:paraId="6FDC1E6D" w14:textId="77777777" w:rsidR="00812047" w:rsidRPr="003D5E01" w:rsidRDefault="00812047" w:rsidP="007E410E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ج</w:t>
            </w:r>
          </w:p>
        </w:tc>
        <w:tc>
          <w:tcPr>
            <w:tcW w:w="1007" w:type="pct"/>
            <w:vAlign w:val="center"/>
          </w:tcPr>
          <w:p w14:paraId="6A882EAF" w14:textId="07159082" w:rsidR="00812047" w:rsidRPr="003D5E01" w:rsidRDefault="008F4F25" w:rsidP="007E410E">
            <w:pPr>
              <w:rPr>
                <w:rFonts w:ascii="AbuBttal Wael" w:hAnsi="AbuBttal Wael"/>
                <w:sz w:val="28"/>
                <w:szCs w:val="28"/>
                <w:rtl/>
              </w:rPr>
            </w:pPr>
            <w:r>
              <w:rPr>
                <w:rFonts w:ascii="AbuBttal Wael" w:hAnsi="AbuBttal Wael" w:hint="cs"/>
                <w:sz w:val="28"/>
                <w:szCs w:val="28"/>
                <w:rtl/>
              </w:rPr>
              <w:t xml:space="preserve">الإضافة </w:t>
            </w:r>
          </w:p>
        </w:tc>
        <w:tc>
          <w:tcPr>
            <w:tcW w:w="143" w:type="pct"/>
            <w:vAlign w:val="center"/>
          </w:tcPr>
          <w:p w14:paraId="0573EFC8" w14:textId="77777777" w:rsidR="00812047" w:rsidRPr="003D5E01" w:rsidRDefault="00812047" w:rsidP="007E410E">
            <w:pPr>
              <w:rPr>
                <w:rFonts w:ascii="AbuBttal Wael" w:hAnsi="AbuBttal Wael"/>
                <w:sz w:val="28"/>
                <w:szCs w:val="28"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د</w:t>
            </w:r>
          </w:p>
        </w:tc>
        <w:tc>
          <w:tcPr>
            <w:tcW w:w="1266" w:type="pct"/>
            <w:vAlign w:val="center"/>
          </w:tcPr>
          <w:p w14:paraId="4BC276F7" w14:textId="38471355" w:rsidR="00812047" w:rsidRPr="003D5E01" w:rsidRDefault="008F4F25" w:rsidP="007E410E">
            <w:pPr>
              <w:rPr>
                <w:rFonts w:ascii="AbuBttal Wael" w:hAnsi="AbuBttal Wael"/>
                <w:sz w:val="28"/>
                <w:szCs w:val="28"/>
              </w:rPr>
            </w:pPr>
            <w:r w:rsidRPr="00860439">
              <w:rPr>
                <w:rFonts w:ascii="AbuBttal Wael" w:hAnsi="AbuBttal Wael" w:hint="cs"/>
                <w:sz w:val="28"/>
                <w:szCs w:val="28"/>
                <w:highlight w:val="yellow"/>
                <w:rtl/>
              </w:rPr>
              <w:t>البلمرة</w:t>
            </w:r>
            <w:r>
              <w:rPr>
                <w:rFonts w:ascii="AbuBttal Wael" w:hAnsi="AbuBttal Wael" w:hint="cs"/>
                <w:sz w:val="28"/>
                <w:szCs w:val="28"/>
                <w:rtl/>
              </w:rPr>
              <w:t xml:space="preserve"> </w:t>
            </w:r>
          </w:p>
        </w:tc>
      </w:tr>
    </w:tbl>
    <w:p w14:paraId="3BEB328A" w14:textId="02781087" w:rsidR="00811DF8" w:rsidRDefault="008F4F25" w:rsidP="00811DF8">
      <w:pPr>
        <w:spacing w:line="276" w:lineRule="auto"/>
        <w:jc w:val="lowKashida"/>
        <w:rPr>
          <w:rFonts w:cs="AL-Mohanad Bold"/>
          <w:b/>
          <w:bCs/>
          <w:sz w:val="32"/>
          <w:szCs w:val="32"/>
          <w:rtl/>
        </w:rPr>
      </w:pPr>
      <w:r w:rsidRPr="00811DF8">
        <w:rPr>
          <w:rFonts w:cs="PT Bold Heading"/>
          <w:b/>
          <w:bCs/>
          <w:sz w:val="22"/>
          <w:szCs w:val="22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531EC6FC" wp14:editId="205778CE">
                <wp:simplePos x="0" y="0"/>
                <wp:positionH relativeFrom="margin">
                  <wp:align>left</wp:align>
                </wp:positionH>
                <wp:positionV relativeFrom="paragraph">
                  <wp:posOffset>6827520</wp:posOffset>
                </wp:positionV>
                <wp:extent cx="609600" cy="552450"/>
                <wp:effectExtent l="0" t="0" r="19050" b="0"/>
                <wp:wrapNone/>
                <wp:docPr id="24" name="مجموعة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" cy="552450"/>
                          <a:chOff x="0" y="0"/>
                          <a:chExt cx="800100" cy="600075"/>
                        </a:xfrm>
                      </wpg:grpSpPr>
                      <wps:wsp>
                        <wps:cNvPr id="25" name="مستطيل 25"/>
                        <wps:cNvSpPr/>
                        <wps:spPr>
                          <a:xfrm>
                            <a:off x="0" y="0"/>
                            <a:ext cx="800100" cy="5810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رابط مستقيم 26"/>
                        <wps:cNvCnPr/>
                        <wps:spPr>
                          <a:xfrm flipH="1">
                            <a:off x="0" y="276225"/>
                            <a:ext cx="8001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مربع نص 27"/>
                        <wps:cNvSpPr txBox="1"/>
                        <wps:spPr>
                          <a:xfrm>
                            <a:off x="161925" y="257175"/>
                            <a:ext cx="504825" cy="342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7BA593D" w14:textId="77777777" w:rsidR="008F4F25" w:rsidRPr="00042ED5" w:rsidRDefault="008F4F25" w:rsidP="008F4F25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rtl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1EC6FC" id="مجموعة 24" o:spid="_x0000_s1030" style="position:absolute;left:0;text-align:left;margin-left:0;margin-top:537.6pt;width:48pt;height:43.5pt;z-index:251675648;mso-position-horizontal:left;mso-position-horizontal-relative:margin;mso-width-relative:margin;mso-height-relative:margin" coordsize="8001,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">
                <v:rect id="مستطيل 25" o:spid="_x0000_s1031" style="position:absolute;width:8001;height:5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" fillcolor="white [3212]" strokecolor="black [3213]" strokeweight="1.5pt"/>
                <v:line id="رابط مستقيم 26" o:spid="_x0000_s1032" style="position:absolute;flip:x;visibility:visible;mso-wrap-style:square" from="0,2762" to="8001,2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" strokecolor="black [3213]" strokeweight="1.5pt">
                  <v:stroke joinstyle="miter"/>
                </v:line>
                <v:shape id="مربع نص 27" o:spid="_x0000_s1033" type="#_x0000_t202" style="position:absolute;left:1619;top:2571;width:5048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khG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" filled="f" stroked="f" strokeweight=".5pt">
                  <v:textbox>
                    <w:txbxContent>
                      <w:p w14:paraId="47BA593D" w14:textId="77777777" w:rsidR="008F4F25" w:rsidRPr="00042ED5" w:rsidRDefault="008F4F25" w:rsidP="008F4F25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rtl/>
                          </w:rPr>
                          <w:t>6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38C2828" w14:textId="2D47F0BC" w:rsidR="00811DF8" w:rsidRPr="002865F7" w:rsidRDefault="00811DF8" w:rsidP="00811DF8">
      <w:pPr>
        <w:spacing w:line="276" w:lineRule="auto"/>
        <w:jc w:val="lowKashida"/>
        <w:rPr>
          <w:rFonts w:cs="AL-Mohanad Bold"/>
          <w:b/>
          <w:bCs/>
          <w:sz w:val="32"/>
          <w:szCs w:val="32"/>
          <w:rtl/>
        </w:rPr>
      </w:pPr>
      <w:r>
        <w:rPr>
          <w:rFonts w:cs="PT Bold Heading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CDE8777" wp14:editId="6370E819">
                <wp:simplePos x="0" y="0"/>
                <wp:positionH relativeFrom="margin">
                  <wp:posOffset>800100</wp:posOffset>
                </wp:positionH>
                <wp:positionV relativeFrom="paragraph">
                  <wp:posOffset>6926580</wp:posOffset>
                </wp:positionV>
                <wp:extent cx="609600" cy="552450"/>
                <wp:effectExtent l="0" t="0" r="19050" b="0"/>
                <wp:wrapNone/>
                <wp:docPr id="20" name="مجموعة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" cy="552450"/>
                          <a:chOff x="0" y="0"/>
                          <a:chExt cx="800100" cy="600075"/>
                        </a:xfrm>
                      </wpg:grpSpPr>
                      <wps:wsp>
                        <wps:cNvPr id="21" name="مستطيل 21"/>
                        <wps:cNvSpPr/>
                        <wps:spPr>
                          <a:xfrm>
                            <a:off x="0" y="0"/>
                            <a:ext cx="800100" cy="5810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رابط مستقيم 22"/>
                        <wps:cNvCnPr/>
                        <wps:spPr>
                          <a:xfrm flipH="1">
                            <a:off x="0" y="276225"/>
                            <a:ext cx="8001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مربع نص 23"/>
                        <wps:cNvSpPr txBox="1"/>
                        <wps:spPr>
                          <a:xfrm>
                            <a:off x="161925" y="257175"/>
                            <a:ext cx="504825" cy="342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72E5C7A" w14:textId="77777777" w:rsidR="00811DF8" w:rsidRPr="00042ED5" w:rsidRDefault="00811DF8" w:rsidP="00811DF8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</w:rPr>
                              </w:pPr>
                              <w:r w:rsidRPr="00042ED5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DE8777" id="مجموعة 20" o:spid="_x0000_s1034" style="position:absolute;left:0;text-align:left;margin-left:63pt;margin-top:545.4pt;width:48pt;height:43.5pt;z-index:251669504;mso-position-horizontal-relative:margin;mso-width-relative:margin;mso-height-relative:margin" coordsize="8001,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">
                <v:rect id="مستطيل 21" o:spid="_x0000_s1035" style="position:absolute;width:8001;height:5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" fillcolor="white [3212]" strokecolor="black [3213]" strokeweight="1.5pt"/>
                <v:line id="رابط مستقيم 22" o:spid="_x0000_s1036" style="position:absolute;flip:x;visibility:visible;mso-wrap-style:square" from="0,2762" to="8001,2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" strokecolor="black [3213]" strokeweight="1.5pt">
                  <v:stroke joinstyle="miter"/>
                </v:line>
                <v:shape id="مربع نص 23" o:spid="_x0000_s1037" type="#_x0000_t202" style="position:absolute;left:1619;top:2571;width:5048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<v:textbox>
                    <w:txbxContent>
                      <w:p w14:paraId="672E5C7A" w14:textId="77777777" w:rsidR="00811DF8" w:rsidRPr="00042ED5" w:rsidRDefault="00811DF8" w:rsidP="00811DF8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</w:rPr>
                        </w:pPr>
                        <w:r w:rsidRPr="00042ED5"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DE5457" w:rsidRPr="002865F7">
        <w:rPr>
          <w:rFonts w:cs="AL-Mohanad Bold" w:hint="cs"/>
          <w:b/>
          <w:bCs/>
          <w:sz w:val="32"/>
          <w:szCs w:val="32"/>
          <w:rtl/>
        </w:rPr>
        <w:t xml:space="preserve">السؤال الثاني : ضعي ( صح ) أمام العبارة الصحيحة و (خطأ) أمام العبارة الخاطئة : </w:t>
      </w:r>
    </w:p>
    <w:tbl>
      <w:tblPr>
        <w:tblStyle w:val="a6"/>
        <w:bidiVisual/>
        <w:tblW w:w="10655" w:type="dxa"/>
        <w:tblInd w:w="1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"/>
        <w:gridCol w:w="9099"/>
        <w:gridCol w:w="990"/>
      </w:tblGrid>
      <w:tr w:rsidR="00812047" w:rsidRPr="003D5E01" w14:paraId="7F957BB4" w14:textId="77777777" w:rsidTr="007E410E">
        <w:tc>
          <w:tcPr>
            <w:tcW w:w="566" w:type="dxa"/>
          </w:tcPr>
          <w:p w14:paraId="0A337C64" w14:textId="77777777" w:rsidR="00812047" w:rsidRPr="003D5E01" w:rsidRDefault="00812047" w:rsidP="007E410E">
            <w:pPr>
              <w:rPr>
                <w:sz w:val="28"/>
                <w:szCs w:val="28"/>
                <w:rtl/>
              </w:rPr>
            </w:pPr>
            <w:r w:rsidRPr="003D5E01">
              <w:rPr>
                <w:rFonts w:hint="cs"/>
                <w:sz w:val="28"/>
                <w:szCs w:val="28"/>
                <w:rtl/>
              </w:rPr>
              <w:t>37</w:t>
            </w:r>
          </w:p>
        </w:tc>
        <w:tc>
          <w:tcPr>
            <w:tcW w:w="9099" w:type="dxa"/>
          </w:tcPr>
          <w:p w14:paraId="7437B642" w14:textId="77777777" w:rsidR="00812047" w:rsidRPr="003D5E01" w:rsidRDefault="00812047" w:rsidP="007E410E">
            <w:pPr>
              <w:rPr>
                <w:sz w:val="28"/>
                <w:szCs w:val="28"/>
                <w:rtl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 xml:space="preserve">الرابطة الأيونية تفسر سبب وجود الماء في الحالة السائلة عند درجة حرارة الغرفة </w:t>
            </w:r>
          </w:p>
        </w:tc>
        <w:tc>
          <w:tcPr>
            <w:tcW w:w="990" w:type="dxa"/>
          </w:tcPr>
          <w:p w14:paraId="1857E915" w14:textId="7FAAD6FA" w:rsidR="00812047" w:rsidRPr="00860439" w:rsidRDefault="00812047" w:rsidP="007E410E">
            <w:pPr>
              <w:rPr>
                <w:color w:val="2F5496" w:themeColor="accent5" w:themeShade="BF"/>
                <w:sz w:val="28"/>
                <w:szCs w:val="28"/>
                <w:rtl/>
              </w:rPr>
            </w:pPr>
            <w:r w:rsidRPr="00860439">
              <w:rPr>
                <w:rFonts w:hint="cs"/>
                <w:color w:val="2F5496" w:themeColor="accent5" w:themeShade="BF"/>
                <w:sz w:val="28"/>
                <w:szCs w:val="28"/>
                <w:rtl/>
              </w:rPr>
              <w:t xml:space="preserve">(  </w:t>
            </w:r>
            <w:r w:rsidR="00860439" w:rsidRPr="00860439">
              <w:rPr>
                <w:rFonts w:hint="cs"/>
                <w:color w:val="2F5496" w:themeColor="accent5" w:themeShade="BF"/>
                <w:sz w:val="28"/>
                <w:szCs w:val="28"/>
                <w:rtl/>
              </w:rPr>
              <w:t>خطأ</w:t>
            </w:r>
            <w:r w:rsidRPr="00860439">
              <w:rPr>
                <w:rFonts w:hint="cs"/>
                <w:color w:val="2F5496" w:themeColor="accent5" w:themeShade="BF"/>
                <w:sz w:val="28"/>
                <w:szCs w:val="28"/>
                <w:rtl/>
              </w:rPr>
              <w:t>)</w:t>
            </w:r>
          </w:p>
        </w:tc>
      </w:tr>
      <w:tr w:rsidR="00812047" w:rsidRPr="003D5E01" w14:paraId="506F07B7" w14:textId="77777777" w:rsidTr="007E410E">
        <w:tc>
          <w:tcPr>
            <w:tcW w:w="566" w:type="dxa"/>
          </w:tcPr>
          <w:p w14:paraId="24B7A79F" w14:textId="77777777" w:rsidR="00812047" w:rsidRPr="003D5E01" w:rsidRDefault="00812047" w:rsidP="007E410E">
            <w:pPr>
              <w:rPr>
                <w:sz w:val="28"/>
                <w:szCs w:val="28"/>
                <w:rtl/>
              </w:rPr>
            </w:pPr>
            <w:r w:rsidRPr="003D5E01">
              <w:rPr>
                <w:rFonts w:hint="cs"/>
                <w:sz w:val="28"/>
                <w:szCs w:val="28"/>
                <w:rtl/>
              </w:rPr>
              <w:t>38</w:t>
            </w:r>
          </w:p>
        </w:tc>
        <w:tc>
          <w:tcPr>
            <w:tcW w:w="9099" w:type="dxa"/>
          </w:tcPr>
          <w:p w14:paraId="34A642B9" w14:textId="77777777" w:rsidR="00812047" w:rsidRPr="003D5E01" w:rsidRDefault="00812047" w:rsidP="007E410E">
            <w:pPr>
              <w:rPr>
                <w:sz w:val="28"/>
                <w:szCs w:val="28"/>
                <w:rtl/>
              </w:rPr>
            </w:pPr>
            <w:r w:rsidRPr="003D5E01">
              <w:rPr>
                <w:rFonts w:hint="cs"/>
                <w:sz w:val="28"/>
                <w:szCs w:val="28"/>
                <w:rtl/>
              </w:rPr>
              <w:t>تعرف درجة التجمد بأنها درجة الحرارة التي يتحول عندها السائل إلى صلب بلوري</w:t>
            </w:r>
          </w:p>
        </w:tc>
        <w:tc>
          <w:tcPr>
            <w:tcW w:w="990" w:type="dxa"/>
          </w:tcPr>
          <w:p w14:paraId="695A8361" w14:textId="68CE1940" w:rsidR="00812047" w:rsidRPr="00860439" w:rsidRDefault="00812047" w:rsidP="007E410E">
            <w:pPr>
              <w:rPr>
                <w:color w:val="2F5496" w:themeColor="accent5" w:themeShade="BF"/>
                <w:sz w:val="28"/>
                <w:szCs w:val="28"/>
                <w:rtl/>
              </w:rPr>
            </w:pPr>
            <w:r w:rsidRPr="00860439">
              <w:rPr>
                <w:rFonts w:hint="cs"/>
                <w:color w:val="2F5496" w:themeColor="accent5" w:themeShade="BF"/>
                <w:sz w:val="28"/>
                <w:szCs w:val="28"/>
                <w:rtl/>
              </w:rPr>
              <w:t>(</w:t>
            </w:r>
            <w:r w:rsidR="00860439" w:rsidRPr="00860439">
              <w:rPr>
                <w:rFonts w:hint="cs"/>
                <w:color w:val="2F5496" w:themeColor="accent5" w:themeShade="BF"/>
                <w:sz w:val="28"/>
                <w:szCs w:val="28"/>
                <w:rtl/>
              </w:rPr>
              <w:t xml:space="preserve"> صح </w:t>
            </w:r>
            <w:r w:rsidRPr="00860439">
              <w:rPr>
                <w:rFonts w:hint="cs"/>
                <w:color w:val="2F5496" w:themeColor="accent5" w:themeShade="BF"/>
                <w:sz w:val="28"/>
                <w:szCs w:val="28"/>
                <w:rtl/>
              </w:rPr>
              <w:t>)</w:t>
            </w:r>
          </w:p>
        </w:tc>
      </w:tr>
      <w:tr w:rsidR="00812047" w:rsidRPr="003D5E01" w14:paraId="5465A22F" w14:textId="77777777" w:rsidTr="007E410E">
        <w:tc>
          <w:tcPr>
            <w:tcW w:w="566" w:type="dxa"/>
          </w:tcPr>
          <w:p w14:paraId="4E87CB66" w14:textId="77777777" w:rsidR="00812047" w:rsidRPr="003D5E01" w:rsidRDefault="00812047" w:rsidP="007E410E">
            <w:pPr>
              <w:rPr>
                <w:sz w:val="28"/>
                <w:szCs w:val="28"/>
                <w:rtl/>
              </w:rPr>
            </w:pPr>
            <w:r w:rsidRPr="003D5E01">
              <w:rPr>
                <w:rFonts w:hint="cs"/>
                <w:sz w:val="28"/>
                <w:szCs w:val="28"/>
                <w:rtl/>
              </w:rPr>
              <w:t>39</w:t>
            </w:r>
          </w:p>
        </w:tc>
        <w:tc>
          <w:tcPr>
            <w:tcW w:w="9099" w:type="dxa"/>
          </w:tcPr>
          <w:p w14:paraId="4A92F2AD" w14:textId="77777777" w:rsidR="00812047" w:rsidRPr="003D5E01" w:rsidRDefault="00812047" w:rsidP="007E410E">
            <w:pPr>
              <w:rPr>
                <w:sz w:val="28"/>
                <w:szCs w:val="28"/>
                <w:rtl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 xml:space="preserve">الأنصهار  و التبخر عمليتان ماصتان للحرارة </w:t>
            </w:r>
            <w:r w:rsidRPr="003D5E01">
              <w:rPr>
                <w:rFonts w:hint="cs"/>
                <w:sz w:val="28"/>
                <w:szCs w:val="28"/>
                <w:rtl/>
              </w:rPr>
              <w:t xml:space="preserve">و </w:t>
            </w:r>
            <w:r w:rsidRPr="003D5E01">
              <w:rPr>
                <w:rFonts w:ascii="Yu Gothic UI Semilight" w:eastAsia="Yu Gothic UI Semilight" w:hAnsi="Yu Gothic UI Semilight" w:hint="eastAsia"/>
                <w:sz w:val="28"/>
                <w:szCs w:val="28"/>
              </w:rPr>
              <w:t>∆</w:t>
            </w:r>
            <w:r w:rsidRPr="003D5E01">
              <w:rPr>
                <w:sz w:val="28"/>
                <w:szCs w:val="28"/>
              </w:rPr>
              <w:t>H</w:t>
            </w:r>
            <w:r w:rsidRPr="003D5E01">
              <w:rPr>
                <w:rFonts w:hint="cs"/>
                <w:sz w:val="28"/>
                <w:szCs w:val="28"/>
                <w:rtl/>
              </w:rPr>
              <w:t xml:space="preserve"> لهما موجبة </w:t>
            </w:r>
          </w:p>
        </w:tc>
        <w:tc>
          <w:tcPr>
            <w:tcW w:w="990" w:type="dxa"/>
          </w:tcPr>
          <w:p w14:paraId="0274C2E6" w14:textId="3AC6D482" w:rsidR="00812047" w:rsidRPr="00860439" w:rsidRDefault="00812047" w:rsidP="007E410E">
            <w:pPr>
              <w:rPr>
                <w:color w:val="2F5496" w:themeColor="accent5" w:themeShade="BF"/>
                <w:sz w:val="28"/>
                <w:szCs w:val="28"/>
                <w:rtl/>
              </w:rPr>
            </w:pPr>
            <w:r w:rsidRPr="00860439">
              <w:rPr>
                <w:rFonts w:hint="cs"/>
                <w:color w:val="2F5496" w:themeColor="accent5" w:themeShade="BF"/>
                <w:sz w:val="28"/>
                <w:szCs w:val="28"/>
                <w:rtl/>
              </w:rPr>
              <w:t xml:space="preserve">( </w:t>
            </w:r>
            <w:r w:rsidR="00860439" w:rsidRPr="00860439">
              <w:rPr>
                <w:rFonts w:hint="cs"/>
                <w:color w:val="2F5496" w:themeColor="accent5" w:themeShade="BF"/>
                <w:sz w:val="28"/>
                <w:szCs w:val="28"/>
                <w:rtl/>
              </w:rPr>
              <w:t>صح</w:t>
            </w:r>
            <w:r w:rsidRPr="00860439">
              <w:rPr>
                <w:rFonts w:hint="cs"/>
                <w:color w:val="2F5496" w:themeColor="accent5" w:themeShade="BF"/>
                <w:sz w:val="28"/>
                <w:szCs w:val="28"/>
                <w:rtl/>
              </w:rPr>
              <w:t xml:space="preserve"> )</w:t>
            </w:r>
          </w:p>
        </w:tc>
      </w:tr>
      <w:tr w:rsidR="00812047" w:rsidRPr="003D5E01" w14:paraId="144746A5" w14:textId="77777777" w:rsidTr="007E410E">
        <w:tc>
          <w:tcPr>
            <w:tcW w:w="566" w:type="dxa"/>
          </w:tcPr>
          <w:p w14:paraId="5A0BBA7E" w14:textId="77777777" w:rsidR="00812047" w:rsidRPr="003D5E01" w:rsidRDefault="00812047" w:rsidP="007E410E">
            <w:pPr>
              <w:rPr>
                <w:sz w:val="28"/>
                <w:szCs w:val="28"/>
                <w:rtl/>
              </w:rPr>
            </w:pPr>
            <w:r w:rsidRPr="003D5E01">
              <w:rPr>
                <w:rFonts w:hint="cs"/>
                <w:sz w:val="28"/>
                <w:szCs w:val="28"/>
                <w:rtl/>
              </w:rPr>
              <w:t>40</w:t>
            </w:r>
          </w:p>
        </w:tc>
        <w:tc>
          <w:tcPr>
            <w:tcW w:w="9099" w:type="dxa"/>
          </w:tcPr>
          <w:p w14:paraId="0EFE6751" w14:textId="77777777" w:rsidR="00812047" w:rsidRPr="003D5E01" w:rsidRDefault="00812047" w:rsidP="007E410E">
            <w:pPr>
              <w:rPr>
                <w:sz w:val="28"/>
                <w:szCs w:val="28"/>
                <w:rtl/>
              </w:rPr>
            </w:pPr>
            <w:r w:rsidRPr="003D5E01">
              <w:rPr>
                <w:rFonts w:hint="cs"/>
                <w:sz w:val="28"/>
                <w:szCs w:val="28"/>
                <w:rtl/>
              </w:rPr>
              <w:t xml:space="preserve">تستخدم نترات الأمونيوم في عمل الكمادات الباردة لأنها تمتص الحرارة </w:t>
            </w:r>
          </w:p>
        </w:tc>
        <w:tc>
          <w:tcPr>
            <w:tcW w:w="990" w:type="dxa"/>
          </w:tcPr>
          <w:p w14:paraId="50CE4559" w14:textId="1ABEE269" w:rsidR="00812047" w:rsidRPr="00860439" w:rsidRDefault="00812047" w:rsidP="007E410E">
            <w:pPr>
              <w:rPr>
                <w:color w:val="2F5496" w:themeColor="accent5" w:themeShade="BF"/>
                <w:sz w:val="28"/>
                <w:szCs w:val="28"/>
                <w:rtl/>
              </w:rPr>
            </w:pPr>
            <w:r w:rsidRPr="00860439">
              <w:rPr>
                <w:rFonts w:hint="cs"/>
                <w:color w:val="2F5496" w:themeColor="accent5" w:themeShade="BF"/>
                <w:sz w:val="28"/>
                <w:szCs w:val="28"/>
                <w:rtl/>
              </w:rPr>
              <w:t xml:space="preserve">( </w:t>
            </w:r>
            <w:r w:rsidR="00860439" w:rsidRPr="00860439">
              <w:rPr>
                <w:rFonts w:hint="cs"/>
                <w:color w:val="2F5496" w:themeColor="accent5" w:themeShade="BF"/>
                <w:sz w:val="28"/>
                <w:szCs w:val="28"/>
                <w:rtl/>
              </w:rPr>
              <w:t xml:space="preserve">صح </w:t>
            </w:r>
            <w:r w:rsidRPr="00860439">
              <w:rPr>
                <w:rFonts w:hint="cs"/>
                <w:color w:val="2F5496" w:themeColor="accent5" w:themeShade="BF"/>
                <w:sz w:val="28"/>
                <w:szCs w:val="28"/>
                <w:rtl/>
              </w:rPr>
              <w:t>)</w:t>
            </w:r>
          </w:p>
        </w:tc>
      </w:tr>
      <w:tr w:rsidR="00812047" w:rsidRPr="003D5E01" w14:paraId="1440AEEA" w14:textId="77777777" w:rsidTr="007E410E">
        <w:tc>
          <w:tcPr>
            <w:tcW w:w="566" w:type="dxa"/>
          </w:tcPr>
          <w:p w14:paraId="0D6DDD38" w14:textId="77777777" w:rsidR="00812047" w:rsidRPr="003D5E01" w:rsidRDefault="00812047" w:rsidP="007E410E">
            <w:pPr>
              <w:rPr>
                <w:sz w:val="28"/>
                <w:szCs w:val="28"/>
                <w:rtl/>
              </w:rPr>
            </w:pPr>
            <w:r w:rsidRPr="003D5E01">
              <w:rPr>
                <w:rFonts w:hint="cs"/>
                <w:sz w:val="28"/>
                <w:szCs w:val="28"/>
                <w:rtl/>
              </w:rPr>
              <w:t>41</w:t>
            </w:r>
          </w:p>
        </w:tc>
        <w:tc>
          <w:tcPr>
            <w:tcW w:w="9099" w:type="dxa"/>
          </w:tcPr>
          <w:p w14:paraId="4ACC6670" w14:textId="77777777" w:rsidR="00812047" w:rsidRDefault="00812047" w:rsidP="007E410E">
            <w:pPr>
              <w:rPr>
                <w:sz w:val="28"/>
                <w:szCs w:val="28"/>
                <w:rtl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المعقد المنشط هو حالة مستقرة من تجمع الذرات</w:t>
            </w:r>
          </w:p>
          <w:p w14:paraId="1E82C044" w14:textId="77777777" w:rsidR="00812047" w:rsidRPr="003D5E01" w:rsidRDefault="00812047" w:rsidP="007E410E">
            <w:pPr>
              <w:rPr>
                <w:sz w:val="28"/>
                <w:szCs w:val="28"/>
                <w:rtl/>
              </w:rPr>
            </w:pPr>
          </w:p>
        </w:tc>
        <w:tc>
          <w:tcPr>
            <w:tcW w:w="990" w:type="dxa"/>
          </w:tcPr>
          <w:p w14:paraId="1916A18F" w14:textId="3AE8A893" w:rsidR="00812047" w:rsidRPr="00860439" w:rsidRDefault="00812047" w:rsidP="007E410E">
            <w:pPr>
              <w:rPr>
                <w:color w:val="2F5496" w:themeColor="accent5" w:themeShade="BF"/>
                <w:sz w:val="28"/>
                <w:szCs w:val="28"/>
                <w:rtl/>
              </w:rPr>
            </w:pPr>
            <w:r w:rsidRPr="00860439">
              <w:rPr>
                <w:rFonts w:hint="cs"/>
                <w:color w:val="2F5496" w:themeColor="accent5" w:themeShade="BF"/>
                <w:sz w:val="28"/>
                <w:szCs w:val="28"/>
                <w:rtl/>
              </w:rPr>
              <w:t xml:space="preserve">( </w:t>
            </w:r>
            <w:r w:rsidR="00860439" w:rsidRPr="00860439">
              <w:rPr>
                <w:rFonts w:hint="cs"/>
                <w:color w:val="2F5496" w:themeColor="accent5" w:themeShade="BF"/>
                <w:sz w:val="28"/>
                <w:szCs w:val="28"/>
                <w:rtl/>
              </w:rPr>
              <w:t>خطأ</w:t>
            </w:r>
            <w:r w:rsidRPr="00860439">
              <w:rPr>
                <w:rFonts w:hint="cs"/>
                <w:color w:val="2F5496" w:themeColor="accent5" w:themeShade="BF"/>
                <w:sz w:val="28"/>
                <w:szCs w:val="28"/>
                <w:rtl/>
              </w:rPr>
              <w:t xml:space="preserve"> )</w:t>
            </w:r>
          </w:p>
        </w:tc>
      </w:tr>
      <w:tr w:rsidR="00812047" w:rsidRPr="003D5E01" w14:paraId="172C95DE" w14:textId="77777777" w:rsidTr="007E410E">
        <w:tc>
          <w:tcPr>
            <w:tcW w:w="566" w:type="dxa"/>
          </w:tcPr>
          <w:p w14:paraId="1082F0D2" w14:textId="77777777" w:rsidR="00812047" w:rsidRPr="003D5E01" w:rsidRDefault="00812047" w:rsidP="007E410E">
            <w:pPr>
              <w:rPr>
                <w:sz w:val="28"/>
                <w:szCs w:val="28"/>
                <w:rtl/>
              </w:rPr>
            </w:pPr>
            <w:r w:rsidRPr="003D5E01">
              <w:rPr>
                <w:rFonts w:hint="cs"/>
                <w:sz w:val="28"/>
                <w:szCs w:val="28"/>
                <w:rtl/>
              </w:rPr>
              <w:lastRenderedPageBreak/>
              <w:t>42</w:t>
            </w:r>
          </w:p>
        </w:tc>
        <w:tc>
          <w:tcPr>
            <w:tcW w:w="9099" w:type="dxa"/>
          </w:tcPr>
          <w:p w14:paraId="0A5D6968" w14:textId="77777777" w:rsidR="00812047" w:rsidRPr="003D5E01" w:rsidRDefault="00812047" w:rsidP="007E410E">
            <w:pPr>
              <w:rPr>
                <w:sz w:val="28"/>
                <w:szCs w:val="28"/>
                <w:rtl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في أثناء حدوث التفاعل تقل تراكيز المتفاعلات و تزداد تراكيز النواتج</w:t>
            </w:r>
          </w:p>
        </w:tc>
        <w:tc>
          <w:tcPr>
            <w:tcW w:w="990" w:type="dxa"/>
          </w:tcPr>
          <w:p w14:paraId="3CA16857" w14:textId="1C6BBEAE" w:rsidR="00812047" w:rsidRPr="00860439" w:rsidRDefault="00812047" w:rsidP="007E410E">
            <w:pPr>
              <w:rPr>
                <w:color w:val="2F5496" w:themeColor="accent5" w:themeShade="BF"/>
                <w:sz w:val="28"/>
                <w:szCs w:val="28"/>
                <w:rtl/>
              </w:rPr>
            </w:pPr>
            <w:r w:rsidRPr="00860439">
              <w:rPr>
                <w:rFonts w:hint="cs"/>
                <w:color w:val="2F5496" w:themeColor="accent5" w:themeShade="BF"/>
                <w:sz w:val="28"/>
                <w:szCs w:val="28"/>
                <w:rtl/>
              </w:rPr>
              <w:t xml:space="preserve">( </w:t>
            </w:r>
            <w:r w:rsidR="00860439" w:rsidRPr="00860439">
              <w:rPr>
                <w:rFonts w:hint="cs"/>
                <w:color w:val="2F5496" w:themeColor="accent5" w:themeShade="BF"/>
                <w:sz w:val="28"/>
                <w:szCs w:val="28"/>
                <w:rtl/>
              </w:rPr>
              <w:t xml:space="preserve">صح </w:t>
            </w:r>
            <w:r w:rsidRPr="00860439">
              <w:rPr>
                <w:rFonts w:hint="cs"/>
                <w:color w:val="2F5496" w:themeColor="accent5" w:themeShade="BF"/>
                <w:sz w:val="28"/>
                <w:szCs w:val="28"/>
                <w:rtl/>
              </w:rPr>
              <w:t>)</w:t>
            </w:r>
          </w:p>
        </w:tc>
      </w:tr>
      <w:tr w:rsidR="00812047" w:rsidRPr="003D5E01" w14:paraId="6714DA7F" w14:textId="77777777" w:rsidTr="007E410E">
        <w:tc>
          <w:tcPr>
            <w:tcW w:w="566" w:type="dxa"/>
          </w:tcPr>
          <w:p w14:paraId="247E2B55" w14:textId="77777777" w:rsidR="00812047" w:rsidRPr="003D5E01" w:rsidRDefault="00812047" w:rsidP="007E410E">
            <w:pPr>
              <w:rPr>
                <w:sz w:val="28"/>
                <w:szCs w:val="28"/>
                <w:rtl/>
              </w:rPr>
            </w:pPr>
            <w:r w:rsidRPr="003D5E01">
              <w:rPr>
                <w:rFonts w:hint="cs"/>
                <w:sz w:val="28"/>
                <w:szCs w:val="28"/>
                <w:rtl/>
              </w:rPr>
              <w:t>43</w:t>
            </w:r>
          </w:p>
        </w:tc>
        <w:tc>
          <w:tcPr>
            <w:tcW w:w="9099" w:type="dxa"/>
          </w:tcPr>
          <w:p w14:paraId="175132E0" w14:textId="77777777" w:rsidR="00812047" w:rsidRPr="003D5E01" w:rsidRDefault="00812047" w:rsidP="007E410E">
            <w:pPr>
              <w:rPr>
                <w:sz w:val="28"/>
                <w:szCs w:val="28"/>
                <w:rtl/>
              </w:rPr>
            </w:pPr>
            <w:r w:rsidRPr="003D5E01">
              <w:rPr>
                <w:rFonts w:ascii="AbuBttal Wael" w:hAnsi="AbuBttal Wael" w:hint="cs"/>
                <w:sz w:val="28"/>
                <w:szCs w:val="28"/>
                <w:rtl/>
              </w:rPr>
              <w:t>كل تصادم لابد أن يؤدي إلى حدوث تفاعل كيميائي</w:t>
            </w:r>
          </w:p>
        </w:tc>
        <w:tc>
          <w:tcPr>
            <w:tcW w:w="990" w:type="dxa"/>
          </w:tcPr>
          <w:p w14:paraId="21196A6F" w14:textId="0F22EB30" w:rsidR="00812047" w:rsidRPr="00860439" w:rsidRDefault="00812047" w:rsidP="007E410E">
            <w:pPr>
              <w:rPr>
                <w:color w:val="2F5496" w:themeColor="accent5" w:themeShade="BF"/>
                <w:sz w:val="28"/>
                <w:szCs w:val="28"/>
                <w:rtl/>
              </w:rPr>
            </w:pPr>
            <w:r w:rsidRPr="00860439">
              <w:rPr>
                <w:rFonts w:hint="cs"/>
                <w:color w:val="2F5496" w:themeColor="accent5" w:themeShade="BF"/>
                <w:sz w:val="28"/>
                <w:szCs w:val="28"/>
                <w:rtl/>
              </w:rPr>
              <w:t xml:space="preserve">( </w:t>
            </w:r>
            <w:r w:rsidR="00860439" w:rsidRPr="00860439">
              <w:rPr>
                <w:rFonts w:hint="cs"/>
                <w:color w:val="2F5496" w:themeColor="accent5" w:themeShade="BF"/>
                <w:sz w:val="28"/>
                <w:szCs w:val="28"/>
                <w:rtl/>
              </w:rPr>
              <w:t>خطأ</w:t>
            </w:r>
            <w:r w:rsidRPr="00860439">
              <w:rPr>
                <w:rFonts w:hint="cs"/>
                <w:color w:val="2F5496" w:themeColor="accent5" w:themeShade="BF"/>
                <w:sz w:val="28"/>
                <w:szCs w:val="28"/>
                <w:rtl/>
              </w:rPr>
              <w:t xml:space="preserve"> )</w:t>
            </w:r>
          </w:p>
        </w:tc>
      </w:tr>
      <w:tr w:rsidR="00812047" w:rsidRPr="003D5E01" w14:paraId="31EA4159" w14:textId="77777777" w:rsidTr="007E410E">
        <w:tc>
          <w:tcPr>
            <w:tcW w:w="566" w:type="dxa"/>
          </w:tcPr>
          <w:p w14:paraId="260F207E" w14:textId="77777777" w:rsidR="00812047" w:rsidRPr="003D5E01" w:rsidRDefault="00812047" w:rsidP="007E410E">
            <w:pPr>
              <w:rPr>
                <w:sz w:val="28"/>
                <w:szCs w:val="28"/>
                <w:rtl/>
              </w:rPr>
            </w:pPr>
            <w:r w:rsidRPr="003D5E01">
              <w:rPr>
                <w:rFonts w:hint="cs"/>
                <w:sz w:val="28"/>
                <w:szCs w:val="28"/>
                <w:rtl/>
              </w:rPr>
              <w:t>44</w:t>
            </w:r>
          </w:p>
        </w:tc>
        <w:tc>
          <w:tcPr>
            <w:tcW w:w="9099" w:type="dxa"/>
          </w:tcPr>
          <w:p w14:paraId="2D5E39E5" w14:textId="77777777" w:rsidR="00812047" w:rsidRPr="003D5E01" w:rsidRDefault="00812047" w:rsidP="007E410E">
            <w:pPr>
              <w:rPr>
                <w:sz w:val="28"/>
                <w:szCs w:val="28"/>
                <w:rtl/>
              </w:rPr>
            </w:pPr>
            <w:r w:rsidRPr="003D5E01">
              <w:rPr>
                <w:rFonts w:hint="cs"/>
                <w:sz w:val="28"/>
                <w:szCs w:val="28"/>
                <w:rtl/>
              </w:rPr>
              <w:t>يكون التفاعل الكيميائي في حالة اتزان عندما تكون سرعتا التفاعل الأمامي و العكسي متساويتين</w:t>
            </w:r>
          </w:p>
        </w:tc>
        <w:tc>
          <w:tcPr>
            <w:tcW w:w="990" w:type="dxa"/>
          </w:tcPr>
          <w:p w14:paraId="12DFE1E8" w14:textId="1DF2641D" w:rsidR="00812047" w:rsidRPr="00860439" w:rsidRDefault="00812047" w:rsidP="007E410E">
            <w:pPr>
              <w:rPr>
                <w:color w:val="2F5496" w:themeColor="accent5" w:themeShade="BF"/>
                <w:sz w:val="28"/>
                <w:szCs w:val="28"/>
                <w:rtl/>
              </w:rPr>
            </w:pPr>
            <w:r w:rsidRPr="00860439">
              <w:rPr>
                <w:rFonts w:hint="cs"/>
                <w:color w:val="2F5496" w:themeColor="accent5" w:themeShade="BF"/>
                <w:sz w:val="28"/>
                <w:szCs w:val="28"/>
                <w:rtl/>
              </w:rPr>
              <w:t xml:space="preserve">( </w:t>
            </w:r>
            <w:r w:rsidR="00860439" w:rsidRPr="00860439">
              <w:rPr>
                <w:rFonts w:hint="cs"/>
                <w:color w:val="2F5496" w:themeColor="accent5" w:themeShade="BF"/>
                <w:sz w:val="28"/>
                <w:szCs w:val="28"/>
                <w:rtl/>
              </w:rPr>
              <w:t>صح</w:t>
            </w:r>
            <w:r w:rsidRPr="00860439">
              <w:rPr>
                <w:rFonts w:hint="cs"/>
                <w:color w:val="2F5496" w:themeColor="accent5" w:themeShade="BF"/>
                <w:sz w:val="28"/>
                <w:szCs w:val="28"/>
                <w:rtl/>
              </w:rPr>
              <w:t xml:space="preserve"> )</w:t>
            </w:r>
          </w:p>
        </w:tc>
      </w:tr>
      <w:tr w:rsidR="00812047" w:rsidRPr="002865F7" w14:paraId="1E90DC27" w14:textId="77777777" w:rsidTr="007E410E">
        <w:tc>
          <w:tcPr>
            <w:tcW w:w="566" w:type="dxa"/>
          </w:tcPr>
          <w:p w14:paraId="02D9B26D" w14:textId="77777777" w:rsidR="00812047" w:rsidRPr="002865F7" w:rsidRDefault="00812047" w:rsidP="007E410E">
            <w:pPr>
              <w:rPr>
                <w:sz w:val="28"/>
                <w:szCs w:val="28"/>
                <w:rtl/>
              </w:rPr>
            </w:pPr>
            <w:r w:rsidRPr="002865F7">
              <w:rPr>
                <w:rFonts w:hint="cs"/>
                <w:sz w:val="28"/>
                <w:szCs w:val="28"/>
                <w:rtl/>
              </w:rPr>
              <w:t>45</w:t>
            </w:r>
          </w:p>
        </w:tc>
        <w:tc>
          <w:tcPr>
            <w:tcW w:w="9099" w:type="dxa"/>
          </w:tcPr>
          <w:p w14:paraId="749EB0D3" w14:textId="77777777" w:rsidR="00812047" w:rsidRPr="002865F7" w:rsidRDefault="00812047" w:rsidP="007E410E">
            <w:pPr>
              <w:rPr>
                <w:sz w:val="28"/>
                <w:szCs w:val="28"/>
                <w:rtl/>
              </w:rPr>
            </w:pPr>
            <w:r w:rsidRPr="002865F7">
              <w:rPr>
                <w:rFonts w:ascii="AbuBttal Wael" w:hAnsi="AbuBttal Wael" w:hint="cs"/>
                <w:sz w:val="28"/>
                <w:szCs w:val="28"/>
                <w:rtl/>
              </w:rPr>
              <w:t>عند زيادة الضغط يزاح التفاعل نحو عدد المولات الأقل</w:t>
            </w:r>
          </w:p>
        </w:tc>
        <w:tc>
          <w:tcPr>
            <w:tcW w:w="990" w:type="dxa"/>
          </w:tcPr>
          <w:p w14:paraId="06F27576" w14:textId="09353EBB" w:rsidR="00812047" w:rsidRPr="00860439" w:rsidRDefault="00812047" w:rsidP="007E410E">
            <w:pPr>
              <w:rPr>
                <w:color w:val="2F5496" w:themeColor="accent5" w:themeShade="BF"/>
                <w:sz w:val="28"/>
                <w:szCs w:val="28"/>
                <w:rtl/>
              </w:rPr>
            </w:pPr>
            <w:r w:rsidRPr="00860439">
              <w:rPr>
                <w:rFonts w:hint="cs"/>
                <w:color w:val="2F5496" w:themeColor="accent5" w:themeShade="BF"/>
                <w:sz w:val="28"/>
                <w:szCs w:val="28"/>
                <w:rtl/>
              </w:rPr>
              <w:t xml:space="preserve">( </w:t>
            </w:r>
            <w:r w:rsidR="00860439" w:rsidRPr="00860439">
              <w:rPr>
                <w:rFonts w:hint="cs"/>
                <w:color w:val="2F5496" w:themeColor="accent5" w:themeShade="BF"/>
                <w:sz w:val="28"/>
                <w:szCs w:val="28"/>
                <w:rtl/>
              </w:rPr>
              <w:t>صح</w:t>
            </w:r>
            <w:r w:rsidRPr="00860439">
              <w:rPr>
                <w:rFonts w:hint="cs"/>
                <w:color w:val="2F5496" w:themeColor="accent5" w:themeShade="BF"/>
                <w:sz w:val="28"/>
                <w:szCs w:val="28"/>
                <w:rtl/>
              </w:rPr>
              <w:t xml:space="preserve"> )</w:t>
            </w:r>
          </w:p>
        </w:tc>
      </w:tr>
      <w:tr w:rsidR="00812047" w:rsidRPr="002865F7" w14:paraId="3AC58E1E" w14:textId="77777777" w:rsidTr="007E410E">
        <w:tc>
          <w:tcPr>
            <w:tcW w:w="566" w:type="dxa"/>
          </w:tcPr>
          <w:p w14:paraId="365A850F" w14:textId="77777777" w:rsidR="00812047" w:rsidRPr="002865F7" w:rsidRDefault="00812047" w:rsidP="007E410E">
            <w:pPr>
              <w:rPr>
                <w:sz w:val="28"/>
                <w:szCs w:val="28"/>
                <w:rtl/>
              </w:rPr>
            </w:pPr>
            <w:r w:rsidRPr="002865F7">
              <w:rPr>
                <w:rFonts w:hint="cs"/>
                <w:sz w:val="28"/>
                <w:szCs w:val="28"/>
                <w:rtl/>
              </w:rPr>
              <w:t>46</w:t>
            </w:r>
          </w:p>
        </w:tc>
        <w:tc>
          <w:tcPr>
            <w:tcW w:w="9099" w:type="dxa"/>
          </w:tcPr>
          <w:p w14:paraId="49AF4F77" w14:textId="77777777" w:rsidR="00812047" w:rsidRPr="002865F7" w:rsidRDefault="00812047" w:rsidP="007E410E">
            <w:pPr>
              <w:rPr>
                <w:sz w:val="28"/>
                <w:szCs w:val="28"/>
                <w:rtl/>
              </w:rPr>
            </w:pPr>
            <w:r w:rsidRPr="002865F7">
              <w:rPr>
                <w:rFonts w:hint="cs"/>
                <w:sz w:val="28"/>
                <w:szCs w:val="28"/>
                <w:rtl/>
              </w:rPr>
              <w:t xml:space="preserve">يرجع الامتزاج الكامل بين الماء و الكحول إلى وجود الروابط الأيونية </w:t>
            </w:r>
          </w:p>
        </w:tc>
        <w:tc>
          <w:tcPr>
            <w:tcW w:w="990" w:type="dxa"/>
          </w:tcPr>
          <w:p w14:paraId="658858DA" w14:textId="194FF7CA" w:rsidR="00812047" w:rsidRPr="00860439" w:rsidRDefault="00812047" w:rsidP="007E410E">
            <w:pPr>
              <w:rPr>
                <w:color w:val="2F5496" w:themeColor="accent5" w:themeShade="BF"/>
                <w:sz w:val="28"/>
                <w:szCs w:val="28"/>
                <w:rtl/>
              </w:rPr>
            </w:pPr>
            <w:r w:rsidRPr="00860439">
              <w:rPr>
                <w:rFonts w:hint="cs"/>
                <w:color w:val="2F5496" w:themeColor="accent5" w:themeShade="BF"/>
                <w:sz w:val="28"/>
                <w:szCs w:val="28"/>
                <w:rtl/>
              </w:rPr>
              <w:t xml:space="preserve">( </w:t>
            </w:r>
            <w:r w:rsidR="00860439" w:rsidRPr="00860439">
              <w:rPr>
                <w:rFonts w:hint="cs"/>
                <w:color w:val="2F5496" w:themeColor="accent5" w:themeShade="BF"/>
                <w:sz w:val="28"/>
                <w:szCs w:val="28"/>
                <w:rtl/>
              </w:rPr>
              <w:t>خطأ</w:t>
            </w:r>
            <w:r w:rsidRPr="00860439">
              <w:rPr>
                <w:rFonts w:hint="cs"/>
                <w:color w:val="2F5496" w:themeColor="accent5" w:themeShade="BF"/>
                <w:sz w:val="28"/>
                <w:szCs w:val="28"/>
                <w:rtl/>
              </w:rPr>
              <w:t xml:space="preserve"> )</w:t>
            </w:r>
          </w:p>
        </w:tc>
      </w:tr>
      <w:tr w:rsidR="00812047" w:rsidRPr="002865F7" w14:paraId="75BDD22C" w14:textId="77777777" w:rsidTr="007E410E">
        <w:tc>
          <w:tcPr>
            <w:tcW w:w="566" w:type="dxa"/>
          </w:tcPr>
          <w:p w14:paraId="47E9F674" w14:textId="77777777" w:rsidR="00812047" w:rsidRPr="002865F7" w:rsidRDefault="00812047" w:rsidP="007E410E">
            <w:pPr>
              <w:rPr>
                <w:sz w:val="28"/>
                <w:szCs w:val="28"/>
                <w:rtl/>
              </w:rPr>
            </w:pPr>
            <w:r w:rsidRPr="002865F7">
              <w:rPr>
                <w:rFonts w:hint="cs"/>
                <w:sz w:val="28"/>
                <w:szCs w:val="28"/>
                <w:rtl/>
              </w:rPr>
              <w:t>47</w:t>
            </w:r>
          </w:p>
        </w:tc>
        <w:tc>
          <w:tcPr>
            <w:tcW w:w="9099" w:type="dxa"/>
          </w:tcPr>
          <w:p w14:paraId="75A0AD02" w14:textId="77777777" w:rsidR="00812047" w:rsidRPr="002865F7" w:rsidRDefault="00812047" w:rsidP="007E410E">
            <w:pPr>
              <w:rPr>
                <w:sz w:val="28"/>
                <w:szCs w:val="28"/>
                <w:rtl/>
              </w:rPr>
            </w:pPr>
            <w:r w:rsidRPr="002865F7">
              <w:rPr>
                <w:rFonts w:hint="cs"/>
                <w:sz w:val="28"/>
                <w:szCs w:val="28"/>
                <w:rtl/>
              </w:rPr>
              <w:t xml:space="preserve">ينتج الكيتون من أكسدة الكحول الأولي </w:t>
            </w:r>
          </w:p>
        </w:tc>
        <w:tc>
          <w:tcPr>
            <w:tcW w:w="990" w:type="dxa"/>
          </w:tcPr>
          <w:p w14:paraId="301A2302" w14:textId="069C262F" w:rsidR="00812047" w:rsidRPr="00860439" w:rsidRDefault="00812047" w:rsidP="007E410E">
            <w:pPr>
              <w:rPr>
                <w:color w:val="2F5496" w:themeColor="accent5" w:themeShade="BF"/>
                <w:sz w:val="28"/>
                <w:szCs w:val="28"/>
                <w:rtl/>
              </w:rPr>
            </w:pPr>
            <w:r w:rsidRPr="00860439">
              <w:rPr>
                <w:rFonts w:hint="cs"/>
                <w:color w:val="2F5496" w:themeColor="accent5" w:themeShade="BF"/>
                <w:sz w:val="28"/>
                <w:szCs w:val="28"/>
                <w:rtl/>
              </w:rPr>
              <w:t xml:space="preserve">( </w:t>
            </w:r>
            <w:r w:rsidR="00860439" w:rsidRPr="00860439">
              <w:rPr>
                <w:rFonts w:hint="cs"/>
                <w:color w:val="2F5496" w:themeColor="accent5" w:themeShade="BF"/>
                <w:sz w:val="28"/>
                <w:szCs w:val="28"/>
                <w:rtl/>
              </w:rPr>
              <w:t>خطأ</w:t>
            </w:r>
            <w:r w:rsidRPr="00860439">
              <w:rPr>
                <w:rFonts w:hint="cs"/>
                <w:color w:val="2F5496" w:themeColor="accent5" w:themeShade="BF"/>
                <w:sz w:val="28"/>
                <w:szCs w:val="28"/>
                <w:rtl/>
              </w:rPr>
              <w:t xml:space="preserve"> )</w:t>
            </w:r>
          </w:p>
        </w:tc>
      </w:tr>
      <w:tr w:rsidR="00812047" w:rsidRPr="002865F7" w14:paraId="24287CC6" w14:textId="77777777" w:rsidTr="007E410E">
        <w:tc>
          <w:tcPr>
            <w:tcW w:w="566" w:type="dxa"/>
          </w:tcPr>
          <w:p w14:paraId="0E34E902" w14:textId="77777777" w:rsidR="00812047" w:rsidRPr="002865F7" w:rsidRDefault="00812047" w:rsidP="007E410E">
            <w:pPr>
              <w:rPr>
                <w:sz w:val="28"/>
                <w:szCs w:val="28"/>
                <w:rtl/>
              </w:rPr>
            </w:pPr>
            <w:r w:rsidRPr="002865F7">
              <w:rPr>
                <w:rFonts w:hint="cs"/>
                <w:sz w:val="28"/>
                <w:szCs w:val="28"/>
                <w:rtl/>
              </w:rPr>
              <w:t>48</w:t>
            </w:r>
          </w:p>
        </w:tc>
        <w:tc>
          <w:tcPr>
            <w:tcW w:w="9099" w:type="dxa"/>
          </w:tcPr>
          <w:p w14:paraId="1EDBB17E" w14:textId="77777777" w:rsidR="00812047" w:rsidRPr="002865F7" w:rsidRDefault="00812047" w:rsidP="007E410E">
            <w:pPr>
              <w:rPr>
                <w:sz w:val="28"/>
                <w:szCs w:val="28"/>
                <w:rtl/>
              </w:rPr>
            </w:pPr>
            <w:r w:rsidRPr="002865F7">
              <w:rPr>
                <w:rFonts w:hint="cs"/>
                <w:sz w:val="28"/>
                <w:szCs w:val="28"/>
                <w:rtl/>
              </w:rPr>
              <w:t xml:space="preserve">المونومرات هي الوحدة الأساسية لبناء البوليمرات </w:t>
            </w:r>
          </w:p>
        </w:tc>
        <w:tc>
          <w:tcPr>
            <w:tcW w:w="990" w:type="dxa"/>
          </w:tcPr>
          <w:p w14:paraId="6D34F85A" w14:textId="6BD01216" w:rsidR="00812047" w:rsidRPr="00860439" w:rsidRDefault="00812047" w:rsidP="007E410E">
            <w:pPr>
              <w:rPr>
                <w:color w:val="2F5496" w:themeColor="accent5" w:themeShade="BF"/>
                <w:sz w:val="28"/>
                <w:szCs w:val="28"/>
                <w:rtl/>
              </w:rPr>
            </w:pPr>
            <w:r w:rsidRPr="00860439">
              <w:rPr>
                <w:rFonts w:hint="cs"/>
                <w:color w:val="2F5496" w:themeColor="accent5" w:themeShade="BF"/>
                <w:sz w:val="28"/>
                <w:szCs w:val="28"/>
                <w:rtl/>
              </w:rPr>
              <w:t xml:space="preserve">( </w:t>
            </w:r>
            <w:r w:rsidR="00860439" w:rsidRPr="00860439">
              <w:rPr>
                <w:rFonts w:hint="cs"/>
                <w:color w:val="2F5496" w:themeColor="accent5" w:themeShade="BF"/>
                <w:sz w:val="28"/>
                <w:szCs w:val="28"/>
                <w:rtl/>
              </w:rPr>
              <w:t>صح</w:t>
            </w:r>
            <w:r w:rsidRPr="00860439">
              <w:rPr>
                <w:rFonts w:hint="cs"/>
                <w:color w:val="2F5496" w:themeColor="accent5" w:themeShade="BF"/>
                <w:sz w:val="28"/>
                <w:szCs w:val="28"/>
                <w:rtl/>
              </w:rPr>
              <w:t xml:space="preserve"> )</w:t>
            </w:r>
          </w:p>
        </w:tc>
      </w:tr>
    </w:tbl>
    <w:p w14:paraId="38C1B750" w14:textId="7AB2C5B6" w:rsidR="009A4D59" w:rsidRPr="00F4027D" w:rsidRDefault="008F4F25" w:rsidP="00F4027D">
      <w:pPr>
        <w:jc w:val="lowKashida"/>
        <w:rPr>
          <w:rFonts w:cs="AL-Mohanad Bold"/>
          <w:b/>
          <w:bCs/>
          <w:sz w:val="32"/>
          <w:szCs w:val="32"/>
          <w:u w:val="single"/>
          <w:rtl/>
        </w:rPr>
      </w:pPr>
      <w:r w:rsidRPr="00811DF8">
        <w:rPr>
          <w:rFonts w:cs="PT Bold Heading"/>
          <w:b/>
          <w:bCs/>
          <w:sz w:val="22"/>
          <w:szCs w:val="22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334A8D6F" wp14:editId="0622FF11">
                <wp:simplePos x="0" y="0"/>
                <wp:positionH relativeFrom="margin">
                  <wp:align>left</wp:align>
                </wp:positionH>
                <wp:positionV relativeFrom="paragraph">
                  <wp:posOffset>10795</wp:posOffset>
                </wp:positionV>
                <wp:extent cx="609600" cy="552450"/>
                <wp:effectExtent l="0" t="0" r="19050" b="0"/>
                <wp:wrapNone/>
                <wp:docPr id="28" name="مجموعة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" cy="552450"/>
                          <a:chOff x="0" y="0"/>
                          <a:chExt cx="800100" cy="600075"/>
                        </a:xfrm>
                      </wpg:grpSpPr>
                      <wps:wsp>
                        <wps:cNvPr id="29" name="مستطيل 29"/>
                        <wps:cNvSpPr/>
                        <wps:spPr>
                          <a:xfrm>
                            <a:off x="0" y="0"/>
                            <a:ext cx="800100" cy="5810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رابط مستقيم 30"/>
                        <wps:cNvCnPr/>
                        <wps:spPr>
                          <a:xfrm flipH="1">
                            <a:off x="0" y="276225"/>
                            <a:ext cx="8001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مربع نص 31"/>
                        <wps:cNvSpPr txBox="1"/>
                        <wps:spPr>
                          <a:xfrm>
                            <a:off x="161925" y="257175"/>
                            <a:ext cx="504825" cy="342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732B712" w14:textId="03DB199F" w:rsidR="00811DF8" w:rsidRPr="00042ED5" w:rsidRDefault="00DD22D8" w:rsidP="00811DF8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rtl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4A8D6F" id="مجموعة 28" o:spid="_x0000_s1038" style="position:absolute;left:0;text-align:left;margin-left:0;margin-top:.85pt;width:48pt;height:43.5pt;z-index:251673600;mso-position-horizontal:left;mso-position-horizontal-relative:margin;mso-width-relative:margin;mso-height-relative:margin" coordsize="8001,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">
                <v:rect id="مستطيل 29" o:spid="_x0000_s1039" style="position:absolute;width:8001;height:5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" fillcolor="white [3212]" strokecolor="black [3213]" strokeweight="1.5pt"/>
                <v:line id="رابط مستقيم 30" o:spid="_x0000_s1040" style="position:absolute;flip:x;visibility:visible;mso-wrap-style:square" from="0,2762" to="8001,2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" strokecolor="black [3213]" strokeweight="1.5pt">
                  <v:stroke joinstyle="miter"/>
                </v:line>
                <v:shape id="مربع نص 31" o:spid="_x0000_s1041" type="#_x0000_t202" style="position:absolute;left:1619;top:2571;width:5048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uN0xQAAANsAAAAPAAAAZHJzL2Rvd25yZXYueG1sRI9Ba8JA&#10;FITvgv9heUJvuonF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Dw7uN0xQAAANsAAAAP&#10;AAAAAAAAAAAAAAAAAAcCAABkcnMvZG93bnJldi54bWxQSwUGAAAAAAMAAwC3AAAA+QIAAAAA&#10;" filled="f" stroked="f" strokeweight=".5pt">
                  <v:textbox>
                    <w:txbxContent>
                      <w:p w14:paraId="5732B712" w14:textId="03DB199F" w:rsidR="00811DF8" w:rsidRPr="00042ED5" w:rsidRDefault="00DD22D8" w:rsidP="00811DF8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rtl/>
                          </w:rPr>
                          <w:t>6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DE5457" w:rsidRPr="00811DF8">
        <w:rPr>
          <w:rFonts w:cs="AL-Mohanad Bold" w:hint="cs"/>
          <w:b/>
          <w:bCs/>
          <w:sz w:val="32"/>
          <w:szCs w:val="32"/>
          <w:u w:val="single"/>
          <w:rtl/>
        </w:rPr>
        <w:t xml:space="preserve">السؤال الثالث : اجيبي عن الأسئلة التالية </w:t>
      </w:r>
    </w:p>
    <w:p w14:paraId="0D6E3D8C" w14:textId="77777777" w:rsidR="00812047" w:rsidRPr="002865F7" w:rsidRDefault="00812047" w:rsidP="00812047">
      <w:pPr>
        <w:pStyle w:val="a7"/>
        <w:numPr>
          <w:ilvl w:val="0"/>
          <w:numId w:val="3"/>
        </w:numPr>
        <w:jc w:val="lowKashida"/>
        <w:rPr>
          <w:rFonts w:cs="AL-Mohanad Bold"/>
          <w:sz w:val="28"/>
          <w:szCs w:val="28"/>
          <w:rtl/>
        </w:rPr>
      </w:pPr>
      <w:r w:rsidRPr="002865F7">
        <w:rPr>
          <w:rFonts w:cs="AL-Mohanad Bold" w:hint="cs"/>
          <w:sz w:val="28"/>
          <w:szCs w:val="28"/>
          <w:rtl/>
        </w:rPr>
        <w:t>صفي كيف تؤثر كتلة جسيم الغاز في معدل انتشاره و تدفقه.</w:t>
      </w:r>
    </w:p>
    <w:p w14:paraId="1B87B530" w14:textId="373E2C43" w:rsidR="00F4027D" w:rsidRPr="00860439" w:rsidRDefault="00860439" w:rsidP="00860439">
      <w:pPr>
        <w:jc w:val="center"/>
        <w:rPr>
          <w:rFonts w:cs="AL-Mohanad Bold"/>
          <w:color w:val="2F5496" w:themeColor="accent5" w:themeShade="BF"/>
          <w:sz w:val="28"/>
          <w:szCs w:val="28"/>
          <w:rtl/>
        </w:rPr>
      </w:pPr>
      <w:r w:rsidRPr="00860439">
        <w:rPr>
          <w:rFonts w:cs="AL-Mohanad Bold" w:hint="cs"/>
          <w:color w:val="2F5496" w:themeColor="accent5" w:themeShade="BF"/>
          <w:sz w:val="28"/>
          <w:szCs w:val="28"/>
          <w:rtl/>
        </w:rPr>
        <w:t>معدل انتشار أو تدفق الغاز يعتمد اعتماداً كلياً على كتلة جسيمات الغاز لأن الجسيمات الخفيفة تنتشر أسرع من الجسيمات الثقيلة لذا فإن العلاقة بين معدل الانتشار و كتلة الجسيمات علاقة عكسية .</w:t>
      </w:r>
    </w:p>
    <w:p w14:paraId="65AFE7B5" w14:textId="77777777" w:rsidR="00812047" w:rsidRPr="002865F7" w:rsidRDefault="00812047" w:rsidP="00812047">
      <w:pPr>
        <w:pStyle w:val="a7"/>
        <w:numPr>
          <w:ilvl w:val="0"/>
          <w:numId w:val="3"/>
        </w:numPr>
        <w:jc w:val="lowKashida"/>
        <w:rPr>
          <w:rFonts w:cs="AL-Mohanad Bold"/>
          <w:sz w:val="28"/>
          <w:szCs w:val="28"/>
        </w:rPr>
      </w:pPr>
      <w:r w:rsidRPr="002865F7">
        <w:rPr>
          <w:rFonts w:cs="AL-Mohanad Bold" w:hint="cs"/>
          <w:sz w:val="28"/>
          <w:szCs w:val="28"/>
          <w:rtl/>
        </w:rPr>
        <w:t xml:space="preserve">إذا ارتفعت درجة حرارة </w:t>
      </w:r>
      <w:r w:rsidRPr="002865F7">
        <w:rPr>
          <w:rFonts w:cs="AL-Mohanad Bold"/>
          <w:sz w:val="28"/>
          <w:szCs w:val="28"/>
        </w:rPr>
        <w:t>34.4g</w:t>
      </w:r>
      <w:r w:rsidRPr="002865F7">
        <w:rPr>
          <w:rFonts w:cs="AL-Mohanad Bold" w:hint="cs"/>
          <w:sz w:val="28"/>
          <w:szCs w:val="28"/>
          <w:rtl/>
        </w:rPr>
        <w:t xml:space="preserve"> من الإيثانول من </w:t>
      </w:r>
      <w:r w:rsidRPr="002865F7">
        <w:rPr>
          <w:rFonts w:cs="AL-Mohanad Bold"/>
          <w:sz w:val="28"/>
          <w:szCs w:val="28"/>
        </w:rPr>
        <w:t>25</w:t>
      </w:r>
      <w:r w:rsidRPr="002865F7">
        <w:rPr>
          <w:rFonts w:ascii="Yu Gothic UI Semilight" w:eastAsia="Yu Gothic UI Semilight" w:hAnsi="Yu Gothic UI Semilight" w:cs="AL-Mohanad Bold" w:hint="eastAsia"/>
          <w:sz w:val="28"/>
          <w:szCs w:val="28"/>
        </w:rPr>
        <w:t>゜</w:t>
      </w:r>
      <w:r w:rsidRPr="002865F7">
        <w:rPr>
          <w:rFonts w:cs="AL-Mohanad Bold"/>
          <w:sz w:val="28"/>
          <w:szCs w:val="28"/>
        </w:rPr>
        <w:t>C</w:t>
      </w:r>
      <w:r w:rsidRPr="002865F7">
        <w:rPr>
          <w:rFonts w:cs="AL-Mohanad Bold" w:hint="cs"/>
          <w:sz w:val="28"/>
          <w:szCs w:val="28"/>
          <w:rtl/>
        </w:rPr>
        <w:t xml:space="preserve"> إلى </w:t>
      </w:r>
      <w:r w:rsidRPr="002865F7">
        <w:rPr>
          <w:rFonts w:cs="AL-Mohanad Bold"/>
          <w:sz w:val="28"/>
          <w:szCs w:val="28"/>
        </w:rPr>
        <w:t>78.8</w:t>
      </w:r>
      <w:r w:rsidRPr="002865F7">
        <w:rPr>
          <w:rFonts w:ascii="Yu Gothic UI Semilight" w:eastAsia="Yu Gothic UI Semilight" w:hAnsi="Yu Gothic UI Semilight" w:cs="AL-Mohanad Bold" w:hint="eastAsia"/>
          <w:sz w:val="28"/>
          <w:szCs w:val="28"/>
        </w:rPr>
        <w:t>゜</w:t>
      </w:r>
      <w:r w:rsidRPr="002865F7">
        <w:rPr>
          <w:rFonts w:ascii="Yu Gothic UI Semilight" w:eastAsia="Yu Gothic UI Semilight" w:hAnsi="Yu Gothic UI Semilight" w:cs="AL-Mohanad Bold" w:hint="cs"/>
          <w:sz w:val="28"/>
          <w:szCs w:val="28"/>
        </w:rPr>
        <w:t>C</w:t>
      </w:r>
      <w:r w:rsidRPr="002865F7">
        <w:rPr>
          <w:rFonts w:cs="AL-Mohanad Bold" w:hint="cs"/>
          <w:sz w:val="28"/>
          <w:szCs w:val="28"/>
          <w:rtl/>
        </w:rPr>
        <w:t xml:space="preserve"> ، فما كمية الحرارة التي امتصها الإيثانول ؟ إذا علمت أن الحرارة النوعية للإيثانول = </w:t>
      </w:r>
      <w:r w:rsidRPr="002865F7">
        <w:rPr>
          <w:rFonts w:cs="AL-Mohanad Bold"/>
          <w:sz w:val="28"/>
          <w:szCs w:val="28"/>
        </w:rPr>
        <w:t>2.44J/g.</w:t>
      </w:r>
      <w:r w:rsidRPr="002865F7">
        <w:rPr>
          <w:rFonts w:ascii="Yu Gothic UI Semilight" w:eastAsia="Yu Gothic UI Semilight" w:hAnsi="Yu Gothic UI Semilight" w:cs="AL-Mohanad Bold" w:hint="eastAsia"/>
          <w:sz w:val="28"/>
          <w:szCs w:val="28"/>
        </w:rPr>
        <w:t>゜</w:t>
      </w:r>
      <w:r w:rsidRPr="002865F7">
        <w:rPr>
          <w:rFonts w:cs="AL-Mohanad Bold"/>
          <w:sz w:val="28"/>
          <w:szCs w:val="28"/>
        </w:rPr>
        <w:t>C</w:t>
      </w:r>
      <w:r w:rsidRPr="002865F7">
        <w:rPr>
          <w:rFonts w:cs="AL-Mohanad Bold" w:hint="cs"/>
          <w:sz w:val="28"/>
          <w:szCs w:val="28"/>
          <w:rtl/>
        </w:rPr>
        <w:t>.</w:t>
      </w:r>
    </w:p>
    <w:p w14:paraId="7A0D0C6C" w14:textId="745E1192" w:rsidR="00860439" w:rsidRPr="00860439" w:rsidRDefault="00860439" w:rsidP="00860439">
      <w:pPr>
        <w:jc w:val="center"/>
        <w:rPr>
          <w:rFonts w:cs="AL-Mohanad Bold"/>
          <w:color w:val="2F5496" w:themeColor="accent5" w:themeShade="BF"/>
          <w:sz w:val="28"/>
          <w:szCs w:val="28"/>
        </w:rPr>
      </w:pPr>
      <w:r w:rsidRPr="00860439">
        <w:rPr>
          <w:rFonts w:cs="AL-Mohanad Bold"/>
          <w:color w:val="2F5496" w:themeColor="accent5" w:themeShade="BF"/>
          <w:sz w:val="28"/>
          <w:szCs w:val="28"/>
        </w:rPr>
        <w:t>q = C</w:t>
      </w:r>
      <w:r w:rsidRPr="00860439">
        <w:rPr>
          <w:rFonts w:cs="AL-Mohanad Bold" w:hint="cs"/>
          <w:color w:val="2F5496" w:themeColor="accent5" w:themeShade="BF"/>
          <w:sz w:val="28"/>
          <w:szCs w:val="28"/>
        </w:rPr>
        <w:t>×</w:t>
      </w:r>
      <w:r w:rsidRPr="00860439">
        <w:rPr>
          <w:rFonts w:cs="AL-Mohanad Bold"/>
          <w:color w:val="2F5496" w:themeColor="accent5" w:themeShade="BF"/>
          <w:sz w:val="28"/>
          <w:szCs w:val="28"/>
        </w:rPr>
        <w:t xml:space="preserve"> m </w:t>
      </w:r>
      <w:r w:rsidRPr="00860439">
        <w:rPr>
          <w:rFonts w:cs="AL-Mohanad Bold" w:hint="cs"/>
          <w:color w:val="2F5496" w:themeColor="accent5" w:themeShade="BF"/>
          <w:sz w:val="28"/>
          <w:szCs w:val="28"/>
        </w:rPr>
        <w:t>×</w:t>
      </w:r>
      <w:r w:rsidRPr="00860439">
        <w:rPr>
          <w:rFonts w:cs="AL-Mohanad Bold"/>
          <w:color w:val="2F5496" w:themeColor="accent5" w:themeShade="BF"/>
          <w:sz w:val="28"/>
          <w:szCs w:val="28"/>
        </w:rPr>
        <w:t xml:space="preserve"> </w:t>
      </w:r>
      <w:r w:rsidRPr="00860439">
        <w:rPr>
          <w:rFonts w:ascii="Yu Gothic UI Semilight" w:eastAsia="Yu Gothic UI Semilight" w:hAnsi="Yu Gothic UI Semilight" w:cs="AL-Mohanad Bold" w:hint="eastAsia"/>
          <w:color w:val="2F5496" w:themeColor="accent5" w:themeShade="BF"/>
          <w:sz w:val="28"/>
          <w:szCs w:val="28"/>
        </w:rPr>
        <w:t>∆</w:t>
      </w:r>
      <w:r w:rsidRPr="00860439">
        <w:rPr>
          <w:rFonts w:cs="AL-Mohanad Bold"/>
          <w:color w:val="2F5496" w:themeColor="accent5" w:themeShade="BF"/>
          <w:sz w:val="28"/>
          <w:szCs w:val="28"/>
        </w:rPr>
        <w:t>T</w:t>
      </w:r>
    </w:p>
    <w:p w14:paraId="661B0A90" w14:textId="2F80ABD9" w:rsidR="00860439" w:rsidRPr="00860439" w:rsidRDefault="00860439" w:rsidP="00860439">
      <w:pPr>
        <w:jc w:val="center"/>
        <w:rPr>
          <w:rFonts w:cs="AL-Mohanad Bold"/>
          <w:color w:val="2F5496" w:themeColor="accent5" w:themeShade="BF"/>
          <w:sz w:val="28"/>
          <w:szCs w:val="28"/>
        </w:rPr>
      </w:pPr>
      <w:r w:rsidRPr="00860439">
        <w:rPr>
          <w:rFonts w:cs="AL-Mohanad Bold"/>
          <w:color w:val="2F5496" w:themeColor="accent5" w:themeShade="BF"/>
          <w:sz w:val="28"/>
          <w:szCs w:val="28"/>
        </w:rPr>
        <w:t xml:space="preserve">q = 2.44 </w:t>
      </w:r>
      <w:r w:rsidRPr="00860439">
        <w:rPr>
          <w:rFonts w:cs="AL-Mohanad Bold" w:hint="cs"/>
          <w:color w:val="2F5496" w:themeColor="accent5" w:themeShade="BF"/>
          <w:sz w:val="28"/>
          <w:szCs w:val="28"/>
        </w:rPr>
        <w:t>×</w:t>
      </w:r>
      <w:r w:rsidRPr="00860439">
        <w:rPr>
          <w:rFonts w:cs="AL-Mohanad Bold"/>
          <w:color w:val="2F5496" w:themeColor="accent5" w:themeShade="BF"/>
          <w:sz w:val="28"/>
          <w:szCs w:val="28"/>
        </w:rPr>
        <w:t xml:space="preserve"> 34.4 </w:t>
      </w:r>
      <w:r w:rsidRPr="00860439">
        <w:rPr>
          <w:rFonts w:cs="AL-Mohanad Bold" w:hint="cs"/>
          <w:color w:val="2F5496" w:themeColor="accent5" w:themeShade="BF"/>
          <w:sz w:val="28"/>
          <w:szCs w:val="28"/>
        </w:rPr>
        <w:t>×</w:t>
      </w:r>
      <w:r w:rsidRPr="00860439">
        <w:rPr>
          <w:rFonts w:cs="AL-Mohanad Bold"/>
          <w:color w:val="2F5496" w:themeColor="accent5" w:themeShade="BF"/>
          <w:sz w:val="28"/>
          <w:szCs w:val="28"/>
        </w:rPr>
        <w:t xml:space="preserve"> (78.8 – 25 )</w:t>
      </w:r>
    </w:p>
    <w:p w14:paraId="764D60BF" w14:textId="48D27DB6" w:rsidR="00860439" w:rsidRPr="00860439" w:rsidRDefault="00860439" w:rsidP="00860439">
      <w:pPr>
        <w:jc w:val="center"/>
        <w:rPr>
          <w:rFonts w:cs="AL-Mohanad Bold"/>
          <w:color w:val="2F5496" w:themeColor="accent5" w:themeShade="BF"/>
          <w:sz w:val="28"/>
          <w:szCs w:val="28"/>
        </w:rPr>
      </w:pPr>
      <w:r w:rsidRPr="00860439">
        <w:rPr>
          <w:rFonts w:cs="AL-Mohanad Bold"/>
          <w:color w:val="2F5496" w:themeColor="accent5" w:themeShade="BF"/>
          <w:sz w:val="28"/>
          <w:szCs w:val="28"/>
        </w:rPr>
        <w:t>q = 4515.75 J</w:t>
      </w:r>
    </w:p>
    <w:p w14:paraId="6A063655" w14:textId="1F54249B" w:rsidR="00992C11" w:rsidRPr="002865F7" w:rsidRDefault="00992C11" w:rsidP="008B45CE">
      <w:pPr>
        <w:pStyle w:val="a7"/>
        <w:numPr>
          <w:ilvl w:val="0"/>
          <w:numId w:val="3"/>
        </w:numPr>
        <w:jc w:val="lowKashida"/>
        <w:rPr>
          <w:rFonts w:cs="AL-Mohanad Bold"/>
          <w:sz w:val="28"/>
          <w:szCs w:val="28"/>
        </w:rPr>
      </w:pPr>
      <w:r w:rsidRPr="002865F7">
        <w:rPr>
          <w:rFonts w:cs="AL-Mohanad Bold" w:hint="cs"/>
          <w:sz w:val="28"/>
          <w:szCs w:val="28"/>
          <w:rtl/>
        </w:rPr>
        <w:t>لخصي ماذا يحدث خلال فترة تكون المعقد المنشط القصيرة</w:t>
      </w:r>
      <w:r w:rsidR="00AF3BC6" w:rsidRPr="002865F7">
        <w:rPr>
          <w:rFonts w:cs="AL-Mohanad Bold" w:hint="cs"/>
          <w:sz w:val="28"/>
          <w:szCs w:val="28"/>
          <w:rtl/>
        </w:rPr>
        <w:t>.</w:t>
      </w:r>
    </w:p>
    <w:p w14:paraId="09ED3B07" w14:textId="614AF61D" w:rsidR="00CD59AB" w:rsidRPr="00860439" w:rsidRDefault="00860439" w:rsidP="00860439">
      <w:pPr>
        <w:jc w:val="center"/>
        <w:rPr>
          <w:rFonts w:cs="AL-Mohanad Bold" w:hint="cs"/>
          <w:color w:val="2F5496" w:themeColor="accent5" w:themeShade="BF"/>
          <w:sz w:val="28"/>
          <w:szCs w:val="28"/>
          <w:rtl/>
        </w:rPr>
      </w:pPr>
      <w:r w:rsidRPr="00860439">
        <w:rPr>
          <w:rFonts w:cs="AL-Mohanad Bold" w:hint="cs"/>
          <w:color w:val="2F5496" w:themeColor="accent5" w:themeShade="BF"/>
          <w:sz w:val="28"/>
          <w:szCs w:val="28"/>
          <w:rtl/>
        </w:rPr>
        <w:t>تجمع لحظي للذرات المواد المتفاعلة  قد يؤدي إلى تكوين المواد الناتجة أو يتكسر لتكوين المواد المتفاعلة مرة أخرى</w:t>
      </w:r>
    </w:p>
    <w:p w14:paraId="270BB2C5" w14:textId="0FCE291E" w:rsidR="00992C11" w:rsidRPr="002865F7" w:rsidRDefault="00992C11" w:rsidP="008B45CE">
      <w:pPr>
        <w:pStyle w:val="a7"/>
        <w:numPr>
          <w:ilvl w:val="0"/>
          <w:numId w:val="3"/>
        </w:numPr>
        <w:jc w:val="lowKashida"/>
        <w:rPr>
          <w:rFonts w:cs="AL-Mohanad Bold"/>
          <w:sz w:val="28"/>
          <w:szCs w:val="28"/>
        </w:rPr>
      </w:pPr>
      <w:r w:rsidRPr="002865F7">
        <w:rPr>
          <w:rFonts w:cs="AL-Mohanad Bold" w:hint="cs"/>
          <w:sz w:val="28"/>
          <w:szCs w:val="28"/>
          <w:rtl/>
        </w:rPr>
        <w:t>قارني بين الاتزان المتجانس و الأتزان غير ا</w:t>
      </w:r>
      <w:r w:rsidR="00AF3BC6" w:rsidRPr="002865F7">
        <w:rPr>
          <w:rFonts w:cs="AL-Mohanad Bold" w:hint="cs"/>
          <w:sz w:val="28"/>
          <w:szCs w:val="28"/>
          <w:rtl/>
        </w:rPr>
        <w:t>ل</w:t>
      </w:r>
      <w:r w:rsidRPr="002865F7">
        <w:rPr>
          <w:rFonts w:cs="AL-Mohanad Bold" w:hint="cs"/>
          <w:sz w:val="28"/>
          <w:szCs w:val="28"/>
          <w:rtl/>
        </w:rPr>
        <w:t>متجانس</w:t>
      </w:r>
      <w:r w:rsidR="00AF3BC6" w:rsidRPr="002865F7">
        <w:rPr>
          <w:rFonts w:cs="AL-Mohanad Bold" w:hint="cs"/>
          <w:sz w:val="28"/>
          <w:szCs w:val="28"/>
          <w:rtl/>
        </w:rPr>
        <w:t>.</w:t>
      </w:r>
    </w:p>
    <w:p w14:paraId="06DA244E" w14:textId="49F9721A" w:rsidR="00CD59AB" w:rsidRPr="00860439" w:rsidRDefault="00860439" w:rsidP="00860439">
      <w:pPr>
        <w:jc w:val="center"/>
        <w:rPr>
          <w:rFonts w:cs="AL-Mohanad Bold"/>
          <w:color w:val="2F5496" w:themeColor="accent5" w:themeShade="BF"/>
          <w:sz w:val="28"/>
          <w:szCs w:val="28"/>
          <w:rtl/>
        </w:rPr>
      </w:pPr>
      <w:r w:rsidRPr="00860439">
        <w:rPr>
          <w:rFonts w:cs="AL-Mohanad Bold" w:hint="cs"/>
          <w:color w:val="2F5496" w:themeColor="accent5" w:themeShade="BF"/>
          <w:sz w:val="28"/>
          <w:szCs w:val="28"/>
          <w:rtl/>
        </w:rPr>
        <w:t>الاتزان المتجانس : المواد المتفاعلة و الناتجة موجود في الحالة الفيزيائية نفسها.</w:t>
      </w:r>
    </w:p>
    <w:p w14:paraId="019B33C7" w14:textId="6225A38D" w:rsidR="00860439" w:rsidRPr="00860439" w:rsidRDefault="00860439" w:rsidP="00860439">
      <w:pPr>
        <w:jc w:val="center"/>
        <w:rPr>
          <w:rFonts w:cs="AL-Mohanad Bold"/>
          <w:color w:val="2F5496" w:themeColor="accent5" w:themeShade="BF"/>
          <w:sz w:val="28"/>
          <w:szCs w:val="28"/>
          <w:rtl/>
        </w:rPr>
      </w:pPr>
      <w:r w:rsidRPr="00860439">
        <w:rPr>
          <w:rFonts w:cs="AL-Mohanad Bold" w:hint="cs"/>
          <w:color w:val="2F5496" w:themeColor="accent5" w:themeShade="BF"/>
          <w:sz w:val="28"/>
          <w:szCs w:val="28"/>
          <w:rtl/>
        </w:rPr>
        <w:t>الأتزان غير المتجانس : تختلف الحالة الفيزيائية للمواد المتفاعلة و الناتجة .</w:t>
      </w:r>
    </w:p>
    <w:p w14:paraId="3F003906" w14:textId="77777777" w:rsidR="00811DF8" w:rsidRDefault="00AF3BC6" w:rsidP="008B45CE">
      <w:pPr>
        <w:pStyle w:val="a7"/>
        <w:numPr>
          <w:ilvl w:val="0"/>
          <w:numId w:val="3"/>
        </w:numPr>
        <w:jc w:val="lowKashida"/>
        <w:rPr>
          <w:rFonts w:cs="AL-Mohanad Bold"/>
          <w:sz w:val="28"/>
          <w:szCs w:val="28"/>
        </w:rPr>
      </w:pPr>
      <w:r w:rsidRPr="002865F7">
        <w:rPr>
          <w:rFonts w:cs="AL-Mohanad Bold" w:hint="cs"/>
          <w:sz w:val="28"/>
          <w:szCs w:val="28"/>
          <w:rtl/>
        </w:rPr>
        <w:t xml:space="preserve">قرري ما إذا كان رفع درجة الحرارة أو خفضها ينتج المزيد من </w:t>
      </w:r>
      <w:r w:rsidRPr="002865F7">
        <w:rPr>
          <w:rFonts w:cs="AL-Mohanad Bold"/>
          <w:sz w:val="28"/>
          <w:szCs w:val="28"/>
        </w:rPr>
        <w:t>CH</w:t>
      </w:r>
      <w:r w:rsidRPr="002865F7">
        <w:rPr>
          <w:rFonts w:cs="AL-Mohanad Bold"/>
          <w:sz w:val="28"/>
          <w:szCs w:val="28"/>
          <w:vertAlign w:val="subscript"/>
        </w:rPr>
        <w:t>3</w:t>
      </w:r>
      <w:r w:rsidRPr="002865F7">
        <w:rPr>
          <w:rFonts w:cs="AL-Mohanad Bold"/>
          <w:sz w:val="28"/>
          <w:szCs w:val="28"/>
        </w:rPr>
        <w:t>CHO</w:t>
      </w:r>
      <w:r w:rsidRPr="002865F7">
        <w:rPr>
          <w:rFonts w:cs="AL-Mohanad Bold" w:hint="cs"/>
          <w:sz w:val="28"/>
          <w:szCs w:val="28"/>
          <w:rtl/>
        </w:rPr>
        <w:t xml:space="preserve"> في معادلة الاتزان التالية:  </w:t>
      </w:r>
    </w:p>
    <w:p w14:paraId="739D89EB" w14:textId="0B00F694" w:rsidR="00AF3BC6" w:rsidRPr="002865F7" w:rsidRDefault="00AF3BC6" w:rsidP="00811DF8">
      <w:pPr>
        <w:pStyle w:val="a7"/>
        <w:ind w:left="1080"/>
        <w:jc w:val="lowKashida"/>
        <w:rPr>
          <w:rFonts w:cs="AL-Mohanad Bold"/>
          <w:sz w:val="28"/>
          <w:szCs w:val="28"/>
        </w:rPr>
      </w:pPr>
      <w:r w:rsidRPr="002865F7">
        <w:rPr>
          <w:rFonts w:cs="AL-Mohanad Bold" w:hint="cs"/>
          <w:sz w:val="28"/>
          <w:szCs w:val="28"/>
          <w:rtl/>
        </w:rPr>
        <w:t xml:space="preserve">     </w:t>
      </w:r>
      <w:r w:rsidRPr="002865F7">
        <w:rPr>
          <w:rFonts w:ascii="Arial" w:eastAsia="Yu Gothic UI Semilight" w:hAnsi="Arial" w:cs="Arial"/>
          <w:sz w:val="28"/>
          <w:szCs w:val="28"/>
        </w:rPr>
        <w:t>H</w:t>
      </w:r>
      <w:r w:rsidRPr="002865F7">
        <w:rPr>
          <w:rFonts w:ascii="Yu Gothic UI Semilight" w:eastAsia="Yu Gothic UI Semilight" w:hAnsi="Yu Gothic UI Semilight" w:cs="Arial" w:hint="eastAsia"/>
          <w:sz w:val="28"/>
          <w:szCs w:val="28"/>
        </w:rPr>
        <w:t>゜</w:t>
      </w:r>
      <w:r w:rsidRPr="002865F7">
        <w:rPr>
          <w:rFonts w:ascii="Arial" w:eastAsia="Yu Gothic UI Semilight" w:hAnsi="Arial" w:cs="Arial"/>
          <w:sz w:val="28"/>
          <w:szCs w:val="28"/>
        </w:rPr>
        <w:t xml:space="preserve"> = -151KJ</w:t>
      </w:r>
      <w:r w:rsidRPr="002865F7">
        <w:rPr>
          <w:rFonts w:ascii="Arial" w:eastAsia="Yu Gothic UI Semilight" w:hAnsi="Arial" w:cs="Arial" w:hint="cs"/>
          <w:sz w:val="28"/>
          <w:szCs w:val="28"/>
          <w:rtl/>
        </w:rPr>
        <w:t>∆</w:t>
      </w:r>
      <w:r w:rsidRPr="002865F7">
        <w:rPr>
          <w:rFonts w:cs="AL-Mohanad Bold" w:hint="cs"/>
          <w:sz w:val="28"/>
          <w:szCs w:val="28"/>
          <w:rtl/>
        </w:rPr>
        <w:t xml:space="preserve">            </w:t>
      </w:r>
      <w:r w:rsidRPr="002865F7">
        <w:rPr>
          <w:rFonts w:cs="AL-Mohanad Bold"/>
          <w:sz w:val="28"/>
          <w:szCs w:val="28"/>
        </w:rPr>
        <w:t>C</w:t>
      </w:r>
      <w:r w:rsidRPr="002865F7">
        <w:rPr>
          <w:rFonts w:cs="AL-Mohanad Bold"/>
          <w:sz w:val="28"/>
          <w:szCs w:val="28"/>
          <w:vertAlign w:val="subscript"/>
        </w:rPr>
        <w:t>2</w:t>
      </w:r>
      <w:r w:rsidRPr="002865F7">
        <w:rPr>
          <w:rFonts w:cs="AL-Mohanad Bold"/>
          <w:sz w:val="28"/>
          <w:szCs w:val="28"/>
        </w:rPr>
        <w:t>H</w:t>
      </w:r>
      <w:r w:rsidRPr="002865F7">
        <w:rPr>
          <w:rFonts w:cs="AL-Mohanad Bold"/>
          <w:sz w:val="28"/>
          <w:szCs w:val="28"/>
          <w:vertAlign w:val="subscript"/>
        </w:rPr>
        <w:t>2(g)</w:t>
      </w:r>
      <w:r w:rsidRPr="002865F7">
        <w:rPr>
          <w:rFonts w:cs="AL-Mohanad Bold"/>
          <w:sz w:val="28"/>
          <w:szCs w:val="28"/>
        </w:rPr>
        <w:t xml:space="preserve"> + H</w:t>
      </w:r>
      <w:r w:rsidRPr="002865F7">
        <w:rPr>
          <w:rFonts w:cs="AL-Mohanad Bold"/>
          <w:sz w:val="28"/>
          <w:szCs w:val="28"/>
          <w:vertAlign w:val="subscript"/>
        </w:rPr>
        <w:t>2</w:t>
      </w:r>
      <w:r w:rsidRPr="002865F7">
        <w:rPr>
          <w:rFonts w:cs="AL-Mohanad Bold"/>
          <w:sz w:val="28"/>
          <w:szCs w:val="28"/>
        </w:rPr>
        <w:t>O</w:t>
      </w:r>
      <w:r w:rsidRPr="002865F7">
        <w:rPr>
          <w:rFonts w:cs="AL-Mohanad Bold"/>
          <w:sz w:val="28"/>
          <w:szCs w:val="28"/>
          <w:vertAlign w:val="subscript"/>
        </w:rPr>
        <w:t>(g)</w:t>
      </w:r>
      <w:r w:rsidRPr="002865F7">
        <w:rPr>
          <w:rFonts w:cs="AL-Mohanad Bold"/>
          <w:sz w:val="28"/>
          <w:szCs w:val="28"/>
        </w:rPr>
        <w:t xml:space="preserve">  </w:t>
      </w:r>
      <w:r w:rsidRPr="002865F7">
        <w:rPr>
          <w:rFonts w:ascii="Yu Gothic UI Semilight" w:eastAsia="Yu Gothic UI Semilight" w:hAnsi="Yu Gothic UI Semilight" w:cs="AL-Mohanad Bold" w:hint="eastAsia"/>
          <w:sz w:val="28"/>
          <w:szCs w:val="28"/>
        </w:rPr>
        <w:t>⇆</w:t>
      </w:r>
      <w:r w:rsidRPr="002865F7">
        <w:rPr>
          <w:rFonts w:cs="AL-Mohanad Bold"/>
          <w:sz w:val="28"/>
          <w:szCs w:val="28"/>
        </w:rPr>
        <w:t xml:space="preserve">  CH</w:t>
      </w:r>
      <w:r w:rsidRPr="002865F7">
        <w:rPr>
          <w:rFonts w:cs="AL-Mohanad Bold"/>
          <w:sz w:val="28"/>
          <w:szCs w:val="28"/>
          <w:vertAlign w:val="subscript"/>
        </w:rPr>
        <w:t>3</w:t>
      </w:r>
      <w:r w:rsidRPr="002865F7">
        <w:rPr>
          <w:rFonts w:cs="AL-Mohanad Bold"/>
          <w:sz w:val="28"/>
          <w:szCs w:val="28"/>
        </w:rPr>
        <w:t>CHO</w:t>
      </w:r>
      <w:r w:rsidRPr="002865F7">
        <w:rPr>
          <w:rFonts w:cs="AL-Mohanad Bold"/>
          <w:sz w:val="28"/>
          <w:szCs w:val="28"/>
          <w:vertAlign w:val="subscript"/>
        </w:rPr>
        <w:t>(g)</w:t>
      </w:r>
    </w:p>
    <w:p w14:paraId="4C9A2447" w14:textId="0486517E" w:rsidR="00CD59AB" w:rsidRPr="00860439" w:rsidRDefault="00860439" w:rsidP="00860439">
      <w:pPr>
        <w:jc w:val="center"/>
        <w:rPr>
          <w:rFonts w:cs="AL-Mohanad Bold"/>
          <w:color w:val="2F5496" w:themeColor="accent5" w:themeShade="BF"/>
          <w:sz w:val="28"/>
          <w:szCs w:val="28"/>
        </w:rPr>
      </w:pPr>
      <w:r w:rsidRPr="00860439">
        <w:rPr>
          <w:rFonts w:cs="AL-Mohanad Bold" w:hint="cs"/>
          <w:color w:val="2F5496" w:themeColor="accent5" w:themeShade="BF"/>
          <w:sz w:val="28"/>
          <w:szCs w:val="28"/>
          <w:rtl/>
        </w:rPr>
        <w:t>التفاعل طارد للحرارة إذاً خفض درجة الحرارة سيؤدي إلى إزاحة التفاعل نحو اليمين (النواتج) و بالتالي ستززداد كمية الإيثانول</w:t>
      </w:r>
    </w:p>
    <w:p w14:paraId="087A6AE9" w14:textId="462FC3B0" w:rsidR="00AF3BC6" w:rsidRPr="002865F7" w:rsidRDefault="002865F7" w:rsidP="008B45CE">
      <w:pPr>
        <w:pStyle w:val="a7"/>
        <w:numPr>
          <w:ilvl w:val="0"/>
          <w:numId w:val="3"/>
        </w:numPr>
        <w:jc w:val="lowKashida"/>
        <w:rPr>
          <w:rFonts w:cs="AL-Mohanad Bold"/>
          <w:sz w:val="28"/>
          <w:szCs w:val="28"/>
        </w:rPr>
      </w:pPr>
      <w:r w:rsidRPr="002865F7">
        <w:rPr>
          <w:rFonts w:cs="AL-Mohanad Bold"/>
          <w:b/>
          <w:bCs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029383" wp14:editId="3E9215EC">
                <wp:simplePos x="0" y="0"/>
                <wp:positionH relativeFrom="column">
                  <wp:posOffset>4411345</wp:posOffset>
                </wp:positionH>
                <wp:positionV relativeFrom="paragraph">
                  <wp:posOffset>254000</wp:posOffset>
                </wp:positionV>
                <wp:extent cx="1457325" cy="933450"/>
                <wp:effectExtent l="0" t="0" r="0" b="0"/>
                <wp:wrapNone/>
                <wp:docPr id="5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93345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065AD5" id="مستطيل 5" o:spid="_x0000_s1026" style="position:absolute;left:0;text-align:left;margin-left:347.35pt;margin-top:20pt;width:114.75pt;height:7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" stroked="f" strokeweight="1pt">
                <v:fill r:id="rId9" o:title="" recolor="t" rotate="t" type="frame"/>
              </v:rect>
            </w:pict>
          </mc:Fallback>
        </mc:AlternateContent>
      </w:r>
      <w:r w:rsidR="00AF3BC6" w:rsidRPr="002865F7">
        <w:rPr>
          <w:rFonts w:cs="AL-Mohanad Bold" w:hint="cs"/>
          <w:sz w:val="28"/>
          <w:szCs w:val="28"/>
          <w:rtl/>
        </w:rPr>
        <w:t>سمّي المركبات العضوية التالية:</w:t>
      </w:r>
    </w:p>
    <w:p w14:paraId="442C6EDE" w14:textId="0C91888A" w:rsidR="008B45CE" w:rsidRPr="008B45CE" w:rsidRDefault="008B45CE" w:rsidP="008B45CE">
      <w:pPr>
        <w:jc w:val="lowKashida"/>
        <w:rPr>
          <w:rFonts w:cs="AL-Mohanad Bold"/>
          <w:b/>
          <w:bCs/>
          <w:sz w:val="32"/>
          <w:szCs w:val="32"/>
        </w:rPr>
      </w:pPr>
      <w:r>
        <w:rPr>
          <w:rFonts w:cs="AL-Mohanad Bold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02A5F2" wp14:editId="7CB65A4A">
                <wp:simplePos x="0" y="0"/>
                <wp:positionH relativeFrom="column">
                  <wp:posOffset>173355</wp:posOffset>
                </wp:positionH>
                <wp:positionV relativeFrom="paragraph">
                  <wp:posOffset>5715</wp:posOffset>
                </wp:positionV>
                <wp:extent cx="2057400" cy="923925"/>
                <wp:effectExtent l="0" t="0" r="0" b="0"/>
                <wp:wrapNone/>
                <wp:docPr id="10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923925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D06DD1" id="مستطيل 10" o:spid="_x0000_s1026" style="position:absolute;left:0;text-align:left;margin-left:13.65pt;margin-top:.45pt;width:162pt;height:7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" stroked="f" strokeweight="1pt">
                <v:fill r:id="rId11" o:title="" recolor="t" rotate="t" type="frame"/>
              </v:rect>
            </w:pict>
          </mc:Fallback>
        </mc:AlternateContent>
      </w:r>
    </w:p>
    <w:p w14:paraId="5325F148" w14:textId="34DB25CF" w:rsidR="00AF3BC6" w:rsidRPr="00AF3BC6" w:rsidRDefault="00AF3BC6" w:rsidP="00AF3BC6">
      <w:pPr>
        <w:pStyle w:val="a7"/>
        <w:ind w:left="1080"/>
        <w:jc w:val="lowKashida"/>
        <w:rPr>
          <w:rFonts w:cs="AL-Mohanad Bold"/>
          <w:b/>
          <w:bCs/>
          <w:sz w:val="32"/>
          <w:szCs w:val="32"/>
        </w:rPr>
      </w:pPr>
    </w:p>
    <w:p w14:paraId="6969A487" w14:textId="274810E9" w:rsidR="00992C11" w:rsidRPr="00992C11" w:rsidRDefault="00992C11" w:rsidP="00992C11">
      <w:pPr>
        <w:jc w:val="lowKashida"/>
        <w:rPr>
          <w:rFonts w:cs="AL-Mohanad Bold"/>
          <w:b/>
          <w:bCs/>
          <w:sz w:val="32"/>
          <w:szCs w:val="32"/>
          <w:rtl/>
        </w:rPr>
      </w:pPr>
    </w:p>
    <w:p w14:paraId="3ED9ABDA" w14:textId="008854E0" w:rsidR="009A4D59" w:rsidRDefault="002865F7" w:rsidP="009A4D59">
      <w:pPr>
        <w:jc w:val="lowKashida"/>
        <w:rPr>
          <w:b/>
          <w:bCs/>
          <w:sz w:val="32"/>
          <w:szCs w:val="32"/>
          <w:rtl/>
        </w:rPr>
      </w:pPr>
      <w:r>
        <w:rPr>
          <w:b/>
          <w:bCs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88B80C" wp14:editId="5379BF40">
                <wp:simplePos x="0" y="0"/>
                <wp:positionH relativeFrom="column">
                  <wp:posOffset>4107180</wp:posOffset>
                </wp:positionH>
                <wp:positionV relativeFrom="paragraph">
                  <wp:posOffset>5080</wp:posOffset>
                </wp:positionV>
                <wp:extent cx="2000250" cy="552450"/>
                <wp:effectExtent l="0" t="0" r="0" b="0"/>
                <wp:wrapNone/>
                <wp:docPr id="7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F329F6" w14:textId="19A23BAA" w:rsidR="008B45CE" w:rsidRPr="00860439" w:rsidRDefault="00860439" w:rsidP="008B45CE">
                            <w:pPr>
                              <w:jc w:val="center"/>
                              <w:rPr>
                                <w:rFonts w:cs="AL-Mohanad Bold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 w:rsidRPr="00860439">
                              <w:rPr>
                                <w:rFonts w:cs="AL-Mohanad Bold" w:hint="cs"/>
                                <w:color w:val="2F5496" w:themeColor="accent5" w:themeShade="BF"/>
                                <w:sz w:val="28"/>
                                <w:szCs w:val="28"/>
                                <w:rtl/>
                              </w:rPr>
                              <w:t>إيثانول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888B80C" id="مستطيل 7" o:spid="_x0000_s1042" style="position:absolute;left:0;text-align:left;margin-left:323.4pt;margin-top:.4pt;width:157.5pt;height:43.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" filled="f" stroked="f" strokeweight="1pt">
                <v:textbox>
                  <w:txbxContent>
                    <w:p w14:paraId="16F329F6" w14:textId="19A23BAA" w:rsidR="008B45CE" w:rsidRPr="00860439" w:rsidRDefault="00860439" w:rsidP="008B45CE">
                      <w:pPr>
                        <w:jc w:val="center"/>
                        <w:rPr>
                          <w:rFonts w:cs="AL-Mohanad Bold"/>
                          <w:color w:val="2F5496" w:themeColor="accent5" w:themeShade="BF"/>
                          <w:sz w:val="28"/>
                          <w:szCs w:val="28"/>
                        </w:rPr>
                      </w:pPr>
                      <w:r w:rsidRPr="00860439">
                        <w:rPr>
                          <w:rFonts w:cs="AL-Mohanad Bold" w:hint="cs"/>
                          <w:color w:val="2F5496" w:themeColor="accent5" w:themeShade="BF"/>
                          <w:sz w:val="28"/>
                          <w:szCs w:val="28"/>
                          <w:rtl/>
                        </w:rPr>
                        <w:t>إيثانول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AFAFD8" wp14:editId="5B78A03A">
                <wp:simplePos x="0" y="0"/>
                <wp:positionH relativeFrom="column">
                  <wp:posOffset>335280</wp:posOffset>
                </wp:positionH>
                <wp:positionV relativeFrom="paragraph">
                  <wp:posOffset>3175</wp:posOffset>
                </wp:positionV>
                <wp:extent cx="2000250" cy="552450"/>
                <wp:effectExtent l="0" t="0" r="0" b="0"/>
                <wp:wrapNone/>
                <wp:docPr id="11" name="مستطيل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5D2451" w14:textId="29936785" w:rsidR="008B45CE" w:rsidRPr="00860439" w:rsidRDefault="00860439" w:rsidP="008B45C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 w:rsidRPr="00860439">
                              <w:rPr>
                                <w:rFonts w:asciiTheme="majorBidi" w:hAnsiTheme="majorBidi" w:cstheme="majorBidi"/>
                                <w:color w:val="2F5496" w:themeColor="accent5" w:themeShade="BF"/>
                                <w:sz w:val="28"/>
                                <w:szCs w:val="28"/>
                                <w:rtl/>
                              </w:rPr>
                              <w:t>بيوتانال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1AFAFD8" id="مستطيل 11" o:spid="_x0000_s1043" style="position:absolute;left:0;text-align:left;margin-left:26.4pt;margin-top:.25pt;width:157.5pt;height:43.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" filled="f" stroked="f" strokeweight="1pt">
                <v:textbox>
                  <w:txbxContent>
                    <w:p w14:paraId="495D2451" w14:textId="29936785" w:rsidR="008B45CE" w:rsidRPr="00860439" w:rsidRDefault="00860439" w:rsidP="008B45CE">
                      <w:pPr>
                        <w:jc w:val="center"/>
                        <w:rPr>
                          <w:rFonts w:asciiTheme="majorBidi" w:hAnsiTheme="majorBidi" w:cstheme="majorBidi"/>
                          <w:color w:val="2F5496" w:themeColor="accent5" w:themeShade="BF"/>
                          <w:sz w:val="28"/>
                          <w:szCs w:val="28"/>
                        </w:rPr>
                      </w:pPr>
                      <w:r w:rsidRPr="00860439">
                        <w:rPr>
                          <w:rFonts w:asciiTheme="majorBidi" w:hAnsiTheme="majorBidi" w:cstheme="majorBidi"/>
                          <w:color w:val="2F5496" w:themeColor="accent5" w:themeShade="BF"/>
                          <w:sz w:val="28"/>
                          <w:szCs w:val="28"/>
                          <w:rtl/>
                        </w:rPr>
                        <w:t>بيوتانال</w:t>
                      </w:r>
                    </w:p>
                  </w:txbxContent>
                </v:textbox>
              </v:rect>
            </w:pict>
          </mc:Fallback>
        </mc:AlternateContent>
      </w:r>
    </w:p>
    <w:p w14:paraId="49FEF4A4" w14:textId="092CCC4D" w:rsidR="009A4D59" w:rsidRDefault="00F4027D" w:rsidP="00811DF8">
      <w:pPr>
        <w:jc w:val="lowKashida"/>
        <w:rPr>
          <w:b/>
          <w:bCs/>
          <w:sz w:val="32"/>
          <w:szCs w:val="32"/>
          <w:rtl/>
        </w:rPr>
      </w:pPr>
      <w:r>
        <w:rPr>
          <w:b/>
          <w:bCs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F214C1" wp14:editId="5A11E6FE">
                <wp:simplePos x="0" y="0"/>
                <wp:positionH relativeFrom="column">
                  <wp:posOffset>1735455</wp:posOffset>
                </wp:positionH>
                <wp:positionV relativeFrom="paragraph">
                  <wp:posOffset>111760</wp:posOffset>
                </wp:positionV>
                <wp:extent cx="3114675" cy="1019175"/>
                <wp:effectExtent l="0" t="0" r="0" b="0"/>
                <wp:wrapNone/>
                <wp:docPr id="15" name="مستطيل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4675" cy="101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9646CA" w14:textId="04C95C87" w:rsidR="008B45CE" w:rsidRPr="00F4027D" w:rsidRDefault="008B45CE" w:rsidP="008B45CE">
                            <w:pPr>
                              <w:jc w:val="center"/>
                              <w:rPr>
                                <w:rFonts w:cs="AL-Mohanad Bold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F4027D">
                              <w:rPr>
                                <w:rFonts w:cs="AL-Mohanad Bold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انتهت الأسئلة </w:t>
                            </w:r>
                          </w:p>
                          <w:p w14:paraId="3BEF6C34" w14:textId="3E444DAD" w:rsidR="00812047" w:rsidRPr="00F4027D" w:rsidRDefault="00812047" w:rsidP="008B45CE">
                            <w:pPr>
                              <w:jc w:val="center"/>
                              <w:rPr>
                                <w:rFonts w:cs="AL-Mohanad Bold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F4027D">
                              <w:rPr>
                                <w:rFonts w:cs="AL-Mohanad Bold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مع تمنياتي القلبية لكن بالتوفيق</w:t>
                            </w:r>
                          </w:p>
                          <w:p w14:paraId="221F2BD7" w14:textId="6B351098" w:rsidR="008B45CE" w:rsidRPr="00F4027D" w:rsidRDefault="008B45CE" w:rsidP="008B45CE">
                            <w:pPr>
                              <w:jc w:val="center"/>
                              <w:rPr>
                                <w:rFonts w:cs="AL-Mohanad Bold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4027D">
                              <w:rPr>
                                <w:rFonts w:cs="AL-Mohanad Bold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معلمة المادة : </w:t>
                            </w:r>
                            <w:r w:rsidR="00F4027D" w:rsidRPr="00F4027D">
                              <w:rPr>
                                <w:rFonts w:cs="AL-Mohanad Bold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أ/ </w:t>
                            </w:r>
                            <w:r w:rsidRPr="00F4027D">
                              <w:rPr>
                                <w:rFonts w:cs="AL-Mohanad Bold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عفاف الحربي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F214C1" id="مستطيل 15" o:spid="_x0000_s1044" style="position:absolute;left:0;text-align:left;margin-left:136.65pt;margin-top:8.8pt;width:245.25pt;height:80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" filled="f" stroked="f" strokeweight="1pt">
                <v:textbox>
                  <w:txbxContent>
                    <w:p w14:paraId="6E9646CA" w14:textId="04C95C87" w:rsidR="008B45CE" w:rsidRPr="00F4027D" w:rsidRDefault="008B45CE" w:rsidP="008B45CE">
                      <w:pPr>
                        <w:jc w:val="center"/>
                        <w:rPr>
                          <w:rFonts w:cs="AL-Mohanad Bold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F4027D">
                        <w:rPr>
                          <w:rFonts w:cs="AL-Mohanad Bold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انتهت الأسئلة </w:t>
                      </w:r>
                    </w:p>
                    <w:p w14:paraId="3BEF6C34" w14:textId="3E444DAD" w:rsidR="00812047" w:rsidRPr="00F4027D" w:rsidRDefault="00812047" w:rsidP="008B45CE">
                      <w:pPr>
                        <w:jc w:val="center"/>
                        <w:rPr>
                          <w:rFonts w:cs="AL-Mohanad Bold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F4027D">
                        <w:rPr>
                          <w:rFonts w:cs="AL-Mohanad Bold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مع تمنياتي القلبية لكن بالتوفيق</w:t>
                      </w:r>
                    </w:p>
                    <w:p w14:paraId="221F2BD7" w14:textId="6B351098" w:rsidR="008B45CE" w:rsidRPr="00F4027D" w:rsidRDefault="008B45CE" w:rsidP="008B45CE">
                      <w:pPr>
                        <w:jc w:val="center"/>
                        <w:rPr>
                          <w:rFonts w:cs="AL-Mohanad Bold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4027D">
                        <w:rPr>
                          <w:rFonts w:cs="AL-Mohanad Bold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معلمة المادة : </w:t>
                      </w:r>
                      <w:r w:rsidR="00F4027D" w:rsidRPr="00F4027D">
                        <w:rPr>
                          <w:rFonts w:cs="AL-Mohanad Bold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أ/ </w:t>
                      </w:r>
                      <w:r w:rsidRPr="00F4027D">
                        <w:rPr>
                          <w:rFonts w:cs="AL-Mohanad Bold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عفاف الحربي</w:t>
                      </w:r>
                    </w:p>
                  </w:txbxContent>
                </v:textbox>
              </v:rect>
            </w:pict>
          </mc:Fallback>
        </mc:AlternateContent>
      </w:r>
    </w:p>
    <w:sectPr w:rsidR="009A4D59" w:rsidSect="0035245C">
      <w:headerReference w:type="default" r:id="rId12"/>
      <w:footerReference w:type="default" r:id="rId13"/>
      <w:headerReference w:type="first" r:id="rId14"/>
      <w:footerReference w:type="first" r:id="rId15"/>
      <w:endnotePr>
        <w:numFmt w:val="lowerLetter"/>
      </w:endnotePr>
      <w:pgSz w:w="11906" w:h="16838"/>
      <w:pgMar w:top="426" w:right="566" w:bottom="426" w:left="567" w:header="720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232A78" w14:textId="77777777" w:rsidR="0068022C" w:rsidRDefault="0068022C" w:rsidP="00A92AB4">
      <w:r>
        <w:separator/>
      </w:r>
    </w:p>
  </w:endnote>
  <w:endnote w:type="continuationSeparator" w:id="0">
    <w:p w14:paraId="2E07E6E8" w14:textId="77777777" w:rsidR="0068022C" w:rsidRDefault="0068022C" w:rsidP="00A92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1" w:fontKey="{A311DF56-8FBF-4C30-972F-79601EF77B49}"/>
    <w:embedBold r:id="rId2" w:fontKey="{38FDF609-B18A-4DC4-AEA8-AE5F0A0276A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D983B90F-EB4F-4437-8A24-9B347014EECC}"/>
    <w:embedBold r:id="rId4" w:fontKey="{2D71C859-29D0-49C8-81CC-298A5B095117}"/>
  </w:font>
  <w:font w:name="AF_Jeddah">
    <w:altName w:val="Arial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51497B2E-7CAF-4C4B-9669-DB7307102FA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EAA35B9E-1498-4B49-BB1C-F928E36A1340}"/>
    <w:embedItalic r:id="rId7" w:fontKey="{B9E95E86-BFCE-4981-AD29-1FC930A6A5CC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8" w:fontKey="{17E77162-A220-4F05-9918-662E0086429A}"/>
    <w:embedBold r:id="rId9" w:fontKey="{BCA5898A-5BDE-48C6-83CE-F77BF244B0CE}"/>
  </w:font>
  <w:font w:name="AbuBttal Wael">
    <w:altName w:val="Arial"/>
    <w:charset w:val="00"/>
    <w:family w:val="script"/>
    <w:pitch w:val="variable"/>
    <w:sig w:usb0="A000207F" w:usb1="C000204B" w:usb2="00000008" w:usb3="00000000" w:csb0="000001D3" w:csb1="00000000"/>
  </w:font>
  <w:font w:name="Yu Gothic UI Semilight">
    <w:panose1 w:val="020B0400000000000000"/>
    <w:charset w:val="80"/>
    <w:family w:val="swiss"/>
    <w:pitch w:val="variable"/>
    <w:sig w:usb0="E00002FF" w:usb1="2AC7FDFF" w:usb2="00000016" w:usb3="00000000" w:csb0="0002009F" w:csb1="00000000"/>
    <w:embedRegular r:id="rId10" w:subsetted="1" w:fontKey="{9A22FE63-C335-4579-9221-1CDC57D0FA94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Italic r:id="rId11" w:fontKey="{8C460E1E-93CE-4F2B-9414-7B38024C585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hammad bold art 1">
    <w:altName w:val="Arial"/>
    <w:charset w:val="B2"/>
    <w:family w:val="auto"/>
    <w:pitch w:val="variable"/>
    <w:sig w:usb0="00002001" w:usb1="00000000" w:usb2="00000000" w:usb3="00000000" w:csb0="00000040" w:csb1="00000000"/>
  </w:font>
  <w:font w:name="AL-Mateen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  <w:embedBold r:id="rId12" w:fontKey="{B5CEF4FD-9C2B-4A64-B967-1863B223DD5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1F86F36C-C866-43A2-875F-A3037A2E59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EA1D87" w14:textId="77777777" w:rsidR="005938D0" w:rsidRDefault="0036142F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EDDC36D" wp14:editId="0C9F0730">
              <wp:simplePos x="0" y="0"/>
              <wp:positionH relativeFrom="page">
                <wp:posOffset>2411855</wp:posOffset>
              </wp:positionH>
              <wp:positionV relativeFrom="page">
                <wp:posOffset>9982294</wp:posOffset>
              </wp:positionV>
              <wp:extent cx="4951975" cy="341630"/>
              <wp:effectExtent l="0" t="0" r="0" b="1270"/>
              <wp:wrapNone/>
              <wp:docPr id="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1975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DC01BB" w14:textId="77777777" w:rsidR="00A134BD" w:rsidRPr="00374657" w:rsidRDefault="00A134BD" w:rsidP="00A134BD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رقم النموذج : </w:t>
                          </w:r>
                          <w:r>
                            <w:rPr>
                              <w:rFonts w:cs="mohammad bold art 1"/>
                              <w:b/>
                              <w:sz w:val="22"/>
                              <w:szCs w:val="22"/>
                            </w:rPr>
                            <w:t>KH-P028-F11A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رقم الإصدار :  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1/7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تاريخ الإصدار :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01/07/2021 م</w:t>
                          </w:r>
                        </w:p>
                        <w:p w14:paraId="583B13C9" w14:textId="77777777" w:rsidR="00A134BD" w:rsidRPr="00374657" w:rsidRDefault="00A134BD" w:rsidP="00A134BD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6D72F057" w14:textId="77777777" w:rsidR="00A134BD" w:rsidRPr="00374657" w:rsidRDefault="00A134BD" w:rsidP="00A134BD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6D7B3024" w14:textId="77777777" w:rsidR="00A134BD" w:rsidRPr="00374657" w:rsidRDefault="00A134BD" w:rsidP="00A134BD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29F2BCB5" w14:textId="77777777" w:rsidR="00A134BD" w:rsidRPr="00374657" w:rsidRDefault="00A134BD" w:rsidP="00A134BD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603E2752" w14:textId="77777777" w:rsidR="0036142F" w:rsidRPr="00374657" w:rsidRDefault="0036142F" w:rsidP="0036142F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DDC36D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45" type="#_x0000_t202" style="position:absolute;left:0;text-align:left;margin-left:189.9pt;margin-top:786pt;width:389.9pt;height:26.9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" filled="f" stroked="f">
              <v:textbox>
                <w:txbxContent>
                  <w:p w14:paraId="09DC01BB" w14:textId="77777777" w:rsidR="00A134BD" w:rsidRPr="00374657" w:rsidRDefault="00A134BD" w:rsidP="00A134BD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رقم النموذج : </w:t>
                    </w:r>
                    <w:r>
                      <w:rPr>
                        <w:rFonts w:cs="mohammad bold art 1"/>
                        <w:b/>
                        <w:sz w:val="22"/>
                        <w:szCs w:val="22"/>
                      </w:rPr>
                      <w:t>KH-P028-F11A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رقم الإصدار :  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1/7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تاريخ الإصدار :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01/07/2021 م</w:t>
                    </w:r>
                  </w:p>
                  <w:p w14:paraId="583B13C9" w14:textId="77777777" w:rsidR="00A134BD" w:rsidRPr="00374657" w:rsidRDefault="00A134BD" w:rsidP="00A134BD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6D72F057" w14:textId="77777777" w:rsidR="00A134BD" w:rsidRPr="00374657" w:rsidRDefault="00A134BD" w:rsidP="00A134BD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6D7B3024" w14:textId="77777777" w:rsidR="00A134BD" w:rsidRPr="00374657" w:rsidRDefault="00A134BD" w:rsidP="00A134BD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29F2BCB5" w14:textId="77777777" w:rsidR="00A134BD" w:rsidRPr="00374657" w:rsidRDefault="00A134BD" w:rsidP="00A134BD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603E2752" w14:textId="77777777" w:rsidR="0036142F" w:rsidRPr="00374657" w:rsidRDefault="0036142F" w:rsidP="0036142F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374657">
      <w:rPr>
        <w:lang w:eastAsia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BE38711" wp14:editId="72C16DB7">
              <wp:simplePos x="0" y="0"/>
              <wp:positionH relativeFrom="column">
                <wp:posOffset>31115</wp:posOffset>
              </wp:positionH>
              <wp:positionV relativeFrom="paragraph">
                <wp:posOffset>-109855</wp:posOffset>
              </wp:positionV>
              <wp:extent cx="1104900" cy="352425"/>
              <wp:effectExtent l="635" t="0" r="0" b="3175"/>
              <wp:wrapNone/>
              <wp:docPr id="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634D64" w14:textId="77777777" w:rsidR="00374657" w:rsidRPr="00374657" w:rsidRDefault="00374657" w:rsidP="00374657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A134BD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2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A134BD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4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14:paraId="259CC5A7" w14:textId="77777777" w:rsidR="00374657" w:rsidRPr="00374657" w:rsidRDefault="00374657" w:rsidP="00374657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BE38711" id="Text Box 19" o:spid="_x0000_s1046" type="#_x0000_t202" style="position:absolute;left:0;text-align:left;margin-left:2.45pt;margin-top:-8.65pt;width:87pt;height:2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" filled="f" stroked="f">
              <v:textbox>
                <w:txbxContent>
                  <w:p w14:paraId="3D634D64" w14:textId="77777777" w:rsidR="00374657" w:rsidRPr="00374657" w:rsidRDefault="00374657" w:rsidP="00374657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A134BD">
                      <w:rPr>
                        <w:rFonts w:cs="mohammad bold art 1"/>
                        <w:sz w:val="14"/>
                        <w:szCs w:val="22"/>
                        <w:rtl/>
                      </w:rPr>
                      <w:t>2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A134BD">
                      <w:rPr>
                        <w:rFonts w:cs="mohammad bold art 1"/>
                        <w:sz w:val="14"/>
                        <w:szCs w:val="22"/>
                        <w:rtl/>
                      </w:rPr>
                      <w:t>4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14:paraId="259CC5A7" w14:textId="77777777" w:rsidR="00374657" w:rsidRPr="00374657" w:rsidRDefault="00374657" w:rsidP="00374657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B5FC80" w14:textId="77777777" w:rsidR="005938D0" w:rsidRDefault="00374657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376599E" wp14:editId="1E58F6C4">
              <wp:simplePos x="0" y="0"/>
              <wp:positionH relativeFrom="page">
                <wp:posOffset>2378562</wp:posOffset>
              </wp:positionH>
              <wp:positionV relativeFrom="page">
                <wp:posOffset>10187426</wp:posOffset>
              </wp:positionV>
              <wp:extent cx="4951975" cy="341630"/>
              <wp:effectExtent l="0" t="0" r="0" b="1270"/>
              <wp:wrapNone/>
              <wp:docPr id="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1975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81DFD5" w14:textId="77777777" w:rsidR="00A134BD" w:rsidRPr="00374657" w:rsidRDefault="00A134BD" w:rsidP="00A134BD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رقم النموذج : </w:t>
                          </w:r>
                          <w:r>
                            <w:rPr>
                              <w:rFonts w:cs="mohammad bold art 1"/>
                              <w:b/>
                              <w:sz w:val="22"/>
                              <w:szCs w:val="22"/>
                            </w:rPr>
                            <w:t>KH-P028-F11A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رقم الإصدار :  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1/7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تاريخ الإصدار :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01/07/2021 م</w:t>
                          </w:r>
                        </w:p>
                        <w:p w14:paraId="0F74A7B4" w14:textId="77777777" w:rsidR="00A134BD" w:rsidRPr="00374657" w:rsidRDefault="00A134BD" w:rsidP="00A134BD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09525626" w14:textId="77777777" w:rsidR="00A134BD" w:rsidRPr="00374657" w:rsidRDefault="00A134BD" w:rsidP="00A134BD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36BF944C" w14:textId="77777777" w:rsidR="00A134BD" w:rsidRPr="00374657" w:rsidRDefault="00A134BD" w:rsidP="00A134BD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6EA8ECB1" w14:textId="77777777" w:rsidR="00374657" w:rsidRPr="00374657" w:rsidRDefault="00374657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76599E" id="_x0000_t202" coordsize="21600,21600" o:spt="202" path="m,l,21600r21600,l21600,xe">
              <v:stroke joinstyle="miter"/>
              <v:path gradientshapeok="t" o:connecttype="rect"/>
            </v:shapetype>
            <v:shape id="_x0000_s1049" type="#_x0000_t202" style="position:absolute;left:0;text-align:left;margin-left:187.3pt;margin-top:802.15pt;width:389.9pt;height:26.9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" filled="f" stroked="f">
              <v:textbox>
                <w:txbxContent>
                  <w:p w14:paraId="1681DFD5" w14:textId="77777777" w:rsidR="00A134BD" w:rsidRPr="00374657" w:rsidRDefault="00A134BD" w:rsidP="00A134BD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رقم النموذج : </w:t>
                    </w:r>
                    <w:r>
                      <w:rPr>
                        <w:rFonts w:cs="mohammad bold art 1"/>
                        <w:b/>
                        <w:sz w:val="22"/>
                        <w:szCs w:val="22"/>
                      </w:rPr>
                      <w:t>KH-P028-F11A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رقم الإصدار :  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1/7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تاريخ الإصدار :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01/07/2021 م</w:t>
                    </w:r>
                  </w:p>
                  <w:p w14:paraId="0F74A7B4" w14:textId="77777777" w:rsidR="00A134BD" w:rsidRPr="00374657" w:rsidRDefault="00A134BD" w:rsidP="00A134BD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09525626" w14:textId="77777777" w:rsidR="00A134BD" w:rsidRPr="00374657" w:rsidRDefault="00A134BD" w:rsidP="00A134BD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36BF944C" w14:textId="77777777" w:rsidR="00A134BD" w:rsidRPr="00374657" w:rsidRDefault="00A134BD" w:rsidP="00A134BD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6EA8ECB1" w14:textId="77777777" w:rsidR="00374657" w:rsidRPr="00374657" w:rsidRDefault="00374657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5FF7420" wp14:editId="4416CEEF">
              <wp:simplePos x="0" y="0"/>
              <wp:positionH relativeFrom="column">
                <wp:posOffset>-121285</wp:posOffset>
              </wp:positionH>
              <wp:positionV relativeFrom="paragraph">
                <wp:posOffset>90170</wp:posOffset>
              </wp:positionV>
              <wp:extent cx="1104900" cy="352425"/>
              <wp:effectExtent l="635" t="0" r="0" b="3175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350388" w14:textId="77777777" w:rsidR="005938D0" w:rsidRPr="00374657" w:rsidRDefault="005938D0" w:rsidP="0035245C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A134BD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1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A134BD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4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14:paraId="0CD5328E" w14:textId="77777777" w:rsidR="005938D0" w:rsidRPr="00374657" w:rsidRDefault="005938D0" w:rsidP="0035245C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5FF7420" id="Text Box 8" o:spid="_x0000_s1050" type="#_x0000_t202" style="position:absolute;left:0;text-align:left;margin-left:-9.55pt;margin-top:7.1pt;width:87pt;height:27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" filled="f" stroked="f">
              <v:textbox>
                <w:txbxContent>
                  <w:p w14:paraId="00350388" w14:textId="77777777" w:rsidR="005938D0" w:rsidRPr="00374657" w:rsidRDefault="005938D0" w:rsidP="0035245C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A134BD">
                      <w:rPr>
                        <w:rFonts w:cs="mohammad bold art 1"/>
                        <w:sz w:val="14"/>
                        <w:szCs w:val="22"/>
                        <w:rtl/>
                      </w:rPr>
                      <w:t>1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A134BD">
                      <w:rPr>
                        <w:rFonts w:cs="mohammad bold art 1"/>
                        <w:sz w:val="14"/>
                        <w:szCs w:val="22"/>
                        <w:rtl/>
                      </w:rPr>
                      <w:t>4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14:paraId="0CD5328E" w14:textId="77777777" w:rsidR="005938D0" w:rsidRPr="00374657" w:rsidRDefault="005938D0" w:rsidP="0035245C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A0D8276" wp14:editId="3352C854">
              <wp:simplePos x="0" y="0"/>
              <wp:positionH relativeFrom="column">
                <wp:posOffset>266700</wp:posOffset>
              </wp:positionH>
              <wp:positionV relativeFrom="paragraph">
                <wp:posOffset>10075545</wp:posOffset>
              </wp:positionV>
              <wp:extent cx="1616710" cy="297180"/>
              <wp:effectExtent l="0" t="0" r="0" b="7620"/>
              <wp:wrapNone/>
              <wp:docPr id="1" name="مربع ن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6710" cy="297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8B2B9F7" w14:textId="77777777" w:rsidR="00374657" w:rsidRPr="00021D6D" w:rsidRDefault="00374657" w:rsidP="00374657">
                          <w:pPr>
                            <w:jc w:val="center"/>
                            <w:rPr>
                              <w:rFonts w:cs="mohammad bold art 1"/>
                              <w:sz w:val="18"/>
                              <w:szCs w:val="18"/>
                            </w:rPr>
                          </w:pP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الصفحة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PAGE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A134BD" w:rsidRPr="00A134B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1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 من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NUMPAGES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A134BD" w:rsidRPr="00A134B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4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A0D8276" id="مربع نص 4" o:spid="_x0000_s1051" type="#_x0000_t202" style="position:absolute;left:0;text-align:left;margin-left:21pt;margin-top:793.35pt;width:127.3pt;height:2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" filled="f" stroked="f" strokeweight=".5pt">
              <v:textbox>
                <w:txbxContent>
                  <w:p w14:paraId="48B2B9F7" w14:textId="77777777" w:rsidR="00374657" w:rsidRPr="00021D6D" w:rsidRDefault="00374657" w:rsidP="00374657">
                    <w:pPr>
                      <w:jc w:val="center"/>
                      <w:rPr>
                        <w:rFonts w:cs="mohammad bold art 1"/>
                        <w:sz w:val="18"/>
                        <w:szCs w:val="18"/>
                      </w:rPr>
                    </w:pP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الصفحة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PAGE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A134BD" w:rsidRPr="00A134B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1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 من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NUMPAGES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A134BD" w:rsidRPr="00A134B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4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29BF48" w14:textId="77777777" w:rsidR="0068022C" w:rsidRDefault="0068022C" w:rsidP="00A92AB4">
      <w:r>
        <w:separator/>
      </w:r>
    </w:p>
  </w:footnote>
  <w:footnote w:type="continuationSeparator" w:id="0">
    <w:p w14:paraId="08B4909D" w14:textId="77777777" w:rsidR="0068022C" w:rsidRDefault="0068022C" w:rsidP="00A92A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912A39" w14:textId="77777777" w:rsidR="005938D0" w:rsidRDefault="00374657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58BD6463" wp14:editId="74C118B5">
              <wp:simplePos x="0" y="0"/>
              <wp:positionH relativeFrom="column">
                <wp:posOffset>-72390</wp:posOffset>
              </wp:positionH>
              <wp:positionV relativeFrom="paragraph">
                <wp:posOffset>-17145</wp:posOffset>
              </wp:positionV>
              <wp:extent cx="6974205" cy="9511665"/>
              <wp:effectExtent l="20955" t="20955" r="24765" b="20955"/>
              <wp:wrapNone/>
              <wp:docPr id="9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74205" cy="95116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810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C2B4BEB" id="Rectangle 6" o:spid="_x0000_s1026" style="position:absolute;left:0;text-align:left;margin-left:-5.7pt;margin-top:-1.35pt;width:549.15pt;height:748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" strokeweight="3pt">
              <v:stroke linestyle="thinTh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bidiVisual/>
      <w:tblW w:w="10979" w:type="dxa"/>
      <w:tblInd w:w="6" w:type="dxa"/>
      <w:tblBorders>
        <w:top w:val="thinThickLargeGap" w:sz="18" w:space="0" w:color="auto"/>
        <w:left w:val="thickThinLargeGap" w:sz="18" w:space="0" w:color="auto"/>
        <w:bottom w:val="thickThinLargeGap" w:sz="18" w:space="0" w:color="auto"/>
        <w:right w:val="thinThickLargeGap" w:sz="18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1276"/>
      <w:gridCol w:w="567"/>
      <w:gridCol w:w="567"/>
      <w:gridCol w:w="283"/>
      <w:gridCol w:w="425"/>
      <w:gridCol w:w="142"/>
      <w:gridCol w:w="142"/>
      <w:gridCol w:w="709"/>
      <w:gridCol w:w="1551"/>
      <w:gridCol w:w="781"/>
      <w:gridCol w:w="647"/>
      <w:gridCol w:w="1497"/>
      <w:gridCol w:w="1161"/>
      <w:gridCol w:w="1231"/>
    </w:tblGrid>
    <w:tr w:rsidR="00816F73" w:rsidRPr="004A5331" w14:paraId="54873770" w14:textId="77777777" w:rsidTr="005429F1">
      <w:trPr>
        <w:cantSplit/>
      </w:trPr>
      <w:tc>
        <w:tcPr>
          <w:tcW w:w="2693" w:type="dxa"/>
          <w:gridSpan w:val="4"/>
          <w:vMerge w:val="restart"/>
          <w:tcBorders>
            <w:top w:val="thinThickLargeGap" w:sz="18" w:space="0" w:color="auto"/>
            <w:left w:val="thinThickLargeGap" w:sz="18" w:space="0" w:color="auto"/>
            <w:right w:val="single" w:sz="4" w:space="0" w:color="auto"/>
          </w:tcBorders>
          <w:vAlign w:val="center"/>
        </w:tcPr>
        <w:p w14:paraId="6388934D" w14:textId="77777777" w:rsidR="00816F73" w:rsidRPr="00CB7830" w:rsidRDefault="00816F73" w:rsidP="00816F73">
          <w:pPr>
            <w:pStyle w:val="4"/>
            <w:rPr>
              <w:rFonts w:cs="mohammad bold art 1"/>
              <w:sz w:val="18"/>
              <w:szCs w:val="24"/>
              <w:rtl/>
            </w:rPr>
          </w:pPr>
          <w:r w:rsidRPr="00CB7830">
            <w:rPr>
              <w:rFonts w:cs="mohammad bold art 1" w:hint="cs"/>
              <w:sz w:val="16"/>
              <w:szCs w:val="22"/>
              <w:rtl/>
            </w:rPr>
            <w:t>المملكة العربية السعودية</w:t>
          </w:r>
        </w:p>
        <w:p w14:paraId="0987D1DC" w14:textId="77777777" w:rsidR="00816F73" w:rsidRPr="00CB7830" w:rsidRDefault="00816F73" w:rsidP="00816F73">
          <w:pPr>
            <w:jc w:val="center"/>
            <w:rPr>
              <w:rFonts w:cs="mohammad bold art 1"/>
              <w:b/>
              <w:bCs/>
              <w:sz w:val="16"/>
              <w:szCs w:val="16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وزارة التعليم</w:t>
          </w:r>
        </w:p>
        <w:p w14:paraId="3A8A9314" w14:textId="77777777" w:rsidR="00816F73" w:rsidRPr="00CB7830" w:rsidRDefault="00816F73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الإدارة العامة للتعليم</w:t>
          </w:r>
        </w:p>
        <w:p w14:paraId="71393BE8" w14:textId="77777777" w:rsidR="00816F73" w:rsidRPr="00CB7830" w:rsidRDefault="00816F73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بالمدينة المنورة</w:t>
          </w:r>
        </w:p>
        <w:p w14:paraId="3BBC24B9" w14:textId="77777777" w:rsidR="00816F73" w:rsidRPr="00CB7830" w:rsidRDefault="00816F73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 w:rsidRPr="00CB7830">
            <w:rPr>
              <w:rFonts w:cs="mohammad bold art 1" w:hint="cs"/>
              <w:b/>
              <w:bCs/>
              <w:sz w:val="24"/>
              <w:szCs w:val="24"/>
              <w:rtl/>
            </w:rPr>
            <w:t>مدارس الخندق الأهلية</w:t>
          </w:r>
        </w:p>
        <w:p w14:paraId="3BD9A759" w14:textId="77777777" w:rsidR="00816F73" w:rsidRPr="00CF70DF" w:rsidRDefault="00816F73" w:rsidP="00816F73">
          <w:pPr>
            <w:jc w:val="center"/>
            <w:rPr>
              <w:rtl/>
            </w:rPr>
          </w:pPr>
          <w:r w:rsidRPr="00CB7830">
            <w:rPr>
              <w:rFonts w:cs="mohammad bold art 1" w:hint="cs"/>
              <w:b/>
              <w:bCs/>
              <w:sz w:val="16"/>
              <w:szCs w:val="16"/>
              <w:rtl/>
            </w:rPr>
            <w:t>ابتدائي * متوسط * ثانوي</w:t>
          </w:r>
          <w:r w:rsidRPr="00CB7830">
            <w:rPr>
              <w:sz w:val="22"/>
              <w:szCs w:val="22"/>
              <w:rtl/>
              <w:lang w:eastAsia="en-US"/>
            </w:rPr>
            <w:t xml:space="preserve"> </w:t>
          </w:r>
          <w:r>
            <w:rPr>
              <w:rtl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019AFDD2" wp14:editId="320809FA">
                    <wp:simplePos x="0" y="0"/>
                    <wp:positionH relativeFrom="column">
                      <wp:posOffset>5372100</wp:posOffset>
                    </wp:positionH>
                    <wp:positionV relativeFrom="paragraph">
                      <wp:posOffset>-573405</wp:posOffset>
                    </wp:positionV>
                    <wp:extent cx="1595755" cy="1440180"/>
                    <wp:effectExtent l="10795" t="10795" r="12700" b="6350"/>
                    <wp:wrapNone/>
                    <wp:docPr id="13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95755" cy="1440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0C6C85" w14:textId="77777777" w:rsidR="00816F73" w:rsidRDefault="00816F73" w:rsidP="00816F7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19AFDD2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47" type="#_x0000_t202" style="position:absolute;left:0;text-align:left;margin-left:423pt;margin-top:-45.15pt;width:125.65pt;height:113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">
                    <v:textbox>
                      <w:txbxContent>
                        <w:p w14:paraId="560C6C85" w14:textId="77777777" w:rsidR="00816F73" w:rsidRDefault="00816F73" w:rsidP="00816F73"/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969" w:type="dxa"/>
          <w:gridSpan w:val="5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vAlign w:val="bottom"/>
        </w:tcPr>
        <w:p w14:paraId="27F5C884" w14:textId="77777777" w:rsidR="00816F73" w:rsidRDefault="00816F73" w:rsidP="00816F73">
          <w:pPr>
            <w:pStyle w:val="4"/>
            <w:tabs>
              <w:tab w:val="left" w:pos="2541"/>
            </w:tabs>
            <w:rPr>
              <w:rFonts w:cs="AL-Mateen"/>
              <w:sz w:val="28"/>
              <w:szCs w:val="34"/>
              <w:rtl/>
            </w:rPr>
          </w:pPr>
          <w:r>
            <w:rPr>
              <w:lang w:eastAsia="en-US"/>
            </w:rPr>
            <w:drawing>
              <wp:anchor distT="0" distB="0" distL="114300" distR="114300" simplePos="0" relativeHeight="251670528" behindDoc="1" locked="0" layoutInCell="1" allowOverlap="1" wp14:anchorId="7973877F" wp14:editId="60220A02">
                <wp:simplePos x="0" y="0"/>
                <wp:positionH relativeFrom="column">
                  <wp:posOffset>236855</wp:posOffset>
                </wp:positionH>
                <wp:positionV relativeFrom="paragraph">
                  <wp:posOffset>-569595</wp:posOffset>
                </wp:positionV>
                <wp:extent cx="1415415" cy="630555"/>
                <wp:effectExtent l="0" t="0" r="0" b="0"/>
                <wp:wrapNone/>
                <wp:docPr id="12" name="صورة 7" descr="شعارلا الوزارة الجديد 2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شعارلا الوزارة الجديد 20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5415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cs="AL-Mateen" w:hint="cs"/>
              <w:sz w:val="28"/>
              <w:szCs w:val="34"/>
              <w:rtl/>
            </w:rPr>
            <w:t>أسئلة اختبار</w:t>
          </w:r>
        </w:p>
        <w:p w14:paraId="1B1A38DC" w14:textId="2507AA83" w:rsidR="00816F73" w:rsidRDefault="00816F73" w:rsidP="00BF3A4E">
          <w:pPr>
            <w:jc w:val="center"/>
            <w:rPr>
              <w:rFonts w:cs="mohammad bold art 1"/>
              <w:rtl/>
            </w:rPr>
          </w:pPr>
          <w:r w:rsidRPr="0067565F">
            <w:rPr>
              <w:rFonts w:cs="mohammad bold art 1" w:hint="cs"/>
              <w:rtl/>
            </w:rPr>
            <w:t xml:space="preserve">الفصل الدراسي </w:t>
          </w:r>
          <w:r w:rsidR="00CC2928">
            <w:rPr>
              <w:rFonts w:cs="mohammad bold art 1" w:hint="cs"/>
              <w:rtl/>
            </w:rPr>
            <w:t xml:space="preserve">الثاني </w:t>
          </w:r>
          <w:r>
            <w:rPr>
              <w:rFonts w:cs="mohammad bold art 1" w:hint="cs"/>
              <w:rtl/>
            </w:rPr>
            <w:t>الدور:</w:t>
          </w:r>
          <w:r w:rsidR="00CC2928">
            <w:rPr>
              <w:rFonts w:cs="mohammad bold art 1" w:hint="cs"/>
              <w:rtl/>
            </w:rPr>
            <w:t xml:space="preserve"> الأول</w:t>
          </w:r>
        </w:p>
        <w:p w14:paraId="676E48EB" w14:textId="77777777" w:rsidR="00816F73" w:rsidRDefault="00816F73" w:rsidP="00CC2928">
          <w:pPr>
            <w:jc w:val="center"/>
            <w:rPr>
              <w:rFonts w:cs="mohammad bold art 1"/>
              <w:rtl/>
            </w:rPr>
          </w:pPr>
          <w:r>
            <w:rPr>
              <w:rFonts w:cs="mohammad bold art 1" w:hint="cs"/>
              <w:rtl/>
            </w:rPr>
            <w:t>للعام الدراسي</w:t>
          </w:r>
          <w:r w:rsidR="00CC2928">
            <w:rPr>
              <w:rFonts w:cs="mohammad bold art 1" w:hint="cs"/>
              <w:rtl/>
            </w:rPr>
            <w:t xml:space="preserve"> 1443هـ </w:t>
          </w:r>
        </w:p>
        <w:p w14:paraId="313EE0F9" w14:textId="5995EB3C" w:rsidR="00CC2928" w:rsidRPr="0067565F" w:rsidRDefault="00CC2928" w:rsidP="00CC2928">
          <w:pPr>
            <w:jc w:val="center"/>
            <w:rPr>
              <w:rFonts w:cs="mohammad bold art 1"/>
              <w:rtl/>
            </w:rPr>
          </w:pP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14:paraId="544976BD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 السؤال</w:t>
          </w:r>
        </w:p>
      </w:tc>
      <w:tc>
        <w:tcPr>
          <w:tcW w:w="2144" w:type="dxa"/>
          <w:gridSpan w:val="2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215D190A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الدرجة المستحقة</w:t>
          </w:r>
        </w:p>
      </w:tc>
      <w:tc>
        <w:tcPr>
          <w:tcW w:w="1161" w:type="dxa"/>
          <w:vMerge w:val="restart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0B964916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اسم المصحح</w:t>
          </w:r>
        </w:p>
      </w:tc>
      <w:tc>
        <w:tcPr>
          <w:tcW w:w="1231" w:type="dxa"/>
          <w:vMerge w:val="restart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1F7E8A2A" w14:textId="77777777" w:rsidR="00816F73" w:rsidRPr="00816F73" w:rsidRDefault="00816F73" w:rsidP="00816F73">
          <w:pPr>
            <w:pStyle w:val="1"/>
            <w:jc w:val="center"/>
            <w:rPr>
              <w:rFonts w:cs="mohammad bold art 1"/>
              <w:sz w:val="22"/>
              <w:szCs w:val="22"/>
            </w:rPr>
          </w:pPr>
          <w:r w:rsidRPr="00816F73">
            <w:rPr>
              <w:rFonts w:cs="mohammad bold art 1" w:hint="cs"/>
              <w:sz w:val="22"/>
              <w:szCs w:val="22"/>
              <w:rtl/>
            </w:rPr>
            <w:t>اسم المراجع</w:t>
          </w:r>
        </w:p>
      </w:tc>
    </w:tr>
    <w:tr w:rsidR="00816F73" w:rsidRPr="004A5331" w14:paraId="043B614C" w14:textId="77777777" w:rsidTr="005429F1">
      <w:trPr>
        <w:cantSplit/>
        <w:trHeight w:val="406"/>
      </w:trPr>
      <w:tc>
        <w:tcPr>
          <w:tcW w:w="2693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</w:tcPr>
        <w:p w14:paraId="626696C8" w14:textId="77777777" w:rsidR="00816F73" w:rsidRPr="00FF44B1" w:rsidRDefault="00816F73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14:paraId="14B3615B" w14:textId="77777777" w:rsidR="00816F73" w:rsidRPr="00FF44B1" w:rsidRDefault="00816F73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  <w:bottom w:val="thinThickLargeGap" w:sz="18" w:space="0" w:color="auto"/>
          </w:tcBorders>
          <w:shd w:val="clear" w:color="auto" w:fill="C0C0C0"/>
          <w:vAlign w:val="center"/>
        </w:tcPr>
        <w:p w14:paraId="40AAACB6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64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14:paraId="6EB094FC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رقماً</w:t>
          </w:r>
        </w:p>
      </w:tc>
      <w:tc>
        <w:tcPr>
          <w:tcW w:w="149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14:paraId="075083B5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كتابةً</w:t>
          </w:r>
        </w:p>
      </w:tc>
      <w:tc>
        <w:tcPr>
          <w:tcW w:w="116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  <w:vAlign w:val="center"/>
        </w:tcPr>
        <w:p w14:paraId="36D9697B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</w:tcPr>
        <w:p w14:paraId="4DB06C66" w14:textId="77777777" w:rsidR="00816F73" w:rsidRPr="00816F73" w:rsidRDefault="00816F73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816F73" w:rsidRPr="004A5331" w14:paraId="3C12BDE1" w14:textId="77777777" w:rsidTr="005429F1">
      <w:trPr>
        <w:cantSplit/>
        <w:trHeight w:val="454"/>
      </w:trPr>
      <w:tc>
        <w:tcPr>
          <w:tcW w:w="2693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</w:tcPr>
        <w:p w14:paraId="751044B9" w14:textId="77777777" w:rsidR="00816F73" w:rsidRPr="00FF44B1" w:rsidRDefault="00816F73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14:paraId="0C295C2E" w14:textId="77777777" w:rsidR="00816F73" w:rsidRPr="00FF44B1" w:rsidRDefault="00816F73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thinThickLargeGap" w:sz="18" w:space="0" w:color="auto"/>
            <w:left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29C204A3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الأول</w:t>
          </w:r>
        </w:p>
      </w:tc>
      <w:tc>
        <w:tcPr>
          <w:tcW w:w="64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1338B656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01B7C1E9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0196B1C2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</w:tcPr>
        <w:p w14:paraId="0D2E161B" w14:textId="77777777" w:rsidR="00816F73" w:rsidRPr="00816F73" w:rsidRDefault="00816F73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816F73" w:rsidRPr="004A5331" w14:paraId="35DBC281" w14:textId="77777777" w:rsidTr="005429F1">
      <w:trPr>
        <w:cantSplit/>
        <w:trHeight w:val="454"/>
      </w:trPr>
      <w:tc>
        <w:tcPr>
          <w:tcW w:w="2693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  <w:vAlign w:val="center"/>
        </w:tcPr>
        <w:p w14:paraId="360B30AB" w14:textId="77777777" w:rsidR="00816F73" w:rsidRPr="00FF44B1" w:rsidRDefault="00816F73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  <w:vAlign w:val="center"/>
        </w:tcPr>
        <w:p w14:paraId="6656EA8F" w14:textId="77777777" w:rsidR="00816F73" w:rsidRPr="00FF44B1" w:rsidRDefault="00816F73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single" w:sz="6" w:space="0" w:color="auto"/>
            <w:left w:val="thinThickLargeGap" w:sz="18" w:space="0" w:color="auto"/>
          </w:tcBorders>
          <w:vAlign w:val="center"/>
        </w:tcPr>
        <w:p w14:paraId="2F715301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الثاني</w:t>
          </w:r>
        </w:p>
      </w:tc>
      <w:tc>
        <w:tcPr>
          <w:tcW w:w="647" w:type="dxa"/>
          <w:tcBorders>
            <w:top w:val="single" w:sz="6" w:space="0" w:color="auto"/>
          </w:tcBorders>
          <w:vAlign w:val="center"/>
        </w:tcPr>
        <w:p w14:paraId="298A2C26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6" w:space="0" w:color="auto"/>
          </w:tcBorders>
          <w:vAlign w:val="center"/>
        </w:tcPr>
        <w:p w14:paraId="34CC7F07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single" w:sz="6" w:space="0" w:color="auto"/>
          </w:tcBorders>
          <w:vAlign w:val="center"/>
        </w:tcPr>
        <w:p w14:paraId="2432057D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single" w:sz="6" w:space="0" w:color="auto"/>
          </w:tcBorders>
          <w:shd w:val="clear" w:color="auto" w:fill="auto"/>
        </w:tcPr>
        <w:p w14:paraId="2E094D00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816F73" w:rsidRPr="004A5331" w14:paraId="5DD315B6" w14:textId="77777777" w:rsidTr="005429F1">
      <w:trPr>
        <w:cantSplit/>
        <w:trHeight w:val="454"/>
      </w:trPr>
      <w:tc>
        <w:tcPr>
          <w:tcW w:w="2693" w:type="dxa"/>
          <w:gridSpan w:val="4"/>
          <w:vMerge/>
          <w:tcBorders>
            <w:left w:val="thinThickLargeGap" w:sz="18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AC1AFF8" w14:textId="77777777" w:rsidR="00816F73" w:rsidRPr="004A5331" w:rsidRDefault="00816F73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bottom w:val="single" w:sz="4" w:space="0" w:color="auto"/>
            <w:right w:val="thinThickLargeGap" w:sz="18" w:space="0" w:color="auto"/>
          </w:tcBorders>
          <w:vAlign w:val="center"/>
        </w:tcPr>
        <w:p w14:paraId="0388A686" w14:textId="77777777" w:rsidR="00816F73" w:rsidRPr="004A5331" w:rsidRDefault="00816F73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781" w:type="dxa"/>
          <w:tcBorders>
            <w:left w:val="thinThickLargeGap" w:sz="18" w:space="0" w:color="auto"/>
            <w:bottom w:val="single" w:sz="4" w:space="0" w:color="auto"/>
          </w:tcBorders>
          <w:vAlign w:val="center"/>
        </w:tcPr>
        <w:p w14:paraId="2C690599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الثالث</w:t>
          </w:r>
        </w:p>
      </w:tc>
      <w:tc>
        <w:tcPr>
          <w:tcW w:w="647" w:type="dxa"/>
          <w:tcBorders>
            <w:bottom w:val="single" w:sz="4" w:space="0" w:color="auto"/>
          </w:tcBorders>
          <w:vAlign w:val="center"/>
        </w:tcPr>
        <w:p w14:paraId="54088AC9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bottom w:val="single" w:sz="4" w:space="0" w:color="auto"/>
          </w:tcBorders>
          <w:vAlign w:val="center"/>
        </w:tcPr>
        <w:p w14:paraId="66C11071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Align w:val="center"/>
        </w:tcPr>
        <w:p w14:paraId="17A0AD93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shd w:val="clear" w:color="auto" w:fill="auto"/>
        </w:tcPr>
        <w:p w14:paraId="0A2F90CF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816F73" w:rsidRPr="004A5331" w14:paraId="055E620D" w14:textId="77777777" w:rsidTr="005429F1">
      <w:trPr>
        <w:cantSplit/>
        <w:trHeight w:val="454"/>
      </w:trPr>
      <w:tc>
        <w:tcPr>
          <w:tcW w:w="3402" w:type="dxa"/>
          <w:gridSpan w:val="7"/>
          <w:tcBorders>
            <w:top w:val="single" w:sz="4" w:space="0" w:color="auto"/>
            <w:left w:val="thinThickLargeGap" w:sz="18" w:space="0" w:color="auto"/>
            <w:right w:val="single" w:sz="4" w:space="0" w:color="auto"/>
          </w:tcBorders>
        </w:tcPr>
        <w:p w14:paraId="05F4D005" w14:textId="0CF03D56" w:rsidR="00816F73" w:rsidRPr="00CB7830" w:rsidRDefault="00816F73" w:rsidP="00816F73">
          <w:pPr>
            <w:rPr>
              <w:rFonts w:cs="AL-Mohanad Bold"/>
              <w:sz w:val="4"/>
              <w:szCs w:val="8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>اسم الطالب</w:t>
          </w:r>
          <w:r w:rsidR="00CC2928">
            <w:rPr>
              <w:rFonts w:cs="AL-Mohanad Bold" w:hint="cs"/>
              <w:b/>
              <w:bCs/>
              <w:szCs w:val="26"/>
              <w:rtl/>
            </w:rPr>
            <w:t>ة</w:t>
          </w:r>
          <w:r>
            <w:rPr>
              <w:rFonts w:cs="AL-Mohanad Bold" w:hint="cs"/>
              <w:b/>
              <w:bCs/>
              <w:szCs w:val="26"/>
              <w:rtl/>
            </w:rPr>
            <w:t xml:space="preserve">: </w:t>
          </w:r>
          <w:r>
            <w:rPr>
              <w:rFonts w:cs="AL-Mohanad Bold" w:hint="cs"/>
              <w:b/>
              <w:bCs/>
              <w:sz w:val="4"/>
              <w:szCs w:val="8"/>
              <w:rtl/>
            </w:rPr>
            <w:t>................................................................................................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</w:tcPr>
        <w:p w14:paraId="1BDD0EAF" w14:textId="77777777" w:rsidR="00816F73" w:rsidRPr="004A5331" w:rsidRDefault="00816F73" w:rsidP="00816F73">
          <w:pPr>
            <w:pStyle w:val="4"/>
            <w:jc w:val="left"/>
            <w:rPr>
              <w:rFonts w:cs="AL-Mohanad Bold"/>
              <w:sz w:val="26"/>
              <w:szCs w:val="32"/>
            </w:rPr>
          </w:pPr>
          <w:r>
            <w:rPr>
              <w:rFonts w:cs="AL-Mohanad Bold" w:hint="cs"/>
              <w:sz w:val="18"/>
              <w:szCs w:val="24"/>
              <w:rtl/>
            </w:rPr>
            <w:t>الصف: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4" w:space="0" w:color="auto"/>
          </w:tcBorders>
          <w:vAlign w:val="center"/>
        </w:tcPr>
        <w:p w14:paraId="0A891244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الرابع</w:t>
          </w:r>
        </w:p>
      </w:tc>
      <w:tc>
        <w:tcPr>
          <w:tcW w:w="64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478E6124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3C3182E3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</w:tcPr>
        <w:p w14:paraId="52770C04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shd w:val="clear" w:color="auto" w:fill="auto"/>
        </w:tcPr>
        <w:p w14:paraId="3C14CF38" w14:textId="77777777" w:rsidR="00816F73" w:rsidRPr="00816F73" w:rsidRDefault="00816F73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816F73" w:rsidRPr="004A5331" w14:paraId="4EFC27B1" w14:textId="77777777" w:rsidTr="005429F1">
      <w:trPr>
        <w:cantSplit/>
        <w:trHeight w:val="454"/>
      </w:trPr>
      <w:tc>
        <w:tcPr>
          <w:tcW w:w="3118" w:type="dxa"/>
          <w:gridSpan w:val="5"/>
          <w:tcBorders>
            <w:left w:val="thinThickLargeGap" w:sz="18" w:space="0" w:color="auto"/>
          </w:tcBorders>
        </w:tcPr>
        <w:p w14:paraId="10E443E0" w14:textId="77777777" w:rsidR="00816F73" w:rsidRPr="004A5331" w:rsidRDefault="00816F73" w:rsidP="00816F73">
          <w:pPr>
            <w:rPr>
              <w:rFonts w:cs="AL-Mohanad Bold"/>
              <w:b/>
              <w:bCs/>
              <w:sz w:val="26"/>
              <w:szCs w:val="32"/>
              <w:rtl/>
            </w:rPr>
          </w:pPr>
          <w:r w:rsidRPr="00816F73">
            <w:rPr>
              <w:rFonts w:cs="AL-Mohanad Bold" w:hint="cs"/>
              <w:b/>
              <w:bCs/>
              <w:szCs w:val="26"/>
              <w:rtl/>
            </w:rPr>
            <w:t>رقم الجلوس:</w:t>
          </w:r>
        </w:p>
      </w:tc>
      <w:tc>
        <w:tcPr>
          <w:tcW w:w="2544" w:type="dxa"/>
          <w:gridSpan w:val="4"/>
          <w:tcBorders>
            <w:right w:val="thinThickLargeGap" w:sz="18" w:space="0" w:color="auto"/>
          </w:tcBorders>
        </w:tcPr>
        <w:p w14:paraId="200C8FDD" w14:textId="6B1FAE43" w:rsidR="00816F73" w:rsidRPr="00EC6AB2" w:rsidRDefault="00816F73" w:rsidP="00816F73">
          <w:pPr>
            <w:rPr>
              <w:rFonts w:cs="AL-Mohanad Bold"/>
              <w:b/>
              <w:bCs/>
              <w:sz w:val="22"/>
              <w:szCs w:val="28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المادة: </w:t>
          </w:r>
          <w:r w:rsidR="00CC2928">
            <w:rPr>
              <w:rFonts w:cs="AL-Mohanad Bold" w:hint="cs"/>
              <w:b/>
              <w:bCs/>
              <w:sz w:val="22"/>
              <w:szCs w:val="28"/>
              <w:rtl/>
            </w:rPr>
            <w:t>كيمياء 3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14:paraId="1CF7E090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الخامس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6C6EAE88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6D2A766A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14:paraId="110DA6A3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</w:tcBorders>
          <w:shd w:val="clear" w:color="auto" w:fill="auto"/>
        </w:tcPr>
        <w:p w14:paraId="53BE84DE" w14:textId="77777777" w:rsidR="00816F73" w:rsidRPr="00816F73" w:rsidRDefault="00816F73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816F73" w:rsidRPr="004A5331" w14:paraId="0C4A7E20" w14:textId="77777777" w:rsidTr="005429F1">
      <w:trPr>
        <w:cantSplit/>
        <w:trHeight w:val="454"/>
      </w:trPr>
      <w:tc>
        <w:tcPr>
          <w:tcW w:w="1276" w:type="dxa"/>
          <w:tcBorders>
            <w:left w:val="thinThickLargeGap" w:sz="18" w:space="0" w:color="auto"/>
          </w:tcBorders>
        </w:tcPr>
        <w:p w14:paraId="3A8B927C" w14:textId="77777777" w:rsidR="00816F73" w:rsidRPr="00F93A25" w:rsidRDefault="00816F73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  <w:r w:rsidRPr="00DC2585">
            <w:rPr>
              <w:rFonts w:cs="AL-Mohanad Bold" w:hint="cs"/>
              <w:b/>
              <w:bCs/>
              <w:sz w:val="18"/>
              <w:szCs w:val="24"/>
              <w:rtl/>
            </w:rPr>
            <w:t>اليوم والتاريخ</w:t>
          </w:r>
        </w:p>
      </w:tc>
      <w:tc>
        <w:tcPr>
          <w:tcW w:w="2126" w:type="dxa"/>
          <w:gridSpan w:val="6"/>
          <w:tcBorders>
            <w:right w:val="single" w:sz="4" w:space="0" w:color="auto"/>
          </w:tcBorders>
        </w:tcPr>
        <w:p w14:paraId="177F6914" w14:textId="6067522E" w:rsidR="00816F73" w:rsidRPr="00F93A25" w:rsidRDefault="00DD22D8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>الثلاثاء 5/8/1443هـ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</w:tcPr>
        <w:p w14:paraId="0DEEE96E" w14:textId="18BA4B3F" w:rsidR="00816F73" w:rsidRPr="00F93A25" w:rsidRDefault="00816F73" w:rsidP="00816F73">
          <w:pPr>
            <w:rPr>
              <w:rFonts w:cs="AL-Mohanad Bold"/>
              <w:b/>
              <w:bCs/>
              <w:szCs w:val="26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>الزمن :</w:t>
          </w:r>
          <w:r w:rsidR="00CC2928">
            <w:rPr>
              <w:rFonts w:cs="AL-Mohanad Bold" w:hint="cs"/>
              <w:b/>
              <w:bCs/>
              <w:szCs w:val="26"/>
              <w:rtl/>
            </w:rPr>
            <w:t xml:space="preserve"> ثلاث ساعات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14:paraId="217DC72D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السادس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714ED53F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7857D229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14:paraId="5C266DE6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</w:tcBorders>
          <w:shd w:val="clear" w:color="auto" w:fill="auto"/>
        </w:tcPr>
        <w:p w14:paraId="4952E5E6" w14:textId="77777777" w:rsidR="00816F73" w:rsidRPr="00816F73" w:rsidRDefault="00816F73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816F73" w:rsidRPr="004A5331" w14:paraId="641DF829" w14:textId="77777777" w:rsidTr="005429F1">
      <w:trPr>
        <w:cantSplit/>
        <w:trHeight w:val="211"/>
      </w:trPr>
      <w:tc>
        <w:tcPr>
          <w:tcW w:w="1843" w:type="dxa"/>
          <w:gridSpan w:val="2"/>
          <w:vMerge w:val="restart"/>
          <w:tcBorders>
            <w:top w:val="thinThickLargeGap" w:sz="18" w:space="0" w:color="auto"/>
            <w:left w:val="thinThickLargeGap" w:sz="18" w:space="0" w:color="auto"/>
            <w:right w:val="single" w:sz="4" w:space="0" w:color="auto"/>
          </w:tcBorders>
          <w:shd w:val="clear" w:color="auto" w:fill="auto"/>
          <w:vAlign w:val="center"/>
        </w:tcPr>
        <w:p w14:paraId="20D555BD" w14:textId="77777777" w:rsidR="00816F73" w:rsidRPr="004A5331" w:rsidRDefault="00816F73" w:rsidP="00816F73">
          <w:pPr>
            <w:jc w:val="center"/>
            <w:rPr>
              <w:rFonts w:cs="AL-Mohanad Bold"/>
              <w:b/>
              <w:bCs/>
              <w:sz w:val="26"/>
              <w:szCs w:val="32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الدرجة الكلية </w:t>
          </w:r>
        </w:p>
      </w:tc>
      <w:tc>
        <w:tcPr>
          <w:tcW w:w="567" w:type="dxa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3346EB68" w14:textId="77777777" w:rsidR="00816F73" w:rsidRPr="00B141FF" w:rsidRDefault="00816F73" w:rsidP="00816F73">
          <w:pPr>
            <w:pStyle w:val="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رقمًا</w:t>
          </w:r>
        </w:p>
      </w:tc>
      <w:tc>
        <w:tcPr>
          <w:tcW w:w="850" w:type="dxa"/>
          <w:gridSpan w:val="3"/>
          <w:tcBorders>
            <w:top w:val="thinThickLargeGap" w:sz="18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14:paraId="42C1D404" w14:textId="5FFBE555" w:rsidR="00816F73" w:rsidRPr="00B141FF" w:rsidRDefault="00816F73" w:rsidP="00CC2928">
          <w:pPr>
            <w:pStyle w:val="4"/>
            <w:rPr>
              <w:rFonts w:cs="AL-Mohanad Bold"/>
              <w:sz w:val="26"/>
              <w:szCs w:val="32"/>
            </w:rPr>
          </w:pPr>
        </w:p>
      </w:tc>
      <w:tc>
        <w:tcPr>
          <w:tcW w:w="851" w:type="dxa"/>
          <w:gridSpan w:val="2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20EF7220" w14:textId="77777777" w:rsidR="00816F73" w:rsidRPr="00B141FF" w:rsidRDefault="00816F73" w:rsidP="00816F73">
          <w:pPr>
            <w:pStyle w:val="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كتابة</w:t>
          </w:r>
        </w:p>
      </w:tc>
      <w:tc>
        <w:tcPr>
          <w:tcW w:w="1551" w:type="dxa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14:paraId="1CF9F2D8" w14:textId="5D99E96F" w:rsidR="00816F73" w:rsidRPr="00B141FF" w:rsidRDefault="00816F73" w:rsidP="00CC2928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14:paraId="3BE60B4E" w14:textId="77777777" w:rsidR="00816F73" w:rsidRPr="00816F73" w:rsidRDefault="00816F73" w:rsidP="00816F73">
          <w:pPr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 </w:t>
          </w:r>
          <w:r w:rsidRPr="00816F73">
            <w:rPr>
              <w:rFonts w:cs="mohammad bold art 1" w:hint="cs"/>
              <w:b/>
              <w:bCs/>
              <w:sz w:val="16"/>
              <w:szCs w:val="16"/>
              <w:rtl/>
            </w:rPr>
            <w:t>المجموع</w:t>
          </w:r>
        </w:p>
      </w:tc>
      <w:tc>
        <w:tcPr>
          <w:tcW w:w="64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14:paraId="034C8A14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14:paraId="2A59D378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14:paraId="531270E5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14:paraId="0581EAEB" w14:textId="77777777" w:rsidR="00816F73" w:rsidRPr="00816F73" w:rsidRDefault="00816F73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816F73" w:rsidRPr="004A5331" w14:paraId="23280314" w14:textId="77777777" w:rsidTr="005429F1">
      <w:trPr>
        <w:cantSplit/>
        <w:trHeight w:val="210"/>
      </w:trPr>
      <w:tc>
        <w:tcPr>
          <w:tcW w:w="1843" w:type="dxa"/>
          <w:gridSpan w:val="2"/>
          <w:vMerge/>
          <w:tcBorders>
            <w:left w:val="thinThickLargeGap" w:sz="18" w:space="0" w:color="auto"/>
            <w:right w:val="single" w:sz="4" w:space="0" w:color="auto"/>
          </w:tcBorders>
          <w:shd w:val="clear" w:color="auto" w:fill="auto"/>
        </w:tcPr>
        <w:p w14:paraId="6CC61EF9" w14:textId="77777777" w:rsidR="00816F73" w:rsidRDefault="00816F73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</w:p>
      </w:tc>
      <w:tc>
        <w:tcPr>
          <w:tcW w:w="567" w:type="dxa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14:paraId="079F2DBF" w14:textId="77777777" w:rsidR="00816F73" w:rsidRPr="00B141FF" w:rsidRDefault="00816F73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0" w:type="dxa"/>
          <w:gridSpan w:val="3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</w:tcPr>
        <w:p w14:paraId="00AAB276" w14:textId="2E701EF6" w:rsidR="00816F73" w:rsidRPr="00B141FF" w:rsidRDefault="00CC2928" w:rsidP="00CC2928">
          <w:pPr>
            <w:pStyle w:val="4"/>
            <w:rPr>
              <w:rFonts w:cs="AL-Mohanad Bold"/>
              <w:sz w:val="24"/>
              <w:szCs w:val="30"/>
            </w:rPr>
          </w:pPr>
          <w:r>
            <w:rPr>
              <w:rFonts w:cs="AL-Mohanad Bold" w:hint="cs"/>
              <w:sz w:val="24"/>
              <w:szCs w:val="30"/>
              <w:rtl/>
            </w:rPr>
            <w:t>30</w:t>
          </w:r>
        </w:p>
      </w:tc>
      <w:tc>
        <w:tcPr>
          <w:tcW w:w="851" w:type="dxa"/>
          <w:gridSpan w:val="2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14:paraId="2F8D0394" w14:textId="77777777" w:rsidR="00816F73" w:rsidRPr="00B141FF" w:rsidRDefault="00816F73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1551" w:type="dxa"/>
          <w:vMerge/>
          <w:tcBorders>
            <w:left w:val="single" w:sz="4" w:space="0" w:color="auto"/>
            <w:right w:val="thinThickLargeGap" w:sz="18" w:space="0" w:color="auto"/>
          </w:tcBorders>
          <w:shd w:val="clear" w:color="auto" w:fill="auto"/>
        </w:tcPr>
        <w:p w14:paraId="4FCF0CC6" w14:textId="77777777" w:rsidR="00816F73" w:rsidRPr="00B141FF" w:rsidRDefault="00816F73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</w:tcBorders>
          <w:shd w:val="clear" w:color="auto" w:fill="auto"/>
          <w:vAlign w:val="center"/>
        </w:tcPr>
        <w:p w14:paraId="5529DC43" w14:textId="77777777" w:rsidR="00816F73" w:rsidRPr="000F6296" w:rsidRDefault="00816F73" w:rsidP="00816F73">
          <w:pPr>
            <w:pStyle w:val="4"/>
            <w:rPr>
              <w:rFonts w:cs="AL-Mohanad Bold"/>
              <w:b w:val="0"/>
              <w:bCs w:val="0"/>
              <w:rtl/>
            </w:rPr>
          </w:pPr>
        </w:p>
      </w:tc>
      <w:tc>
        <w:tcPr>
          <w:tcW w:w="647" w:type="dxa"/>
          <w:vMerge/>
          <w:shd w:val="clear" w:color="auto" w:fill="auto"/>
          <w:vAlign w:val="center"/>
        </w:tcPr>
        <w:p w14:paraId="41F3CDB5" w14:textId="77777777" w:rsidR="00816F73" w:rsidRPr="00DF0CBD" w:rsidRDefault="00816F73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497" w:type="dxa"/>
          <w:vMerge/>
          <w:shd w:val="clear" w:color="auto" w:fill="auto"/>
          <w:vAlign w:val="center"/>
        </w:tcPr>
        <w:p w14:paraId="41276AA7" w14:textId="77777777" w:rsidR="00816F73" w:rsidRPr="00DF0CBD" w:rsidRDefault="00816F73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161" w:type="dxa"/>
          <w:vMerge/>
          <w:shd w:val="clear" w:color="auto" w:fill="auto"/>
        </w:tcPr>
        <w:p w14:paraId="2033509A" w14:textId="77777777" w:rsidR="00816F73" w:rsidRPr="00DF0CBD" w:rsidRDefault="00816F73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231" w:type="dxa"/>
          <w:vMerge/>
          <w:shd w:val="clear" w:color="auto" w:fill="auto"/>
        </w:tcPr>
        <w:p w14:paraId="6BA7E5CE" w14:textId="77777777" w:rsidR="00816F73" w:rsidRPr="00DF0CBD" w:rsidRDefault="00816F73" w:rsidP="00816F73">
          <w:pPr>
            <w:rPr>
              <w:rFonts w:cs="AL-Mohanad Bold"/>
              <w:b/>
              <w:bCs/>
              <w:sz w:val="24"/>
              <w:szCs w:val="24"/>
            </w:rPr>
          </w:pPr>
        </w:p>
      </w:tc>
    </w:tr>
  </w:tbl>
  <w:p w14:paraId="510AD7D4" w14:textId="77777777" w:rsidR="005938D0" w:rsidRDefault="008A7580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4E6E27E" wp14:editId="7C6896A7">
              <wp:simplePos x="0" y="0"/>
              <wp:positionH relativeFrom="column">
                <wp:posOffset>1230630</wp:posOffset>
              </wp:positionH>
              <wp:positionV relativeFrom="paragraph">
                <wp:posOffset>38735</wp:posOffset>
              </wp:positionV>
              <wp:extent cx="3895725" cy="400050"/>
              <wp:effectExtent l="0" t="0" r="0" b="0"/>
              <wp:wrapNone/>
              <wp:docPr id="14" name="مربع نص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95725" cy="400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5C8E5F1" w14:textId="3163CFB7" w:rsidR="008A7580" w:rsidRPr="00CC2928" w:rsidRDefault="00CC2928">
                          <w:pPr>
                            <w:rPr>
                              <w:rFonts w:cs="AL-Mohanad Bold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</w:pPr>
                          <w:r w:rsidRPr="00CC2928">
                            <w:rPr>
                              <w:rFonts w:cs="AL-Mohanad Bold"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عزيزتي الطالبة</w:t>
                          </w:r>
                          <w:r w:rsidR="008A7580" w:rsidRPr="00CC2928">
                            <w:rPr>
                              <w:rFonts w:cs="AL-Mohanad Bold"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وفقك الله استع</w:t>
                          </w:r>
                          <w:r w:rsidRPr="00CC2928">
                            <w:rPr>
                              <w:rFonts w:cs="AL-Mohanad Bold"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ي</w:t>
                          </w:r>
                          <w:r w:rsidR="008A7580" w:rsidRPr="00CC2928">
                            <w:rPr>
                              <w:rFonts w:cs="AL-Mohanad Bold"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ن</w:t>
                          </w:r>
                          <w:r w:rsidRPr="00CC2928">
                            <w:rPr>
                              <w:rFonts w:cs="AL-Mohanad Bold"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ي</w:t>
                          </w:r>
                          <w:r w:rsidR="008A7580" w:rsidRPr="00CC2928">
                            <w:rPr>
                              <w:rFonts w:cs="AL-Mohanad Bold"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بالله ثم ابد</w:t>
                          </w:r>
                          <w:r w:rsidRPr="00CC2928">
                            <w:rPr>
                              <w:rFonts w:cs="AL-Mohanad Bold"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ئي</w:t>
                          </w:r>
                          <w:r w:rsidR="008A7580" w:rsidRPr="00CC2928">
                            <w:rPr>
                              <w:rFonts w:cs="AL-Mohanad Bold"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الإجابة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E6E27E" id="مربع نص 14" o:spid="_x0000_s1048" type="#_x0000_t202" style="position:absolute;left:0;text-align:left;margin-left:96.9pt;margin-top:3.05pt;width:306.75pt;height:3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" filled="f" stroked="f" strokeweight=".5pt">
              <v:textbox>
                <w:txbxContent>
                  <w:p w14:paraId="25C8E5F1" w14:textId="3163CFB7" w:rsidR="008A7580" w:rsidRPr="00CC2928" w:rsidRDefault="00CC2928">
                    <w:pPr>
                      <w:rPr>
                        <w:rFonts w:cs="AL-Mohanad Bold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</w:pPr>
                    <w:r w:rsidRPr="00CC2928">
                      <w:rPr>
                        <w:rFonts w:cs="AL-Mohanad Bold"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عزيزتي الطالبة</w:t>
                    </w:r>
                    <w:r w:rsidR="008A7580" w:rsidRPr="00CC2928">
                      <w:rPr>
                        <w:rFonts w:cs="AL-Mohanad Bold"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وفقك الله استع</w:t>
                    </w:r>
                    <w:r w:rsidRPr="00CC2928">
                      <w:rPr>
                        <w:rFonts w:cs="AL-Mohanad Bold"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ي</w:t>
                    </w:r>
                    <w:r w:rsidR="008A7580" w:rsidRPr="00CC2928">
                      <w:rPr>
                        <w:rFonts w:cs="AL-Mohanad Bold"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ن</w:t>
                    </w:r>
                    <w:r w:rsidRPr="00CC2928">
                      <w:rPr>
                        <w:rFonts w:cs="AL-Mohanad Bold"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ي</w:t>
                    </w:r>
                    <w:r w:rsidR="008A7580" w:rsidRPr="00CC2928">
                      <w:rPr>
                        <w:rFonts w:cs="AL-Mohanad Bold"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بالله ثم ابد</w:t>
                    </w:r>
                    <w:r w:rsidRPr="00CC2928">
                      <w:rPr>
                        <w:rFonts w:cs="AL-Mohanad Bold"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ئي</w:t>
                    </w:r>
                    <w:r w:rsidR="008A7580" w:rsidRPr="00CC2928">
                      <w:rPr>
                        <w:rFonts w:cs="AL-Mohanad Bold"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الإجابة </w:t>
                    </w:r>
                  </w:p>
                </w:txbxContent>
              </v:textbox>
            </v:shape>
          </w:pict>
        </mc:Fallback>
      </mc:AlternateContent>
    </w:r>
    <w:r w:rsidR="00816F73">
      <w:rPr>
        <w:lang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57531E5" wp14:editId="1C07D4AB">
              <wp:simplePos x="0" y="0"/>
              <wp:positionH relativeFrom="column">
                <wp:posOffset>-217170</wp:posOffset>
              </wp:positionH>
              <wp:positionV relativeFrom="paragraph">
                <wp:posOffset>76200</wp:posOffset>
              </wp:positionV>
              <wp:extent cx="7077075" cy="6686550"/>
              <wp:effectExtent l="19050" t="19050" r="28575" b="19050"/>
              <wp:wrapNone/>
              <wp:docPr id="6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77075" cy="6686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4445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5369A04" id="Rectangle 5" o:spid="_x0000_s1026" style="position:absolute;left:0;text-align:left;margin-left:-17.1pt;margin-top:6pt;width:557.25pt;height:526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" strokeweight="3.5pt">
              <v:stroke linestyle="thinThin"/>
            </v:rect>
          </w:pict>
        </mc:Fallback>
      </mc:AlternateContent>
    </w:r>
    <w:r w:rsidR="00816F73">
      <w:rPr>
        <w:lang w:eastAsia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C5106B"/>
    <w:multiLevelType w:val="hybridMultilevel"/>
    <w:tmpl w:val="A55E7190"/>
    <w:lvl w:ilvl="0" w:tplc="E51AC98C">
      <w:start w:val="49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537949"/>
    <w:multiLevelType w:val="singleLevel"/>
    <w:tmpl w:val="0401000F"/>
    <w:lvl w:ilvl="0">
      <w:start w:val="1"/>
      <w:numFmt w:val="decimal"/>
      <w:lvlText w:val="%1."/>
      <w:lvlJc w:val="center"/>
      <w:pPr>
        <w:tabs>
          <w:tab w:val="num" w:pos="648"/>
        </w:tabs>
        <w:ind w:left="360" w:right="360" w:hanging="72"/>
      </w:pPr>
    </w:lvl>
  </w:abstractNum>
  <w:abstractNum w:abstractNumId="2" w15:restartNumberingAfterBreak="0">
    <w:nsid w:val="7EA84168"/>
    <w:multiLevelType w:val="hybridMultilevel"/>
    <w:tmpl w:val="224ACF88"/>
    <w:lvl w:ilvl="0" w:tplc="0A3CF3B4">
      <w:start w:val="1"/>
      <w:numFmt w:val="decimal"/>
      <w:lvlText w:val="%1-"/>
      <w:lvlJc w:val="left"/>
      <w:pPr>
        <w:ind w:left="1080" w:hanging="720"/>
      </w:pPr>
      <w:rPr>
        <w:rFonts w:cs="AL-Mohanad Bold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928"/>
    <w:rsid w:val="00002329"/>
    <w:rsid w:val="00003105"/>
    <w:rsid w:val="00007D32"/>
    <w:rsid w:val="00015274"/>
    <w:rsid w:val="0002745E"/>
    <w:rsid w:val="0003051A"/>
    <w:rsid w:val="00030D20"/>
    <w:rsid w:val="0003374A"/>
    <w:rsid w:val="00040F43"/>
    <w:rsid w:val="00042922"/>
    <w:rsid w:val="00043ACF"/>
    <w:rsid w:val="00050179"/>
    <w:rsid w:val="000552BF"/>
    <w:rsid w:val="00063665"/>
    <w:rsid w:val="00064E4B"/>
    <w:rsid w:val="000661C2"/>
    <w:rsid w:val="0009419F"/>
    <w:rsid w:val="000A08D0"/>
    <w:rsid w:val="000C0628"/>
    <w:rsid w:val="000C20AA"/>
    <w:rsid w:val="000C740B"/>
    <w:rsid w:val="000D1EAE"/>
    <w:rsid w:val="000D3F45"/>
    <w:rsid w:val="000F6296"/>
    <w:rsid w:val="00105411"/>
    <w:rsid w:val="0010578E"/>
    <w:rsid w:val="0010715B"/>
    <w:rsid w:val="001125F8"/>
    <w:rsid w:val="00113B51"/>
    <w:rsid w:val="0012109F"/>
    <w:rsid w:val="001225ED"/>
    <w:rsid w:val="00135591"/>
    <w:rsid w:val="001464F8"/>
    <w:rsid w:val="0015023B"/>
    <w:rsid w:val="00150C7A"/>
    <w:rsid w:val="0017777D"/>
    <w:rsid w:val="00177FE5"/>
    <w:rsid w:val="00192289"/>
    <w:rsid w:val="00197444"/>
    <w:rsid w:val="001B602D"/>
    <w:rsid w:val="001B7601"/>
    <w:rsid w:val="001C00FA"/>
    <w:rsid w:val="001C44AD"/>
    <w:rsid w:val="001F0EA4"/>
    <w:rsid w:val="001F7E75"/>
    <w:rsid w:val="00201196"/>
    <w:rsid w:val="00201E7C"/>
    <w:rsid w:val="002065CB"/>
    <w:rsid w:val="0020785A"/>
    <w:rsid w:val="00213482"/>
    <w:rsid w:val="002218C7"/>
    <w:rsid w:val="002218FC"/>
    <w:rsid w:val="002250E3"/>
    <w:rsid w:val="00237478"/>
    <w:rsid w:val="002413A2"/>
    <w:rsid w:val="0024538C"/>
    <w:rsid w:val="002865F7"/>
    <w:rsid w:val="00296D0C"/>
    <w:rsid w:val="002A1481"/>
    <w:rsid w:val="002B2363"/>
    <w:rsid w:val="002B4BEE"/>
    <w:rsid w:val="002C329E"/>
    <w:rsid w:val="002E1504"/>
    <w:rsid w:val="002E33EF"/>
    <w:rsid w:val="002E60A3"/>
    <w:rsid w:val="002F1C59"/>
    <w:rsid w:val="0031049C"/>
    <w:rsid w:val="00312197"/>
    <w:rsid w:val="0034305C"/>
    <w:rsid w:val="0035245C"/>
    <w:rsid w:val="00355650"/>
    <w:rsid w:val="00356961"/>
    <w:rsid w:val="0036142F"/>
    <w:rsid w:val="00364B02"/>
    <w:rsid w:val="00374657"/>
    <w:rsid w:val="00377B77"/>
    <w:rsid w:val="0038643D"/>
    <w:rsid w:val="00397CB6"/>
    <w:rsid w:val="003B0BCD"/>
    <w:rsid w:val="003B3A84"/>
    <w:rsid w:val="003D279D"/>
    <w:rsid w:val="003D5E01"/>
    <w:rsid w:val="003E026B"/>
    <w:rsid w:val="003F2F4F"/>
    <w:rsid w:val="003F65B3"/>
    <w:rsid w:val="003F78D5"/>
    <w:rsid w:val="00400AA7"/>
    <w:rsid w:val="00402134"/>
    <w:rsid w:val="00404162"/>
    <w:rsid w:val="00407BA0"/>
    <w:rsid w:val="00433718"/>
    <w:rsid w:val="00445037"/>
    <w:rsid w:val="0044766D"/>
    <w:rsid w:val="004525B2"/>
    <w:rsid w:val="00452E34"/>
    <w:rsid w:val="00471286"/>
    <w:rsid w:val="00495CE2"/>
    <w:rsid w:val="004A5331"/>
    <w:rsid w:val="004B062B"/>
    <w:rsid w:val="004B4718"/>
    <w:rsid w:val="004C056D"/>
    <w:rsid w:val="004E33A2"/>
    <w:rsid w:val="004F46A9"/>
    <w:rsid w:val="004F5102"/>
    <w:rsid w:val="0050465F"/>
    <w:rsid w:val="00505A5D"/>
    <w:rsid w:val="00510DF0"/>
    <w:rsid w:val="00537CFF"/>
    <w:rsid w:val="00562387"/>
    <w:rsid w:val="00562C01"/>
    <w:rsid w:val="0057100C"/>
    <w:rsid w:val="00585967"/>
    <w:rsid w:val="00586AA2"/>
    <w:rsid w:val="00591E41"/>
    <w:rsid w:val="005938D0"/>
    <w:rsid w:val="005A6742"/>
    <w:rsid w:val="005B0E57"/>
    <w:rsid w:val="005B1A09"/>
    <w:rsid w:val="005C28A7"/>
    <w:rsid w:val="005C2CE2"/>
    <w:rsid w:val="005D037F"/>
    <w:rsid w:val="005D5CE9"/>
    <w:rsid w:val="005E32E8"/>
    <w:rsid w:val="005E5532"/>
    <w:rsid w:val="005F0ACE"/>
    <w:rsid w:val="005F31DA"/>
    <w:rsid w:val="005F73FF"/>
    <w:rsid w:val="00603640"/>
    <w:rsid w:val="00642CED"/>
    <w:rsid w:val="00650B02"/>
    <w:rsid w:val="00653F1B"/>
    <w:rsid w:val="00655957"/>
    <w:rsid w:val="00661D21"/>
    <w:rsid w:val="0067012F"/>
    <w:rsid w:val="00672298"/>
    <w:rsid w:val="0067565F"/>
    <w:rsid w:val="0068022C"/>
    <w:rsid w:val="00680D03"/>
    <w:rsid w:val="006B3DA1"/>
    <w:rsid w:val="006B4367"/>
    <w:rsid w:val="006C3C31"/>
    <w:rsid w:val="006D04D5"/>
    <w:rsid w:val="006E3825"/>
    <w:rsid w:val="006E6595"/>
    <w:rsid w:val="00713865"/>
    <w:rsid w:val="0072537D"/>
    <w:rsid w:val="00742240"/>
    <w:rsid w:val="00754DE3"/>
    <w:rsid w:val="00760000"/>
    <w:rsid w:val="007625AF"/>
    <w:rsid w:val="007652A3"/>
    <w:rsid w:val="0076764A"/>
    <w:rsid w:val="007762E5"/>
    <w:rsid w:val="0078097C"/>
    <w:rsid w:val="007A27B0"/>
    <w:rsid w:val="007A3594"/>
    <w:rsid w:val="007B06B5"/>
    <w:rsid w:val="007B59CF"/>
    <w:rsid w:val="007B7645"/>
    <w:rsid w:val="007C0E83"/>
    <w:rsid w:val="007C6E50"/>
    <w:rsid w:val="007C73DE"/>
    <w:rsid w:val="007D6D04"/>
    <w:rsid w:val="007E3E03"/>
    <w:rsid w:val="007E6BB4"/>
    <w:rsid w:val="00801F50"/>
    <w:rsid w:val="008020F4"/>
    <w:rsid w:val="00811DF8"/>
    <w:rsid w:val="00812047"/>
    <w:rsid w:val="008153A2"/>
    <w:rsid w:val="00816F73"/>
    <w:rsid w:val="00820CEF"/>
    <w:rsid w:val="0082225F"/>
    <w:rsid w:val="00853206"/>
    <w:rsid w:val="00860439"/>
    <w:rsid w:val="0086432A"/>
    <w:rsid w:val="0087704E"/>
    <w:rsid w:val="0088547D"/>
    <w:rsid w:val="00887D39"/>
    <w:rsid w:val="008A7580"/>
    <w:rsid w:val="008B45CE"/>
    <w:rsid w:val="008C44CF"/>
    <w:rsid w:val="008C777F"/>
    <w:rsid w:val="008E009A"/>
    <w:rsid w:val="008E76C6"/>
    <w:rsid w:val="008F1F9B"/>
    <w:rsid w:val="008F4F25"/>
    <w:rsid w:val="008F6CD3"/>
    <w:rsid w:val="00901A1B"/>
    <w:rsid w:val="009031AF"/>
    <w:rsid w:val="00906C24"/>
    <w:rsid w:val="00912385"/>
    <w:rsid w:val="00915B3D"/>
    <w:rsid w:val="00917594"/>
    <w:rsid w:val="00917A21"/>
    <w:rsid w:val="009238D8"/>
    <w:rsid w:val="009310EC"/>
    <w:rsid w:val="009318A7"/>
    <w:rsid w:val="0093753B"/>
    <w:rsid w:val="00944314"/>
    <w:rsid w:val="0095204D"/>
    <w:rsid w:val="00960F39"/>
    <w:rsid w:val="00977FFD"/>
    <w:rsid w:val="00982434"/>
    <w:rsid w:val="009876BD"/>
    <w:rsid w:val="00992C11"/>
    <w:rsid w:val="0099745C"/>
    <w:rsid w:val="009A4D59"/>
    <w:rsid w:val="009B2A18"/>
    <w:rsid w:val="009D3EB8"/>
    <w:rsid w:val="009E7C6B"/>
    <w:rsid w:val="00A07BFB"/>
    <w:rsid w:val="00A134BD"/>
    <w:rsid w:val="00A168CE"/>
    <w:rsid w:val="00A23BA6"/>
    <w:rsid w:val="00A6080C"/>
    <w:rsid w:val="00A62FC8"/>
    <w:rsid w:val="00A90042"/>
    <w:rsid w:val="00A91602"/>
    <w:rsid w:val="00A92AB4"/>
    <w:rsid w:val="00A961CF"/>
    <w:rsid w:val="00A96FBE"/>
    <w:rsid w:val="00AA2B2E"/>
    <w:rsid w:val="00AA2EF2"/>
    <w:rsid w:val="00AA717E"/>
    <w:rsid w:val="00AD615E"/>
    <w:rsid w:val="00AF3BC6"/>
    <w:rsid w:val="00B06F54"/>
    <w:rsid w:val="00B10F0F"/>
    <w:rsid w:val="00B141FF"/>
    <w:rsid w:val="00B154E0"/>
    <w:rsid w:val="00B259E5"/>
    <w:rsid w:val="00B30234"/>
    <w:rsid w:val="00B40F25"/>
    <w:rsid w:val="00B46885"/>
    <w:rsid w:val="00B60404"/>
    <w:rsid w:val="00B71448"/>
    <w:rsid w:val="00B75CE6"/>
    <w:rsid w:val="00BD01B9"/>
    <w:rsid w:val="00BD7364"/>
    <w:rsid w:val="00BF3A4E"/>
    <w:rsid w:val="00BF7A6F"/>
    <w:rsid w:val="00C013F8"/>
    <w:rsid w:val="00C366A8"/>
    <w:rsid w:val="00C40699"/>
    <w:rsid w:val="00C44C00"/>
    <w:rsid w:val="00C45DB9"/>
    <w:rsid w:val="00C50983"/>
    <w:rsid w:val="00C62543"/>
    <w:rsid w:val="00C62646"/>
    <w:rsid w:val="00C626A7"/>
    <w:rsid w:val="00C706FC"/>
    <w:rsid w:val="00C7264A"/>
    <w:rsid w:val="00C9580B"/>
    <w:rsid w:val="00CA691A"/>
    <w:rsid w:val="00CB7830"/>
    <w:rsid w:val="00CC1381"/>
    <w:rsid w:val="00CC2928"/>
    <w:rsid w:val="00CD0299"/>
    <w:rsid w:val="00CD59AB"/>
    <w:rsid w:val="00CE7C16"/>
    <w:rsid w:val="00CF70DF"/>
    <w:rsid w:val="00D14D29"/>
    <w:rsid w:val="00D60663"/>
    <w:rsid w:val="00D60D76"/>
    <w:rsid w:val="00D65313"/>
    <w:rsid w:val="00D714D2"/>
    <w:rsid w:val="00D76C43"/>
    <w:rsid w:val="00D85A04"/>
    <w:rsid w:val="00D909C6"/>
    <w:rsid w:val="00DA29C5"/>
    <w:rsid w:val="00DB32ED"/>
    <w:rsid w:val="00DB6113"/>
    <w:rsid w:val="00DC2585"/>
    <w:rsid w:val="00DD22D8"/>
    <w:rsid w:val="00DE5457"/>
    <w:rsid w:val="00DF0CBD"/>
    <w:rsid w:val="00DF7891"/>
    <w:rsid w:val="00E133DB"/>
    <w:rsid w:val="00E14777"/>
    <w:rsid w:val="00E17E4F"/>
    <w:rsid w:val="00E32373"/>
    <w:rsid w:val="00E34474"/>
    <w:rsid w:val="00E6016B"/>
    <w:rsid w:val="00E658DC"/>
    <w:rsid w:val="00E7039C"/>
    <w:rsid w:val="00E86356"/>
    <w:rsid w:val="00EA1F9A"/>
    <w:rsid w:val="00EA4EF1"/>
    <w:rsid w:val="00EB1FD7"/>
    <w:rsid w:val="00EB3710"/>
    <w:rsid w:val="00EB4384"/>
    <w:rsid w:val="00EC6AB2"/>
    <w:rsid w:val="00ED3CB3"/>
    <w:rsid w:val="00EE2A24"/>
    <w:rsid w:val="00F02D6E"/>
    <w:rsid w:val="00F03430"/>
    <w:rsid w:val="00F063DE"/>
    <w:rsid w:val="00F31B5E"/>
    <w:rsid w:val="00F32266"/>
    <w:rsid w:val="00F3295A"/>
    <w:rsid w:val="00F337FB"/>
    <w:rsid w:val="00F35F4F"/>
    <w:rsid w:val="00F4027D"/>
    <w:rsid w:val="00F40688"/>
    <w:rsid w:val="00F43BF8"/>
    <w:rsid w:val="00F46282"/>
    <w:rsid w:val="00F61BD1"/>
    <w:rsid w:val="00F64D87"/>
    <w:rsid w:val="00F650D0"/>
    <w:rsid w:val="00F65741"/>
    <w:rsid w:val="00F659A7"/>
    <w:rsid w:val="00F84FE7"/>
    <w:rsid w:val="00F923F6"/>
    <w:rsid w:val="00F93A25"/>
    <w:rsid w:val="00FA26C4"/>
    <w:rsid w:val="00FA708E"/>
    <w:rsid w:val="00FE78F7"/>
    <w:rsid w:val="00FF44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757D8CFC"/>
  <w15:docId w15:val="{AF30E5D2-3CAA-4789-B6E0-6322F0F44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F31DA"/>
    <w:pPr>
      <w:bidi/>
    </w:pPr>
    <w:rPr>
      <w:noProof/>
      <w:lang w:eastAsia="ar-SA"/>
    </w:rPr>
  </w:style>
  <w:style w:type="paragraph" w:styleId="1">
    <w:name w:val="heading 1"/>
    <w:basedOn w:val="a"/>
    <w:next w:val="a"/>
    <w:qFormat/>
    <w:rsid w:val="005F31DA"/>
    <w:pPr>
      <w:keepNext/>
      <w:outlineLvl w:val="0"/>
    </w:pPr>
    <w:rPr>
      <w:b/>
      <w:bCs/>
      <w:szCs w:val="26"/>
    </w:rPr>
  </w:style>
  <w:style w:type="paragraph" w:styleId="2">
    <w:name w:val="heading 2"/>
    <w:basedOn w:val="a"/>
    <w:next w:val="a"/>
    <w:qFormat/>
    <w:rsid w:val="005F31DA"/>
    <w:pPr>
      <w:keepNext/>
      <w:outlineLvl w:val="1"/>
    </w:pPr>
    <w:rPr>
      <w:b/>
      <w:bCs/>
      <w:szCs w:val="28"/>
    </w:rPr>
  </w:style>
  <w:style w:type="paragraph" w:styleId="3">
    <w:name w:val="heading 3"/>
    <w:basedOn w:val="a"/>
    <w:next w:val="a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4">
    <w:name w:val="heading 4"/>
    <w:basedOn w:val="a"/>
    <w:next w:val="a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5">
    <w:name w:val="heading 5"/>
    <w:basedOn w:val="a"/>
    <w:next w:val="a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3"/>
    <w:uiPriority w:val="99"/>
    <w:rsid w:val="00A92AB4"/>
    <w:rPr>
      <w:noProof/>
      <w:lang w:eastAsia="ar-SA"/>
    </w:rPr>
  </w:style>
  <w:style w:type="paragraph" w:styleId="a4">
    <w:name w:val="footer"/>
    <w:basedOn w:val="a"/>
    <w:link w:val="Char0"/>
    <w:rsid w:val="00A92AB4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link w:val="a4"/>
    <w:rsid w:val="00A92AB4"/>
    <w:rPr>
      <w:noProof/>
      <w:lang w:eastAsia="ar-SA"/>
    </w:rPr>
  </w:style>
  <w:style w:type="paragraph" w:styleId="a5">
    <w:name w:val="Balloon Text"/>
    <w:basedOn w:val="a"/>
    <w:link w:val="Char1"/>
    <w:rsid w:val="00742240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5"/>
    <w:rsid w:val="00742240"/>
    <w:rPr>
      <w:rFonts w:ascii="Tahoma" w:hAnsi="Tahoma" w:cs="Tahoma"/>
      <w:noProof/>
      <w:sz w:val="16"/>
      <w:szCs w:val="16"/>
      <w:lang w:eastAsia="ar-SA"/>
    </w:rPr>
  </w:style>
  <w:style w:type="table" w:styleId="a6">
    <w:name w:val="Table Grid"/>
    <w:basedOn w:val="a1"/>
    <w:uiPriority w:val="59"/>
    <w:rsid w:val="00CC2928"/>
    <w:rPr>
      <w:rFonts w:ascii="Calibri" w:eastAsia="Calibri" w:hAnsi="Calibri" w:cs="AL-Mohanad Bold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List Paragraph"/>
    <w:basedOn w:val="a"/>
    <w:uiPriority w:val="34"/>
    <w:qFormat/>
    <w:rsid w:val="00DE5457"/>
    <w:pPr>
      <w:ind w:left="720"/>
      <w:contextualSpacing/>
    </w:pPr>
  </w:style>
  <w:style w:type="character" w:styleId="a8">
    <w:name w:val="Placeholder Text"/>
    <w:basedOn w:val="a0"/>
    <w:uiPriority w:val="99"/>
    <w:semiHidden/>
    <w:rsid w:val="007C0E8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P\Downloads\KH-P028-F11A-.dotx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CF683C-CE3E-4400-8853-2F9F904A7C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KH-P028-F11A-</Template>
  <TotalTime>24</TotalTime>
  <Pages>4</Pages>
  <Words>987</Words>
  <Characters>5628</Characters>
  <Application>Microsoft Office Word</Application>
  <DocSecurity>0</DocSecurity>
  <Lines>46</Lines>
  <Paragraphs>13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مدارس الخندق الأهلية</vt:lpstr>
    </vt:vector>
  </TitlesOfParts>
  <Company/>
  <LinksUpToDate>false</LinksUpToDate>
  <CharactersWithSpaces>6602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مدارس الخندق الأهلية</dc:title>
  <dc:subject/>
  <dc:creator>HP</dc:creator>
  <cp:keywords/>
  <cp:lastModifiedBy>MHAMMAD,AWEAD,KALAF,ALHAEBI</cp:lastModifiedBy>
  <cp:revision>2</cp:revision>
  <cp:lastPrinted>2022-02-28T03:33:00Z</cp:lastPrinted>
  <dcterms:created xsi:type="dcterms:W3CDTF">2022-03-13T16:32:00Z</dcterms:created>
  <dcterms:modified xsi:type="dcterms:W3CDTF">2022-03-13T16:32:00Z</dcterms:modified>
</cp:coreProperties>
</file>