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BF8036" w14:textId="77777777" w:rsidR="00661D21" w:rsidRDefault="00C01217">
      <w:pPr>
        <w:rPr>
          <w:sz w:val="26"/>
          <w:szCs w:val="26"/>
          <w:rtl/>
        </w:rPr>
      </w:pPr>
      <w:r>
        <w:rPr>
          <w:rFonts w:ascii="Traditional Arabic" w:hAnsi="Traditional Arabic" w:hint="cs"/>
          <w:b/>
          <w:bCs/>
          <w:sz w:val="34"/>
          <w:szCs w:val="34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964F005" wp14:editId="1058C277">
                <wp:simplePos x="0" y="0"/>
                <wp:positionH relativeFrom="column">
                  <wp:posOffset>127635</wp:posOffset>
                </wp:positionH>
                <wp:positionV relativeFrom="paragraph">
                  <wp:posOffset>-34185</wp:posOffset>
                </wp:positionV>
                <wp:extent cx="1242060" cy="847083"/>
                <wp:effectExtent l="0" t="0" r="15240" b="10795"/>
                <wp:wrapNone/>
                <wp:docPr id="7" name="مربع ن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8470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0550D" w14:textId="77777777" w:rsidR="006C4E21" w:rsidRPr="00C01217" w:rsidRDefault="006C4E21" w:rsidP="00C01217">
                            <w:pPr>
                              <w:jc w:val="center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</w:p>
                          <w:p w14:paraId="691B8CD1" w14:textId="77777777" w:rsidR="006C4E21" w:rsidRPr="00861C76" w:rsidRDefault="0049341E" w:rsidP="00D22D5F">
                            <w:pPr>
                              <w:jc w:val="center"/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  <w:t>15</w:t>
                            </w:r>
                          </w:p>
                          <w:p w14:paraId="60F61780" w14:textId="77777777" w:rsidR="006C4E21" w:rsidRDefault="006C4E21" w:rsidP="00C012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64F005" id="_x0000_t202" coordsize="21600,21600" o:spt="202" path="m,l,21600r21600,l21600,xe">
                <v:stroke joinstyle="miter"/>
                <v:path gradientshapeok="t" o:connecttype="rect"/>
              </v:shapetype>
              <v:shape id="مربع نص 7" o:spid="_x0000_s1026" type="#_x0000_t202" style="position:absolute;left:0;text-align:left;margin-left:10.05pt;margin-top:-2.7pt;width:97.8pt;height:66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">
                <v:textbox>
                  <w:txbxContent>
                    <w:p w14:paraId="1190550D" w14:textId="77777777" w:rsidR="006C4E21" w:rsidRPr="00C01217" w:rsidRDefault="006C4E21" w:rsidP="00C01217">
                      <w:pPr>
                        <w:jc w:val="center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</w:p>
                    <w:p w14:paraId="691B8CD1" w14:textId="77777777" w:rsidR="006C4E21" w:rsidRPr="00861C76" w:rsidRDefault="0049341E" w:rsidP="00D22D5F">
                      <w:pPr>
                        <w:jc w:val="center"/>
                        <w:rPr>
                          <w:b/>
                          <w:bCs/>
                          <w:sz w:val="38"/>
                          <w:szCs w:val="38"/>
                        </w:rPr>
                      </w:pPr>
                      <w:r>
                        <w:rPr>
                          <w:b/>
                          <w:bCs/>
                          <w:sz w:val="38"/>
                          <w:szCs w:val="38"/>
                        </w:rPr>
                        <w:t>15</w:t>
                      </w:r>
                    </w:p>
                    <w:p w14:paraId="60F61780" w14:textId="77777777" w:rsidR="006C4E21" w:rsidRDefault="006C4E21" w:rsidP="00C01217"/>
                  </w:txbxContent>
                </v:textbox>
              </v:shape>
            </w:pict>
          </mc:Fallback>
        </mc:AlternateContent>
      </w:r>
    </w:p>
    <w:p w14:paraId="6AA67ABF" w14:textId="77777777" w:rsidR="00C01217" w:rsidRDefault="00C01217" w:rsidP="00C01217">
      <w:pPr>
        <w:spacing w:before="100" w:beforeAutospacing="1" w:after="100" w:afterAutospacing="1"/>
        <w:contextualSpacing/>
        <w:jc w:val="lowKashida"/>
        <w:rPr>
          <w:rFonts w:ascii="Traditional Arabic" w:hAnsi="Traditional Arabic"/>
          <w:b/>
          <w:bCs/>
          <w:sz w:val="34"/>
          <w:szCs w:val="34"/>
          <w:u w:val="single"/>
          <w:rtl/>
        </w:rPr>
      </w:pPr>
      <w:r>
        <w:rPr>
          <w:rFonts w:ascii="Traditional Arabic" w:hAnsi="Traditional Arabic"/>
          <w:b/>
          <w:bCs/>
          <w:sz w:val="32"/>
          <w:szCs w:val="32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829101F" wp14:editId="1A5C3447">
                <wp:simplePos x="0" y="0"/>
                <wp:positionH relativeFrom="column">
                  <wp:posOffset>397510</wp:posOffset>
                </wp:positionH>
                <wp:positionV relativeFrom="paragraph">
                  <wp:posOffset>213800</wp:posOffset>
                </wp:positionV>
                <wp:extent cx="793115" cy="0"/>
                <wp:effectExtent l="0" t="19050" r="6985" b="19050"/>
                <wp:wrapNone/>
                <wp:docPr id="5" name="رابط كسهم مستقي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11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1F2F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" o:spid="_x0000_s1026" type="#_x0000_t32" style="position:absolute;margin-left:31.3pt;margin-top:16.85pt;width:62.45pt;height: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" strokeweight="2.25pt"/>
            </w:pict>
          </mc:Fallback>
        </mc:AlternateContent>
      </w:r>
      <w:r w:rsidRPr="00B44E3E">
        <w:rPr>
          <w:rFonts w:ascii="Traditional Arabic" w:hAnsi="Traditional Arabic"/>
          <w:b/>
          <w:bCs/>
          <w:sz w:val="34"/>
          <w:szCs w:val="34"/>
          <w:u w:val="single"/>
          <w:rtl/>
        </w:rPr>
        <w:t>السؤال الأول :</w:t>
      </w:r>
      <w:r w:rsidRPr="00B44E3E">
        <w:rPr>
          <w:rFonts w:ascii="Traditional Arabic" w:hAnsi="Traditional Arabic"/>
          <w:b/>
          <w:bCs/>
          <w:sz w:val="34"/>
          <w:szCs w:val="34"/>
          <w:u w:val="single"/>
          <w:rtl/>
        </w:rPr>
        <w:tab/>
      </w:r>
      <w:r w:rsidR="00241C5D">
        <w:rPr>
          <w:rFonts w:ascii="Traditional Arabic" w:hAnsi="Traditional Arabic"/>
          <w:b/>
          <w:bCs/>
          <w:sz w:val="34"/>
          <w:szCs w:val="34"/>
          <w:u w:val="single"/>
          <w:rtl/>
        </w:rPr>
        <w:t xml:space="preserve">  اخت</w:t>
      </w:r>
      <w:r w:rsidR="00241C5D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>اري</w:t>
      </w:r>
      <w:r w:rsidRPr="00B44E3E">
        <w:rPr>
          <w:rFonts w:ascii="Traditional Arabic" w:hAnsi="Traditional Arabic"/>
          <w:b/>
          <w:bCs/>
          <w:sz w:val="34"/>
          <w:szCs w:val="34"/>
          <w:u w:val="single"/>
          <w:rtl/>
        </w:rPr>
        <w:t xml:space="preserve"> الاجابة الصحيحة للعبارات الآتية :</w:t>
      </w:r>
    </w:p>
    <w:p w14:paraId="0FBFD725" w14:textId="77777777" w:rsidR="00C01217" w:rsidRPr="00C43922" w:rsidRDefault="00C01217" w:rsidP="00241C5D">
      <w:pPr>
        <w:spacing w:before="100" w:beforeAutospacing="1" w:after="100" w:afterAutospacing="1"/>
        <w:contextualSpacing/>
        <w:jc w:val="lowKashida"/>
        <w:rPr>
          <w:rFonts w:ascii="Traditional Arabic" w:hAnsi="Traditional Arabic"/>
          <w:b/>
          <w:bCs/>
          <w:sz w:val="32"/>
          <w:szCs w:val="32"/>
          <w:u w:val="single"/>
          <w:rtl/>
        </w:rPr>
      </w:pPr>
      <w:r w:rsidRPr="00C43922">
        <w:rPr>
          <w:rFonts w:ascii="Traditional Arabic" w:hAnsi="Traditional Arabic"/>
          <w:b/>
          <w:bCs/>
          <w:sz w:val="32"/>
          <w:szCs w:val="32"/>
          <w:u w:val="single"/>
          <w:rtl/>
        </w:rPr>
        <w:t>ثم ظلل</w:t>
      </w:r>
      <w:r w:rsidR="00241C5D">
        <w:rPr>
          <w:rFonts w:ascii="Traditional Arabic" w:hAnsi="Traditional Arabic" w:hint="cs"/>
          <w:b/>
          <w:bCs/>
          <w:sz w:val="32"/>
          <w:szCs w:val="32"/>
          <w:u w:val="single"/>
          <w:rtl/>
        </w:rPr>
        <w:t>ي</w:t>
      </w:r>
      <w:r w:rsidRPr="00C43922">
        <w:rPr>
          <w:rFonts w:ascii="Traditional Arabic" w:hAnsi="Traditional Arabic"/>
          <w:b/>
          <w:bCs/>
          <w:sz w:val="32"/>
          <w:szCs w:val="32"/>
          <w:u w:val="single"/>
          <w:rtl/>
        </w:rPr>
        <w:t xml:space="preserve"> الإجابة الصحيحة في ورقة التصحيح الآلي</w:t>
      </w: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40E553F9" w14:textId="77777777" w:rsidTr="006C4E21">
        <w:trPr>
          <w:jc w:val="center"/>
        </w:trPr>
        <w:tc>
          <w:tcPr>
            <w:tcW w:w="454" w:type="dxa"/>
          </w:tcPr>
          <w:p w14:paraId="4DAD4D2E" w14:textId="77777777" w:rsidR="00D00E7B" w:rsidRDefault="00D00E7B" w:rsidP="00D00E7B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754" w:type="dxa"/>
            <w:gridSpan w:val="7"/>
          </w:tcPr>
          <w:p w14:paraId="0C76B408" w14:textId="77777777" w:rsidR="00D00E7B" w:rsidRDefault="005C0A89" w:rsidP="009A4D59">
            <w:pPr>
              <w:jc w:val="lowKashida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أي من الأمور التالية يمكن أن يسبب تغير في النظام البيئي ؟ </w:t>
            </w:r>
          </w:p>
        </w:tc>
      </w:tr>
      <w:tr w:rsidR="00C01217" w14:paraId="2C207D46" w14:textId="77777777" w:rsidTr="0045346A">
        <w:trPr>
          <w:jc w:val="center"/>
        </w:trPr>
        <w:tc>
          <w:tcPr>
            <w:tcW w:w="454" w:type="dxa"/>
          </w:tcPr>
          <w:p w14:paraId="38D352B8" w14:textId="77777777" w:rsidR="00C01217" w:rsidRDefault="00D00E7B" w:rsidP="00D00E7B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1E193FD4" w14:textId="77777777" w:rsidR="00C01217" w:rsidRDefault="004D5B36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دورة الماء</w:t>
            </w:r>
          </w:p>
        </w:tc>
        <w:tc>
          <w:tcPr>
            <w:tcW w:w="454" w:type="dxa"/>
          </w:tcPr>
          <w:p w14:paraId="49B25978" w14:textId="77777777" w:rsidR="00C01217" w:rsidRDefault="00D00E7B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5A1F25F0" w14:textId="77777777" w:rsidR="00C01217" w:rsidRDefault="005C0A89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التعاقب الثانوي </w:t>
            </w:r>
          </w:p>
        </w:tc>
        <w:tc>
          <w:tcPr>
            <w:tcW w:w="454" w:type="dxa"/>
            <w:shd w:val="clear" w:color="auto" w:fill="F4B083" w:themeFill="accent2" w:themeFillTint="99"/>
          </w:tcPr>
          <w:p w14:paraId="77FF3DC1" w14:textId="77777777" w:rsidR="00C01217" w:rsidRDefault="00D00E7B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  <w:shd w:val="clear" w:color="auto" w:fill="F4B083" w:themeFill="accent2" w:themeFillTint="99"/>
          </w:tcPr>
          <w:p w14:paraId="15F0FF97" w14:textId="77777777" w:rsidR="00C01217" w:rsidRDefault="004D5B36" w:rsidP="004D5B3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الكوارث الطبيعية </w:t>
            </w:r>
          </w:p>
        </w:tc>
        <w:tc>
          <w:tcPr>
            <w:tcW w:w="454" w:type="dxa"/>
          </w:tcPr>
          <w:p w14:paraId="5989FBAD" w14:textId="77777777" w:rsidR="00C01217" w:rsidRDefault="00D00E7B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1D89020D" w14:textId="77777777" w:rsidR="00C01217" w:rsidRDefault="005C0A89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تنافس المخلوقات الحية </w:t>
            </w:r>
          </w:p>
        </w:tc>
      </w:tr>
    </w:tbl>
    <w:p w14:paraId="7572A405" w14:textId="77777777" w:rsidR="009A4D59" w:rsidRPr="00D00E7B" w:rsidRDefault="009A4D59" w:rsidP="009A4D59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2120A861" w14:textId="77777777" w:rsidTr="006C4E21">
        <w:trPr>
          <w:jc w:val="center"/>
        </w:trPr>
        <w:tc>
          <w:tcPr>
            <w:tcW w:w="454" w:type="dxa"/>
          </w:tcPr>
          <w:p w14:paraId="4A0B397E" w14:textId="77777777" w:rsidR="00D00E7B" w:rsidRDefault="00D00E7B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754" w:type="dxa"/>
            <w:gridSpan w:val="7"/>
          </w:tcPr>
          <w:p w14:paraId="2BA98359" w14:textId="77777777" w:rsidR="00D00E7B" w:rsidRDefault="00045064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وظيفة الجذور في النبات هي : </w:t>
            </w:r>
          </w:p>
        </w:tc>
      </w:tr>
      <w:tr w:rsidR="00D00E7B" w14:paraId="39F430FC" w14:textId="77777777" w:rsidTr="0045346A">
        <w:trPr>
          <w:jc w:val="center"/>
        </w:trPr>
        <w:tc>
          <w:tcPr>
            <w:tcW w:w="454" w:type="dxa"/>
          </w:tcPr>
          <w:p w14:paraId="7CE849CE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7664695B" w14:textId="77777777" w:rsidR="00D00E7B" w:rsidRDefault="00A232B6" w:rsidP="006C4E21">
            <w:pPr>
              <w:jc w:val="center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القيام بعملية البناء الضوئي </w:t>
            </w:r>
          </w:p>
        </w:tc>
        <w:tc>
          <w:tcPr>
            <w:tcW w:w="454" w:type="dxa"/>
          </w:tcPr>
          <w:p w14:paraId="052ABC47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538598C7" w14:textId="77777777" w:rsidR="00D00E7B" w:rsidRDefault="00A232B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دعم النبات  وحمل الأوراق والأزهار </w:t>
            </w:r>
          </w:p>
        </w:tc>
        <w:tc>
          <w:tcPr>
            <w:tcW w:w="454" w:type="dxa"/>
          </w:tcPr>
          <w:p w14:paraId="4742F1D8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6E44C65B" w14:textId="77777777" w:rsidR="00D00E7B" w:rsidRDefault="00A232B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تنظيم نقل الماء والغذاء في النبات</w:t>
            </w:r>
          </w:p>
        </w:tc>
        <w:tc>
          <w:tcPr>
            <w:tcW w:w="454" w:type="dxa"/>
            <w:shd w:val="clear" w:color="auto" w:fill="F4B083" w:themeFill="accent2" w:themeFillTint="99"/>
          </w:tcPr>
          <w:p w14:paraId="5F7A778F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  <w:shd w:val="clear" w:color="auto" w:fill="F4B083" w:themeFill="accent2" w:themeFillTint="99"/>
          </w:tcPr>
          <w:p w14:paraId="7849955E" w14:textId="77777777" w:rsidR="00D00E7B" w:rsidRDefault="00A232B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تثبيت النبات وامتصاص الماء والأملاح من التربة </w:t>
            </w:r>
          </w:p>
        </w:tc>
      </w:tr>
    </w:tbl>
    <w:p w14:paraId="6807F482" w14:textId="77777777" w:rsidR="00D00E7B" w:rsidRPr="00D00E7B" w:rsidRDefault="00D00E7B" w:rsidP="009A4D59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0E6BD338" w14:textId="77777777" w:rsidTr="006C4E21">
        <w:trPr>
          <w:jc w:val="center"/>
        </w:trPr>
        <w:tc>
          <w:tcPr>
            <w:tcW w:w="454" w:type="dxa"/>
          </w:tcPr>
          <w:p w14:paraId="143C0B93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754" w:type="dxa"/>
            <w:gridSpan w:val="7"/>
          </w:tcPr>
          <w:p w14:paraId="5E94D2E7" w14:textId="77777777" w:rsidR="00D00E7B" w:rsidRDefault="006A7106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الب</w:t>
            </w:r>
            <w:r w:rsidR="003516AA">
              <w:rPr>
                <w:rFonts w:hint="cs"/>
                <w:b/>
                <w:bCs/>
                <w:sz w:val="32"/>
                <w:szCs w:val="32"/>
                <w:rtl/>
              </w:rPr>
              <w:t>راكين التي لا تزال الصهارة تندف</w:t>
            </w:r>
            <w:r w:rsidR="003516AA"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>ع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منها حتى وقتنا هذا تسمى بـ ............</w:t>
            </w:r>
          </w:p>
        </w:tc>
      </w:tr>
      <w:tr w:rsidR="00D00E7B" w14:paraId="76107E14" w14:textId="77777777" w:rsidTr="0045346A">
        <w:trPr>
          <w:jc w:val="center"/>
        </w:trPr>
        <w:tc>
          <w:tcPr>
            <w:tcW w:w="454" w:type="dxa"/>
          </w:tcPr>
          <w:p w14:paraId="5992C304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6E5048B7" w14:textId="77777777" w:rsidR="00D00E7B" w:rsidRDefault="006A710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البراكين الساكنة </w:t>
            </w:r>
          </w:p>
        </w:tc>
        <w:tc>
          <w:tcPr>
            <w:tcW w:w="454" w:type="dxa"/>
          </w:tcPr>
          <w:p w14:paraId="190293A3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12E69122" w14:textId="77777777" w:rsidR="00D00E7B" w:rsidRDefault="006A710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البراكين الهامدة </w:t>
            </w:r>
          </w:p>
        </w:tc>
        <w:tc>
          <w:tcPr>
            <w:tcW w:w="454" w:type="dxa"/>
            <w:shd w:val="clear" w:color="auto" w:fill="F4B083" w:themeFill="accent2" w:themeFillTint="99"/>
          </w:tcPr>
          <w:p w14:paraId="325A92AE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  <w:shd w:val="clear" w:color="auto" w:fill="F4B083" w:themeFill="accent2" w:themeFillTint="99"/>
          </w:tcPr>
          <w:p w14:paraId="57B9E212" w14:textId="77777777" w:rsidR="00D00E7B" w:rsidRDefault="006A710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البراكين النشطة </w:t>
            </w:r>
          </w:p>
        </w:tc>
        <w:tc>
          <w:tcPr>
            <w:tcW w:w="454" w:type="dxa"/>
          </w:tcPr>
          <w:p w14:paraId="1122A39C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78EB4DB1" w14:textId="77777777" w:rsidR="00D00E7B" w:rsidRDefault="006A710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اللابة </w:t>
            </w:r>
          </w:p>
        </w:tc>
      </w:tr>
    </w:tbl>
    <w:p w14:paraId="71C1ABFD" w14:textId="77777777"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60129BC3" w14:textId="77777777" w:rsidTr="006C4E21">
        <w:trPr>
          <w:jc w:val="center"/>
        </w:trPr>
        <w:tc>
          <w:tcPr>
            <w:tcW w:w="454" w:type="dxa"/>
          </w:tcPr>
          <w:p w14:paraId="2DF00A50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9754" w:type="dxa"/>
            <w:gridSpan w:val="7"/>
          </w:tcPr>
          <w:p w14:paraId="6CC86D36" w14:textId="77777777" w:rsidR="00D00E7B" w:rsidRDefault="00513CAB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lang w:eastAsia="en-US"/>
              </w:rPr>
              <w:drawing>
                <wp:anchor distT="0" distB="0" distL="114300" distR="114300" simplePos="0" relativeHeight="251653120" behindDoc="0" locked="0" layoutInCell="1" allowOverlap="1" wp14:anchorId="5E4E586A" wp14:editId="7EA2C56D">
                  <wp:simplePos x="0" y="0"/>
                  <wp:positionH relativeFrom="column">
                    <wp:posOffset>230469</wp:posOffset>
                  </wp:positionH>
                  <wp:positionV relativeFrom="paragraph">
                    <wp:posOffset>-111508</wp:posOffset>
                  </wp:positionV>
                  <wp:extent cx="1009111" cy="1009111"/>
                  <wp:effectExtent l="0" t="0" r="635" b="635"/>
                  <wp:wrapThrough wrapText="bothSides">
                    <wp:wrapPolygon edited="0">
                      <wp:start x="0" y="0"/>
                      <wp:lineTo x="0" y="21206"/>
                      <wp:lineTo x="21206" y="21206"/>
                      <wp:lineTo x="21206" y="0"/>
                      <wp:lineTo x="0" y="0"/>
                    </wp:wrapPolygon>
                  </wp:wrapThrough>
                  <wp:docPr id="15" name="Picture 15" descr="نتيجة بحث الصور عن قراد الخش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نتيجة بحث الصور عن قراد الخش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111" cy="1009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في الصورة التالية ، تكون العلاقة بين قراد الخشب والانسان علاقة .................. </w:t>
            </w:r>
          </w:p>
        </w:tc>
      </w:tr>
      <w:tr w:rsidR="00D00E7B" w14:paraId="7D37B537" w14:textId="77777777" w:rsidTr="0045346A">
        <w:trPr>
          <w:jc w:val="center"/>
        </w:trPr>
        <w:tc>
          <w:tcPr>
            <w:tcW w:w="454" w:type="dxa"/>
          </w:tcPr>
          <w:p w14:paraId="44EE7E74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0C75F03A" w14:textId="77777777" w:rsidR="00D00E7B" w:rsidRDefault="00513CA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تبادل منفعة </w:t>
            </w:r>
          </w:p>
        </w:tc>
        <w:tc>
          <w:tcPr>
            <w:tcW w:w="454" w:type="dxa"/>
          </w:tcPr>
          <w:p w14:paraId="238D8A82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080761DD" w14:textId="77777777" w:rsidR="00D00E7B" w:rsidRDefault="00513CA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تعايش </w:t>
            </w:r>
          </w:p>
        </w:tc>
        <w:tc>
          <w:tcPr>
            <w:tcW w:w="454" w:type="dxa"/>
            <w:shd w:val="clear" w:color="auto" w:fill="F4B083" w:themeFill="accent2" w:themeFillTint="99"/>
          </w:tcPr>
          <w:p w14:paraId="1E421D73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  <w:shd w:val="clear" w:color="auto" w:fill="F4B083" w:themeFill="accent2" w:themeFillTint="99"/>
          </w:tcPr>
          <w:p w14:paraId="69708729" w14:textId="77777777" w:rsidR="00D00E7B" w:rsidRDefault="00513CA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تطفل </w:t>
            </w:r>
          </w:p>
        </w:tc>
        <w:tc>
          <w:tcPr>
            <w:tcW w:w="454" w:type="dxa"/>
          </w:tcPr>
          <w:p w14:paraId="1CFE2D8D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5E264526" w14:textId="77777777" w:rsidR="00D00E7B" w:rsidRDefault="00513CA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تكافل </w:t>
            </w:r>
          </w:p>
        </w:tc>
      </w:tr>
    </w:tbl>
    <w:p w14:paraId="5D300D31" w14:textId="77777777"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74825937" w14:textId="77777777" w:rsidTr="006C4E21">
        <w:trPr>
          <w:jc w:val="center"/>
        </w:trPr>
        <w:tc>
          <w:tcPr>
            <w:tcW w:w="454" w:type="dxa"/>
          </w:tcPr>
          <w:p w14:paraId="177707B7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754" w:type="dxa"/>
            <w:gridSpan w:val="7"/>
          </w:tcPr>
          <w:p w14:paraId="4C6FB512" w14:textId="77777777" w:rsidR="00D00E7B" w:rsidRDefault="00186172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أي من هذه المخلوقات الحية يتكاثر جنسيا ؟ </w:t>
            </w:r>
          </w:p>
        </w:tc>
      </w:tr>
      <w:tr w:rsidR="00D00E7B" w14:paraId="0642E828" w14:textId="77777777" w:rsidTr="0045346A">
        <w:trPr>
          <w:jc w:val="center"/>
        </w:trPr>
        <w:tc>
          <w:tcPr>
            <w:tcW w:w="454" w:type="dxa"/>
            <w:shd w:val="clear" w:color="auto" w:fill="F4B083" w:themeFill="accent2" w:themeFillTint="99"/>
          </w:tcPr>
          <w:p w14:paraId="47A57F7A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  <w:shd w:val="clear" w:color="auto" w:fill="F4B083" w:themeFill="accent2" w:themeFillTint="99"/>
          </w:tcPr>
          <w:p w14:paraId="331845C3" w14:textId="77777777" w:rsidR="00D00E7B" w:rsidRDefault="00186172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البقرة </w:t>
            </w:r>
          </w:p>
        </w:tc>
        <w:tc>
          <w:tcPr>
            <w:tcW w:w="454" w:type="dxa"/>
          </w:tcPr>
          <w:p w14:paraId="45390688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37BC6E31" w14:textId="77777777" w:rsidR="00D00E7B" w:rsidRDefault="00186172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الهيدرا </w:t>
            </w:r>
          </w:p>
        </w:tc>
        <w:tc>
          <w:tcPr>
            <w:tcW w:w="454" w:type="dxa"/>
          </w:tcPr>
          <w:p w14:paraId="52DC1F06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619EFF1F" w14:textId="77777777" w:rsidR="00D00E7B" w:rsidRDefault="00186172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البدائيات </w:t>
            </w:r>
          </w:p>
        </w:tc>
        <w:tc>
          <w:tcPr>
            <w:tcW w:w="454" w:type="dxa"/>
          </w:tcPr>
          <w:p w14:paraId="2BAE2F37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54561A7C" w14:textId="77777777" w:rsidR="00D00E7B" w:rsidRDefault="00186172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البكتيريا </w:t>
            </w:r>
          </w:p>
        </w:tc>
      </w:tr>
    </w:tbl>
    <w:p w14:paraId="4FD10997" w14:textId="77777777" w:rsid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p w14:paraId="2169D580" w14:textId="77777777" w:rsidR="00186172" w:rsidRDefault="00915AA4" w:rsidP="00D00E7B">
      <w:pPr>
        <w:jc w:val="lowKashida"/>
        <w:rPr>
          <w:b/>
          <w:bCs/>
          <w:sz w:val="8"/>
          <w:szCs w:val="8"/>
          <w:rtl/>
        </w:rPr>
      </w:pPr>
      <w:r>
        <w:rPr>
          <w:b/>
          <w:bCs/>
          <w:sz w:val="8"/>
          <w:szCs w:val="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7CEE85" wp14:editId="64D72AF9">
                <wp:simplePos x="0" y="0"/>
                <wp:positionH relativeFrom="column">
                  <wp:posOffset>154305</wp:posOffset>
                </wp:positionH>
                <wp:positionV relativeFrom="paragraph">
                  <wp:posOffset>22860</wp:posOffset>
                </wp:positionV>
                <wp:extent cx="581025" cy="276225"/>
                <wp:effectExtent l="38100" t="57150" r="9525" b="66675"/>
                <wp:wrapNone/>
                <wp:docPr id="22" name="Lef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76225"/>
                        </a:xfrm>
                        <a:prstGeom prst="leftArrow">
                          <a:avLst>
                            <a:gd name="adj1" fmla="val 29311"/>
                            <a:gd name="adj2" fmla="val 50000"/>
                          </a:avLst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4A2DE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2" o:spid="_x0000_s1026" type="#_x0000_t66" style="position:absolute;margin-left:12.15pt;margin-top:1.8pt;width:45.75pt;height:2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" adj="5134,7634" fillcolor="white [3201]" strokecolor="black [3200]" strokeweight="2.25pt"/>
            </w:pict>
          </mc:Fallback>
        </mc:AlternateContent>
      </w:r>
    </w:p>
    <w:p w14:paraId="74305BB3" w14:textId="77777777" w:rsidR="00186172" w:rsidRPr="00D00E7B" w:rsidRDefault="00186172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7BDF3D78" w14:textId="77777777" w:rsidTr="006C4E21">
        <w:trPr>
          <w:jc w:val="center"/>
        </w:trPr>
        <w:tc>
          <w:tcPr>
            <w:tcW w:w="454" w:type="dxa"/>
          </w:tcPr>
          <w:p w14:paraId="7E3AD7D0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6</w:t>
            </w:r>
          </w:p>
        </w:tc>
        <w:tc>
          <w:tcPr>
            <w:tcW w:w="9754" w:type="dxa"/>
            <w:gridSpan w:val="7"/>
          </w:tcPr>
          <w:p w14:paraId="32763515" w14:textId="77777777" w:rsidR="00D00E7B" w:rsidRDefault="007B4AAE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يعد </w:t>
            </w:r>
            <w:r w:rsidR="004A4AA9"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>التشابه بين لون الأفعى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 الملك غير السامة ، ولون أفعى المرجان السامة التي تخيف الحيوانات المفترسة مثالا على </w:t>
            </w:r>
            <w:r w:rsidR="00823645">
              <w:rPr>
                <w:rFonts w:hint="cs"/>
                <w:b/>
                <w:bCs/>
                <w:sz w:val="32"/>
                <w:szCs w:val="32"/>
                <w:rtl/>
              </w:rPr>
              <w:t xml:space="preserve"> ..............</w:t>
            </w:r>
          </w:p>
        </w:tc>
      </w:tr>
      <w:tr w:rsidR="00D00E7B" w14:paraId="038B0791" w14:textId="77777777" w:rsidTr="0045346A">
        <w:trPr>
          <w:jc w:val="center"/>
        </w:trPr>
        <w:tc>
          <w:tcPr>
            <w:tcW w:w="454" w:type="dxa"/>
          </w:tcPr>
          <w:p w14:paraId="3E461270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213E379E" w14:textId="77777777" w:rsidR="00D00E7B" w:rsidRDefault="005A5954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تبادل المنفعة</w:t>
            </w:r>
          </w:p>
        </w:tc>
        <w:tc>
          <w:tcPr>
            <w:tcW w:w="454" w:type="dxa"/>
          </w:tcPr>
          <w:p w14:paraId="6AE87593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72F365AF" w14:textId="77777777" w:rsidR="00D00E7B" w:rsidRDefault="007B4AA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</w:t>
            </w:r>
            <w:r w:rsidR="00823645">
              <w:rPr>
                <w:rFonts w:hint="cs"/>
                <w:b/>
                <w:bCs/>
                <w:sz w:val="32"/>
                <w:szCs w:val="32"/>
                <w:rtl/>
              </w:rPr>
              <w:t xml:space="preserve">تلون </w:t>
            </w:r>
          </w:p>
        </w:tc>
        <w:tc>
          <w:tcPr>
            <w:tcW w:w="454" w:type="dxa"/>
          </w:tcPr>
          <w:p w14:paraId="7E90F051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19605C79" w14:textId="77777777" w:rsidR="00D00E7B" w:rsidRDefault="007B4AA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</w:t>
            </w:r>
            <w:r w:rsidR="00823645">
              <w:rPr>
                <w:rFonts w:hint="cs"/>
                <w:b/>
                <w:bCs/>
                <w:sz w:val="32"/>
                <w:szCs w:val="32"/>
                <w:rtl/>
              </w:rPr>
              <w:t xml:space="preserve">تمويه </w:t>
            </w:r>
          </w:p>
        </w:tc>
        <w:tc>
          <w:tcPr>
            <w:tcW w:w="454" w:type="dxa"/>
            <w:shd w:val="clear" w:color="auto" w:fill="F4B083" w:themeFill="accent2" w:themeFillTint="99"/>
          </w:tcPr>
          <w:p w14:paraId="20C849FA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  <w:shd w:val="clear" w:color="auto" w:fill="F4B083" w:themeFill="accent2" w:themeFillTint="99"/>
          </w:tcPr>
          <w:p w14:paraId="3ECAC241" w14:textId="77777777" w:rsidR="00D00E7B" w:rsidRDefault="005A5954" w:rsidP="005A595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المحاكاة</w:t>
            </w:r>
            <w:r w:rsidR="00823645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</w:tbl>
    <w:p w14:paraId="07ADF1E3" w14:textId="77777777"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56742DB1" w14:textId="77777777" w:rsidTr="006C4E21">
        <w:trPr>
          <w:jc w:val="center"/>
        </w:trPr>
        <w:tc>
          <w:tcPr>
            <w:tcW w:w="454" w:type="dxa"/>
          </w:tcPr>
          <w:p w14:paraId="37254B63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9754" w:type="dxa"/>
            <w:gridSpan w:val="7"/>
          </w:tcPr>
          <w:p w14:paraId="2CC9D81A" w14:textId="77777777" w:rsidR="00D00E7B" w:rsidRDefault="005A7E88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حركة الماء المستمرة بين سطح الأرض والهواء تسمى ............</w:t>
            </w:r>
          </w:p>
        </w:tc>
      </w:tr>
      <w:tr w:rsidR="00D00E7B" w14:paraId="0FAD6E79" w14:textId="77777777" w:rsidTr="0045346A">
        <w:trPr>
          <w:jc w:val="center"/>
        </w:trPr>
        <w:tc>
          <w:tcPr>
            <w:tcW w:w="454" w:type="dxa"/>
          </w:tcPr>
          <w:p w14:paraId="4209CDBF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0D26E830" w14:textId="77777777" w:rsidR="00D00E7B" w:rsidRDefault="005A7E8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دورة الحياة </w:t>
            </w:r>
          </w:p>
        </w:tc>
        <w:tc>
          <w:tcPr>
            <w:tcW w:w="454" w:type="dxa"/>
            <w:shd w:val="clear" w:color="auto" w:fill="F4B083" w:themeFill="accent2" w:themeFillTint="99"/>
          </w:tcPr>
          <w:p w14:paraId="28A63E13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  <w:shd w:val="clear" w:color="auto" w:fill="F4B083" w:themeFill="accent2" w:themeFillTint="99"/>
          </w:tcPr>
          <w:p w14:paraId="0CA82111" w14:textId="77777777" w:rsidR="00D00E7B" w:rsidRDefault="005A7E8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دورة الماء</w:t>
            </w:r>
          </w:p>
        </w:tc>
        <w:tc>
          <w:tcPr>
            <w:tcW w:w="454" w:type="dxa"/>
          </w:tcPr>
          <w:p w14:paraId="29094B90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64A4AA9A" w14:textId="77777777" w:rsidR="00D00E7B" w:rsidRDefault="005A7E8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دورة الكربون </w:t>
            </w:r>
          </w:p>
        </w:tc>
        <w:tc>
          <w:tcPr>
            <w:tcW w:w="454" w:type="dxa"/>
          </w:tcPr>
          <w:p w14:paraId="1C31C73D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3CB53B37" w14:textId="77777777" w:rsidR="00D00E7B" w:rsidRDefault="005A7E8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دورة النيتروجين </w:t>
            </w:r>
          </w:p>
        </w:tc>
      </w:tr>
    </w:tbl>
    <w:p w14:paraId="0B73C1FF" w14:textId="77777777"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474C734B" w14:textId="77777777" w:rsidTr="006C4E21">
        <w:trPr>
          <w:jc w:val="center"/>
        </w:trPr>
        <w:tc>
          <w:tcPr>
            <w:tcW w:w="454" w:type="dxa"/>
          </w:tcPr>
          <w:p w14:paraId="72E6034A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9754" w:type="dxa"/>
            <w:gridSpan w:val="7"/>
          </w:tcPr>
          <w:p w14:paraId="7D191BCD" w14:textId="77777777" w:rsidR="00D00E7B" w:rsidRDefault="00512A15" w:rsidP="00512A15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C91634">
              <w:rPr>
                <w:rFonts w:cs="mohammad bold art 1"/>
                <w:rtl/>
                <w:lang w:eastAsia="en-US"/>
              </w:rPr>
              <w:drawing>
                <wp:anchor distT="0" distB="0" distL="114300" distR="114300" simplePos="0" relativeHeight="251665408" behindDoc="0" locked="0" layoutInCell="1" allowOverlap="1" wp14:anchorId="2D987750" wp14:editId="4D25FE45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635</wp:posOffset>
                  </wp:positionV>
                  <wp:extent cx="3114675" cy="762000"/>
                  <wp:effectExtent l="0" t="0" r="9525" b="0"/>
                  <wp:wrapThrough wrapText="bothSides">
                    <wp:wrapPolygon edited="0">
                      <wp:start x="0" y="0"/>
                      <wp:lineTo x="0" y="21060"/>
                      <wp:lineTo x="21534" y="21060"/>
                      <wp:lineTo x="21534" y="0"/>
                      <wp:lineTo x="0" y="0"/>
                    </wp:wrapPolygon>
                  </wp:wrapThrough>
                  <wp:docPr id="36" name="Picture 36" descr="F:\ملف بشرى\علوم 5\WhatsApp Image 2019-11-18 at 9.02.1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ملف بشرى\علوم 5\WhatsApp Image 2019-11-18 at 9.02.15 PM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52" t="29262" r="23429" b="63162"/>
                          <a:stretch/>
                        </pic:blipFill>
                        <pic:spPr bwMode="auto">
                          <a:xfrm>
                            <a:off x="0" y="0"/>
                            <a:ext cx="31146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الصورة التالية تبين مراحل ................ </w:t>
            </w:r>
          </w:p>
        </w:tc>
      </w:tr>
      <w:tr w:rsidR="00D00E7B" w14:paraId="090DF0A3" w14:textId="77777777" w:rsidTr="0045346A">
        <w:trPr>
          <w:jc w:val="center"/>
        </w:trPr>
        <w:tc>
          <w:tcPr>
            <w:tcW w:w="454" w:type="dxa"/>
            <w:shd w:val="clear" w:color="auto" w:fill="F4B083" w:themeFill="accent2" w:themeFillTint="99"/>
          </w:tcPr>
          <w:p w14:paraId="5AEFECC5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  <w:shd w:val="clear" w:color="auto" w:fill="F4B083" w:themeFill="accent2" w:themeFillTint="99"/>
          </w:tcPr>
          <w:p w14:paraId="415B2A51" w14:textId="77777777" w:rsidR="00D00E7B" w:rsidRDefault="00512A1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التحول الكامل  </w:t>
            </w:r>
          </w:p>
        </w:tc>
        <w:tc>
          <w:tcPr>
            <w:tcW w:w="454" w:type="dxa"/>
          </w:tcPr>
          <w:p w14:paraId="61733CB7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1CED29C6" w14:textId="77777777" w:rsidR="00D00E7B" w:rsidRDefault="00512A1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التحول الناقص</w:t>
            </w:r>
          </w:p>
        </w:tc>
        <w:tc>
          <w:tcPr>
            <w:tcW w:w="454" w:type="dxa"/>
          </w:tcPr>
          <w:p w14:paraId="51685CFB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2BC3F109" w14:textId="77777777" w:rsidR="00D00E7B" w:rsidRDefault="004E0304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الاخصاب</w:t>
            </w:r>
          </w:p>
        </w:tc>
        <w:tc>
          <w:tcPr>
            <w:tcW w:w="454" w:type="dxa"/>
          </w:tcPr>
          <w:p w14:paraId="1702B6AC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5E269423" w14:textId="77777777" w:rsidR="00D00E7B" w:rsidRDefault="004E0304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التلقيح </w:t>
            </w:r>
          </w:p>
        </w:tc>
      </w:tr>
    </w:tbl>
    <w:p w14:paraId="76D56298" w14:textId="77777777"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3186D777" w14:textId="77777777" w:rsidTr="006C4E21">
        <w:trPr>
          <w:jc w:val="center"/>
        </w:trPr>
        <w:tc>
          <w:tcPr>
            <w:tcW w:w="454" w:type="dxa"/>
          </w:tcPr>
          <w:p w14:paraId="73346910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9754" w:type="dxa"/>
            <w:gridSpan w:val="7"/>
          </w:tcPr>
          <w:p w14:paraId="3CAF70CA" w14:textId="77777777" w:rsidR="00D00E7B" w:rsidRDefault="00CB7D31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تضم المملكة الحيوانية مجموعتين رئيستين هما : </w:t>
            </w:r>
          </w:p>
        </w:tc>
      </w:tr>
      <w:tr w:rsidR="00D00E7B" w14:paraId="2C0A05F7" w14:textId="77777777" w:rsidTr="0045346A">
        <w:trPr>
          <w:jc w:val="center"/>
        </w:trPr>
        <w:tc>
          <w:tcPr>
            <w:tcW w:w="454" w:type="dxa"/>
          </w:tcPr>
          <w:p w14:paraId="1D04C128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5A72D599" w14:textId="77777777" w:rsidR="00D00E7B" w:rsidRDefault="00CB7D3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البكتيريا والطلائعيات </w:t>
            </w:r>
          </w:p>
        </w:tc>
        <w:tc>
          <w:tcPr>
            <w:tcW w:w="454" w:type="dxa"/>
            <w:shd w:val="clear" w:color="auto" w:fill="F4B083" w:themeFill="accent2" w:themeFillTint="99"/>
          </w:tcPr>
          <w:p w14:paraId="02794606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  <w:shd w:val="clear" w:color="auto" w:fill="F4B083" w:themeFill="accent2" w:themeFillTint="99"/>
          </w:tcPr>
          <w:p w14:paraId="017FF5D4" w14:textId="77777777" w:rsidR="00D00E7B" w:rsidRDefault="00CB7D3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الفقاريات واللافقاريات</w:t>
            </w:r>
          </w:p>
        </w:tc>
        <w:tc>
          <w:tcPr>
            <w:tcW w:w="454" w:type="dxa"/>
          </w:tcPr>
          <w:p w14:paraId="2506687D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01E33CCE" w14:textId="77777777" w:rsidR="00D00E7B" w:rsidRDefault="00CB7D3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المفصليات وشوكيات الجلد </w:t>
            </w:r>
          </w:p>
        </w:tc>
        <w:tc>
          <w:tcPr>
            <w:tcW w:w="454" w:type="dxa"/>
          </w:tcPr>
          <w:p w14:paraId="05A0506B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7239BCB9" w14:textId="77777777" w:rsidR="00D00E7B" w:rsidRDefault="00CB7D3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الفطريات </w:t>
            </w:r>
            <w:r w:rsidR="00542968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الفيروسات </w:t>
            </w:r>
          </w:p>
        </w:tc>
      </w:tr>
    </w:tbl>
    <w:p w14:paraId="179391F3" w14:textId="77777777"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7AE806FE" w14:textId="77777777" w:rsidTr="006943FF">
        <w:trPr>
          <w:jc w:val="center"/>
        </w:trPr>
        <w:tc>
          <w:tcPr>
            <w:tcW w:w="536" w:type="dxa"/>
          </w:tcPr>
          <w:p w14:paraId="1352DA1E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9754" w:type="dxa"/>
            <w:gridSpan w:val="7"/>
          </w:tcPr>
          <w:p w14:paraId="6C866545" w14:textId="77777777" w:rsidR="00D00E7B" w:rsidRDefault="004D6ED5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المسحوق الأصفر الذي تنتجه النباتات ويحتوي على خلايا جنسية ذكرية هو ..............</w:t>
            </w:r>
          </w:p>
        </w:tc>
      </w:tr>
      <w:tr w:rsidR="00D00E7B" w14:paraId="6A81A4D8" w14:textId="77777777" w:rsidTr="0045346A">
        <w:trPr>
          <w:jc w:val="center"/>
        </w:trPr>
        <w:tc>
          <w:tcPr>
            <w:tcW w:w="536" w:type="dxa"/>
            <w:shd w:val="clear" w:color="auto" w:fill="F4B083" w:themeFill="accent2" w:themeFillTint="99"/>
          </w:tcPr>
          <w:p w14:paraId="32613316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  <w:shd w:val="clear" w:color="auto" w:fill="F4B083" w:themeFill="accent2" w:themeFillTint="99"/>
          </w:tcPr>
          <w:p w14:paraId="55F1B3B9" w14:textId="77777777" w:rsidR="00D00E7B" w:rsidRDefault="004D6ED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حبوب اللقاح </w:t>
            </w:r>
          </w:p>
        </w:tc>
        <w:tc>
          <w:tcPr>
            <w:tcW w:w="454" w:type="dxa"/>
          </w:tcPr>
          <w:p w14:paraId="3488AD27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7A678F0D" w14:textId="77777777" w:rsidR="00D00E7B" w:rsidRDefault="004D6ED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الجنين </w:t>
            </w:r>
          </w:p>
        </w:tc>
        <w:tc>
          <w:tcPr>
            <w:tcW w:w="454" w:type="dxa"/>
          </w:tcPr>
          <w:p w14:paraId="71E7D669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6619818A" w14:textId="77777777" w:rsidR="00D00E7B" w:rsidRDefault="004D6ED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غلاف البذرة </w:t>
            </w:r>
          </w:p>
        </w:tc>
        <w:tc>
          <w:tcPr>
            <w:tcW w:w="454" w:type="dxa"/>
          </w:tcPr>
          <w:p w14:paraId="7B8B6DA9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2EFAE721" w14:textId="77777777" w:rsidR="00D00E7B" w:rsidRDefault="004D6ED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السداة </w:t>
            </w:r>
          </w:p>
        </w:tc>
      </w:tr>
    </w:tbl>
    <w:p w14:paraId="0A9DD3BB" w14:textId="77777777"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327FF538" w14:textId="77777777" w:rsidTr="006943FF">
        <w:trPr>
          <w:jc w:val="center"/>
        </w:trPr>
        <w:tc>
          <w:tcPr>
            <w:tcW w:w="536" w:type="dxa"/>
          </w:tcPr>
          <w:p w14:paraId="63D05791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9754" w:type="dxa"/>
            <w:gridSpan w:val="7"/>
          </w:tcPr>
          <w:p w14:paraId="4ABC3D14" w14:textId="77777777" w:rsidR="00D00E7B" w:rsidRDefault="00C21D43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يتحد المشيج المذكر من الأب مع المشيج المؤنث من الأم بعملية تسمى ........</w:t>
            </w:r>
          </w:p>
        </w:tc>
      </w:tr>
      <w:tr w:rsidR="00D00E7B" w14:paraId="321BC4F8" w14:textId="77777777" w:rsidTr="0045346A">
        <w:trPr>
          <w:jc w:val="center"/>
        </w:trPr>
        <w:tc>
          <w:tcPr>
            <w:tcW w:w="536" w:type="dxa"/>
          </w:tcPr>
          <w:p w14:paraId="71EF2DB9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7FB9FDE0" w14:textId="77777777" w:rsidR="00D00E7B" w:rsidRDefault="00C21D43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التكاثر الخضري </w:t>
            </w:r>
          </w:p>
        </w:tc>
        <w:tc>
          <w:tcPr>
            <w:tcW w:w="454" w:type="dxa"/>
            <w:shd w:val="clear" w:color="auto" w:fill="F4B083" w:themeFill="accent2" w:themeFillTint="99"/>
          </w:tcPr>
          <w:p w14:paraId="1D4D7B54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  <w:shd w:val="clear" w:color="auto" w:fill="F4B083" w:themeFill="accent2" w:themeFillTint="99"/>
          </w:tcPr>
          <w:p w14:paraId="40811038" w14:textId="77777777" w:rsidR="00D00E7B" w:rsidRDefault="00C21D43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الاخصاب </w:t>
            </w:r>
          </w:p>
        </w:tc>
        <w:tc>
          <w:tcPr>
            <w:tcW w:w="454" w:type="dxa"/>
          </w:tcPr>
          <w:p w14:paraId="325811DB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77B1CC68" w14:textId="77777777" w:rsidR="00D00E7B" w:rsidRDefault="00C21D43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التكاثر اللاجنسي </w:t>
            </w:r>
          </w:p>
        </w:tc>
        <w:tc>
          <w:tcPr>
            <w:tcW w:w="454" w:type="dxa"/>
          </w:tcPr>
          <w:p w14:paraId="7AFBA76A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2352949B" w14:textId="77777777" w:rsidR="00D00E7B" w:rsidRDefault="00C21D43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الانقسام </w:t>
            </w:r>
          </w:p>
        </w:tc>
      </w:tr>
    </w:tbl>
    <w:p w14:paraId="6E601C95" w14:textId="77777777"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43F29134" w14:textId="77777777" w:rsidTr="006943FF">
        <w:trPr>
          <w:jc w:val="center"/>
        </w:trPr>
        <w:tc>
          <w:tcPr>
            <w:tcW w:w="536" w:type="dxa"/>
          </w:tcPr>
          <w:p w14:paraId="78356CB2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9754" w:type="dxa"/>
            <w:gridSpan w:val="7"/>
          </w:tcPr>
          <w:p w14:paraId="3497F083" w14:textId="77777777" w:rsidR="00D00E7B" w:rsidRDefault="00B36E0A" w:rsidP="006C4E21">
            <w:pPr>
              <w:jc w:val="lowKashida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أي مما يلي يعد تكيفا سلوكيا ؟ </w:t>
            </w:r>
          </w:p>
        </w:tc>
      </w:tr>
      <w:tr w:rsidR="00D00E7B" w14:paraId="476714C1" w14:textId="77777777" w:rsidTr="0045346A">
        <w:trPr>
          <w:jc w:val="center"/>
        </w:trPr>
        <w:tc>
          <w:tcPr>
            <w:tcW w:w="536" w:type="dxa"/>
          </w:tcPr>
          <w:p w14:paraId="4BB959E5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20BA9683" w14:textId="77777777" w:rsidR="00D00E7B" w:rsidRDefault="00B36E0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حيوان له فرو أبيض في الشتاء </w:t>
            </w:r>
          </w:p>
        </w:tc>
        <w:tc>
          <w:tcPr>
            <w:tcW w:w="454" w:type="dxa"/>
          </w:tcPr>
          <w:p w14:paraId="312CDDC8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2145125B" w14:textId="77777777" w:rsidR="00D00E7B" w:rsidRDefault="00B36E0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طائر له ريش أحمر لامع </w:t>
            </w:r>
          </w:p>
        </w:tc>
        <w:tc>
          <w:tcPr>
            <w:tcW w:w="454" w:type="dxa"/>
          </w:tcPr>
          <w:p w14:paraId="71DDF895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6B966FED" w14:textId="77777777" w:rsidR="00D00E7B" w:rsidRDefault="00B36E0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منقار طويل لطائر الطنان </w:t>
            </w:r>
          </w:p>
        </w:tc>
        <w:tc>
          <w:tcPr>
            <w:tcW w:w="454" w:type="dxa"/>
            <w:shd w:val="clear" w:color="auto" w:fill="F4B083" w:themeFill="accent2" w:themeFillTint="99"/>
          </w:tcPr>
          <w:p w14:paraId="0550C46C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  <w:shd w:val="clear" w:color="auto" w:fill="F4B083" w:themeFill="accent2" w:themeFillTint="99"/>
          </w:tcPr>
          <w:p w14:paraId="068C1750" w14:textId="77777777" w:rsidR="00D00E7B" w:rsidRDefault="00B36E0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هجرة الأسماك والطيور </w:t>
            </w:r>
          </w:p>
        </w:tc>
      </w:tr>
    </w:tbl>
    <w:p w14:paraId="58940EE5" w14:textId="77777777"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36A0BAC0" w14:textId="77777777" w:rsidTr="006943FF">
        <w:trPr>
          <w:jc w:val="center"/>
        </w:trPr>
        <w:tc>
          <w:tcPr>
            <w:tcW w:w="536" w:type="dxa"/>
          </w:tcPr>
          <w:p w14:paraId="430C5EC7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13</w:t>
            </w:r>
          </w:p>
        </w:tc>
        <w:tc>
          <w:tcPr>
            <w:tcW w:w="9754" w:type="dxa"/>
            <w:gridSpan w:val="7"/>
          </w:tcPr>
          <w:p w14:paraId="4C9CCE3C" w14:textId="77777777" w:rsidR="00D00E7B" w:rsidRDefault="00B36E0A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تسمى عملية تحول السائل الى غاز بـ ................</w:t>
            </w:r>
          </w:p>
        </w:tc>
      </w:tr>
      <w:tr w:rsidR="00D00E7B" w14:paraId="0F34C6BE" w14:textId="77777777" w:rsidTr="0045346A">
        <w:trPr>
          <w:jc w:val="center"/>
        </w:trPr>
        <w:tc>
          <w:tcPr>
            <w:tcW w:w="536" w:type="dxa"/>
          </w:tcPr>
          <w:p w14:paraId="4F292141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77ED9BB8" w14:textId="77777777" w:rsidR="00D00E7B" w:rsidRDefault="00713AE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الهطول</w:t>
            </w:r>
          </w:p>
        </w:tc>
        <w:tc>
          <w:tcPr>
            <w:tcW w:w="454" w:type="dxa"/>
          </w:tcPr>
          <w:p w14:paraId="717BCB44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3531DF6C" w14:textId="77777777" w:rsidR="00D00E7B" w:rsidRDefault="00B36E0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التكثف </w:t>
            </w:r>
          </w:p>
        </w:tc>
        <w:tc>
          <w:tcPr>
            <w:tcW w:w="454" w:type="dxa"/>
            <w:shd w:val="clear" w:color="auto" w:fill="F4B083" w:themeFill="accent2" w:themeFillTint="99"/>
          </w:tcPr>
          <w:p w14:paraId="5555057B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  <w:shd w:val="clear" w:color="auto" w:fill="F4B083" w:themeFill="accent2" w:themeFillTint="99"/>
          </w:tcPr>
          <w:p w14:paraId="39C011F5" w14:textId="77777777" w:rsidR="00D00E7B" w:rsidRDefault="00713AE5" w:rsidP="00713AE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التبخر </w:t>
            </w:r>
          </w:p>
        </w:tc>
        <w:tc>
          <w:tcPr>
            <w:tcW w:w="454" w:type="dxa"/>
          </w:tcPr>
          <w:p w14:paraId="187DA86B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27B2BE21" w14:textId="77777777" w:rsidR="00D00E7B" w:rsidRDefault="00B36E0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النتح</w:t>
            </w:r>
          </w:p>
        </w:tc>
      </w:tr>
    </w:tbl>
    <w:p w14:paraId="76B916D3" w14:textId="77777777"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7A664608" w14:textId="77777777" w:rsidTr="006943FF">
        <w:trPr>
          <w:jc w:val="center"/>
        </w:trPr>
        <w:tc>
          <w:tcPr>
            <w:tcW w:w="536" w:type="dxa"/>
          </w:tcPr>
          <w:p w14:paraId="35AD9883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14</w:t>
            </w:r>
          </w:p>
        </w:tc>
        <w:tc>
          <w:tcPr>
            <w:tcW w:w="9754" w:type="dxa"/>
            <w:gridSpan w:val="7"/>
          </w:tcPr>
          <w:p w14:paraId="5FC096CE" w14:textId="77777777" w:rsidR="00D00E7B" w:rsidRDefault="00F27FD8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ماذا يمكن أن يحدث </w:t>
            </w:r>
            <w:r w:rsidR="00BB3C2D">
              <w:rPr>
                <w:rFonts w:hint="cs"/>
                <w:b/>
                <w:bCs/>
                <w:sz w:val="32"/>
                <w:szCs w:val="32"/>
                <w:rtl/>
              </w:rPr>
              <w:t>ك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نتيجة </w:t>
            </w:r>
            <w:r w:rsidR="00BB3C2D">
              <w:rPr>
                <w:rFonts w:hint="cs"/>
                <w:b/>
                <w:bCs/>
                <w:sz w:val="32"/>
                <w:szCs w:val="32"/>
                <w:rtl/>
              </w:rPr>
              <w:t>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حدوث زلزال قوي في قاع المحيط ؟</w:t>
            </w:r>
          </w:p>
        </w:tc>
      </w:tr>
      <w:tr w:rsidR="00D00E7B" w14:paraId="04BF2989" w14:textId="77777777" w:rsidTr="0045346A">
        <w:trPr>
          <w:jc w:val="center"/>
        </w:trPr>
        <w:tc>
          <w:tcPr>
            <w:tcW w:w="536" w:type="dxa"/>
          </w:tcPr>
          <w:p w14:paraId="4099A202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60E8FF5D" w14:textId="77777777" w:rsidR="00D00E7B" w:rsidRDefault="00F27FD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تكون رياح قوية </w:t>
            </w:r>
          </w:p>
        </w:tc>
        <w:tc>
          <w:tcPr>
            <w:tcW w:w="454" w:type="dxa"/>
          </w:tcPr>
          <w:p w14:paraId="65998E6A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4EF96D78" w14:textId="77777777" w:rsidR="00D00E7B" w:rsidRDefault="00F27FD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تكون إعصار حلزوني </w:t>
            </w:r>
          </w:p>
        </w:tc>
        <w:tc>
          <w:tcPr>
            <w:tcW w:w="454" w:type="dxa"/>
            <w:shd w:val="clear" w:color="auto" w:fill="F4B083" w:themeFill="accent2" w:themeFillTint="99"/>
          </w:tcPr>
          <w:p w14:paraId="51E98330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  <w:shd w:val="clear" w:color="auto" w:fill="F4B083" w:themeFill="accent2" w:themeFillTint="99"/>
          </w:tcPr>
          <w:p w14:paraId="065AA62D" w14:textId="77777777" w:rsidR="00D00E7B" w:rsidRDefault="00F27FD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التسونامي</w:t>
            </w:r>
          </w:p>
        </w:tc>
        <w:tc>
          <w:tcPr>
            <w:tcW w:w="454" w:type="dxa"/>
          </w:tcPr>
          <w:p w14:paraId="5EA5C8BD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1912E3F0" w14:textId="77777777" w:rsidR="00D00E7B" w:rsidRDefault="00F27FD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بركان </w:t>
            </w:r>
          </w:p>
        </w:tc>
      </w:tr>
    </w:tbl>
    <w:p w14:paraId="34A91ADA" w14:textId="77777777"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1922863C" w14:textId="77777777" w:rsidTr="006943FF">
        <w:trPr>
          <w:jc w:val="center"/>
        </w:trPr>
        <w:tc>
          <w:tcPr>
            <w:tcW w:w="536" w:type="dxa"/>
          </w:tcPr>
          <w:p w14:paraId="5677EBDE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15</w:t>
            </w:r>
          </w:p>
        </w:tc>
        <w:tc>
          <w:tcPr>
            <w:tcW w:w="9754" w:type="dxa"/>
            <w:gridSpan w:val="7"/>
          </w:tcPr>
          <w:p w14:paraId="51A09936" w14:textId="77777777" w:rsidR="00D00E7B" w:rsidRDefault="00DC2EF2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أي مما يلي ليس من طرائق الحفاظ على المياه ؟</w:t>
            </w:r>
          </w:p>
        </w:tc>
      </w:tr>
      <w:tr w:rsidR="00D00E7B" w14:paraId="374F5E95" w14:textId="77777777" w:rsidTr="0045346A">
        <w:trPr>
          <w:jc w:val="center"/>
        </w:trPr>
        <w:tc>
          <w:tcPr>
            <w:tcW w:w="536" w:type="dxa"/>
            <w:shd w:val="clear" w:color="auto" w:fill="F4B083" w:themeFill="accent2" w:themeFillTint="99"/>
          </w:tcPr>
          <w:p w14:paraId="5C846890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  <w:shd w:val="clear" w:color="auto" w:fill="F4B083" w:themeFill="accent2" w:themeFillTint="99"/>
          </w:tcPr>
          <w:p w14:paraId="5EAC4210" w14:textId="77777777" w:rsidR="00D00E7B" w:rsidRDefault="00DC2EF2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غسل السيارات بإستخدام خرطوم المياه</w:t>
            </w:r>
          </w:p>
        </w:tc>
        <w:tc>
          <w:tcPr>
            <w:tcW w:w="454" w:type="dxa"/>
          </w:tcPr>
          <w:p w14:paraId="116F5348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76DAA11B" w14:textId="77777777" w:rsidR="00D00E7B" w:rsidRDefault="00DC2EF2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سقاية النباتات والمز</w:t>
            </w:r>
            <w:r w:rsidR="00636815">
              <w:rPr>
                <w:rFonts w:hint="cs"/>
                <w:b/>
                <w:bCs/>
                <w:sz w:val="32"/>
                <w:szCs w:val="32"/>
                <w:rtl/>
              </w:rPr>
              <w:t>ر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وعات </w:t>
            </w:r>
          </w:p>
        </w:tc>
        <w:tc>
          <w:tcPr>
            <w:tcW w:w="454" w:type="dxa"/>
          </w:tcPr>
          <w:p w14:paraId="3C63929A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52FBF948" w14:textId="77777777" w:rsidR="00D00E7B" w:rsidRDefault="00DC2EF2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غسل الملابس </w:t>
            </w:r>
          </w:p>
        </w:tc>
        <w:tc>
          <w:tcPr>
            <w:tcW w:w="454" w:type="dxa"/>
          </w:tcPr>
          <w:p w14:paraId="2797291B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6D10C480" w14:textId="77777777" w:rsidR="00D00E7B" w:rsidRDefault="00DC2EF2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فتح الصنبور لغسل اليدين فقط </w:t>
            </w:r>
          </w:p>
        </w:tc>
      </w:tr>
    </w:tbl>
    <w:p w14:paraId="7AEC4C2C" w14:textId="77777777" w:rsid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p w14:paraId="56333037" w14:textId="77777777" w:rsidR="00465E9F" w:rsidRDefault="00465E9F" w:rsidP="00D00E7B">
      <w:pPr>
        <w:jc w:val="lowKashida"/>
        <w:rPr>
          <w:b/>
          <w:bCs/>
          <w:sz w:val="8"/>
          <w:szCs w:val="8"/>
          <w:rtl/>
        </w:rPr>
      </w:pPr>
    </w:p>
    <w:p w14:paraId="04CD8E1E" w14:textId="77777777" w:rsidR="00465E9F" w:rsidRDefault="00465E9F" w:rsidP="00D00E7B">
      <w:pPr>
        <w:jc w:val="lowKashida"/>
        <w:rPr>
          <w:b/>
          <w:bCs/>
          <w:sz w:val="8"/>
          <w:szCs w:val="8"/>
          <w:rtl/>
        </w:rPr>
      </w:pPr>
    </w:p>
    <w:p w14:paraId="5CD1CA19" w14:textId="77777777" w:rsidR="00465E9F" w:rsidRDefault="00465E9F" w:rsidP="00D00E7B">
      <w:pPr>
        <w:jc w:val="lowKashida"/>
        <w:rPr>
          <w:b/>
          <w:bCs/>
          <w:sz w:val="8"/>
          <w:szCs w:val="8"/>
          <w:rtl/>
        </w:rPr>
      </w:pPr>
    </w:p>
    <w:p w14:paraId="7742F992" w14:textId="77777777" w:rsidR="00465E9F" w:rsidRPr="00D00E7B" w:rsidRDefault="00465E9F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23AADE90" w14:textId="77777777" w:rsidTr="006943FF">
        <w:trPr>
          <w:jc w:val="center"/>
        </w:trPr>
        <w:tc>
          <w:tcPr>
            <w:tcW w:w="536" w:type="dxa"/>
          </w:tcPr>
          <w:p w14:paraId="5F6D43BC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16</w:t>
            </w:r>
          </w:p>
        </w:tc>
        <w:tc>
          <w:tcPr>
            <w:tcW w:w="9754" w:type="dxa"/>
            <w:gridSpan w:val="7"/>
          </w:tcPr>
          <w:p w14:paraId="7DCC5A23" w14:textId="77777777" w:rsidR="00D00E7B" w:rsidRDefault="00465E9F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المستوى التصنيفي الذي يضم أكبر عدد من مجموعات المخلوقات الحية يسمى .............</w:t>
            </w:r>
          </w:p>
        </w:tc>
      </w:tr>
      <w:tr w:rsidR="00D00E7B" w14:paraId="4A831ADA" w14:textId="77777777" w:rsidTr="0045346A">
        <w:trPr>
          <w:jc w:val="center"/>
        </w:trPr>
        <w:tc>
          <w:tcPr>
            <w:tcW w:w="536" w:type="dxa"/>
            <w:shd w:val="clear" w:color="auto" w:fill="F4B083" w:themeFill="accent2" w:themeFillTint="99"/>
          </w:tcPr>
          <w:p w14:paraId="6D28F8E0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  <w:shd w:val="clear" w:color="auto" w:fill="F4B083" w:themeFill="accent2" w:themeFillTint="99"/>
          </w:tcPr>
          <w:p w14:paraId="57E09CEA" w14:textId="77777777" w:rsidR="00D00E7B" w:rsidRDefault="00465E9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المملكة </w:t>
            </w:r>
          </w:p>
        </w:tc>
        <w:tc>
          <w:tcPr>
            <w:tcW w:w="454" w:type="dxa"/>
          </w:tcPr>
          <w:p w14:paraId="5EF09A71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4F61CE4C" w14:textId="77777777" w:rsidR="00D00E7B" w:rsidRDefault="00465E9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الشعبة </w:t>
            </w:r>
          </w:p>
        </w:tc>
        <w:tc>
          <w:tcPr>
            <w:tcW w:w="454" w:type="dxa"/>
          </w:tcPr>
          <w:p w14:paraId="76340D00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45E3BF92" w14:textId="77777777" w:rsidR="00D00E7B" w:rsidRDefault="00465E9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الطائفة </w:t>
            </w:r>
          </w:p>
        </w:tc>
        <w:tc>
          <w:tcPr>
            <w:tcW w:w="454" w:type="dxa"/>
          </w:tcPr>
          <w:p w14:paraId="4D392692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24898369" w14:textId="77777777" w:rsidR="00D00E7B" w:rsidRDefault="00465E9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الرتبة </w:t>
            </w:r>
          </w:p>
        </w:tc>
      </w:tr>
    </w:tbl>
    <w:p w14:paraId="22A9F085" w14:textId="77777777"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35F9D549" w14:textId="77777777" w:rsidTr="006943FF">
        <w:trPr>
          <w:jc w:val="center"/>
        </w:trPr>
        <w:tc>
          <w:tcPr>
            <w:tcW w:w="536" w:type="dxa"/>
          </w:tcPr>
          <w:p w14:paraId="6C7CD131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17</w:t>
            </w:r>
          </w:p>
        </w:tc>
        <w:tc>
          <w:tcPr>
            <w:tcW w:w="9754" w:type="dxa"/>
            <w:gridSpan w:val="7"/>
          </w:tcPr>
          <w:p w14:paraId="0B722B75" w14:textId="77777777" w:rsidR="00465E9F" w:rsidRPr="00465E9F" w:rsidRDefault="00465E9F" w:rsidP="00465E9F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="mohammad bold art 1" w:hint="cs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45987E79" wp14:editId="0638C6E5">
                      <wp:simplePos x="0" y="0"/>
                      <wp:positionH relativeFrom="column">
                        <wp:posOffset>1873885</wp:posOffset>
                      </wp:positionH>
                      <wp:positionV relativeFrom="paragraph">
                        <wp:posOffset>523240</wp:posOffset>
                      </wp:positionV>
                      <wp:extent cx="857250" cy="190500"/>
                      <wp:effectExtent l="0" t="0" r="76200" b="76200"/>
                      <wp:wrapNone/>
                      <wp:docPr id="21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7250" cy="190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36E1C4" id="Straight Arrow Connector 21" o:spid="_x0000_s1026" type="#_x0000_t32" style="position:absolute;margin-left:147.55pt;margin-top:41.2pt;width:67.5pt;height: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ما اسم الجزء المشار اليه في صورة الزهرة ؟ </w:t>
            </w:r>
            <w:r>
              <w:rPr>
                <w:lang w:eastAsia="en-US"/>
              </w:rPr>
              <w:drawing>
                <wp:inline distT="0" distB="0" distL="0" distR="0" wp14:anchorId="4B32F7FD" wp14:editId="7D60729B">
                  <wp:extent cx="1778000" cy="1066800"/>
                  <wp:effectExtent l="0" t="0" r="0" b="0"/>
                  <wp:docPr id="20" name="Picture 20" descr="نتيجة بحث الصور عن اجزاء الزهر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نتيجة بحث الصور عن اجزاء الزهر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E7B" w14:paraId="45EB951A" w14:textId="77777777" w:rsidTr="0045346A">
        <w:trPr>
          <w:jc w:val="center"/>
        </w:trPr>
        <w:tc>
          <w:tcPr>
            <w:tcW w:w="536" w:type="dxa"/>
          </w:tcPr>
          <w:p w14:paraId="4C782AAF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390A5B42" w14:textId="77777777" w:rsidR="00D00E7B" w:rsidRDefault="00465E9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الميسم </w:t>
            </w:r>
          </w:p>
        </w:tc>
        <w:tc>
          <w:tcPr>
            <w:tcW w:w="454" w:type="dxa"/>
          </w:tcPr>
          <w:p w14:paraId="5D5BCB17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258B2293" w14:textId="77777777" w:rsidR="00D00E7B" w:rsidRDefault="00465E9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المتك</w:t>
            </w:r>
          </w:p>
        </w:tc>
        <w:tc>
          <w:tcPr>
            <w:tcW w:w="454" w:type="dxa"/>
          </w:tcPr>
          <w:p w14:paraId="65BA267C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31634F05" w14:textId="77777777" w:rsidR="00D00E7B" w:rsidRDefault="00465E9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البتلة </w:t>
            </w:r>
          </w:p>
        </w:tc>
        <w:tc>
          <w:tcPr>
            <w:tcW w:w="454" w:type="dxa"/>
            <w:shd w:val="clear" w:color="auto" w:fill="F4B083" w:themeFill="accent2" w:themeFillTint="99"/>
          </w:tcPr>
          <w:p w14:paraId="49DB42D7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  <w:shd w:val="clear" w:color="auto" w:fill="F4B083" w:themeFill="accent2" w:themeFillTint="99"/>
          </w:tcPr>
          <w:p w14:paraId="7BA00BA4" w14:textId="77777777" w:rsidR="00D00E7B" w:rsidRDefault="00465E9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المبيض</w:t>
            </w:r>
          </w:p>
        </w:tc>
      </w:tr>
    </w:tbl>
    <w:p w14:paraId="79C3F077" w14:textId="77777777"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4ECE10A4" w14:textId="77777777" w:rsidTr="006943FF">
        <w:trPr>
          <w:jc w:val="center"/>
        </w:trPr>
        <w:tc>
          <w:tcPr>
            <w:tcW w:w="536" w:type="dxa"/>
          </w:tcPr>
          <w:p w14:paraId="6CED0641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18</w:t>
            </w:r>
          </w:p>
        </w:tc>
        <w:tc>
          <w:tcPr>
            <w:tcW w:w="9754" w:type="dxa"/>
            <w:gridSpan w:val="7"/>
          </w:tcPr>
          <w:p w14:paraId="5C15E3B9" w14:textId="77777777" w:rsidR="00D00E7B" w:rsidRDefault="007E57DB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7E57DB">
              <w:rPr>
                <w:rFonts w:hint="cs"/>
                <w:b/>
                <w:bCs/>
                <w:sz w:val="32"/>
                <w:szCs w:val="32"/>
                <w:rtl/>
              </w:rPr>
              <w:t>عملية اندماج المشيج المذكر مع المشيج المؤنث داخل جسم الأنثى هي ............</w:t>
            </w:r>
          </w:p>
        </w:tc>
      </w:tr>
      <w:tr w:rsidR="00D00E7B" w14:paraId="75C2A65E" w14:textId="77777777" w:rsidTr="0045346A">
        <w:trPr>
          <w:jc w:val="center"/>
        </w:trPr>
        <w:tc>
          <w:tcPr>
            <w:tcW w:w="536" w:type="dxa"/>
          </w:tcPr>
          <w:p w14:paraId="526134A6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762DB2AC" w14:textId="77777777" w:rsidR="00D00E7B" w:rsidRDefault="007E57D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الاخصاب الخارجي</w:t>
            </w:r>
          </w:p>
        </w:tc>
        <w:tc>
          <w:tcPr>
            <w:tcW w:w="454" w:type="dxa"/>
            <w:shd w:val="clear" w:color="auto" w:fill="F4B083" w:themeFill="accent2" w:themeFillTint="99"/>
          </w:tcPr>
          <w:p w14:paraId="522C5FAD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  <w:shd w:val="clear" w:color="auto" w:fill="F4B083" w:themeFill="accent2" w:themeFillTint="99"/>
          </w:tcPr>
          <w:p w14:paraId="0B5F5EF8" w14:textId="77777777" w:rsidR="00D00E7B" w:rsidRDefault="007E57D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الاخصاب الداخلي </w:t>
            </w:r>
          </w:p>
        </w:tc>
        <w:tc>
          <w:tcPr>
            <w:tcW w:w="454" w:type="dxa"/>
          </w:tcPr>
          <w:p w14:paraId="64CB11E1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5D79D102" w14:textId="77777777" w:rsidR="00D00E7B" w:rsidRDefault="007E57D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التبرعم </w:t>
            </w:r>
          </w:p>
        </w:tc>
        <w:tc>
          <w:tcPr>
            <w:tcW w:w="454" w:type="dxa"/>
          </w:tcPr>
          <w:p w14:paraId="255425A0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2834342F" w14:textId="77777777" w:rsidR="00D00E7B" w:rsidRDefault="007E57D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الانشطار الثنائي </w:t>
            </w:r>
          </w:p>
        </w:tc>
      </w:tr>
    </w:tbl>
    <w:p w14:paraId="4775664C" w14:textId="77777777"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24131086" w14:textId="77777777" w:rsidTr="006943FF">
        <w:trPr>
          <w:jc w:val="center"/>
        </w:trPr>
        <w:tc>
          <w:tcPr>
            <w:tcW w:w="536" w:type="dxa"/>
          </w:tcPr>
          <w:p w14:paraId="7DE25F13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19</w:t>
            </w:r>
          </w:p>
        </w:tc>
        <w:tc>
          <w:tcPr>
            <w:tcW w:w="9754" w:type="dxa"/>
            <w:gridSpan w:val="7"/>
          </w:tcPr>
          <w:p w14:paraId="70666A90" w14:textId="77777777" w:rsidR="00D00E7B" w:rsidRDefault="00473391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متى يكون الحيوان مهددا بالإنقراض ؟ </w:t>
            </w:r>
          </w:p>
        </w:tc>
      </w:tr>
      <w:tr w:rsidR="00D00E7B" w14:paraId="1FB486AD" w14:textId="77777777" w:rsidTr="0045346A">
        <w:trPr>
          <w:jc w:val="center"/>
        </w:trPr>
        <w:tc>
          <w:tcPr>
            <w:tcW w:w="536" w:type="dxa"/>
          </w:tcPr>
          <w:p w14:paraId="0A6DA20D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2AEE7722" w14:textId="77777777" w:rsidR="00D00E7B" w:rsidRDefault="0047339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إذا كان قادرا على الدفاع عن نفسه </w:t>
            </w:r>
          </w:p>
        </w:tc>
        <w:tc>
          <w:tcPr>
            <w:tcW w:w="454" w:type="dxa"/>
          </w:tcPr>
          <w:p w14:paraId="195D25DA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2581CF26" w14:textId="77777777" w:rsidR="00D00E7B" w:rsidRDefault="0047339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إذا استطاع العيش في الأماكن التي يعيش فيها الانسان </w:t>
            </w:r>
          </w:p>
        </w:tc>
        <w:tc>
          <w:tcPr>
            <w:tcW w:w="454" w:type="dxa"/>
          </w:tcPr>
          <w:p w14:paraId="7FF4AC0F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6879B1AF" w14:textId="77777777" w:rsidR="00D00E7B" w:rsidRDefault="0047339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إذا استطاع حماية صغاره من الأخطار </w:t>
            </w:r>
          </w:p>
        </w:tc>
        <w:tc>
          <w:tcPr>
            <w:tcW w:w="454" w:type="dxa"/>
            <w:shd w:val="clear" w:color="auto" w:fill="F4B083" w:themeFill="accent2" w:themeFillTint="99"/>
          </w:tcPr>
          <w:p w14:paraId="1FA278B1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  <w:shd w:val="clear" w:color="auto" w:fill="F4B083" w:themeFill="accent2" w:themeFillTint="99"/>
          </w:tcPr>
          <w:p w14:paraId="36FCEA47" w14:textId="77777777" w:rsidR="00D00E7B" w:rsidRDefault="0047339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إذا كان عدد أفراد النوع قليلا جدا </w:t>
            </w:r>
          </w:p>
        </w:tc>
      </w:tr>
    </w:tbl>
    <w:p w14:paraId="6B9F6F5D" w14:textId="77777777"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065CA484" w14:textId="77777777" w:rsidTr="006943FF">
        <w:trPr>
          <w:jc w:val="center"/>
        </w:trPr>
        <w:tc>
          <w:tcPr>
            <w:tcW w:w="536" w:type="dxa"/>
          </w:tcPr>
          <w:p w14:paraId="5E803ECA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20</w:t>
            </w:r>
          </w:p>
        </w:tc>
        <w:tc>
          <w:tcPr>
            <w:tcW w:w="9754" w:type="dxa"/>
            <w:gridSpan w:val="7"/>
          </w:tcPr>
          <w:p w14:paraId="78F5BCE5" w14:textId="77777777" w:rsidR="00D00E7B" w:rsidRDefault="0057614E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يسمى الغلاف الذي يحتوي على المياه في البحار والمحيطات والأنهار ب</w:t>
            </w:r>
            <w:r w:rsidR="000B6015">
              <w:rPr>
                <w:rFonts w:hint="cs"/>
                <w:b/>
                <w:bCs/>
                <w:sz w:val="32"/>
                <w:szCs w:val="32"/>
                <w:rtl/>
              </w:rPr>
              <w:t>ـ..............</w:t>
            </w:r>
          </w:p>
        </w:tc>
      </w:tr>
      <w:tr w:rsidR="00D00E7B" w14:paraId="122CD3C1" w14:textId="77777777" w:rsidTr="0045346A">
        <w:trPr>
          <w:jc w:val="center"/>
        </w:trPr>
        <w:tc>
          <w:tcPr>
            <w:tcW w:w="536" w:type="dxa"/>
          </w:tcPr>
          <w:p w14:paraId="2B20113B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0841BD88" w14:textId="77777777" w:rsidR="00D00E7B" w:rsidRDefault="000B601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الغلاف الجوي </w:t>
            </w:r>
          </w:p>
        </w:tc>
        <w:tc>
          <w:tcPr>
            <w:tcW w:w="454" w:type="dxa"/>
            <w:shd w:val="clear" w:color="auto" w:fill="F4B083" w:themeFill="accent2" w:themeFillTint="99"/>
          </w:tcPr>
          <w:p w14:paraId="5D10CD9E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  <w:shd w:val="clear" w:color="auto" w:fill="F4B083" w:themeFill="accent2" w:themeFillTint="99"/>
          </w:tcPr>
          <w:p w14:paraId="68ACFD9D" w14:textId="77777777" w:rsidR="00D00E7B" w:rsidRDefault="000B601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الغلاف المائي </w:t>
            </w:r>
          </w:p>
        </w:tc>
        <w:tc>
          <w:tcPr>
            <w:tcW w:w="454" w:type="dxa"/>
          </w:tcPr>
          <w:p w14:paraId="4F8A5A5C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09B94B99" w14:textId="77777777" w:rsidR="00D00E7B" w:rsidRDefault="000B601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القشرة الأرضية </w:t>
            </w:r>
          </w:p>
        </w:tc>
        <w:tc>
          <w:tcPr>
            <w:tcW w:w="454" w:type="dxa"/>
          </w:tcPr>
          <w:p w14:paraId="2495EDB2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26CC9996" w14:textId="77777777" w:rsidR="00D00E7B" w:rsidRDefault="000B601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اللب الداخلي </w:t>
            </w:r>
          </w:p>
        </w:tc>
      </w:tr>
    </w:tbl>
    <w:p w14:paraId="5CC458CC" w14:textId="77777777" w:rsidR="00D22D5F" w:rsidRDefault="00D22D5F" w:rsidP="009A4D59">
      <w:pPr>
        <w:jc w:val="lowKashida"/>
        <w:rPr>
          <w:b/>
          <w:bCs/>
          <w:sz w:val="32"/>
          <w:szCs w:val="32"/>
          <w:rtl/>
        </w:rPr>
      </w:pPr>
    </w:p>
    <w:p w14:paraId="738F6119" w14:textId="77777777" w:rsidR="00CC23D9" w:rsidRDefault="00CC23D9" w:rsidP="006943FF">
      <w:pPr>
        <w:spacing w:before="100" w:beforeAutospacing="1" w:after="100" w:afterAutospacing="1"/>
        <w:contextualSpacing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819B25F" wp14:editId="0CDCCF57">
                <wp:simplePos x="0" y="0"/>
                <wp:positionH relativeFrom="column">
                  <wp:posOffset>141605</wp:posOffset>
                </wp:positionH>
                <wp:positionV relativeFrom="paragraph">
                  <wp:posOffset>294005</wp:posOffset>
                </wp:positionV>
                <wp:extent cx="698500" cy="0"/>
                <wp:effectExtent l="17780" t="17780" r="17145" b="10795"/>
                <wp:wrapNone/>
                <wp:docPr id="11" name="رابط كسهم مستقيم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10DCC" id="رابط كسهم مستقيم 11" o:spid="_x0000_s1026" type="#_x0000_t32" style="position:absolute;margin-left:11.15pt;margin-top:23.15pt;width:55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" strokeweight="1.5pt"/>
            </w:pict>
          </mc:Fallback>
        </mc:AlternateContent>
      </w: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E0AF495" wp14:editId="55559F8A">
                <wp:simplePos x="0" y="0"/>
                <wp:positionH relativeFrom="column">
                  <wp:posOffset>-23495</wp:posOffset>
                </wp:positionH>
                <wp:positionV relativeFrom="paragraph">
                  <wp:posOffset>-132080</wp:posOffset>
                </wp:positionV>
                <wp:extent cx="1052195" cy="753745"/>
                <wp:effectExtent l="5080" t="10795" r="9525" b="6985"/>
                <wp:wrapNone/>
                <wp:docPr id="10" name="مربع ن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B36CE" w14:textId="77777777" w:rsidR="00CC23D9" w:rsidRDefault="00CC23D9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3C324D03" w14:textId="77777777" w:rsidR="00CC23D9" w:rsidRDefault="00CC23D9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70C12D33" w14:textId="77777777" w:rsidR="00CC23D9" w:rsidRPr="00CC23D9" w:rsidRDefault="0049341E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AF495" id="مربع نص 10" o:spid="_x0000_s1027" type="#_x0000_t202" style="position:absolute;left:0;text-align:left;margin-left:-1.85pt;margin-top:-10.4pt;width:82.85pt;height:59.3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">
                <v:textbox>
                  <w:txbxContent>
                    <w:p w14:paraId="2FBB36CE" w14:textId="77777777" w:rsidR="00CC23D9" w:rsidRDefault="00CC23D9" w:rsidP="00CC23D9">
                      <w:pPr>
                        <w:rPr>
                          <w:rtl/>
                        </w:rPr>
                      </w:pPr>
                    </w:p>
                    <w:p w14:paraId="3C324D03" w14:textId="77777777" w:rsidR="00CC23D9" w:rsidRDefault="00CC23D9" w:rsidP="00CC23D9">
                      <w:pPr>
                        <w:rPr>
                          <w:rtl/>
                        </w:rPr>
                      </w:pPr>
                    </w:p>
                    <w:p w14:paraId="70C12D33" w14:textId="77777777" w:rsidR="00CC23D9" w:rsidRPr="00CC23D9" w:rsidRDefault="0049341E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6943FF">
        <w:rPr>
          <w:rFonts w:ascii="Traditional Arabic" w:hAnsi="Traditional Arabic" w:hint="cs"/>
          <w:b/>
          <w:bCs/>
          <w:sz w:val="36"/>
          <w:szCs w:val="36"/>
          <w:u w:val="single"/>
          <w:rtl/>
        </w:rPr>
        <w:t>ا</w:t>
      </w:r>
      <w:r w:rsidRPr="00B44E3E">
        <w:rPr>
          <w:rFonts w:ascii="Traditional Arabic" w:hAnsi="Traditional Arabic"/>
          <w:b/>
          <w:bCs/>
          <w:sz w:val="36"/>
          <w:szCs w:val="36"/>
          <w:u w:val="single"/>
          <w:rtl/>
        </w:rPr>
        <w:t>لسؤال الثاني :</w:t>
      </w:r>
      <w:r w:rsidR="009C1DAB">
        <w:rPr>
          <w:rFonts w:ascii="Traditional Arabic" w:hAnsi="Traditional Arabic" w:hint="cs"/>
          <w:b/>
          <w:bCs/>
          <w:sz w:val="36"/>
          <w:szCs w:val="36"/>
          <w:rtl/>
        </w:rPr>
        <w:t>اختاري</w:t>
      </w:r>
      <w:r w:rsidRPr="00B44E3E">
        <w:rPr>
          <w:rFonts w:ascii="Traditional Arabic" w:hAnsi="Traditional Arabic" w:hint="cs"/>
          <w:b/>
          <w:bCs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 xml:space="preserve">(أ) إذا كانت العبارة صحيحة و </w:t>
      </w:r>
      <w:r w:rsidRPr="00B44E3E">
        <w:rPr>
          <w:rFonts w:ascii="Traditional Arabic" w:hAnsi="Traditional Arabic" w:hint="cs"/>
          <w:b/>
          <w:bCs/>
          <w:sz w:val="36"/>
          <w:szCs w:val="36"/>
          <w:rtl/>
        </w:rPr>
        <w:t>اخت</w:t>
      </w:r>
      <w:r w:rsidR="0084755F">
        <w:rPr>
          <w:rFonts w:ascii="Traditional Arabic" w:hAnsi="Traditional Arabic" w:hint="cs"/>
          <w:b/>
          <w:bCs/>
          <w:sz w:val="36"/>
          <w:szCs w:val="36"/>
          <w:rtl/>
        </w:rPr>
        <w:t>ا</w:t>
      </w:r>
      <w:r w:rsidRPr="00B44E3E">
        <w:rPr>
          <w:rFonts w:ascii="Traditional Arabic" w:hAnsi="Traditional Arabic" w:hint="cs"/>
          <w:b/>
          <w:bCs/>
          <w:sz w:val="36"/>
          <w:szCs w:val="36"/>
          <w:rtl/>
        </w:rPr>
        <w:t>ر</w:t>
      </w:r>
      <w:r w:rsidR="0084755F">
        <w:rPr>
          <w:rFonts w:ascii="Traditional Arabic" w:hAnsi="Traditional Arabic" w:hint="cs"/>
          <w:b/>
          <w:bCs/>
          <w:sz w:val="36"/>
          <w:szCs w:val="36"/>
          <w:rtl/>
        </w:rPr>
        <w:t>ي</w:t>
      </w:r>
      <w:r w:rsidRPr="00B44E3E">
        <w:rPr>
          <w:rFonts w:ascii="Traditional Arabic" w:hAnsi="Traditional Arabic" w:hint="cs"/>
          <w:b/>
          <w:bCs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(ب) إذا كانت العبارة خاطئة.</w:t>
      </w:r>
    </w:p>
    <w:p w14:paraId="5E8CF7DD" w14:textId="77777777" w:rsidR="00CC23D9" w:rsidRDefault="00CC23D9" w:rsidP="00CC23D9">
      <w:pPr>
        <w:spacing w:before="100" w:beforeAutospacing="1" w:after="100" w:afterAutospacing="1"/>
        <w:contextualSpacing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ثم ظلل</w:t>
      </w:r>
      <w:r w:rsidR="009C1DAB">
        <w:rPr>
          <w:rFonts w:ascii="Traditional Arabic" w:hAnsi="Traditional Arabic" w:hint="cs"/>
          <w:b/>
          <w:bCs/>
          <w:sz w:val="36"/>
          <w:szCs w:val="36"/>
          <w:rtl/>
        </w:rPr>
        <w:t>ي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 xml:space="preserve"> في ورقة التصحيح الآلي (أ) إذا كانت العبارة صحيحة و (ب) إذا كانت العبارة خاطئة.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7088"/>
        <w:gridCol w:w="1588"/>
        <w:gridCol w:w="1588"/>
      </w:tblGrid>
      <w:tr w:rsidR="00CC23D9" w:rsidRPr="00B7402F" w14:paraId="4233B51B" w14:textId="77777777" w:rsidTr="00D34056">
        <w:trPr>
          <w:jc w:val="center"/>
        </w:trPr>
        <w:tc>
          <w:tcPr>
            <w:tcW w:w="624" w:type="dxa"/>
          </w:tcPr>
          <w:p w14:paraId="610DB5D2" w14:textId="77777777" w:rsidR="00CC23D9" w:rsidRPr="00B7402F" w:rsidRDefault="00CC23D9" w:rsidP="00D34056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7088" w:type="dxa"/>
          </w:tcPr>
          <w:p w14:paraId="66051FA4" w14:textId="77777777" w:rsidR="00CC23D9" w:rsidRPr="00B7402F" w:rsidRDefault="00CC23D9" w:rsidP="00D34056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  <w:t>العبارة</w:t>
            </w:r>
          </w:p>
        </w:tc>
        <w:tc>
          <w:tcPr>
            <w:tcW w:w="1588" w:type="dxa"/>
          </w:tcPr>
          <w:p w14:paraId="6D9BB50F" w14:textId="77777777" w:rsidR="00CC23D9" w:rsidRPr="00B7402F" w:rsidRDefault="00CC23D9" w:rsidP="00D34056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  <w:t>أ- العبارة صحيحة</w:t>
            </w:r>
          </w:p>
        </w:tc>
        <w:tc>
          <w:tcPr>
            <w:tcW w:w="1588" w:type="dxa"/>
          </w:tcPr>
          <w:p w14:paraId="097E0287" w14:textId="77777777" w:rsidR="00CC23D9" w:rsidRPr="00B7402F" w:rsidRDefault="00CC23D9" w:rsidP="00D34056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  <w:t>ب- العبارة خاطئة</w:t>
            </w:r>
          </w:p>
        </w:tc>
      </w:tr>
      <w:tr w:rsidR="00CC23D9" w:rsidRPr="00B7402F" w14:paraId="69728C6A" w14:textId="77777777" w:rsidTr="0045346A">
        <w:trPr>
          <w:jc w:val="center"/>
        </w:trPr>
        <w:tc>
          <w:tcPr>
            <w:tcW w:w="624" w:type="dxa"/>
          </w:tcPr>
          <w:p w14:paraId="54B7B243" w14:textId="77777777" w:rsidR="00CC23D9" w:rsidRPr="00B7402F" w:rsidRDefault="00E67070" w:rsidP="00D34056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21</w:t>
            </w:r>
          </w:p>
        </w:tc>
        <w:tc>
          <w:tcPr>
            <w:tcW w:w="7088" w:type="dxa"/>
          </w:tcPr>
          <w:p w14:paraId="263E8BEF" w14:textId="77777777" w:rsidR="00CC23D9" w:rsidRPr="00B843A7" w:rsidRDefault="003F06E2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  <w:lang w:bidi="ar-EG"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  <w:lang w:bidi="ar-EG"/>
              </w:rPr>
              <w:t xml:space="preserve">تنقسم المملكة النباتية الى شعبتين </w:t>
            </w:r>
            <w:r w:rsidR="00104963">
              <w:rPr>
                <w:rFonts w:ascii="Traditional Arabic" w:eastAsia="Calibri" w:hAnsi="Traditional Arabic" w:hint="cs"/>
                <w:sz w:val="32"/>
                <w:szCs w:val="32"/>
                <w:rtl/>
                <w:lang w:bidi="ar-EG"/>
              </w:rPr>
              <w:t xml:space="preserve">: </w:t>
            </w:r>
            <w:r>
              <w:rPr>
                <w:rFonts w:ascii="Traditional Arabic" w:eastAsia="Calibri" w:hAnsi="Traditional Arabic" w:hint="cs"/>
                <w:sz w:val="32"/>
                <w:szCs w:val="32"/>
                <w:rtl/>
                <w:lang w:bidi="ar-EG"/>
              </w:rPr>
              <w:t xml:space="preserve">نباتات وعائية ولا وعائية </w:t>
            </w:r>
          </w:p>
        </w:tc>
        <w:tc>
          <w:tcPr>
            <w:tcW w:w="1588" w:type="dxa"/>
            <w:shd w:val="clear" w:color="auto" w:fill="F4B083" w:themeFill="accent2" w:themeFillTint="99"/>
          </w:tcPr>
          <w:p w14:paraId="488B1043" w14:textId="77777777" w:rsidR="00CC23D9" w:rsidRPr="00B7402F" w:rsidRDefault="00CC23D9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19FBBC46" w14:textId="77777777" w:rsidR="00CC23D9" w:rsidRPr="00B7402F" w:rsidRDefault="00CC23D9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6874116B" w14:textId="77777777" w:rsidTr="0045346A">
        <w:trPr>
          <w:jc w:val="center"/>
        </w:trPr>
        <w:tc>
          <w:tcPr>
            <w:tcW w:w="624" w:type="dxa"/>
          </w:tcPr>
          <w:p w14:paraId="6A81A72E" w14:textId="77777777" w:rsidR="00CC23D9" w:rsidRPr="00B7402F" w:rsidRDefault="00E67070" w:rsidP="00D34056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22</w:t>
            </w:r>
          </w:p>
        </w:tc>
        <w:tc>
          <w:tcPr>
            <w:tcW w:w="7088" w:type="dxa"/>
          </w:tcPr>
          <w:p w14:paraId="0AF78667" w14:textId="77777777" w:rsidR="00CC23D9" w:rsidRPr="00B843A7" w:rsidRDefault="00FF5F07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  <w:lang w:bidi="ar-EG"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  <w:lang w:bidi="ar-EG"/>
              </w:rPr>
              <w:t xml:space="preserve">تقوم الأوراق في النبات بدعمه وتنظيم نقل الماء والغذاء الى باقي أجزاء النبات </w:t>
            </w:r>
          </w:p>
        </w:tc>
        <w:tc>
          <w:tcPr>
            <w:tcW w:w="1588" w:type="dxa"/>
          </w:tcPr>
          <w:p w14:paraId="54EBC61A" w14:textId="77777777" w:rsidR="00CC23D9" w:rsidRPr="00B7402F" w:rsidRDefault="00CC23D9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  <w:shd w:val="clear" w:color="auto" w:fill="F4B083" w:themeFill="accent2" w:themeFillTint="99"/>
          </w:tcPr>
          <w:p w14:paraId="741BC57C" w14:textId="77777777" w:rsidR="00CC23D9" w:rsidRPr="00B7402F" w:rsidRDefault="00CC23D9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040E8DC9" w14:textId="77777777" w:rsidTr="0045346A">
        <w:trPr>
          <w:jc w:val="center"/>
        </w:trPr>
        <w:tc>
          <w:tcPr>
            <w:tcW w:w="624" w:type="dxa"/>
          </w:tcPr>
          <w:p w14:paraId="47CD1AF3" w14:textId="77777777" w:rsidR="00CC23D9" w:rsidRPr="00B7402F" w:rsidRDefault="00E67070" w:rsidP="00D34056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23</w:t>
            </w:r>
          </w:p>
        </w:tc>
        <w:tc>
          <w:tcPr>
            <w:tcW w:w="7088" w:type="dxa"/>
          </w:tcPr>
          <w:p w14:paraId="228FB764" w14:textId="77777777" w:rsidR="00CC23D9" w:rsidRPr="00B7402F" w:rsidRDefault="00370A6E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يعتبر الغطاء الصلب للسلاحف من التكيفات السلوكية </w:t>
            </w:r>
          </w:p>
        </w:tc>
        <w:tc>
          <w:tcPr>
            <w:tcW w:w="1588" w:type="dxa"/>
          </w:tcPr>
          <w:p w14:paraId="7E7B4C5E" w14:textId="77777777" w:rsidR="00CC23D9" w:rsidRPr="00B7402F" w:rsidRDefault="00CC23D9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  <w:shd w:val="clear" w:color="auto" w:fill="F4B083" w:themeFill="accent2" w:themeFillTint="99"/>
          </w:tcPr>
          <w:p w14:paraId="5B2DB892" w14:textId="77777777" w:rsidR="00CC23D9" w:rsidRPr="00B7402F" w:rsidRDefault="00CC23D9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0D7B65AC" w14:textId="77777777" w:rsidTr="0045346A">
        <w:trPr>
          <w:jc w:val="center"/>
        </w:trPr>
        <w:tc>
          <w:tcPr>
            <w:tcW w:w="624" w:type="dxa"/>
          </w:tcPr>
          <w:p w14:paraId="3D621C34" w14:textId="77777777" w:rsidR="00CC23D9" w:rsidRPr="00B7402F" w:rsidRDefault="00E67070" w:rsidP="00D34056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24</w:t>
            </w:r>
          </w:p>
        </w:tc>
        <w:tc>
          <w:tcPr>
            <w:tcW w:w="7088" w:type="dxa"/>
          </w:tcPr>
          <w:p w14:paraId="77E0DBF7" w14:textId="77777777" w:rsidR="00CC23D9" w:rsidRPr="00B7402F" w:rsidRDefault="00370A6E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 w:rsidRPr="00370A6E"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>من مزايا التكاثر الجنسي أن الأبناء</w:t>
            </w:r>
            <w:r w:rsidR="00104963"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 لا</w:t>
            </w:r>
            <w:r w:rsidRPr="00370A6E"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 يشتركون في صفات موروثة من كلا الأبوين</w:t>
            </w:r>
          </w:p>
        </w:tc>
        <w:tc>
          <w:tcPr>
            <w:tcW w:w="1588" w:type="dxa"/>
          </w:tcPr>
          <w:p w14:paraId="08639436" w14:textId="77777777" w:rsidR="00CC23D9" w:rsidRPr="00B7402F" w:rsidRDefault="00CC23D9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  <w:shd w:val="clear" w:color="auto" w:fill="F4B083" w:themeFill="accent2" w:themeFillTint="99"/>
          </w:tcPr>
          <w:p w14:paraId="6F398A4C" w14:textId="77777777" w:rsidR="00CC23D9" w:rsidRPr="00B7402F" w:rsidRDefault="00CC23D9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0C3F2672" w14:textId="77777777" w:rsidTr="0045346A">
        <w:trPr>
          <w:jc w:val="center"/>
        </w:trPr>
        <w:tc>
          <w:tcPr>
            <w:tcW w:w="624" w:type="dxa"/>
          </w:tcPr>
          <w:p w14:paraId="51F825DD" w14:textId="77777777" w:rsidR="00CC23D9" w:rsidRPr="00B7402F" w:rsidRDefault="00E67070" w:rsidP="00D34056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25</w:t>
            </w:r>
          </w:p>
        </w:tc>
        <w:tc>
          <w:tcPr>
            <w:tcW w:w="7088" w:type="dxa"/>
          </w:tcPr>
          <w:p w14:paraId="37D179D6" w14:textId="77777777" w:rsidR="00CC23D9" w:rsidRPr="00B7402F" w:rsidRDefault="00370A6E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 w:rsidRPr="00370A6E"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>تقوم بعض المخلوقات الحية بإطلاق عدد كبير جدا من الخلايا الجنسية في وقت واحد حتى تزيد فرصة حدوث الاخصاب</w:t>
            </w:r>
          </w:p>
        </w:tc>
        <w:tc>
          <w:tcPr>
            <w:tcW w:w="1588" w:type="dxa"/>
            <w:shd w:val="clear" w:color="auto" w:fill="F4B083" w:themeFill="accent2" w:themeFillTint="99"/>
          </w:tcPr>
          <w:p w14:paraId="7A3BC574" w14:textId="77777777" w:rsidR="00CC23D9" w:rsidRPr="00B7402F" w:rsidRDefault="00CC23D9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6212F49D" w14:textId="77777777" w:rsidR="00CC23D9" w:rsidRPr="00B7402F" w:rsidRDefault="00CC23D9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4CC6583A" w14:textId="77777777" w:rsidTr="0045346A">
        <w:trPr>
          <w:jc w:val="center"/>
        </w:trPr>
        <w:tc>
          <w:tcPr>
            <w:tcW w:w="624" w:type="dxa"/>
          </w:tcPr>
          <w:p w14:paraId="6DB29D1B" w14:textId="77777777" w:rsidR="00CC23D9" w:rsidRPr="00B7402F" w:rsidRDefault="00E67070" w:rsidP="00D34056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26</w:t>
            </w:r>
          </w:p>
        </w:tc>
        <w:tc>
          <w:tcPr>
            <w:tcW w:w="7088" w:type="dxa"/>
          </w:tcPr>
          <w:p w14:paraId="78420FC3" w14:textId="77777777" w:rsidR="00CC23D9" w:rsidRPr="00F77971" w:rsidRDefault="002C71C6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من الممالك الستة التي تصنف اليها المخلوقات الحية : المملكة الحيوانية ومملكة الطلائعيات </w:t>
            </w:r>
          </w:p>
        </w:tc>
        <w:tc>
          <w:tcPr>
            <w:tcW w:w="1588" w:type="dxa"/>
            <w:shd w:val="clear" w:color="auto" w:fill="F4B083" w:themeFill="accent2" w:themeFillTint="99"/>
          </w:tcPr>
          <w:p w14:paraId="1963AEE4" w14:textId="77777777" w:rsidR="00CC23D9" w:rsidRPr="00B7402F" w:rsidRDefault="00CC23D9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20392ED5" w14:textId="77777777" w:rsidR="00CC23D9" w:rsidRPr="00B7402F" w:rsidRDefault="00CC23D9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75AA0552" w14:textId="77777777" w:rsidTr="0045346A">
        <w:trPr>
          <w:jc w:val="center"/>
        </w:trPr>
        <w:tc>
          <w:tcPr>
            <w:tcW w:w="624" w:type="dxa"/>
          </w:tcPr>
          <w:p w14:paraId="70338168" w14:textId="77777777" w:rsidR="00CC23D9" w:rsidRPr="00B7402F" w:rsidRDefault="00E67070" w:rsidP="00D34056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lastRenderedPageBreak/>
              <w:t>27</w:t>
            </w:r>
          </w:p>
        </w:tc>
        <w:tc>
          <w:tcPr>
            <w:tcW w:w="7088" w:type="dxa"/>
          </w:tcPr>
          <w:p w14:paraId="02F878E8" w14:textId="77777777" w:rsidR="00CC23D9" w:rsidRPr="00BF3426" w:rsidRDefault="00A53138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يحتاج النبات لضوء الشمس والماء للقيام بعملية البناء الضوئي </w:t>
            </w:r>
          </w:p>
        </w:tc>
        <w:tc>
          <w:tcPr>
            <w:tcW w:w="1588" w:type="dxa"/>
            <w:shd w:val="clear" w:color="auto" w:fill="F4B083" w:themeFill="accent2" w:themeFillTint="99"/>
          </w:tcPr>
          <w:p w14:paraId="11431528" w14:textId="77777777" w:rsidR="00CC23D9" w:rsidRPr="00B7402F" w:rsidRDefault="00CC23D9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558F4DD7" w14:textId="77777777" w:rsidR="00CC23D9" w:rsidRPr="00B7402F" w:rsidRDefault="00CC23D9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5BA48543" w14:textId="77777777" w:rsidTr="0045346A">
        <w:trPr>
          <w:jc w:val="center"/>
        </w:trPr>
        <w:tc>
          <w:tcPr>
            <w:tcW w:w="624" w:type="dxa"/>
          </w:tcPr>
          <w:p w14:paraId="169B214A" w14:textId="77777777" w:rsidR="00CC23D9" w:rsidRPr="00B7402F" w:rsidRDefault="00E67070" w:rsidP="00D34056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28</w:t>
            </w:r>
          </w:p>
        </w:tc>
        <w:tc>
          <w:tcPr>
            <w:tcW w:w="7088" w:type="dxa"/>
          </w:tcPr>
          <w:p w14:paraId="5858C928" w14:textId="77777777" w:rsidR="00CC23D9" w:rsidRPr="00B7402F" w:rsidRDefault="00E21369" w:rsidP="00F2726C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علاقة </w:t>
            </w:r>
            <w:r w:rsidR="00F2726C"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>التطفل</w:t>
            </w: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 هي أحد أشكال العلاقات التعاونية التي تنشأ بين مخلوقين حيين ، بحيث يستفيد كل منهما من الآخر</w:t>
            </w:r>
          </w:p>
        </w:tc>
        <w:tc>
          <w:tcPr>
            <w:tcW w:w="1588" w:type="dxa"/>
          </w:tcPr>
          <w:p w14:paraId="6129E2FD" w14:textId="77777777" w:rsidR="00CC23D9" w:rsidRPr="00B7402F" w:rsidRDefault="00CC23D9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  <w:shd w:val="clear" w:color="auto" w:fill="F4B083" w:themeFill="accent2" w:themeFillTint="99"/>
          </w:tcPr>
          <w:p w14:paraId="1EF5ED7D" w14:textId="77777777" w:rsidR="00CC23D9" w:rsidRPr="00B7402F" w:rsidRDefault="00CC23D9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49341E" w:rsidRPr="00B7402F" w14:paraId="21C75E12" w14:textId="77777777" w:rsidTr="0045346A">
        <w:trPr>
          <w:jc w:val="center"/>
        </w:trPr>
        <w:tc>
          <w:tcPr>
            <w:tcW w:w="624" w:type="dxa"/>
          </w:tcPr>
          <w:p w14:paraId="519945AA" w14:textId="77777777" w:rsidR="0049341E" w:rsidRPr="00B7402F" w:rsidRDefault="00E67070" w:rsidP="00D34056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29</w:t>
            </w:r>
          </w:p>
        </w:tc>
        <w:tc>
          <w:tcPr>
            <w:tcW w:w="7088" w:type="dxa"/>
          </w:tcPr>
          <w:p w14:paraId="00125AEF" w14:textId="77777777" w:rsidR="0049341E" w:rsidRPr="00B7402F" w:rsidRDefault="00D75DAC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يتم تسجيل الأمواج الزلزالية التي تنتشر في القشرة الأرضية بجهاز يسمى السيزمومتر </w:t>
            </w:r>
          </w:p>
        </w:tc>
        <w:tc>
          <w:tcPr>
            <w:tcW w:w="1588" w:type="dxa"/>
            <w:shd w:val="clear" w:color="auto" w:fill="F4B083" w:themeFill="accent2" w:themeFillTint="99"/>
          </w:tcPr>
          <w:p w14:paraId="5B3743F0" w14:textId="77777777" w:rsidR="0049341E" w:rsidRPr="00B7402F" w:rsidRDefault="0049341E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7236221B" w14:textId="77777777" w:rsidR="0049341E" w:rsidRPr="00B7402F" w:rsidRDefault="0049341E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49341E" w:rsidRPr="00B7402F" w14:paraId="3732BD12" w14:textId="77777777" w:rsidTr="0045346A">
        <w:trPr>
          <w:jc w:val="center"/>
        </w:trPr>
        <w:tc>
          <w:tcPr>
            <w:tcW w:w="624" w:type="dxa"/>
          </w:tcPr>
          <w:p w14:paraId="7870A08B" w14:textId="77777777" w:rsidR="0049341E" w:rsidRPr="00B7402F" w:rsidRDefault="00E67070" w:rsidP="00D34056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30</w:t>
            </w:r>
          </w:p>
        </w:tc>
        <w:tc>
          <w:tcPr>
            <w:tcW w:w="7088" w:type="dxa"/>
          </w:tcPr>
          <w:p w14:paraId="13CBE3B1" w14:textId="77777777" w:rsidR="0049341E" w:rsidRPr="00B7402F" w:rsidRDefault="00B31F15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يكون اللب الداخلي من طبقات الأرض صلبا </w:t>
            </w:r>
          </w:p>
        </w:tc>
        <w:tc>
          <w:tcPr>
            <w:tcW w:w="1588" w:type="dxa"/>
            <w:shd w:val="clear" w:color="auto" w:fill="F4B083" w:themeFill="accent2" w:themeFillTint="99"/>
          </w:tcPr>
          <w:p w14:paraId="0FEAC60F" w14:textId="77777777" w:rsidR="0049341E" w:rsidRPr="00B7402F" w:rsidRDefault="0049341E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3CBCEF3D" w14:textId="77777777" w:rsidR="0049341E" w:rsidRPr="00B7402F" w:rsidRDefault="0049341E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49341E" w:rsidRPr="00B7402F" w14:paraId="1CA1ECF8" w14:textId="77777777" w:rsidTr="0045346A">
        <w:trPr>
          <w:jc w:val="center"/>
        </w:trPr>
        <w:tc>
          <w:tcPr>
            <w:tcW w:w="624" w:type="dxa"/>
          </w:tcPr>
          <w:p w14:paraId="308C2113" w14:textId="77777777" w:rsidR="0049341E" w:rsidRPr="00B7402F" w:rsidRDefault="00E67070" w:rsidP="00D34056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31</w:t>
            </w:r>
          </w:p>
        </w:tc>
        <w:tc>
          <w:tcPr>
            <w:tcW w:w="7088" w:type="dxa"/>
          </w:tcPr>
          <w:p w14:paraId="0ADD9EF6" w14:textId="77777777" w:rsidR="0049341E" w:rsidRPr="00B7402F" w:rsidRDefault="00721305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لا </w:t>
            </w:r>
            <w:r w:rsidR="00B31F15"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يمكن أن يحدث تغير في النظام البيئي بسبب الزلازل والفيضانات </w:t>
            </w:r>
          </w:p>
        </w:tc>
        <w:tc>
          <w:tcPr>
            <w:tcW w:w="1588" w:type="dxa"/>
          </w:tcPr>
          <w:p w14:paraId="7327FAA9" w14:textId="77777777" w:rsidR="0049341E" w:rsidRPr="00B7402F" w:rsidRDefault="0049341E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  <w:shd w:val="clear" w:color="auto" w:fill="F4B083" w:themeFill="accent2" w:themeFillTint="99"/>
          </w:tcPr>
          <w:p w14:paraId="5FC8278B" w14:textId="77777777" w:rsidR="0049341E" w:rsidRPr="00B7402F" w:rsidRDefault="0049341E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49341E" w:rsidRPr="00B7402F" w14:paraId="61EF8AD9" w14:textId="77777777" w:rsidTr="0045346A">
        <w:trPr>
          <w:jc w:val="center"/>
        </w:trPr>
        <w:tc>
          <w:tcPr>
            <w:tcW w:w="624" w:type="dxa"/>
          </w:tcPr>
          <w:p w14:paraId="0B0CA809" w14:textId="77777777" w:rsidR="0049341E" w:rsidRPr="00B7402F" w:rsidRDefault="00E67070" w:rsidP="00D34056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32</w:t>
            </w:r>
          </w:p>
        </w:tc>
        <w:tc>
          <w:tcPr>
            <w:tcW w:w="7088" w:type="dxa"/>
          </w:tcPr>
          <w:p w14:paraId="7F970EBF" w14:textId="77777777" w:rsidR="0049341E" w:rsidRPr="00B7402F" w:rsidRDefault="00031977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يكون الاخصاب الخارجي محفوف بالمخاطر </w:t>
            </w:r>
          </w:p>
        </w:tc>
        <w:tc>
          <w:tcPr>
            <w:tcW w:w="1588" w:type="dxa"/>
            <w:shd w:val="clear" w:color="auto" w:fill="F4B083" w:themeFill="accent2" w:themeFillTint="99"/>
          </w:tcPr>
          <w:p w14:paraId="611DBF67" w14:textId="77777777" w:rsidR="0049341E" w:rsidRPr="00B7402F" w:rsidRDefault="0049341E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4D44C2BC" w14:textId="77777777" w:rsidR="0049341E" w:rsidRPr="00B7402F" w:rsidRDefault="0049341E" w:rsidP="00D3405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</w:tbl>
    <w:p w14:paraId="3DAE9DE5" w14:textId="77777777" w:rsidR="00CC23D9" w:rsidRPr="0020159C" w:rsidRDefault="00CC23D9" w:rsidP="00CC23D9">
      <w:pPr>
        <w:rPr>
          <w:rFonts w:ascii="Traditional Arabic" w:hAnsi="Traditional Arabic"/>
          <w:b/>
          <w:bCs/>
          <w:sz w:val="34"/>
          <w:szCs w:val="34"/>
          <w:u w:val="single"/>
          <w:rtl/>
        </w:rPr>
      </w:pP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D65FCD" wp14:editId="4B26202D">
                <wp:simplePos x="0" y="0"/>
                <wp:positionH relativeFrom="column">
                  <wp:posOffset>31115</wp:posOffset>
                </wp:positionH>
                <wp:positionV relativeFrom="paragraph">
                  <wp:posOffset>103505</wp:posOffset>
                </wp:positionV>
                <wp:extent cx="1052195" cy="753745"/>
                <wp:effectExtent l="0" t="0" r="14605" b="27305"/>
                <wp:wrapNone/>
                <wp:docPr id="16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2AAD3" w14:textId="77777777" w:rsidR="00CC23D9" w:rsidRDefault="00CC23D9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13602657" w14:textId="77777777" w:rsidR="00CC23D9" w:rsidRDefault="00CC23D9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6AAB883B" w14:textId="77777777" w:rsidR="00CC23D9" w:rsidRPr="00CC23D9" w:rsidRDefault="00EA6E25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65FCD" id="مربع نص 16" o:spid="_x0000_s1028" type="#_x0000_t202" style="position:absolute;left:0;text-align:left;margin-left:2.45pt;margin-top:8.15pt;width:82.85pt;height:5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">
                <v:textbox>
                  <w:txbxContent>
                    <w:p w14:paraId="3A02AAD3" w14:textId="77777777" w:rsidR="00CC23D9" w:rsidRDefault="00CC23D9" w:rsidP="00CC23D9">
                      <w:pPr>
                        <w:rPr>
                          <w:rtl/>
                        </w:rPr>
                      </w:pPr>
                    </w:p>
                    <w:p w14:paraId="13602657" w14:textId="77777777" w:rsidR="00CC23D9" w:rsidRDefault="00CC23D9" w:rsidP="00CC23D9">
                      <w:pPr>
                        <w:rPr>
                          <w:rtl/>
                        </w:rPr>
                      </w:pPr>
                    </w:p>
                    <w:p w14:paraId="6AAB883B" w14:textId="77777777" w:rsidR="00CC23D9" w:rsidRPr="00CC23D9" w:rsidRDefault="00EA6E25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20159C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>السؤال الثالث :</w:t>
      </w:r>
      <w:r w:rsidR="009C1DAB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 xml:space="preserve"> أجيبي على الأسئلة التالية : </w:t>
      </w:r>
      <w:r w:rsidRPr="00CC23D9"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w:t xml:space="preserve"> </w:t>
      </w:r>
    </w:p>
    <w:p w14:paraId="6EEC25B7" w14:textId="77777777" w:rsidR="009A4D59" w:rsidRDefault="00CC23D9" w:rsidP="007656B4">
      <w:pPr>
        <w:pStyle w:val="a7"/>
        <w:numPr>
          <w:ilvl w:val="0"/>
          <w:numId w:val="2"/>
        </w:numPr>
        <w:jc w:val="lowKashida"/>
        <w:rPr>
          <w:b/>
          <w:bCs/>
          <w:sz w:val="32"/>
          <w:szCs w:val="32"/>
        </w:rPr>
      </w:pPr>
      <w:r>
        <w:rPr>
          <w:rtl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AD3CFC" wp14:editId="610952D5">
                <wp:simplePos x="0" y="0"/>
                <wp:positionH relativeFrom="column">
                  <wp:posOffset>219075</wp:posOffset>
                </wp:positionH>
                <wp:positionV relativeFrom="paragraph">
                  <wp:posOffset>174625</wp:posOffset>
                </wp:positionV>
                <wp:extent cx="698500" cy="0"/>
                <wp:effectExtent l="0" t="0" r="25400" b="19050"/>
                <wp:wrapNone/>
                <wp:docPr id="17" name="رابط كسهم مستقيم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D58AD" id="رابط كسهم مستقيم 17" o:spid="_x0000_s1026" type="#_x0000_t32" style="position:absolute;margin-left:17.25pt;margin-top:13.75pt;width:5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" strokeweight="1.5pt"/>
            </w:pict>
          </mc:Fallback>
        </mc:AlternateContent>
      </w:r>
      <w:r w:rsidR="00EF1412">
        <w:rPr>
          <w:rFonts w:hint="cs"/>
          <w:b/>
          <w:bCs/>
          <w:sz w:val="32"/>
          <w:szCs w:val="32"/>
          <w:rtl/>
        </w:rPr>
        <w:t xml:space="preserve">رتبي مستويات تصنيف المخلوقات الحية من المستوى </w:t>
      </w:r>
      <w:r w:rsidR="007656B4">
        <w:rPr>
          <w:rFonts w:hint="cs"/>
          <w:b/>
          <w:bCs/>
          <w:sz w:val="32"/>
          <w:szCs w:val="32"/>
          <w:rtl/>
        </w:rPr>
        <w:t>الأكبر</w:t>
      </w:r>
      <w:r w:rsidR="00EF1412">
        <w:rPr>
          <w:rFonts w:hint="cs"/>
          <w:b/>
          <w:bCs/>
          <w:sz w:val="32"/>
          <w:szCs w:val="32"/>
          <w:rtl/>
        </w:rPr>
        <w:t xml:space="preserve"> الى المستوى الأ</w:t>
      </w:r>
      <w:r w:rsidR="007656B4">
        <w:rPr>
          <w:rFonts w:hint="cs"/>
          <w:b/>
          <w:bCs/>
          <w:sz w:val="32"/>
          <w:szCs w:val="32"/>
          <w:rtl/>
        </w:rPr>
        <w:t>صغر</w:t>
      </w:r>
      <w:r w:rsidR="00EF1412">
        <w:rPr>
          <w:rFonts w:hint="cs"/>
          <w:b/>
          <w:bCs/>
          <w:sz w:val="32"/>
          <w:szCs w:val="32"/>
          <w:rtl/>
        </w:rPr>
        <w:t xml:space="preserve"> : </w:t>
      </w:r>
    </w:p>
    <w:p w14:paraId="746FE147" w14:textId="77777777" w:rsidR="00EF1412" w:rsidRDefault="0045346A" w:rsidP="00EF1412">
      <w:pPr>
        <w:pStyle w:val="a7"/>
        <w:ind w:left="1080"/>
        <w:jc w:val="lowKashida"/>
        <w:rPr>
          <w:b/>
          <w:bCs/>
          <w:sz w:val="32"/>
          <w:szCs w:val="32"/>
          <w:rtl/>
          <w:lang w:eastAsia="en-US"/>
        </w:rPr>
      </w:pPr>
      <w:r w:rsidRPr="0045346A">
        <w:rPr>
          <w:rFonts w:hint="cs"/>
          <w:b/>
          <w:bCs/>
          <w:color w:val="C45911" w:themeColor="accent2" w:themeShade="BF"/>
          <w:sz w:val="32"/>
          <w:szCs w:val="32"/>
          <w:rtl/>
          <w:lang w:eastAsia="en-US"/>
        </w:rPr>
        <w:t xml:space="preserve">مملكة </w:t>
      </w:r>
      <w:r w:rsidRPr="0045346A">
        <w:rPr>
          <w:b/>
          <w:bCs/>
          <w:color w:val="C45911" w:themeColor="accent2" w:themeShade="BF"/>
          <w:sz w:val="32"/>
          <w:szCs w:val="32"/>
          <w:rtl/>
          <w:lang w:eastAsia="en-US"/>
        </w:rPr>
        <w:t>–</w:t>
      </w:r>
      <w:r w:rsidRPr="0045346A">
        <w:rPr>
          <w:rFonts w:hint="cs"/>
          <w:b/>
          <w:bCs/>
          <w:color w:val="C45911" w:themeColor="accent2" w:themeShade="BF"/>
          <w:sz w:val="32"/>
          <w:szCs w:val="32"/>
          <w:rtl/>
          <w:lang w:eastAsia="en-US"/>
        </w:rPr>
        <w:t xml:space="preserve"> شعبة </w:t>
      </w:r>
      <w:r w:rsidRPr="0045346A">
        <w:rPr>
          <w:b/>
          <w:bCs/>
          <w:color w:val="C45911" w:themeColor="accent2" w:themeShade="BF"/>
          <w:sz w:val="32"/>
          <w:szCs w:val="32"/>
          <w:rtl/>
          <w:lang w:eastAsia="en-US"/>
        </w:rPr>
        <w:t>–</w:t>
      </w:r>
      <w:r w:rsidRPr="0045346A">
        <w:rPr>
          <w:rFonts w:hint="cs"/>
          <w:b/>
          <w:bCs/>
          <w:color w:val="C45911" w:themeColor="accent2" w:themeShade="BF"/>
          <w:sz w:val="32"/>
          <w:szCs w:val="32"/>
          <w:rtl/>
          <w:lang w:eastAsia="en-US"/>
        </w:rPr>
        <w:t xml:space="preserve"> طائفة </w:t>
      </w:r>
      <w:r w:rsidRPr="0045346A">
        <w:rPr>
          <w:b/>
          <w:bCs/>
          <w:color w:val="C45911" w:themeColor="accent2" w:themeShade="BF"/>
          <w:sz w:val="32"/>
          <w:szCs w:val="32"/>
          <w:rtl/>
          <w:lang w:eastAsia="en-US"/>
        </w:rPr>
        <w:t>–</w:t>
      </w:r>
      <w:r w:rsidRPr="0045346A">
        <w:rPr>
          <w:rFonts w:hint="cs"/>
          <w:b/>
          <w:bCs/>
          <w:color w:val="C45911" w:themeColor="accent2" w:themeShade="BF"/>
          <w:sz w:val="32"/>
          <w:szCs w:val="32"/>
          <w:rtl/>
          <w:lang w:eastAsia="en-US"/>
        </w:rPr>
        <w:t xml:space="preserve"> رتبة </w:t>
      </w:r>
      <w:r w:rsidRPr="0045346A">
        <w:rPr>
          <w:b/>
          <w:bCs/>
          <w:color w:val="C45911" w:themeColor="accent2" w:themeShade="BF"/>
          <w:sz w:val="32"/>
          <w:szCs w:val="32"/>
          <w:rtl/>
          <w:lang w:eastAsia="en-US"/>
        </w:rPr>
        <w:t>–</w:t>
      </w:r>
      <w:r w:rsidRPr="0045346A">
        <w:rPr>
          <w:rFonts w:hint="cs"/>
          <w:b/>
          <w:bCs/>
          <w:color w:val="C45911" w:themeColor="accent2" w:themeShade="BF"/>
          <w:sz w:val="32"/>
          <w:szCs w:val="32"/>
          <w:rtl/>
          <w:lang w:eastAsia="en-US"/>
        </w:rPr>
        <w:t xml:space="preserve"> فصيلة </w:t>
      </w:r>
      <w:r w:rsidRPr="0045346A">
        <w:rPr>
          <w:b/>
          <w:bCs/>
          <w:color w:val="C45911" w:themeColor="accent2" w:themeShade="BF"/>
          <w:sz w:val="32"/>
          <w:szCs w:val="32"/>
          <w:rtl/>
          <w:lang w:eastAsia="en-US"/>
        </w:rPr>
        <w:t>–</w:t>
      </w:r>
      <w:r w:rsidRPr="0045346A">
        <w:rPr>
          <w:rFonts w:hint="cs"/>
          <w:b/>
          <w:bCs/>
          <w:color w:val="C45911" w:themeColor="accent2" w:themeShade="BF"/>
          <w:sz w:val="32"/>
          <w:szCs w:val="32"/>
          <w:rtl/>
          <w:lang w:eastAsia="en-US"/>
        </w:rPr>
        <w:t xml:space="preserve"> جنس </w:t>
      </w:r>
      <w:r w:rsidRPr="0045346A">
        <w:rPr>
          <w:b/>
          <w:bCs/>
          <w:color w:val="C45911" w:themeColor="accent2" w:themeShade="BF"/>
          <w:sz w:val="32"/>
          <w:szCs w:val="32"/>
          <w:rtl/>
          <w:lang w:eastAsia="en-US"/>
        </w:rPr>
        <w:t>–</w:t>
      </w:r>
      <w:r w:rsidRPr="0045346A">
        <w:rPr>
          <w:rFonts w:hint="cs"/>
          <w:b/>
          <w:bCs/>
          <w:color w:val="C45911" w:themeColor="accent2" w:themeShade="BF"/>
          <w:sz w:val="32"/>
          <w:szCs w:val="32"/>
          <w:rtl/>
          <w:lang w:eastAsia="en-US"/>
        </w:rPr>
        <w:t xml:space="preserve"> نوع </w:t>
      </w:r>
    </w:p>
    <w:p w14:paraId="03224E1E" w14:textId="77777777" w:rsidR="00EF1412" w:rsidRDefault="00EF1412" w:rsidP="00EF1412">
      <w:pPr>
        <w:pStyle w:val="a7"/>
        <w:numPr>
          <w:ilvl w:val="0"/>
          <w:numId w:val="2"/>
        </w:numPr>
        <w:jc w:val="lowKashida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أرسم</w:t>
      </w:r>
      <w:r w:rsidR="009C1DAB">
        <w:rPr>
          <w:rFonts w:hint="cs"/>
          <w:b/>
          <w:bCs/>
          <w:sz w:val="32"/>
          <w:szCs w:val="32"/>
          <w:rtl/>
        </w:rPr>
        <w:t>ي</w:t>
      </w:r>
      <w:r>
        <w:rPr>
          <w:rFonts w:hint="cs"/>
          <w:b/>
          <w:bCs/>
          <w:sz w:val="32"/>
          <w:szCs w:val="32"/>
          <w:rtl/>
        </w:rPr>
        <w:t xml:space="preserve"> خطا يصل بين كل صندوق عن اليمين والمجموعة التي ينتمي اليها عن اليسار : </w:t>
      </w:r>
    </w:p>
    <w:p w14:paraId="561B88F9" w14:textId="77777777" w:rsidR="00EF1412" w:rsidRPr="00EF1412" w:rsidRDefault="00EF1412" w:rsidP="00EF1412">
      <w:pPr>
        <w:pStyle w:val="a7"/>
        <w:ind w:left="1080"/>
        <w:jc w:val="lowKashida"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DBB9390" wp14:editId="6018E183">
                <wp:simplePos x="0" y="0"/>
                <wp:positionH relativeFrom="column">
                  <wp:posOffset>4322445</wp:posOffset>
                </wp:positionH>
                <wp:positionV relativeFrom="paragraph">
                  <wp:posOffset>180340</wp:posOffset>
                </wp:positionV>
                <wp:extent cx="905151" cy="388189"/>
                <wp:effectExtent l="0" t="0" r="28575" b="1206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151" cy="3881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A8985" w14:textId="77777777" w:rsidR="00EF1412" w:rsidRPr="00EF1412" w:rsidRDefault="00EF1412" w:rsidP="00EF1412">
                            <w:pPr>
                              <w:jc w:val="center"/>
                              <w:rPr>
                                <w:sz w:val="72"/>
                                <w:szCs w:val="42"/>
                                <w:lang w:bidi="ar-MA"/>
                              </w:rPr>
                            </w:pPr>
                            <w:r w:rsidRPr="00EF1412">
                              <w:rPr>
                                <w:rFonts w:hint="cs"/>
                                <w:sz w:val="48"/>
                                <w:szCs w:val="36"/>
                                <w:rtl/>
                                <w:lang w:bidi="ar-MA"/>
                              </w:rPr>
                              <w:t>ضفدع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B9390" id="Text Box 23" o:spid="_x0000_s1029" type="#_x0000_t202" style="position:absolute;left:0;text-align:left;margin-left:340.35pt;margin-top:14.2pt;width:71.25pt;height:30.5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" fillcolor="white [3201]" strokeweight=".5pt">
                <v:textbox>
                  <w:txbxContent>
                    <w:p w14:paraId="0B6A8985" w14:textId="77777777" w:rsidR="00EF1412" w:rsidRPr="00EF1412" w:rsidRDefault="00EF1412" w:rsidP="00EF1412">
                      <w:pPr>
                        <w:jc w:val="center"/>
                        <w:rPr>
                          <w:sz w:val="72"/>
                          <w:szCs w:val="42"/>
                          <w:lang w:bidi="ar-MA"/>
                        </w:rPr>
                      </w:pPr>
                      <w:r w:rsidRPr="00EF1412">
                        <w:rPr>
                          <w:rFonts w:hint="cs"/>
                          <w:sz w:val="48"/>
                          <w:szCs w:val="36"/>
                          <w:rtl/>
                          <w:lang w:bidi="ar-MA"/>
                        </w:rPr>
                        <w:t>ضفدع</w:t>
                      </w:r>
                    </w:p>
                  </w:txbxContent>
                </v:textbox>
              </v:shape>
            </w:pict>
          </mc:Fallback>
        </mc:AlternateContent>
      </w:r>
    </w:p>
    <w:p w14:paraId="79629B83" w14:textId="77777777" w:rsidR="009A4D59" w:rsidRDefault="0045346A" w:rsidP="009A4D59">
      <w:pPr>
        <w:jc w:val="lowKashida"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0588807" wp14:editId="0F67695C">
                <wp:simplePos x="0" y="0"/>
                <wp:positionH relativeFrom="column">
                  <wp:posOffset>3041099</wp:posOffset>
                </wp:positionH>
                <wp:positionV relativeFrom="paragraph">
                  <wp:posOffset>152472</wp:posOffset>
                </wp:positionV>
                <wp:extent cx="1257120" cy="431321"/>
                <wp:effectExtent l="38100" t="0" r="19685" b="64135"/>
                <wp:wrapNone/>
                <wp:docPr id="34" name="رابط كسهم مستقيم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120" cy="4313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0AE783" id="رابط كسهم مستقيم 34" o:spid="_x0000_s1026" type="#_x0000_t32" style="position:absolute;margin-left:239.45pt;margin-top:12pt;width:99pt;height:33.95pt;flip:x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" strokecolor="#ed7d31 [3205]" strokeweight="1.5pt">
                <v:stroke endarrow="block" joinstyle="miter"/>
              </v:shape>
            </w:pict>
          </mc:Fallback>
        </mc:AlternateContent>
      </w:r>
    </w:p>
    <w:p w14:paraId="56F4E660" w14:textId="77777777" w:rsidR="009A4D59" w:rsidRDefault="0045346A" w:rsidP="009A4D59">
      <w:pPr>
        <w:jc w:val="lowKashida"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A2ABA02" wp14:editId="242E93DA">
                <wp:simplePos x="0" y="0"/>
                <wp:positionH relativeFrom="column">
                  <wp:posOffset>3021510</wp:posOffset>
                </wp:positionH>
                <wp:positionV relativeFrom="paragraph">
                  <wp:posOffset>289260</wp:posOffset>
                </wp:positionV>
                <wp:extent cx="1312018" cy="741872"/>
                <wp:effectExtent l="38100" t="0" r="21590" b="58420"/>
                <wp:wrapNone/>
                <wp:docPr id="37" name="رابط كسهم مستقيم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2018" cy="7418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8D6A7" id="رابط كسهم مستقيم 37" o:spid="_x0000_s1026" type="#_x0000_t32" style="position:absolute;margin-left:237.9pt;margin-top:22.8pt;width:103.3pt;height:58.4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" strokecolor="#ed7d31 [3205]" strokeweight="1.5pt">
                <v:stroke endarrow="block" joinstyle="miter"/>
              </v:shape>
            </w:pict>
          </mc:Fallback>
        </mc:AlternateContent>
      </w:r>
      <w:r w:rsidR="009E0BD8">
        <w:rPr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9EAE3B8" wp14:editId="332ED54C">
                <wp:simplePos x="0" y="0"/>
                <wp:positionH relativeFrom="column">
                  <wp:posOffset>1735455</wp:posOffset>
                </wp:positionH>
                <wp:positionV relativeFrom="paragraph">
                  <wp:posOffset>64770</wp:posOffset>
                </wp:positionV>
                <wp:extent cx="1304925" cy="409575"/>
                <wp:effectExtent l="0" t="0" r="28575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9655D3" w14:textId="77777777" w:rsidR="009E0BD8" w:rsidRPr="00EF1412" w:rsidRDefault="009E0BD8" w:rsidP="009E0BD8">
                            <w:pPr>
                              <w:jc w:val="center"/>
                              <w:rPr>
                                <w:sz w:val="72"/>
                                <w:szCs w:val="42"/>
                                <w:lang w:bidi="ar-MA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36"/>
                                <w:rtl/>
                                <w:lang w:eastAsia="en-US" w:bidi="ar-MA"/>
                              </w:rPr>
                              <w:t xml:space="preserve">عوامل حيوية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AE3B8" id="Text Box 33" o:spid="_x0000_s1030" type="#_x0000_t202" style="position:absolute;left:0;text-align:left;margin-left:136.65pt;margin-top:5.1pt;width:102.75pt;height:32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" fillcolor="white [3201]" strokeweight=".5pt">
                <v:textbox>
                  <w:txbxContent>
                    <w:p w14:paraId="249655D3" w14:textId="77777777" w:rsidR="009E0BD8" w:rsidRPr="00EF1412" w:rsidRDefault="009E0BD8" w:rsidP="009E0BD8">
                      <w:pPr>
                        <w:jc w:val="center"/>
                        <w:rPr>
                          <w:sz w:val="72"/>
                          <w:szCs w:val="42"/>
                          <w:lang w:bidi="ar-MA"/>
                        </w:rPr>
                      </w:pPr>
                      <w:r>
                        <w:rPr>
                          <w:rFonts w:hint="cs"/>
                          <w:sz w:val="48"/>
                          <w:szCs w:val="36"/>
                          <w:rtl/>
                          <w:lang w:eastAsia="en-US" w:bidi="ar-MA"/>
                        </w:rPr>
                        <w:t xml:space="preserve">عوامل حيوية </w:t>
                      </w:r>
                    </w:p>
                  </w:txbxContent>
                </v:textbox>
              </v:shape>
            </w:pict>
          </mc:Fallback>
        </mc:AlternateContent>
      </w:r>
      <w:r w:rsidR="009E0BD8">
        <w:rPr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6B99B14" wp14:editId="397F1945">
                <wp:simplePos x="0" y="0"/>
                <wp:positionH relativeFrom="column">
                  <wp:posOffset>4329730</wp:posOffset>
                </wp:positionH>
                <wp:positionV relativeFrom="paragraph">
                  <wp:posOffset>3103</wp:posOffset>
                </wp:positionV>
                <wp:extent cx="905151" cy="388189"/>
                <wp:effectExtent l="0" t="0" r="28575" b="1206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151" cy="3881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9276E" w14:textId="77777777" w:rsidR="00EF1412" w:rsidRPr="00EF1412" w:rsidRDefault="009E0BD8" w:rsidP="00EF1412">
                            <w:pPr>
                              <w:jc w:val="center"/>
                              <w:rPr>
                                <w:sz w:val="72"/>
                                <w:szCs w:val="42"/>
                                <w:lang w:bidi="ar-MA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36"/>
                                <w:rtl/>
                                <w:lang w:bidi="ar-MA"/>
                              </w:rPr>
                              <w:t xml:space="preserve">صخرة </w:t>
                            </w:r>
                            <w:r w:rsidRPr="009E0BD8">
                              <w:rPr>
                                <w:rFonts w:hint="cs"/>
                                <w:sz w:val="48"/>
                                <w:szCs w:val="36"/>
                                <w:rtl/>
                                <w:lang w:eastAsia="en-US"/>
                              </w:rPr>
                              <w:drawing>
                                <wp:inline distT="0" distB="0" distL="0" distR="0" wp14:anchorId="3BE74468" wp14:editId="32381CA7">
                                  <wp:extent cx="715645" cy="310610"/>
                                  <wp:effectExtent l="0" t="0" r="8255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5645" cy="310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99B14" id="Text Box 24" o:spid="_x0000_s1031" type="#_x0000_t202" style="position:absolute;left:0;text-align:left;margin-left:340.9pt;margin-top:.25pt;width:71.25pt;height:30.5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" fillcolor="white [3201]" strokeweight=".5pt">
                <v:textbox>
                  <w:txbxContent>
                    <w:p w14:paraId="3069276E" w14:textId="77777777" w:rsidR="00EF1412" w:rsidRPr="00EF1412" w:rsidRDefault="009E0BD8" w:rsidP="00EF1412">
                      <w:pPr>
                        <w:jc w:val="center"/>
                        <w:rPr>
                          <w:sz w:val="72"/>
                          <w:szCs w:val="42"/>
                          <w:lang w:bidi="ar-MA"/>
                        </w:rPr>
                      </w:pPr>
                      <w:r>
                        <w:rPr>
                          <w:rFonts w:hint="cs"/>
                          <w:sz w:val="48"/>
                          <w:szCs w:val="36"/>
                          <w:rtl/>
                          <w:lang w:bidi="ar-MA"/>
                        </w:rPr>
                        <w:t xml:space="preserve">صخرة </w:t>
                      </w:r>
                      <w:r w:rsidRPr="009E0BD8">
                        <w:rPr>
                          <w:rFonts w:hint="cs"/>
                          <w:sz w:val="48"/>
                          <w:szCs w:val="36"/>
                          <w:rtl/>
                          <w:lang w:eastAsia="en-US"/>
                        </w:rPr>
                        <w:drawing>
                          <wp:inline distT="0" distB="0" distL="0" distR="0" wp14:anchorId="3BE74468" wp14:editId="32381CA7">
                            <wp:extent cx="715645" cy="310610"/>
                            <wp:effectExtent l="0" t="0" r="8255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5645" cy="310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C36DF66" w14:textId="77777777" w:rsidR="009A4D59" w:rsidRDefault="0045346A" w:rsidP="009A4D59">
      <w:pPr>
        <w:jc w:val="lowKashida"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C73D458" wp14:editId="32A630A7">
                <wp:simplePos x="0" y="0"/>
                <wp:positionH relativeFrom="column">
                  <wp:posOffset>3025104</wp:posOffset>
                </wp:positionH>
                <wp:positionV relativeFrom="paragraph">
                  <wp:posOffset>202397</wp:posOffset>
                </wp:positionV>
                <wp:extent cx="1312341" cy="1034571"/>
                <wp:effectExtent l="38100" t="38100" r="21590" b="32385"/>
                <wp:wrapNone/>
                <wp:docPr id="40" name="رابط كسهم مستقيم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12341" cy="10345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7892B" id="رابط كسهم مستقيم 40" o:spid="_x0000_s1026" type="#_x0000_t32" style="position:absolute;margin-left:238.2pt;margin-top:15.95pt;width:103.35pt;height:81.45pt;flip:x y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b/>
          <w:bCs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D24D84B" wp14:editId="698A9501">
                <wp:simplePos x="0" y="0"/>
                <wp:positionH relativeFrom="column">
                  <wp:posOffset>3081894</wp:posOffset>
                </wp:positionH>
                <wp:positionV relativeFrom="paragraph">
                  <wp:posOffset>185143</wp:posOffset>
                </wp:positionV>
                <wp:extent cx="1243749" cy="565761"/>
                <wp:effectExtent l="38100" t="38100" r="13970" b="25400"/>
                <wp:wrapNone/>
                <wp:docPr id="39" name="رابط كسهم مستقيم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43749" cy="56576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3A271" id="رابط كسهم مستقيم 39" o:spid="_x0000_s1026" type="#_x0000_t32" style="position:absolute;margin-left:242.65pt;margin-top:14.6pt;width:97.95pt;height:44.55pt;flip:x y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b/>
          <w:bCs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4832674" wp14:editId="3666D083">
                <wp:simplePos x="0" y="0"/>
                <wp:positionH relativeFrom="column">
                  <wp:posOffset>3064641</wp:posOffset>
                </wp:positionH>
                <wp:positionV relativeFrom="paragraph">
                  <wp:posOffset>64376</wp:posOffset>
                </wp:positionV>
                <wp:extent cx="1259373" cy="258792"/>
                <wp:effectExtent l="19050" t="57150" r="17145" b="27305"/>
                <wp:wrapNone/>
                <wp:docPr id="38" name="رابط كسهم مستقيم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9373" cy="2587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D041D" id="رابط كسهم مستقيم 38" o:spid="_x0000_s1026" type="#_x0000_t32" style="position:absolute;margin-left:241.3pt;margin-top:5.05pt;width:99.15pt;height:20.4pt;flip:x 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" strokecolor="#ed7d31 [3205]" strokeweight="1.5pt">
                <v:stroke endarrow="block" joinstyle="miter"/>
              </v:shape>
            </w:pict>
          </mc:Fallback>
        </mc:AlternateContent>
      </w:r>
      <w:r w:rsidR="009E0BD8">
        <w:rPr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159F70D" wp14:editId="13676FD0">
                <wp:simplePos x="0" y="0"/>
                <wp:positionH relativeFrom="column">
                  <wp:posOffset>4326255</wp:posOffset>
                </wp:positionH>
                <wp:positionV relativeFrom="paragraph">
                  <wp:posOffset>132715</wp:posOffset>
                </wp:positionV>
                <wp:extent cx="905151" cy="388189"/>
                <wp:effectExtent l="0" t="0" r="28575" b="1206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151" cy="3881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9D851" w14:textId="77777777" w:rsidR="009E0BD8" w:rsidRPr="00EF1412" w:rsidRDefault="009E0BD8" w:rsidP="009E0BD8">
                            <w:pPr>
                              <w:jc w:val="center"/>
                              <w:rPr>
                                <w:sz w:val="72"/>
                                <w:szCs w:val="42"/>
                                <w:lang w:bidi="ar-MA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36"/>
                                <w:rtl/>
                                <w:lang w:bidi="ar-MA"/>
                              </w:rPr>
                              <w:t xml:space="preserve">بحيرة  </w:t>
                            </w:r>
                            <w:r w:rsidRPr="009E0BD8">
                              <w:rPr>
                                <w:rFonts w:hint="cs"/>
                                <w:sz w:val="48"/>
                                <w:szCs w:val="36"/>
                                <w:rtl/>
                                <w:lang w:eastAsia="en-US"/>
                              </w:rPr>
                              <w:drawing>
                                <wp:inline distT="0" distB="0" distL="0" distR="0" wp14:anchorId="3FB8974A" wp14:editId="2790BF6F">
                                  <wp:extent cx="715645" cy="310610"/>
                                  <wp:effectExtent l="0" t="0" r="8255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5645" cy="310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9F70D" id="Text Box 27" o:spid="_x0000_s1032" type="#_x0000_t202" style="position:absolute;left:0;text-align:left;margin-left:340.65pt;margin-top:10.45pt;width:71.25pt;height:30.5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" fillcolor="white [3201]" strokeweight=".5pt">
                <v:textbox>
                  <w:txbxContent>
                    <w:p w14:paraId="08C9D851" w14:textId="77777777" w:rsidR="009E0BD8" w:rsidRPr="00EF1412" w:rsidRDefault="009E0BD8" w:rsidP="009E0BD8">
                      <w:pPr>
                        <w:jc w:val="center"/>
                        <w:rPr>
                          <w:sz w:val="72"/>
                          <w:szCs w:val="42"/>
                          <w:lang w:bidi="ar-MA"/>
                        </w:rPr>
                      </w:pPr>
                      <w:r>
                        <w:rPr>
                          <w:rFonts w:hint="cs"/>
                          <w:sz w:val="48"/>
                          <w:szCs w:val="36"/>
                          <w:rtl/>
                          <w:lang w:bidi="ar-MA"/>
                        </w:rPr>
                        <w:t xml:space="preserve">بحيرة  </w:t>
                      </w:r>
                      <w:r w:rsidRPr="009E0BD8">
                        <w:rPr>
                          <w:rFonts w:hint="cs"/>
                          <w:sz w:val="48"/>
                          <w:szCs w:val="36"/>
                          <w:rtl/>
                          <w:lang w:eastAsia="en-US"/>
                        </w:rPr>
                        <w:drawing>
                          <wp:inline distT="0" distB="0" distL="0" distR="0" wp14:anchorId="3FB8974A" wp14:editId="2790BF6F">
                            <wp:extent cx="715645" cy="310610"/>
                            <wp:effectExtent l="0" t="0" r="8255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5645" cy="310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024FC76" w14:textId="77777777" w:rsidR="009A4D59" w:rsidRDefault="009E0BD8" w:rsidP="009A4D59">
      <w:pPr>
        <w:jc w:val="lowKashida"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23939FC" wp14:editId="68722D98">
                <wp:simplePos x="0" y="0"/>
                <wp:positionH relativeFrom="column">
                  <wp:posOffset>1735455</wp:posOffset>
                </wp:positionH>
                <wp:positionV relativeFrom="paragraph">
                  <wp:posOffset>165735</wp:posOffset>
                </wp:positionV>
                <wp:extent cx="1304925" cy="409575"/>
                <wp:effectExtent l="0" t="0" r="28575" b="285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D0F38" w14:textId="77777777" w:rsidR="009E0BD8" w:rsidRPr="00EF1412" w:rsidRDefault="009E0BD8" w:rsidP="009E0BD8">
                            <w:pPr>
                              <w:jc w:val="center"/>
                              <w:rPr>
                                <w:sz w:val="72"/>
                                <w:szCs w:val="42"/>
                                <w:lang w:bidi="ar-MA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36"/>
                                <w:rtl/>
                                <w:lang w:eastAsia="en-US" w:bidi="ar-MA"/>
                              </w:rPr>
                              <w:t xml:space="preserve">عوامل لاحيوية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939FC" id="Text Box 35" o:spid="_x0000_s1033" type="#_x0000_t202" style="position:absolute;left:0;text-align:left;margin-left:136.65pt;margin-top:13.05pt;width:102.75pt;height:32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" fillcolor="white [3201]" strokeweight=".5pt">
                <v:textbox>
                  <w:txbxContent>
                    <w:p w14:paraId="37DD0F38" w14:textId="77777777" w:rsidR="009E0BD8" w:rsidRPr="00EF1412" w:rsidRDefault="009E0BD8" w:rsidP="009E0BD8">
                      <w:pPr>
                        <w:jc w:val="center"/>
                        <w:rPr>
                          <w:sz w:val="72"/>
                          <w:szCs w:val="42"/>
                          <w:lang w:bidi="ar-MA"/>
                        </w:rPr>
                      </w:pPr>
                      <w:r>
                        <w:rPr>
                          <w:rFonts w:hint="cs"/>
                          <w:sz w:val="48"/>
                          <w:szCs w:val="36"/>
                          <w:rtl/>
                          <w:lang w:eastAsia="en-US" w:bidi="ar-MA"/>
                        </w:rPr>
                        <w:t xml:space="preserve">عوامل لاحيوية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F4C1122" wp14:editId="243A524B">
                <wp:simplePos x="0" y="0"/>
                <wp:positionH relativeFrom="column">
                  <wp:posOffset>4326255</wp:posOffset>
                </wp:positionH>
                <wp:positionV relativeFrom="paragraph">
                  <wp:posOffset>260985</wp:posOffset>
                </wp:positionV>
                <wp:extent cx="905151" cy="388189"/>
                <wp:effectExtent l="0" t="0" r="28575" b="1206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151" cy="3881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67130" w14:textId="77777777" w:rsidR="009E0BD8" w:rsidRPr="00EF1412" w:rsidRDefault="009E0BD8" w:rsidP="009E0BD8">
                            <w:pPr>
                              <w:jc w:val="center"/>
                              <w:rPr>
                                <w:sz w:val="72"/>
                                <w:szCs w:val="42"/>
                                <w:lang w:bidi="ar-MA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36"/>
                                <w:rtl/>
                                <w:lang w:bidi="ar-MA"/>
                              </w:rPr>
                              <w:t xml:space="preserve">زهرة  </w:t>
                            </w:r>
                            <w:r w:rsidRPr="009E0BD8">
                              <w:rPr>
                                <w:rFonts w:hint="cs"/>
                                <w:sz w:val="48"/>
                                <w:szCs w:val="36"/>
                                <w:rtl/>
                                <w:lang w:eastAsia="en-US"/>
                              </w:rPr>
                              <w:drawing>
                                <wp:inline distT="0" distB="0" distL="0" distR="0" wp14:anchorId="770CDF16" wp14:editId="43D7400F">
                                  <wp:extent cx="715645" cy="310610"/>
                                  <wp:effectExtent l="0" t="0" r="8255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5645" cy="310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C1122" id="Text Box 29" o:spid="_x0000_s1034" type="#_x0000_t202" style="position:absolute;left:0;text-align:left;margin-left:340.65pt;margin-top:20.55pt;width:71.25pt;height:30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" fillcolor="white [3201]" strokeweight=".5pt">
                <v:textbox>
                  <w:txbxContent>
                    <w:p w14:paraId="57367130" w14:textId="77777777" w:rsidR="009E0BD8" w:rsidRPr="00EF1412" w:rsidRDefault="009E0BD8" w:rsidP="009E0BD8">
                      <w:pPr>
                        <w:jc w:val="center"/>
                        <w:rPr>
                          <w:sz w:val="72"/>
                          <w:szCs w:val="42"/>
                          <w:lang w:bidi="ar-MA"/>
                        </w:rPr>
                      </w:pPr>
                      <w:r>
                        <w:rPr>
                          <w:rFonts w:hint="cs"/>
                          <w:sz w:val="48"/>
                          <w:szCs w:val="36"/>
                          <w:rtl/>
                          <w:lang w:bidi="ar-MA"/>
                        </w:rPr>
                        <w:t xml:space="preserve">زهرة  </w:t>
                      </w:r>
                      <w:r w:rsidRPr="009E0BD8">
                        <w:rPr>
                          <w:rFonts w:hint="cs"/>
                          <w:sz w:val="48"/>
                          <w:szCs w:val="36"/>
                          <w:rtl/>
                          <w:lang w:eastAsia="en-US"/>
                        </w:rPr>
                        <w:drawing>
                          <wp:inline distT="0" distB="0" distL="0" distR="0" wp14:anchorId="770CDF16" wp14:editId="43D7400F">
                            <wp:extent cx="715645" cy="310610"/>
                            <wp:effectExtent l="0" t="0" r="8255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5645" cy="310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5F5FB62" w14:textId="77777777"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14:paraId="18B9A124" w14:textId="77777777" w:rsidR="009A4D59" w:rsidRDefault="009E0BD8" w:rsidP="009A4D59">
      <w:pPr>
        <w:jc w:val="lowKashida"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498074" wp14:editId="4DD1E869">
                <wp:simplePos x="0" y="0"/>
                <wp:positionH relativeFrom="column">
                  <wp:posOffset>4326255</wp:posOffset>
                </wp:positionH>
                <wp:positionV relativeFrom="paragraph">
                  <wp:posOffset>76200</wp:posOffset>
                </wp:positionV>
                <wp:extent cx="905151" cy="388189"/>
                <wp:effectExtent l="0" t="0" r="28575" b="1206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151" cy="3881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FDBAC" w14:textId="77777777" w:rsidR="009E0BD8" w:rsidRPr="00EF1412" w:rsidRDefault="009E0BD8" w:rsidP="009E0BD8">
                            <w:pPr>
                              <w:jc w:val="center"/>
                              <w:rPr>
                                <w:sz w:val="72"/>
                                <w:szCs w:val="42"/>
                                <w:lang w:bidi="ar-MA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36"/>
                                <w:rtl/>
                                <w:lang w:bidi="ar-MA"/>
                              </w:rPr>
                              <w:t xml:space="preserve">طائر  </w:t>
                            </w:r>
                            <w:r w:rsidRPr="009E0BD8">
                              <w:rPr>
                                <w:rFonts w:hint="cs"/>
                                <w:sz w:val="48"/>
                                <w:szCs w:val="36"/>
                                <w:rtl/>
                                <w:lang w:eastAsia="en-US"/>
                              </w:rPr>
                              <w:drawing>
                                <wp:inline distT="0" distB="0" distL="0" distR="0" wp14:anchorId="47F5738E" wp14:editId="2E5EE92D">
                                  <wp:extent cx="715645" cy="310610"/>
                                  <wp:effectExtent l="0" t="0" r="8255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5645" cy="310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98074" id="Text Box 31" o:spid="_x0000_s1035" type="#_x0000_t202" style="position:absolute;left:0;text-align:left;margin-left:340.65pt;margin-top:6pt;width:71.25pt;height:3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" fillcolor="white [3201]" strokeweight=".5pt">
                <v:textbox>
                  <w:txbxContent>
                    <w:p w14:paraId="697FDBAC" w14:textId="77777777" w:rsidR="009E0BD8" w:rsidRPr="00EF1412" w:rsidRDefault="009E0BD8" w:rsidP="009E0BD8">
                      <w:pPr>
                        <w:jc w:val="center"/>
                        <w:rPr>
                          <w:sz w:val="72"/>
                          <w:szCs w:val="42"/>
                          <w:lang w:bidi="ar-MA"/>
                        </w:rPr>
                      </w:pPr>
                      <w:r>
                        <w:rPr>
                          <w:rFonts w:hint="cs"/>
                          <w:sz w:val="48"/>
                          <w:szCs w:val="36"/>
                          <w:rtl/>
                          <w:lang w:bidi="ar-MA"/>
                        </w:rPr>
                        <w:t xml:space="preserve">طائر  </w:t>
                      </w:r>
                      <w:r w:rsidRPr="009E0BD8">
                        <w:rPr>
                          <w:rFonts w:hint="cs"/>
                          <w:sz w:val="48"/>
                          <w:szCs w:val="36"/>
                          <w:rtl/>
                          <w:lang w:eastAsia="en-US"/>
                        </w:rPr>
                        <w:drawing>
                          <wp:inline distT="0" distB="0" distL="0" distR="0" wp14:anchorId="47F5738E" wp14:editId="2E5EE92D">
                            <wp:extent cx="715645" cy="310610"/>
                            <wp:effectExtent l="0" t="0" r="8255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5645" cy="310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467A0F2" w14:textId="77777777" w:rsidR="004B1907" w:rsidRDefault="00C805FE" w:rsidP="009A4D59">
      <w:pPr>
        <w:jc w:val="lowKashida"/>
        <w:rPr>
          <w:b/>
          <w:bCs/>
          <w:sz w:val="32"/>
          <w:szCs w:val="32"/>
          <w:rtl/>
        </w:rPr>
      </w:pP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CDF12B" wp14:editId="5FA9BD1C">
                <wp:simplePos x="0" y="0"/>
                <wp:positionH relativeFrom="column">
                  <wp:posOffset>40640</wp:posOffset>
                </wp:positionH>
                <wp:positionV relativeFrom="paragraph">
                  <wp:posOffset>167005</wp:posOffset>
                </wp:positionV>
                <wp:extent cx="1052195" cy="753745"/>
                <wp:effectExtent l="0" t="0" r="14605" b="27305"/>
                <wp:wrapNone/>
                <wp:docPr id="18" name="مربع ن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3CB0D" w14:textId="77777777" w:rsidR="00CC23D9" w:rsidRDefault="00CC23D9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7EE196B9" w14:textId="77777777" w:rsidR="00CC23D9" w:rsidRDefault="00CC23D9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2F6031B7" w14:textId="77777777" w:rsidR="00CC23D9" w:rsidRPr="00CC23D9" w:rsidRDefault="00EA6E25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DF12B" id="مربع نص 18" o:spid="_x0000_s1036" type="#_x0000_t202" style="position:absolute;left:0;text-align:left;margin-left:3.2pt;margin-top:13.15pt;width:82.85pt;height:59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">
                <v:textbox>
                  <w:txbxContent>
                    <w:p w14:paraId="5693CB0D" w14:textId="77777777" w:rsidR="00CC23D9" w:rsidRDefault="00CC23D9" w:rsidP="00CC23D9">
                      <w:pPr>
                        <w:rPr>
                          <w:rtl/>
                        </w:rPr>
                      </w:pPr>
                    </w:p>
                    <w:p w14:paraId="7EE196B9" w14:textId="77777777" w:rsidR="00CC23D9" w:rsidRDefault="00CC23D9" w:rsidP="00CC23D9">
                      <w:pPr>
                        <w:rPr>
                          <w:rtl/>
                        </w:rPr>
                      </w:pPr>
                    </w:p>
                    <w:p w14:paraId="2F6031B7" w14:textId="77777777" w:rsidR="00CC23D9" w:rsidRPr="00CC23D9" w:rsidRDefault="00EA6E25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3696269A" w14:textId="77777777" w:rsidR="00CC23D9" w:rsidRDefault="00C805FE" w:rsidP="009C1DAB">
      <w:pPr>
        <w:rPr>
          <w:b/>
          <w:bCs/>
          <w:sz w:val="32"/>
          <w:szCs w:val="32"/>
          <w:rtl/>
        </w:rPr>
      </w:pPr>
      <w:r>
        <w:rPr>
          <w:rtl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C8C7BF" wp14:editId="6AA3A56E">
                <wp:simplePos x="0" y="0"/>
                <wp:positionH relativeFrom="column">
                  <wp:posOffset>219075</wp:posOffset>
                </wp:positionH>
                <wp:positionV relativeFrom="paragraph">
                  <wp:posOffset>248285</wp:posOffset>
                </wp:positionV>
                <wp:extent cx="698500" cy="0"/>
                <wp:effectExtent l="0" t="0" r="25400" b="19050"/>
                <wp:wrapNone/>
                <wp:docPr id="19" name="رابط كسهم مستقيم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FC69D" id="رابط كسهم مستقيم 19" o:spid="_x0000_s1026" type="#_x0000_t32" style="position:absolute;margin-left:17.25pt;margin-top:19.55pt;width:5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" strokeweight="1.5pt"/>
            </w:pict>
          </mc:Fallback>
        </mc:AlternateContent>
      </w:r>
      <w:r w:rsidR="00CC23D9" w:rsidRPr="0020159C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 xml:space="preserve">السؤال </w:t>
      </w:r>
      <w:r w:rsidR="00CC23D9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>الرابع</w:t>
      </w:r>
      <w:r w:rsidR="00CC23D9" w:rsidRPr="0020159C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 xml:space="preserve"> :</w:t>
      </w:r>
      <w:r w:rsidR="00CC23D9" w:rsidRPr="009C1DAB">
        <w:rPr>
          <w:rFonts w:ascii="Traditional Arabic" w:hAnsi="Traditional Arabic"/>
          <w:b/>
          <w:bCs/>
          <w:sz w:val="34"/>
          <w:szCs w:val="34"/>
          <w:u w:val="single"/>
          <w:rtl/>
        </w:rPr>
        <w:t xml:space="preserve"> </w:t>
      </w:r>
      <w:r w:rsidRPr="009C1DAB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>قارني بين التكاثر الجنسي والتكاثر اللاجنسي من حيث :</w:t>
      </w:r>
      <w:r w:rsidRPr="009C1DAB">
        <w:rPr>
          <w:rFonts w:hint="cs"/>
          <w:b/>
          <w:bCs/>
          <w:sz w:val="32"/>
          <w:szCs w:val="32"/>
          <w:rtl/>
        </w:rPr>
        <w:t xml:space="preserve"> </w:t>
      </w:r>
    </w:p>
    <w:p w14:paraId="3953AEBF" w14:textId="77777777"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tbl>
      <w:tblPr>
        <w:tblStyle w:val="a6"/>
        <w:tblpPr w:leftFromText="180" w:rightFromText="180" w:vertAnchor="text" w:horzAnchor="margin" w:tblpXSpec="center" w:tblpY="187"/>
        <w:bidiVisual/>
        <w:tblW w:w="0" w:type="auto"/>
        <w:tblLook w:val="04A0" w:firstRow="1" w:lastRow="0" w:firstColumn="1" w:lastColumn="0" w:noHBand="0" w:noVBand="1"/>
      </w:tblPr>
      <w:tblGrid>
        <w:gridCol w:w="2832"/>
        <w:gridCol w:w="3543"/>
        <w:gridCol w:w="2535"/>
      </w:tblGrid>
      <w:tr w:rsidR="00866B21" w14:paraId="528C1A97" w14:textId="77777777" w:rsidTr="00866B21">
        <w:tc>
          <w:tcPr>
            <w:tcW w:w="2832" w:type="dxa"/>
            <w:vAlign w:val="center"/>
          </w:tcPr>
          <w:p w14:paraId="5A63B631" w14:textId="77777777" w:rsidR="00866B21" w:rsidRDefault="00866B21" w:rsidP="00866B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وجه المقارنة</w:t>
            </w:r>
          </w:p>
        </w:tc>
        <w:tc>
          <w:tcPr>
            <w:tcW w:w="3543" w:type="dxa"/>
            <w:vAlign w:val="center"/>
          </w:tcPr>
          <w:p w14:paraId="3E5169B7" w14:textId="77777777" w:rsidR="00866B21" w:rsidRDefault="00866B21" w:rsidP="00866B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التكاثر الجنسي</w:t>
            </w:r>
          </w:p>
        </w:tc>
        <w:tc>
          <w:tcPr>
            <w:tcW w:w="2535" w:type="dxa"/>
            <w:vAlign w:val="center"/>
          </w:tcPr>
          <w:p w14:paraId="54516B3E" w14:textId="77777777" w:rsidR="00866B21" w:rsidRDefault="00866B21" w:rsidP="00866B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التكاثر اللاجنسي</w:t>
            </w:r>
          </w:p>
        </w:tc>
      </w:tr>
      <w:tr w:rsidR="00866B21" w14:paraId="32E24503" w14:textId="77777777" w:rsidTr="00866B21">
        <w:tc>
          <w:tcPr>
            <w:tcW w:w="2832" w:type="dxa"/>
            <w:vAlign w:val="center"/>
          </w:tcPr>
          <w:p w14:paraId="63E4F05D" w14:textId="77777777" w:rsidR="00866B21" w:rsidRDefault="00866B21" w:rsidP="00866B21">
            <w:pPr>
              <w:jc w:val="center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عدد الآباء </w:t>
            </w:r>
          </w:p>
        </w:tc>
        <w:tc>
          <w:tcPr>
            <w:tcW w:w="3543" w:type="dxa"/>
            <w:vAlign w:val="center"/>
          </w:tcPr>
          <w:p w14:paraId="60E613FF" w14:textId="77777777" w:rsidR="00866B21" w:rsidRPr="0039509B" w:rsidRDefault="0039509B" w:rsidP="00866B21">
            <w:pPr>
              <w:jc w:val="center"/>
              <w:rPr>
                <w:b/>
                <w:bCs/>
                <w:color w:val="C45911" w:themeColor="accent2" w:themeShade="BF"/>
                <w:sz w:val="32"/>
                <w:szCs w:val="32"/>
                <w:rtl/>
              </w:rPr>
            </w:pPr>
            <w:r w:rsidRPr="0039509B"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>2</w:t>
            </w:r>
          </w:p>
        </w:tc>
        <w:tc>
          <w:tcPr>
            <w:tcW w:w="2535" w:type="dxa"/>
            <w:vAlign w:val="center"/>
          </w:tcPr>
          <w:p w14:paraId="759A1345" w14:textId="77777777" w:rsidR="00866B21" w:rsidRPr="0039509B" w:rsidRDefault="0039509B" w:rsidP="00866B21">
            <w:pPr>
              <w:jc w:val="center"/>
              <w:rPr>
                <w:b/>
                <w:bCs/>
                <w:color w:val="C45911" w:themeColor="accent2" w:themeShade="BF"/>
                <w:sz w:val="32"/>
                <w:szCs w:val="32"/>
                <w:rtl/>
              </w:rPr>
            </w:pPr>
            <w:r w:rsidRPr="0039509B"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>1</w:t>
            </w:r>
          </w:p>
        </w:tc>
      </w:tr>
      <w:tr w:rsidR="00866B21" w14:paraId="6D0EEF71" w14:textId="77777777" w:rsidTr="00866B21">
        <w:tc>
          <w:tcPr>
            <w:tcW w:w="2832" w:type="dxa"/>
            <w:vAlign w:val="center"/>
          </w:tcPr>
          <w:p w14:paraId="2D7E632D" w14:textId="77777777" w:rsidR="00866B21" w:rsidRDefault="00866B21" w:rsidP="00866B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درجة الشبه بين الآباء والأبناء </w:t>
            </w:r>
          </w:p>
        </w:tc>
        <w:tc>
          <w:tcPr>
            <w:tcW w:w="3543" w:type="dxa"/>
            <w:vAlign w:val="center"/>
          </w:tcPr>
          <w:p w14:paraId="64AF7C14" w14:textId="77777777" w:rsidR="00866B21" w:rsidRPr="0039509B" w:rsidRDefault="0039509B" w:rsidP="00866B21">
            <w:pPr>
              <w:jc w:val="center"/>
              <w:rPr>
                <w:b/>
                <w:bCs/>
                <w:color w:val="C45911" w:themeColor="accent2" w:themeShade="BF"/>
                <w:sz w:val="32"/>
                <w:szCs w:val="32"/>
                <w:rtl/>
              </w:rPr>
            </w:pPr>
            <w:r w:rsidRPr="0039509B"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يشبهون الأب والأم </w:t>
            </w:r>
          </w:p>
        </w:tc>
        <w:tc>
          <w:tcPr>
            <w:tcW w:w="2535" w:type="dxa"/>
            <w:vAlign w:val="center"/>
          </w:tcPr>
          <w:p w14:paraId="3B37F717" w14:textId="77777777" w:rsidR="00866B21" w:rsidRPr="0039509B" w:rsidRDefault="0039509B" w:rsidP="00866B21">
            <w:pPr>
              <w:jc w:val="center"/>
              <w:rPr>
                <w:b/>
                <w:bCs/>
                <w:color w:val="C45911" w:themeColor="accent2" w:themeShade="BF"/>
                <w:sz w:val="32"/>
                <w:szCs w:val="32"/>
                <w:rtl/>
              </w:rPr>
            </w:pPr>
            <w:r w:rsidRPr="0039509B"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يشبهون الأب تماما </w:t>
            </w:r>
          </w:p>
        </w:tc>
      </w:tr>
      <w:tr w:rsidR="00866B21" w14:paraId="1DDCE64F" w14:textId="77777777" w:rsidTr="00866B21">
        <w:tc>
          <w:tcPr>
            <w:tcW w:w="2832" w:type="dxa"/>
            <w:vAlign w:val="center"/>
          </w:tcPr>
          <w:p w14:paraId="7104A3D4" w14:textId="77777777" w:rsidR="00866B21" w:rsidRDefault="00866B21" w:rsidP="00866B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هل يوجد خلط للصفات ؟ </w:t>
            </w:r>
          </w:p>
        </w:tc>
        <w:tc>
          <w:tcPr>
            <w:tcW w:w="3543" w:type="dxa"/>
            <w:vAlign w:val="center"/>
          </w:tcPr>
          <w:p w14:paraId="5A0DFDDD" w14:textId="77777777" w:rsidR="00866B21" w:rsidRPr="0039509B" w:rsidRDefault="0039509B" w:rsidP="00866B21">
            <w:pPr>
              <w:jc w:val="center"/>
              <w:rPr>
                <w:b/>
                <w:bCs/>
                <w:color w:val="C45911" w:themeColor="accent2" w:themeShade="BF"/>
                <w:sz w:val="32"/>
                <w:szCs w:val="32"/>
                <w:rtl/>
              </w:rPr>
            </w:pPr>
            <w:r w:rsidRPr="0039509B"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نعم </w:t>
            </w:r>
          </w:p>
        </w:tc>
        <w:tc>
          <w:tcPr>
            <w:tcW w:w="2535" w:type="dxa"/>
            <w:vAlign w:val="center"/>
          </w:tcPr>
          <w:p w14:paraId="65D0FF3E" w14:textId="77777777" w:rsidR="00866B21" w:rsidRPr="0039509B" w:rsidRDefault="0039509B" w:rsidP="00866B21">
            <w:pPr>
              <w:jc w:val="center"/>
              <w:rPr>
                <w:b/>
                <w:bCs/>
                <w:color w:val="C45911" w:themeColor="accent2" w:themeShade="BF"/>
                <w:sz w:val="32"/>
                <w:szCs w:val="32"/>
                <w:rtl/>
              </w:rPr>
            </w:pPr>
            <w:r w:rsidRPr="0039509B">
              <w:rPr>
                <w:rFonts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لا </w:t>
            </w:r>
          </w:p>
        </w:tc>
      </w:tr>
    </w:tbl>
    <w:p w14:paraId="3E7C370C" w14:textId="77777777"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14:paraId="3E5892BD" w14:textId="77777777"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14:paraId="67022C28" w14:textId="77777777" w:rsidR="009A4D59" w:rsidRDefault="00866B21" w:rsidP="009A4D59">
      <w:pPr>
        <w:jc w:val="lowKashida"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0E4BE6" wp14:editId="76826F59">
                <wp:simplePos x="0" y="0"/>
                <wp:positionH relativeFrom="column">
                  <wp:posOffset>1154430</wp:posOffset>
                </wp:positionH>
                <wp:positionV relativeFrom="paragraph">
                  <wp:posOffset>1066165</wp:posOffset>
                </wp:positionV>
                <wp:extent cx="4200525" cy="666750"/>
                <wp:effectExtent l="0" t="0" r="28575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BB037F" w14:textId="77777777" w:rsidR="001747F7" w:rsidRPr="001747F7" w:rsidRDefault="00866B21" w:rsidP="001747F7">
                            <w:pPr>
                              <w:jc w:val="center"/>
                              <w:rPr>
                                <w:sz w:val="32"/>
                                <w:szCs w:val="28"/>
                                <w:rtl/>
                                <w:lang w:bidi="ar-MA"/>
                              </w:rPr>
                            </w:pPr>
                            <w:r w:rsidRPr="001747F7">
                              <w:rPr>
                                <w:rFonts w:hint="cs"/>
                                <w:sz w:val="32"/>
                                <w:szCs w:val="28"/>
                                <w:rtl/>
                                <w:lang w:bidi="ar-MA"/>
                              </w:rPr>
                              <w:t>انتهت الأسئلة</w:t>
                            </w:r>
                          </w:p>
                          <w:p w14:paraId="7981F321" w14:textId="77777777" w:rsidR="00866B21" w:rsidRPr="001747F7" w:rsidRDefault="00866B21" w:rsidP="001747F7">
                            <w:pPr>
                              <w:jc w:val="center"/>
                              <w:rPr>
                                <w:sz w:val="32"/>
                                <w:szCs w:val="28"/>
                                <w:lang w:bidi="ar-MA"/>
                              </w:rPr>
                            </w:pPr>
                            <w:r w:rsidRPr="001747F7">
                              <w:rPr>
                                <w:rFonts w:hint="cs"/>
                                <w:sz w:val="32"/>
                                <w:szCs w:val="28"/>
                                <w:rtl/>
                                <w:lang w:bidi="ar-MA"/>
                              </w:rPr>
                              <w:t>كل الأماني الطيبة لكن</w:t>
                            </w:r>
                            <w:r w:rsidR="001747F7" w:rsidRPr="001747F7">
                              <w:rPr>
                                <w:rFonts w:hint="cs"/>
                                <w:sz w:val="32"/>
                                <w:szCs w:val="28"/>
                                <w:rtl/>
                                <w:lang w:bidi="ar-MA"/>
                              </w:rPr>
                              <w:t xml:space="preserve"> - </w:t>
                            </w:r>
                            <w:r w:rsidRPr="001747F7">
                              <w:rPr>
                                <w:rFonts w:hint="cs"/>
                                <w:sz w:val="32"/>
                                <w:szCs w:val="28"/>
                                <w:rtl/>
                                <w:lang w:bidi="ar-MA"/>
                              </w:rPr>
                              <w:t>معلمة المادة / بشرى عطار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0E4BE6" id="Text Box 26" o:spid="_x0000_s1037" type="#_x0000_t202" style="position:absolute;left:0;text-align:left;margin-left:90.9pt;margin-top:83.95pt;width:330.75pt;height:52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" fillcolor="white [3201]" strokeweight=".5pt">
                <v:textbox>
                  <w:txbxContent>
                    <w:p w14:paraId="38BB037F" w14:textId="77777777" w:rsidR="001747F7" w:rsidRPr="001747F7" w:rsidRDefault="00866B21" w:rsidP="001747F7">
                      <w:pPr>
                        <w:jc w:val="center"/>
                        <w:rPr>
                          <w:sz w:val="32"/>
                          <w:szCs w:val="28"/>
                          <w:rtl/>
                          <w:lang w:bidi="ar-MA"/>
                        </w:rPr>
                      </w:pPr>
                      <w:r w:rsidRPr="001747F7">
                        <w:rPr>
                          <w:rFonts w:hint="cs"/>
                          <w:sz w:val="32"/>
                          <w:szCs w:val="28"/>
                          <w:rtl/>
                          <w:lang w:bidi="ar-MA"/>
                        </w:rPr>
                        <w:t>انتهت الأسئلة</w:t>
                      </w:r>
                    </w:p>
                    <w:p w14:paraId="7981F321" w14:textId="77777777" w:rsidR="00866B21" w:rsidRPr="001747F7" w:rsidRDefault="00866B21" w:rsidP="001747F7">
                      <w:pPr>
                        <w:jc w:val="center"/>
                        <w:rPr>
                          <w:sz w:val="32"/>
                          <w:szCs w:val="28"/>
                          <w:lang w:bidi="ar-MA"/>
                        </w:rPr>
                      </w:pPr>
                      <w:r w:rsidRPr="001747F7">
                        <w:rPr>
                          <w:rFonts w:hint="cs"/>
                          <w:sz w:val="32"/>
                          <w:szCs w:val="28"/>
                          <w:rtl/>
                          <w:lang w:bidi="ar-MA"/>
                        </w:rPr>
                        <w:t>كل الأماني الطيبة لكن</w:t>
                      </w:r>
                      <w:r w:rsidR="001747F7" w:rsidRPr="001747F7">
                        <w:rPr>
                          <w:rFonts w:hint="cs"/>
                          <w:sz w:val="32"/>
                          <w:szCs w:val="28"/>
                          <w:rtl/>
                          <w:lang w:bidi="ar-MA"/>
                        </w:rPr>
                        <w:t xml:space="preserve"> - </w:t>
                      </w:r>
                      <w:r w:rsidRPr="001747F7">
                        <w:rPr>
                          <w:rFonts w:hint="cs"/>
                          <w:sz w:val="32"/>
                          <w:szCs w:val="28"/>
                          <w:rtl/>
                          <w:lang w:bidi="ar-MA"/>
                        </w:rPr>
                        <w:t>معلمة المادة / بشرى عطار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A4D59" w:rsidSect="0035245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AC4923" w14:textId="77777777" w:rsidR="00277C79" w:rsidRDefault="00277C79" w:rsidP="00A92AB4">
      <w:r>
        <w:separator/>
      </w:r>
    </w:p>
  </w:endnote>
  <w:endnote w:type="continuationSeparator" w:id="0">
    <w:p w14:paraId="25CB49A2" w14:textId="77777777" w:rsidR="00277C79" w:rsidRDefault="00277C79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C2E0462A-3837-4560-96D2-DD576635DF04}"/>
    <w:embedBold r:id="rId2" w:fontKey="{209675D5-21CB-4B19-91BD-E2C7E2045E1A}"/>
  </w:font>
  <w:font w:name="AF_Jeddah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AE6B2C4-5C20-4C37-9C01-B189D8815011}"/>
  </w:font>
  <w:font w:name="mohammad bold art 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0ECB0E60-F8F4-4BB7-A65B-25CC2CC9A9DD}"/>
    <w:embedBold r:id="rId5" w:fontKey="{FC7D9C5A-E949-4770-9FDD-C0641BD09A79}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-Mohanad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82FA7653-7C08-4F8E-A1C6-0C3AD5501E8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E567DF" w14:textId="77777777" w:rsidR="0039509B" w:rsidRDefault="0039509B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095231" w14:textId="77777777" w:rsidR="006C4E21" w:rsidRDefault="006C4E21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C970C39" wp14:editId="79BCE6E8">
              <wp:simplePos x="0" y="0"/>
              <wp:positionH relativeFrom="page">
                <wp:posOffset>1690638</wp:posOffset>
              </wp:positionH>
              <wp:positionV relativeFrom="page">
                <wp:posOffset>9982294</wp:posOffset>
              </wp:positionV>
              <wp:extent cx="5574665" cy="341630"/>
              <wp:effectExtent l="0" t="0" r="0" b="127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42DFB" w14:textId="77777777" w:rsidR="006C4E21" w:rsidRPr="00374657" w:rsidRDefault="006C4E21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 م</w:t>
                          </w:r>
                        </w:p>
                        <w:p w14:paraId="2904A65D" w14:textId="77777777" w:rsidR="006C4E21" w:rsidRPr="00374657" w:rsidRDefault="006C4E21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326F0FC2" w14:textId="77777777" w:rsidR="006C4E21" w:rsidRPr="00374657" w:rsidRDefault="006C4E21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69BC5460" w14:textId="77777777" w:rsidR="006C4E21" w:rsidRPr="00374657" w:rsidRDefault="006C4E21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970C3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8" type="#_x0000_t202" style="position:absolute;left:0;text-align:left;margin-left:133.1pt;margin-top:786pt;width:438.95pt;height:26.9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" filled="f" stroked="f">
              <v:textbox>
                <w:txbxContent>
                  <w:p w14:paraId="0A242DFB" w14:textId="77777777"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 م</w:t>
                    </w:r>
                  </w:p>
                  <w:p w14:paraId="2904A65D" w14:textId="77777777"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326F0FC2" w14:textId="77777777"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69BC5460" w14:textId="77777777"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EF34A64" wp14:editId="3679BEC3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60CC6F" w14:textId="77777777" w:rsidR="006C4E21" w:rsidRPr="00374657" w:rsidRDefault="006C4E21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AE1831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AE1831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0B8FA2A8" w14:textId="77777777" w:rsidR="006C4E21" w:rsidRPr="00374657" w:rsidRDefault="006C4E21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F34A64" id="Text Box 19" o:spid="_x0000_s1039" type="#_x0000_t202" style="position:absolute;left:0;text-align:left;margin-left:2.45pt;margin-top:-8.65pt;width:87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" filled="f" stroked="f">
              <v:textbox>
                <w:txbxContent>
                  <w:p w14:paraId="3B60CC6F" w14:textId="77777777" w:rsidR="006C4E21" w:rsidRPr="00374657" w:rsidRDefault="006C4E21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AE1831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AE1831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0B8FA2A8" w14:textId="77777777" w:rsidR="006C4E21" w:rsidRPr="00374657" w:rsidRDefault="006C4E21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F8D5D3" w14:textId="77777777" w:rsidR="006C4E21" w:rsidRDefault="006C4E21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BEF23DD" wp14:editId="203FC24F">
              <wp:simplePos x="0" y="0"/>
              <wp:positionH relativeFrom="page">
                <wp:posOffset>1755872</wp:posOffset>
              </wp:positionH>
              <wp:positionV relativeFrom="page">
                <wp:posOffset>10187426</wp:posOffset>
              </wp:positionV>
              <wp:extent cx="5574665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A8F9D8" w14:textId="77777777" w:rsidR="006C4E21" w:rsidRPr="00374657" w:rsidRDefault="006C4E21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 م</w:t>
                          </w:r>
                        </w:p>
                        <w:p w14:paraId="6685A57A" w14:textId="77777777" w:rsidR="006C4E21" w:rsidRPr="00374657" w:rsidRDefault="006C4E21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302A1EED" w14:textId="77777777" w:rsidR="006C4E21" w:rsidRPr="00374657" w:rsidRDefault="006C4E21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5AF12943" w14:textId="77777777" w:rsidR="006C4E21" w:rsidRPr="00374657" w:rsidRDefault="006C4E21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EF23DD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left:0;text-align:left;margin-left:138.25pt;margin-top:802.15pt;width:438.95pt;height:26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" filled="f" stroked="f">
              <v:textbox>
                <w:txbxContent>
                  <w:p w14:paraId="4DA8F9D8" w14:textId="77777777"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 م</w:t>
                    </w:r>
                  </w:p>
                  <w:p w14:paraId="6685A57A" w14:textId="77777777" w:rsidR="006C4E21" w:rsidRPr="00374657" w:rsidRDefault="006C4E2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302A1EED" w14:textId="77777777" w:rsidR="006C4E21" w:rsidRPr="00374657" w:rsidRDefault="006C4E2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5AF12943" w14:textId="77777777" w:rsidR="006C4E21" w:rsidRPr="00374657" w:rsidRDefault="006C4E2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90E0F44" wp14:editId="3B6C70E1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8FD33C" w14:textId="77777777" w:rsidR="006C4E21" w:rsidRPr="00374657" w:rsidRDefault="006C4E21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AE1831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AE1831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42A7872E" w14:textId="77777777" w:rsidR="006C4E21" w:rsidRPr="00374657" w:rsidRDefault="006C4E21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0E0F44" id="Text Box 8" o:spid="_x0000_s1043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" filled="f" stroked="f">
              <v:textbox>
                <w:txbxContent>
                  <w:p w14:paraId="628FD33C" w14:textId="77777777" w:rsidR="006C4E21" w:rsidRPr="00374657" w:rsidRDefault="006C4E21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AE1831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AE1831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42A7872E" w14:textId="77777777" w:rsidR="006C4E21" w:rsidRPr="00374657" w:rsidRDefault="006C4E21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334506" wp14:editId="2BEBD67D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9CD7964" w14:textId="77777777" w:rsidR="006C4E21" w:rsidRPr="00021D6D" w:rsidRDefault="006C4E21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AE1831" w:rsidRPr="00AE1831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AE1831" w:rsidRPr="00AE1831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4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334506" id="مربع نص 4" o:spid="_x0000_s1044" type="#_x0000_t202" style="position:absolute;left:0;text-align:left;margin-left:21pt;margin-top:793.35pt;width:127.3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" filled="f" stroked="f" strokeweight=".5pt">
              <v:textbox>
                <w:txbxContent>
                  <w:p w14:paraId="19CD7964" w14:textId="77777777" w:rsidR="006C4E21" w:rsidRPr="00021D6D" w:rsidRDefault="006C4E21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AE1831" w:rsidRPr="00AE1831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AE1831" w:rsidRPr="00AE1831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4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A533BC" w14:textId="77777777" w:rsidR="00277C79" w:rsidRDefault="00277C79" w:rsidP="00A92AB4">
      <w:r>
        <w:separator/>
      </w:r>
    </w:p>
  </w:footnote>
  <w:footnote w:type="continuationSeparator" w:id="0">
    <w:p w14:paraId="216FE6EF" w14:textId="77777777" w:rsidR="00277C79" w:rsidRDefault="00277C79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C963D1" w14:textId="77777777" w:rsidR="0039509B" w:rsidRDefault="0039509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074ACE" w14:textId="77777777" w:rsidR="006C4E21" w:rsidRDefault="006C4E21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7F8B535" wp14:editId="6B4C63A1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F02534" id="Rectangle 6" o:spid="_x0000_s1026" style="position:absolute;margin-left:-5.7pt;margin-top:-1.35pt;width:549.15pt;height:748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10979" w:type="dxa"/>
      <w:jc w:val="center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6C4E21" w:rsidRPr="004A5331" w14:paraId="39224594" w14:textId="77777777" w:rsidTr="00194984">
      <w:trPr>
        <w:cantSplit/>
        <w:jc w:val="center"/>
      </w:trPr>
      <w:tc>
        <w:tcPr>
          <w:tcW w:w="2693" w:type="dxa"/>
          <w:gridSpan w:val="4"/>
          <w:vMerge w:val="restart"/>
          <w:tcBorders>
            <w:top w:val="thinThickSmallGap" w:sz="12" w:space="0" w:color="auto"/>
            <w:left w:val="thickThinSmallGap" w:sz="12" w:space="0" w:color="auto"/>
            <w:right w:val="single" w:sz="4" w:space="0" w:color="auto"/>
          </w:tcBorders>
          <w:vAlign w:val="center"/>
        </w:tcPr>
        <w:p w14:paraId="7CE95748" w14:textId="77777777" w:rsidR="006C4E21" w:rsidRPr="00CB7830" w:rsidRDefault="006C4E21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1EC650E8" w14:textId="77777777" w:rsidR="006C4E21" w:rsidRPr="00CB7830" w:rsidRDefault="006C4E21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391A8F8D" w14:textId="77777777" w:rsidR="006C4E21" w:rsidRPr="00CB7830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4B01E1B3" w14:textId="77777777" w:rsidR="006C4E21" w:rsidRPr="00CB7830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223C62D3" w14:textId="77777777" w:rsidR="006C4E21" w:rsidRPr="00CB7830" w:rsidRDefault="006C4E21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01A8077B" w14:textId="77777777" w:rsidR="006C4E21" w:rsidRPr="00CF70DF" w:rsidRDefault="006C4E21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7980FE9" wp14:editId="1FA74C04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C1F08C" w14:textId="77777777" w:rsidR="006C4E21" w:rsidRDefault="006C4E21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7980FE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40" type="#_x0000_t202" style="position:absolute;left:0;text-align:left;margin-left:423pt;margin-top:-45.15pt;width:125.65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14:paraId="14C1F08C" w14:textId="77777777" w:rsidR="006C4E21" w:rsidRDefault="006C4E21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SmallGap" w:sz="12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2633B075" w14:textId="77777777" w:rsidR="006C4E21" w:rsidRDefault="006C4E21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61312" behindDoc="1" locked="0" layoutInCell="1" allowOverlap="1" wp14:anchorId="701BFE5B" wp14:editId="7CF9DF24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  <w:r w:rsidR="00C526AF">
            <w:rPr>
              <w:rFonts w:cs="AL-Mateen" w:hint="cs"/>
              <w:sz w:val="28"/>
              <w:szCs w:val="34"/>
              <w:rtl/>
            </w:rPr>
            <w:t xml:space="preserve"> العلوم</w:t>
          </w:r>
        </w:p>
        <w:p w14:paraId="280549E1" w14:textId="77777777" w:rsidR="006C4E21" w:rsidRDefault="006C4E21" w:rsidP="00C01217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>الأول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 الأول</w:t>
          </w:r>
        </w:p>
        <w:p w14:paraId="6DF005C1" w14:textId="77777777" w:rsidR="006C4E21" w:rsidRDefault="006C4E21" w:rsidP="00C01217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الدراسي1441</w:t>
          </w:r>
        </w:p>
        <w:p w14:paraId="2C19AA79" w14:textId="77777777" w:rsidR="006C4E21" w:rsidRPr="0067565F" w:rsidRDefault="006C4E21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SmallGap" w:sz="12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6FADAEA8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14:paraId="751266E7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14:paraId="5E02A021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SmallGap" w:sz="12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  <w:vAlign w:val="center"/>
        </w:tcPr>
        <w:p w14:paraId="25C607B4" w14:textId="77777777" w:rsidR="006C4E21" w:rsidRPr="00816F73" w:rsidRDefault="006C4E21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6C4E21" w:rsidRPr="004A5331" w14:paraId="7C9CC89B" w14:textId="77777777" w:rsidTr="00194984">
      <w:trPr>
        <w:cantSplit/>
        <w:trHeight w:val="406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14:paraId="72D419A7" w14:textId="77777777" w:rsidR="006C4E21" w:rsidRPr="00FF44B1" w:rsidRDefault="006C4E21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4DE9022B" w14:textId="77777777" w:rsidR="006C4E21" w:rsidRPr="00FF44B1" w:rsidRDefault="006C4E21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7F05180A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01783178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7B0E898E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77BFF8EE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  <w:right w:val="thinThickSmallGap" w:sz="12" w:space="0" w:color="auto"/>
          </w:tcBorders>
          <w:shd w:val="clear" w:color="auto" w:fill="C0C0C0"/>
        </w:tcPr>
        <w:p w14:paraId="1ABDC0DE" w14:textId="77777777" w:rsidR="006C4E21" w:rsidRPr="00816F73" w:rsidRDefault="006C4E2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51148C61" w14:textId="77777777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14:paraId="25C8D8D9" w14:textId="77777777" w:rsidR="006C4E21" w:rsidRPr="00FF44B1" w:rsidRDefault="006C4E21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2533BE19" w14:textId="77777777" w:rsidR="006C4E21" w:rsidRPr="00FF44B1" w:rsidRDefault="006C4E21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4D108093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D2169C9" w14:textId="77777777" w:rsidR="006C4E21" w:rsidRPr="0039509B" w:rsidRDefault="0039509B" w:rsidP="00816F73">
          <w:pPr>
            <w:jc w:val="center"/>
            <w:rPr>
              <w:rFonts w:cs="mohammad bold art 1"/>
              <w:b/>
              <w:bCs/>
              <w:color w:val="C45911" w:themeColor="accent2" w:themeShade="BF"/>
              <w:sz w:val="22"/>
              <w:szCs w:val="22"/>
              <w:rtl/>
            </w:rPr>
          </w:pPr>
          <w:r w:rsidRPr="0039509B">
            <w:rPr>
              <w:rFonts w:cs="mohammad bold art 1" w:hint="cs"/>
              <w:b/>
              <w:bCs/>
              <w:color w:val="C45911" w:themeColor="accent2" w:themeShade="BF"/>
              <w:sz w:val="22"/>
              <w:szCs w:val="22"/>
              <w:rtl/>
            </w:rPr>
            <w:t>25</w:t>
          </w: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5E40A73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871D417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31E248ED" w14:textId="77777777" w:rsidR="006C4E21" w:rsidRPr="00816F73" w:rsidRDefault="006C4E2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0C9AB321" w14:textId="77777777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  <w:vAlign w:val="center"/>
        </w:tcPr>
        <w:p w14:paraId="1C5A4EBD" w14:textId="77777777" w:rsidR="006C4E21" w:rsidRPr="00FF44B1" w:rsidRDefault="006C4E21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4F8B78E8" w14:textId="77777777" w:rsidR="006C4E21" w:rsidRPr="00FF44B1" w:rsidRDefault="006C4E21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34AA4ABA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0401915F" w14:textId="77777777" w:rsidR="006C4E21" w:rsidRPr="0039509B" w:rsidRDefault="0039509B" w:rsidP="00816F73">
          <w:pPr>
            <w:jc w:val="center"/>
            <w:rPr>
              <w:rFonts w:cs="mohammad bold art 1"/>
              <w:b/>
              <w:bCs/>
              <w:color w:val="C45911" w:themeColor="accent2" w:themeShade="BF"/>
              <w:sz w:val="22"/>
              <w:szCs w:val="22"/>
              <w:rtl/>
            </w:rPr>
          </w:pPr>
          <w:r w:rsidRPr="0039509B">
            <w:rPr>
              <w:rFonts w:cs="mohammad bold art 1" w:hint="cs"/>
              <w:b/>
              <w:bCs/>
              <w:color w:val="C45911" w:themeColor="accent2" w:themeShade="BF"/>
              <w:sz w:val="22"/>
              <w:szCs w:val="22"/>
              <w:rtl/>
            </w:rPr>
            <w:t>5</w:t>
          </w: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4B32AE25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724FA9F7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  <w:right w:val="thinThickSmallGap" w:sz="12" w:space="0" w:color="auto"/>
          </w:tcBorders>
          <w:shd w:val="clear" w:color="auto" w:fill="auto"/>
        </w:tcPr>
        <w:p w14:paraId="7538517A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7988F116" w14:textId="77777777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5D6AB91" w14:textId="77777777" w:rsidR="006C4E21" w:rsidRPr="004A5331" w:rsidRDefault="006C4E21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3780A474" w14:textId="77777777" w:rsidR="006C4E21" w:rsidRPr="004A5331" w:rsidRDefault="006C4E21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5D31DA9E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5C9CCF7D" w14:textId="77777777" w:rsidR="006C4E21" w:rsidRPr="0039509B" w:rsidRDefault="0039509B" w:rsidP="00816F73">
          <w:pPr>
            <w:jc w:val="center"/>
            <w:rPr>
              <w:rFonts w:cs="mohammad bold art 1"/>
              <w:b/>
              <w:bCs/>
              <w:color w:val="C45911" w:themeColor="accent2" w:themeShade="BF"/>
              <w:sz w:val="22"/>
              <w:szCs w:val="22"/>
              <w:rtl/>
            </w:rPr>
          </w:pPr>
          <w:r w:rsidRPr="0039509B">
            <w:rPr>
              <w:rFonts w:cs="mohammad bold art 1" w:hint="cs"/>
              <w:b/>
              <w:bCs/>
              <w:color w:val="C45911" w:themeColor="accent2" w:themeShade="BF"/>
              <w:sz w:val="22"/>
              <w:szCs w:val="22"/>
              <w:rtl/>
            </w:rPr>
            <w:t>5</w:t>
          </w: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06D0E46D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16D7E04C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14:paraId="72C48E03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0B02B40D" w14:textId="77777777" w:rsidTr="00194984">
      <w:trPr>
        <w:cantSplit/>
        <w:trHeight w:val="454"/>
        <w:jc w:val="center"/>
      </w:trPr>
      <w:tc>
        <w:tcPr>
          <w:tcW w:w="3402" w:type="dxa"/>
          <w:gridSpan w:val="7"/>
          <w:tcBorders>
            <w:top w:val="single" w:sz="4" w:space="0" w:color="auto"/>
            <w:left w:val="thickThinSmallGap" w:sz="12" w:space="0" w:color="auto"/>
            <w:right w:val="single" w:sz="4" w:space="0" w:color="auto"/>
          </w:tcBorders>
        </w:tcPr>
        <w:p w14:paraId="1595DDB1" w14:textId="77777777" w:rsidR="006C4E21" w:rsidRPr="00CB7830" w:rsidRDefault="006C4E21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31669D27" w14:textId="77777777" w:rsidR="006C4E21" w:rsidRPr="004A5331" w:rsidRDefault="006C4E21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 w:rsidR="00C526AF">
            <w:rPr>
              <w:rFonts w:cs="AL-Mohanad Bold" w:hint="cs"/>
              <w:sz w:val="18"/>
              <w:szCs w:val="24"/>
              <w:rtl/>
            </w:rPr>
            <w:t xml:space="preserve"> الخامس الابتدائي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48A7B071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6428BFA2" w14:textId="77777777" w:rsidR="006C4E21" w:rsidRPr="0039509B" w:rsidRDefault="0039509B" w:rsidP="00816F73">
          <w:pPr>
            <w:jc w:val="center"/>
            <w:rPr>
              <w:rFonts w:cs="mohammad bold art 1"/>
              <w:b/>
              <w:bCs/>
              <w:color w:val="C45911" w:themeColor="accent2" w:themeShade="BF"/>
              <w:sz w:val="22"/>
              <w:szCs w:val="22"/>
              <w:rtl/>
            </w:rPr>
          </w:pPr>
          <w:r w:rsidRPr="0039509B">
            <w:rPr>
              <w:rFonts w:cs="mohammad bold art 1" w:hint="cs"/>
              <w:b/>
              <w:bCs/>
              <w:color w:val="C45911" w:themeColor="accent2" w:themeShade="BF"/>
              <w:sz w:val="22"/>
              <w:szCs w:val="22"/>
              <w:rtl/>
            </w:rPr>
            <w:t>5</w:t>
          </w: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0A4C88DD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352B460D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14:paraId="582B2A4D" w14:textId="77777777" w:rsidR="006C4E21" w:rsidRPr="00816F73" w:rsidRDefault="006C4E2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73C1601A" w14:textId="77777777" w:rsidTr="00194984">
      <w:trPr>
        <w:cantSplit/>
        <w:trHeight w:val="454"/>
        <w:jc w:val="center"/>
      </w:trPr>
      <w:tc>
        <w:tcPr>
          <w:tcW w:w="3118" w:type="dxa"/>
          <w:gridSpan w:val="5"/>
          <w:tcBorders>
            <w:left w:val="thickThinSmallGap" w:sz="12" w:space="0" w:color="auto"/>
          </w:tcBorders>
        </w:tcPr>
        <w:p w14:paraId="01C215AB" w14:textId="77777777" w:rsidR="006C4E21" w:rsidRPr="004A5331" w:rsidRDefault="006C4E21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0DC5E46A" w14:textId="77777777" w:rsidR="006C4E21" w:rsidRPr="00EC6AB2" w:rsidRDefault="006C4E21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 w:rsidR="00C526AF">
            <w:rPr>
              <w:rFonts w:cs="AL-Mohanad Bold" w:hint="cs"/>
              <w:b/>
              <w:bCs/>
              <w:sz w:val="24"/>
              <w:szCs w:val="30"/>
              <w:rtl/>
            </w:rPr>
            <w:t xml:space="preserve">علوم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7BD87F30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3B944CA0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bookmarkStart w:id="0" w:name="_GoBack"/>
          <w:bookmarkEnd w:id="0"/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434C5717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62B5D356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74797D1B" w14:textId="77777777" w:rsidR="006C4E21" w:rsidRPr="00816F73" w:rsidRDefault="006C4E2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3E1AFA99" w14:textId="77777777" w:rsidTr="00194984">
      <w:trPr>
        <w:cantSplit/>
        <w:trHeight w:val="454"/>
        <w:jc w:val="center"/>
      </w:trPr>
      <w:tc>
        <w:tcPr>
          <w:tcW w:w="1276" w:type="dxa"/>
          <w:tcBorders>
            <w:left w:val="thickThinSmallGap" w:sz="12" w:space="0" w:color="auto"/>
          </w:tcBorders>
        </w:tcPr>
        <w:p w14:paraId="5C90C9D8" w14:textId="77777777" w:rsidR="006C4E21" w:rsidRPr="00F93A25" w:rsidRDefault="006C4E21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399C3BCF" w14:textId="77777777" w:rsidR="006C4E21" w:rsidRPr="00F93A25" w:rsidRDefault="006C4E21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39AF53F5" w14:textId="77777777" w:rsidR="006C4E21" w:rsidRPr="00F93A25" w:rsidRDefault="006C4E21" w:rsidP="00816F73">
          <w:pPr>
            <w:rPr>
              <w:rFonts w:cs="AL-Mohanad Bold"/>
              <w:b/>
              <w:bCs/>
              <w:szCs w:val="26"/>
              <w:rtl/>
              <w:lang w:bidi="ar-MA"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</w:t>
          </w:r>
          <w:r w:rsidR="00E67070">
            <w:rPr>
              <w:rFonts w:cs="AL-Mohanad Bold"/>
              <w:b/>
              <w:bCs/>
              <w:szCs w:val="26"/>
            </w:rPr>
            <w:t xml:space="preserve"> </w:t>
          </w:r>
          <w:r w:rsidR="00E67070">
            <w:rPr>
              <w:rFonts w:cs="AL-Mohanad Bold" w:hint="cs"/>
              <w:b/>
              <w:bCs/>
              <w:szCs w:val="26"/>
              <w:rtl/>
              <w:lang w:bidi="ar-MA"/>
            </w:rPr>
            <w:t xml:space="preserve">ساعة ونصف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1634BD17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0046E218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3A5C51D1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02BB8105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6E514041" w14:textId="77777777" w:rsidR="006C4E21" w:rsidRPr="00816F73" w:rsidRDefault="006C4E2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6DE4F022" w14:textId="77777777" w:rsidTr="00194984">
      <w:trPr>
        <w:cantSplit/>
        <w:trHeight w:val="211"/>
        <w:jc w:val="center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ckThinSmallGap" w:sz="12" w:space="0" w:color="auto"/>
            <w:right w:val="single" w:sz="4" w:space="0" w:color="auto"/>
          </w:tcBorders>
          <w:shd w:val="clear" w:color="auto" w:fill="auto"/>
          <w:vAlign w:val="center"/>
        </w:tcPr>
        <w:p w14:paraId="2C0C893D" w14:textId="77777777" w:rsidR="006C4E21" w:rsidRPr="004A5331" w:rsidRDefault="006C4E21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7F9B1D6" w14:textId="77777777" w:rsidR="006C4E21" w:rsidRPr="00B141FF" w:rsidRDefault="006C4E21" w:rsidP="00816F73">
          <w:pPr>
            <w:pStyle w:val="4"/>
            <w:rPr>
              <w:rFonts w:cs="AL-Mohanad Bold"/>
              <w:szCs w:val="26"/>
            </w:rPr>
          </w:pPr>
          <w:r w:rsidRPr="00C01217">
            <w:rPr>
              <w:rFonts w:cs="AL-Mohanad Bold" w:hint="cs"/>
              <w:sz w:val="18"/>
              <w:szCs w:val="24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4128664A" w14:textId="77777777" w:rsidR="006C4E21" w:rsidRPr="00B141FF" w:rsidRDefault="006C4E21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5E8EEFD" w14:textId="77777777" w:rsidR="006C4E21" w:rsidRPr="00B141FF" w:rsidRDefault="006C4E21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14252C0A" w14:textId="77777777" w:rsidR="006C4E21" w:rsidRPr="00B141FF" w:rsidRDefault="006C4E21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71174416" w14:textId="77777777" w:rsidR="006C4E21" w:rsidRPr="00816F73" w:rsidRDefault="006C4E21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249BF2A2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0DB80766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68007FA9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  <w:right w:val="thinThickSmallGap" w:sz="12" w:space="0" w:color="auto"/>
          </w:tcBorders>
          <w:shd w:val="clear" w:color="auto" w:fill="auto"/>
        </w:tcPr>
        <w:p w14:paraId="762E6BA8" w14:textId="77777777" w:rsidR="006C4E21" w:rsidRPr="00816F73" w:rsidRDefault="006C4E2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29CE8616" w14:textId="77777777" w:rsidTr="00194984">
      <w:trPr>
        <w:cantSplit/>
        <w:trHeight w:val="210"/>
        <w:jc w:val="center"/>
      </w:trPr>
      <w:tc>
        <w:tcPr>
          <w:tcW w:w="1843" w:type="dxa"/>
          <w:gridSpan w:val="2"/>
          <w:vMerge/>
          <w:tcBorders>
            <w:left w:val="thickThinSmallGap" w:sz="12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02DD3BF8" w14:textId="77777777" w:rsidR="006C4E21" w:rsidRDefault="006C4E21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7C52570E" w14:textId="77777777" w:rsidR="006C4E21" w:rsidRPr="00B141FF" w:rsidRDefault="006C4E21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14:paraId="7DE2BC9B" w14:textId="77777777" w:rsidR="006C4E21" w:rsidRPr="00B141FF" w:rsidRDefault="006C4E21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1" w:type="dxa"/>
          <w:gridSpan w:val="2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7E6A7546" w14:textId="77777777" w:rsidR="006C4E21" w:rsidRPr="00B141FF" w:rsidRDefault="006C4E21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14:paraId="5521FF15" w14:textId="77777777" w:rsidR="006C4E21" w:rsidRPr="00B141FF" w:rsidRDefault="006C4E21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ckThinSmallGap" w:sz="12" w:space="0" w:color="auto"/>
          </w:tcBorders>
          <w:shd w:val="clear" w:color="auto" w:fill="auto"/>
          <w:vAlign w:val="center"/>
        </w:tcPr>
        <w:p w14:paraId="14439DD3" w14:textId="77777777" w:rsidR="006C4E21" w:rsidRPr="000F6296" w:rsidRDefault="006C4E21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14:paraId="010A6F4A" w14:textId="77777777" w:rsidR="006C4E21" w:rsidRPr="00DF0CBD" w:rsidRDefault="006C4E21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14:paraId="085C0FE0" w14:textId="77777777" w:rsidR="006C4E21" w:rsidRPr="00DF0CBD" w:rsidRDefault="006C4E21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tcBorders>
            <w:bottom w:val="thickThinSmallGap" w:sz="12" w:space="0" w:color="auto"/>
          </w:tcBorders>
          <w:shd w:val="clear" w:color="auto" w:fill="auto"/>
        </w:tcPr>
        <w:p w14:paraId="4ED9BB5F" w14:textId="77777777" w:rsidR="006C4E21" w:rsidRPr="00DF0CBD" w:rsidRDefault="006C4E21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tcBorders>
            <w:bottom w:val="thickThinSmallGap" w:sz="12" w:space="0" w:color="auto"/>
            <w:right w:val="thinThickSmallGap" w:sz="12" w:space="0" w:color="auto"/>
          </w:tcBorders>
          <w:shd w:val="clear" w:color="auto" w:fill="auto"/>
        </w:tcPr>
        <w:p w14:paraId="11F61D4B" w14:textId="77777777" w:rsidR="006C4E21" w:rsidRPr="00DF0CBD" w:rsidRDefault="006C4E21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72FACA8A" w14:textId="77777777" w:rsidR="006C4E21" w:rsidRDefault="006C4E21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8F27279" wp14:editId="281E5251">
              <wp:simplePos x="0" y="0"/>
              <wp:positionH relativeFrom="column">
                <wp:posOffset>-124433</wp:posOffset>
              </wp:positionH>
              <wp:positionV relativeFrom="paragraph">
                <wp:posOffset>64221</wp:posOffset>
              </wp:positionV>
              <wp:extent cx="7094427" cy="6686550"/>
              <wp:effectExtent l="19050" t="19050" r="1143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4427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C2E877" id="Rectangle 5" o:spid="_x0000_s1026" style="position:absolute;margin-left:-9.8pt;margin-top:5.05pt;width:558.6pt;height:52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E48B668" wp14:editId="368A8A79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FE36A7" w14:textId="77777777" w:rsidR="006C4E21" w:rsidRPr="008A7580" w:rsidRDefault="00EC6453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ابنتي</w:t>
                          </w:r>
                          <w:r w:rsidR="006C4E21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الطالب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ة وفقك الله استعيني</w:t>
                          </w:r>
                          <w:r w:rsidR="006C4E21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ابدأ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="006C4E21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48B668" id="مربع نص 14" o:spid="_x0000_s1041" type="#_x0000_t202" style="position:absolute;left:0;text-align:left;margin-left:142.6pt;margin-top:4.5pt;width:228.7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14:paraId="00FE36A7" w14:textId="77777777" w:rsidR="006C4E21" w:rsidRPr="008A7580" w:rsidRDefault="00EC6453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ابنتي</w:t>
                    </w:r>
                    <w:r w:rsidR="006C4E21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الطالب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ة وفقك الله استعيني</w:t>
                    </w:r>
                    <w:r w:rsidR="006C4E21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ابدأ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="006C4E21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507FE7"/>
    <w:multiLevelType w:val="hybridMultilevel"/>
    <w:tmpl w:val="E4DC50A2"/>
    <w:lvl w:ilvl="0" w:tplc="33443C0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F03C0E"/>
    <w:multiLevelType w:val="hybridMultilevel"/>
    <w:tmpl w:val="D7043D96"/>
    <w:lvl w:ilvl="0" w:tplc="F4EA68C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532C"/>
    <w:rsid w:val="00002329"/>
    <w:rsid w:val="00003105"/>
    <w:rsid w:val="00007D32"/>
    <w:rsid w:val="00015274"/>
    <w:rsid w:val="0002745E"/>
    <w:rsid w:val="0003051A"/>
    <w:rsid w:val="00030D20"/>
    <w:rsid w:val="00031977"/>
    <w:rsid w:val="00031B52"/>
    <w:rsid w:val="0003374A"/>
    <w:rsid w:val="00034B34"/>
    <w:rsid w:val="00040F43"/>
    <w:rsid w:val="000425B5"/>
    <w:rsid w:val="00042922"/>
    <w:rsid w:val="00045064"/>
    <w:rsid w:val="00050179"/>
    <w:rsid w:val="00053617"/>
    <w:rsid w:val="000552BF"/>
    <w:rsid w:val="00063665"/>
    <w:rsid w:val="00064E4B"/>
    <w:rsid w:val="000661C2"/>
    <w:rsid w:val="000713F0"/>
    <w:rsid w:val="0009419F"/>
    <w:rsid w:val="000A70A9"/>
    <w:rsid w:val="000B6015"/>
    <w:rsid w:val="000C0628"/>
    <w:rsid w:val="000C20AA"/>
    <w:rsid w:val="000C740B"/>
    <w:rsid w:val="000D1EAE"/>
    <w:rsid w:val="000F6296"/>
    <w:rsid w:val="00103107"/>
    <w:rsid w:val="00104963"/>
    <w:rsid w:val="00105411"/>
    <w:rsid w:val="0010578E"/>
    <w:rsid w:val="0010715B"/>
    <w:rsid w:val="001125F8"/>
    <w:rsid w:val="00113B51"/>
    <w:rsid w:val="0012109F"/>
    <w:rsid w:val="001225ED"/>
    <w:rsid w:val="00135591"/>
    <w:rsid w:val="001464F8"/>
    <w:rsid w:val="00150C7A"/>
    <w:rsid w:val="00160BF3"/>
    <w:rsid w:val="001747F7"/>
    <w:rsid w:val="0017777D"/>
    <w:rsid w:val="00177FE5"/>
    <w:rsid w:val="00181E95"/>
    <w:rsid w:val="00186172"/>
    <w:rsid w:val="00192289"/>
    <w:rsid w:val="00194984"/>
    <w:rsid w:val="00197444"/>
    <w:rsid w:val="001A200F"/>
    <w:rsid w:val="001B602D"/>
    <w:rsid w:val="001B7601"/>
    <w:rsid w:val="001C00FA"/>
    <w:rsid w:val="001C44AD"/>
    <w:rsid w:val="001E5209"/>
    <w:rsid w:val="001F7E75"/>
    <w:rsid w:val="00201196"/>
    <w:rsid w:val="00201E7C"/>
    <w:rsid w:val="002065CB"/>
    <w:rsid w:val="002218C7"/>
    <w:rsid w:val="002218FC"/>
    <w:rsid w:val="002250E3"/>
    <w:rsid w:val="00237478"/>
    <w:rsid w:val="00240233"/>
    <w:rsid w:val="002413A2"/>
    <w:rsid w:val="00241C5D"/>
    <w:rsid w:val="0024538C"/>
    <w:rsid w:val="00245C32"/>
    <w:rsid w:val="0024798E"/>
    <w:rsid w:val="00277C79"/>
    <w:rsid w:val="00281DEC"/>
    <w:rsid w:val="0029350E"/>
    <w:rsid w:val="00296D0C"/>
    <w:rsid w:val="002A1481"/>
    <w:rsid w:val="002B4BEE"/>
    <w:rsid w:val="002C329E"/>
    <w:rsid w:val="002C71C6"/>
    <w:rsid w:val="002D6A68"/>
    <w:rsid w:val="002E1504"/>
    <w:rsid w:val="002E33EF"/>
    <w:rsid w:val="002E60A3"/>
    <w:rsid w:val="002F6A1A"/>
    <w:rsid w:val="0031049C"/>
    <w:rsid w:val="00311060"/>
    <w:rsid w:val="00311E71"/>
    <w:rsid w:val="00312197"/>
    <w:rsid w:val="0034305C"/>
    <w:rsid w:val="003516AA"/>
    <w:rsid w:val="0035245C"/>
    <w:rsid w:val="00355650"/>
    <w:rsid w:val="00356961"/>
    <w:rsid w:val="00364B02"/>
    <w:rsid w:val="00370A6E"/>
    <w:rsid w:val="00373944"/>
    <w:rsid w:val="00374657"/>
    <w:rsid w:val="00377B77"/>
    <w:rsid w:val="0038643D"/>
    <w:rsid w:val="00394252"/>
    <w:rsid w:val="0039509B"/>
    <w:rsid w:val="003B0BCD"/>
    <w:rsid w:val="003B3A84"/>
    <w:rsid w:val="003B63B2"/>
    <w:rsid w:val="003D279D"/>
    <w:rsid w:val="003E026B"/>
    <w:rsid w:val="003E4355"/>
    <w:rsid w:val="003F06E2"/>
    <w:rsid w:val="003F2F4F"/>
    <w:rsid w:val="003F65B3"/>
    <w:rsid w:val="003F78D5"/>
    <w:rsid w:val="00400AA7"/>
    <w:rsid w:val="00402134"/>
    <w:rsid w:val="00407BA0"/>
    <w:rsid w:val="00413D8F"/>
    <w:rsid w:val="00433718"/>
    <w:rsid w:val="00445890"/>
    <w:rsid w:val="0044766D"/>
    <w:rsid w:val="004503A0"/>
    <w:rsid w:val="00452E34"/>
    <w:rsid w:val="0045346A"/>
    <w:rsid w:val="00453F83"/>
    <w:rsid w:val="00465E9F"/>
    <w:rsid w:val="00471286"/>
    <w:rsid w:val="00473391"/>
    <w:rsid w:val="00486386"/>
    <w:rsid w:val="0049341E"/>
    <w:rsid w:val="00495CE2"/>
    <w:rsid w:val="004A4AA9"/>
    <w:rsid w:val="004A5331"/>
    <w:rsid w:val="004B1907"/>
    <w:rsid w:val="004B4718"/>
    <w:rsid w:val="004B71A0"/>
    <w:rsid w:val="004C056D"/>
    <w:rsid w:val="004C149C"/>
    <w:rsid w:val="004C532C"/>
    <w:rsid w:val="004D5B36"/>
    <w:rsid w:val="004D6ED5"/>
    <w:rsid w:val="004E0304"/>
    <w:rsid w:val="004E2A17"/>
    <w:rsid w:val="004E4DDE"/>
    <w:rsid w:val="004F46A9"/>
    <w:rsid w:val="004F5102"/>
    <w:rsid w:val="0050465F"/>
    <w:rsid w:val="00505A5D"/>
    <w:rsid w:val="00510DF0"/>
    <w:rsid w:val="00512A15"/>
    <w:rsid w:val="00513CAB"/>
    <w:rsid w:val="00542968"/>
    <w:rsid w:val="00553F82"/>
    <w:rsid w:val="00562387"/>
    <w:rsid w:val="0057100C"/>
    <w:rsid w:val="0057614E"/>
    <w:rsid w:val="00585967"/>
    <w:rsid w:val="0059134D"/>
    <w:rsid w:val="00591E41"/>
    <w:rsid w:val="005938D0"/>
    <w:rsid w:val="005A5954"/>
    <w:rsid w:val="005A6742"/>
    <w:rsid w:val="005A7E88"/>
    <w:rsid w:val="005B1A09"/>
    <w:rsid w:val="005C0A89"/>
    <w:rsid w:val="005C2CE2"/>
    <w:rsid w:val="005D037F"/>
    <w:rsid w:val="005D549B"/>
    <w:rsid w:val="005D5CE9"/>
    <w:rsid w:val="005E32E8"/>
    <w:rsid w:val="005E5532"/>
    <w:rsid w:val="005F31DA"/>
    <w:rsid w:val="005F73FF"/>
    <w:rsid w:val="00603640"/>
    <w:rsid w:val="00621C47"/>
    <w:rsid w:val="0063440F"/>
    <w:rsid w:val="00636815"/>
    <w:rsid w:val="006461C5"/>
    <w:rsid w:val="00650B02"/>
    <w:rsid w:val="00653F1B"/>
    <w:rsid w:val="00655957"/>
    <w:rsid w:val="00661D21"/>
    <w:rsid w:val="0067012F"/>
    <w:rsid w:val="00672298"/>
    <w:rsid w:val="0067565F"/>
    <w:rsid w:val="00680D03"/>
    <w:rsid w:val="006866AA"/>
    <w:rsid w:val="006943FF"/>
    <w:rsid w:val="00697DB5"/>
    <w:rsid w:val="006A7106"/>
    <w:rsid w:val="006B3DA1"/>
    <w:rsid w:val="006B4367"/>
    <w:rsid w:val="006C3C31"/>
    <w:rsid w:val="006C4E21"/>
    <w:rsid w:val="006D04D5"/>
    <w:rsid w:val="006D5359"/>
    <w:rsid w:val="006E3825"/>
    <w:rsid w:val="006E5080"/>
    <w:rsid w:val="006E6595"/>
    <w:rsid w:val="006F756F"/>
    <w:rsid w:val="00702D5B"/>
    <w:rsid w:val="00713AE5"/>
    <w:rsid w:val="00714758"/>
    <w:rsid w:val="00721305"/>
    <w:rsid w:val="00742240"/>
    <w:rsid w:val="00754DE3"/>
    <w:rsid w:val="00760000"/>
    <w:rsid w:val="007625AF"/>
    <w:rsid w:val="007656B4"/>
    <w:rsid w:val="0076764A"/>
    <w:rsid w:val="0078097C"/>
    <w:rsid w:val="007832B1"/>
    <w:rsid w:val="007848BC"/>
    <w:rsid w:val="007874B1"/>
    <w:rsid w:val="007A27B0"/>
    <w:rsid w:val="007B06B5"/>
    <w:rsid w:val="007B4AAE"/>
    <w:rsid w:val="007B59CF"/>
    <w:rsid w:val="007B7645"/>
    <w:rsid w:val="007C73DE"/>
    <w:rsid w:val="007D6D04"/>
    <w:rsid w:val="007E3E03"/>
    <w:rsid w:val="007E57DB"/>
    <w:rsid w:val="007E6BB4"/>
    <w:rsid w:val="00801F50"/>
    <w:rsid w:val="008020F4"/>
    <w:rsid w:val="008110DE"/>
    <w:rsid w:val="008153A2"/>
    <w:rsid w:val="00816F73"/>
    <w:rsid w:val="00820CEF"/>
    <w:rsid w:val="0082225F"/>
    <w:rsid w:val="00823645"/>
    <w:rsid w:val="0084755F"/>
    <w:rsid w:val="00853206"/>
    <w:rsid w:val="00856E7B"/>
    <w:rsid w:val="0086432A"/>
    <w:rsid w:val="00866B21"/>
    <w:rsid w:val="00872130"/>
    <w:rsid w:val="0087704E"/>
    <w:rsid w:val="0088547D"/>
    <w:rsid w:val="00887D39"/>
    <w:rsid w:val="008A71AE"/>
    <w:rsid w:val="008A7580"/>
    <w:rsid w:val="008B3E72"/>
    <w:rsid w:val="008C44CF"/>
    <w:rsid w:val="008C777F"/>
    <w:rsid w:val="008E009A"/>
    <w:rsid w:val="008E617C"/>
    <w:rsid w:val="008E76C6"/>
    <w:rsid w:val="008F1F9B"/>
    <w:rsid w:val="008F6CD3"/>
    <w:rsid w:val="00901A1B"/>
    <w:rsid w:val="009031AF"/>
    <w:rsid w:val="00906C24"/>
    <w:rsid w:val="00912385"/>
    <w:rsid w:val="009139B2"/>
    <w:rsid w:val="00915AA4"/>
    <w:rsid w:val="00917A21"/>
    <w:rsid w:val="009238D8"/>
    <w:rsid w:val="009310EC"/>
    <w:rsid w:val="009318A7"/>
    <w:rsid w:val="0093753B"/>
    <w:rsid w:val="00944314"/>
    <w:rsid w:val="0095204D"/>
    <w:rsid w:val="00960F39"/>
    <w:rsid w:val="009677CE"/>
    <w:rsid w:val="00977FFD"/>
    <w:rsid w:val="00982434"/>
    <w:rsid w:val="009876BD"/>
    <w:rsid w:val="0099156F"/>
    <w:rsid w:val="0099745C"/>
    <w:rsid w:val="009A4A43"/>
    <w:rsid w:val="009A4D59"/>
    <w:rsid w:val="009A68B8"/>
    <w:rsid w:val="009B2A18"/>
    <w:rsid w:val="009C1DAB"/>
    <w:rsid w:val="009D3EB8"/>
    <w:rsid w:val="009E0BD8"/>
    <w:rsid w:val="009E7C6B"/>
    <w:rsid w:val="00A07BFB"/>
    <w:rsid w:val="00A168CE"/>
    <w:rsid w:val="00A2084C"/>
    <w:rsid w:val="00A232B6"/>
    <w:rsid w:val="00A23BA6"/>
    <w:rsid w:val="00A45BD6"/>
    <w:rsid w:val="00A53138"/>
    <w:rsid w:val="00A6080C"/>
    <w:rsid w:val="00A62FC8"/>
    <w:rsid w:val="00A7336E"/>
    <w:rsid w:val="00A808A4"/>
    <w:rsid w:val="00A90042"/>
    <w:rsid w:val="00A90A91"/>
    <w:rsid w:val="00A91602"/>
    <w:rsid w:val="00A92AB4"/>
    <w:rsid w:val="00A96FBE"/>
    <w:rsid w:val="00AA717E"/>
    <w:rsid w:val="00AD557A"/>
    <w:rsid w:val="00AD615E"/>
    <w:rsid w:val="00AE1831"/>
    <w:rsid w:val="00AF6AF1"/>
    <w:rsid w:val="00B03251"/>
    <w:rsid w:val="00B06F54"/>
    <w:rsid w:val="00B10F0F"/>
    <w:rsid w:val="00B141FF"/>
    <w:rsid w:val="00B259E5"/>
    <w:rsid w:val="00B30234"/>
    <w:rsid w:val="00B31F15"/>
    <w:rsid w:val="00B36E0A"/>
    <w:rsid w:val="00B417CA"/>
    <w:rsid w:val="00B44A81"/>
    <w:rsid w:val="00B46885"/>
    <w:rsid w:val="00B60404"/>
    <w:rsid w:val="00B71448"/>
    <w:rsid w:val="00B75CE6"/>
    <w:rsid w:val="00B768CA"/>
    <w:rsid w:val="00BB29EF"/>
    <w:rsid w:val="00BB3C2D"/>
    <w:rsid w:val="00BC0EA7"/>
    <w:rsid w:val="00BD01B9"/>
    <w:rsid w:val="00BD7364"/>
    <w:rsid w:val="00BE3213"/>
    <w:rsid w:val="00BF39A0"/>
    <w:rsid w:val="00BF3A4E"/>
    <w:rsid w:val="00C01217"/>
    <w:rsid w:val="00C013F8"/>
    <w:rsid w:val="00C21D43"/>
    <w:rsid w:val="00C26C67"/>
    <w:rsid w:val="00C366A8"/>
    <w:rsid w:val="00C377A6"/>
    <w:rsid w:val="00C40699"/>
    <w:rsid w:val="00C44C00"/>
    <w:rsid w:val="00C45DB9"/>
    <w:rsid w:val="00C50983"/>
    <w:rsid w:val="00C526AF"/>
    <w:rsid w:val="00C62543"/>
    <w:rsid w:val="00C62646"/>
    <w:rsid w:val="00C626A7"/>
    <w:rsid w:val="00C659CB"/>
    <w:rsid w:val="00C805FE"/>
    <w:rsid w:val="00CB7830"/>
    <w:rsid w:val="00CB7D31"/>
    <w:rsid w:val="00CC1381"/>
    <w:rsid w:val="00CC23D9"/>
    <w:rsid w:val="00CC589F"/>
    <w:rsid w:val="00CD0299"/>
    <w:rsid w:val="00CE12C7"/>
    <w:rsid w:val="00CF6332"/>
    <w:rsid w:val="00CF70DF"/>
    <w:rsid w:val="00D00E7B"/>
    <w:rsid w:val="00D14D29"/>
    <w:rsid w:val="00D20923"/>
    <w:rsid w:val="00D22D5F"/>
    <w:rsid w:val="00D60663"/>
    <w:rsid w:val="00D60D76"/>
    <w:rsid w:val="00D65313"/>
    <w:rsid w:val="00D714D2"/>
    <w:rsid w:val="00D75DAC"/>
    <w:rsid w:val="00D76C43"/>
    <w:rsid w:val="00D85A04"/>
    <w:rsid w:val="00D909C6"/>
    <w:rsid w:val="00DB32ED"/>
    <w:rsid w:val="00DB6113"/>
    <w:rsid w:val="00DC2585"/>
    <w:rsid w:val="00DC2EF2"/>
    <w:rsid w:val="00DF0CBD"/>
    <w:rsid w:val="00DF7891"/>
    <w:rsid w:val="00E05F8D"/>
    <w:rsid w:val="00E133DB"/>
    <w:rsid w:val="00E14777"/>
    <w:rsid w:val="00E17E4F"/>
    <w:rsid w:val="00E21369"/>
    <w:rsid w:val="00E32373"/>
    <w:rsid w:val="00E34474"/>
    <w:rsid w:val="00E43CFC"/>
    <w:rsid w:val="00E6016B"/>
    <w:rsid w:val="00E658DC"/>
    <w:rsid w:val="00E67070"/>
    <w:rsid w:val="00E7039C"/>
    <w:rsid w:val="00E77E25"/>
    <w:rsid w:val="00E81B78"/>
    <w:rsid w:val="00E86356"/>
    <w:rsid w:val="00E92792"/>
    <w:rsid w:val="00EA1F9A"/>
    <w:rsid w:val="00EA6E25"/>
    <w:rsid w:val="00EB0F82"/>
    <w:rsid w:val="00EB1FD7"/>
    <w:rsid w:val="00EB3710"/>
    <w:rsid w:val="00EB4384"/>
    <w:rsid w:val="00EC6453"/>
    <w:rsid w:val="00EC6AB2"/>
    <w:rsid w:val="00ED0482"/>
    <w:rsid w:val="00ED3CB3"/>
    <w:rsid w:val="00EE0B77"/>
    <w:rsid w:val="00EE2A24"/>
    <w:rsid w:val="00EE4736"/>
    <w:rsid w:val="00EF1412"/>
    <w:rsid w:val="00F02D6E"/>
    <w:rsid w:val="00F03430"/>
    <w:rsid w:val="00F1014A"/>
    <w:rsid w:val="00F248E4"/>
    <w:rsid w:val="00F2726C"/>
    <w:rsid w:val="00F27FD8"/>
    <w:rsid w:val="00F31B5E"/>
    <w:rsid w:val="00F32266"/>
    <w:rsid w:val="00F3295A"/>
    <w:rsid w:val="00F337FB"/>
    <w:rsid w:val="00F35F4F"/>
    <w:rsid w:val="00F40688"/>
    <w:rsid w:val="00F43BF8"/>
    <w:rsid w:val="00F46282"/>
    <w:rsid w:val="00F61BD1"/>
    <w:rsid w:val="00F64D87"/>
    <w:rsid w:val="00F650D0"/>
    <w:rsid w:val="00F65741"/>
    <w:rsid w:val="00F659A7"/>
    <w:rsid w:val="00F923F6"/>
    <w:rsid w:val="00F93A25"/>
    <w:rsid w:val="00F95597"/>
    <w:rsid w:val="00FA26C4"/>
    <w:rsid w:val="00FA708E"/>
    <w:rsid w:val="00FC1361"/>
    <w:rsid w:val="00FD2042"/>
    <w:rsid w:val="00FE78F7"/>
    <w:rsid w:val="00FF44B1"/>
    <w:rsid w:val="00FF5F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;"/>
  <w14:docId w14:val="33C15D09"/>
  <w15:docId w15:val="{302F6E59-0432-45FD-BD5B-BB47D4F18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a6">
    <w:name w:val="Table Grid"/>
    <w:basedOn w:val="a1"/>
    <w:rsid w:val="00C012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EF14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1263\Downloads\KH-P028-F11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F96433-71DD-4E9E-B53F-5703E1E08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</Template>
  <TotalTime>225</TotalTime>
  <Pages>4</Pages>
  <Words>678</Words>
  <Characters>3870</Characters>
  <Application>Microsoft Office Word</Application>
  <DocSecurity>0</DocSecurity>
  <Lines>32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مدارس الخندق الأهلية</vt:lpstr>
      <vt:lpstr>مدارس الخندق الأهلية</vt:lpstr>
    </vt:vector>
  </TitlesOfParts>
  <Company>Mohamed Khaled ibrahim</Company>
  <LinksUpToDate>false</LinksUpToDate>
  <CharactersWithSpaces>4539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مشرف العلوم</dc:creator>
  <cp:lastModifiedBy>lb-6</cp:lastModifiedBy>
  <cp:revision>154</cp:revision>
  <cp:lastPrinted>2019-12-30T07:01:00Z</cp:lastPrinted>
  <dcterms:created xsi:type="dcterms:W3CDTF">2019-11-20T08:09:00Z</dcterms:created>
  <dcterms:modified xsi:type="dcterms:W3CDTF">2019-12-30T07:01:00Z</dcterms:modified>
</cp:coreProperties>
</file>