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6F" w:rsidRDefault="00C859C4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0E8F4" wp14:editId="1C85B4BB">
                <wp:simplePos x="0" y="0"/>
                <wp:positionH relativeFrom="column">
                  <wp:posOffset>200660</wp:posOffset>
                </wp:positionH>
                <wp:positionV relativeFrom="paragraph">
                  <wp:posOffset>132451</wp:posOffset>
                </wp:positionV>
                <wp:extent cx="784489" cy="577970"/>
                <wp:effectExtent l="0" t="0" r="15875" b="1270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489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C859C4" w:rsidRDefault="00F86F87" w:rsidP="00C0121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86F87" w:rsidRPr="00C859C4" w:rsidRDefault="00F86F87" w:rsidP="00C012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9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  <w:p w:rsidR="00F86F87" w:rsidRDefault="00F86F87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5.8pt;margin-top:10.45pt;width:61.7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">
                <v:textbox>
                  <w:txbxContent>
                    <w:p w:rsidR="00F86F87" w:rsidRPr="00C859C4" w:rsidRDefault="00F86F87" w:rsidP="00C0121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86F87" w:rsidRPr="00C859C4" w:rsidRDefault="00F86F87" w:rsidP="00C012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9C4">
                        <w:rPr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</w:p>
                    <w:p w:rsidR="00F86F87" w:rsidRDefault="00F86F87" w:rsidP="00C01217"/>
                  </w:txbxContent>
                </v:textbox>
              </v:shape>
            </w:pict>
          </mc:Fallback>
        </mc:AlternateContent>
      </w:r>
    </w:p>
    <w:p w:rsidR="00661D21" w:rsidRDefault="00C859C4">
      <w:pPr>
        <w:rPr>
          <w:sz w:val="26"/>
          <w:szCs w:val="26"/>
          <w:rtl/>
        </w:rPr>
      </w:pPr>
      <w:r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582E7" wp14:editId="368BB641">
                <wp:simplePos x="0" y="0"/>
                <wp:positionH relativeFrom="column">
                  <wp:posOffset>190500</wp:posOffset>
                </wp:positionH>
                <wp:positionV relativeFrom="paragraph">
                  <wp:posOffset>209550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15pt;margin-top:16.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" strokeweight="2.25pt"/>
            </w:pict>
          </mc:Fallback>
        </mc:AlternateContent>
      </w:r>
    </w:p>
    <w:p w:rsidR="00C01217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السؤال الأول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: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</w:t>
      </w:r>
      <w:r w:rsidR="0094696F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ختاري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الاجابة الصحيحة للعبارات الآتية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(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ثم ظلل</w:t>
      </w:r>
      <w:r w:rsidRPr="009D2F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ي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الإجابة الصحيحة في ورقة التصحيح الآلي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</w:t>
      </w:r>
    </w:p>
    <w:p w:rsidR="005E72A0" w:rsidRPr="005E72A0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D00E7B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9A4D59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العالم الذي قاس كمية غاز الأوزون في الغلاف الجوي هو :</w:t>
            </w:r>
          </w:p>
        </w:tc>
      </w:tr>
      <w:tr w:rsidR="00207EF3" w:rsidRPr="0094696F" w:rsidTr="00D00E7B">
        <w:trPr>
          <w:jc w:val="center"/>
        </w:trPr>
        <w:tc>
          <w:tcPr>
            <w:tcW w:w="454" w:type="dxa"/>
          </w:tcPr>
          <w:p w:rsidR="00207EF3" w:rsidRPr="0094696F" w:rsidRDefault="00207EF3" w:rsidP="00D00E7B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توماس ميجلي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الكسندر فلمنج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دوبسون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جوليان هيل</w:t>
            </w:r>
          </w:p>
        </w:tc>
      </w:tr>
    </w:tbl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تستطي</w:t>
            </w:r>
            <w:r w:rsidR="005E72A0">
              <w:rPr>
                <w:rFonts w:asciiTheme="majorBidi" w:hAnsiTheme="majorBidi" w:cstheme="majorBidi"/>
                <w:sz w:val="24"/>
                <w:szCs w:val="24"/>
                <w:rtl/>
              </w:rPr>
              <w:t>ع المخلوقات الحية البقاء على ال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رض بفضل طبقة الاوزون التي تحميها من المستويات العالية من الأشعة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الفوق بنفسجية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التحت حمراء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الضوء المرئي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الراديو</w:t>
            </w:r>
          </w:p>
        </w:tc>
      </w:tr>
    </w:tbl>
    <w:p w:rsidR="00D00E7B" w:rsidRPr="0094696F" w:rsidRDefault="00D00E7B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المعدل الطبيعي لغاز الأوزون: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200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3000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300 DU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فرع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يُركّز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الكربونية: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الحيوية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الغير 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الفيزيائية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رياضي،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لغوي،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مرئي،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يبيّن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كيفية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حدوث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الأشياء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النموذج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الاستنتاجات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المادة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 هي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مجموعة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المضبوطة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مؤقتة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مدعم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بتجارب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عدّة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يُفسّر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علاقة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الطبيعة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ترمز الى الخواص الفيزيائية مثل اللون والرائحة والشكل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البيانات النوعية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البيانات الكمية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المستقل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التابع</w:t>
            </w:r>
          </w:p>
        </w:tc>
      </w:tr>
    </w:tbl>
    <w:p w:rsidR="00207EF3" w:rsidRPr="0094696F" w:rsidRDefault="00207EF3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يصف علاقة أوجدها الله في الطبيعة تدعمها عدة تجارب 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الملاحظة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القانون العلمي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الاستنتاج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مبادئ العمل في المختبر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دراسة التجربة المحددة اثناء اجراءها في المختبر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لبس الملابس الفضفاضة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عدم لبس العدسات اللاصقة في المختبر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اعادة المواد غير المستعملة الى العبوة الاصلية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C859C4" w:rsidRDefault="00C859C4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E72A0" w:rsidRPr="0094696F" w:rsidRDefault="005E72A0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الإكتشافات الغير مقصودة إكتشاف: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القطن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النايلون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الحرير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مركبات الكلوروفلوروكربون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المادة،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لها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وشكل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متغيّر: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الصلبة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السائلة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البلازما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الخواص الغير مميزة للمادة 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الكثافة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الانصهار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الغليان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تفنى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تُستحدث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 مما يلي مثال على التغير الكيميائي : 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غليان الماء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انصهار الجليد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تبخر البنزين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تعفن الخبز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طريقة للفصل حيث يتم فصل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المواد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اعتمادًا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درجة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غليانها: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الترشيح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التبلور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التقطير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أمثلة محاليل غاز – غاز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tabs>
                <w:tab w:val="center" w:pos="1097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الهواء الجوي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المياه الغازية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الاكسجين الذائب في الماء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واحدٌ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ممّا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يلي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يُعدّ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مثالا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الهواء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سكر المائدة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الاكسجين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كتل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نفسه،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تتحد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مع 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آخر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لتكوين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يتفاعل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هيدروجين كليا مع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19g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فلور . ما النسبة المئوية بالكتلة للهيدروجين في المركب الناتج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5.3%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مثال على المركب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ملح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النيكل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النحاس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الصوديوم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أول من اقترح أن المادة مكونة من ذرات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ديموقريطوس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ارسطو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جون دالتون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أشعة المهبط عبارة عن سيل من الجسيمات المشحونة شحنة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موجبة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سالبة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متعادلة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قد تكون موجبة وقد تكون سالبة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أستنتج أن كتلة الجسيم المشحون أقل كثيرا من كتلة ذرة الهيدروجين: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وليام كروكس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طومسون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مليكان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مركز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يحوي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البروتونات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والنيوترونات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الالكترون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الفراغ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النواة 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قدرة العلماء على جعل الذرات تتحرك لتكون اشكالا و أنماطا وبناء ألات بحجم صغير جدا تسمى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تقنية النانو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القانون العلمي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النموذج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النظرية العلمية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Pr="0094696F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يسمى القطب الموصول بالطرف السالب للبطارية في تجربة العالم وليام كروكس بـ: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الانود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الكاثود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المصعد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مصدر الجهد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النظائر هي : 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البروتونات نفسه لكنها تختلف في عدد النيترونات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ذرات لها عدد النيترونات نفسه لكنها تختلف في عدد البروتونات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الالكترونات نفسه لكنها تختلف في عدد البروتونات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البروتونات نفسه لكنها تختلف في عدد الالكترونات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الذي ينتج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عنه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تغيير في نواة الذرة يسمى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الكيميائي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النووي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الاحلال الاشعاعي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بيتا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تفق</w:t>
            </w:r>
            <w:r w:rsidR="00576225">
              <w:rPr>
                <w:rFonts w:asciiTheme="majorBidi" w:hAnsiTheme="majorBidi" w:cstheme="majorBidi"/>
                <w:sz w:val="24"/>
                <w:szCs w:val="24"/>
                <w:rtl/>
              </w:rPr>
              <w:t>د ا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>لأ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نوية غير المستقرة الطاقة بإصدار اشعاعات في عملية تلقائية تعرف بـ: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الفا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النشاط الاشعاعي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التفاعل النووي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التحلل الاشعاعي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الأشعة التي انحرفت في إتجاه الصفيحة الموجبة الشحنة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الفا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بيتا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جاما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الاشعاعات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أقصى عدد من الالكترونات يستوعبه مستوى الطاقة الرئيس يمكن حسابه بالمعادلة: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2n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4n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2n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عدد تأكسد الكالسيوم هو : علما بأن الكالسيوم يقع في المجموعة الثانية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+1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+2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-2</w:t>
            </w:r>
          </w:p>
        </w:tc>
      </w:tr>
    </w:tbl>
    <w:p w:rsidR="00692F2D" w:rsidRPr="0094696F" w:rsidRDefault="00692F2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تساوي عدد الذرات في المواد المتفاعلة مع عدد الذرات في المواد الناتجة يمثل 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الرمزية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اللفظية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الكيميائية الموزونة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التوزيع الالكتروني الصحيح للبورون ( علما بأن العدد الذري للبورون =5)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2p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576225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عدم إحلال النحاس محل الألمونيوم يرجع إلى</w:t>
            </w:r>
            <w:r w:rsidR="00576225"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أقل نشاطا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أعلى نشاطا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أثقل من الألمونيوم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جيد التوصيل  للحرارة والكهرباء</w:t>
            </w:r>
          </w:p>
        </w:tc>
      </w:tr>
    </w:tbl>
    <w:p w:rsidR="000B7661" w:rsidRPr="0094696F" w:rsidRDefault="000B7661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 تحل فيه ذرات عنصر محل ذرات عنصر اخر في مركب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احلال بسيط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تكوين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AB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A + B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نوع التفاعل السابق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تكوين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بسيط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كلوريد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الصوديوم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إذابة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ملعقة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الجزئ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الراسب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المذاب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المذيب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تُنتج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أيونات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الهيدروجين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المائي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الاحماض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المحاليل المائية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القواعد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المركبات الايونية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94696F" w:rsidRDefault="00576225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معادلة تظهر كافة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="000B7661"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يونات في المحلول بصورتها الواقعية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 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ايونية كاملة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ايونية نهائية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موزونة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83F4A" w:rsidRPr="0094696F" w:rsidRDefault="00983F4A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576225" w:rsidRDefault="000B7661" w:rsidP="000B766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واحد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كلوريد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البوتاسيوم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على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6.02 × 10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perscript"/>
                <w:lang w:eastAsia="en-US"/>
              </w:rPr>
              <w:t>23</w:t>
            </w:r>
            <w:r w:rsidR="00576225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ذرة من 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وحدة صيغة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أيون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جرام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احسبي عدد الجزيئات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11.5 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الماء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6.9X10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6.9X10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24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بالجرام لـ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3.57mol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الالمونيوم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Al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تساوي : ( علما بأن الكتلة المولية للالمونيوم = 26.982 )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0.13g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7.55 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96.32g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9.632 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وحدة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قياس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وفق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النظام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الدولي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للوحدات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g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g/mol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mol/g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المولية للمركب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هو : ( علما بأن الكتلة المولية للكربون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=12.011) (الكتلة المولية للاكسجين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=16)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44.011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44.11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384.3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40.022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لمعلومات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التي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ستحتاج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إلى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معرفتها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لتستعملها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تحديد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صيغتيه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الأولية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والجزيئية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8F33BD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العناصر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التركيب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النسبي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المئوي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لمكوّنات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حجم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حددي النسبة المئوية بالكتلة لعنصر الكربون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: ( الكتلة المولية للكربون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C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12.01) ( الكتلة المولية للاكسجين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O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92%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27.29%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72.71%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20%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صيغة تعطي العدد الفعلي للذرات من كل عنصر في جزئ واحد من المادة 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الصيغة الاولية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الصيغة الكيميائية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الصيغة الجزيئية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وحدة الصيغ الكيميائية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محدّدًا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مرتبطة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جزيئاته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المركب الايوني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الملح المائي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الجزئ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لصيغة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الكيمائية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لبروميد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الصوديوم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ثنائي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( علما بأن البروم يقع في المجموعة  17 والصوديوم في المجموعة الاولى 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NaBrH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.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)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NaBr.(HO)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2H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NaBr.</w:t>
            </w:r>
          </w:p>
        </w:tc>
      </w:tr>
    </w:tbl>
    <w:p w:rsidR="00983F4A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0AB91" wp14:editId="32B2B28B">
                <wp:simplePos x="0" y="0"/>
                <wp:positionH relativeFrom="column">
                  <wp:posOffset>105410</wp:posOffset>
                </wp:positionH>
                <wp:positionV relativeFrom="paragraph">
                  <wp:posOffset>115199</wp:posOffset>
                </wp:positionV>
                <wp:extent cx="732790" cy="542925"/>
                <wp:effectExtent l="0" t="0" r="10160" b="2857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015EE0" w:rsidRDefault="00F86F87" w:rsidP="00CC23D9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86F87" w:rsidRPr="00015EE0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8.3pt;margin-top:9.05pt;width:57.7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">
                <v:textbox>
                  <w:txbxContent>
                    <w:p w:rsidR="00F86F87" w:rsidRPr="00015EE0" w:rsidRDefault="00F86F87" w:rsidP="00CC23D9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F86F87" w:rsidRPr="00015EE0" w:rsidRDefault="00F86F87" w:rsidP="00CC23D9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A1B0F" w:rsidRPr="0094696F" w:rsidRDefault="00CA1B0F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CA1B0F" w:rsidRDefault="00CC23D9" w:rsidP="00983F4A">
      <w:pPr>
        <w:spacing w:before="100" w:beforeAutospacing="1" w:after="100" w:afterAutospacing="1"/>
        <w:contextualSpacing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D6D9C" wp14:editId="07E2A6C8">
                <wp:simplePos x="0" y="0"/>
                <wp:positionH relativeFrom="column">
                  <wp:posOffset>123190</wp:posOffset>
                </wp:positionH>
                <wp:positionV relativeFrom="paragraph">
                  <wp:posOffset>43060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9.7pt;margin-top:3.4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" strokeweight="1.5pt"/>
            </w:pict>
          </mc:Fallback>
        </mc:AlternateContent>
      </w: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الثاني :اختر (أ) إذا كانت العبارة صحيحة و اختر (ب) إذا كانت العبارة خاطئة.</w:t>
      </w:r>
    </w:p>
    <w:p w:rsidR="00CC23D9" w:rsidRPr="00015EE0" w:rsidRDefault="00CC23D9" w:rsidP="00CC23D9">
      <w:pPr>
        <w:spacing w:before="100" w:beforeAutospacing="1" w:after="100" w:afterAutospacing="1"/>
        <w:contextualSpacing/>
        <w:rPr>
          <w:rFonts w:asciiTheme="majorBidi" w:hAnsiTheme="majorBidi" w:cstheme="majorBidi"/>
          <w:sz w:val="22"/>
          <w:szCs w:val="22"/>
          <w:rtl/>
        </w:rPr>
      </w:pPr>
    </w:p>
    <w:tbl>
      <w:tblPr>
        <w:bidiVisual/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7088"/>
        <w:gridCol w:w="1459"/>
        <w:gridCol w:w="1518"/>
      </w:tblGrid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م</w:t>
            </w:r>
          </w:p>
        </w:tc>
        <w:tc>
          <w:tcPr>
            <w:tcW w:w="708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العبارة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أ- العبارة صحيحة</w:t>
            </w: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ب- العبارة خاطئة</w:t>
            </w: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CC23D9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السبب الرئيسي في ثقب الاوزون هو أبخرة الأمونيا  .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52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المتغير التابع هو الذي يتم قياسه أثناء التجربة .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53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يمكن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ضغط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أقل.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 هي طريقة لفصل مكونات المخلوط بالاعتماد على قابلية انجذاب كل مكون من مكونات الم</w:t>
            </w:r>
            <w:r w:rsidR="00983F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خلوط لسطح مادة أخرى . وقد تعرف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مكونات المخلوط  بالطور الثابت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العملية المستخدمة في فصل مكونات الماء تعرف بالتحليل الكهربائي.  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كان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دالتون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محقًّا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"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الذرات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تُقسم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أصغر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منها 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عدد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النيترونات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هوية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يتكوّن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أكسيد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الحديد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اشتعال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سلك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المواعين, يمثل  التفاعل السابق تفاعل احتراق . 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الذي لا يشارك في التفاعل يسمى 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المتفرج.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6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0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يحتوي المول على العدد نفسه من الجسيمات دائما , غير 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ن مولات المواد المختلفة لها كتل مختلفة 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</w:tbl>
    <w:p w:rsidR="00692F2D" w:rsidRDefault="00692F2D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F86F87" w:rsidRDefault="00F86F87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94696F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7A2BE" wp14:editId="22FB3196">
                <wp:simplePos x="0" y="0"/>
                <wp:positionH relativeFrom="column">
                  <wp:posOffset>105410</wp:posOffset>
                </wp:positionH>
                <wp:positionV relativeFrom="paragraph">
                  <wp:posOffset>84719</wp:posOffset>
                </wp:positionV>
                <wp:extent cx="638175" cy="508000"/>
                <wp:effectExtent l="0" t="0" r="28575" b="2540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Default="00F86F87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F86F87" w:rsidRPr="00CC23D9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28" type="#_x0000_t202" style="position:absolute;left:0;text-align:left;margin-left:8.3pt;margin-top:6.65pt;width:50.2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">
                <v:textbox>
                  <w:txbxContent>
                    <w:p w:rsidR="00F86F87" w:rsidRDefault="00F86F87" w:rsidP="00CC23D9">
                      <w:pPr>
                        <w:rPr>
                          <w:rtl/>
                        </w:rPr>
                      </w:pPr>
                    </w:p>
                    <w:p w:rsidR="00F86F87" w:rsidRPr="00CC23D9" w:rsidRDefault="00F86F87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015EE0" w:rsidRDefault="00983F4A" w:rsidP="00CC23D9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8E0818" wp14:editId="50D971DC">
                <wp:simplePos x="0" y="0"/>
                <wp:positionH relativeFrom="column">
                  <wp:posOffset>105410</wp:posOffset>
                </wp:positionH>
                <wp:positionV relativeFrom="paragraph">
                  <wp:posOffset>149489</wp:posOffset>
                </wp:positionV>
                <wp:extent cx="638175" cy="0"/>
                <wp:effectExtent l="0" t="0" r="9525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margin-left:8.3pt;margin-top:11.75pt;width:50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" strokeweight="1.5pt"/>
            </w:pict>
          </mc:Fallback>
        </mc:AlternateConten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الثالث :</w: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w:t xml:space="preserve"> </w:t>
      </w:r>
    </w:p>
    <w:p w:rsidR="0094696F" w:rsidRPr="0094696F" w:rsidRDefault="0094696F" w:rsidP="00CC23D9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94696F" w:rsidRPr="00015EE0" w:rsidRDefault="0094696F" w:rsidP="0094696F">
      <w:pPr>
        <w:pStyle w:val="a7"/>
        <w:numPr>
          <w:ilvl w:val="0"/>
          <w:numId w:val="3"/>
        </w:numPr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اكملي الفراغات التالية بما يناسبها : </w:t>
      </w:r>
    </w:p>
    <w:p w:rsidR="0094696F" w:rsidRPr="009D1797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>يتكوّن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الأوزون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عندما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تصطدم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الأشعّة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الصادرة من الشمس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بـغاز الاكسجين في الجزء العلوي من طبقة ........................</w:t>
      </w:r>
    </w:p>
    <w:p w:rsidR="0094696F" w:rsidRPr="009D1797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>البحث العلمي الذي يجري لحل مشكلة محددة يسمى ...............................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........................... هي حالة مميزة من حالات المادة يمكن وصفها بأنها غاز متأين تكون فيه الالكترونات حرة الحركة .  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يمكن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ملاحظة الخواص</w:t>
      </w:r>
      <w:r w:rsidR="00983F4A">
        <w:rPr>
          <w:rFonts w:asciiTheme="majorBidi" w:hAnsiTheme="majorBidi" w:cstheme="majorBidi" w:hint="cs"/>
          <w:sz w:val="24"/>
          <w:szCs w:val="24"/>
          <w:rtl/>
        </w:rPr>
        <w:t>.....................................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دون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تغيّر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تركيب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المادة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الكيميائي.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مخلوط له تركيب ثابت, وتمتزج مكوناته بانتظام  يسمى  ...............</w:t>
      </w:r>
      <w:r w:rsidR="00983F4A">
        <w:rPr>
          <w:rFonts w:asciiTheme="majorBidi" w:hAnsiTheme="majorBidi" w:cstheme="majorBidi" w:hint="cs"/>
          <w:sz w:val="24"/>
          <w:szCs w:val="24"/>
          <w:rtl/>
        </w:rPr>
        <w:t>...</w:t>
      </w:r>
      <w:r w:rsidRPr="0094696F">
        <w:rPr>
          <w:rFonts w:asciiTheme="majorBidi" w:hAnsiTheme="majorBidi" w:cstheme="majorBidi"/>
          <w:sz w:val="24"/>
          <w:szCs w:val="24"/>
          <w:rtl/>
        </w:rPr>
        <w:t>..............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من مؤشرات حدوث التفاعل الكيميائي ......................................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وحدة الكتل الذرية تعرف بأنها 1/12 من كتلة ذرة .....................................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الالكترونات ضمن مستوى الطاقة الرئيس الواحد ليس لها الطاقة نفسها وانما تتوزع في مستويات طاقة ........................ يشار اليها بال</w:t>
      </w:r>
      <w:r w:rsidR="001A5726">
        <w:rPr>
          <w:rFonts w:asciiTheme="majorBidi" w:hAnsiTheme="majorBidi" w:cstheme="majorBidi" w:hint="cs"/>
          <w:sz w:val="24"/>
          <w:szCs w:val="24"/>
          <w:rtl/>
        </w:rPr>
        <w:t>أ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حرف ( </w:t>
      </w:r>
      <w:r w:rsidRPr="0094696F">
        <w:rPr>
          <w:rFonts w:asciiTheme="majorBidi" w:hAnsiTheme="majorBidi" w:cstheme="majorBidi"/>
          <w:sz w:val="24"/>
          <w:szCs w:val="24"/>
        </w:rPr>
        <w:t>s-p-d-f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)</w:t>
      </w:r>
    </w:p>
    <w:p w:rsidR="0094696F" w:rsidRPr="001A5726" w:rsidRDefault="0094696F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9D1797" w:rsidRPr="009D1797" w:rsidRDefault="0094696F" w:rsidP="009D1797">
      <w:pPr>
        <w:pStyle w:val="a7"/>
        <w:numPr>
          <w:ilvl w:val="0"/>
          <w:numId w:val="3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>صنفي التفاعلات الكيميائية التالية الى ( تفكك – تكوين – إحلال مزدوج – إحلال بسيط – إحتراق )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</w:t>
      </w:r>
    </w:p>
    <w:p w:rsidR="0094696F" w:rsidRPr="009D1797" w:rsidRDefault="009D1797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 w:hint="cs"/>
          <w:sz w:val="24"/>
          <w:szCs w:val="24"/>
          <w:vertAlign w:val="subscript"/>
          <w:rtl/>
        </w:rPr>
        <w:t xml:space="preserve"> 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: </w:t>
      </w:r>
      <w:r w:rsidRPr="009D1797">
        <w:rPr>
          <w:rFonts w:asciiTheme="majorBidi" w:hAnsiTheme="majorBidi" w:cstheme="majorBidi"/>
          <w:sz w:val="24"/>
          <w:szCs w:val="24"/>
        </w:rPr>
        <w:t>CaO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Pr="009D1797">
        <w:rPr>
          <w:rFonts w:asciiTheme="majorBidi" w:hAnsiTheme="majorBidi" w:cstheme="majorBidi"/>
          <w:sz w:val="24"/>
          <w:szCs w:val="24"/>
        </w:rPr>
        <w:t xml:space="preserve"> +  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 Ca(OH)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 .....................................................</w:t>
      </w:r>
    </w:p>
    <w:p w:rsidR="009A4D59" w:rsidRPr="009D1797" w:rsidRDefault="009D1797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>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</w:rPr>
        <w:t>CH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4 (g) </w:t>
      </w:r>
      <w:r w:rsidRPr="009D1797">
        <w:rPr>
          <w:rFonts w:asciiTheme="majorBidi" w:hAnsiTheme="majorBidi" w:cstheme="majorBidi"/>
          <w:sz w:val="24"/>
          <w:szCs w:val="24"/>
        </w:rPr>
        <w:t>+ 2O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CO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D1797">
        <w:rPr>
          <w:rFonts w:asciiTheme="majorBidi" w:hAnsiTheme="majorBidi" w:cstheme="majorBidi"/>
          <w:sz w:val="24"/>
          <w:szCs w:val="24"/>
        </w:rPr>
        <w:t>+ 2H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 (g)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 ..................................................... </w:t>
      </w:r>
    </w:p>
    <w:p w:rsidR="001A5726" w:rsidRDefault="001A5726" w:rsidP="009A4D59">
      <w:pPr>
        <w:jc w:val="lowKashida"/>
        <w:rPr>
          <w:rFonts w:asciiTheme="majorBidi" w:hAnsiTheme="majorBidi" w:cstheme="majorBidi"/>
          <w:sz w:val="24"/>
          <w:szCs w:val="24"/>
        </w:rPr>
      </w:pPr>
    </w:p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4696F" w:rsidRPr="00015EE0" w:rsidRDefault="001A5726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252DE" wp14:editId="36E1EFAE">
                <wp:simplePos x="0" y="0"/>
                <wp:positionH relativeFrom="column">
                  <wp:posOffset>330068</wp:posOffset>
                </wp:positionH>
                <wp:positionV relativeFrom="paragraph">
                  <wp:posOffset>148661</wp:posOffset>
                </wp:positionV>
                <wp:extent cx="733245" cy="569271"/>
                <wp:effectExtent l="0" t="0" r="10160" b="21590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45" cy="56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1A5726" w:rsidRDefault="00F86F87" w:rsidP="00CC23D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86F87" w:rsidRPr="00CC23D9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A572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29" type="#_x0000_t202" style="position:absolute;left:0;text-align:left;margin-left:26pt;margin-top:11.7pt;width:57.75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">
                <v:textbox>
                  <w:txbxContent>
                    <w:p w:rsidR="00F86F87" w:rsidRPr="001A5726" w:rsidRDefault="00F86F87" w:rsidP="00CC23D9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F86F87" w:rsidRPr="00CC23D9" w:rsidRDefault="00F86F87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A572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rtl/>
        </w:rPr>
        <w:t>ا</w: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لسؤال الرابع : اجيبي عن الاسئلة التالية : </w:t>
      </w:r>
    </w:p>
    <w:p w:rsidR="0094696F" w:rsidRPr="00015EE0" w:rsidRDefault="0094696F" w:rsidP="0094696F">
      <w:pPr>
        <w:jc w:val="lowKashida"/>
        <w:rPr>
          <w:rFonts w:asciiTheme="majorBidi" w:hAnsiTheme="majorBidi" w:cstheme="majorBidi"/>
          <w:sz w:val="28"/>
          <w:szCs w:val="28"/>
          <w:rtl/>
        </w:rPr>
      </w:pPr>
    </w:p>
    <w:p w:rsidR="0094696F" w:rsidRPr="009D1797" w:rsidRDefault="001A5726" w:rsidP="009D1797">
      <w:pPr>
        <w:pStyle w:val="a7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445AE" wp14:editId="0161F42A">
                <wp:simplePos x="0" y="0"/>
                <wp:positionH relativeFrom="column">
                  <wp:posOffset>356870</wp:posOffset>
                </wp:positionH>
                <wp:positionV relativeFrom="paragraph">
                  <wp:posOffset>80010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margin-left:28.1pt;margin-top:6.3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" strokeweight="1.5pt"/>
            </w:pict>
          </mc:Fallback>
        </mc:AlternateConten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سمي كلا من المركبات التالية : </w:t>
      </w:r>
    </w:p>
    <w:p w:rsidR="0094696F" w:rsidRPr="009D1797" w:rsidRDefault="009D1797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Pr="009D1797">
        <w:rPr>
          <w:rFonts w:asciiTheme="majorBidi" w:hAnsiTheme="majorBidi" w:cstheme="majorBidi"/>
          <w:sz w:val="24"/>
          <w:szCs w:val="24"/>
        </w:rPr>
        <w:t>FeO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>: .........................................</w:t>
      </w:r>
    </w:p>
    <w:p w:rsidR="0094696F" w:rsidRPr="00015EE0" w:rsidRDefault="009D1797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="0094696F" w:rsidRPr="0094696F">
        <w:rPr>
          <w:rFonts w:asciiTheme="majorBidi" w:hAnsiTheme="majorBidi" w:cstheme="majorBidi"/>
          <w:sz w:val="24"/>
          <w:szCs w:val="24"/>
        </w:rPr>
        <w:t>NaCl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94696F" w:rsidRPr="0094696F">
        <w:rPr>
          <w:rFonts w:asciiTheme="majorBidi" w:hAnsiTheme="majorBidi" w:cstheme="majorBidi"/>
          <w:sz w:val="24"/>
          <w:szCs w:val="24"/>
          <w:rtl/>
        </w:rPr>
        <w:t>: ...........................................</w:t>
      </w:r>
    </w:p>
    <w:p w:rsidR="0094696F" w:rsidRPr="0094696F" w:rsidRDefault="0094696F" w:rsidP="0094696F">
      <w:pPr>
        <w:rPr>
          <w:rFonts w:asciiTheme="majorBidi" w:hAnsiTheme="majorBidi" w:cstheme="majorBidi"/>
          <w:sz w:val="24"/>
          <w:szCs w:val="24"/>
          <w:rtl/>
        </w:rPr>
      </w:pPr>
    </w:p>
    <w:p w:rsidR="0094696F" w:rsidRPr="009D1797" w:rsidRDefault="0094696F" w:rsidP="009D1797">
      <w:pPr>
        <w:pStyle w:val="a7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 xml:space="preserve">قارني بين اشعة ألفا وأشعة بيتا من ناحية التركيب  :  </w:t>
      </w:r>
    </w:p>
    <w:tbl>
      <w:tblPr>
        <w:tblStyle w:val="a6"/>
        <w:tblW w:w="0" w:type="auto"/>
        <w:tblInd w:w="1515" w:type="dxa"/>
        <w:tblLook w:val="04A0" w:firstRow="1" w:lastRow="0" w:firstColumn="1" w:lastColumn="0" w:noHBand="0" w:noVBand="1"/>
      </w:tblPr>
      <w:tblGrid>
        <w:gridCol w:w="4136"/>
        <w:gridCol w:w="3627"/>
      </w:tblGrid>
      <w:tr w:rsidR="0094696F" w:rsidRPr="0094696F" w:rsidTr="00F86F87"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التركيب </w:t>
            </w:r>
          </w:p>
        </w:tc>
        <w:tc>
          <w:tcPr>
            <w:tcW w:w="3627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نوع الاشعاع </w:t>
            </w:r>
          </w:p>
        </w:tc>
      </w:tr>
      <w:tr w:rsidR="0094696F" w:rsidRPr="0094696F" w:rsidTr="00F86F87">
        <w:trPr>
          <w:trHeight w:val="626"/>
        </w:trPr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27" w:type="dxa"/>
          </w:tcPr>
          <w:p w:rsidR="0094696F" w:rsidRPr="009D1797" w:rsidRDefault="0094696F" w:rsidP="009D1797">
            <w:pPr>
              <w:pStyle w:val="a7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D179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ألفا </w:t>
            </w:r>
          </w:p>
        </w:tc>
      </w:tr>
      <w:tr w:rsidR="0094696F" w:rsidRPr="0094696F" w:rsidTr="00F86F87">
        <w:trPr>
          <w:trHeight w:val="705"/>
        </w:trPr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27" w:type="dxa"/>
          </w:tcPr>
          <w:p w:rsidR="0094696F" w:rsidRPr="0094696F" w:rsidRDefault="0094696F" w:rsidP="009D1797">
            <w:pPr>
              <w:pStyle w:val="a7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بيتا </w:t>
            </w:r>
          </w:p>
        </w:tc>
      </w:tr>
    </w:tbl>
    <w:p w:rsidR="00015EE0" w:rsidRPr="001A5726" w:rsidRDefault="00015EE0" w:rsidP="0094696F">
      <w:pPr>
        <w:rPr>
          <w:rFonts w:asciiTheme="majorBidi" w:hAnsiTheme="majorBidi" w:cstheme="majorBidi"/>
          <w:sz w:val="24"/>
          <w:szCs w:val="24"/>
        </w:rPr>
      </w:pPr>
    </w:p>
    <w:p w:rsidR="0094696F" w:rsidRPr="0094696F" w:rsidRDefault="0094696F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احسبي عدد مولات </w:t>
      </w:r>
      <w:r w:rsidRPr="0094696F">
        <w:rPr>
          <w:rFonts w:asciiTheme="majorBidi" w:hAnsiTheme="majorBidi" w:cstheme="majorBidi"/>
          <w:sz w:val="24"/>
          <w:szCs w:val="24"/>
        </w:rPr>
        <w:t>22.6g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من نترات الفضة </w:t>
      </w:r>
      <w:r w:rsidRPr="0094696F">
        <w:rPr>
          <w:rFonts w:asciiTheme="majorBidi" w:hAnsiTheme="majorBidi" w:cstheme="majorBidi"/>
          <w:sz w:val="24"/>
          <w:szCs w:val="24"/>
        </w:rPr>
        <w:t xml:space="preserve"> AgNO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( مراعية كتابة جميع القوانين المستخدمة ) </w:t>
      </w:r>
    </w:p>
    <w:p w:rsidR="0094696F" w:rsidRPr="0094696F" w:rsidRDefault="0094696F" w:rsidP="009D2F71">
      <w:pPr>
        <w:ind w:left="360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( علما بأن الكتلة المولية لكل من العناصر  </w:t>
      </w:r>
      <w:r w:rsidRPr="0094696F">
        <w:rPr>
          <w:rFonts w:asciiTheme="majorBidi" w:hAnsiTheme="majorBidi" w:cstheme="majorBidi"/>
          <w:sz w:val="24"/>
          <w:szCs w:val="24"/>
        </w:rPr>
        <w:t>Ag = 107.86 ,  N= 14.007  , O= 16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) </w:t>
      </w:r>
    </w:p>
    <w:p w:rsidR="001A5726" w:rsidRDefault="0094696F" w:rsidP="001A5726">
      <w:p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  <w:r w:rsidRPr="0094696F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</w:t>
      </w:r>
      <w:r w:rsidR="00015EE0">
        <w:rPr>
          <w:rFonts w:asciiTheme="majorBidi" w:hAnsiTheme="majorBidi" w:cstheme="majorBidi"/>
          <w:sz w:val="24"/>
          <w:szCs w:val="24"/>
        </w:rPr>
        <w:t>....................................................</w:t>
      </w:r>
      <w:r w:rsidRPr="0094696F">
        <w:rPr>
          <w:rFonts w:asciiTheme="majorBidi" w:hAnsiTheme="majorBidi" w:cstheme="majorBidi"/>
          <w:sz w:val="24"/>
          <w:szCs w:val="24"/>
          <w:rtl/>
        </w:rPr>
        <w:t>..............</w:t>
      </w:r>
      <w:r w:rsidR="001A5726" w:rsidRPr="001A5726">
        <w:rPr>
          <w:rFonts w:asciiTheme="majorBidi" w:hAnsiTheme="majorBidi" w:cstheme="majorBidi"/>
          <w:sz w:val="24"/>
          <w:szCs w:val="24"/>
        </w:rPr>
        <w:t xml:space="preserve"> </w:t>
      </w:r>
      <w:r w:rsidR="001A5726">
        <w:rPr>
          <w:rFonts w:asciiTheme="majorBidi" w:hAnsiTheme="majorBidi" w:cstheme="majorBidi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  <w:r w:rsidR="001A5726" w:rsidRPr="0094696F">
        <w:rPr>
          <w:rFonts w:asciiTheme="majorBidi" w:hAnsiTheme="majorBidi" w:cstheme="majorBidi"/>
          <w:sz w:val="24"/>
          <w:szCs w:val="24"/>
          <w:rtl/>
        </w:rPr>
        <w:t>...........</w:t>
      </w:r>
      <w:r w:rsidR="001A5726" w:rsidRPr="001A5726">
        <w:rPr>
          <w:rFonts w:asciiTheme="majorBidi" w:hAnsiTheme="majorBidi" w:cstheme="majorBidi"/>
          <w:sz w:val="24"/>
          <w:szCs w:val="24"/>
        </w:rPr>
        <w:t xml:space="preserve"> </w:t>
      </w:r>
      <w:r w:rsidR="001A5726">
        <w:rPr>
          <w:rFonts w:asciiTheme="majorBidi" w:hAnsiTheme="majorBidi" w:cstheme="majorBidi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  <w:r w:rsidR="001A5726" w:rsidRPr="0094696F">
        <w:rPr>
          <w:rFonts w:asciiTheme="majorBidi" w:hAnsiTheme="majorBidi" w:cstheme="majorBidi"/>
          <w:sz w:val="24"/>
          <w:szCs w:val="24"/>
          <w:rtl/>
        </w:rPr>
        <w:t>...........</w:t>
      </w:r>
    </w:p>
    <w:p w:rsidR="0094696F" w:rsidRPr="0094696F" w:rsidRDefault="001A5726" w:rsidP="001A5726">
      <w:pPr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94696F" w:rsidRPr="0094696F" w:rsidRDefault="0094696F" w:rsidP="009D1797">
      <w:pPr>
        <w:pStyle w:val="a7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نظير النيون (</w:t>
      </w:r>
      <w:r w:rsidRPr="0094696F">
        <w:rPr>
          <w:rFonts w:asciiTheme="majorBidi" w:hAnsiTheme="majorBidi" w:cstheme="majorBidi"/>
          <w:sz w:val="24"/>
          <w:szCs w:val="24"/>
        </w:rPr>
        <w:t>Ne</w:t>
      </w:r>
      <w:r w:rsidRPr="0094696F">
        <w:rPr>
          <w:rFonts w:asciiTheme="majorBidi" w:hAnsiTheme="majorBidi" w:cstheme="majorBidi"/>
          <w:sz w:val="24"/>
          <w:szCs w:val="24"/>
          <w:rtl/>
        </w:rPr>
        <w:t>) عدد الذري 10 وعدده الكتلي 22 , اكتبي رمزه : ..................................</w:t>
      </w:r>
    </w:p>
    <w:p w:rsidR="0094696F" w:rsidRPr="0094696F" w:rsidRDefault="0094696F" w:rsidP="0094696F">
      <w:pPr>
        <w:ind w:left="360"/>
        <w:rPr>
          <w:rFonts w:asciiTheme="majorBidi" w:hAnsiTheme="majorBidi" w:cstheme="majorBidi"/>
          <w:sz w:val="24"/>
          <w:szCs w:val="24"/>
          <w:rtl/>
        </w:rPr>
      </w:pPr>
    </w:p>
    <w:p w:rsidR="0094696F" w:rsidRPr="0094696F" w:rsidRDefault="0094696F" w:rsidP="009D1797">
      <w:pPr>
        <w:pStyle w:val="a7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اكتبي المعادلة  الايونية الكاملة والمعادلة الايونية النهائية للتفاعل التالي : </w:t>
      </w:r>
    </w:p>
    <w:p w:rsidR="0094696F" w:rsidRPr="0094696F" w:rsidRDefault="0094696F" w:rsidP="0094696F">
      <w:pPr>
        <w:pStyle w:val="a7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</w:rPr>
        <w:t xml:space="preserve">HCl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(aq)</w:t>
      </w:r>
      <w:r w:rsidRPr="0094696F">
        <w:rPr>
          <w:rFonts w:asciiTheme="majorBidi" w:hAnsiTheme="majorBidi" w:cstheme="majorBidi"/>
          <w:sz w:val="24"/>
          <w:szCs w:val="24"/>
        </w:rPr>
        <w:t xml:space="preserve"> +  LiOH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 (aq)  </w:t>
      </w:r>
      <w:r w:rsidRPr="0094696F">
        <w:rPr>
          <w:rFonts w:asciiTheme="majorBidi" w:hAnsiTheme="majorBidi" w:cstheme="majorBidi"/>
          <w:sz w:val="24"/>
          <w:szCs w:val="24"/>
        </w:rPr>
        <w:sym w:font="Wingdings" w:char="F0E0"/>
      </w:r>
      <w:r w:rsidRPr="0094696F">
        <w:rPr>
          <w:rFonts w:asciiTheme="majorBidi" w:hAnsiTheme="majorBidi" w:cstheme="majorBidi"/>
          <w:sz w:val="24"/>
          <w:szCs w:val="24"/>
        </w:rPr>
        <w:t xml:space="preserve">  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696F">
        <w:rPr>
          <w:rFonts w:asciiTheme="majorBidi" w:hAnsiTheme="majorBidi" w:cstheme="majorBidi"/>
          <w:sz w:val="24"/>
          <w:szCs w:val="24"/>
        </w:rPr>
        <w:t xml:space="preserve">O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4696F">
        <w:rPr>
          <w:rFonts w:asciiTheme="majorBidi" w:hAnsiTheme="majorBidi" w:cstheme="majorBidi"/>
          <w:sz w:val="24"/>
          <w:szCs w:val="24"/>
        </w:rPr>
        <w:t xml:space="preserve">  +  LiCl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(aq) </w:t>
      </w:r>
    </w:p>
    <w:p w:rsidR="009A4D59" w:rsidRPr="0094696F" w:rsidRDefault="0094696F" w:rsidP="0094696F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4D59" w:rsidRPr="001A5726" w:rsidRDefault="001A5726" w:rsidP="001A5726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787B1" wp14:editId="6F9D7687">
                <wp:simplePos x="0" y="0"/>
                <wp:positionH relativeFrom="column">
                  <wp:posOffset>1522787</wp:posOffset>
                </wp:positionH>
                <wp:positionV relativeFrom="paragraph">
                  <wp:posOffset>110622</wp:posOffset>
                </wp:positionV>
                <wp:extent cx="4218940" cy="35306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87" w:rsidRPr="001A5726" w:rsidRDefault="00F86F87" w:rsidP="001A5726">
                            <w:pPr>
                              <w:jc w:val="center"/>
                              <w:rPr>
                                <w:rFonts w:cs="GE Dinar Two Medium"/>
                                <w:sz w:val="18"/>
                                <w:szCs w:val="18"/>
                                <w:rtl/>
                              </w:rPr>
                            </w:pP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- 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أسأل الله لكن التوفيق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 -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معلمة المادة : سحر عطار</w:t>
                            </w:r>
                          </w:p>
                          <w:p w:rsidR="00F86F87" w:rsidRPr="002B59A5" w:rsidRDefault="00F86F87" w:rsidP="001A5726">
                            <w:pPr>
                              <w:jc w:val="center"/>
                              <w:rPr>
                                <w:rFonts w:cs="GE Dinar Two Medium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0" type="#_x0000_t202" style="position:absolute;left:0;text-align:left;margin-left:119.9pt;margin-top:8.7pt;width:332.2pt;height:2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" filled="f" stroked="f" strokeweight=".5pt">
                <v:textbox>
                  <w:txbxContent>
                    <w:p w:rsidR="00F86F87" w:rsidRPr="001A5726" w:rsidRDefault="00F86F87" w:rsidP="001A5726">
                      <w:pPr>
                        <w:jc w:val="center"/>
                        <w:rPr>
                          <w:rFonts w:cs="GE Dinar Two Medium"/>
                          <w:sz w:val="18"/>
                          <w:szCs w:val="18"/>
                          <w:rtl/>
                        </w:rPr>
                      </w:pP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انتهت الأسئلة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- 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أسأل الله لكن التوفيق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 -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معلمة المادة : سحر عطار</w:t>
                      </w:r>
                    </w:p>
                    <w:p w:rsidR="00F86F87" w:rsidRPr="002B59A5" w:rsidRDefault="00F86F87" w:rsidP="001A5726">
                      <w:pPr>
                        <w:jc w:val="center"/>
                        <w:rPr>
                          <w:rFonts w:cs="GE Dinar Two Medium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A4D59" w:rsidRPr="001A5726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225" w:rsidRDefault="008F5225" w:rsidP="00A92AB4">
      <w:r>
        <w:separator/>
      </w:r>
    </w:p>
  </w:endnote>
  <w:endnote w:type="continuationSeparator" w:id="0">
    <w:p w:rsidR="008F5225" w:rsidRDefault="008F522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0A19D0B-6A1E-4ED1-95ED-D11D8E98086D}"/>
    <w:embedBold r:id="rId2" w:fontKey="{B77D4A11-9A96-436E-8F86-120DAB9FD7D5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0061BE-24A3-435E-8823-ADCD79FE2C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C9CAAB6-6396-4419-8963-2DAA038F1742}"/>
  </w:font>
  <w:font w:name="GE Dinar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6F87" w:rsidRPr="00374657" w:rsidRDefault="00F86F8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6460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6460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6F87" w:rsidRPr="00374657" w:rsidRDefault="00F86F8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    <v:textbox>
                <w:txbxContent>
                  <w:p w:rsidR="00F86F87" w:rsidRPr="00374657" w:rsidRDefault="00F86F8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64602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64602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6F87" w:rsidRPr="00374657" w:rsidRDefault="00F86F8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6F87" w:rsidRPr="00374657" w:rsidRDefault="00F86F87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F522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F522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6F87" w:rsidRPr="00374657" w:rsidRDefault="00F86F87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QTDnHd0A&#10;AAAJAQAADwAAAAAAAAAAAAAAAAARBQAAZHJzL2Rvd25yZXYueG1sUEsFBgAAAAAEAAQA8wAAABsG&#10;AAAAAA==&#10;" filled="f" stroked="f">
              <v:textbox>
                <w:txbxContent>
                  <w:p w:rsidR="00F86F87" w:rsidRPr="00374657" w:rsidRDefault="00F86F87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F522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F522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6F87" w:rsidRPr="00374657" w:rsidRDefault="00F86F87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86F87" w:rsidRPr="00021D6D" w:rsidRDefault="00F86F8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F5225" w:rsidRPr="008F522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F5225" w:rsidRPr="008F522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F86F87" w:rsidRPr="00021D6D" w:rsidRDefault="00F86F8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F5225" w:rsidRPr="008F522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F5225" w:rsidRPr="008F522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225" w:rsidRDefault="008F5225" w:rsidP="00A92AB4">
      <w:r>
        <w:separator/>
      </w:r>
    </w:p>
  </w:footnote>
  <w:footnote w:type="continuationSeparator" w:id="0">
    <w:p w:rsidR="008F5225" w:rsidRDefault="008F522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F86F87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F86F87" w:rsidRPr="00D02263" w:rsidRDefault="00F86F87" w:rsidP="00816F73">
          <w:pPr>
            <w:pStyle w:val="4"/>
            <w:rPr>
              <w:rFonts w:cs="mohammad bold art 1"/>
              <w:sz w:val="18"/>
              <w:szCs w:val="18"/>
              <w:rtl/>
            </w:rPr>
          </w:pPr>
          <w:r w:rsidRPr="00D02263">
            <w:rPr>
              <w:rFonts w:cs="mohammad bold art 1" w:hint="cs"/>
              <w:sz w:val="18"/>
              <w:szCs w:val="18"/>
              <w:rtl/>
            </w:rPr>
            <w:t>المملكة العربية السعودية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مدارس الخندق الأهلية</w:t>
          </w:r>
        </w:p>
        <w:p w:rsidR="00F86F87" w:rsidRPr="00CF70DF" w:rsidRDefault="00F86F87" w:rsidP="00816F73">
          <w:pPr>
            <w:jc w:val="center"/>
            <w:rPr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6F87" w:rsidRDefault="00F86F87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F86F87" w:rsidRDefault="00F86F87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F86F87" w:rsidRDefault="00F86F87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F86F87" w:rsidRDefault="00F86F87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F86F87" w:rsidRDefault="00F86F87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F86F87" w:rsidRPr="0067565F" w:rsidRDefault="00F86F87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F86F87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F86F87" w:rsidRPr="00FF44B1" w:rsidRDefault="00F86F87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6F87" w:rsidRPr="004A5331" w:rsidRDefault="00F86F8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F86F87" w:rsidRPr="004A5331" w:rsidRDefault="00F86F87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F86F87" w:rsidRPr="00D02263" w:rsidRDefault="00D02263" w:rsidP="00D02263">
          <w:pPr>
            <w:rPr>
              <w:rFonts w:cs="AL-Mohanad Bold"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اسم </w:t>
          </w:r>
          <w:r w:rsidR="00F86F87"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الطالبة: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.......................</w:t>
          </w:r>
          <w:r w:rsidRPr="00D02263">
            <w:rPr>
              <w:rFonts w:cs="AL-Mohanad Bold" w:hint="cs"/>
              <w:sz w:val="24"/>
              <w:szCs w:val="24"/>
              <w:rtl/>
            </w:rPr>
            <w:t>.....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..</w:t>
          </w:r>
          <w:r>
            <w:rPr>
              <w:rFonts w:cs="AL-Mohanad Bold" w:hint="cs"/>
              <w:sz w:val="24"/>
              <w:szCs w:val="24"/>
              <w:rtl/>
            </w:rPr>
            <w:t>.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F86F87" w:rsidRPr="00D02263" w:rsidRDefault="00F86F87" w:rsidP="005E72A0">
          <w:pPr>
            <w:pStyle w:val="4"/>
            <w:jc w:val="left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 xml:space="preserve">الصف:الأول الثانوي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المادة: كيمياء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F86F87" w:rsidRDefault="00D02263" w:rsidP="00D02263">
          <w:pPr>
            <w:jc w:val="center"/>
            <w:rPr>
              <w:rFonts w:cs="AL-Mohanad Bold" w:hint="cs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الخميس</w:t>
          </w:r>
        </w:p>
        <w:p w:rsidR="00D02263" w:rsidRPr="00D02263" w:rsidRDefault="00D02263" w:rsidP="00D0226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(29/4/1441 هـ )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الزمن :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4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4"/>
            <w:rPr>
              <w:rFonts w:cs="AL-Mohanad Bold"/>
              <w:sz w:val="24"/>
              <w:szCs w:val="24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Default="00F86F8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F86F87" w:rsidRPr="000F6296" w:rsidRDefault="00F86F87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F86F87" w:rsidRPr="00DF0CBD" w:rsidRDefault="00F86F87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F86F87" w:rsidRDefault="00F86F8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054EC6" wp14:editId="43ABB422">
              <wp:simplePos x="0" y="0"/>
              <wp:positionH relativeFrom="column">
                <wp:posOffset>1811655</wp:posOffset>
              </wp:positionH>
              <wp:positionV relativeFrom="paragraph">
                <wp:posOffset>60960</wp:posOffset>
              </wp:positionV>
              <wp:extent cx="3286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6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6F87" w:rsidRPr="008A7580" w:rsidRDefault="00F86F87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3" type="#_x0000_t202" style="position:absolute;left:0;text-align:left;margin-left:142.65pt;margin-top:4.8pt;width:25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" filled="f" stroked="f" strokeweight=".5pt">
              <v:textbox>
                <w:txbxContent>
                  <w:p w:rsidR="00F86F87" w:rsidRPr="008A7580" w:rsidRDefault="00F86F87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6B702FA" wp14:editId="25F9F3A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642"/>
    <w:multiLevelType w:val="hybridMultilevel"/>
    <w:tmpl w:val="10E44F10"/>
    <w:lvl w:ilvl="0" w:tplc="3918AD5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1FE73C5"/>
    <w:multiLevelType w:val="hybridMultilevel"/>
    <w:tmpl w:val="265E394A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54B28"/>
    <w:multiLevelType w:val="hybridMultilevel"/>
    <w:tmpl w:val="F9A828B6"/>
    <w:lvl w:ilvl="0" w:tplc="37A8879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30D69"/>
    <w:multiLevelType w:val="hybridMultilevel"/>
    <w:tmpl w:val="47C0FB28"/>
    <w:lvl w:ilvl="0" w:tplc="CE4EFD68">
      <w:start w:val="6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57103BAD"/>
    <w:multiLevelType w:val="hybridMultilevel"/>
    <w:tmpl w:val="CD3E599C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11E6E"/>
    <w:multiLevelType w:val="hybridMultilevel"/>
    <w:tmpl w:val="275688FA"/>
    <w:lvl w:ilvl="0" w:tplc="035C3F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1581E"/>
    <w:rsid w:val="00015EE0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B7661"/>
    <w:rsid w:val="000C0628"/>
    <w:rsid w:val="000C20AA"/>
    <w:rsid w:val="000C740B"/>
    <w:rsid w:val="000D1EAE"/>
    <w:rsid w:val="000F2278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4984"/>
    <w:rsid w:val="00197444"/>
    <w:rsid w:val="001A5726"/>
    <w:rsid w:val="001B602D"/>
    <w:rsid w:val="001B7601"/>
    <w:rsid w:val="001C00FA"/>
    <w:rsid w:val="001C44AD"/>
    <w:rsid w:val="001F7E75"/>
    <w:rsid w:val="00201196"/>
    <w:rsid w:val="00201E7C"/>
    <w:rsid w:val="002065CB"/>
    <w:rsid w:val="00207EF3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D2874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D2990"/>
    <w:rsid w:val="003E026B"/>
    <w:rsid w:val="003F135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76225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E72A0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1F66"/>
    <w:rsid w:val="006866AA"/>
    <w:rsid w:val="00692F2D"/>
    <w:rsid w:val="006B3DA1"/>
    <w:rsid w:val="006B4367"/>
    <w:rsid w:val="006C3C31"/>
    <w:rsid w:val="006C4E21"/>
    <w:rsid w:val="006C6684"/>
    <w:rsid w:val="006D04D5"/>
    <w:rsid w:val="006D5359"/>
    <w:rsid w:val="006E3825"/>
    <w:rsid w:val="006E6595"/>
    <w:rsid w:val="00702D5B"/>
    <w:rsid w:val="00742240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33BD"/>
    <w:rsid w:val="008F5225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5CFB"/>
    <w:rsid w:val="0093753B"/>
    <w:rsid w:val="00944314"/>
    <w:rsid w:val="0094696F"/>
    <w:rsid w:val="0095204D"/>
    <w:rsid w:val="00960F39"/>
    <w:rsid w:val="00977FFD"/>
    <w:rsid w:val="00982434"/>
    <w:rsid w:val="00983F4A"/>
    <w:rsid w:val="009876BD"/>
    <w:rsid w:val="0099745C"/>
    <w:rsid w:val="009A4D59"/>
    <w:rsid w:val="009B2A18"/>
    <w:rsid w:val="009D1797"/>
    <w:rsid w:val="009D2F71"/>
    <w:rsid w:val="009D3EB8"/>
    <w:rsid w:val="009E7C6B"/>
    <w:rsid w:val="00A07BFB"/>
    <w:rsid w:val="00A14145"/>
    <w:rsid w:val="00A168CE"/>
    <w:rsid w:val="00A23BA6"/>
    <w:rsid w:val="00A6080C"/>
    <w:rsid w:val="00A62FC8"/>
    <w:rsid w:val="00A64602"/>
    <w:rsid w:val="00A90042"/>
    <w:rsid w:val="00A91602"/>
    <w:rsid w:val="00A92AB4"/>
    <w:rsid w:val="00A96FBE"/>
    <w:rsid w:val="00AA717E"/>
    <w:rsid w:val="00AD615E"/>
    <w:rsid w:val="00AE61A3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E0302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859C4"/>
    <w:rsid w:val="00CA1B0F"/>
    <w:rsid w:val="00CB7830"/>
    <w:rsid w:val="00CC1381"/>
    <w:rsid w:val="00CC23D9"/>
    <w:rsid w:val="00CC288D"/>
    <w:rsid w:val="00CD0299"/>
    <w:rsid w:val="00CF70DF"/>
    <w:rsid w:val="00D00E7B"/>
    <w:rsid w:val="00D02263"/>
    <w:rsid w:val="00D14D29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6F8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6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6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169CE-A4BE-470A-92FE-F7D3A6C7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193</TotalTime>
  <Pages>5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Se7en</cp:lastModifiedBy>
  <cp:revision>14</cp:revision>
  <cp:lastPrinted>2019-12-14T20:36:00Z</cp:lastPrinted>
  <dcterms:created xsi:type="dcterms:W3CDTF">2019-12-04T18:31:00Z</dcterms:created>
  <dcterms:modified xsi:type="dcterms:W3CDTF">2019-12-14T20:38:00Z</dcterms:modified>
</cp:coreProperties>
</file>