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A42C15" w:rsidRDefault="00661D21">
      <w:pPr>
        <w:rPr>
          <w:rFonts w:ascii="Calibri" w:hAnsi="Calibri" w:cs="Calibri"/>
          <w:b/>
          <w:bCs/>
          <w:sz w:val="26"/>
          <w:szCs w:val="26"/>
          <w:rtl/>
          <w:lang w:bidi="ar-EG"/>
        </w:rPr>
      </w:pPr>
      <w:bookmarkStart w:id="0" w:name="_GoBack"/>
      <w:bookmarkEnd w:id="0"/>
    </w:p>
    <w:tbl>
      <w:tblPr>
        <w:tblpPr w:leftFromText="180" w:rightFromText="180" w:vertAnchor="text" w:horzAnchor="margin" w:tblpY="12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A754C3" w:rsidRPr="00A42C15" w:rsidTr="005643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4C3" w:rsidRPr="00A42C15" w:rsidRDefault="00A754C3" w:rsidP="00564309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</w:tr>
      <w:tr w:rsidR="00A754C3" w:rsidRPr="00A42C15" w:rsidTr="005643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4C3" w:rsidRPr="00A42C15" w:rsidRDefault="00A90546" w:rsidP="00A90546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15</w:t>
            </w:r>
          </w:p>
        </w:tc>
      </w:tr>
    </w:tbl>
    <w:p w:rsidR="00E063F1" w:rsidRPr="00A42C15" w:rsidRDefault="00E063F1" w:rsidP="00E819AF">
      <w:pPr>
        <w:spacing w:before="240"/>
        <w:rPr>
          <w:rFonts w:ascii="Calibri" w:hAnsi="Calibri" w:cs="Calibri"/>
          <w:b/>
          <w:bCs/>
          <w:sz w:val="36"/>
          <w:szCs w:val="32"/>
        </w:rPr>
      </w:pPr>
      <w:r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أجب عن جميع الأسئلة التالية في نفس الورقة وورقة التظليل  </w:t>
      </w:r>
      <w:r w:rsidRPr="00A42C15">
        <w:rPr>
          <w:rFonts w:ascii="Calibri" w:hAnsi="Calibri" w:cs="Calibri"/>
          <w:b/>
          <w:bCs/>
          <w:sz w:val="36"/>
          <w:szCs w:val="32"/>
          <w:rtl/>
        </w:rPr>
        <w:t>:</w:t>
      </w:r>
    </w:p>
    <w:p w:rsidR="00E063F1" w:rsidRPr="00A42C15" w:rsidRDefault="00E063F1" w:rsidP="007F0BD7">
      <w:pPr>
        <w:rPr>
          <w:rFonts w:ascii="Calibri" w:hAnsi="Calibri" w:cs="Calibri"/>
          <w:b/>
          <w:bCs/>
          <w:sz w:val="24"/>
          <w:szCs w:val="24"/>
          <w:rtl/>
        </w:rPr>
      </w:pP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السؤال الأول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اختر الإجابة الصحيحة في كل مما يأتي وظللها في المكان المخصص للتظليل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   </w:t>
      </w:r>
      <w:r w:rsidRPr="00A42C15">
        <w:rPr>
          <w:rFonts w:ascii="Calibri" w:hAnsi="Calibri" w:cs="Calibri"/>
          <w:b/>
          <w:bCs/>
          <w:rtl/>
        </w:rPr>
        <w:t xml:space="preserve">( </w:t>
      </w:r>
      <w:r w:rsidRPr="00A42C15">
        <w:rPr>
          <w:rFonts w:ascii="Calibri" w:hAnsi="Calibri" w:cs="Times New Roman"/>
          <w:b/>
          <w:bCs/>
          <w:rtl/>
        </w:rPr>
        <w:t xml:space="preserve">كل فقرة نصف درجة </w:t>
      </w:r>
      <w:r w:rsidRPr="00A42C15">
        <w:rPr>
          <w:rFonts w:ascii="Calibri" w:hAnsi="Calibri" w:cs="Calibri"/>
          <w:b/>
          <w:bCs/>
          <w:rtl/>
        </w:rPr>
        <w:t>)</w:t>
      </w:r>
    </w:p>
    <w:p w:rsidR="00A90546" w:rsidRPr="00A42C15" w:rsidRDefault="00A90546" w:rsidP="007F0BD7">
      <w:pPr>
        <w:rPr>
          <w:rFonts w:ascii="Calibri" w:hAnsi="Calibri" w:cs="Calibri"/>
          <w:b/>
          <w:bCs/>
          <w:sz w:val="24"/>
          <w:szCs w:val="24"/>
          <w:rtl/>
        </w:rPr>
      </w:pPr>
    </w:p>
    <w:tbl>
      <w:tblPr>
        <w:tblStyle w:val="a6"/>
        <w:bidiVisual/>
        <w:tblW w:w="10652" w:type="dxa"/>
        <w:tblInd w:w="327" w:type="dxa"/>
        <w:tblLook w:val="04A0" w:firstRow="1" w:lastRow="0" w:firstColumn="1" w:lastColumn="0" w:noHBand="0" w:noVBand="1"/>
      </w:tblPr>
      <w:tblGrid>
        <w:gridCol w:w="542"/>
        <w:gridCol w:w="3050"/>
        <w:gridCol w:w="424"/>
        <w:gridCol w:w="3188"/>
        <w:gridCol w:w="561"/>
        <w:gridCol w:w="2887"/>
      </w:tblGrid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077F4" w:rsidP="00E077F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أقول عند الخروج من الخلاء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E077F4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غفرانك</w:t>
            </w: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077F4" w:rsidP="00E077F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عند دخول الخلاء أقدم رجلي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E077F4" w:rsidRDefault="00E077F4" w:rsidP="009A4A96">
            <w:pPr>
              <w:rPr>
                <w:rFonts w:ascii="Calibri" w:hAnsi="Calibri" w:cs="Arial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اليمنى</w:t>
            </w: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077F4" w:rsidP="00E077F4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قبلة المسلمين هي 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E077F4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الكعبة</w:t>
            </w: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2243C5" w:rsidP="002243C5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ديني أمرني بـ 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2243C5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ستر العورة </w:t>
            </w: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7778E6" w:rsidP="002243C5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2243C5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أجتنب قضاء الحاجة في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2243C5" w:rsidP="002243C5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طريق الناس</w:t>
            </w:r>
            <w:r w:rsidR="007778E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D3DCA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من واجبي كمسلم أن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  <w:vAlign w:val="center"/>
          </w:tcPr>
          <w:p w:rsidR="007778E6" w:rsidRPr="00A42C15" w:rsidRDefault="00ED3DCA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أهتم بالبيئة 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DA40A5" w:rsidP="00DA40A5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تحدث سعد مع أخيه وهو يقضي حاجته :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0E103A" w:rsidP="000E103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لا يرد عليه</w:t>
            </w: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0E103A" w:rsidP="000E103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لا أدخل الحمام بـ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F96F3A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0E103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0E103A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مصحف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CD05D3" w:rsidP="00CD05D3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لا أتكلم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CD05D3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عند قضاء الحاجة </w:t>
            </w: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7778E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lastRenderedPageBreak/>
              <w:t>10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24702" w:rsidP="00E24702">
            <w:pPr>
              <w:tabs>
                <w:tab w:val="center" w:pos="4955"/>
                <w:tab w:val="right" w:pos="10102"/>
              </w:tabs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يجب على المسلم أن يكون 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>: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ab/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ab/>
            </w:r>
          </w:p>
        </w:tc>
      </w:tr>
      <w:tr w:rsidR="007778E6" w:rsidRPr="00A42C15" w:rsidTr="00A42C15">
        <w:trPr>
          <w:trHeight w:val="563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61" w:type="dxa"/>
          </w:tcPr>
          <w:p w:rsidR="007778E6" w:rsidRPr="00A42C15" w:rsidRDefault="007778E6" w:rsidP="00E2470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389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201" w:type="dxa"/>
          </w:tcPr>
          <w:p w:rsidR="007778E6" w:rsidRPr="00A42C15" w:rsidRDefault="00E24702" w:rsidP="00E2470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طاهرًا</w:t>
            </w:r>
          </w:p>
        </w:tc>
        <w:tc>
          <w:tcPr>
            <w:tcW w:w="561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98" w:type="dxa"/>
          </w:tcPr>
          <w:p w:rsidR="007778E6" w:rsidRPr="00A42C15" w:rsidRDefault="007778E6" w:rsidP="00E24702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10"/>
        <w:bidiVisual/>
        <w:tblW w:w="10652" w:type="dxa"/>
        <w:tblInd w:w="318" w:type="dxa"/>
        <w:tblLook w:val="04A0" w:firstRow="1" w:lastRow="0" w:firstColumn="1" w:lastColumn="0" w:noHBand="0" w:noVBand="1"/>
      </w:tblPr>
      <w:tblGrid>
        <w:gridCol w:w="541"/>
        <w:gridCol w:w="3032"/>
        <w:gridCol w:w="477"/>
        <w:gridCol w:w="3182"/>
        <w:gridCol w:w="474"/>
        <w:gridCol w:w="2946"/>
      </w:tblGrid>
      <w:tr w:rsidR="00A90546" w:rsidRPr="00A42C15" w:rsidTr="009A4A96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11" w:type="dxa"/>
            <w:gridSpan w:val="5"/>
            <w:shd w:val="clear" w:color="auto" w:fill="F2F2F2"/>
            <w:vAlign w:val="center"/>
          </w:tcPr>
          <w:p w:rsidR="00A90546" w:rsidRPr="00A42C15" w:rsidRDefault="00E24702" w:rsidP="00E24702">
            <w:pPr>
              <w:jc w:val="lowKashida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يجب إزالة النجاسة عن </w:t>
            </w:r>
            <w:r w:rsidR="00A90546" w:rsidRPr="00A42C15">
              <w:rPr>
                <w:rFonts w:cs="Calibri"/>
                <w:b/>
                <w:bCs/>
                <w:sz w:val="32"/>
                <w:szCs w:val="32"/>
              </w:rPr>
              <w:t>:</w:t>
            </w:r>
          </w:p>
        </w:tc>
      </w:tr>
      <w:tr w:rsidR="00A90546" w:rsidRPr="00A42C15" w:rsidTr="00A42C15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32" w:type="dxa"/>
          </w:tcPr>
          <w:p w:rsidR="00A90546" w:rsidRPr="00A42C15" w:rsidRDefault="00A90546" w:rsidP="00E24702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82" w:type="dxa"/>
          </w:tcPr>
          <w:p w:rsidR="00A90546" w:rsidRPr="00A42C15" w:rsidRDefault="00A90546" w:rsidP="00E24702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4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46" w:type="dxa"/>
          </w:tcPr>
          <w:p w:rsidR="00A90546" w:rsidRPr="00A42C15" w:rsidRDefault="00E24702" w:rsidP="00E24702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الثياب</w:t>
            </w:r>
          </w:p>
        </w:tc>
      </w:tr>
      <w:tr w:rsidR="00A90546" w:rsidRPr="00A42C15" w:rsidTr="009A4A96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5679F5" w:rsidP="005679F5">
            <w:pPr>
              <w:rPr>
                <w:rFonts w:cs="Calibri"/>
                <w:b/>
                <w:bCs/>
                <w:sz w:val="32"/>
                <w:szCs w:val="32"/>
              </w:rPr>
            </w:pPr>
            <w:bookmarkStart w:id="1" w:name="_Hlk24450324"/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الله سبحانه وتعالى يحب </w:t>
            </w:r>
            <w:r w:rsidR="00A90546" w:rsidRPr="00A42C15">
              <w:rPr>
                <w:rFonts w:cs="Calibri"/>
                <w:b/>
                <w:bCs/>
                <w:sz w:val="32"/>
                <w:szCs w:val="32"/>
              </w:rPr>
              <w:t>:</w:t>
            </w:r>
            <w:bookmarkEnd w:id="1"/>
          </w:p>
        </w:tc>
      </w:tr>
      <w:tr w:rsidR="00A90546" w:rsidRPr="00A42C15" w:rsidTr="00A42C15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32" w:type="dxa"/>
            <w:vAlign w:val="center"/>
          </w:tcPr>
          <w:p w:rsidR="00A90546" w:rsidRPr="00A42C15" w:rsidRDefault="00A90546" w:rsidP="005679F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ا</w:t>
            </w:r>
            <w:r w:rsidR="005679F5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لمطهرين </w:t>
            </w: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82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4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46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  <w:tr w:rsidR="00A90546" w:rsidRPr="00A42C15" w:rsidTr="009A4A96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0111" w:type="dxa"/>
            <w:gridSpan w:val="5"/>
            <w:shd w:val="clear" w:color="auto" w:fill="F2F2F2"/>
            <w:vAlign w:val="center"/>
          </w:tcPr>
          <w:p w:rsidR="00A90546" w:rsidRPr="00A42C15" w:rsidRDefault="0024460F" w:rsidP="003201DA">
            <w:pPr>
              <w:jc w:val="lowKashida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يجوز الاستجمار بـ :</w:t>
            </w:r>
          </w:p>
        </w:tc>
      </w:tr>
      <w:tr w:rsidR="00A90546" w:rsidRPr="00A42C15" w:rsidTr="00A42C15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32" w:type="dxa"/>
          </w:tcPr>
          <w:p w:rsidR="00A90546" w:rsidRPr="00A42C15" w:rsidRDefault="00A90546" w:rsidP="0024460F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7" w:type="dxa"/>
          </w:tcPr>
          <w:p w:rsidR="00A90546" w:rsidRPr="00A42C15" w:rsidRDefault="00A90546" w:rsidP="0029647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82" w:type="dxa"/>
          </w:tcPr>
          <w:p w:rsidR="00A90546" w:rsidRPr="00A42C15" w:rsidRDefault="00A90546" w:rsidP="0029647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4" w:type="dxa"/>
          </w:tcPr>
          <w:p w:rsidR="00A90546" w:rsidRPr="00A42C15" w:rsidRDefault="00A90546" w:rsidP="0029647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46" w:type="dxa"/>
          </w:tcPr>
          <w:p w:rsidR="00A90546" w:rsidRPr="0024460F" w:rsidRDefault="0024460F" w:rsidP="0024460F">
            <w:pPr>
              <w:spacing w:line="216" w:lineRule="auto"/>
              <w:contextualSpacing/>
              <w:jc w:val="center"/>
              <w:rPr>
                <w:rFonts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المناديل</w:t>
            </w:r>
          </w:p>
        </w:tc>
      </w:tr>
      <w:tr w:rsidR="00A90546" w:rsidRPr="00A42C15" w:rsidTr="009A4A96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CE090B" w:rsidP="00CE090B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الاستجمار يكون </w:t>
            </w:r>
            <w:r w:rsidR="00A90546" w:rsidRPr="00A42C15">
              <w:rPr>
                <w:rFonts w:cs="Calibri"/>
                <w:b/>
                <w:bCs/>
                <w:sz w:val="32"/>
                <w:szCs w:val="32"/>
              </w:rPr>
              <w:t>:</w:t>
            </w:r>
          </w:p>
        </w:tc>
      </w:tr>
      <w:tr w:rsidR="00A90546" w:rsidRPr="00A42C15" w:rsidTr="00A42C15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32" w:type="dxa"/>
            <w:vAlign w:val="center"/>
          </w:tcPr>
          <w:p w:rsidR="00A90546" w:rsidRPr="00A42C15" w:rsidRDefault="00A90546" w:rsidP="00CE090B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82" w:type="dxa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4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color w:val="000000"/>
                <w:sz w:val="32"/>
                <w:szCs w:val="32"/>
                <w:rtl/>
              </w:rPr>
              <w:t>ج</w:t>
            </w:r>
          </w:p>
        </w:tc>
        <w:tc>
          <w:tcPr>
            <w:tcW w:w="2946" w:type="dxa"/>
          </w:tcPr>
          <w:p w:rsidR="00A90546" w:rsidRPr="00A42C15" w:rsidRDefault="00DD6536" w:rsidP="003201DA">
            <w:pPr>
              <w:spacing w:line="216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ثلاث مسحات</w:t>
            </w:r>
          </w:p>
        </w:tc>
      </w:tr>
      <w:tr w:rsidR="00A90546" w:rsidRPr="00A42C15" w:rsidTr="009A4A96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C17483" w:rsidP="003201DA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من أنواع النجاسات :</w:t>
            </w:r>
          </w:p>
        </w:tc>
      </w:tr>
      <w:tr w:rsidR="00A90546" w:rsidRPr="00A42C15" w:rsidTr="00A42C15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32" w:type="dxa"/>
          </w:tcPr>
          <w:p w:rsidR="00A90546" w:rsidRPr="00A42C15" w:rsidRDefault="00A90546" w:rsidP="00122A85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477" w:type="dxa"/>
          </w:tcPr>
          <w:p w:rsidR="00A90546" w:rsidRPr="00A42C15" w:rsidRDefault="00A90546" w:rsidP="00122A8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82" w:type="dxa"/>
          </w:tcPr>
          <w:p w:rsidR="00A90546" w:rsidRPr="00A42C15" w:rsidRDefault="00C17483" w:rsidP="00122A85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البول</w:t>
            </w:r>
          </w:p>
        </w:tc>
        <w:tc>
          <w:tcPr>
            <w:tcW w:w="474" w:type="dxa"/>
          </w:tcPr>
          <w:p w:rsidR="00A90546" w:rsidRPr="00A42C15" w:rsidRDefault="00A90546" w:rsidP="00122A8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46" w:type="dxa"/>
          </w:tcPr>
          <w:p w:rsidR="00A90546" w:rsidRPr="00A42C15" w:rsidRDefault="00A90546" w:rsidP="00122A8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</w:tbl>
    <w:p w:rsidR="007F0BD7" w:rsidRPr="00A42C15" w:rsidRDefault="0029647A" w:rsidP="002573DD">
      <w:pPr>
        <w:tabs>
          <w:tab w:val="num" w:pos="898"/>
        </w:tabs>
        <w:spacing w:after="120"/>
        <w:rPr>
          <w:rFonts w:ascii="Calibri" w:hAnsi="Calibri" w:cs="Calibri"/>
          <w:b/>
          <w:bCs/>
          <w:sz w:val="32"/>
          <w:szCs w:val="32"/>
          <w:u w:val="single"/>
          <w:rtl/>
        </w:rPr>
      </w:pPr>
      <w:r w:rsidRPr="00A42C15">
        <w:rPr>
          <w:rFonts w:ascii="Calibri" w:hAnsi="Calibri" w:cs="Calibri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132080</wp:posOffset>
                </wp:positionV>
                <wp:extent cx="6858000" cy="0"/>
                <wp:effectExtent l="0" t="0" r="19050" b="1905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137E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left:0;text-align:left;margin-left:-2.4pt;margin-top:10.4pt;width:540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KlJAIAAEYEAAAOAAAAZHJzL2Uyb0RvYy54bWysU02P2jAQvVfqf7ByhyQUKESE1SqB9rBt&#10;kXb7A4ztEKuOx7INAVX97x2bj7LtpaqagzP2zDy/mXlePBw7RQ7COgm6TPJhlhChGXCpd2Xy9WU9&#10;mCXEeao5VaBFmZyESx6Wb98selOIEbSguLAEQbQrelMmrfemSFPHWtFRNwQjNDobsB31uLW7lFva&#10;I3qn0lGWTdMeLDcWmHAOT+uzM1lG/KYRzH9pGic8UWWC3HxcbVy3YU2XC1rsLDWtZBca9B9YdFRq&#10;vPQGVVNPyd7KP6A6ySw4aPyQQZdC00gmYg1YTZ79Vs1zS42ItWBznLm1yf0/WPb5sLFEcpwdtkfT&#10;Dmf0uPcQrybz0J/euALDKr2xoUJ21M/mCdg3RzRULdU7EYNfTgZz85CRvkoJG2fwlm3/CTjGUMSP&#10;zTo2tiONkuZjSAzg2BByjNM53aYjjp4wPJzOJrMsQ5bs6ktpESBCorHOfxDQkWCUifOWyl3rK9Aa&#10;NQD2DE8PT84Hgr8SQrKGtVQqSkFp0pfJfDKaRD4OlOTBGcKc3W0rZcmBBjHFL1aLnvswC3vNI1gr&#10;KF9dbE+lOtt4udIBDwtDOhfrrJbv82y+mq1m48F4NF0NxlldDx7X1XgwXefvJ/W7uqrq/Eeglo+L&#10;VnIudGB3VW4+/jtlXN7QWXM37d7akL5Gj/1Cstd/JB1nHMZ6FsgW+Gljr7NHscbgy8MKr+F+j/b9&#10;81/+BAAA//8DAFBLAwQUAAYACAAAACEA4ita1d0AAAAJAQAADwAAAGRycy9kb3ducmV2LnhtbEyP&#10;QU/DMAyF70j8h8hI3LaEamxTV3dCSCAOqBID7lnjtYXGKU3Wdv+eTBzGyXp+1nufs+1kWzFQ7xvH&#10;CHdzBYK4dKbhCuHj/Wm2BuGDZqNbx4RwIg/b/Poq06lxI7/RsAuViCHsU41Qh9ClUvqyJqv93HXE&#10;0Tu43uoQZV9J0+sxhttWJkotpdUNx4Zad/RYU/m9O1qEH16dPhdyWH8VRVg+v7xWTMWIeHszPWxA&#10;BJrC5RjO+BEd8si0d0c2XrQIs0UkDwiJivPsq9V9AmL/t5F5Jv9/kP8CAAD//wMAUEsBAi0AFAAG&#10;AAgAAAAhALaDOJL+AAAA4QEAABMAAAAAAAAAAAAAAAAAAAAAAFtDb250ZW50X1R5cGVzXS54bWxQ&#10;SwECLQAUAAYACAAAACEAOP0h/9YAAACUAQAACwAAAAAAAAAAAAAAAAAvAQAAX3JlbHMvLnJlbHNQ&#10;SwECLQAUAAYACAAAACEAoYDCpSQCAABGBAAADgAAAAAAAAAAAAAAAAAuAgAAZHJzL2Uyb0RvYy54&#10;bWxQSwECLQAUAAYACAAAACEA4ita1d0AAAAJAQAADwAAAAAAAAAAAAAAAAB+BAAAZHJzL2Rvd25y&#10;ZXYueG1sUEsFBgAAAAAEAAQA8wAAAIgFAAAAAA==&#10;"/>
            </w:pict>
          </mc:Fallback>
        </mc:AlternateContent>
      </w:r>
    </w:p>
    <w:tbl>
      <w:tblPr>
        <w:tblpPr w:leftFromText="180" w:rightFromText="180" w:vertAnchor="text" w:horzAnchor="margin" w:tblpY="-13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</w:tblGrid>
      <w:tr w:rsidR="00462267" w:rsidRPr="00A42C15" w:rsidTr="00E819A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267" w:rsidRPr="00A42C15" w:rsidRDefault="00462267" w:rsidP="00E819AF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</w:pPr>
          </w:p>
        </w:tc>
      </w:tr>
      <w:tr w:rsidR="00462267" w:rsidRPr="00A42C15" w:rsidTr="00E819A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267" w:rsidRPr="00A42C15" w:rsidRDefault="00411D42" w:rsidP="00740CD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462267" w:rsidRPr="00A42C15" w:rsidRDefault="00462267" w:rsidP="00A42C15">
      <w:pPr>
        <w:spacing w:line="276" w:lineRule="auto"/>
        <w:rPr>
          <w:rFonts w:ascii="Calibri" w:hAnsi="Calibri" w:cs="Calibri"/>
          <w:b/>
          <w:bCs/>
          <w:sz w:val="22"/>
          <w:szCs w:val="22"/>
          <w:rtl/>
        </w:rPr>
      </w:pP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السؤال الثاني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>عزيزي الطالب رجاءً ضع علامة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(√)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أمام العبارة الصحيحة و علامة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(×)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>أمام العبارة الخاطئة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: </w:t>
      </w:r>
    </w:p>
    <w:p w:rsidR="00A754C3" w:rsidRPr="00A42C15" w:rsidRDefault="00462267" w:rsidP="00A42C15">
      <w:pPr>
        <w:spacing w:after="240" w:line="276" w:lineRule="auto"/>
        <w:rPr>
          <w:rFonts w:ascii="Calibri" w:hAnsi="Calibri" w:cs="Calibri"/>
          <w:b/>
          <w:bCs/>
          <w:sz w:val="28"/>
          <w:szCs w:val="28"/>
          <w:rtl/>
        </w:rPr>
      </w:pP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</w:t>
      </w:r>
      <w:r w:rsidR="00A42C15">
        <w:rPr>
          <w:rFonts w:ascii="Calibri" w:hAnsi="Calibri" w:cs="Calibri"/>
          <w:b/>
          <w:bCs/>
          <w:sz w:val="22"/>
          <w:szCs w:val="22"/>
          <w:rtl/>
        </w:rPr>
        <w:t xml:space="preserve">                     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 (  </w:t>
      </w:r>
      <w:r w:rsidRPr="00A42C15">
        <w:rPr>
          <w:rFonts w:ascii="Calibri" w:hAnsi="Calibri" w:cs="Times New Roman"/>
          <w:b/>
          <w:bCs/>
          <w:sz w:val="22"/>
          <w:szCs w:val="22"/>
          <w:rtl/>
        </w:rPr>
        <w:t xml:space="preserve">كل فقرة درجة 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>)</w:t>
      </w:r>
    </w:p>
    <w:tbl>
      <w:tblPr>
        <w:bidiVisual/>
        <w:tblW w:w="0" w:type="auto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485"/>
        <w:gridCol w:w="7644"/>
        <w:gridCol w:w="986"/>
        <w:gridCol w:w="985"/>
        <w:gridCol w:w="7"/>
      </w:tblGrid>
      <w:tr w:rsidR="002573DD" w:rsidRPr="00A42C15" w:rsidTr="00762066">
        <w:trPr>
          <w:trHeight w:hRule="exact" w:val="476"/>
        </w:trPr>
        <w:tc>
          <w:tcPr>
            <w:tcW w:w="8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573DD" w:rsidRPr="00A42C15" w:rsidRDefault="002573DD" w:rsidP="00F87095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Segoe UI Symbol" w:hAnsi="Segoe UI Symbol" w:cs="Segoe UI Symbol"/>
                <w:b/>
                <w:bCs/>
                <w:color w:val="222222"/>
                <w:sz w:val="36"/>
                <w:szCs w:val="36"/>
                <w:shd w:val="clear" w:color="auto" w:fill="FFFFFF"/>
              </w:rPr>
              <w:t>✔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EG"/>
              </w:rPr>
            </w:pPr>
            <w:r w:rsidRPr="00A42C15">
              <w:rPr>
                <w:rFonts w:ascii="Calibri" w:hAnsi="Calibri" w:cs="Calibri"/>
                <w:b/>
                <w:bCs/>
                <w:color w:val="666666"/>
                <w:sz w:val="36"/>
                <w:szCs w:val="36"/>
                <w:shd w:val="clear" w:color="auto" w:fill="FFFFFF"/>
              </w:rPr>
              <w:t>X</w:t>
            </w:r>
          </w:p>
        </w:tc>
      </w:tr>
      <w:tr w:rsidR="002573DD" w:rsidRPr="00A42C15" w:rsidTr="0029647A">
        <w:trPr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926A59" w:rsidP="00F87095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الاستنجاء هو غسل مخرج البول والغائط بالماء حتى تزول </w:t>
            </w:r>
            <w:r w:rsidR="000235C0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النجاس</w:t>
            </w:r>
            <w:r w:rsidR="005618CF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ة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5618CF" w:rsidP="005618CF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يجوز التبول في الطريق العام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851DD8" w:rsidP="00851DD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نطهر النجاسة عن الثوب بالماء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851DD8" w:rsidP="00851DD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عند دخول الخلاء أقدم رجلي اليمنى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597BDD" w:rsidP="00597BDD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الكعبة هي قبلة المسلمين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E749DC" w:rsidP="00E749DC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  <w:lang w:bidi="ar-EG"/>
              </w:rPr>
              <w:t>لا أتحدث مع أحد وأنا أقضي حاجتي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4979D9" w:rsidP="004979D9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الإسلام دين الطهارة والنظافة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9647A" w:rsidRPr="00A42C15" w:rsidRDefault="007924C9" w:rsidP="007924C9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الاستجمار هو مسح مخرج البول والغائط </w:t>
            </w:r>
            <w:r w:rsidR="002A48C4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بالأحجار أو المناديل حتى تزول النجاسة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A48C4" w:rsidP="002A48C4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من أنواع النجاسات البول والغائط .</w:t>
            </w:r>
            <w:r w:rsidR="0029647A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A48C4" w:rsidP="002A48C4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t>نأمر أولادنا بالصلاة وهم أبناء سبع سنين .</w:t>
            </w:r>
            <w:r w:rsidR="0029647A" w:rsidRPr="00A42C15"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1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9615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6"/>
                <w:szCs w:val="6"/>
                <w:rtl/>
              </w:rPr>
            </w:pPr>
          </w:p>
        </w:tc>
      </w:tr>
    </w:tbl>
    <w:p w:rsidR="009A4D59" w:rsidRPr="00A42C15" w:rsidRDefault="009A4D59" w:rsidP="009A4D59">
      <w:pPr>
        <w:jc w:val="lowKashida"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Y="11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B6045F" w:rsidRPr="00A42C15" w:rsidTr="00B6045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45F" w:rsidRPr="00A42C15" w:rsidRDefault="00B6045F" w:rsidP="00B6045F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</w:pPr>
          </w:p>
        </w:tc>
      </w:tr>
      <w:tr w:rsidR="00B6045F" w:rsidRPr="00A42C15" w:rsidTr="00B6045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45F" w:rsidRPr="00A42C15" w:rsidRDefault="00411D42" w:rsidP="00740CD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</w:p>
        </w:tc>
      </w:tr>
    </w:tbl>
    <w:p w:rsidR="00B6045F" w:rsidRPr="00A42C15" w:rsidRDefault="00432FEE" w:rsidP="00462267">
      <w:pPr>
        <w:spacing w:line="276" w:lineRule="auto"/>
        <w:rPr>
          <w:rFonts w:ascii="Calibri" w:hAnsi="Calibri" w:cs="Calibri"/>
          <w:b/>
          <w:bCs/>
          <w:sz w:val="36"/>
          <w:szCs w:val="32"/>
          <w:rtl/>
        </w:rPr>
      </w:pPr>
      <w:r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السؤال الثالث </w:t>
      </w:r>
      <w:r w:rsidRPr="00A42C15">
        <w:rPr>
          <w:rFonts w:ascii="Calibri" w:hAnsi="Calibri" w:cs="Calibri"/>
          <w:b/>
          <w:bCs/>
          <w:sz w:val="36"/>
          <w:szCs w:val="32"/>
          <w:rtl/>
        </w:rPr>
        <w:t xml:space="preserve">:  </w:t>
      </w:r>
      <w:r w:rsidR="00B6045F"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أجب عن الأسئلة التالية </w:t>
      </w:r>
      <w:r w:rsidR="00B6045F" w:rsidRPr="00A42C15">
        <w:rPr>
          <w:rFonts w:ascii="Calibri" w:hAnsi="Calibri" w:cs="Calibri"/>
          <w:b/>
          <w:bCs/>
          <w:sz w:val="36"/>
          <w:szCs w:val="32"/>
          <w:rtl/>
        </w:rPr>
        <w:t>:</w:t>
      </w:r>
      <w:r w:rsidR="00E819AF" w:rsidRPr="00A42C15">
        <w:rPr>
          <w:rFonts w:ascii="Calibri" w:hAnsi="Calibri" w:cs="Calibri"/>
          <w:b/>
          <w:bCs/>
          <w:sz w:val="36"/>
          <w:szCs w:val="32"/>
          <w:rtl/>
        </w:rPr>
        <w:t xml:space="preserve">            </w:t>
      </w:r>
      <w:r w:rsidR="00E819AF" w:rsidRPr="00A42C15">
        <w:rPr>
          <w:rFonts w:ascii="Calibri" w:hAnsi="Calibri" w:cs="Calibri"/>
          <w:b/>
          <w:bCs/>
          <w:sz w:val="22"/>
          <w:szCs w:val="22"/>
          <w:rtl/>
        </w:rPr>
        <w:t xml:space="preserve">(  </w:t>
      </w:r>
      <w:r w:rsidR="00E819AF" w:rsidRPr="00A42C15">
        <w:rPr>
          <w:rFonts w:ascii="Calibri" w:hAnsi="Calibri" w:cs="Times New Roman"/>
          <w:b/>
          <w:bCs/>
          <w:sz w:val="22"/>
          <w:szCs w:val="22"/>
          <w:rtl/>
        </w:rPr>
        <w:t xml:space="preserve">كل فقرة نصف درجة </w:t>
      </w:r>
      <w:r w:rsidR="00E819AF" w:rsidRPr="00A42C15">
        <w:rPr>
          <w:rFonts w:ascii="Calibri" w:hAnsi="Calibri" w:cs="Calibri"/>
          <w:b/>
          <w:bCs/>
          <w:sz w:val="22"/>
          <w:szCs w:val="22"/>
          <w:rtl/>
        </w:rPr>
        <w:t>)</w:t>
      </w:r>
    </w:p>
    <w:p w:rsidR="00E819AF" w:rsidRPr="00A42C15" w:rsidRDefault="00434196" w:rsidP="00434196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 xml:space="preserve">أول ما يحاسب عليه العبد يوم القيامة 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(  </w:t>
      </w:r>
      <w:r>
        <w:rPr>
          <w:rFonts w:ascii="Calibri" w:hAnsi="Calibri" w:cs="Arial" w:hint="cs"/>
          <w:b/>
          <w:bCs/>
          <w:sz w:val="32"/>
          <w:szCs w:val="32"/>
          <w:rtl/>
        </w:rPr>
        <w:t>الصلاة  )  .</w:t>
      </w:r>
    </w:p>
    <w:p w:rsidR="00411D42" w:rsidRPr="00434196" w:rsidRDefault="00434196" w:rsidP="00434196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>أَحب الأعمال إلى الله الصلاة على  (  وقتها  ) .</w:t>
      </w:r>
    </w:p>
    <w:p w:rsidR="00411D42" w:rsidRPr="00A42C15" w:rsidRDefault="00434196" w:rsidP="00434196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  <w:lang w:bidi="ar-EG"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 xml:space="preserve"> قال النبي صلى الله عليه وسلم : إنما الأعمال ( بالنيات ) .</w:t>
      </w:r>
    </w:p>
    <w:p w:rsidR="00411D42" w:rsidRPr="00434196" w:rsidRDefault="005004DD" w:rsidP="00434196">
      <w:pPr>
        <w:pStyle w:val="a7"/>
        <w:numPr>
          <w:ilvl w:val="0"/>
          <w:numId w:val="10"/>
        </w:numPr>
        <w:tabs>
          <w:tab w:val="num" w:pos="898"/>
        </w:tabs>
        <w:spacing w:after="12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 xml:space="preserve">عورة الرجل في الصلاة من ( السرة ) إلى  ( الركبة ) . </w:t>
      </w:r>
    </w:p>
    <w:p w:rsidR="00F501BB" w:rsidRPr="00A42C15" w:rsidRDefault="00F501BB" w:rsidP="00F501BB">
      <w:pPr>
        <w:tabs>
          <w:tab w:val="num" w:pos="898"/>
        </w:tabs>
        <w:spacing w:after="120"/>
        <w:jc w:val="center"/>
        <w:rPr>
          <w:rFonts w:ascii="Calibri" w:hAnsi="Calibri" w:cs="Calibri"/>
          <w:b/>
          <w:bCs/>
          <w:i/>
          <w:iCs/>
          <w:sz w:val="24"/>
          <w:szCs w:val="24"/>
          <w:rtl/>
        </w:rPr>
      </w:pPr>
      <w:r w:rsidRPr="00A42C15">
        <w:rPr>
          <w:rFonts w:ascii="Calibri" w:hAnsi="Calibri" w:cs="Times New Roman"/>
          <w:b/>
          <w:bCs/>
          <w:sz w:val="24"/>
          <w:szCs w:val="24"/>
          <w:rtl/>
        </w:rPr>
        <w:t>تمت الأسئلة</w:t>
      </w:r>
      <w:r w:rsidRPr="00A42C15">
        <w:rPr>
          <w:rFonts w:ascii="Calibri" w:hAnsi="Calibri" w:cs="Calibri"/>
          <w:b/>
          <w:bCs/>
          <w:sz w:val="24"/>
          <w:szCs w:val="24"/>
          <w:rtl/>
        </w:rPr>
        <w:t xml:space="preserve">.... </w:t>
      </w:r>
      <w:r w:rsidRPr="00A42C15">
        <w:rPr>
          <w:rFonts w:ascii="Calibri" w:hAnsi="Calibri" w:cs="Times New Roman"/>
          <w:b/>
          <w:bCs/>
          <w:sz w:val="24"/>
          <w:szCs w:val="24"/>
          <w:rtl/>
        </w:rPr>
        <w:t>مع تمنياتي لكم بالتوفيق والسداد</w:t>
      </w:r>
    </w:p>
    <w:sectPr w:rsidR="00F501BB" w:rsidRPr="00A42C15" w:rsidSect="004F3D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510" w:footer="567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140" w:rsidRDefault="00C30140" w:rsidP="00A92AB4">
      <w:r>
        <w:separator/>
      </w:r>
    </w:p>
  </w:endnote>
  <w:endnote w:type="continuationSeparator" w:id="0">
    <w:p w:rsidR="00C30140" w:rsidRDefault="00C3014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DCC839D-CD7F-4A97-AD75-0E82BE8A887D}"/>
    <w:embedBold r:id="rId2" w:fontKey="{4AEAA73E-B9DA-4672-BAAF-CE7A432A67AD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BDCD49-77B1-46B1-8F31-4F09A169F8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B9B32D5-CD3C-4CC5-B741-B29137E13F30}"/>
    <w:embedBold r:id="rId5" w:fontKey="{EBA30A4E-6E0E-4041-9219-DC84E8D8C432}"/>
    <w:embedBoldItalic r:id="rId6" w:fontKey="{2686062D-D666-4F8B-BD0B-C020EF97B7B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9F148E2F-7393-42CB-A6F2-03418204A49D}"/>
    <w:embedBold r:id="rId8" w:fontKey="{1F56F362-EC3E-4B08-9CA9-CE66A756D7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Bold r:id="rId9" w:fontKey="{EE37F661-22A3-40A9-B930-625FA270A95C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68A04A18-C48D-4B85-9216-52353886040C}"/>
  </w:font>
  <w:font w:name="Calibri Light">
    <w:charset w:val="00"/>
    <w:family w:val="swiss"/>
    <w:pitch w:val="variable"/>
    <w:sig w:usb0="E0002AFF" w:usb1="C000247B" w:usb2="00000009" w:usb3="00000000" w:csb0="000001FF" w:csb1="00000000"/>
    <w:embedRegular r:id="rId11" w:fontKey="{5EC3DB66-3EA6-41C1-A605-DB960E2D9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237" w:rsidRDefault="0032423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1605280</wp:posOffset>
              </wp:positionH>
              <wp:positionV relativeFrom="page">
                <wp:posOffset>10203815</wp:posOffset>
              </wp:positionV>
              <wp:extent cx="5589270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927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5F77E4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9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/20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19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م</w:t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26.4pt;margin-top:803.45pt;width:440.1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bptg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3OMBO2Boke2N+hO7lFquzMOOgOnhwHczB6OgWVXqR7uZfVNIyGXLRUbdquUHFtGa8gutDf9i6sT&#10;jrYg6/GjrCEM3RrpgPaN6m3roBkI0IGlpxMzNpUKDuM4SaM5mCqwXZNwdu2o82l2vD0obd4z2SO7&#10;yLEC5h063d1rY7Oh2dHFBhOy5F3n2O/EswNwnE4gNly1NpuFI/NnGqSrZJUQj0SzlUeCovBuyyXx&#10;ZmU4j4vrYrkswl82bkiyltc1EzbMUVgh+TPiDhKfJHGSlpYdry2cTUmrzXrZKbSjIOzSfa7nYDm7&#10;+c/TcE2AWl6UFEYkuItSr5wlc4+UJPbSeZB4QZjepbOApKQon5d0zwX795LQmOM0juJJTOekX9QW&#10;uO91bTTruYHR0fE+x8nJiWZWgitRO2oN5d20vmiFTf/cCqD7SLQTrNXopFazX+8Bxap4LesnkK6S&#10;oCwQIcw7WLRS/cBohNmRY/19SxXDqPsgQP5pSIgdNm5D4nkEG3VpWV9aqKgAKscGo2m5NNOA2g6K&#10;b1qIND04IW/hyTTcqfmc1eGhwXxwRR1mmR1Al3vndZ64i98AAAD//wMAUEsDBBQABgAIAAAAIQCt&#10;Mrb24AAAAA4BAAAPAAAAZHJzL2Rvd25yZXYueG1sTI/BTsMwEETvSPyDtUjcqN2UBhriVBWIK4i2&#10;IHFz420SNV5HsduEv2dzguPOjGbf5OvRteKCfWg8aZjPFAik0tuGKg373evdI4gQDVnTekINPxhg&#10;XVxf5SazfqAPvGxjJbiEQmY01DF2mZShrNGZMPMdEntH3zsT+ewraXszcLlrZaJUKp1piD/UpsPn&#10;GsvT9uw0fL4dv7/u1Xv14pbd4Eclya2k1rc34+YJRMQx/oVhwmd0KJjp4M9kg2g1JMuE0SMbqUpX&#10;IKbIfLHgfYdJS9UDyCKX/2cUvwAAAP//AwBQSwECLQAUAAYACAAAACEAtoM4kv4AAADhAQAAEwAA&#10;AAAAAAAAAAAAAAAAAAAAW0NvbnRlbnRfVHlwZXNdLnhtbFBLAQItABQABgAIAAAAIQA4/SH/1gAA&#10;AJQBAAALAAAAAAAAAAAAAAAAAC8BAABfcmVscy8ucmVsc1BLAQItABQABgAIAAAAIQAkNVbptgIA&#10;ALkFAAAOAAAAAAAAAAAAAAAAAC4CAABkcnMvZTJvRG9jLnhtbFBLAQItABQABgAIAAAAIQCtMrb2&#10;4AAAAA4BAAAPAAAAAAAAAAAAAAAAABAFAABkcnMvZG93bnJldi54bWxQSwUGAAAAAAQABADzAAAA&#10;HQYAAAAA&#10;" filled="f" stroked="f">
              <v:textbox>
                <w:txbxContent>
                  <w:p w:rsidR="006B43B4" w:rsidRPr="00374657" w:rsidRDefault="006B43B4" w:rsidP="005F77E4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/20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م</w:t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17780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F44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F44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-.05pt;margin-top:1.4pt;width:87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Az&#10;qci72wAAAAYBAAAPAAAAZHJzL2Rvd25yZXYueG1sTM7NTsMwEATgOxLvYC0St9ZuS6EN2VQIxBXU&#10;8iNx28bbJCJeR7HbhLfHPcFxNaPZL9+MrlUn7kPjBWE2NaBYSm8bqRDe354nK1AhklhqvTDCDwfY&#10;FJcXOWXWD7Ll0y5WKo1IyAihjrHLtA5lzY7C1HcsKTv43lFMZ19p29OQxl2r58bcakeNpA81dfxY&#10;c/m9OzqEj5fD1+eNea2e3LIb/Gi0uLVGvL4aH+5BRR7jXxnO/ESHIpn2/ig2qBZhMktFhHnyn9O7&#10;xRrUHmG5WoAucv2fX/wCAAD//wMAUEsBAi0AFAAGAAgAAAAhALaDOJL+AAAA4QEAABMAAAAAAAAA&#10;AAAAAAAAAAAAAFtDb250ZW50X1R5cGVzXS54bWxQSwECLQAUAAYACAAAACEAOP0h/9YAAACUAQAA&#10;CwAAAAAAAAAAAAAAAAAvAQAAX3JlbHMvLnJlbHNQSwECLQAUAAYACAAAACEAbB/iUbYCAADBBQAA&#10;DgAAAAAAAAAAAAAAAAAuAgAAZHJzL2Uyb0RvYy54bWxQSwECLQAUAAYACAAAACEAM6nIu9sAAAAG&#10;AQAADwAAAAAAAAAAAAAAAAAQBQAAZHJzL2Rvd25yZXYueG1sUEsFBgAAAAAEAAQA8wAAABgGAAAA&#10;AA==&#10;" filled="f" stroked="f">
              <v:textbox>
                <w:txbxContent>
                  <w:p w:rsidR="006B43B4" w:rsidRPr="00374657" w:rsidRDefault="006B43B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F448C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F448C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-86360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F44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F44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B43B4" w:rsidRPr="00374657" w:rsidRDefault="006B43B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-.3pt;margin-top:-6.8pt;width:87pt;height:2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Cq&#10;eSe03QAAAAgBAAAPAAAAZHJzL2Rvd25yZXYueG1sTI/NTsMwEITvSLyDtUjcWjs0tDSNUyEQVxD9&#10;QerNjbdJRLyOYrcJb8/2BKfd1Yxmv8nXo2vFBfvQeNKQTBUIpNLbhioNu+3b5AlEiIasaT2hhh8M&#10;sC5ub3KTWT/QJ142sRIcQiEzGuoYu0zKUNboTJj6Dom1k++diXz2lbS9GTjctfJBqbl0piH+UJsO&#10;X2osvzdnp2H/fjp8peqjenWP3eBHJcktpdb3d+PzCkTEMf6Z4YrP6FAw09GfyQbRapjM2cgjmfFy&#10;1RezFMRRQ5osQRa5/F+g+AU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CqeSe03QAA&#10;AAgBAAAPAAAAAAAAAAAAAAAAABAFAABkcnMvZG93bnJldi54bWxQSwUGAAAAAAQABADzAAAAGgYA&#10;AAAA&#10;" filled="f" stroked="f">
              <v:textbox>
                <w:txbxContent>
                  <w:p w:rsidR="006B43B4" w:rsidRPr="00374657" w:rsidRDefault="006B43B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F448C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F448C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B43B4" w:rsidRPr="00374657" w:rsidRDefault="006B43B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1489710</wp:posOffset>
              </wp:positionH>
              <wp:positionV relativeFrom="page">
                <wp:posOffset>10163810</wp:posOffset>
              </wp:positionV>
              <wp:extent cx="5655310" cy="28829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C013F8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0/2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01/11/2017م</w:t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_x0000_s1031" type="#_x0000_t202" style="position:absolute;left:0;text-align:left;margin-left:117.3pt;margin-top:800.3pt;width:445.3pt;height:2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cy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2MkaA8lemR7g+7kHqU2O+OgM1B6GEDN7OEZquwi1cO9rL5pJOSypWLDbpWSY8toDd6F9qd/8XXC&#10;0RZkPX6UNZihWyMd0L5RvU0dJAMBOlTp6VQZ60oFj/Esjq9DEFUgi5IkSl3pfJodfw9Km/dM9sge&#10;cqyg8g6d7u61sd7Q7KhijQlZ8q5z1e/EswdQnF7ANny1MuuFK+bPNEhXySohHolmK48EReHdlkvi&#10;zcpwHhfXxXJZhL+s3ZBkLa9rJqyZI7FC8meFO1B8osSJWlp2vLZw1iWtNutlp9COArFLt1zOQXJW&#10;85+74ZIAsbwIKYxIcBelXjlL5h4pSeyl8yDxgjC9S2cBSUlRPg/pngv27yGhMcdpHMUTmc5Ov4gt&#10;cOt1bDTruYHR0fE+x8lJiWaWgitRu9IayrvpfJEK6/45FVDuY6EdYS1HJ7aa/XrvOiM+9sFa1k/A&#10;YCWBYMBFGHtwaKX6gdEIIyTH+vuWKoZR90FAF6QhIXbmuAuJ5xFc1KVkfSmhogKoHBuMpuPSTHNq&#10;Oyi+acHS1HdC3kLnNNyR2rbY5NWh32BMuNgOI83Oocu70zoP3sVvAAAA//8DAFBLAwQUAAYACAAA&#10;ACEAmc8tqN8AAAAOAQAADwAAAGRycy9kb3ducmV2LnhtbEyPy07DMBBF90j8gzVI7KjdkEYQ4lRV&#10;EVsQpUVi58bTJCIeR7HbhL9nsoLlzD26j2I9uU5ccAitJw3LhQKBVHnbUq1h//Fy9wAiREPWdJ5Q&#10;ww8GWJfXV4XJrR/pHS+7WAs2oZAbDU2MfS5lqBp0Jix8j8TayQ/ORD6HWtrBjGzuOpkolUlnWuKE&#10;xvS4bbD63p2dhsPr6eszVW/1s1v1o5+UJPcotb69mTZPICJO8Q+GuT5Xh5I7Hf2ZbBCdhuQ+zRhl&#10;IeMcEDOyTFYJiOP8SzMFsizk/xnlLwAAAP//AwBQSwECLQAUAAYACAAAACEAtoM4kv4AAADhAQAA&#10;EwAAAAAAAAAAAAAAAAAAAAAAW0NvbnRlbnRfVHlwZXNdLnhtbFBLAQItABQABgAIAAAAIQA4/SH/&#10;1gAAAJQBAAALAAAAAAAAAAAAAAAAAC8BAABfcmVscy8ucmVsc1BLAQItABQABgAIAAAAIQAR7Icy&#10;ugIAAMAFAAAOAAAAAAAAAAAAAAAAAC4CAABkcnMvZTJvRG9jLnhtbFBLAQItABQABgAIAAAAIQCZ&#10;zy2o3wAAAA4BAAAPAAAAAAAAAAAAAAAAABQFAABkcnMvZG93bnJldi54bWxQSwUGAAAAAAQABADz&#10;AAAAIAYAAAAA&#10;" filled="f" stroked="f">
              <v:textbox>
                <w:txbxContent>
                  <w:p w:rsidR="006B43B4" w:rsidRPr="00374657" w:rsidRDefault="006B43B4" w:rsidP="00C013F8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0/2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01/11/2017م</w:t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43B4" w:rsidRPr="00021D6D" w:rsidRDefault="006B43B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F448C" w:rsidRPr="006F448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F448C" w:rsidRPr="006F448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3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6B43B4" w:rsidRPr="00021D6D" w:rsidRDefault="006B43B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F448C" w:rsidRPr="006F448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F448C" w:rsidRPr="006F448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3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140" w:rsidRDefault="00C30140" w:rsidP="00A92AB4">
      <w:r>
        <w:separator/>
      </w:r>
    </w:p>
  </w:footnote>
  <w:footnote w:type="continuationSeparator" w:id="0">
    <w:p w:rsidR="00C30140" w:rsidRDefault="00C3014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237" w:rsidRDefault="0032423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847580"/>
              <wp:effectExtent l="19050" t="19050" r="17145" b="2032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47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4A18D53" id="Rectangle 6" o:spid="_x0000_s1026" style="position:absolute;left:0;text-align:left;margin-left:-5.7pt;margin-top:-1.35pt;width:549.15pt;height:77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8wKwIAAEkEAAAOAAAAZHJzL2Uyb0RvYy54bWysVNuO0zAQfUfiHyy/06Sl16jpatWlCGmB&#10;FQsf4DhOYuEbY7dp+fodO93SBZ4QebA8nvHxmTMzWd8ctSIHAV5aU9LxKKdEGG5radqSfvu6e7Ok&#10;xAdmaqasESU9CU9vNq9frXtXiIntrKoFEAQxvuhdSbsQXJFlnndCMz+yThh0NhY0C2hCm9XAekTX&#10;Kpvk+TzrLdQOLBfe4+nd4KSbhN80gofPTeNFIKqkyC2kFdJaxTXbrFnRAnOd5Gca7B9YaCYNPnqB&#10;umOBkT3IP6C05GC9bcKIW53ZppFcpBwwm3H+WzaPHXMi5YLieHeRyf8/WP7p8ABE1iVdUWKYxhJ9&#10;QdGYaZUg8yhP73yBUY/uAWKC3t1b/t0TY7cdRolbANt3gtVIahzjsxcXouHxKqn6j7ZGdLYPNil1&#10;bEBHQNSAHFNBTpeCiGMgHA/nq8V0ks8o4ehbLaeL2TKVLGPF83UHPrwXVpO4KSkg+QTPDvc+RDqs&#10;eA5J9K2S9U4qlQxoq60CcmDYHbv0pQwwy+swZUhf0rfLcY4dxLVDsepKpVdexPlruDx9f4PTMmDL&#10;K6lLurwEsSJq+M7UqSEDk2rYI31lzqJGHYd6VLY+oaZgh37G+cNNZ+EnJT32ckn9jz0DQYn6YLAu&#10;q/F0Gps/GdPZYoIGXHuqaw8zHKFKGigZttswDMzegWw7fGmccjf2FmvZyKRyrPPA6kwW+zWJf56t&#10;OBDXdor69QfYPAEAAP//AwBQSwMEFAAGAAgAAAAhANtJfz7eAAAADAEAAA8AAABkcnMvZG93bnJl&#10;di54bWxMj8tugzAQRfeV+g/WVOouMUQ0AYqJqkiRui3JBzh4eKh4jLATSL++k1W7u6M5unOm2C92&#10;EDecfO9IQbyOQCDVzvTUKjifjqsUhA+ajB4coYI7etiXz0+Fzo2b6QtvVWgFl5DPtYIuhDGX0tcd&#10;Wu3XbkTiXeMmqwOPUyvNpGcut4PcRNFWWt0TX+j0iIcO6+/qahUYauZ7UmU/7pzI6JB9Nu3pKJV6&#10;fVk+3kEEXMIfDA99VoeSnS7uSsaLQcEqjhNGOWx2IB5AlG4zEBdOb0kagywL+f+J8hcAAP//AwBQ&#10;SwECLQAUAAYACAAAACEAtoM4kv4AAADhAQAAEwAAAAAAAAAAAAAAAAAAAAAAW0NvbnRlbnRfVHlw&#10;ZXNdLnhtbFBLAQItABQABgAIAAAAIQA4/SH/1gAAAJQBAAALAAAAAAAAAAAAAAAAAC8BAABfcmVs&#10;cy8ucmVsc1BLAQItABQABgAIAAAAIQCKJ38wKwIAAEkEAAAOAAAAAAAAAAAAAAAAAC4CAABkcnMv&#10;ZTJvRG9jLnhtbFBLAQItABQABgAIAAAAIQDbSX8+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0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324"/>
      <w:gridCol w:w="567"/>
      <w:gridCol w:w="567"/>
      <w:gridCol w:w="283"/>
      <w:gridCol w:w="567"/>
      <w:gridCol w:w="282"/>
      <w:gridCol w:w="569"/>
      <w:gridCol w:w="1591"/>
      <w:gridCol w:w="741"/>
      <w:gridCol w:w="647"/>
      <w:gridCol w:w="1497"/>
      <w:gridCol w:w="1161"/>
      <w:gridCol w:w="1354"/>
    </w:tblGrid>
    <w:tr w:rsidR="006B43B4" w:rsidRPr="004A5331" w:rsidTr="00A42C15">
      <w:trPr>
        <w:cantSplit/>
        <w:jc w:val="center"/>
      </w:trPr>
      <w:tc>
        <w:tcPr>
          <w:tcW w:w="2741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6B43B4" w:rsidRPr="00CB7830" w:rsidRDefault="006B43B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6B43B4" w:rsidRPr="00CF70DF" w:rsidRDefault="006B43B4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 w:rsidR="0029647A">
            <w:rPr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0" t="0" r="23495" b="2667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3B4" w:rsidRDefault="006B43B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B43B4" w:rsidRDefault="006B43B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009" w:type="dxa"/>
          <w:gridSpan w:val="4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227F09" w:rsidRDefault="00227F09" w:rsidP="000B39F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227F09" w:rsidRDefault="00227F09" w:rsidP="000B39F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E819AF" w:rsidRDefault="0029647A" w:rsidP="00324237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824" behindDoc="1" locked="0" layoutInCell="1" allowOverlap="1" wp14:anchorId="6C6DE9C9" wp14:editId="4FAEA281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1" name="صورة 7" descr="الوصف: 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7" descr="الوصف: 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24237">
            <w:rPr>
              <w:rFonts w:cs="AL-Mateen" w:hint="cs"/>
              <w:sz w:val="28"/>
              <w:szCs w:val="34"/>
              <w:rtl/>
            </w:rPr>
            <w:t>إجابة</w:t>
          </w:r>
          <w:r w:rsidR="00E819AF">
            <w:rPr>
              <w:rFonts w:cs="AL-Mateen" w:hint="cs"/>
              <w:sz w:val="28"/>
              <w:szCs w:val="34"/>
              <w:rtl/>
            </w:rPr>
            <w:t xml:space="preserve"> اختبار مادة/ </w:t>
          </w:r>
          <w:r w:rsidR="00A42C15">
            <w:rPr>
              <w:rFonts w:cs="AL-Mateen" w:hint="cs"/>
              <w:sz w:val="28"/>
              <w:szCs w:val="34"/>
              <w:rtl/>
            </w:rPr>
            <w:t>ال</w:t>
          </w:r>
          <w:r w:rsidR="00324237">
            <w:rPr>
              <w:rFonts w:cs="AL-Mateen" w:hint="cs"/>
              <w:sz w:val="28"/>
              <w:szCs w:val="34"/>
              <w:rtl/>
            </w:rPr>
            <w:t>فقه</w:t>
          </w:r>
        </w:p>
        <w:p w:rsidR="00E819AF" w:rsidRPr="00E819AF" w:rsidRDefault="00E819AF" w:rsidP="00E819AF">
          <w:pPr>
            <w:jc w:val="center"/>
            <w:rPr>
              <w:rFonts w:cs="mohammad bold art 1"/>
              <w:b/>
              <w:bCs/>
              <w:rtl/>
            </w:rPr>
          </w:pPr>
          <w:r w:rsidRPr="00E819AF">
            <w:rPr>
              <w:rFonts w:cs="mohammad bold art 1" w:hint="cs"/>
              <w:b/>
              <w:bCs/>
              <w:rtl/>
            </w:rPr>
            <w:t>الفصل الدراسي الأول -  الدور الاول</w:t>
          </w:r>
        </w:p>
        <w:p w:rsidR="00E819AF" w:rsidRPr="00E819AF" w:rsidRDefault="00E819AF" w:rsidP="00E819AF">
          <w:pPr>
            <w:jc w:val="center"/>
            <w:rPr>
              <w:rFonts w:cs="mohammad bold art 1"/>
              <w:b/>
              <w:bCs/>
              <w:rtl/>
            </w:rPr>
          </w:pPr>
          <w:r w:rsidRPr="00E819AF">
            <w:rPr>
              <w:rFonts w:cs="mohammad bold art 1" w:hint="cs"/>
              <w:b/>
              <w:bCs/>
              <w:rtl/>
            </w:rPr>
            <w:t xml:space="preserve">للعام الدراسي </w:t>
          </w:r>
          <w:r w:rsidR="00266B5B">
            <w:rPr>
              <w:rFonts w:cs="mohammad bold art 1" w:hint="cs"/>
              <w:b/>
              <w:bCs/>
              <w:rtl/>
            </w:rPr>
            <w:t>1441</w:t>
          </w:r>
          <w:r w:rsidRPr="00E819AF">
            <w:rPr>
              <w:rFonts w:cs="mohammad bold art 1" w:hint="cs"/>
              <w:b/>
              <w:bCs/>
              <w:rtl/>
            </w:rPr>
            <w:t xml:space="preserve"> هـــ</w:t>
          </w:r>
        </w:p>
        <w:p w:rsidR="006B43B4" w:rsidRPr="0067565F" w:rsidRDefault="006B43B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4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354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B43B4" w:rsidRPr="004A5331" w:rsidTr="00A42C15">
      <w:trPr>
        <w:cantSplit/>
        <w:trHeight w:val="406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top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B43B4" w:rsidRPr="004A5331" w:rsidRDefault="006B43B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6B43B4" w:rsidRPr="004A5331" w:rsidRDefault="006B43B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4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3590" w:type="dxa"/>
          <w:gridSpan w:val="6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6B43B4" w:rsidRPr="00CB7830" w:rsidRDefault="006B43B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 w:rsidR="00411D42">
            <w:rPr>
              <w:rFonts w:cs="AL-Mohanad Bold" w:hint="cs"/>
              <w:b/>
              <w:bCs/>
              <w:sz w:val="4"/>
              <w:szCs w:val="8"/>
              <w:rtl/>
            </w:rPr>
            <w:t xml:space="preserve"> ....... ...</w:t>
          </w:r>
          <w:r w:rsidR="00E819AF">
            <w:rPr>
              <w:rFonts w:cs="AL-Mohanad Bold" w:hint="cs"/>
              <w:b/>
              <w:bCs/>
              <w:sz w:val="4"/>
              <w:szCs w:val="8"/>
              <w:rtl/>
            </w:rPr>
            <w:t>.. .....</w:t>
          </w:r>
        </w:p>
      </w:tc>
      <w:tc>
        <w:tcPr>
          <w:tcW w:w="21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6B43B4" w:rsidRPr="004A5331" w:rsidRDefault="00411D42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 الثالث الإبتدائي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3590" w:type="dxa"/>
          <w:gridSpan w:val="6"/>
          <w:tcBorders>
            <w:left w:val="thinThickLargeGap" w:sz="18" w:space="0" w:color="auto"/>
          </w:tcBorders>
        </w:tcPr>
        <w:p w:rsidR="006B43B4" w:rsidRPr="004A5331" w:rsidRDefault="006B43B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160" w:type="dxa"/>
          <w:gridSpan w:val="2"/>
          <w:tcBorders>
            <w:right w:val="thinThickLargeGap" w:sz="18" w:space="0" w:color="auto"/>
          </w:tcBorders>
        </w:tcPr>
        <w:p w:rsidR="006B43B4" w:rsidRPr="00EC6AB2" w:rsidRDefault="006B43B4" w:rsidP="00324237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324237">
            <w:rPr>
              <w:rFonts w:cs="AL-Mohanad Bold" w:hint="cs"/>
              <w:b/>
              <w:bCs/>
              <w:sz w:val="22"/>
              <w:szCs w:val="28"/>
              <w:rtl/>
            </w:rPr>
            <w:t>فقه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1324" w:type="dxa"/>
          <w:tcBorders>
            <w:left w:val="thinThickLargeGap" w:sz="18" w:space="0" w:color="auto"/>
          </w:tcBorders>
        </w:tcPr>
        <w:p w:rsidR="006B43B4" w:rsidRPr="00F93A25" w:rsidRDefault="006B43B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266" w:type="dxa"/>
          <w:gridSpan w:val="5"/>
          <w:tcBorders>
            <w:right w:val="single" w:sz="4" w:space="0" w:color="auto"/>
          </w:tcBorders>
        </w:tcPr>
        <w:p w:rsidR="006B43B4" w:rsidRPr="00F93A25" w:rsidRDefault="00411D42" w:rsidP="00E819AF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  </w:t>
          </w:r>
          <w:r w:rsidR="00E819AF">
            <w:rPr>
              <w:rFonts w:cs="AL-Mohanad Bold" w:hint="cs"/>
              <w:b/>
              <w:bCs/>
              <w:sz w:val="24"/>
              <w:szCs w:val="30"/>
              <w:rtl/>
            </w:rPr>
            <w:t xml:space="preserve">   </w:t>
          </w:r>
          <w:r w:rsidR="00227F09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/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 xml:space="preserve"> </w:t>
          </w:r>
          <w:r w:rsidR="00227F09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4</w:t>
          </w:r>
          <w:r w:rsidR="00E819AF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 xml:space="preserve"> 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/ 144</w:t>
          </w:r>
          <w:r w:rsidR="00266B5B">
            <w:rPr>
              <w:rFonts w:cs="mohammad bold art 1" w:hint="cs"/>
              <w:b/>
              <w:bCs/>
              <w:sz w:val="32"/>
              <w:szCs w:val="28"/>
              <w:rtl/>
            </w:rPr>
            <w:t>1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هـ</w:t>
          </w:r>
        </w:p>
      </w:tc>
      <w:tc>
        <w:tcPr>
          <w:tcW w:w="21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6B43B4" w:rsidRPr="00F93A25" w:rsidRDefault="006B43B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ونصف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80"/>
        <w:jc w:val="center"/>
      </w:trPr>
      <w:tc>
        <w:tcPr>
          <w:tcW w:w="1891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4A5331" w:rsidRDefault="006B43B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9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819AF" w:rsidRDefault="00E819AF" w:rsidP="00816F73">
          <w:pPr>
            <w:pStyle w:val="4"/>
            <w:rPr>
              <w:rFonts w:cs="AL-Mohanad Bold"/>
              <w:sz w:val="22"/>
              <w:szCs w:val="28"/>
              <w:rtl/>
            </w:rPr>
          </w:pPr>
        </w:p>
        <w:p w:rsidR="006B43B4" w:rsidRPr="00E819AF" w:rsidRDefault="0029647A" w:rsidP="00816F73">
          <w:pPr>
            <w:pStyle w:val="4"/>
            <w:rPr>
              <w:rFonts w:cs="AL-Mohanad Bold"/>
              <w:sz w:val="22"/>
              <w:szCs w:val="28"/>
            </w:rPr>
          </w:pPr>
          <w:r>
            <w:rPr>
              <w:rFonts w:cs="AL-Mohanad Bold" w:hint="cs"/>
              <w:sz w:val="22"/>
              <w:szCs w:val="2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014818A5" wp14:editId="45E61D8D">
                    <wp:simplePos x="0" y="0"/>
                    <wp:positionH relativeFrom="column">
                      <wp:posOffset>-74930</wp:posOffset>
                    </wp:positionH>
                    <wp:positionV relativeFrom="paragraph">
                      <wp:posOffset>35560</wp:posOffset>
                    </wp:positionV>
                    <wp:extent cx="989330" cy="0"/>
                    <wp:effectExtent l="15875" t="17780" r="13970" b="20320"/>
                    <wp:wrapNone/>
                    <wp:docPr id="4" name="AutoShap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98933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453B6CA9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6" type="#_x0000_t32" style="position:absolute;left:0;text-align:left;margin-left:-5.9pt;margin-top:2.8pt;width:77.9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FVlgIAAHUFAAAOAAAAZHJzL2Uyb0RvYy54bWysVE2PmzAQvVfqf7B8Z4FAvtCSVRZIL9t2&#10;pd2qZwcbsAo2sp2QqOp/79hJaLK9VNUmEvLYnjdv5s34/uHQtWjPlOZSpDi8CzBiopSUizrF3143&#10;3gIjbYigpJWCpfjINH5YffxwP/QJm8hGtpQpBCBCJ0Of4saYPvF9XTasI/pO9kzAYSVVRwyYqvap&#10;IgOgd60/CYKZP0hFeyVLpjXs5qdDvHL4VcVK87WqNDOoTTFwM+6r3Hdrv/7qniS1In3DyzMN8h8s&#10;OsIFBB2hcmII2in+F1THSyW1rMxdKTtfVhUvmcsBsgmDN9m8NKRnLhcoju7HMun3gy2/7J8V4jTF&#10;MUaCdCDRemeki4zCyNZn6HUC1zLxrGyG5UG89E+y/KGRkFlDRM3c7ddjD86h9fBvXKyhe4iyHT5L&#10;CncIBHDFOlSqs5BQBnRwmhxHTdjBoBI2l4tlFIFy5eXIJ8nFr1fafGKyQ3aRYm0U4XVjMikECC9V&#10;6KKQ/ZM2lhVJLg42qJAb3rZO/1agIcWTaRwEzkPLllN7au9pVW+zVqE9sS3kfi5HOLm+puROUIfW&#10;MEKL89oQ3p7WEL0VFo+5rjxRAutgYOn2IWHXMT+XwbJYFIvYiyezwouDPPfWmyz2ZptwPs2jPMvy&#10;8JclGsZJwyllwnK9dG8Y/1t3nOfo1Hdj/45V8W/RXfmA7C3T9WYazONo4c3n08iLoyLwHhebzFtn&#10;4Ww2Lx6zx+IN08Jlr9+H7FhKy0ruDFMvDR0Q5bYboulyEmIwYNon85NuiLQ1PFOlURgpab5z07je&#10;tV1nMW60Xszs/6z1iH4qxEVDa40qnHP7UyrQ/KKvGwk7Bad52kp6fFaXUYHZdk7nd8g+Htc2rK9f&#10;y9VvAAAA//8DAFBLAwQUAAYACAAAACEAjLm67d0AAAAHAQAADwAAAGRycy9kb3ducmV2LnhtbEyP&#10;zU7DMBCE75X6DtYicWudVKWCEKeqQEVw7I+QuLnxkgTidRq7qeHp2XKB42hGM9/ky2hbMWDvG0cK&#10;0mkCAql0pqFKwX63ntyC8EGT0a0jVPCFHpbFeJTrzLgzbXDYhkpwCflMK6hD6DIpfVmj1X7qOiT2&#10;3l1vdWDZV9L0+szltpWzJFlIqxvihVp3+FBj+bk9WQXxOLP28bj+eI5P3/u7t+ElwddOqeuruLoH&#10;ETCGvzBc8BkdCmY6uBMZL1oFkzRl9KDgZgHi4s/n/O3wq2WRy//8xQ8AAAD//wMAUEsBAi0AFAAG&#10;AAgAAAAhALaDOJL+AAAA4QEAABMAAAAAAAAAAAAAAAAAAAAAAFtDb250ZW50X1R5cGVzXS54bWxQ&#10;SwECLQAUAAYACAAAACEAOP0h/9YAAACUAQAACwAAAAAAAAAAAAAAAAAvAQAAX3JlbHMvLnJlbHNQ&#10;SwECLQAUAAYACAAAACEABnyBVZYCAAB1BQAADgAAAAAAAAAAAAAAAAAuAgAAZHJzL2Uyb0RvYy54&#10;bWxQSwECLQAUAAYACAAAACEAjLm67d0AAAAHAQAADwAAAAAAAAAAAAAAAADwBAAAZHJzL2Rvd25y&#10;ZXYueG1sUEsFBgAAAAAEAAQA8wAAAPoFAAAAAA==&#10;" strokeweight="2pt">
                    <v:shadow color="#868686"/>
                  </v:shape>
                </w:pict>
              </mc:Fallback>
            </mc:AlternateContent>
          </w:r>
          <w:r w:rsidR="00E819AF">
            <w:rPr>
              <w:rFonts w:cs="AL-Mohanad Bold" w:hint="cs"/>
              <w:sz w:val="22"/>
              <w:szCs w:val="28"/>
              <w:rtl/>
            </w:rPr>
            <w:t>ثلاثون درجة</w:t>
          </w:r>
        </w:p>
      </w:tc>
      <w:tc>
        <w:tcPr>
          <w:tcW w:w="74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210"/>
        <w:jc w:val="center"/>
      </w:trPr>
      <w:tc>
        <w:tcPr>
          <w:tcW w:w="1891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6B43B4" w:rsidRDefault="006B43B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B43B4" w:rsidRPr="00B141FF" w:rsidRDefault="000B39F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9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4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6B43B4" w:rsidRPr="000F6296" w:rsidRDefault="006B43B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354" w:type="dxa"/>
          <w:vMerge/>
          <w:shd w:val="clear" w:color="auto" w:fill="auto"/>
        </w:tcPr>
        <w:p w:rsidR="006B43B4" w:rsidRPr="00DF0CBD" w:rsidRDefault="006B43B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6B43B4" w:rsidRDefault="0029647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-149860</wp:posOffset>
              </wp:positionH>
              <wp:positionV relativeFrom="paragraph">
                <wp:posOffset>57150</wp:posOffset>
              </wp:positionV>
              <wp:extent cx="7077075" cy="6708140"/>
              <wp:effectExtent l="19050" t="19050" r="28575" b="1651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70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3B0348A" id="Rectangle 5" o:spid="_x0000_s1026" style="position:absolute;left:0;text-align:left;margin-left:-11.8pt;margin-top:4.5pt;width:557.25pt;height:52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FcKgIAAEkEAAAOAAAAZHJzL2Uyb0RvYy54bWysVNuO0zAQfUfiHyy/0yRVb0RNV6suRUgL&#10;u2LhAxzHSSx8Y+w2LV/P2OmWLvCEsCLL4xkfnzkzzvrmqBU5CPDSmooWk5wSYbhtpOkq+vXL7s2K&#10;Eh+YaZiyRlT0JDy92bx+tR5cKaa2t6oRQBDE+HJwFe1DcGWWed4LzfzEOmHQ2VrQLKAJXdYAGxBd&#10;q2ya54tssNA4sFx4j7t3o5NuEn7bCh4e2taLQFRFkVtIM6S5jnO2WbOyA+Z6yc802D+w0EwavPQC&#10;dccCI3uQf0BpycF624YJtzqzbSu5SDlgNkX+WzZPPXMi5YLieHeRyf8/WP7p8AhENhVdUGKYxhJ9&#10;RtGY6ZQg8yjP4HyJUU/uEWKC3t1b/s0TY7c9RolbADv0gjVIqojx2YsD0fB4lNTDR9sgOtsHm5Q6&#10;tqAjIGpAjqkgp0tBxDEQjpvLfInfnBKOvsUyXxWzVLKMlc/HHfjwXlhN4qKigOQTPDvc+xDpsPI5&#10;JNG3SjY7qVQyoKu3CsiBYXfs0kgZYJbXYcqQoaKz2WyOHcS1Q7GaWqVbXsT5a7g8jb/BaRmw5ZXU&#10;FV1dglgZNXxnmtSQgUk1rpG+MmdRo45jPWrbnFBTsGM/4/vDRW/hByUD9nJF/fc9A0GJ+mCwLm+L&#10;GepGQjJm8+UUDbj21NceZjhCVTRQMi63YXwwewey6/GmIuVu7C3WspVJ5VjnkdWZLPZrEv/8tuKD&#10;uLZT1K8/wOYnAAAA//8DAFBLAwQUAAYACAAAACEAXF+jWt8AAAALAQAADwAAAGRycy9kb3ducmV2&#10;LnhtbEyPwU7DMBBE70j8g7VI3FqbQCIS4lQIqZcKQSlFXF1nSSLsdRS7Sfh7nBPcdjSj2TflZraG&#10;jTj4zpGEm7UAhqRd3VEj4fi+Xd0D80FRrYwjlPCDHjbV5UWpitpN9IbjITQslpAvlIQ2hL7g3OsW&#10;rfJr1yNF78sNVoUoh4bXg5piuTU8ESLjVnUUP7Sqx6cW9ffhbCUkZtqlL696n460zT4+7bPfHbWU&#10;11fz4wOwgHP4C8OCH9Ghikwnd6baMyNhldxmMSohj5MWX+QiB3Zariy9A16V/P+G6hcAAP//AwBQ&#10;SwECLQAUAAYACAAAACEAtoM4kv4AAADhAQAAEwAAAAAAAAAAAAAAAAAAAAAAW0NvbnRlbnRfVHlw&#10;ZXNdLnhtbFBLAQItABQABgAIAAAAIQA4/SH/1gAAAJQBAAALAAAAAAAAAAAAAAAAAC8BAABfcmVs&#10;cy8ucmVsc1BLAQItABQABgAIAAAAIQCijCFcKgIAAEkEAAAOAAAAAAAAAAAAAAAAAC4CAABkcnMv&#10;ZTJvRG9jLnhtbFBLAQItABQABgAIAAAAIQBcX6Na3wAAAAsBAAAPAAAAAAAAAAAAAAAAAIQEAABk&#10;cnMvZG93bnJldi54bWxQSwUGAAAAAAQABADzAAAAkAUAAAAA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43B4" w:rsidRPr="008A7580" w:rsidRDefault="006B43B4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مربع نص 14" o:spid="_x0000_s1029" type="#_x0000_t202" style="position:absolute;left:0;text-align:left;margin-left:142.6pt;margin-top:4.5pt;width:228.75pt;height:3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nrUwIAAIYEAAAOAAAAZHJzL2Uyb0RvYy54bWysVE9v0zAUvyPxHSzfadKuHSxqOpVNRUjV&#10;NqlDO7uO00Q4fsZ2m5Q7fBauHDjwTbpvw7OTdGVwQlwc+/1/v997mV42lSQ7YWwJKqXDQUyJUByy&#10;Um1S+uF+8eoNJdYxlTEJSqR0Lyy9nL18Ma11IkZQgMyEIRhE2aTWKS2c00kUWV6IitkBaKFQmYOp&#10;mMOn2USZYTVGr2Q0iuPzqAaTaQNcWIvS61ZJZyF+ngvubvPcCkdkSrE2F04TzrU/o9mUJRvDdFHy&#10;rgz2D1VUrFSY9BjqmjlGtqb8I1RVcgMWcjfgUEWQ5yUXoQfsZhg/62ZVMC1CLwiO1UeY7P8Ly292&#10;d4aUGXI3pkSxCjl6/HL4fvh2+Ekevx5+EJQjSLW2CdquNFq75i006BAatnoJ/KNFk+jEpnWwaO1B&#10;aXJT+S+2S9ARedgfsReNIxyFo4t4MhxNKOGoG8dxPAnkRE/e2lj3TkBF/CWlBrkNFbDd0jqfnyW9&#10;iU+mYFFKGfiVitQpPT/DkL9p0EMqLxFhUrowvo22cn9zzboJ+Jz1MKwh2yMKBtphspovSqxoyay7&#10;YwanB/vDjXC3eOQSMDN0N0oKMJ//Jvf2SCpqKalxGlNqP22ZEZTI9wrpvhiOx358w2M8eT3ChznV&#10;rE81altdAQ78EHdP83D19k720txA9YCLM/dZUcUUx9wpdf31yrU7govHxXwejHBgNXNLtdK8J9/j&#10;fd88MKM7UhzSeQP93LLkGTetbcvBfOsgLwNxHucW1W6KcNgDn91i+m06fQerp9/H7BcAAAD//wMA&#10;UEsDBBQABgAIAAAAIQAFsBBa3gAAAAgBAAAPAAAAZHJzL2Rvd25yZXYueG1sTI9BS8QwEIXvgv8h&#10;jODNTS1qa226LKIXQcR1QbzNNrGpJpOaZHfrv3c86W0e7/Hme+1y9k7sTUxjIAXniwKEoT7okQYF&#10;m5f7sxpEykgaXSCj4NskWHbHRy02Ohzo2ezXeRBcQqlBBTbnqZEy9dZ4TIswGWLvPUSPmWUcpI54&#10;4HLvZFkUV9LjSPzB4mRurek/1zuvoKrftP2ID/Pm9XH1ZZ8m6e5QKnV6Mq9uQGQz578w/OIzOnTM&#10;tA070kk4BWV9WXJUwTVPYr+6KCsQWz7KAmTXyv8Duh8AAAD//wMAUEsBAi0AFAAGAAgAAAAhALaD&#10;OJL+AAAA4QEAABMAAAAAAAAAAAAAAAAAAAAAAFtDb250ZW50X1R5cGVzXS54bWxQSwECLQAUAAYA&#10;CAAAACEAOP0h/9YAAACUAQAACwAAAAAAAAAAAAAAAAAvAQAAX3JlbHMvLnJlbHNQSwECLQAUAAYA&#10;CAAAACEAN4ip61MCAACGBAAADgAAAAAAAAAAAAAAAAAuAgAAZHJzL2Uyb0RvYy54bWxQSwECLQAU&#10;AAYACAAAACEABbAQWt4AAAAIAQAADwAAAAAAAAAAAAAAAACtBAAAZHJzL2Rvd25yZXYueG1sUEsF&#10;BgAAAAAEAAQA8wAAALgFAAAAAA==&#10;" filled="f" stroked="f" strokeweight=".5pt">
              <v:path arrowok="t"/>
              <v:textbox>
                <w:txbxContent>
                  <w:p w:rsidR="006B43B4" w:rsidRPr="008A7580" w:rsidRDefault="006B43B4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 w:rsidR="006B43B4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524"/>
    <w:multiLevelType w:val="hybridMultilevel"/>
    <w:tmpl w:val="B7745906"/>
    <w:lvl w:ilvl="0" w:tplc="53C04B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E7D56"/>
    <w:multiLevelType w:val="hybridMultilevel"/>
    <w:tmpl w:val="A3821EC6"/>
    <w:lvl w:ilvl="0" w:tplc="456231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63E7C"/>
    <w:multiLevelType w:val="hybridMultilevel"/>
    <w:tmpl w:val="CCD81F86"/>
    <w:lvl w:ilvl="0" w:tplc="F306F7B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B6444"/>
    <w:multiLevelType w:val="hybridMultilevel"/>
    <w:tmpl w:val="65469CBC"/>
    <w:lvl w:ilvl="0" w:tplc="C5B2D858">
      <w:start w:val="1"/>
      <w:numFmt w:val="arabicAlpha"/>
      <w:lvlText w:val="%1-"/>
      <w:lvlJc w:val="left"/>
      <w:pPr>
        <w:ind w:left="55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55B30B9B"/>
    <w:multiLevelType w:val="hybridMultilevel"/>
    <w:tmpl w:val="F14C8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6">
    <w:nsid w:val="70D1596E"/>
    <w:multiLevelType w:val="hybridMultilevel"/>
    <w:tmpl w:val="5218D7C0"/>
    <w:lvl w:ilvl="0" w:tplc="A3F0B49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A1095"/>
    <w:multiLevelType w:val="hybridMultilevel"/>
    <w:tmpl w:val="5FE08BA2"/>
    <w:lvl w:ilvl="0" w:tplc="3018696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51831"/>
    <w:multiLevelType w:val="hybridMultilevel"/>
    <w:tmpl w:val="A392ACAA"/>
    <w:lvl w:ilvl="0" w:tplc="B9F211B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97149"/>
    <w:multiLevelType w:val="hybridMultilevel"/>
    <w:tmpl w:val="DA20A350"/>
    <w:lvl w:ilvl="0" w:tplc="9A900FEA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4"/>
    <w:rsid w:val="00002329"/>
    <w:rsid w:val="00003105"/>
    <w:rsid w:val="00007D32"/>
    <w:rsid w:val="00015274"/>
    <w:rsid w:val="000235C0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5478"/>
    <w:rsid w:val="000661C2"/>
    <w:rsid w:val="00093F22"/>
    <w:rsid w:val="0009419F"/>
    <w:rsid w:val="00096C14"/>
    <w:rsid w:val="000B39F3"/>
    <w:rsid w:val="000C0628"/>
    <w:rsid w:val="000C1997"/>
    <w:rsid w:val="000C20AA"/>
    <w:rsid w:val="000C740B"/>
    <w:rsid w:val="000D1EAE"/>
    <w:rsid w:val="000E103A"/>
    <w:rsid w:val="000E7E5E"/>
    <w:rsid w:val="000F6296"/>
    <w:rsid w:val="00105411"/>
    <w:rsid w:val="0010578E"/>
    <w:rsid w:val="0010715B"/>
    <w:rsid w:val="001125F8"/>
    <w:rsid w:val="00113B51"/>
    <w:rsid w:val="0012109F"/>
    <w:rsid w:val="001225ED"/>
    <w:rsid w:val="00122A85"/>
    <w:rsid w:val="001319D7"/>
    <w:rsid w:val="00135591"/>
    <w:rsid w:val="001464F8"/>
    <w:rsid w:val="00150C7A"/>
    <w:rsid w:val="0017777D"/>
    <w:rsid w:val="00177FE5"/>
    <w:rsid w:val="00192289"/>
    <w:rsid w:val="00197444"/>
    <w:rsid w:val="001B602D"/>
    <w:rsid w:val="001B7601"/>
    <w:rsid w:val="001C00FA"/>
    <w:rsid w:val="001C44AD"/>
    <w:rsid w:val="001D6309"/>
    <w:rsid w:val="001E25CB"/>
    <w:rsid w:val="001E3AEC"/>
    <w:rsid w:val="001F7E75"/>
    <w:rsid w:val="00201196"/>
    <w:rsid w:val="00201E7C"/>
    <w:rsid w:val="002065CB"/>
    <w:rsid w:val="002218C7"/>
    <w:rsid w:val="002218FC"/>
    <w:rsid w:val="002243C5"/>
    <w:rsid w:val="002250E3"/>
    <w:rsid w:val="00227F09"/>
    <w:rsid w:val="00237478"/>
    <w:rsid w:val="002413A2"/>
    <w:rsid w:val="0024460F"/>
    <w:rsid w:val="0024538C"/>
    <w:rsid w:val="002573DD"/>
    <w:rsid w:val="00266B5B"/>
    <w:rsid w:val="0029647A"/>
    <w:rsid w:val="00296D0C"/>
    <w:rsid w:val="002A1481"/>
    <w:rsid w:val="002A48C4"/>
    <w:rsid w:val="002B4BEE"/>
    <w:rsid w:val="002C329E"/>
    <w:rsid w:val="002E1504"/>
    <w:rsid w:val="002E33EF"/>
    <w:rsid w:val="002E60A3"/>
    <w:rsid w:val="0031049C"/>
    <w:rsid w:val="00312197"/>
    <w:rsid w:val="00324237"/>
    <w:rsid w:val="0034305C"/>
    <w:rsid w:val="0035245C"/>
    <w:rsid w:val="00355650"/>
    <w:rsid w:val="00356961"/>
    <w:rsid w:val="00364B02"/>
    <w:rsid w:val="003669DF"/>
    <w:rsid w:val="00367D49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3E60"/>
    <w:rsid w:val="00407BA0"/>
    <w:rsid w:val="00411D42"/>
    <w:rsid w:val="00430D18"/>
    <w:rsid w:val="00432FEE"/>
    <w:rsid w:val="00433718"/>
    <w:rsid w:val="00434196"/>
    <w:rsid w:val="0044766D"/>
    <w:rsid w:val="00452E34"/>
    <w:rsid w:val="00462267"/>
    <w:rsid w:val="00466FF9"/>
    <w:rsid w:val="00471286"/>
    <w:rsid w:val="00495CE2"/>
    <w:rsid w:val="004979D9"/>
    <w:rsid w:val="004A124C"/>
    <w:rsid w:val="004A5331"/>
    <w:rsid w:val="004B4718"/>
    <w:rsid w:val="004B62D5"/>
    <w:rsid w:val="004C056D"/>
    <w:rsid w:val="004E33A2"/>
    <w:rsid w:val="004F3D1F"/>
    <w:rsid w:val="004F46A9"/>
    <w:rsid w:val="004F5102"/>
    <w:rsid w:val="005004DD"/>
    <w:rsid w:val="0050465F"/>
    <w:rsid w:val="00505A5D"/>
    <w:rsid w:val="00510DF0"/>
    <w:rsid w:val="005618CF"/>
    <w:rsid w:val="00562387"/>
    <w:rsid w:val="00564309"/>
    <w:rsid w:val="005679F5"/>
    <w:rsid w:val="0057100C"/>
    <w:rsid w:val="00585967"/>
    <w:rsid w:val="00591E41"/>
    <w:rsid w:val="005938D0"/>
    <w:rsid w:val="00597BDD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5F77E4"/>
    <w:rsid w:val="00603640"/>
    <w:rsid w:val="00650B02"/>
    <w:rsid w:val="00653F1B"/>
    <w:rsid w:val="00655957"/>
    <w:rsid w:val="00661D21"/>
    <w:rsid w:val="0067012F"/>
    <w:rsid w:val="00672298"/>
    <w:rsid w:val="0067565F"/>
    <w:rsid w:val="00680D03"/>
    <w:rsid w:val="00695715"/>
    <w:rsid w:val="006B3DA1"/>
    <w:rsid w:val="006B4367"/>
    <w:rsid w:val="006B43B4"/>
    <w:rsid w:val="006C3C31"/>
    <w:rsid w:val="006D04D5"/>
    <w:rsid w:val="006D1C33"/>
    <w:rsid w:val="006E3825"/>
    <w:rsid w:val="006E6595"/>
    <w:rsid w:val="006F4457"/>
    <w:rsid w:val="006F448C"/>
    <w:rsid w:val="00740CDA"/>
    <w:rsid w:val="00742240"/>
    <w:rsid w:val="00754DE3"/>
    <w:rsid w:val="00756FE9"/>
    <w:rsid w:val="00760000"/>
    <w:rsid w:val="00762066"/>
    <w:rsid w:val="007625AF"/>
    <w:rsid w:val="0076764A"/>
    <w:rsid w:val="007778E6"/>
    <w:rsid w:val="0078097C"/>
    <w:rsid w:val="007924C9"/>
    <w:rsid w:val="007A27B0"/>
    <w:rsid w:val="007B06B5"/>
    <w:rsid w:val="007B59CF"/>
    <w:rsid w:val="007B7645"/>
    <w:rsid w:val="007C73DE"/>
    <w:rsid w:val="007D6D04"/>
    <w:rsid w:val="007E3E03"/>
    <w:rsid w:val="007E6BB4"/>
    <w:rsid w:val="007F0BD7"/>
    <w:rsid w:val="00801F50"/>
    <w:rsid w:val="008020F4"/>
    <w:rsid w:val="008153A2"/>
    <w:rsid w:val="00816F73"/>
    <w:rsid w:val="00820CEF"/>
    <w:rsid w:val="0082225F"/>
    <w:rsid w:val="0083357B"/>
    <w:rsid w:val="00851DD8"/>
    <w:rsid w:val="00853206"/>
    <w:rsid w:val="0086432A"/>
    <w:rsid w:val="0087704E"/>
    <w:rsid w:val="0088547D"/>
    <w:rsid w:val="00887D39"/>
    <w:rsid w:val="008A7580"/>
    <w:rsid w:val="008C44CF"/>
    <w:rsid w:val="008C777F"/>
    <w:rsid w:val="008D6B14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6A59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745C"/>
    <w:rsid w:val="009A0837"/>
    <w:rsid w:val="009A4A96"/>
    <w:rsid w:val="009A4D59"/>
    <w:rsid w:val="009B2A18"/>
    <w:rsid w:val="009D3EB8"/>
    <w:rsid w:val="009E7C6B"/>
    <w:rsid w:val="00A07BFB"/>
    <w:rsid w:val="00A168CE"/>
    <w:rsid w:val="00A23BA6"/>
    <w:rsid w:val="00A42C15"/>
    <w:rsid w:val="00A55671"/>
    <w:rsid w:val="00A6080C"/>
    <w:rsid w:val="00A62FC8"/>
    <w:rsid w:val="00A754C3"/>
    <w:rsid w:val="00A90042"/>
    <w:rsid w:val="00A90546"/>
    <w:rsid w:val="00A91602"/>
    <w:rsid w:val="00A92847"/>
    <w:rsid w:val="00A92AB4"/>
    <w:rsid w:val="00A96FBE"/>
    <w:rsid w:val="00AA717E"/>
    <w:rsid w:val="00AD3E55"/>
    <w:rsid w:val="00AD615E"/>
    <w:rsid w:val="00B06F54"/>
    <w:rsid w:val="00B10F0F"/>
    <w:rsid w:val="00B141FF"/>
    <w:rsid w:val="00B20593"/>
    <w:rsid w:val="00B259E5"/>
    <w:rsid w:val="00B30234"/>
    <w:rsid w:val="00B46885"/>
    <w:rsid w:val="00B60404"/>
    <w:rsid w:val="00B6045F"/>
    <w:rsid w:val="00B71448"/>
    <w:rsid w:val="00B75CE6"/>
    <w:rsid w:val="00BD01B9"/>
    <w:rsid w:val="00BD7364"/>
    <w:rsid w:val="00BE3F53"/>
    <w:rsid w:val="00BF3A4E"/>
    <w:rsid w:val="00BF42F6"/>
    <w:rsid w:val="00C013F8"/>
    <w:rsid w:val="00C15BFD"/>
    <w:rsid w:val="00C17483"/>
    <w:rsid w:val="00C25281"/>
    <w:rsid w:val="00C30140"/>
    <w:rsid w:val="00C366A8"/>
    <w:rsid w:val="00C40699"/>
    <w:rsid w:val="00C44C00"/>
    <w:rsid w:val="00C45DB9"/>
    <w:rsid w:val="00C50983"/>
    <w:rsid w:val="00C62543"/>
    <w:rsid w:val="00C62646"/>
    <w:rsid w:val="00C626A7"/>
    <w:rsid w:val="00C6641B"/>
    <w:rsid w:val="00CB7830"/>
    <w:rsid w:val="00CC1381"/>
    <w:rsid w:val="00CC52EA"/>
    <w:rsid w:val="00CD000A"/>
    <w:rsid w:val="00CD0299"/>
    <w:rsid w:val="00CD05D3"/>
    <w:rsid w:val="00CE090B"/>
    <w:rsid w:val="00CF70DF"/>
    <w:rsid w:val="00D14D29"/>
    <w:rsid w:val="00D37BCC"/>
    <w:rsid w:val="00D5008A"/>
    <w:rsid w:val="00D50C83"/>
    <w:rsid w:val="00D60663"/>
    <w:rsid w:val="00D60D76"/>
    <w:rsid w:val="00D65313"/>
    <w:rsid w:val="00D714D2"/>
    <w:rsid w:val="00D76C43"/>
    <w:rsid w:val="00D85A04"/>
    <w:rsid w:val="00D909C6"/>
    <w:rsid w:val="00DA2E5B"/>
    <w:rsid w:val="00DA40A5"/>
    <w:rsid w:val="00DB32ED"/>
    <w:rsid w:val="00DB6113"/>
    <w:rsid w:val="00DC2585"/>
    <w:rsid w:val="00DD6536"/>
    <w:rsid w:val="00DF0CBD"/>
    <w:rsid w:val="00DF7891"/>
    <w:rsid w:val="00E063F1"/>
    <w:rsid w:val="00E077F4"/>
    <w:rsid w:val="00E133DB"/>
    <w:rsid w:val="00E14777"/>
    <w:rsid w:val="00E17E4F"/>
    <w:rsid w:val="00E24702"/>
    <w:rsid w:val="00E30FDC"/>
    <w:rsid w:val="00E32373"/>
    <w:rsid w:val="00E34474"/>
    <w:rsid w:val="00E6016B"/>
    <w:rsid w:val="00E658DC"/>
    <w:rsid w:val="00E7039C"/>
    <w:rsid w:val="00E749DC"/>
    <w:rsid w:val="00E819AF"/>
    <w:rsid w:val="00E86356"/>
    <w:rsid w:val="00EA1F9A"/>
    <w:rsid w:val="00EB1FD7"/>
    <w:rsid w:val="00EB3710"/>
    <w:rsid w:val="00EB4384"/>
    <w:rsid w:val="00EC6AB2"/>
    <w:rsid w:val="00ED3CB3"/>
    <w:rsid w:val="00ED3DAF"/>
    <w:rsid w:val="00ED3DCA"/>
    <w:rsid w:val="00EE2A24"/>
    <w:rsid w:val="00EE61FE"/>
    <w:rsid w:val="00EF6232"/>
    <w:rsid w:val="00F02D6E"/>
    <w:rsid w:val="00F03430"/>
    <w:rsid w:val="00F31B5E"/>
    <w:rsid w:val="00F32266"/>
    <w:rsid w:val="00F3295A"/>
    <w:rsid w:val="00F337FB"/>
    <w:rsid w:val="00F35F4F"/>
    <w:rsid w:val="00F40688"/>
    <w:rsid w:val="00F41CB0"/>
    <w:rsid w:val="00F43BF8"/>
    <w:rsid w:val="00F46282"/>
    <w:rsid w:val="00F501BB"/>
    <w:rsid w:val="00F50287"/>
    <w:rsid w:val="00F61BD1"/>
    <w:rsid w:val="00F64D87"/>
    <w:rsid w:val="00F650D0"/>
    <w:rsid w:val="00F65741"/>
    <w:rsid w:val="00F659A7"/>
    <w:rsid w:val="00F87095"/>
    <w:rsid w:val="00F923F6"/>
    <w:rsid w:val="00F93A25"/>
    <w:rsid w:val="00F96F3A"/>
    <w:rsid w:val="00FA26C4"/>
    <w:rsid w:val="00FA708E"/>
    <w:rsid w:val="00FE516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A75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7E5E"/>
    <w:pPr>
      <w:ind w:left="720"/>
      <w:contextualSpacing/>
    </w:pPr>
  </w:style>
  <w:style w:type="table" w:customStyle="1" w:styleId="10">
    <w:name w:val="شبكة جدول1"/>
    <w:basedOn w:val="a1"/>
    <w:next w:val="a6"/>
    <w:uiPriority w:val="59"/>
    <w:rsid w:val="00A90546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A75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7E5E"/>
    <w:pPr>
      <w:ind w:left="720"/>
      <w:contextualSpacing/>
    </w:pPr>
  </w:style>
  <w:style w:type="table" w:customStyle="1" w:styleId="10">
    <w:name w:val="شبكة جدول1"/>
    <w:basedOn w:val="a1"/>
    <w:next w:val="a6"/>
    <w:uiPriority w:val="59"/>
    <w:rsid w:val="00A90546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ad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A6261-B9AC-44B1-988D-FF3370E3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53</TotalTime>
  <Pages>3</Pages>
  <Words>373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Ahmad</dc:creator>
  <cp:lastModifiedBy>RCOMP</cp:lastModifiedBy>
  <cp:revision>23</cp:revision>
  <cp:lastPrinted>2019-12-03T05:49:00Z</cp:lastPrinted>
  <dcterms:created xsi:type="dcterms:W3CDTF">2019-11-24T07:43:00Z</dcterms:created>
  <dcterms:modified xsi:type="dcterms:W3CDTF">2019-12-03T05:49:00Z</dcterms:modified>
</cp:coreProperties>
</file>