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21" w:rsidRPr="00A42C15" w:rsidRDefault="00661D21">
      <w:pPr>
        <w:rPr>
          <w:rFonts w:ascii="Calibri" w:hAnsi="Calibri" w:cs="Calibri"/>
          <w:b/>
          <w:bCs/>
          <w:sz w:val="26"/>
          <w:szCs w:val="26"/>
          <w:rtl/>
          <w:lang w:bidi="ar-EG"/>
        </w:rPr>
      </w:pPr>
    </w:p>
    <w:tbl>
      <w:tblPr>
        <w:tblpPr w:leftFromText="180" w:rightFromText="180" w:vertAnchor="text" w:horzAnchor="margin" w:tblpY="12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</w:tblGrid>
      <w:tr w:rsidR="00A754C3" w:rsidRPr="00A42C15" w:rsidTr="0056430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4C3" w:rsidRPr="00A42C15" w:rsidRDefault="00A754C3" w:rsidP="00564309">
            <w:pPr>
              <w:tabs>
                <w:tab w:val="num" w:pos="898"/>
              </w:tabs>
              <w:spacing w:after="120"/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</w:tr>
      <w:tr w:rsidR="00A754C3" w:rsidRPr="00A42C15" w:rsidTr="0056430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54C3" w:rsidRPr="00A42C15" w:rsidRDefault="00A90546" w:rsidP="00A90546">
            <w:pPr>
              <w:tabs>
                <w:tab w:val="num" w:pos="898"/>
              </w:tabs>
              <w:spacing w:after="12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42C1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15</w:t>
            </w:r>
          </w:p>
        </w:tc>
      </w:tr>
    </w:tbl>
    <w:p w:rsidR="00E063F1" w:rsidRPr="00A42C15" w:rsidRDefault="00E063F1" w:rsidP="00E819AF">
      <w:pPr>
        <w:spacing w:before="240"/>
        <w:rPr>
          <w:rFonts w:ascii="Calibri" w:hAnsi="Calibri" w:cs="Calibri"/>
          <w:b/>
          <w:bCs/>
          <w:sz w:val="36"/>
          <w:szCs w:val="32"/>
        </w:rPr>
      </w:pPr>
      <w:r w:rsidRPr="00A42C15">
        <w:rPr>
          <w:rFonts w:ascii="Calibri" w:hAnsi="Calibri" w:cs="Times New Roman"/>
          <w:b/>
          <w:bCs/>
          <w:sz w:val="36"/>
          <w:szCs w:val="32"/>
          <w:rtl/>
        </w:rPr>
        <w:t xml:space="preserve">أجب عن جميع الأسئلة التالية في نفس الورقة وورقة التظليل  </w:t>
      </w:r>
      <w:r w:rsidRPr="00A42C15">
        <w:rPr>
          <w:rFonts w:ascii="Calibri" w:hAnsi="Calibri" w:cs="Calibri"/>
          <w:b/>
          <w:bCs/>
          <w:sz w:val="36"/>
          <w:szCs w:val="32"/>
          <w:rtl/>
        </w:rPr>
        <w:t>:</w:t>
      </w:r>
    </w:p>
    <w:p w:rsidR="00E063F1" w:rsidRPr="00A42C15" w:rsidRDefault="00E063F1" w:rsidP="007F0BD7">
      <w:pPr>
        <w:rPr>
          <w:rFonts w:ascii="Calibri" w:hAnsi="Calibri" w:cs="Calibri"/>
          <w:b/>
          <w:bCs/>
          <w:sz w:val="24"/>
          <w:szCs w:val="24"/>
          <w:rtl/>
        </w:rPr>
      </w:pPr>
      <w:r w:rsidRPr="00A42C15">
        <w:rPr>
          <w:rFonts w:ascii="Calibri" w:hAnsi="Calibri" w:cs="Times New Roman"/>
          <w:b/>
          <w:bCs/>
          <w:sz w:val="28"/>
          <w:szCs w:val="28"/>
          <w:rtl/>
        </w:rPr>
        <w:t xml:space="preserve">السؤال الأول 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:  </w:t>
      </w:r>
      <w:r w:rsidRPr="00A42C15">
        <w:rPr>
          <w:rFonts w:ascii="Calibri" w:hAnsi="Calibri" w:cs="Times New Roman"/>
          <w:b/>
          <w:bCs/>
          <w:sz w:val="28"/>
          <w:szCs w:val="28"/>
          <w:rtl/>
        </w:rPr>
        <w:t xml:space="preserve">اختر الإجابة الصحيحة في كل مما يأتي وظللها في المكان المخصص للتظليل 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:    </w:t>
      </w:r>
      <w:r w:rsidRPr="00A42C15">
        <w:rPr>
          <w:rFonts w:ascii="Calibri" w:hAnsi="Calibri" w:cs="Calibri"/>
          <w:b/>
          <w:bCs/>
          <w:rtl/>
        </w:rPr>
        <w:t xml:space="preserve">( </w:t>
      </w:r>
      <w:r w:rsidRPr="00A42C15">
        <w:rPr>
          <w:rFonts w:ascii="Calibri" w:hAnsi="Calibri" w:cs="Times New Roman"/>
          <w:b/>
          <w:bCs/>
          <w:rtl/>
        </w:rPr>
        <w:t xml:space="preserve">كل فقرة نصف درجة </w:t>
      </w:r>
      <w:r w:rsidRPr="00A42C15">
        <w:rPr>
          <w:rFonts w:ascii="Calibri" w:hAnsi="Calibri" w:cs="Calibri"/>
          <w:b/>
          <w:bCs/>
          <w:rtl/>
        </w:rPr>
        <w:t>)</w:t>
      </w:r>
    </w:p>
    <w:p w:rsidR="00A90546" w:rsidRPr="00A42C15" w:rsidRDefault="00A90546" w:rsidP="007F0BD7">
      <w:pPr>
        <w:rPr>
          <w:rFonts w:ascii="Calibri" w:hAnsi="Calibri" w:cs="Calibri"/>
          <w:b/>
          <w:bCs/>
          <w:sz w:val="24"/>
          <w:szCs w:val="24"/>
          <w:rtl/>
        </w:rPr>
      </w:pPr>
    </w:p>
    <w:tbl>
      <w:tblPr>
        <w:tblStyle w:val="a6"/>
        <w:bidiVisual/>
        <w:tblW w:w="10652" w:type="dxa"/>
        <w:tblInd w:w="327" w:type="dxa"/>
        <w:tblLook w:val="04A0" w:firstRow="1" w:lastRow="0" w:firstColumn="1" w:lastColumn="0" w:noHBand="0" w:noVBand="1"/>
      </w:tblPr>
      <w:tblGrid>
        <w:gridCol w:w="542"/>
        <w:gridCol w:w="3238"/>
        <w:gridCol w:w="424"/>
        <w:gridCol w:w="3085"/>
        <w:gridCol w:w="450"/>
        <w:gridCol w:w="2913"/>
      </w:tblGrid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106543" w:rsidP="00106543">
            <w:pPr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أقول عند الخروج من الخلاء :</w:t>
            </w:r>
            <w:r w:rsidR="007778E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778E6" w:rsidRPr="00A42C15" w:rsidTr="00F048FC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7778E6" w:rsidRPr="00A42C15" w:rsidRDefault="00106543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الحمد لله</w:t>
            </w:r>
          </w:p>
        </w:tc>
        <w:tc>
          <w:tcPr>
            <w:tcW w:w="237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</w:tcPr>
          <w:p w:rsidR="007778E6" w:rsidRPr="00A42C15" w:rsidRDefault="00106543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غفرانك</w:t>
            </w:r>
          </w:p>
        </w:tc>
        <w:tc>
          <w:tcPr>
            <w:tcW w:w="450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</w:tcPr>
          <w:p w:rsidR="007778E6" w:rsidRPr="00A42C15" w:rsidRDefault="00106543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الله أكبر 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BE1B4A" w:rsidP="00BE1B4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عند دخول الخلاء أُقدم رجلي : </w:t>
            </w:r>
            <w:r w:rsidR="007778E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778E6" w:rsidRPr="00A42C15" w:rsidTr="00F048FC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7778E6" w:rsidRPr="00A42C15" w:rsidRDefault="00BE1B4A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اليمنى </w:t>
            </w:r>
          </w:p>
        </w:tc>
        <w:tc>
          <w:tcPr>
            <w:tcW w:w="237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  <w:vAlign w:val="center"/>
          </w:tcPr>
          <w:p w:rsidR="007778E6" w:rsidRPr="00A42C15" w:rsidRDefault="00BE1B4A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اليسرى</w:t>
            </w:r>
          </w:p>
        </w:tc>
        <w:tc>
          <w:tcPr>
            <w:tcW w:w="450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</w:tcPr>
          <w:p w:rsidR="007778E6" w:rsidRPr="00A42C15" w:rsidRDefault="00BE1B4A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الاثنان معًا 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E944A6" w:rsidP="00E944A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قبلة المسلمين هي :</w:t>
            </w:r>
          </w:p>
        </w:tc>
      </w:tr>
      <w:tr w:rsidR="007778E6" w:rsidRPr="00A42C15" w:rsidTr="00F048FC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7778E6" w:rsidRPr="00A42C15" w:rsidRDefault="00E944A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المسجد النبوي</w:t>
            </w:r>
          </w:p>
        </w:tc>
        <w:tc>
          <w:tcPr>
            <w:tcW w:w="237" w:type="dxa"/>
            <w:vAlign w:val="center"/>
          </w:tcPr>
          <w:p w:rsidR="007778E6" w:rsidRPr="00A42C15" w:rsidRDefault="007778E6" w:rsidP="009A4A96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</w:tcPr>
          <w:p w:rsidR="007778E6" w:rsidRPr="00A42C15" w:rsidRDefault="00E944A6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الكعبة </w:t>
            </w:r>
          </w:p>
        </w:tc>
        <w:tc>
          <w:tcPr>
            <w:tcW w:w="450" w:type="dxa"/>
            <w:vAlign w:val="center"/>
          </w:tcPr>
          <w:p w:rsidR="007778E6" w:rsidRPr="00A42C15" w:rsidRDefault="007778E6" w:rsidP="009A4A96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</w:tcPr>
          <w:p w:rsidR="007778E6" w:rsidRPr="00A42C15" w:rsidRDefault="007778E6" w:rsidP="00E944A6">
            <w:pPr>
              <w:spacing w:line="192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ال</w:t>
            </w:r>
            <w:r w:rsidR="00E944A6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رياض</w:t>
            </w:r>
          </w:p>
        </w:tc>
      </w:tr>
      <w:tr w:rsidR="002A304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2A3046" w:rsidRPr="00A42C15" w:rsidRDefault="002A3046" w:rsidP="002A304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2A3046" w:rsidRPr="00B01028" w:rsidRDefault="00152166" w:rsidP="00152166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ديني أمرني بـ  : </w:t>
            </w:r>
            <w:r w:rsidR="002A3046" w:rsidRPr="00B01028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2A3046" w:rsidRPr="00A42C15" w:rsidTr="00F048FC">
        <w:trPr>
          <w:trHeight w:val="451"/>
        </w:trPr>
        <w:tc>
          <w:tcPr>
            <w:tcW w:w="542" w:type="dxa"/>
            <w:vAlign w:val="center"/>
          </w:tcPr>
          <w:p w:rsidR="002A3046" w:rsidRPr="00A42C15" w:rsidRDefault="002A3046" w:rsidP="002A304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2A3046" w:rsidRPr="00B01028" w:rsidRDefault="00152166" w:rsidP="00152166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ستر العورة </w:t>
            </w:r>
          </w:p>
        </w:tc>
        <w:tc>
          <w:tcPr>
            <w:tcW w:w="237" w:type="dxa"/>
          </w:tcPr>
          <w:p w:rsidR="002A3046" w:rsidRPr="00B01028" w:rsidRDefault="00E7083B" w:rsidP="002A3046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</w:tcPr>
          <w:p w:rsidR="002A3046" w:rsidRPr="00B01028" w:rsidRDefault="00152166" w:rsidP="00152166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كشف العورة </w:t>
            </w:r>
          </w:p>
        </w:tc>
        <w:tc>
          <w:tcPr>
            <w:tcW w:w="450" w:type="dxa"/>
          </w:tcPr>
          <w:p w:rsidR="002A3046" w:rsidRPr="00B01028" w:rsidRDefault="00E7083B" w:rsidP="002A3046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</w:tcPr>
          <w:p w:rsidR="002A3046" w:rsidRPr="00B01028" w:rsidRDefault="00152166" w:rsidP="002A3046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إظهار العورة </w:t>
            </w:r>
          </w:p>
        </w:tc>
      </w:tr>
      <w:tr w:rsidR="002A304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2A3046" w:rsidRPr="00A42C15" w:rsidRDefault="002A3046" w:rsidP="002A304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2A3046" w:rsidRPr="00B01028" w:rsidRDefault="00962428" w:rsidP="00962428">
            <w:pPr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أجتنب قضاء الحاجة في : </w:t>
            </w:r>
          </w:p>
        </w:tc>
      </w:tr>
      <w:tr w:rsidR="002A3046" w:rsidRPr="00A42C15" w:rsidTr="00F048FC">
        <w:trPr>
          <w:trHeight w:val="451"/>
        </w:trPr>
        <w:tc>
          <w:tcPr>
            <w:tcW w:w="542" w:type="dxa"/>
            <w:vAlign w:val="center"/>
          </w:tcPr>
          <w:p w:rsidR="002A3046" w:rsidRPr="00A42C15" w:rsidRDefault="002A3046" w:rsidP="002A304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2A3046" w:rsidRPr="00B01028" w:rsidRDefault="002A3046" w:rsidP="00962428">
            <w:pPr>
              <w:rPr>
                <w:rFonts w:cs="Calibri"/>
                <w:b/>
                <w:bCs/>
                <w:sz w:val="32"/>
                <w:szCs w:val="32"/>
                <w:rtl/>
              </w:rPr>
            </w:pPr>
            <w:r w:rsidRPr="00B01028">
              <w:rPr>
                <w:rFonts w:cs="Times New Roman" w:hint="cs"/>
                <w:b/>
                <w:bCs/>
                <w:sz w:val="32"/>
                <w:szCs w:val="32"/>
                <w:rtl/>
              </w:rPr>
              <w:t>ال</w:t>
            </w:r>
            <w:r w:rsidR="00962428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حمّام </w:t>
            </w:r>
          </w:p>
        </w:tc>
        <w:tc>
          <w:tcPr>
            <w:tcW w:w="237" w:type="dxa"/>
          </w:tcPr>
          <w:p w:rsidR="002A3046" w:rsidRPr="00B01028" w:rsidRDefault="00E7083B" w:rsidP="002A3046">
            <w:pPr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</w:tcPr>
          <w:p w:rsidR="002A3046" w:rsidRPr="00B01028" w:rsidRDefault="00962428" w:rsidP="002A3046">
            <w:pPr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طريق الناس </w:t>
            </w:r>
          </w:p>
        </w:tc>
        <w:tc>
          <w:tcPr>
            <w:tcW w:w="450" w:type="dxa"/>
          </w:tcPr>
          <w:p w:rsidR="002A3046" w:rsidRPr="00B01028" w:rsidRDefault="00E7083B" w:rsidP="002A3046">
            <w:pPr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</w:tcPr>
          <w:p w:rsidR="002A3046" w:rsidRPr="00B01028" w:rsidRDefault="00E7083B" w:rsidP="00962428">
            <w:pPr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</w:t>
            </w:r>
            <w:r w:rsidR="00962428">
              <w:rPr>
                <w:rFonts w:cs="Times New Roman" w:hint="cs"/>
                <w:b/>
                <w:bCs/>
                <w:sz w:val="32"/>
                <w:szCs w:val="32"/>
                <w:rtl/>
              </w:rPr>
              <w:t>صحراء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424C3A" w:rsidP="00424C3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من واجبي كمسلم أن : </w:t>
            </w:r>
          </w:p>
        </w:tc>
      </w:tr>
      <w:tr w:rsidR="007778E6" w:rsidRPr="00A42C15" w:rsidTr="00F048FC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7778E6" w:rsidRPr="00A42C15" w:rsidRDefault="00424C3A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أخرب البيئة </w:t>
            </w:r>
            <w:r w:rsidR="00F048FC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37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</w:tcPr>
          <w:p w:rsidR="007778E6" w:rsidRPr="00A42C15" w:rsidRDefault="00424C3A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أهمل البيئة </w:t>
            </w:r>
          </w:p>
        </w:tc>
        <w:tc>
          <w:tcPr>
            <w:tcW w:w="450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  <w:vAlign w:val="center"/>
          </w:tcPr>
          <w:p w:rsidR="007778E6" w:rsidRPr="00A42C15" w:rsidRDefault="00424C3A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أهتم بالبيئة 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0514C5" w:rsidP="000514C5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تحدث سعد مع أخيه وهو يقضي حاجته :</w:t>
            </w:r>
          </w:p>
        </w:tc>
      </w:tr>
      <w:tr w:rsidR="007778E6" w:rsidRPr="00A42C15" w:rsidTr="00F048FC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7778E6" w:rsidRPr="00A42C15" w:rsidRDefault="00A34FF2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يرد عليه</w:t>
            </w:r>
          </w:p>
        </w:tc>
        <w:tc>
          <w:tcPr>
            <w:tcW w:w="237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</w:tcPr>
          <w:p w:rsidR="007778E6" w:rsidRPr="00A42C15" w:rsidRDefault="00A34FF2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لا يرد عليه </w:t>
            </w:r>
          </w:p>
        </w:tc>
        <w:tc>
          <w:tcPr>
            <w:tcW w:w="450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</w:tcPr>
          <w:p w:rsidR="007778E6" w:rsidRPr="00A42C15" w:rsidRDefault="00A34FF2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يبادله الحديث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9326C0" w:rsidP="009326C0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لا أدخل الحمّام بـ  :</w:t>
            </w:r>
          </w:p>
        </w:tc>
      </w:tr>
      <w:tr w:rsidR="007778E6" w:rsidRPr="00A42C15" w:rsidTr="00F048FC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7778E6" w:rsidRPr="00A42C15" w:rsidRDefault="009326C0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قلم</w:t>
            </w:r>
            <w:r w:rsidR="00F048FC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37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</w:tcPr>
          <w:p w:rsidR="007778E6" w:rsidRPr="00A42C15" w:rsidRDefault="009326C0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ساعة</w:t>
            </w:r>
          </w:p>
        </w:tc>
        <w:tc>
          <w:tcPr>
            <w:tcW w:w="450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</w:tcPr>
          <w:p w:rsidR="007778E6" w:rsidRPr="00A42C15" w:rsidRDefault="009326C0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مصحف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D44EEF" w:rsidP="00D44EEF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لا أتكلم :</w:t>
            </w:r>
          </w:p>
        </w:tc>
      </w:tr>
      <w:tr w:rsidR="007778E6" w:rsidRPr="00A42C15" w:rsidTr="00F048FC">
        <w:trPr>
          <w:trHeight w:val="451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7778E6" w:rsidRPr="00A42C15" w:rsidRDefault="00B07642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عند قضاء الحاجة </w:t>
            </w:r>
            <w:r w:rsidR="00F048FC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37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</w:tcPr>
          <w:p w:rsidR="007778E6" w:rsidRPr="00A42C15" w:rsidRDefault="00B07642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في الملعب </w:t>
            </w:r>
          </w:p>
        </w:tc>
        <w:tc>
          <w:tcPr>
            <w:tcW w:w="450" w:type="dxa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</w:tcPr>
          <w:p w:rsidR="007778E6" w:rsidRPr="00A42C15" w:rsidRDefault="00B07642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في البيت</w:t>
            </w:r>
          </w:p>
        </w:tc>
      </w:tr>
      <w:tr w:rsidR="007778E6" w:rsidRPr="00A42C15" w:rsidTr="00A42C15">
        <w:trPr>
          <w:trHeight w:val="451"/>
        </w:trPr>
        <w:tc>
          <w:tcPr>
            <w:tcW w:w="542" w:type="dxa"/>
            <w:shd w:val="clear" w:color="auto" w:fill="F2F2F2"/>
            <w:vAlign w:val="center"/>
          </w:tcPr>
          <w:p w:rsidR="007778E6" w:rsidRPr="00A42C15" w:rsidRDefault="007778E6" w:rsidP="009A4A96">
            <w:pPr>
              <w:spacing w:line="21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lastRenderedPageBreak/>
              <w:t>10</w:t>
            </w:r>
          </w:p>
        </w:tc>
        <w:tc>
          <w:tcPr>
            <w:tcW w:w="10110" w:type="dxa"/>
            <w:gridSpan w:val="5"/>
            <w:shd w:val="clear" w:color="auto" w:fill="F2F2F2"/>
          </w:tcPr>
          <w:p w:rsidR="007778E6" w:rsidRPr="00A42C15" w:rsidRDefault="006F7E95" w:rsidP="006F7E95">
            <w:pPr>
              <w:tabs>
                <w:tab w:val="center" w:pos="4955"/>
                <w:tab w:val="right" w:pos="10102"/>
              </w:tabs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يجب على المسلم أن يكون :</w:t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ab/>
            </w:r>
            <w:r w:rsidR="007778E6" w:rsidRPr="00A42C15">
              <w:rPr>
                <w:rFonts w:ascii="Calibri" w:hAnsi="Calibri" w:cs="Calibri"/>
                <w:b/>
                <w:bCs/>
                <w:sz w:val="32"/>
                <w:szCs w:val="32"/>
              </w:rPr>
              <w:tab/>
            </w:r>
          </w:p>
        </w:tc>
      </w:tr>
      <w:tr w:rsidR="007778E6" w:rsidRPr="00A42C15" w:rsidTr="00F048FC">
        <w:trPr>
          <w:trHeight w:val="563"/>
        </w:trPr>
        <w:tc>
          <w:tcPr>
            <w:tcW w:w="542" w:type="dxa"/>
            <w:vAlign w:val="center"/>
          </w:tcPr>
          <w:p w:rsidR="007778E6" w:rsidRPr="00A42C15" w:rsidRDefault="007778E6" w:rsidP="009A4A96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303" w:type="dxa"/>
          </w:tcPr>
          <w:p w:rsidR="007778E6" w:rsidRPr="00A42C15" w:rsidRDefault="006F7E95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نجسًا</w:t>
            </w:r>
          </w:p>
        </w:tc>
        <w:tc>
          <w:tcPr>
            <w:tcW w:w="237" w:type="dxa"/>
            <w:vAlign w:val="center"/>
          </w:tcPr>
          <w:p w:rsidR="007778E6" w:rsidRPr="00A42C15" w:rsidRDefault="007778E6" w:rsidP="009A4A96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50" w:type="dxa"/>
          </w:tcPr>
          <w:p w:rsidR="007778E6" w:rsidRPr="00A42C15" w:rsidRDefault="006F7E95" w:rsidP="009A4A9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طاهرًا</w:t>
            </w:r>
          </w:p>
        </w:tc>
        <w:tc>
          <w:tcPr>
            <w:tcW w:w="450" w:type="dxa"/>
            <w:vAlign w:val="center"/>
          </w:tcPr>
          <w:p w:rsidR="007778E6" w:rsidRPr="00A42C15" w:rsidRDefault="007778E6" w:rsidP="009A4A96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70" w:type="dxa"/>
          </w:tcPr>
          <w:p w:rsidR="007778E6" w:rsidRPr="00A42C15" w:rsidRDefault="006F7E95" w:rsidP="009A4A96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قبيحًا</w:t>
            </w:r>
          </w:p>
        </w:tc>
      </w:tr>
    </w:tbl>
    <w:tbl>
      <w:tblPr>
        <w:tblStyle w:val="10"/>
        <w:bidiVisual/>
        <w:tblW w:w="10652" w:type="dxa"/>
        <w:tblInd w:w="318" w:type="dxa"/>
        <w:tblLook w:val="04A0" w:firstRow="1" w:lastRow="0" w:firstColumn="1" w:lastColumn="0" w:noHBand="0" w:noVBand="1"/>
      </w:tblPr>
      <w:tblGrid>
        <w:gridCol w:w="541"/>
        <w:gridCol w:w="3199"/>
        <w:gridCol w:w="477"/>
        <w:gridCol w:w="3172"/>
        <w:gridCol w:w="401"/>
        <w:gridCol w:w="2862"/>
      </w:tblGrid>
      <w:tr w:rsidR="00A90546" w:rsidRPr="00A42C15" w:rsidTr="00F048FC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11" w:type="dxa"/>
            <w:gridSpan w:val="5"/>
            <w:shd w:val="clear" w:color="auto" w:fill="F2F2F2"/>
            <w:vAlign w:val="center"/>
          </w:tcPr>
          <w:p w:rsidR="00A90546" w:rsidRPr="00A42C15" w:rsidRDefault="0078253B" w:rsidP="0078253B">
            <w:pPr>
              <w:jc w:val="lowKashida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يجب إزالة النجاسة عن : </w:t>
            </w:r>
          </w:p>
        </w:tc>
      </w:tr>
      <w:tr w:rsidR="00A90546" w:rsidRPr="00A42C15" w:rsidTr="00F048FC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203" w:type="dxa"/>
          </w:tcPr>
          <w:p w:rsidR="00A90546" w:rsidRPr="00A42C15" w:rsidRDefault="009E612A" w:rsidP="003201DA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القلم</w:t>
            </w:r>
            <w:r w:rsidR="0078253B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77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76" w:type="dxa"/>
          </w:tcPr>
          <w:p w:rsidR="00A90546" w:rsidRPr="00A42C15" w:rsidRDefault="009E612A" w:rsidP="003201DA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السيارة</w:t>
            </w:r>
            <w:r w:rsidR="0078253B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89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66" w:type="dxa"/>
          </w:tcPr>
          <w:p w:rsidR="00A90546" w:rsidRPr="00A42C15" w:rsidRDefault="0078253B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الثياب</w:t>
            </w:r>
          </w:p>
        </w:tc>
      </w:tr>
      <w:tr w:rsidR="00A90546" w:rsidRPr="00A42C15" w:rsidTr="00F048FC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11" w:type="dxa"/>
            <w:gridSpan w:val="5"/>
            <w:shd w:val="clear" w:color="auto" w:fill="F2F2F2"/>
          </w:tcPr>
          <w:p w:rsidR="00A90546" w:rsidRPr="00A42C15" w:rsidRDefault="00E41B26" w:rsidP="00E41B26">
            <w:pPr>
              <w:rPr>
                <w:rFonts w:cs="Calibri"/>
                <w:b/>
                <w:bCs/>
                <w:sz w:val="32"/>
                <w:szCs w:val="32"/>
              </w:rPr>
            </w:pPr>
            <w:bookmarkStart w:id="0" w:name="_Hlk24450324"/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الله سبحانه وتعالى يحب : </w:t>
            </w:r>
            <w:r w:rsidR="00A90546"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 xml:space="preserve"> </w:t>
            </w:r>
            <w:bookmarkEnd w:id="0"/>
          </w:p>
        </w:tc>
      </w:tr>
      <w:tr w:rsidR="00A90546" w:rsidRPr="00A42C15" w:rsidTr="00F048FC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203" w:type="dxa"/>
            <w:vAlign w:val="center"/>
          </w:tcPr>
          <w:p w:rsidR="00A90546" w:rsidRPr="00A42C15" w:rsidRDefault="00E41B2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المطهرين</w:t>
            </w:r>
          </w:p>
        </w:tc>
        <w:tc>
          <w:tcPr>
            <w:tcW w:w="477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76" w:type="dxa"/>
            <w:vAlign w:val="center"/>
          </w:tcPr>
          <w:p w:rsidR="00A90546" w:rsidRPr="00A42C15" w:rsidRDefault="00E41B2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الغشاش</w:t>
            </w:r>
          </w:p>
        </w:tc>
        <w:tc>
          <w:tcPr>
            <w:tcW w:w="389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66" w:type="dxa"/>
            <w:vAlign w:val="center"/>
          </w:tcPr>
          <w:p w:rsidR="00A90546" w:rsidRPr="00A42C15" w:rsidRDefault="00E41B2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الكذاب</w:t>
            </w:r>
          </w:p>
        </w:tc>
      </w:tr>
      <w:tr w:rsidR="00A90546" w:rsidRPr="00A42C15" w:rsidTr="00F048FC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10111" w:type="dxa"/>
            <w:gridSpan w:val="5"/>
            <w:shd w:val="clear" w:color="auto" w:fill="F2F2F2"/>
            <w:vAlign w:val="center"/>
          </w:tcPr>
          <w:p w:rsidR="00A90546" w:rsidRPr="00A42C15" w:rsidRDefault="001D19A0" w:rsidP="001D19A0">
            <w:pPr>
              <w:jc w:val="lowKashida"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يجوز الاستجمار بـ :</w:t>
            </w:r>
          </w:p>
        </w:tc>
      </w:tr>
      <w:tr w:rsidR="00A90546" w:rsidRPr="00A42C15" w:rsidTr="00F048FC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203" w:type="dxa"/>
          </w:tcPr>
          <w:p w:rsidR="00A90546" w:rsidRPr="00A42C15" w:rsidRDefault="001D19A0" w:rsidP="001D19A0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العظام </w:t>
            </w:r>
          </w:p>
        </w:tc>
        <w:tc>
          <w:tcPr>
            <w:tcW w:w="477" w:type="dxa"/>
          </w:tcPr>
          <w:p w:rsidR="00A90546" w:rsidRPr="00A42C15" w:rsidRDefault="00A90546" w:rsidP="0029647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76" w:type="dxa"/>
          </w:tcPr>
          <w:p w:rsidR="00A90546" w:rsidRPr="00A42C15" w:rsidRDefault="001D19A0" w:rsidP="001D19A0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الروث</w:t>
            </w:r>
          </w:p>
        </w:tc>
        <w:tc>
          <w:tcPr>
            <w:tcW w:w="389" w:type="dxa"/>
          </w:tcPr>
          <w:p w:rsidR="00A90546" w:rsidRPr="00A42C15" w:rsidRDefault="00A90546" w:rsidP="0029647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66" w:type="dxa"/>
          </w:tcPr>
          <w:p w:rsidR="00A90546" w:rsidRPr="001D19A0" w:rsidRDefault="001D19A0" w:rsidP="0029647A">
            <w:pPr>
              <w:spacing w:line="216" w:lineRule="auto"/>
              <w:contextualSpacing/>
              <w:jc w:val="center"/>
              <w:rPr>
                <w:rFonts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المناديل</w:t>
            </w:r>
          </w:p>
        </w:tc>
      </w:tr>
      <w:tr w:rsidR="00A90546" w:rsidRPr="00A42C15" w:rsidTr="00F048FC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10111" w:type="dxa"/>
            <w:gridSpan w:val="5"/>
            <w:shd w:val="clear" w:color="auto" w:fill="F2F2F2"/>
          </w:tcPr>
          <w:p w:rsidR="00A90546" w:rsidRPr="00A42C15" w:rsidRDefault="005B1AB2" w:rsidP="005B1AB2">
            <w:pPr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الاستجمار يكون :</w:t>
            </w:r>
          </w:p>
        </w:tc>
      </w:tr>
      <w:tr w:rsidR="00A90546" w:rsidRPr="00A42C15" w:rsidTr="00F048FC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203" w:type="dxa"/>
            <w:vAlign w:val="center"/>
          </w:tcPr>
          <w:p w:rsidR="00A90546" w:rsidRPr="00A42C15" w:rsidRDefault="00A90546" w:rsidP="005B1AB2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خمس</w:t>
            </w:r>
            <w:r w:rsidR="005B1AB2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مسحات</w:t>
            </w:r>
          </w:p>
        </w:tc>
        <w:tc>
          <w:tcPr>
            <w:tcW w:w="477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76" w:type="dxa"/>
          </w:tcPr>
          <w:p w:rsidR="00A90546" w:rsidRPr="00A42C15" w:rsidRDefault="005B1AB2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مسحة واحدة </w:t>
            </w:r>
          </w:p>
        </w:tc>
        <w:tc>
          <w:tcPr>
            <w:tcW w:w="389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color w:val="000000"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color w:val="000000"/>
                <w:sz w:val="32"/>
                <w:szCs w:val="32"/>
                <w:rtl/>
              </w:rPr>
              <w:t>ج</w:t>
            </w:r>
          </w:p>
        </w:tc>
        <w:tc>
          <w:tcPr>
            <w:tcW w:w="2866" w:type="dxa"/>
          </w:tcPr>
          <w:p w:rsidR="00A90546" w:rsidRPr="005B1AB2" w:rsidRDefault="005B1AB2" w:rsidP="005B1AB2">
            <w:pPr>
              <w:spacing w:line="216" w:lineRule="auto"/>
              <w:jc w:val="center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ثلاث</w:t>
            </w:r>
            <w:r>
              <w:rPr>
                <w:rFonts w:cs="Calibr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000000"/>
                <w:sz w:val="32"/>
                <w:szCs w:val="32"/>
                <w:rtl/>
              </w:rPr>
              <w:t>مسحات</w:t>
            </w:r>
          </w:p>
        </w:tc>
      </w:tr>
      <w:tr w:rsidR="00A90546" w:rsidRPr="00A42C15" w:rsidTr="00F048FC">
        <w:trPr>
          <w:trHeight w:val="510"/>
        </w:trPr>
        <w:tc>
          <w:tcPr>
            <w:tcW w:w="541" w:type="dxa"/>
            <w:shd w:val="clear" w:color="auto" w:fill="F2F2F2"/>
            <w:vAlign w:val="center"/>
          </w:tcPr>
          <w:p w:rsidR="00A90546" w:rsidRPr="00A42C15" w:rsidRDefault="00A90546" w:rsidP="003201DA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Calibri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10111" w:type="dxa"/>
            <w:gridSpan w:val="5"/>
            <w:shd w:val="clear" w:color="auto" w:fill="F2F2F2"/>
          </w:tcPr>
          <w:p w:rsidR="00A90546" w:rsidRPr="00A42C15" w:rsidRDefault="00BB4CD1" w:rsidP="00BB4CD1">
            <w:pPr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من أنواع النجاسات :</w:t>
            </w:r>
            <w:r w:rsidR="00F048FC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A90546" w:rsidRPr="00A42C15" w:rsidTr="00F048FC">
        <w:trPr>
          <w:trHeight w:val="510"/>
        </w:trPr>
        <w:tc>
          <w:tcPr>
            <w:tcW w:w="541" w:type="dxa"/>
            <w:vAlign w:val="center"/>
          </w:tcPr>
          <w:p w:rsidR="00A90546" w:rsidRPr="00A42C15" w:rsidRDefault="00A90546" w:rsidP="003201DA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203" w:type="dxa"/>
          </w:tcPr>
          <w:p w:rsidR="00A90546" w:rsidRPr="00A42C15" w:rsidRDefault="00BB4CD1" w:rsidP="00BB4CD1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الملابس </w:t>
            </w:r>
            <w:r w:rsidR="00DE7EAD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77" w:type="dxa"/>
          </w:tcPr>
          <w:p w:rsidR="00A90546" w:rsidRPr="00A42C15" w:rsidRDefault="00A90546" w:rsidP="00122A85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3176" w:type="dxa"/>
          </w:tcPr>
          <w:p w:rsidR="00A90546" w:rsidRPr="00A42C15" w:rsidRDefault="00DE7EAD" w:rsidP="00BB4CD1">
            <w:pPr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</w:t>
            </w:r>
            <w:r w:rsidR="00BB4CD1">
              <w:rPr>
                <w:rFonts w:cs="Times New Roman" w:hint="cs"/>
                <w:b/>
                <w:bCs/>
                <w:sz w:val="32"/>
                <w:szCs w:val="32"/>
                <w:rtl/>
              </w:rPr>
              <w:t>بول</w:t>
            </w:r>
          </w:p>
        </w:tc>
        <w:tc>
          <w:tcPr>
            <w:tcW w:w="389" w:type="dxa"/>
          </w:tcPr>
          <w:p w:rsidR="00A90546" w:rsidRPr="00A42C15" w:rsidRDefault="00A90546" w:rsidP="00122A85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 w:rsidRPr="00A42C15">
              <w:rPr>
                <w:rFonts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866" w:type="dxa"/>
          </w:tcPr>
          <w:p w:rsidR="00A90546" w:rsidRPr="00A42C15" w:rsidRDefault="00DE7EAD" w:rsidP="00BB4CD1">
            <w:pPr>
              <w:spacing w:line="216" w:lineRule="auto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>ال</w:t>
            </w:r>
            <w:r w:rsidR="00BB4CD1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سيارة </w:t>
            </w:r>
          </w:p>
        </w:tc>
      </w:tr>
    </w:tbl>
    <w:p w:rsidR="007F0BD7" w:rsidRPr="00A42C15" w:rsidRDefault="0029647A" w:rsidP="002573DD">
      <w:pPr>
        <w:tabs>
          <w:tab w:val="num" w:pos="898"/>
        </w:tabs>
        <w:spacing w:after="120"/>
        <w:rPr>
          <w:rFonts w:ascii="Calibri" w:hAnsi="Calibri" w:cs="Calibri"/>
          <w:b/>
          <w:bCs/>
          <w:sz w:val="32"/>
          <w:szCs w:val="32"/>
          <w:u w:val="single"/>
          <w:rtl/>
        </w:rPr>
      </w:pPr>
      <w:r w:rsidRPr="00A42C15">
        <w:rPr>
          <w:rFonts w:ascii="Calibri" w:hAnsi="Calibri" w:cs="Calibri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132080</wp:posOffset>
                </wp:positionV>
                <wp:extent cx="6858000" cy="0"/>
                <wp:effectExtent l="0" t="0" r="19050" b="1905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3137E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left:0;text-align:left;margin-left:-2.4pt;margin-top:10.4pt;width:540pt;height:0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"/>
            </w:pict>
          </mc:Fallback>
        </mc:AlternateContent>
      </w:r>
    </w:p>
    <w:tbl>
      <w:tblPr>
        <w:tblpPr w:leftFromText="180" w:rightFromText="180" w:vertAnchor="text" w:horzAnchor="margin" w:tblpY="-13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</w:tblGrid>
      <w:tr w:rsidR="00462267" w:rsidRPr="00A42C15" w:rsidTr="00E819A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2267" w:rsidRPr="00A42C15" w:rsidRDefault="00462267" w:rsidP="00E819AF">
            <w:pPr>
              <w:tabs>
                <w:tab w:val="num" w:pos="898"/>
              </w:tabs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u w:val="single"/>
              </w:rPr>
            </w:pPr>
          </w:p>
        </w:tc>
      </w:tr>
      <w:tr w:rsidR="00462267" w:rsidRPr="00A42C15" w:rsidTr="00E819AF">
        <w:trPr>
          <w:trHeight w:val="2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2267" w:rsidRPr="00A42C15" w:rsidRDefault="00411D42" w:rsidP="00740CD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:rsidR="00462267" w:rsidRPr="00A42C15" w:rsidRDefault="00462267" w:rsidP="00A42C15">
      <w:pPr>
        <w:spacing w:line="276" w:lineRule="auto"/>
        <w:rPr>
          <w:rFonts w:ascii="Calibri" w:hAnsi="Calibri" w:cs="Calibri"/>
          <w:b/>
          <w:bCs/>
          <w:sz w:val="22"/>
          <w:szCs w:val="22"/>
          <w:rtl/>
        </w:rPr>
      </w:pPr>
      <w:r w:rsidRPr="00A42C15">
        <w:rPr>
          <w:rFonts w:ascii="Calibri" w:hAnsi="Calibri" w:cs="Times New Roman"/>
          <w:b/>
          <w:bCs/>
          <w:sz w:val="28"/>
          <w:szCs w:val="28"/>
          <w:rtl/>
        </w:rPr>
        <w:t xml:space="preserve">السؤال الثاني 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: </w:t>
      </w:r>
      <w:r w:rsidRPr="00A42C15">
        <w:rPr>
          <w:rFonts w:ascii="Calibri" w:hAnsi="Calibri" w:cs="Times New Roman"/>
          <w:b/>
          <w:bCs/>
          <w:sz w:val="28"/>
          <w:szCs w:val="28"/>
          <w:rtl/>
        </w:rPr>
        <w:t>عزيزي الطالب رجاءً ضع علامة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(√) </w:t>
      </w:r>
      <w:r w:rsidRPr="00A42C15">
        <w:rPr>
          <w:rFonts w:ascii="Calibri" w:hAnsi="Calibri" w:cs="Times New Roman"/>
          <w:b/>
          <w:bCs/>
          <w:sz w:val="28"/>
          <w:szCs w:val="28"/>
          <w:rtl/>
        </w:rPr>
        <w:t xml:space="preserve">أمام العبارة الصحيحة و علامة </w:t>
      </w:r>
      <w:r w:rsidRPr="00A42C15">
        <w:rPr>
          <w:rFonts w:ascii="Calibri" w:hAnsi="Calibri" w:cs="Calibri"/>
          <w:b/>
          <w:bCs/>
          <w:sz w:val="28"/>
          <w:szCs w:val="28"/>
          <w:rtl/>
        </w:rPr>
        <w:t xml:space="preserve">(×) </w:t>
      </w:r>
      <w:r w:rsidRPr="00A42C15">
        <w:rPr>
          <w:rFonts w:ascii="Calibri" w:hAnsi="Calibri" w:cs="Times New Roman"/>
          <w:b/>
          <w:bCs/>
          <w:sz w:val="28"/>
          <w:szCs w:val="28"/>
          <w:rtl/>
        </w:rPr>
        <w:t>أمام العبارة الخاطئة</w:t>
      </w:r>
      <w:r w:rsidRPr="00A42C15">
        <w:rPr>
          <w:rFonts w:ascii="Calibri" w:hAnsi="Calibri" w:cs="Calibri"/>
          <w:b/>
          <w:bCs/>
          <w:sz w:val="22"/>
          <w:szCs w:val="22"/>
          <w:rtl/>
        </w:rPr>
        <w:t xml:space="preserve">: </w:t>
      </w:r>
    </w:p>
    <w:p w:rsidR="00A754C3" w:rsidRPr="00A42C15" w:rsidRDefault="00462267" w:rsidP="00A42C15">
      <w:pPr>
        <w:spacing w:after="240" w:line="276" w:lineRule="auto"/>
        <w:rPr>
          <w:rFonts w:ascii="Calibri" w:hAnsi="Calibri" w:cs="Calibri"/>
          <w:b/>
          <w:bCs/>
          <w:sz w:val="28"/>
          <w:szCs w:val="28"/>
          <w:rtl/>
        </w:rPr>
      </w:pPr>
      <w:r w:rsidRPr="00A42C15">
        <w:rPr>
          <w:rFonts w:ascii="Calibri" w:hAnsi="Calibri" w:cs="Calibri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      </w:t>
      </w:r>
      <w:r w:rsidR="00A42C15">
        <w:rPr>
          <w:rFonts w:ascii="Calibri" w:hAnsi="Calibri" w:cs="Calibri"/>
          <w:b/>
          <w:bCs/>
          <w:sz w:val="22"/>
          <w:szCs w:val="22"/>
          <w:rtl/>
        </w:rPr>
        <w:t xml:space="preserve">                     </w:t>
      </w:r>
      <w:r w:rsidRPr="00A42C15">
        <w:rPr>
          <w:rFonts w:ascii="Calibri" w:hAnsi="Calibri" w:cs="Calibri"/>
          <w:b/>
          <w:bCs/>
          <w:sz w:val="22"/>
          <w:szCs w:val="22"/>
          <w:rtl/>
        </w:rPr>
        <w:t xml:space="preserve"> (  </w:t>
      </w:r>
      <w:r w:rsidRPr="00A42C15">
        <w:rPr>
          <w:rFonts w:ascii="Calibri" w:hAnsi="Calibri" w:cs="Times New Roman"/>
          <w:b/>
          <w:bCs/>
          <w:sz w:val="22"/>
          <w:szCs w:val="22"/>
          <w:rtl/>
        </w:rPr>
        <w:t xml:space="preserve">كل فقرة درجة </w:t>
      </w:r>
      <w:r w:rsidRPr="00A42C15">
        <w:rPr>
          <w:rFonts w:ascii="Calibri" w:hAnsi="Calibri" w:cs="Calibri"/>
          <w:b/>
          <w:bCs/>
          <w:sz w:val="22"/>
          <w:szCs w:val="22"/>
          <w:rtl/>
        </w:rPr>
        <w:t>)</w:t>
      </w:r>
    </w:p>
    <w:tbl>
      <w:tblPr>
        <w:bidiVisual/>
        <w:tblW w:w="0" w:type="auto"/>
        <w:tblInd w:w="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485"/>
        <w:gridCol w:w="7644"/>
        <w:gridCol w:w="986"/>
        <w:gridCol w:w="985"/>
        <w:gridCol w:w="7"/>
      </w:tblGrid>
      <w:tr w:rsidR="002573DD" w:rsidRPr="00A42C15" w:rsidTr="00762066">
        <w:trPr>
          <w:trHeight w:hRule="exact" w:val="476"/>
        </w:trPr>
        <w:tc>
          <w:tcPr>
            <w:tcW w:w="8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573DD" w:rsidRPr="00A42C15" w:rsidRDefault="002573DD" w:rsidP="00F87095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A42C15">
              <w:rPr>
                <w:rFonts w:ascii="Segoe UI Symbol" w:hAnsi="Segoe UI Symbol" w:cs="Segoe UI Symbol"/>
                <w:b/>
                <w:bCs/>
                <w:color w:val="222222"/>
                <w:sz w:val="36"/>
                <w:szCs w:val="36"/>
                <w:shd w:val="clear" w:color="auto" w:fill="FFFFFF"/>
              </w:rPr>
              <w:t>✔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EG"/>
              </w:rPr>
            </w:pPr>
            <w:r w:rsidRPr="00A42C15">
              <w:rPr>
                <w:rFonts w:ascii="Calibri" w:hAnsi="Calibri" w:cs="Calibri"/>
                <w:b/>
                <w:bCs/>
                <w:color w:val="666666"/>
                <w:sz w:val="36"/>
                <w:szCs w:val="36"/>
                <w:shd w:val="clear" w:color="auto" w:fill="FFFFFF"/>
              </w:rPr>
              <w:t>X</w:t>
            </w:r>
          </w:p>
        </w:tc>
      </w:tr>
      <w:tr w:rsidR="002573DD" w:rsidRPr="00A42C15" w:rsidTr="0029647A">
        <w:trPr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5C44EB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7B53C8" w:rsidP="007B53C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الاستنجاء هو غسل مخرج البول والغائط بالماء حتى تزول النجاسة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5C44EB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73DD" w:rsidRPr="00A42C15" w:rsidRDefault="007B53C8" w:rsidP="007B53C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 xml:space="preserve">يجوز التبول في الطريق العام  .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5C44EB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73DD" w:rsidRPr="00A42C15" w:rsidRDefault="007B53C8" w:rsidP="007B53C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نطهر النجاسة عن الثوب بـالماء .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5C44EB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73DD" w:rsidRPr="00A42C15" w:rsidRDefault="007B53C8" w:rsidP="007B53C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عند دخول الخلاء أقدم رجلي اليمنى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F8709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5C44EB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7B53C8" w:rsidP="007B53C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الكعبة هي قبلة المسلمين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5C44EB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7B53C8" w:rsidP="007B53C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  <w:lang w:bidi="ar-EG"/>
              </w:rPr>
              <w:t>لا أتحدث مع أحد وأنا أقضي حاجتي .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573DD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573DD" w:rsidRPr="00A42C15" w:rsidRDefault="005C44EB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7B53C8" w:rsidP="007B53C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الإسلام دين الطهارة والنظافة .</w:t>
            </w:r>
            <w:r w:rsidR="00762066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73DD" w:rsidRPr="00A42C15" w:rsidRDefault="002573DD" w:rsidP="002573D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9647A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9647A" w:rsidRPr="00A42C15" w:rsidRDefault="00BE1FC2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9647A" w:rsidRPr="00A42C15" w:rsidRDefault="007B53C8" w:rsidP="007B53C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الاستجمار هو مسح مخرج البول والغائط بالأحجار أو المناديل حتى تزول النجاسة .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9647A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9647A" w:rsidRPr="00A42C15" w:rsidRDefault="00BE1FC2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7B53C8" w:rsidP="007B53C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من أنواع النجاسات البول والغائط .</w:t>
            </w:r>
            <w:r w:rsidR="0029647A" w:rsidRPr="00A42C15">
              <w:rPr>
                <w:rFonts w:ascii="Calibri" w:hAnsi="Calibri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9647A" w:rsidRPr="00A42C15" w:rsidTr="0029647A">
        <w:trPr>
          <w:gridAfter w:val="1"/>
          <w:wAfter w:w="7" w:type="dxa"/>
          <w:trHeight w:val="511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9647A" w:rsidRPr="00A42C15" w:rsidRDefault="00BE1FC2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8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7B53C8" w:rsidP="007B53C8">
            <w:pPr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Times New Roman" w:hint="cs"/>
                <w:b/>
                <w:bCs/>
                <w:sz w:val="28"/>
                <w:szCs w:val="28"/>
                <w:rtl/>
              </w:rPr>
              <w:t xml:space="preserve">نأمر أولادنا </w:t>
            </w:r>
            <w:r w:rsidR="0044545E">
              <w:rPr>
                <w:rFonts w:ascii="Calibri" w:hAnsi="Calibri" w:cs="Times New Roman" w:hint="cs"/>
                <w:b/>
                <w:bCs/>
                <w:sz w:val="28"/>
                <w:szCs w:val="28"/>
                <w:rtl/>
              </w:rPr>
              <w:t>بالصلاة وهم أبناء سبع سنين .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29647A" w:rsidRPr="00A42C15" w:rsidTr="0029647A">
        <w:trPr>
          <w:gridAfter w:val="1"/>
          <w:wAfter w:w="7" w:type="dxa"/>
          <w:trHeight w:val="511"/>
        </w:trPr>
        <w:tc>
          <w:tcPr>
            <w:tcW w:w="10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9615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647A" w:rsidRPr="00A42C15" w:rsidRDefault="0029647A" w:rsidP="0029647A">
            <w:pPr>
              <w:jc w:val="center"/>
              <w:rPr>
                <w:rFonts w:ascii="Calibri" w:hAnsi="Calibri" w:cs="Calibri"/>
                <w:b/>
                <w:bCs/>
                <w:sz w:val="6"/>
                <w:szCs w:val="6"/>
                <w:rtl/>
              </w:rPr>
            </w:pPr>
          </w:p>
        </w:tc>
      </w:tr>
    </w:tbl>
    <w:p w:rsidR="009A4D59" w:rsidRPr="00A42C15" w:rsidRDefault="009A4D59" w:rsidP="009A4D59">
      <w:pPr>
        <w:jc w:val="lowKashida"/>
        <w:rPr>
          <w:rFonts w:ascii="Calibri" w:hAnsi="Calibri" w:cs="Calibri"/>
          <w:b/>
          <w:bCs/>
          <w:sz w:val="32"/>
          <w:szCs w:val="32"/>
          <w:rtl/>
        </w:rPr>
      </w:pPr>
    </w:p>
    <w:tbl>
      <w:tblPr>
        <w:tblpPr w:leftFromText="180" w:rightFromText="180" w:vertAnchor="text" w:horzAnchor="margin" w:tblpY="11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</w:tblGrid>
      <w:tr w:rsidR="00B6045F" w:rsidRPr="00A42C15" w:rsidTr="00B6045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45F" w:rsidRPr="00A42C15" w:rsidRDefault="00B6045F" w:rsidP="00B6045F">
            <w:pPr>
              <w:tabs>
                <w:tab w:val="num" w:pos="898"/>
              </w:tabs>
              <w:spacing w:after="120"/>
              <w:rPr>
                <w:rFonts w:ascii="Calibri" w:hAnsi="Calibri" w:cs="Calibri"/>
                <w:b/>
                <w:bCs/>
                <w:sz w:val="32"/>
                <w:szCs w:val="32"/>
                <w:u w:val="single"/>
              </w:rPr>
            </w:pPr>
          </w:p>
        </w:tc>
      </w:tr>
      <w:tr w:rsidR="00B6045F" w:rsidRPr="00A42C15" w:rsidTr="00B6045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45F" w:rsidRPr="00A42C15" w:rsidRDefault="00411D42" w:rsidP="00740CD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A42C15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lastRenderedPageBreak/>
              <w:t>5</w:t>
            </w:r>
          </w:p>
        </w:tc>
      </w:tr>
    </w:tbl>
    <w:p w:rsidR="00B6045F" w:rsidRPr="00A42C15" w:rsidRDefault="00432FEE" w:rsidP="00462267">
      <w:pPr>
        <w:spacing w:line="276" w:lineRule="auto"/>
        <w:rPr>
          <w:rFonts w:ascii="Calibri" w:hAnsi="Calibri" w:cs="Calibri"/>
          <w:b/>
          <w:bCs/>
          <w:sz w:val="36"/>
          <w:szCs w:val="32"/>
          <w:rtl/>
        </w:rPr>
      </w:pPr>
      <w:r w:rsidRPr="00A42C15">
        <w:rPr>
          <w:rFonts w:ascii="Calibri" w:hAnsi="Calibri" w:cs="Times New Roman"/>
          <w:b/>
          <w:bCs/>
          <w:sz w:val="36"/>
          <w:szCs w:val="32"/>
          <w:rtl/>
        </w:rPr>
        <w:t xml:space="preserve">السؤال الثالث </w:t>
      </w:r>
      <w:r w:rsidRPr="00A42C15">
        <w:rPr>
          <w:rFonts w:ascii="Calibri" w:hAnsi="Calibri" w:cs="Calibri"/>
          <w:b/>
          <w:bCs/>
          <w:sz w:val="36"/>
          <w:szCs w:val="32"/>
          <w:rtl/>
        </w:rPr>
        <w:t xml:space="preserve">:  </w:t>
      </w:r>
      <w:r w:rsidR="00B6045F" w:rsidRPr="00A42C15">
        <w:rPr>
          <w:rFonts w:ascii="Calibri" w:hAnsi="Calibri" w:cs="Times New Roman"/>
          <w:b/>
          <w:bCs/>
          <w:sz w:val="36"/>
          <w:szCs w:val="32"/>
          <w:rtl/>
        </w:rPr>
        <w:t xml:space="preserve">أجب عن الأسئلة التالية </w:t>
      </w:r>
      <w:r w:rsidR="00B6045F" w:rsidRPr="00A42C15">
        <w:rPr>
          <w:rFonts w:ascii="Calibri" w:hAnsi="Calibri" w:cs="Calibri"/>
          <w:b/>
          <w:bCs/>
          <w:sz w:val="36"/>
          <w:szCs w:val="32"/>
          <w:rtl/>
        </w:rPr>
        <w:t>:</w:t>
      </w:r>
      <w:r w:rsidR="00E819AF" w:rsidRPr="00A42C15">
        <w:rPr>
          <w:rFonts w:ascii="Calibri" w:hAnsi="Calibri" w:cs="Calibri"/>
          <w:b/>
          <w:bCs/>
          <w:sz w:val="36"/>
          <w:szCs w:val="32"/>
          <w:rtl/>
        </w:rPr>
        <w:t xml:space="preserve">            </w:t>
      </w:r>
      <w:r w:rsidR="00E819AF" w:rsidRPr="00A42C15">
        <w:rPr>
          <w:rFonts w:ascii="Calibri" w:hAnsi="Calibri" w:cs="Calibri"/>
          <w:b/>
          <w:bCs/>
          <w:sz w:val="22"/>
          <w:szCs w:val="22"/>
          <w:rtl/>
        </w:rPr>
        <w:t xml:space="preserve">(  </w:t>
      </w:r>
      <w:r w:rsidR="00E819AF" w:rsidRPr="00A42C15">
        <w:rPr>
          <w:rFonts w:ascii="Calibri" w:hAnsi="Calibri" w:cs="Times New Roman"/>
          <w:b/>
          <w:bCs/>
          <w:sz w:val="22"/>
          <w:szCs w:val="22"/>
          <w:rtl/>
        </w:rPr>
        <w:t xml:space="preserve">كل فقرة نصف درجة </w:t>
      </w:r>
      <w:r w:rsidR="00E819AF" w:rsidRPr="00A42C15">
        <w:rPr>
          <w:rFonts w:ascii="Calibri" w:hAnsi="Calibri" w:cs="Calibri"/>
          <w:b/>
          <w:bCs/>
          <w:sz w:val="22"/>
          <w:szCs w:val="22"/>
          <w:rtl/>
        </w:rPr>
        <w:t>)</w:t>
      </w:r>
    </w:p>
    <w:p w:rsidR="00E819AF" w:rsidRPr="00A42C15" w:rsidRDefault="00227DA7" w:rsidP="00227DA7">
      <w:pPr>
        <w:pStyle w:val="a7"/>
        <w:numPr>
          <w:ilvl w:val="0"/>
          <w:numId w:val="10"/>
        </w:numPr>
        <w:spacing w:line="276" w:lineRule="auto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Times New Roman" w:hint="cs"/>
          <w:b/>
          <w:bCs/>
          <w:sz w:val="32"/>
          <w:szCs w:val="32"/>
          <w:rtl/>
        </w:rPr>
        <w:t xml:space="preserve">أول ما يحاسب عليه العبد يوم القيامة </w:t>
      </w:r>
      <w:r w:rsidR="00411D42" w:rsidRPr="00A42C15">
        <w:rPr>
          <w:rFonts w:ascii="Calibri" w:hAnsi="Calibri" w:cs="Calibri"/>
          <w:b/>
          <w:bCs/>
          <w:sz w:val="32"/>
          <w:szCs w:val="32"/>
          <w:rtl/>
        </w:rPr>
        <w:t>....................</w:t>
      </w:r>
    </w:p>
    <w:p w:rsidR="00411D42" w:rsidRPr="00A42C15" w:rsidRDefault="00E26168" w:rsidP="00E26168">
      <w:pPr>
        <w:pStyle w:val="a7"/>
        <w:numPr>
          <w:ilvl w:val="0"/>
          <w:numId w:val="10"/>
        </w:numPr>
        <w:spacing w:line="276" w:lineRule="auto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Times New Roman" w:hint="cs"/>
          <w:b/>
          <w:bCs/>
          <w:sz w:val="32"/>
          <w:szCs w:val="32"/>
          <w:rtl/>
        </w:rPr>
        <w:t>أَحَبُّ الأعمال إلى الله الصلاة على .....................</w:t>
      </w:r>
      <w:r w:rsidR="00411D42" w:rsidRPr="00A42C15">
        <w:rPr>
          <w:rFonts w:ascii="Calibri" w:hAnsi="Calibri" w:cs="Times New Roman"/>
          <w:b/>
          <w:bCs/>
          <w:sz w:val="32"/>
          <w:szCs w:val="32"/>
          <w:rtl/>
        </w:rPr>
        <w:t xml:space="preserve"> </w:t>
      </w:r>
      <w:bookmarkStart w:id="1" w:name="_GoBack"/>
      <w:bookmarkEnd w:id="1"/>
    </w:p>
    <w:p w:rsidR="00411D42" w:rsidRPr="00E26168" w:rsidRDefault="00F2093D" w:rsidP="00F2093D">
      <w:pPr>
        <w:pStyle w:val="a7"/>
        <w:numPr>
          <w:ilvl w:val="0"/>
          <w:numId w:val="10"/>
        </w:numPr>
        <w:spacing w:line="276" w:lineRule="auto"/>
        <w:rPr>
          <w:rFonts w:ascii="Calibri" w:hAnsi="Calibri" w:cs="Calibri"/>
          <w:b/>
          <w:bCs/>
          <w:sz w:val="32"/>
          <w:szCs w:val="32"/>
          <w:rtl/>
          <w:lang w:bidi="ar-EG"/>
        </w:rPr>
      </w:pPr>
      <w:r>
        <w:rPr>
          <w:rFonts w:ascii="Calibri" w:hAnsi="Calibri" w:cs="Times New Roman" w:hint="cs"/>
          <w:b/>
          <w:bCs/>
          <w:sz w:val="32"/>
          <w:szCs w:val="32"/>
          <w:rtl/>
        </w:rPr>
        <w:t>قال الرسول صلى الله عليه وسلم : إنما الأعمال ..........................</w:t>
      </w:r>
    </w:p>
    <w:p w:rsidR="00411D42" w:rsidRPr="00E26168" w:rsidRDefault="00E26168" w:rsidP="00E26168">
      <w:pPr>
        <w:pStyle w:val="a7"/>
        <w:numPr>
          <w:ilvl w:val="0"/>
          <w:numId w:val="10"/>
        </w:numPr>
        <w:tabs>
          <w:tab w:val="num" w:pos="898"/>
        </w:tabs>
        <w:spacing w:after="120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Times New Roman" w:hint="cs"/>
          <w:b/>
          <w:bCs/>
          <w:sz w:val="32"/>
          <w:szCs w:val="32"/>
          <w:rtl/>
        </w:rPr>
        <w:t>عورة الرجل في الصلاة من ................  إلى  .....................</w:t>
      </w:r>
    </w:p>
    <w:p w:rsidR="00F501BB" w:rsidRPr="00A42C15" w:rsidRDefault="00F501BB" w:rsidP="00F501BB">
      <w:pPr>
        <w:tabs>
          <w:tab w:val="num" w:pos="898"/>
        </w:tabs>
        <w:spacing w:after="120"/>
        <w:jc w:val="center"/>
        <w:rPr>
          <w:rFonts w:ascii="Calibri" w:hAnsi="Calibri" w:cs="Calibri"/>
          <w:b/>
          <w:bCs/>
          <w:i/>
          <w:iCs/>
          <w:sz w:val="24"/>
          <w:szCs w:val="24"/>
          <w:rtl/>
        </w:rPr>
      </w:pPr>
      <w:r w:rsidRPr="00A42C15">
        <w:rPr>
          <w:rFonts w:ascii="Calibri" w:hAnsi="Calibri" w:cs="Times New Roman"/>
          <w:b/>
          <w:bCs/>
          <w:sz w:val="24"/>
          <w:szCs w:val="24"/>
          <w:rtl/>
        </w:rPr>
        <w:t>تمت الأسئلة</w:t>
      </w:r>
      <w:r w:rsidRPr="00A42C15">
        <w:rPr>
          <w:rFonts w:ascii="Calibri" w:hAnsi="Calibri" w:cs="Calibri"/>
          <w:b/>
          <w:bCs/>
          <w:sz w:val="24"/>
          <w:szCs w:val="24"/>
          <w:rtl/>
        </w:rPr>
        <w:t xml:space="preserve">.... </w:t>
      </w:r>
      <w:r w:rsidRPr="00A42C15">
        <w:rPr>
          <w:rFonts w:ascii="Calibri" w:hAnsi="Calibri" w:cs="Times New Roman"/>
          <w:b/>
          <w:bCs/>
          <w:sz w:val="24"/>
          <w:szCs w:val="24"/>
          <w:rtl/>
        </w:rPr>
        <w:t>مع تمنياتي لكم بالتوفيق والسداد</w:t>
      </w:r>
    </w:p>
    <w:sectPr w:rsidR="00F501BB" w:rsidRPr="00A42C15" w:rsidSect="004F3D1F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510" w:footer="567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140" w:rsidRDefault="00C30140" w:rsidP="00A92AB4">
      <w:r>
        <w:separator/>
      </w:r>
    </w:p>
  </w:endnote>
  <w:endnote w:type="continuationSeparator" w:id="0">
    <w:p w:rsidR="00C30140" w:rsidRDefault="00C30140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A5B1FB2D-10FD-4724-866A-6BE0ED6C24C7}"/>
    <w:embedBold r:id="rId2" w:fontKey="{7398BED7-7966-481D-91B2-21FBEB0E4602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917DF1A-7B28-45FB-877E-1994AE9FD0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663CBB0-F885-4178-A994-E3A7DC703993}"/>
    <w:embedBold r:id="rId5" w:fontKey="{677449C9-2843-4775-9CC6-5232DE1A8C38}"/>
    <w:embedBoldItalic r:id="rId6" w:fontKey="{4CD91FF8-432F-4959-9AE8-673F01177C22}"/>
  </w:font>
  <w:font w:name="AL-Mohanad Bold">
    <w:charset w:val="B2"/>
    <w:family w:val="auto"/>
    <w:pitch w:val="variable"/>
    <w:sig w:usb0="00002000" w:usb1="00000000" w:usb2="00000000" w:usb3="00000000" w:csb0="00000040" w:csb1="00000000"/>
    <w:embedRegular r:id="rId7" w:fontKey="{C31C40EA-E305-41F4-B664-5CC3C66376D7}"/>
    <w:embedBold r:id="rId8" w:fontKey="{6250FEA4-DB5F-46D3-9CA3-0102405897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  <w:embedBold r:id="rId9" w:fontKey="{2384E359-23E9-4E9D-8577-CA6A55340586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0" w:fontKey="{45CF6A9B-AA6E-43E2-AD59-355F9BF67F7C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11" w:fontKey="{7A0D2470-E1B2-4935-BCB6-389631027E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B4" w:rsidRDefault="0029647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1605280</wp:posOffset>
              </wp:positionH>
              <wp:positionV relativeFrom="page">
                <wp:posOffset>10203815</wp:posOffset>
              </wp:positionV>
              <wp:extent cx="5589270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927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3B4" w:rsidRPr="00374657" w:rsidRDefault="006B43B4" w:rsidP="005F77E4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</w:t>
                          </w:r>
                          <w:r w:rsidR="00B20593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</w:t>
                          </w:r>
                          <w:r w:rsidR="00B20593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9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/20</w:t>
                          </w:r>
                          <w:r w:rsidR="00B20593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19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م</w:t>
                          </w: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26.4pt;margin-top:803.45pt;width:440.1pt;height:26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bptgIAALk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" filled="f" stroked="f">
              <v:textbox>
                <w:txbxContent>
                  <w:p w:rsidR="006B43B4" w:rsidRPr="00374657" w:rsidRDefault="006B43B4" w:rsidP="005F77E4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</w:t>
                    </w:r>
                    <w:r w:rsidR="00B20593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</w:t>
                    </w:r>
                    <w:r w:rsidR="00B20593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9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/20</w:t>
                    </w:r>
                    <w:r w:rsidR="00B20593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19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م</w:t>
                    </w: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17780</wp:posOffset>
              </wp:positionV>
              <wp:extent cx="1104900" cy="352425"/>
              <wp:effectExtent l="0" t="0" r="0" b="952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E1FC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E1FC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7" type="#_x0000_t202" style="position:absolute;left:0;text-align:left;margin-left:-.05pt;margin-top:1.4pt;width:87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" filled="f" stroked="f">
              <v:textbox>
                <w:txbxContent>
                  <w:p w:rsidR="006B43B4" w:rsidRPr="00374657" w:rsidRDefault="006B43B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E1FC2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E1FC2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B4" w:rsidRDefault="0029647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-86360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3B4" w:rsidRPr="00374657" w:rsidRDefault="006B43B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E1FC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E1FC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6B43B4" w:rsidRPr="00374657" w:rsidRDefault="006B43B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left:0;text-align:left;margin-left:-.3pt;margin-top:-6.8pt;width:87pt;height:2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CqeSe03QAA&#10;AAgBAAAPAAAAAAAAAAAAAAAAABAFAABkcnMvZG93bnJldi54bWxQSwUGAAAAAAQABADzAAAAGgYA&#10;AAAA&#10;" filled="f" stroked="f">
              <v:textbox>
                <w:txbxContent>
                  <w:p w:rsidR="006B43B4" w:rsidRPr="00374657" w:rsidRDefault="006B43B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E1FC2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E1FC2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6B43B4" w:rsidRPr="00374657" w:rsidRDefault="006B43B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1489710</wp:posOffset>
              </wp:positionH>
              <wp:positionV relativeFrom="page">
                <wp:posOffset>10163810</wp:posOffset>
              </wp:positionV>
              <wp:extent cx="5655310" cy="28829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531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3B4" w:rsidRPr="00374657" w:rsidRDefault="006B43B4" w:rsidP="00C013F8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0/2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01/11/2017م</w:t>
                          </w: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6B43B4" w:rsidRPr="00374657" w:rsidRDefault="006B43B4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117.3pt;margin-top:800.3pt;width:445.3pt;height:2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cyugIAAMA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" filled="f" stroked="f">
              <v:textbox>
                <w:txbxContent>
                  <w:p w:rsidR="006B43B4" w:rsidRPr="00374657" w:rsidRDefault="006B43B4" w:rsidP="00C013F8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0/2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01/11/2017م</w:t>
                    </w: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B43B4" w:rsidRPr="00374657" w:rsidRDefault="006B43B4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B43B4" w:rsidRPr="00021D6D" w:rsidRDefault="006B43B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E1FC2" w:rsidRPr="00BE1FC2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E1FC2" w:rsidRPr="00BE1FC2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3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2" type="#_x0000_t202" style="position:absolute;left:0;text-align:left;margin-left:21pt;margin-top:793.35pt;width:127.3pt;height:23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6B43B4" w:rsidRPr="00021D6D" w:rsidRDefault="006B43B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E1FC2" w:rsidRPr="00BE1FC2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E1FC2" w:rsidRPr="00BE1FC2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3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140" w:rsidRDefault="00C30140" w:rsidP="00A92AB4">
      <w:r>
        <w:separator/>
      </w:r>
    </w:p>
  </w:footnote>
  <w:footnote w:type="continuationSeparator" w:id="0">
    <w:p w:rsidR="00C30140" w:rsidRDefault="00C30140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B4" w:rsidRDefault="0029647A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847580"/>
              <wp:effectExtent l="19050" t="19050" r="17145" b="2032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847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44A18D53" id="Rectangle 6" o:spid="_x0000_s1026" style="position:absolute;left:0;text-align:left;margin-left:-5.7pt;margin-top:-1.35pt;width:549.15pt;height:775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150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324"/>
      <w:gridCol w:w="567"/>
      <w:gridCol w:w="567"/>
      <w:gridCol w:w="283"/>
      <w:gridCol w:w="567"/>
      <w:gridCol w:w="282"/>
      <w:gridCol w:w="569"/>
      <w:gridCol w:w="1591"/>
      <w:gridCol w:w="741"/>
      <w:gridCol w:w="647"/>
      <w:gridCol w:w="1497"/>
      <w:gridCol w:w="1161"/>
      <w:gridCol w:w="1354"/>
    </w:tblGrid>
    <w:tr w:rsidR="006B43B4" w:rsidRPr="004A5331" w:rsidTr="00A42C15">
      <w:trPr>
        <w:cantSplit/>
        <w:jc w:val="center"/>
      </w:trPr>
      <w:tc>
        <w:tcPr>
          <w:tcW w:w="2741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6B43B4" w:rsidRPr="00CB7830" w:rsidRDefault="006B43B4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6B43B4" w:rsidRPr="00CB7830" w:rsidRDefault="006B43B4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6B43B4" w:rsidRPr="00CB7830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6B43B4" w:rsidRPr="00CB7830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6B43B4" w:rsidRPr="00CB7830" w:rsidRDefault="006B43B4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6B43B4" w:rsidRPr="00CF70DF" w:rsidRDefault="006B43B4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 w:rsidR="0029647A">
            <w:rPr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0" t="0" r="23495" b="2667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43B4" w:rsidRDefault="006B43B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6B43B4" w:rsidRDefault="006B43B4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009" w:type="dxa"/>
          <w:gridSpan w:val="4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227F09" w:rsidRDefault="00227F09" w:rsidP="000B39F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</w:rPr>
          </w:pPr>
        </w:p>
        <w:p w:rsidR="00227F09" w:rsidRDefault="00227F09" w:rsidP="000B39F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</w:rPr>
          </w:pPr>
        </w:p>
        <w:p w:rsidR="00E819AF" w:rsidRDefault="0029647A" w:rsidP="00752EC7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824" behindDoc="1" locked="0" layoutInCell="1" allowOverlap="1" wp14:anchorId="405202EE" wp14:editId="254740D9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1" name="صورة 7" descr="الوصف: 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7" descr="الوصف: 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819AF">
            <w:rPr>
              <w:rFonts w:cs="AL-Mateen" w:hint="cs"/>
              <w:sz w:val="28"/>
              <w:szCs w:val="34"/>
              <w:rtl/>
            </w:rPr>
            <w:t xml:space="preserve">أسئلة اختبار مادة/ </w:t>
          </w:r>
          <w:r w:rsidR="00A42C15">
            <w:rPr>
              <w:rFonts w:cs="AL-Mateen" w:hint="cs"/>
              <w:sz w:val="28"/>
              <w:szCs w:val="34"/>
              <w:rtl/>
            </w:rPr>
            <w:t>ال</w:t>
          </w:r>
          <w:r w:rsidR="00752EC7">
            <w:rPr>
              <w:rFonts w:cs="AL-Mateen" w:hint="cs"/>
              <w:sz w:val="28"/>
              <w:szCs w:val="34"/>
              <w:rtl/>
            </w:rPr>
            <w:t>فقه</w:t>
          </w:r>
        </w:p>
        <w:p w:rsidR="00E819AF" w:rsidRPr="00E819AF" w:rsidRDefault="00E819AF" w:rsidP="00E819AF">
          <w:pPr>
            <w:jc w:val="center"/>
            <w:rPr>
              <w:rFonts w:cs="mohammad bold art 1"/>
              <w:b/>
              <w:bCs/>
              <w:rtl/>
            </w:rPr>
          </w:pPr>
          <w:r w:rsidRPr="00E819AF">
            <w:rPr>
              <w:rFonts w:cs="mohammad bold art 1" w:hint="cs"/>
              <w:b/>
              <w:bCs/>
              <w:rtl/>
            </w:rPr>
            <w:t>الفصل الدراسي الأول -  الدور الاول</w:t>
          </w:r>
        </w:p>
        <w:p w:rsidR="00E819AF" w:rsidRPr="00E819AF" w:rsidRDefault="00E819AF" w:rsidP="00E819AF">
          <w:pPr>
            <w:jc w:val="center"/>
            <w:rPr>
              <w:rFonts w:cs="mohammad bold art 1"/>
              <w:b/>
              <w:bCs/>
              <w:rtl/>
            </w:rPr>
          </w:pPr>
          <w:r w:rsidRPr="00E819AF">
            <w:rPr>
              <w:rFonts w:cs="mohammad bold art 1" w:hint="cs"/>
              <w:b/>
              <w:bCs/>
              <w:rtl/>
            </w:rPr>
            <w:t xml:space="preserve">للعام الدراسي </w:t>
          </w:r>
          <w:r w:rsidR="00266B5B">
            <w:rPr>
              <w:rFonts w:cs="mohammad bold art 1" w:hint="cs"/>
              <w:b/>
              <w:bCs/>
              <w:rtl/>
            </w:rPr>
            <w:t>1441</w:t>
          </w:r>
          <w:r w:rsidRPr="00E819AF">
            <w:rPr>
              <w:rFonts w:cs="mohammad bold art 1" w:hint="cs"/>
              <w:b/>
              <w:bCs/>
              <w:rtl/>
            </w:rPr>
            <w:t xml:space="preserve"> هـــ</w:t>
          </w:r>
        </w:p>
        <w:p w:rsidR="006B43B4" w:rsidRPr="0067565F" w:rsidRDefault="006B43B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4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354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B43B4" w:rsidRPr="004A5331" w:rsidTr="00A42C15">
      <w:trPr>
        <w:cantSplit/>
        <w:trHeight w:val="406"/>
        <w:jc w:val="center"/>
      </w:trPr>
      <w:tc>
        <w:tcPr>
          <w:tcW w:w="2741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00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4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2741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00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4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2741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00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6B43B4" w:rsidRPr="00FF44B1" w:rsidRDefault="006B43B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4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tcBorders>
            <w:top w:val="single" w:sz="6" w:space="0" w:color="auto"/>
          </w:tcBorders>
          <w:shd w:val="clear" w:color="auto" w:fill="auto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2741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B43B4" w:rsidRPr="004A5331" w:rsidRDefault="006B43B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300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6B43B4" w:rsidRPr="004A5331" w:rsidRDefault="006B43B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4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shd w:val="clear" w:color="auto" w:fill="auto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3590" w:type="dxa"/>
          <w:gridSpan w:val="6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6B43B4" w:rsidRPr="00CB7830" w:rsidRDefault="006B43B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  <w:r w:rsidR="00411D42">
            <w:rPr>
              <w:rFonts w:cs="AL-Mohanad Bold" w:hint="cs"/>
              <w:b/>
              <w:bCs/>
              <w:sz w:val="4"/>
              <w:szCs w:val="8"/>
              <w:rtl/>
            </w:rPr>
            <w:t xml:space="preserve"> ....... ...</w:t>
          </w:r>
          <w:r w:rsidR="00E819AF">
            <w:rPr>
              <w:rFonts w:cs="AL-Mohanad Bold" w:hint="cs"/>
              <w:b/>
              <w:bCs/>
              <w:sz w:val="4"/>
              <w:szCs w:val="8"/>
              <w:rtl/>
            </w:rPr>
            <w:t>.. .....</w:t>
          </w:r>
        </w:p>
      </w:tc>
      <w:tc>
        <w:tcPr>
          <w:tcW w:w="21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6B43B4" w:rsidRPr="004A5331" w:rsidRDefault="00411D42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 الثالث الإبتدائي</w:t>
          </w:r>
        </w:p>
      </w:tc>
      <w:tc>
        <w:tcPr>
          <w:tcW w:w="74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3590" w:type="dxa"/>
          <w:gridSpan w:val="6"/>
          <w:tcBorders>
            <w:left w:val="thinThickLargeGap" w:sz="18" w:space="0" w:color="auto"/>
          </w:tcBorders>
        </w:tcPr>
        <w:p w:rsidR="006B43B4" w:rsidRPr="004A5331" w:rsidRDefault="006B43B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160" w:type="dxa"/>
          <w:gridSpan w:val="2"/>
          <w:tcBorders>
            <w:right w:val="thinThickLargeGap" w:sz="18" w:space="0" w:color="auto"/>
          </w:tcBorders>
        </w:tcPr>
        <w:p w:rsidR="006B43B4" w:rsidRPr="00EC6AB2" w:rsidRDefault="006B43B4" w:rsidP="00752EC7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 </w:t>
          </w:r>
          <w:r w:rsidR="00752EC7">
            <w:rPr>
              <w:rFonts w:cs="AL-Mohanad Bold" w:hint="cs"/>
              <w:b/>
              <w:bCs/>
              <w:sz w:val="22"/>
              <w:szCs w:val="28"/>
              <w:rtl/>
            </w:rPr>
            <w:t>فقه</w:t>
          </w:r>
        </w:p>
      </w:tc>
      <w:tc>
        <w:tcPr>
          <w:tcW w:w="74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tcBorders>
            <w:bottom w:val="single" w:sz="6" w:space="0" w:color="auto"/>
          </w:tcBorders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54"/>
        <w:jc w:val="center"/>
      </w:trPr>
      <w:tc>
        <w:tcPr>
          <w:tcW w:w="1324" w:type="dxa"/>
          <w:tcBorders>
            <w:left w:val="thinThickLargeGap" w:sz="18" w:space="0" w:color="auto"/>
          </w:tcBorders>
        </w:tcPr>
        <w:p w:rsidR="006B43B4" w:rsidRPr="00F93A25" w:rsidRDefault="006B43B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266" w:type="dxa"/>
          <w:gridSpan w:val="5"/>
          <w:tcBorders>
            <w:right w:val="single" w:sz="4" w:space="0" w:color="auto"/>
          </w:tcBorders>
        </w:tcPr>
        <w:p w:rsidR="006B43B4" w:rsidRPr="00F93A25" w:rsidRDefault="00411D42" w:rsidP="00E819AF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  </w:t>
          </w:r>
          <w:r w:rsidR="00E819AF">
            <w:rPr>
              <w:rFonts w:cs="AL-Mohanad Bold" w:hint="cs"/>
              <w:b/>
              <w:bCs/>
              <w:sz w:val="24"/>
              <w:szCs w:val="30"/>
              <w:rtl/>
            </w:rPr>
            <w:t xml:space="preserve">   </w:t>
          </w:r>
          <w:r w:rsidR="00227F09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>/</w:t>
          </w:r>
          <w:r w:rsidR="006B43B4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 xml:space="preserve"> </w:t>
          </w:r>
          <w:r w:rsidR="00227F09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>4</w:t>
          </w:r>
          <w:r w:rsidR="00E819AF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 xml:space="preserve"> </w:t>
          </w:r>
          <w:r w:rsidR="006B43B4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>/ 144</w:t>
          </w:r>
          <w:r w:rsidR="00266B5B">
            <w:rPr>
              <w:rFonts w:cs="mohammad bold art 1" w:hint="cs"/>
              <w:b/>
              <w:bCs/>
              <w:sz w:val="32"/>
              <w:szCs w:val="28"/>
              <w:rtl/>
            </w:rPr>
            <w:t>1</w:t>
          </w:r>
          <w:r w:rsidR="006B43B4" w:rsidRPr="00E819AF">
            <w:rPr>
              <w:rFonts w:cs="mohammad bold art 1" w:hint="cs"/>
              <w:b/>
              <w:bCs/>
              <w:sz w:val="32"/>
              <w:szCs w:val="28"/>
              <w:rtl/>
            </w:rPr>
            <w:t>هـ</w:t>
          </w:r>
        </w:p>
      </w:tc>
      <w:tc>
        <w:tcPr>
          <w:tcW w:w="21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6B43B4" w:rsidRPr="00F93A25" w:rsidRDefault="006B43B4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ساعة ونصف</w:t>
          </w:r>
        </w:p>
      </w:tc>
      <w:tc>
        <w:tcPr>
          <w:tcW w:w="74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tcBorders>
            <w:bottom w:val="single" w:sz="6" w:space="0" w:color="auto"/>
          </w:tcBorders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480"/>
        <w:jc w:val="center"/>
      </w:trPr>
      <w:tc>
        <w:tcPr>
          <w:tcW w:w="1891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6B43B4" w:rsidRPr="004A5331" w:rsidRDefault="006B43B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6B43B4" w:rsidRPr="00B141FF" w:rsidRDefault="006B43B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6B43B4" w:rsidRPr="00B141FF" w:rsidRDefault="006B43B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6B43B4" w:rsidRPr="00B141FF" w:rsidRDefault="006B43B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9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819AF" w:rsidRDefault="00E819AF" w:rsidP="00816F73">
          <w:pPr>
            <w:pStyle w:val="4"/>
            <w:rPr>
              <w:rFonts w:cs="AL-Mohanad Bold"/>
              <w:sz w:val="22"/>
              <w:szCs w:val="28"/>
              <w:rtl/>
            </w:rPr>
          </w:pPr>
        </w:p>
        <w:p w:rsidR="006B43B4" w:rsidRPr="00E819AF" w:rsidRDefault="0029647A" w:rsidP="00816F73">
          <w:pPr>
            <w:pStyle w:val="4"/>
            <w:rPr>
              <w:rFonts w:cs="AL-Mohanad Bold"/>
              <w:sz w:val="22"/>
              <w:szCs w:val="28"/>
            </w:rPr>
          </w:pPr>
          <w:r>
            <w:rPr>
              <w:rFonts w:cs="AL-Mohanad Bold" w:hint="cs"/>
              <w:sz w:val="22"/>
              <w:szCs w:val="2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014818A5" wp14:editId="45E61D8D">
                    <wp:simplePos x="0" y="0"/>
                    <wp:positionH relativeFrom="column">
                      <wp:posOffset>-74930</wp:posOffset>
                    </wp:positionH>
                    <wp:positionV relativeFrom="paragraph">
                      <wp:posOffset>35560</wp:posOffset>
                    </wp:positionV>
                    <wp:extent cx="989330" cy="0"/>
                    <wp:effectExtent l="15875" t="17780" r="13970" b="20320"/>
                    <wp:wrapNone/>
                    <wp:docPr id="4" name="AutoShap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98933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5="http://schemas.microsoft.com/office/word/2012/wordml" xmlns:w16se="http://schemas.microsoft.com/office/word/2015/wordml/symex">
                <w:pict>
                  <v:shapetype w14:anchorId="453B6CA9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26" type="#_x0000_t32" style="position:absolute;left:0;text-align:left;margin-left:-5.9pt;margin-top:2.8pt;width:77.9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" strokeweight="2pt">
                    <v:shadow color="#868686"/>
                  </v:shape>
                </w:pict>
              </mc:Fallback>
            </mc:AlternateContent>
          </w:r>
          <w:r w:rsidR="00E819AF">
            <w:rPr>
              <w:rFonts w:cs="AL-Mohanad Bold" w:hint="cs"/>
              <w:sz w:val="22"/>
              <w:szCs w:val="28"/>
              <w:rtl/>
            </w:rPr>
            <w:t>ثلاثون درجة</w:t>
          </w:r>
        </w:p>
      </w:tc>
      <w:tc>
        <w:tcPr>
          <w:tcW w:w="74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6B43B4" w:rsidRPr="00816F73" w:rsidRDefault="006B43B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54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6B43B4" w:rsidRPr="00816F73" w:rsidRDefault="006B43B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B43B4" w:rsidRPr="004A5331" w:rsidTr="00A42C15">
      <w:trPr>
        <w:cantSplit/>
        <w:trHeight w:val="210"/>
        <w:jc w:val="center"/>
      </w:trPr>
      <w:tc>
        <w:tcPr>
          <w:tcW w:w="1891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6B43B4" w:rsidRDefault="006B43B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6B43B4" w:rsidRPr="00B141FF" w:rsidRDefault="006B43B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6B43B4" w:rsidRPr="00B141FF" w:rsidRDefault="000B39F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 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6B43B4" w:rsidRPr="00B141FF" w:rsidRDefault="006B43B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9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6B43B4" w:rsidRPr="00B141FF" w:rsidRDefault="006B43B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4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6B43B4" w:rsidRPr="000F6296" w:rsidRDefault="006B43B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6B43B4" w:rsidRPr="00DF0CBD" w:rsidRDefault="006B43B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6B43B4" w:rsidRPr="00DF0CBD" w:rsidRDefault="006B43B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6B43B4" w:rsidRPr="00DF0CBD" w:rsidRDefault="006B43B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354" w:type="dxa"/>
          <w:vMerge/>
          <w:shd w:val="clear" w:color="auto" w:fill="auto"/>
        </w:tcPr>
        <w:p w:rsidR="006B43B4" w:rsidRPr="00DF0CBD" w:rsidRDefault="006B43B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6B43B4" w:rsidRDefault="0029647A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-149860</wp:posOffset>
              </wp:positionH>
              <wp:positionV relativeFrom="paragraph">
                <wp:posOffset>57150</wp:posOffset>
              </wp:positionV>
              <wp:extent cx="7077075" cy="6708140"/>
              <wp:effectExtent l="19050" t="19050" r="28575" b="1651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70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53B0348A" id="Rectangle 5" o:spid="_x0000_s1026" style="position:absolute;left:0;text-align:left;margin-left:-11.8pt;margin-top:4.5pt;width:557.25pt;height:52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B43B4" w:rsidRPr="008A7580" w:rsidRDefault="006B43B4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ولدي الطالب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29" type="#_x0000_t202" style="position:absolute;left:0;text-align:left;margin-left:142.6pt;margin-top:4.5pt;width:228.75pt;height:3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" filled="f" stroked="f" strokeweight=".5pt">
              <v:path arrowok="t"/>
              <v:textbox>
                <w:txbxContent>
                  <w:p w:rsidR="006B43B4" w:rsidRPr="008A7580" w:rsidRDefault="006B43B4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ولدي الطالب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 w:rsidR="006B43B4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524"/>
    <w:multiLevelType w:val="hybridMultilevel"/>
    <w:tmpl w:val="B7745906"/>
    <w:lvl w:ilvl="0" w:tplc="53C04B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E7D56"/>
    <w:multiLevelType w:val="hybridMultilevel"/>
    <w:tmpl w:val="A3821EC6"/>
    <w:lvl w:ilvl="0" w:tplc="456231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063E7C"/>
    <w:multiLevelType w:val="hybridMultilevel"/>
    <w:tmpl w:val="CCD81F86"/>
    <w:lvl w:ilvl="0" w:tplc="F306F7B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AB6444"/>
    <w:multiLevelType w:val="hybridMultilevel"/>
    <w:tmpl w:val="65469CBC"/>
    <w:lvl w:ilvl="0" w:tplc="C5B2D858">
      <w:start w:val="1"/>
      <w:numFmt w:val="arabicAlpha"/>
      <w:lvlText w:val="%1-"/>
      <w:lvlJc w:val="left"/>
      <w:pPr>
        <w:ind w:left="555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55B30B9B"/>
    <w:multiLevelType w:val="hybridMultilevel"/>
    <w:tmpl w:val="F14C8170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6">
    <w:nsid w:val="70D1596E"/>
    <w:multiLevelType w:val="hybridMultilevel"/>
    <w:tmpl w:val="5218D7C0"/>
    <w:lvl w:ilvl="0" w:tplc="A3F0B49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8A1095"/>
    <w:multiLevelType w:val="hybridMultilevel"/>
    <w:tmpl w:val="5FE08BA2"/>
    <w:lvl w:ilvl="0" w:tplc="3018696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51831"/>
    <w:multiLevelType w:val="hybridMultilevel"/>
    <w:tmpl w:val="A392ACAA"/>
    <w:lvl w:ilvl="0" w:tplc="B9F211B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A97149"/>
    <w:multiLevelType w:val="hybridMultilevel"/>
    <w:tmpl w:val="DA20A350"/>
    <w:lvl w:ilvl="0" w:tplc="9A900FEA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E4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14C5"/>
    <w:rsid w:val="000552BF"/>
    <w:rsid w:val="00063665"/>
    <w:rsid w:val="00064E4B"/>
    <w:rsid w:val="00065478"/>
    <w:rsid w:val="000661C2"/>
    <w:rsid w:val="00093F22"/>
    <w:rsid w:val="0009419F"/>
    <w:rsid w:val="00096C14"/>
    <w:rsid w:val="000B39F3"/>
    <w:rsid w:val="000C0628"/>
    <w:rsid w:val="000C1997"/>
    <w:rsid w:val="000C20AA"/>
    <w:rsid w:val="000C740B"/>
    <w:rsid w:val="000D1EAE"/>
    <w:rsid w:val="000E7E5E"/>
    <w:rsid w:val="000F6296"/>
    <w:rsid w:val="00105411"/>
    <w:rsid w:val="0010578E"/>
    <w:rsid w:val="00106543"/>
    <w:rsid w:val="0010715B"/>
    <w:rsid w:val="001125F8"/>
    <w:rsid w:val="00113B51"/>
    <w:rsid w:val="0012109F"/>
    <w:rsid w:val="001225ED"/>
    <w:rsid w:val="00122A85"/>
    <w:rsid w:val="001319D7"/>
    <w:rsid w:val="00135591"/>
    <w:rsid w:val="001464F8"/>
    <w:rsid w:val="00150C7A"/>
    <w:rsid w:val="00152166"/>
    <w:rsid w:val="0017777D"/>
    <w:rsid w:val="00177FE5"/>
    <w:rsid w:val="00192289"/>
    <w:rsid w:val="00197444"/>
    <w:rsid w:val="001B602D"/>
    <w:rsid w:val="001B7601"/>
    <w:rsid w:val="001C00FA"/>
    <w:rsid w:val="001C44AD"/>
    <w:rsid w:val="001D19A0"/>
    <w:rsid w:val="001D6309"/>
    <w:rsid w:val="001E25CB"/>
    <w:rsid w:val="001E3AEC"/>
    <w:rsid w:val="001F7E75"/>
    <w:rsid w:val="00201196"/>
    <w:rsid w:val="00201E7C"/>
    <w:rsid w:val="002065CB"/>
    <w:rsid w:val="002218C7"/>
    <w:rsid w:val="002218FC"/>
    <w:rsid w:val="002250E3"/>
    <w:rsid w:val="00227DA7"/>
    <w:rsid w:val="00227F09"/>
    <w:rsid w:val="00237478"/>
    <w:rsid w:val="002413A2"/>
    <w:rsid w:val="0024538C"/>
    <w:rsid w:val="002573DD"/>
    <w:rsid w:val="00266B5B"/>
    <w:rsid w:val="0029647A"/>
    <w:rsid w:val="00296D0C"/>
    <w:rsid w:val="002A1481"/>
    <w:rsid w:val="002A3046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669DF"/>
    <w:rsid w:val="00367D49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3E60"/>
    <w:rsid w:val="00407BA0"/>
    <w:rsid w:val="00411D42"/>
    <w:rsid w:val="00424C3A"/>
    <w:rsid w:val="00430D18"/>
    <w:rsid w:val="00432FEE"/>
    <w:rsid w:val="00433718"/>
    <w:rsid w:val="0044545E"/>
    <w:rsid w:val="0044766D"/>
    <w:rsid w:val="00452E34"/>
    <w:rsid w:val="00462267"/>
    <w:rsid w:val="00466FF9"/>
    <w:rsid w:val="00471286"/>
    <w:rsid w:val="00495CE2"/>
    <w:rsid w:val="004A124C"/>
    <w:rsid w:val="004A5331"/>
    <w:rsid w:val="004B4718"/>
    <w:rsid w:val="004B62D5"/>
    <w:rsid w:val="004C056D"/>
    <w:rsid w:val="004E33A2"/>
    <w:rsid w:val="004F3D1F"/>
    <w:rsid w:val="004F46A9"/>
    <w:rsid w:val="004F5102"/>
    <w:rsid w:val="0050465F"/>
    <w:rsid w:val="00505A5D"/>
    <w:rsid w:val="00510DF0"/>
    <w:rsid w:val="00562387"/>
    <w:rsid w:val="00564309"/>
    <w:rsid w:val="0057100C"/>
    <w:rsid w:val="00585967"/>
    <w:rsid w:val="00591E41"/>
    <w:rsid w:val="005938D0"/>
    <w:rsid w:val="005A6742"/>
    <w:rsid w:val="005A7173"/>
    <w:rsid w:val="005B1A09"/>
    <w:rsid w:val="005B1AB2"/>
    <w:rsid w:val="005B48B1"/>
    <w:rsid w:val="005C2CE2"/>
    <w:rsid w:val="005C44EB"/>
    <w:rsid w:val="005D037F"/>
    <w:rsid w:val="005D5CE9"/>
    <w:rsid w:val="005E32E8"/>
    <w:rsid w:val="005E5532"/>
    <w:rsid w:val="005F0ACE"/>
    <w:rsid w:val="005F31DA"/>
    <w:rsid w:val="005F73FF"/>
    <w:rsid w:val="005F77E4"/>
    <w:rsid w:val="00603640"/>
    <w:rsid w:val="00650B02"/>
    <w:rsid w:val="00653F1B"/>
    <w:rsid w:val="00655957"/>
    <w:rsid w:val="00661D21"/>
    <w:rsid w:val="0067012F"/>
    <w:rsid w:val="00672298"/>
    <w:rsid w:val="0067565F"/>
    <w:rsid w:val="00680D03"/>
    <w:rsid w:val="00695715"/>
    <w:rsid w:val="006B3DA1"/>
    <w:rsid w:val="006B4367"/>
    <w:rsid w:val="006B43B4"/>
    <w:rsid w:val="006C3C31"/>
    <w:rsid w:val="006D04D5"/>
    <w:rsid w:val="006D1C33"/>
    <w:rsid w:val="006E3825"/>
    <w:rsid w:val="006E6595"/>
    <w:rsid w:val="006F4457"/>
    <w:rsid w:val="006F7E95"/>
    <w:rsid w:val="00740CDA"/>
    <w:rsid w:val="00742240"/>
    <w:rsid w:val="00752EC7"/>
    <w:rsid w:val="00754DE3"/>
    <w:rsid w:val="00756FE9"/>
    <w:rsid w:val="00760000"/>
    <w:rsid w:val="00762066"/>
    <w:rsid w:val="007625AF"/>
    <w:rsid w:val="0076764A"/>
    <w:rsid w:val="007778E6"/>
    <w:rsid w:val="0078097C"/>
    <w:rsid w:val="0078253B"/>
    <w:rsid w:val="007A27B0"/>
    <w:rsid w:val="007B06B5"/>
    <w:rsid w:val="007B53C8"/>
    <w:rsid w:val="007B59CF"/>
    <w:rsid w:val="007B7645"/>
    <w:rsid w:val="007C73DE"/>
    <w:rsid w:val="007D6D04"/>
    <w:rsid w:val="007E3E03"/>
    <w:rsid w:val="007E6BB4"/>
    <w:rsid w:val="007F0BD7"/>
    <w:rsid w:val="00801F50"/>
    <w:rsid w:val="008020F4"/>
    <w:rsid w:val="008153A2"/>
    <w:rsid w:val="00816F73"/>
    <w:rsid w:val="00820CEF"/>
    <w:rsid w:val="0082225F"/>
    <w:rsid w:val="0083357B"/>
    <w:rsid w:val="00853206"/>
    <w:rsid w:val="0086432A"/>
    <w:rsid w:val="0087704E"/>
    <w:rsid w:val="0088547D"/>
    <w:rsid w:val="00887D39"/>
    <w:rsid w:val="008A7580"/>
    <w:rsid w:val="008C44CF"/>
    <w:rsid w:val="008C777F"/>
    <w:rsid w:val="008D18C0"/>
    <w:rsid w:val="008D6B14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26C0"/>
    <w:rsid w:val="0093753B"/>
    <w:rsid w:val="00944314"/>
    <w:rsid w:val="0095204D"/>
    <w:rsid w:val="00960F39"/>
    <w:rsid w:val="00962428"/>
    <w:rsid w:val="00977FFD"/>
    <w:rsid w:val="00982434"/>
    <w:rsid w:val="009876BD"/>
    <w:rsid w:val="0099745C"/>
    <w:rsid w:val="009A0837"/>
    <w:rsid w:val="009A4A96"/>
    <w:rsid w:val="009A4D59"/>
    <w:rsid w:val="009B2A18"/>
    <w:rsid w:val="009D3EB8"/>
    <w:rsid w:val="009E612A"/>
    <w:rsid w:val="009E7C6B"/>
    <w:rsid w:val="00A07BFB"/>
    <w:rsid w:val="00A168CE"/>
    <w:rsid w:val="00A23BA6"/>
    <w:rsid w:val="00A34FF2"/>
    <w:rsid w:val="00A42C15"/>
    <w:rsid w:val="00A55671"/>
    <w:rsid w:val="00A6080C"/>
    <w:rsid w:val="00A62FC8"/>
    <w:rsid w:val="00A754C3"/>
    <w:rsid w:val="00A90042"/>
    <w:rsid w:val="00A90546"/>
    <w:rsid w:val="00A91602"/>
    <w:rsid w:val="00A92847"/>
    <w:rsid w:val="00A92AB4"/>
    <w:rsid w:val="00A96FBE"/>
    <w:rsid w:val="00AA717E"/>
    <w:rsid w:val="00AD3E55"/>
    <w:rsid w:val="00AD615E"/>
    <w:rsid w:val="00B06F54"/>
    <w:rsid w:val="00B07642"/>
    <w:rsid w:val="00B10F0F"/>
    <w:rsid w:val="00B13785"/>
    <w:rsid w:val="00B141FF"/>
    <w:rsid w:val="00B20593"/>
    <w:rsid w:val="00B259E5"/>
    <w:rsid w:val="00B30234"/>
    <w:rsid w:val="00B46885"/>
    <w:rsid w:val="00B60404"/>
    <w:rsid w:val="00B6045F"/>
    <w:rsid w:val="00B71448"/>
    <w:rsid w:val="00B75CE6"/>
    <w:rsid w:val="00BB4CD1"/>
    <w:rsid w:val="00BD01B9"/>
    <w:rsid w:val="00BD7364"/>
    <w:rsid w:val="00BE1B4A"/>
    <w:rsid w:val="00BE1FC2"/>
    <w:rsid w:val="00BE3F53"/>
    <w:rsid w:val="00BF3A4E"/>
    <w:rsid w:val="00BF42F6"/>
    <w:rsid w:val="00C013F8"/>
    <w:rsid w:val="00C15BFD"/>
    <w:rsid w:val="00C25281"/>
    <w:rsid w:val="00C30140"/>
    <w:rsid w:val="00C366A8"/>
    <w:rsid w:val="00C40699"/>
    <w:rsid w:val="00C44C00"/>
    <w:rsid w:val="00C45DB9"/>
    <w:rsid w:val="00C50983"/>
    <w:rsid w:val="00C62543"/>
    <w:rsid w:val="00C62646"/>
    <w:rsid w:val="00C626A7"/>
    <w:rsid w:val="00C6641B"/>
    <w:rsid w:val="00CB7830"/>
    <w:rsid w:val="00CC1381"/>
    <w:rsid w:val="00CC52EA"/>
    <w:rsid w:val="00CD000A"/>
    <w:rsid w:val="00CD0299"/>
    <w:rsid w:val="00CF70DF"/>
    <w:rsid w:val="00D14D29"/>
    <w:rsid w:val="00D37BCC"/>
    <w:rsid w:val="00D44EEF"/>
    <w:rsid w:val="00D5008A"/>
    <w:rsid w:val="00D50C83"/>
    <w:rsid w:val="00D60663"/>
    <w:rsid w:val="00D60D76"/>
    <w:rsid w:val="00D65313"/>
    <w:rsid w:val="00D714D2"/>
    <w:rsid w:val="00D76C43"/>
    <w:rsid w:val="00D85A04"/>
    <w:rsid w:val="00D909C6"/>
    <w:rsid w:val="00DA2E5B"/>
    <w:rsid w:val="00DB32ED"/>
    <w:rsid w:val="00DB6113"/>
    <w:rsid w:val="00DC2585"/>
    <w:rsid w:val="00DE7EAD"/>
    <w:rsid w:val="00DF0CBD"/>
    <w:rsid w:val="00DF7891"/>
    <w:rsid w:val="00E063F1"/>
    <w:rsid w:val="00E133DB"/>
    <w:rsid w:val="00E14777"/>
    <w:rsid w:val="00E17E4F"/>
    <w:rsid w:val="00E26168"/>
    <w:rsid w:val="00E30FDC"/>
    <w:rsid w:val="00E32373"/>
    <w:rsid w:val="00E34474"/>
    <w:rsid w:val="00E41B26"/>
    <w:rsid w:val="00E6016B"/>
    <w:rsid w:val="00E658DC"/>
    <w:rsid w:val="00E7039C"/>
    <w:rsid w:val="00E7083B"/>
    <w:rsid w:val="00E819AF"/>
    <w:rsid w:val="00E86356"/>
    <w:rsid w:val="00E944A6"/>
    <w:rsid w:val="00EA1F9A"/>
    <w:rsid w:val="00EB1FD7"/>
    <w:rsid w:val="00EB3710"/>
    <w:rsid w:val="00EB4384"/>
    <w:rsid w:val="00EC6AB2"/>
    <w:rsid w:val="00ED3CB3"/>
    <w:rsid w:val="00ED3DAF"/>
    <w:rsid w:val="00EE2A24"/>
    <w:rsid w:val="00EE61FE"/>
    <w:rsid w:val="00EF6232"/>
    <w:rsid w:val="00F02D6E"/>
    <w:rsid w:val="00F03430"/>
    <w:rsid w:val="00F048FC"/>
    <w:rsid w:val="00F2093D"/>
    <w:rsid w:val="00F31B5E"/>
    <w:rsid w:val="00F32266"/>
    <w:rsid w:val="00F3295A"/>
    <w:rsid w:val="00F337FB"/>
    <w:rsid w:val="00F35F4F"/>
    <w:rsid w:val="00F40688"/>
    <w:rsid w:val="00F41CB0"/>
    <w:rsid w:val="00F43BF8"/>
    <w:rsid w:val="00F46282"/>
    <w:rsid w:val="00F501BB"/>
    <w:rsid w:val="00F50287"/>
    <w:rsid w:val="00F61BD1"/>
    <w:rsid w:val="00F64D87"/>
    <w:rsid w:val="00F650D0"/>
    <w:rsid w:val="00F65741"/>
    <w:rsid w:val="00F659A7"/>
    <w:rsid w:val="00F87095"/>
    <w:rsid w:val="00F923F6"/>
    <w:rsid w:val="00F93A25"/>
    <w:rsid w:val="00FA26C4"/>
    <w:rsid w:val="00FA708E"/>
    <w:rsid w:val="00FE516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A754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E7E5E"/>
    <w:pPr>
      <w:ind w:left="720"/>
      <w:contextualSpacing/>
    </w:pPr>
  </w:style>
  <w:style w:type="table" w:customStyle="1" w:styleId="10">
    <w:name w:val="شبكة جدول1"/>
    <w:basedOn w:val="a1"/>
    <w:next w:val="a6"/>
    <w:uiPriority w:val="59"/>
    <w:rsid w:val="00A90546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A754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E7E5E"/>
    <w:pPr>
      <w:ind w:left="720"/>
      <w:contextualSpacing/>
    </w:pPr>
  </w:style>
  <w:style w:type="table" w:customStyle="1" w:styleId="10">
    <w:name w:val="شبكة جدول1"/>
    <w:basedOn w:val="a1"/>
    <w:next w:val="a6"/>
    <w:uiPriority w:val="59"/>
    <w:rsid w:val="00A90546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ad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6BEB9-7AB2-49F7-A49E-69373ABA2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70</TotalTime>
  <Pages>3</Pages>
  <Words>403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Ahmad</dc:creator>
  <cp:lastModifiedBy>RCOMP</cp:lastModifiedBy>
  <cp:revision>29</cp:revision>
  <cp:lastPrinted>2019-12-03T05:45:00Z</cp:lastPrinted>
  <dcterms:created xsi:type="dcterms:W3CDTF">2019-11-26T05:58:00Z</dcterms:created>
  <dcterms:modified xsi:type="dcterms:W3CDTF">2019-12-05T04:15:00Z</dcterms:modified>
</cp:coreProperties>
</file>