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83F1B" w14:textId="77777777" w:rsidR="00BE1574" w:rsidRPr="00012FB3" w:rsidRDefault="00BE1574" w:rsidP="00BE1574">
      <w:pPr>
        <w:jc w:val="lowKashida"/>
        <w:rPr>
          <w:rFonts w:asciiTheme="minorBidi" w:hAnsiTheme="minorBidi" w:cstheme="minorBidi" w:hint="cs"/>
          <w:b/>
          <w:bCs/>
          <w:sz w:val="4"/>
          <w:szCs w:val="4"/>
          <w:lang w:bidi="ar-EG"/>
        </w:rPr>
      </w:pPr>
    </w:p>
    <w:p w14:paraId="7199DE13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AD1980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الأول</w:t>
      </w: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36E97511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4BE00" wp14:editId="568EAAC3">
                <wp:simplePos x="0" y="0"/>
                <wp:positionH relativeFrom="column">
                  <wp:posOffset>316230</wp:posOffset>
                </wp:positionH>
                <wp:positionV relativeFrom="paragraph">
                  <wp:posOffset>66040</wp:posOffset>
                </wp:positionV>
                <wp:extent cx="3238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78CA3" id="Straight Connector 18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5.2pt" to="50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ظلل ال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ختيار الصحيح لكل من الأسئلة التالية في ورقة الإجابة الخارجية المرفقة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353CD1E3" w14:textId="77777777" w:rsidR="00BE1574" w:rsidRPr="00375360" w:rsidRDefault="00BE1574" w:rsidP="00BE1574">
      <w:pPr>
        <w:pStyle w:val="ListParagraph"/>
        <w:numPr>
          <w:ilvl w:val="0"/>
          <w:numId w:val="1"/>
        </w:numPr>
        <w:tabs>
          <w:tab w:val="clear" w:pos="643"/>
        </w:tabs>
        <w:spacing w:after="0" w:line="240" w:lineRule="auto"/>
        <w:ind w:left="283" w:hanging="283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العدد </w:t>
      </w:r>
      <w:r w:rsidRPr="00375360">
        <w:rPr>
          <w:rFonts w:asciiTheme="minorBidi" w:hAnsiTheme="minorBidi" w:cstheme="minorBidi" w:hint="cs"/>
          <w:sz w:val="32"/>
          <w:szCs w:val="32"/>
          <w:rtl/>
        </w:rPr>
        <w:t>التالي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في النمط 2 ,  6 ,  18  , ....... هو 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9CF676F" w14:textId="77777777" w:rsidTr="00BE1574">
        <w:tc>
          <w:tcPr>
            <w:tcW w:w="289" w:type="dxa"/>
            <w:vAlign w:val="center"/>
          </w:tcPr>
          <w:p w14:paraId="794CBA9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F9F3DDA" w14:textId="77777777" w:rsidR="00BE1574" w:rsidRPr="00BE1574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54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14859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D5526C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6BD7A2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E033C05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D228B91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512E5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6B925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D9686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685E5D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59C555" wp14:editId="6DF43055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-704850</wp:posOffset>
                      </wp:positionV>
                      <wp:extent cx="676275" cy="619125"/>
                      <wp:effectExtent l="0" t="0" r="28575" b="2857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191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AF86A3" w14:textId="77777777" w:rsidR="0000142C" w:rsidRDefault="0000142C" w:rsidP="00BE1574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  <w:p w14:paraId="0BCD1F64" w14:textId="77777777" w:rsidR="0000142C" w:rsidRPr="00A237A9" w:rsidRDefault="0000142C" w:rsidP="00BE15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4"/>
                                      <w:szCs w:val="34"/>
                                      <w:lang w:bidi="ar-EG"/>
                                    </w:rPr>
                                  </w:pPr>
                                  <w:r w:rsidRPr="00A237A9">
                                    <w:rPr>
                                      <w:rFonts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EG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59C555" id="Rounded Rectangle 17" o:spid="_x0000_s1026" style="position:absolute;left:0;text-align:left;margin-left:-8.55pt;margin-top:-55.5pt;width:53.2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" fillcolor="window" strokecolor="windowText" strokeweight="1pt">
                      <v:stroke joinstyle="miter"/>
                      <v:textbox>
                        <w:txbxContent>
                          <w:p w14:paraId="7FAF86A3" w14:textId="77777777" w:rsidR="0000142C" w:rsidRDefault="0000142C" w:rsidP="00BE157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0BCD1F64" w14:textId="77777777" w:rsidR="0000142C" w:rsidRPr="00A237A9" w:rsidRDefault="0000142C" w:rsidP="00BE1574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 w:rsidRPr="00A237A9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75</w:t>
            </w:r>
          </w:p>
        </w:tc>
      </w:tr>
    </w:tbl>
    <w:p w14:paraId="64BFF09A" w14:textId="77777777" w:rsidR="00BE1574" w:rsidRPr="00375360" w:rsidRDefault="00BE1574" w:rsidP="00BE1574">
      <w:pPr>
        <w:numPr>
          <w:ilvl w:val="0"/>
          <w:numId w:val="1"/>
        </w:numPr>
        <w:tabs>
          <w:tab w:val="clear" w:pos="643"/>
          <w:tab w:val="num" w:pos="0"/>
        </w:tabs>
        <w:spacing w:before="80" w:after="60"/>
        <w:ind w:left="141" w:hanging="141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....... هي أول خطوات حل المسالة الأربع.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0CF95D8" w14:textId="77777777" w:rsidTr="00BE1574">
        <w:tc>
          <w:tcPr>
            <w:tcW w:w="289" w:type="dxa"/>
            <w:vAlign w:val="center"/>
          </w:tcPr>
          <w:p w14:paraId="327E37A3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F292D13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أخطط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9B308F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46BEE7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A8BD18" w14:textId="77777777" w:rsidR="00BE1574" w:rsidRPr="00BE1574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أفهم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B4ED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6BB363D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71C903D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أتحقق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D631F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D48180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1CF17C5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أحل</w:t>
            </w:r>
          </w:p>
        </w:tc>
      </w:tr>
    </w:tbl>
    <w:p w14:paraId="36B43891" w14:textId="77777777" w:rsidR="00BE1574" w:rsidRPr="00B67739" w:rsidRDefault="00BE1574" w:rsidP="00BE1574">
      <w:pPr>
        <w:pStyle w:val="ListParagraph"/>
        <w:numPr>
          <w:ilvl w:val="0"/>
          <w:numId w:val="1"/>
        </w:numPr>
        <w:tabs>
          <w:tab w:val="clear" w:pos="643"/>
          <w:tab w:val="num" w:pos="0"/>
        </w:tabs>
        <w:ind w:left="0" w:firstLine="0"/>
        <w:rPr>
          <w:rFonts w:asciiTheme="minorBidi" w:hAnsiTheme="minorBidi" w:cstheme="minorBidi"/>
          <w:b/>
          <w:bCs/>
          <w:sz w:val="32"/>
          <w:szCs w:val="32"/>
        </w:rPr>
      </w:pPr>
      <w:r w:rsidRPr="002554E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العدد </w:t>
      </w:r>
      <w:r w:rsidRPr="002554E9">
        <w:rPr>
          <w:rFonts w:asciiTheme="minorBidi" w:hAnsiTheme="minorBidi" w:cstheme="minorBidi" w:hint="cs"/>
          <w:b/>
          <w:bCs/>
          <w:sz w:val="32"/>
          <w:szCs w:val="32"/>
          <w:vertAlign w:val="superscript"/>
          <w:rtl/>
        </w:rPr>
        <w:t>2</w:t>
      </w:r>
      <w:r w:rsidRPr="002554E9">
        <w:rPr>
          <w:rFonts w:asciiTheme="minorBidi" w:hAnsiTheme="minorBidi" w:cstheme="minorBidi" w:hint="cs"/>
          <w:b/>
          <w:bCs/>
          <w:sz w:val="32"/>
          <w:szCs w:val="32"/>
          <w:rtl/>
        </w:rPr>
        <w:t>6 على صورة ضرب العامل في نفسه هو ......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D78B94E" w14:textId="77777777" w:rsidTr="00BE1574">
        <w:tc>
          <w:tcPr>
            <w:tcW w:w="289" w:type="dxa"/>
            <w:vAlign w:val="center"/>
          </w:tcPr>
          <w:p w14:paraId="3AEAECE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18E7B8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25092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1DD490D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1486BC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25BE5B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A88ACAB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854FA61" w14:textId="77777777" w:rsidR="00BE1574" w:rsidRPr="00BE1574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BE1574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6</w:t>
            </w:r>
            <w:r w:rsidRPr="00BE1574">
              <w:rPr>
                <w:rStyle w:val="vocalized"/>
                <w:rFonts w:ascii="Arial" w:hAnsi="Arial"/>
                <w:sz w:val="28"/>
                <w:szCs w:val="28"/>
                <w:u w:val="single"/>
                <w:rtl/>
              </w:rPr>
              <w:t>×</w:t>
            </w:r>
            <w:r w:rsidRPr="00BE1574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16486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4E4B09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456B55F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0B69BD3B" w14:textId="77777777" w:rsidR="00BE1574" w:rsidRPr="002554E9" w:rsidRDefault="00BE1574" w:rsidP="00BE1574">
      <w:pPr>
        <w:numPr>
          <w:ilvl w:val="0"/>
          <w:numId w:val="1"/>
        </w:numPr>
        <w:tabs>
          <w:tab w:val="clear" w:pos="643"/>
          <w:tab w:val="num" w:pos="-283"/>
        </w:tabs>
        <w:spacing w:before="80" w:after="60"/>
        <w:ind w:left="-141" w:firstLine="139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العدد 4 تربيع على صورته الأسية هو ...</w:t>
      </w:r>
      <w:r w:rsidRPr="002554E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</w:t>
      </w:r>
      <w:r w:rsidRPr="002554E9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FEC96F9" w14:textId="77777777" w:rsidTr="00BE1574">
        <w:tc>
          <w:tcPr>
            <w:tcW w:w="289" w:type="dxa"/>
            <w:vAlign w:val="center"/>
          </w:tcPr>
          <w:p w14:paraId="728D366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6C1F0D" w14:textId="77777777" w:rsidR="00BE1574" w:rsidRPr="00BE1574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  <w:u w:val="single"/>
              </w:rPr>
            </w:pPr>
            <w:r w:rsidRPr="00BE1574">
              <w:rPr>
                <w:rFonts w:asciiTheme="minorBidi" w:hAnsiTheme="minorBidi" w:cstheme="minorBidi" w:hint="cs"/>
                <w:i/>
                <w:sz w:val="28"/>
                <w:szCs w:val="28"/>
                <w:u w:val="single"/>
                <w:vertAlign w:val="superscript"/>
                <w:rtl/>
              </w:rPr>
              <w:t>2</w:t>
            </w:r>
            <w:r w:rsidRPr="00BE1574">
              <w:rPr>
                <w:rFonts w:asciiTheme="minorBidi" w:hAnsiTheme="minorBidi" w:cstheme="minorBidi" w:hint="cs"/>
                <w:i/>
                <w:sz w:val="28"/>
                <w:szCs w:val="28"/>
                <w:u w:val="single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EFFA4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5617DB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209BFE" w14:textId="77777777" w:rsidR="00BE1574" w:rsidRPr="002554E9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0D0FD3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E250678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75E3E4" w14:textId="77777777" w:rsidR="00BE1574" w:rsidRPr="002554E9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EB4617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90B0E0E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8271F67" w14:textId="77777777" w:rsidR="00BE1574" w:rsidRPr="002554E9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</w:tr>
    </w:tbl>
    <w:p w14:paraId="72689F27" w14:textId="77777777" w:rsidR="00BE1574" w:rsidRPr="00B67739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العدد 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4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4 بالصيغة الأُسية هي ....</w:t>
      </w:r>
      <w:r w:rsidRPr="002554E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801C515" w14:textId="77777777" w:rsidTr="00BE1574">
        <w:tc>
          <w:tcPr>
            <w:tcW w:w="289" w:type="dxa"/>
            <w:vAlign w:val="center"/>
          </w:tcPr>
          <w:p w14:paraId="32AE8D0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D6655E2" w14:textId="77777777" w:rsidR="00BE1574" w:rsidRPr="002554E9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F9AC5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A55A5E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97085" w14:textId="77777777" w:rsidR="00BE1574" w:rsidRPr="00B67739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>
              <w:rPr>
                <w:rStyle w:val="vocalized"/>
                <w:rFonts w:asciiTheme="minorBidi" w:hAnsiTheme="minorBidi" w:cstheme="minorBidi"/>
                <w:sz w:val="28"/>
                <w:szCs w:val="28"/>
                <w:vertAlign w:val="superscript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EE789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B95A76E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744E79F" w14:textId="77777777" w:rsidR="00BE1574" w:rsidRPr="00B67739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76B59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A218B92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F42379" w14:textId="77777777" w:rsidR="00BE1574" w:rsidRPr="00BE1574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vertAlign w:val="superscript"/>
                <w:rtl/>
              </w:rPr>
              <w:t>3</w:t>
            </w: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3</w:t>
            </w:r>
            <w:r w:rsidRPr="00BE1574">
              <w:rPr>
                <w:rFonts w:ascii="Arial" w:hAnsi="Arial"/>
                <w:sz w:val="28"/>
                <w:szCs w:val="28"/>
                <w:u w:val="single"/>
                <w:rtl/>
              </w:rPr>
              <w:t>×</w:t>
            </w: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 </w:t>
            </w: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vertAlign w:val="superscript"/>
                <w:rtl/>
              </w:rPr>
              <w:t>2</w:t>
            </w: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4</w:t>
            </w:r>
          </w:p>
        </w:tc>
      </w:tr>
    </w:tbl>
    <w:p w14:paraId="66F26E39" w14:textId="77777777" w:rsidR="00BE1574" w:rsidRPr="00012FB3" w:rsidRDefault="00BE1574" w:rsidP="00BE1574">
      <w:pPr>
        <w:tabs>
          <w:tab w:val="left" w:pos="2367"/>
          <w:tab w:val="right" w:pos="6558"/>
        </w:tabs>
        <w:rPr>
          <w:rFonts w:asciiTheme="minorBidi" w:hAnsiTheme="minorBidi" w:cstheme="minorBidi"/>
          <w:i/>
          <w:sz w:val="28"/>
          <w:szCs w:val="28"/>
          <w:rtl/>
          <w:lang w:bidi="ar-EG"/>
        </w:rPr>
      </w:pPr>
    </w:p>
    <w:p w14:paraId="7D7B785D" w14:textId="77777777" w:rsidR="00BE1574" w:rsidRPr="00B67739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قيمة 39 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÷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( 9 + 4 ) =......</w:t>
      </w:r>
      <w:r w:rsidRPr="00B67739">
        <w:rPr>
          <w:rFonts w:asciiTheme="minorBidi" w:hAnsiTheme="minorBidi" w:cstheme="minorBidi"/>
          <w:b/>
          <w:bCs/>
          <w:sz w:val="28"/>
          <w:szCs w:val="28"/>
        </w:rPr>
        <w:t xml:space="preserve">    </w:t>
      </w:r>
      <w:r w:rsidRPr="00B6773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Pr="00B67739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71564ED" w14:textId="77777777" w:rsidTr="00BE1574">
        <w:tc>
          <w:tcPr>
            <w:tcW w:w="289" w:type="dxa"/>
            <w:vAlign w:val="center"/>
          </w:tcPr>
          <w:p w14:paraId="04C58B1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974A14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5C110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90663D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5319D7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B723D4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8A5102E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F6A6A36" w14:textId="77777777" w:rsidR="00BE1574" w:rsidRPr="00BE1574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BE1574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79679D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C88F59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433A0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</w:tr>
    </w:tbl>
    <w:p w14:paraId="5ACD97C9" w14:textId="77777777" w:rsidR="00BE1574" w:rsidRPr="00B67739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عددان  حاصل ضربهم 6 ومجموعهم 5 هما .....  و ..... . </w:t>
      </w:r>
      <w:r w:rsidRPr="00B6773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1B5B03D" w14:textId="77777777" w:rsidTr="00BE1574">
        <w:tc>
          <w:tcPr>
            <w:tcW w:w="289" w:type="dxa"/>
            <w:vAlign w:val="center"/>
          </w:tcPr>
          <w:p w14:paraId="1C44E2F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9C5167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1  ,  6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8FBDE8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9487D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A2CB9D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5  ,  6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E272C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A5A17EE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D54E4EB" w14:textId="77777777" w:rsidR="00BE1574" w:rsidRPr="00BE1574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BE1574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2  ,  3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DEF4F2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067BF22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1C3F50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1  ,  5</w:t>
            </w:r>
          </w:p>
        </w:tc>
      </w:tr>
    </w:tbl>
    <w:p w14:paraId="5236D546" w14:textId="77777777" w:rsidR="00BE1574" w:rsidRPr="00375360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6"/>
          <w:szCs w:val="36"/>
          <w:rtl/>
        </w:rPr>
        <w:t>إذا كا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ن هـ = 8 , ك = 5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فإن قيمة المقدار الجبري هـ - ك ت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ساوي .......... .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7A7B4C21" w14:textId="77777777" w:rsidTr="00BE1574">
        <w:tc>
          <w:tcPr>
            <w:tcW w:w="289" w:type="dxa"/>
            <w:vAlign w:val="center"/>
          </w:tcPr>
          <w:p w14:paraId="1CA0B25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BE6EAF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4D07EB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D98FCE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12C0BE1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D0934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AECAC8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1A63924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EAF5C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E42CD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C97E6BA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13</w:t>
            </w:r>
          </w:p>
        </w:tc>
      </w:tr>
    </w:tbl>
    <w:p w14:paraId="67247C21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eastAsia="Times New Roman" w:hAnsiTheme="minorBidi" w:cstheme="minorBidi"/>
          <w:noProof/>
          <w:sz w:val="32"/>
          <w:szCs w:val="32"/>
          <w:lang w:eastAsia="ar-SA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ثمن 5 علب حليب إذا كان ثمن العلبة الواحدة س ريال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اً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هو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..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......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.</w:t>
      </w:r>
      <w:r w:rsidRPr="00375360">
        <w:rPr>
          <w:rFonts w:asciiTheme="minorBidi" w:eastAsia="Times New Roman" w:hAnsiTheme="minorBidi" w:cstheme="minorBidi"/>
          <w:noProof/>
          <w:sz w:val="32"/>
          <w:szCs w:val="32"/>
          <w:rtl/>
          <w:lang w:eastAsia="ar-SA"/>
        </w:rPr>
        <w:t xml:space="preserve">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4F3246EC" w14:textId="77777777" w:rsidTr="00BE1574">
        <w:tc>
          <w:tcPr>
            <w:tcW w:w="289" w:type="dxa"/>
            <w:vAlign w:val="center"/>
          </w:tcPr>
          <w:p w14:paraId="7DBAFEC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CD6E71" w14:textId="77777777" w:rsidR="00BE1574" w:rsidRPr="0054100B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5 +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29DA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A35BBE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771A70" w14:textId="77777777" w:rsidR="00BE1574" w:rsidRPr="0077104D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5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DFC0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2FA5B01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8213A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5 </w:t>
            </w:r>
            <w:r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  <w:t>–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37A7E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832484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C0AA39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</w:rPr>
              <w:t>÷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س </w:t>
            </w:r>
          </w:p>
        </w:tc>
      </w:tr>
    </w:tbl>
    <w:p w14:paraId="56D7A3A0" w14:textId="77777777" w:rsidR="00BE1574" w:rsidRPr="0054100B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 xml:space="preserve"> 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حَلُّ المعادلة ب 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5 = 20  ذهنيا هو ......</w:t>
      </w:r>
      <w:r w:rsidRPr="0054100B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</w:t>
      </w:r>
      <w:r w:rsidRPr="0054100B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C32A8E6" w14:textId="77777777" w:rsidTr="00BE1574">
        <w:tc>
          <w:tcPr>
            <w:tcW w:w="289" w:type="dxa"/>
            <w:vAlign w:val="center"/>
          </w:tcPr>
          <w:p w14:paraId="29AD0D7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EE95322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272A3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18AC14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3252645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39F35D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13A2FDF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4B45DE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C436E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C7B336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D70D1EF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25</w:t>
            </w:r>
          </w:p>
        </w:tc>
      </w:tr>
    </w:tbl>
    <w:p w14:paraId="5E8648C2" w14:textId="77777777" w:rsidR="00BE1574" w:rsidRPr="00375360" w:rsidRDefault="00BE1574" w:rsidP="00BE1574">
      <w:pPr>
        <w:pStyle w:val="ListParagraph"/>
        <w:numPr>
          <w:ilvl w:val="0"/>
          <w:numId w:val="1"/>
        </w:numPr>
        <w:tabs>
          <w:tab w:val="clear" w:pos="643"/>
          <w:tab w:val="num" w:pos="567"/>
        </w:tabs>
        <w:ind w:hanging="643"/>
        <w:rPr>
          <w:rFonts w:asciiTheme="minorBidi" w:hAnsiTheme="minorBidi" w:cstheme="minorBidi"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الخاصية  3 + 5 = 5 + 3 تسمى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بـــ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خاصية ..........؟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C963E67" w14:textId="77777777" w:rsidTr="00BE1574">
        <w:tc>
          <w:tcPr>
            <w:tcW w:w="289" w:type="dxa"/>
            <w:vAlign w:val="center"/>
          </w:tcPr>
          <w:p w14:paraId="60A2261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79B7A7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التجميع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B5558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1A0293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85ADE4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العنصر المحايد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0E30D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873B8C3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A83EDD3" w14:textId="77777777" w:rsidR="00BE1574" w:rsidRPr="002E1C0B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2E1C0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الإبدال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7A17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109A4E5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A07E98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التوزيع </w:t>
            </w:r>
          </w:p>
        </w:tc>
      </w:tr>
    </w:tbl>
    <w:p w14:paraId="6AE4B9E6" w14:textId="77777777" w:rsidR="00BE1574" w:rsidRPr="00375360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  <w:lang w:bidi="ar-EG"/>
        </w:rPr>
        <w:t>ما عدد السا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عات التي تقضيها سمر في عملها لكي تجمع 63 ريالا إذا كانت تتقاضى 9 ريالات في الساعة ؟.......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D94C47E" w14:textId="77777777" w:rsidTr="00BE1574">
        <w:tc>
          <w:tcPr>
            <w:tcW w:w="289" w:type="dxa"/>
            <w:vAlign w:val="center"/>
          </w:tcPr>
          <w:p w14:paraId="63BCAD8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8591EEE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  <w:u w:val="single"/>
              </w:rPr>
            </w:pPr>
            <w:r w:rsidRPr="0077104D">
              <w:rPr>
                <w:rFonts w:asciiTheme="minorBidi" w:hAnsiTheme="minorBidi" w:cstheme="minorBidi" w:hint="cs"/>
                <w:i/>
                <w:sz w:val="28"/>
                <w:szCs w:val="28"/>
                <w:u w:val="single"/>
                <w:rtl/>
              </w:rPr>
              <w:t>7 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46DF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AFBB74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5B4210C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9 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64B0E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E3B589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1B808E9" w14:textId="77777777" w:rsidR="00BE1574" w:rsidRPr="0087219E" w:rsidRDefault="00BE1574" w:rsidP="00BE1574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7219E">
              <w:rPr>
                <w:rFonts w:asciiTheme="minorBidi" w:hAnsiTheme="minorBidi" w:cstheme="minorBidi" w:hint="cs"/>
                <w:sz w:val="28"/>
                <w:szCs w:val="28"/>
                <w:rtl/>
              </w:rPr>
              <w:t>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3A98B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F0104DC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5245319" w14:textId="77777777" w:rsidR="00BE1574" w:rsidRPr="0087219E" w:rsidRDefault="00BE1574" w:rsidP="00BE1574">
            <w:pPr>
              <w:ind w:left="36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  <w:r w:rsidRPr="0087219E">
              <w:rPr>
                <w:rFonts w:asciiTheme="minorBidi" w:hAnsiTheme="minorBidi" w:cstheme="minorBidi" w:hint="cs"/>
                <w:sz w:val="28"/>
                <w:szCs w:val="28"/>
                <w:rtl/>
              </w:rPr>
              <w:t>ساعات</w:t>
            </w:r>
          </w:p>
        </w:tc>
      </w:tr>
    </w:tbl>
    <w:p w14:paraId="6F42EA84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مجال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ل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أي دالة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خطية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هي قيم ......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5199F7FD" w14:textId="77777777" w:rsidTr="00BE1574">
        <w:tc>
          <w:tcPr>
            <w:tcW w:w="289" w:type="dxa"/>
            <w:vAlign w:val="center"/>
          </w:tcPr>
          <w:p w14:paraId="752BB48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8B877BB" w14:textId="77777777" w:rsidR="00BE1574" w:rsidRPr="0077104D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محور السينات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D603B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58976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9B65A02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محور الصادات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A7F31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D2596A4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610F0E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نقطة الأصل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F6101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D494E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A614B7F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الربع الأول </w:t>
            </w:r>
          </w:p>
        </w:tc>
      </w:tr>
    </w:tbl>
    <w:p w14:paraId="1ACB8F3C" w14:textId="77777777" w:rsidR="00BE1574" w:rsidRPr="00375360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قيمة العبارة 2 +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- 3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هي ....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667E1C2F" w14:textId="77777777" w:rsidTr="00BE1574">
        <w:tc>
          <w:tcPr>
            <w:tcW w:w="289" w:type="dxa"/>
            <w:vAlign w:val="center"/>
          </w:tcPr>
          <w:p w14:paraId="0E42C0F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1F1D192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01A1F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AAF1EA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36CC2C" w14:textId="77777777" w:rsidR="00BE1574" w:rsidRPr="005526BA" w:rsidRDefault="00BE1574" w:rsidP="00BE1574">
            <w:pPr>
              <w:pStyle w:val="ListParagraph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438AF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A376E3C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B8CF6B2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E0F11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8DE4C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8FB0CB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5</w:t>
            </w:r>
          </w:p>
        </w:tc>
      </w:tr>
    </w:tbl>
    <w:p w14:paraId="0F0C1902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إذا كانت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س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= 3 فإن س = ......... و ...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..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0D6008B" w14:textId="77777777" w:rsidTr="00BE1574">
        <w:tc>
          <w:tcPr>
            <w:tcW w:w="289" w:type="dxa"/>
            <w:vAlign w:val="center"/>
          </w:tcPr>
          <w:p w14:paraId="5E2824B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51542C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0  ,  3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BB0361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171F9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C23AF8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3  ,  -2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11DFC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C2BA4B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71C9C2" w14:textId="77777777" w:rsidR="00BE1574" w:rsidRPr="0077104D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77104D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-3  ,  3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55CA47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73DE57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99516F" w14:textId="77777777" w:rsidR="00BE1574" w:rsidRPr="00375360" w:rsidRDefault="00BE1574" w:rsidP="00BE1574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375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,  3 </w:t>
            </w:r>
          </w:p>
        </w:tc>
      </w:tr>
    </w:tbl>
    <w:p w14:paraId="4CDF99A8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شارة التباين المناسبة بين العددين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- 3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........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3 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هي ...... .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96F7E6E" w14:textId="77777777" w:rsidTr="00BE1574">
        <w:tc>
          <w:tcPr>
            <w:tcW w:w="289" w:type="dxa"/>
            <w:vAlign w:val="center"/>
          </w:tcPr>
          <w:p w14:paraId="39168E9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169C293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5A5B5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26E0B1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2AB6073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b/>
                <w:bCs/>
                <w:sz w:val="28"/>
                <w:szCs w:val="28"/>
                <w:u w:val="single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9FC403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2F95AF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8E384F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213117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091786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7C55C3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تساوي .</w:t>
            </w:r>
          </w:p>
        </w:tc>
      </w:tr>
    </w:tbl>
    <w:p w14:paraId="1551EA46" w14:textId="77777777" w:rsidR="00BE1574" w:rsidRPr="00633244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ترتيب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مجموعة 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الأعداد </w:t>
      </w:r>
      <w:r w:rsidRPr="00C0614A">
        <w:rPr>
          <w:rFonts w:cs="mohammad bold art 1"/>
          <w:sz w:val="40"/>
          <w:szCs w:val="34"/>
          <w:rtl/>
          <w:lang w:bidi="ar-EG"/>
        </w:rPr>
        <w:t>{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-2 , -13 , صفر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C0614A">
        <w:rPr>
          <w:rFonts w:cs="mohammad bold art 1"/>
          <w:sz w:val="40"/>
          <w:szCs w:val="34"/>
          <w:rtl/>
          <w:lang w:bidi="ar-EG"/>
        </w:rPr>
        <w:t>}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تصاعديا هو 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BFDC530" w14:textId="77777777" w:rsidTr="00BE1574">
        <w:tc>
          <w:tcPr>
            <w:tcW w:w="289" w:type="dxa"/>
            <w:vAlign w:val="center"/>
          </w:tcPr>
          <w:p w14:paraId="02954EA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F6501B" w14:textId="77777777" w:rsidR="00BE1574" w:rsidRPr="0077104D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cs="mohammad bold art 1"/>
                <w:sz w:val="40"/>
                <w:szCs w:val="34"/>
                <w:u w:val="single"/>
                <w:rtl/>
                <w:lang w:bidi="ar-EG"/>
              </w:rPr>
              <w:t>{</w:t>
            </w: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-13 , -2 , صفر</w:t>
            </w:r>
            <w:r w:rsidRPr="0077104D">
              <w:rPr>
                <w:rFonts w:cs="mohammad bold art 1"/>
                <w:sz w:val="40"/>
                <w:szCs w:val="34"/>
                <w:u w:val="single"/>
                <w:rtl/>
                <w:lang w:bidi="ar-EG"/>
              </w:rPr>
              <w:t>}</w:t>
            </w: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6BD893" w14:textId="77777777" w:rsidR="00BE1574" w:rsidRPr="00151E9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C607C29" w14:textId="77777777" w:rsidR="00BE1574" w:rsidRPr="00151E9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151E9C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C87F4ED" w14:textId="77777777" w:rsidR="00BE1574" w:rsidRPr="00151E9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{</w:t>
            </w:r>
            <w:r w:rsidRPr="00151E9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-2 , -13 , صفر</w:t>
            </w: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}</w:t>
            </w:r>
            <w:r w:rsidRPr="00151E9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6CC259A" w14:textId="77777777" w:rsidR="00BE1574" w:rsidRPr="00151E9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0CB6860" w14:textId="77777777" w:rsidR="00BE1574" w:rsidRPr="00151E9C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151E9C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6700624" w14:textId="77777777" w:rsidR="00BE1574" w:rsidRPr="00151E9C" w:rsidRDefault="00BE1574" w:rsidP="00BE1574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{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صفر</w:t>
            </w:r>
            <w:r w:rsidRPr="00151E9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, -2 , -13</w:t>
            </w: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}</w:t>
            </w:r>
            <w:r w:rsidRPr="00151E9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A84FB2" w14:textId="77777777" w:rsidR="00BE1574" w:rsidRPr="00151E9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E06377A" w14:textId="77777777" w:rsidR="00BE1574" w:rsidRPr="00151E9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151E9C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8B3F07" w14:textId="77777777" w:rsidR="00BE1574" w:rsidRPr="00151E9C" w:rsidRDefault="00BE1574" w:rsidP="00BE1574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{</w:t>
            </w:r>
            <w:r w:rsidRPr="00151E9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-2 , صفر , -13 </w:t>
            </w:r>
            <w:r w:rsidRPr="00C0614A">
              <w:rPr>
                <w:rFonts w:cs="mohammad bold art 1"/>
                <w:sz w:val="40"/>
                <w:szCs w:val="34"/>
                <w:rtl/>
                <w:lang w:bidi="ar-EG"/>
              </w:rPr>
              <w:t>}</w:t>
            </w:r>
          </w:p>
        </w:tc>
      </w:tr>
    </w:tbl>
    <w:p w14:paraId="41828D84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النقطة ( -1 , 2 ) تقع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في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الربع .....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D456EA0" w14:textId="77777777" w:rsidTr="00BE1574">
        <w:tc>
          <w:tcPr>
            <w:tcW w:w="289" w:type="dxa"/>
            <w:vAlign w:val="center"/>
          </w:tcPr>
          <w:p w14:paraId="487BDAF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28B2F29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الأول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9D090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70B9F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69B4A2A" w14:textId="77777777" w:rsidR="00BE1574" w:rsidRPr="0077104D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77104D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الثاني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791CC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750D661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33D1EE9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AD771B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6314AC1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0D821C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الرابع</w:t>
            </w:r>
          </w:p>
        </w:tc>
      </w:tr>
    </w:tbl>
    <w:p w14:paraId="5BB1ACBE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يسمى الإحداثي الأول في الزوج المرتب بــــ ............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7BDF4301" w14:textId="77777777" w:rsidTr="00BE1574">
        <w:tc>
          <w:tcPr>
            <w:tcW w:w="289" w:type="dxa"/>
            <w:vAlign w:val="center"/>
          </w:tcPr>
          <w:p w14:paraId="4A3CCCD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98B2974" w14:textId="77777777" w:rsidR="00BE1574" w:rsidRPr="00E06FC9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6FC9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الإحداثي السيني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C1F65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14787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25D652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الإحداثي الصادي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FEB52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D7787A8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D9C329E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نقطة الأصل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C4E912C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D23FA2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841B591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الربع الثاني .</w:t>
            </w:r>
          </w:p>
        </w:tc>
      </w:tr>
    </w:tbl>
    <w:p w14:paraId="3F1A7A92" w14:textId="77777777" w:rsidR="00BE1574" w:rsidRPr="00151E9C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ناتج جمع :    -6 + ( -4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  هو ...........</w:t>
      </w:r>
    </w:p>
    <w:tbl>
      <w:tblPr>
        <w:tblStyle w:val="TableGrid"/>
        <w:bidiVisual/>
        <w:tblW w:w="106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284"/>
        <w:gridCol w:w="283"/>
        <w:gridCol w:w="2126"/>
        <w:gridCol w:w="284"/>
        <w:gridCol w:w="283"/>
        <w:gridCol w:w="1985"/>
        <w:gridCol w:w="283"/>
        <w:gridCol w:w="284"/>
        <w:gridCol w:w="2410"/>
      </w:tblGrid>
      <w:tr w:rsidR="00BE1574" w:rsidRPr="00012FB3" w14:paraId="257B4A12" w14:textId="77777777" w:rsidTr="00BE1574">
        <w:trPr>
          <w:jc w:val="center"/>
        </w:trPr>
        <w:tc>
          <w:tcPr>
            <w:tcW w:w="284" w:type="dxa"/>
            <w:vAlign w:val="center"/>
          </w:tcPr>
          <w:p w14:paraId="75DCFA98" w14:textId="77777777" w:rsidR="00BE1574" w:rsidRPr="00012FB3" w:rsidRDefault="00BE1574" w:rsidP="00BE1574">
            <w:pPr>
              <w:spacing w:before="80"/>
              <w:ind w:left="34" w:hanging="34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6" w:type="dxa"/>
          </w:tcPr>
          <w:p w14:paraId="398684F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8A7D95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" w:type="dxa"/>
            <w:vAlign w:val="center"/>
          </w:tcPr>
          <w:p w14:paraId="5A4A924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</w:tcPr>
          <w:p w14:paraId="79D9E74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78AB84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" w:type="dxa"/>
            <w:vAlign w:val="center"/>
          </w:tcPr>
          <w:p w14:paraId="5FCC7733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</w:tcPr>
          <w:p w14:paraId="4205BF96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193B215" w14:textId="77777777" w:rsidR="00BE1574" w:rsidRPr="00012FB3" w:rsidRDefault="00BE1574" w:rsidP="00BE1574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4" w:type="dxa"/>
            <w:vAlign w:val="center"/>
          </w:tcPr>
          <w:p w14:paraId="4A23D29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410" w:type="dxa"/>
          </w:tcPr>
          <w:p w14:paraId="5B534B44" w14:textId="77777777" w:rsidR="00BE1574" w:rsidRPr="0000142C" w:rsidRDefault="00BE1574" w:rsidP="00BE1574">
            <w:pPr>
              <w:ind w:right="34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-10</w:t>
            </w:r>
          </w:p>
        </w:tc>
      </w:tr>
    </w:tbl>
    <w:p w14:paraId="05D54A44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إذا كانت س = -7 , ص = -5 فإن س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–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ص = 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90820D0" w14:textId="77777777" w:rsidTr="00BE1574">
        <w:tc>
          <w:tcPr>
            <w:tcW w:w="289" w:type="dxa"/>
            <w:vAlign w:val="center"/>
          </w:tcPr>
          <w:p w14:paraId="628ECF3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BB174BD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D829C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C6F30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76667E7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EACEC4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AF10DBA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CA8594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77032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DC054F1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6878BBA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-2</w:t>
            </w:r>
          </w:p>
        </w:tc>
      </w:tr>
    </w:tbl>
    <w:p w14:paraId="17DF6E8F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إذا كان أ = -1 , ب = 6 فإن قيمة المقدار الجبري أ + ب  تساوي .......</w:t>
      </w:r>
      <w:r w:rsidRPr="00375360">
        <w:rPr>
          <w:rFonts w:asciiTheme="minorBidi" w:hAnsiTheme="minorBidi" w:cstheme="minorBidi"/>
          <w:b/>
          <w:bCs/>
          <w:sz w:val="28"/>
          <w:szCs w:val="28"/>
        </w:rPr>
        <w:t xml:space="preserve">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61A7C46B" w14:textId="77777777" w:rsidTr="00BE1574">
        <w:tc>
          <w:tcPr>
            <w:tcW w:w="289" w:type="dxa"/>
            <w:vAlign w:val="center"/>
          </w:tcPr>
          <w:p w14:paraId="71A110C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B0CADC7" w14:textId="77777777" w:rsidR="00BE1574" w:rsidRPr="00233D72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233D72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739A43" w14:textId="77777777" w:rsidR="00BE1574" w:rsidRPr="00233D72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DF1D68E" w14:textId="77777777" w:rsidR="00BE1574" w:rsidRPr="00233D72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1C0D3BD" w14:textId="77777777" w:rsidR="00BE1574" w:rsidRPr="00233D72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87BE72" w14:textId="77777777" w:rsidR="00BE1574" w:rsidRPr="00233D72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BA1EB83" w14:textId="77777777" w:rsidR="00BE1574" w:rsidRPr="00233D72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DD4E119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CC5420" w14:textId="77777777" w:rsidR="00BE1574" w:rsidRPr="00233D72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BC41382" w14:textId="77777777" w:rsidR="00BE1574" w:rsidRPr="00233D72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C2D51CC" w14:textId="77777777" w:rsidR="00BE1574" w:rsidRPr="00233D72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 w:hint="cs"/>
                <w:sz w:val="28"/>
                <w:szCs w:val="28"/>
                <w:rtl/>
              </w:rPr>
              <w:t>-5</w:t>
            </w:r>
          </w:p>
        </w:tc>
      </w:tr>
    </w:tbl>
    <w:p w14:paraId="7C271762" w14:textId="77777777" w:rsidR="00BE1574" w:rsidRPr="00633244" w:rsidRDefault="00BE1574" w:rsidP="00BE1574">
      <w:pPr>
        <w:rPr>
          <w:rFonts w:asciiTheme="minorBidi" w:hAnsiTheme="minorBidi" w:cstheme="minorBidi"/>
          <w:b/>
          <w:bCs/>
          <w:sz w:val="32"/>
          <w:szCs w:val="32"/>
        </w:rPr>
      </w:pPr>
    </w:p>
    <w:p w14:paraId="02B8F4A1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قيمة المقدار -15 - ( - 18 ) هي 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3F31DDE" w14:textId="77777777" w:rsidTr="00BE1574">
        <w:tc>
          <w:tcPr>
            <w:tcW w:w="289" w:type="dxa"/>
            <w:vAlign w:val="center"/>
          </w:tcPr>
          <w:p w14:paraId="0C8D78D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A628EDB" w14:textId="77777777" w:rsidR="00BE1574" w:rsidRPr="0000142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3 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0F267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A446A2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DAA43F5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7FDFD0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5E196B1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A5EDC4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34FFFD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4D33E1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CCBDD3C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-23</w:t>
            </w:r>
          </w:p>
        </w:tc>
      </w:tr>
    </w:tbl>
    <w:p w14:paraId="40CD920F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إذا كانت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س = -3 , ص = 4 , ع = -1, فإن ناتج الضرب في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المقدار الجبري س ص ع  تساوي ..... 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>.</w:t>
      </w:r>
      <w:r w:rsidRPr="00375360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725CFB1D" w14:textId="77777777" w:rsidTr="00BE1574">
        <w:tc>
          <w:tcPr>
            <w:tcW w:w="289" w:type="dxa"/>
            <w:vAlign w:val="center"/>
          </w:tcPr>
          <w:p w14:paraId="29691D1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08D0A4A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  <w:u w:val="single"/>
              </w:rPr>
            </w:pPr>
            <w:r w:rsidRPr="0000142C">
              <w:rPr>
                <w:rFonts w:asciiTheme="minorBidi" w:hAnsiTheme="minorBidi" w:cstheme="minorBidi" w:hint="cs"/>
                <w:i/>
                <w:sz w:val="28"/>
                <w:szCs w:val="28"/>
                <w:u w:val="single"/>
                <w:rtl/>
              </w:rPr>
              <w:t>-12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D08F0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0CBB3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4771090" w14:textId="77777777" w:rsidR="00BE1574" w:rsidRPr="00F97B7F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6C3272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7C1B78A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DAB280F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143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2CBC4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13F36FF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12DBA9E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-143</w:t>
            </w:r>
          </w:p>
        </w:tc>
      </w:tr>
    </w:tbl>
    <w:p w14:paraId="741A7ED1" w14:textId="77777777" w:rsidR="00BE1574" w:rsidRPr="009A0853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ar-SA"/>
        </w:rPr>
      </w:pPr>
      <w:r w:rsidRPr="009A085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الحد السابع في النمط 1 , -2 , 4 , -8 , 16 , ........ , ....؟...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هو ..... .</w:t>
      </w:r>
      <w:r w:rsidRPr="009A085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A0853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9A0853">
        <w:rPr>
          <w:rFonts w:asciiTheme="minorBidi" w:hAnsiTheme="minorBidi" w:cstheme="minorBidi"/>
          <w:noProof/>
          <w:color w:val="000000" w:themeColor="text1"/>
          <w:sz w:val="28"/>
          <w:szCs w:val="28"/>
          <w:rtl/>
          <w:lang w:eastAsia="ar-SA"/>
        </w:rPr>
        <w:t xml:space="preserve">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42807134" w14:textId="77777777" w:rsidTr="00BE1574">
        <w:tc>
          <w:tcPr>
            <w:tcW w:w="289" w:type="dxa"/>
            <w:vAlign w:val="center"/>
          </w:tcPr>
          <w:p w14:paraId="37801EB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927705B" w14:textId="77777777" w:rsidR="00BE1574" w:rsidRPr="0000142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0E220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E3C77F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0D3A150" w14:textId="77777777" w:rsidR="00BE1574" w:rsidRPr="00F97B7F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E05EB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79D840B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0DF686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5B3F53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3D2ACEC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40BC32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-46</w:t>
            </w:r>
          </w:p>
        </w:tc>
      </w:tr>
    </w:tbl>
    <w:p w14:paraId="5483A3B8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معدل نمو نبتة "ت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َ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ب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َّ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اع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ُ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الش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َّ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م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ْ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سِ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" ليصبح 252 سم في 3 أشهر هو ....... ؟ . 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2E74F75" w14:textId="77777777" w:rsidTr="00BE1574">
        <w:tc>
          <w:tcPr>
            <w:tcW w:w="289" w:type="dxa"/>
            <w:vAlign w:val="center"/>
          </w:tcPr>
          <w:p w14:paraId="592C9CC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87CE25" w14:textId="77777777" w:rsidR="00BE1574" w:rsidRPr="00F97B7F" w:rsidRDefault="00BE1574" w:rsidP="00BE1574">
            <w:pPr>
              <w:tabs>
                <w:tab w:val="center" w:pos="949"/>
                <w:tab w:val="right" w:pos="1898"/>
              </w:tabs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F97B7F"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ab/>
            </w:r>
            <w:r w:rsidRPr="00F97B7F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81 سم </w:t>
            </w:r>
            <w:r w:rsidRPr="00F97B7F"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ab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7FC3656" w14:textId="77777777" w:rsidR="00BE1574" w:rsidRPr="00F97B7F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1BD535D" w14:textId="77777777" w:rsidR="00BE1574" w:rsidRPr="00F97B7F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733F39F" w14:textId="77777777" w:rsidR="00BE1574" w:rsidRPr="00F97B7F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82 سم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15F69F" w14:textId="77777777" w:rsidR="00BE1574" w:rsidRPr="00F97B7F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A32620" w14:textId="77777777" w:rsidR="00BE1574" w:rsidRPr="00F97B7F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5FA76D6" w14:textId="77777777" w:rsidR="00BE1574" w:rsidRPr="00F97B7F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83 سم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ADC816" w14:textId="77777777" w:rsidR="00BE1574" w:rsidRPr="00F97B7F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9E1AD64" w14:textId="77777777" w:rsidR="00BE1574" w:rsidRPr="00F97B7F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1C58E0E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84 سم</w:t>
            </w:r>
          </w:p>
        </w:tc>
      </w:tr>
    </w:tbl>
    <w:p w14:paraId="4EE000F7" w14:textId="77777777" w:rsidR="00BE1574" w:rsidRPr="000115C3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الشكل التالي في النمط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>
        <w:rPr>
          <w:rFonts w:asciiTheme="minorBidi" w:hAnsiTheme="minorBidi" w:cstheme="minorBidi"/>
          <w:sz w:val="28"/>
          <w:szCs w:val="28"/>
          <w:rtl/>
        </w:rPr>
        <w:t>▲▼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   ,    </w:t>
      </w:r>
      <w:r>
        <w:rPr>
          <w:rFonts w:asciiTheme="minorBidi" w:hAnsiTheme="minorBidi" w:cstheme="minorBidi"/>
          <w:sz w:val="28"/>
          <w:szCs w:val="28"/>
          <w:rtl/>
        </w:rPr>
        <w:t>▲▲▼▼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   ,   .......................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73AE24F3" w14:textId="77777777" w:rsidTr="00BE1574">
        <w:tc>
          <w:tcPr>
            <w:tcW w:w="289" w:type="dxa"/>
            <w:vAlign w:val="center"/>
          </w:tcPr>
          <w:p w14:paraId="0291DCD3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0D13D0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1E2B9A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E7B946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5F9FF80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▲▲▼▼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CBAC8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A6F836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8CED95" w14:textId="77777777" w:rsidR="00BE1574" w:rsidRPr="0000142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00142C">
              <w:rPr>
                <w:rFonts w:asciiTheme="minorBidi" w:hAnsiTheme="minorBidi" w:cstheme="minorBidi"/>
                <w:sz w:val="24"/>
                <w:szCs w:val="24"/>
                <w:u w:val="single"/>
                <w:rtl/>
              </w:rPr>
              <w:t>▲▲▲▼▼▼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3834F4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857B6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DC4775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▲▲▲▲▼▼▼▼</w:t>
            </w:r>
          </w:p>
        </w:tc>
      </w:tr>
    </w:tbl>
    <w:p w14:paraId="7ACC691F" w14:textId="77777777" w:rsidR="00BE1574" w:rsidRPr="0037536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ناتج قسمة  - 200  </w:t>
      </w:r>
      <m:oMath>
        <m:r>
          <m:rPr>
            <m:sty m:val="b"/>
          </m:rPr>
          <w:rPr>
            <w:rFonts w:ascii="Cambria Math" w:hAnsi="Cambria Math" w:cstheme="minorBidi"/>
            <w:sz w:val="28"/>
            <w:szCs w:val="28"/>
            <w:rtl/>
          </w:rPr>
          <m:t>÷</m:t>
        </m:r>
      </m:oMath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-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100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يساوي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...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.. .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A6B1CAA" w14:textId="77777777" w:rsidTr="00BE1574">
        <w:tc>
          <w:tcPr>
            <w:tcW w:w="289" w:type="dxa"/>
            <w:vAlign w:val="center"/>
          </w:tcPr>
          <w:p w14:paraId="0EE9CB5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A2B876D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F735D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0DA543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2DEE37B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BC9C36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65AC2A1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2E95D6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0F3C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884544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7A25A33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2</w:t>
            </w:r>
          </w:p>
        </w:tc>
      </w:tr>
    </w:tbl>
    <w:p w14:paraId="1A3759D6" w14:textId="77777777" w:rsidR="00BE1574" w:rsidRPr="00386E02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قيمة المقدار -2 (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vertAlign w:val="superscript"/>
          <w:rtl/>
        </w:rPr>
        <w:t>3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2 + 2 ) </w:t>
      </w: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>÷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vertAlign w:val="superscript"/>
          <w:rtl/>
        </w:rPr>
        <w:t>2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2 = ..........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5CE5A60" w14:textId="77777777" w:rsidTr="00BE1574">
        <w:tc>
          <w:tcPr>
            <w:tcW w:w="289" w:type="dxa"/>
            <w:vAlign w:val="center"/>
          </w:tcPr>
          <w:p w14:paraId="587E236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7A22381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CF5B6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6F207A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E1BB8CD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88D805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16ACA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AEA916A" w14:textId="77777777" w:rsidR="00BE1574" w:rsidRPr="0000142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00142C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-5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D954AC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391F0B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CBCEEE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-6</w:t>
            </w:r>
          </w:p>
        </w:tc>
      </w:tr>
    </w:tbl>
    <w:p w14:paraId="486DED84" w14:textId="77777777" w:rsidR="00BE1574" w:rsidRPr="00386E02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>العبارة  ( أقل من العدد س بمقدار 7 )   تكتب رمزياً على صورة ............. .</w:t>
      </w:r>
      <w:r w:rsidRPr="00386E02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61B13A6" w14:textId="77777777" w:rsidTr="00BE1574">
        <w:tc>
          <w:tcPr>
            <w:tcW w:w="289" w:type="dxa"/>
            <w:vAlign w:val="center"/>
          </w:tcPr>
          <w:p w14:paraId="3C3DB63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684774F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  <w:u w:val="single"/>
              </w:rPr>
            </w:pPr>
            <w:r w:rsidRPr="0000142C">
              <w:rPr>
                <w:rFonts w:asciiTheme="minorBidi" w:hAnsiTheme="minorBidi" w:cstheme="minorBidi" w:hint="cs"/>
                <w:i/>
                <w:sz w:val="28"/>
                <w:szCs w:val="28"/>
                <w:u w:val="single"/>
                <w:rtl/>
              </w:rPr>
              <w:t>س -  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2E1D9E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D725D3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76E29EB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  -  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84B05C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12A2C64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9F5C48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 + 7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8164D5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06078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95BE989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 س</w:t>
            </w:r>
          </w:p>
        </w:tc>
      </w:tr>
    </w:tbl>
    <w:p w14:paraId="57CD89D7" w14:textId="77777777" w:rsidR="00BE1574" w:rsidRPr="00386E02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ح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ُّ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المعادلة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ِ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ن + 6 = 9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هو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ن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=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....... .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B972271" w14:textId="77777777" w:rsidTr="00BE1574">
        <w:tc>
          <w:tcPr>
            <w:tcW w:w="289" w:type="dxa"/>
            <w:vAlign w:val="center"/>
          </w:tcPr>
          <w:p w14:paraId="032DE256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50BFEE" w14:textId="77777777" w:rsidR="00BE1574" w:rsidRPr="0000142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DFDA4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C5342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6E80A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15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4A6142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81EB9B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1386FD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-3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27D02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B69D086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716E0A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-15</w:t>
            </w:r>
          </w:p>
        </w:tc>
      </w:tr>
    </w:tbl>
    <w:p w14:paraId="3011145B" w14:textId="77777777" w:rsidR="00BE1574" w:rsidRPr="001C2E8C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إذا كان عُمْر زَكريا  15 عاماً , وهو أصغر بــ 3 سنوات من أَخيهِ </w:t>
      </w:r>
      <w:r w:rsidRPr="001C2E8C">
        <w:rPr>
          <w:rFonts w:asciiTheme="minorBidi" w:hAnsiTheme="minorBidi" w:cstheme="minorBidi" w:hint="cs"/>
          <w:b/>
          <w:bCs/>
          <w:sz w:val="28"/>
          <w:szCs w:val="28"/>
          <w:rtl/>
        </w:rPr>
        <w:t>عَل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ِيْ فأن عُمْر</w:t>
      </w:r>
      <w:r w:rsidRPr="001C2E8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1C2E8C">
        <w:rPr>
          <w:rFonts w:asciiTheme="minorBidi" w:hAnsiTheme="minorBidi" w:cstheme="minorBidi" w:hint="cs"/>
          <w:b/>
          <w:bCs/>
          <w:sz w:val="28"/>
          <w:szCs w:val="28"/>
          <w:rtl/>
        </w:rPr>
        <w:t>عَل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ِيْ هو ...... سنوات .</w:t>
      </w:r>
      <w:r w:rsidRPr="001C2E8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7F5464F" w14:textId="77777777" w:rsidTr="00BE1574">
        <w:tc>
          <w:tcPr>
            <w:tcW w:w="289" w:type="dxa"/>
            <w:vAlign w:val="center"/>
          </w:tcPr>
          <w:p w14:paraId="1A46AF9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4CB071A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BDC42B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F8514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051FE3C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93128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93B5B07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1FF109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6EC9C7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63F932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D6AC1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18</w:t>
            </w:r>
          </w:p>
        </w:tc>
      </w:tr>
    </w:tbl>
    <w:p w14:paraId="3796F029" w14:textId="77777777" w:rsidR="00BE1574" w:rsidRPr="00DB5949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ت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كت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المعادلة  (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أكبر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من  م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ِ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ث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ْ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ي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ْ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العدد  ك  بمقدار  19  =  5   )  على صورة ....................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7155331" w14:textId="77777777" w:rsidTr="00BE1574">
        <w:tc>
          <w:tcPr>
            <w:tcW w:w="289" w:type="dxa"/>
            <w:vAlign w:val="center"/>
          </w:tcPr>
          <w:p w14:paraId="348815D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3BB5EE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 ك + 5 = 19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34B6C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F5501F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38CBAE" w14:textId="77777777" w:rsidR="00BE1574" w:rsidRPr="0000142C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Style w:val="vocalized"/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2 ك + 19 = 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EA841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BDB2553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133C45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19 ك + 2 = 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00C3C7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A6398A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E37BE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 ك  + 2 = 19</w:t>
            </w:r>
          </w:p>
        </w:tc>
      </w:tr>
    </w:tbl>
    <w:p w14:paraId="78254574" w14:textId="77777777" w:rsidR="00BE1574" w:rsidRPr="00E12A20" w:rsidRDefault="00BE1574" w:rsidP="00BE1574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إذا حصلت سَمرعلى 400 ريالا لقاء عملها 20 ساعة , فما هو المبلغ الذي ستتقاضاهُ إذا عملت50 ساعة ؟ </w:t>
      </w:r>
      <w:r w:rsidRPr="00E12A2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E365976" w14:textId="77777777" w:rsidTr="00BE1574">
        <w:tc>
          <w:tcPr>
            <w:tcW w:w="289" w:type="dxa"/>
            <w:vAlign w:val="center"/>
          </w:tcPr>
          <w:p w14:paraId="48E67E5B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D8A55C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09A2A3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FB11DE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D52D31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1000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337775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7AA85B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69997C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609CA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E65EFE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7B17731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1550</w:t>
            </w:r>
          </w:p>
        </w:tc>
      </w:tr>
    </w:tbl>
    <w:p w14:paraId="7612C25B" w14:textId="77777777" w:rsidR="00BE1574" w:rsidRPr="00375360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إذا اكان نصف ما تبقى مع خديجة 2 ريالاً بعدما صرفت 20 ريالاً فإن المبلغ الذي كان بحوزتها هو ....... .</w:t>
      </w:r>
    </w:p>
    <w:tbl>
      <w:tblPr>
        <w:tblStyle w:val="TableGrid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20A3E166" w14:textId="77777777" w:rsidTr="00BE1574">
        <w:trPr>
          <w:jc w:val="center"/>
        </w:trPr>
        <w:tc>
          <w:tcPr>
            <w:tcW w:w="289" w:type="dxa"/>
            <w:vAlign w:val="center"/>
          </w:tcPr>
          <w:p w14:paraId="48B709A1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0F946F9" w14:textId="77777777" w:rsidR="00BE1574" w:rsidRPr="0000142C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247DFF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027AAD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290CE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40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E19DE9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673EE4D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889E726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18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757B4A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F07A198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2CF2AA5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22</w:t>
            </w:r>
          </w:p>
        </w:tc>
      </w:tr>
    </w:tbl>
    <w:p w14:paraId="4A0AB748" w14:textId="77777777" w:rsidR="00BE1574" w:rsidRDefault="00BE1574" w:rsidP="00BE157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18262BF6" w14:textId="77777777" w:rsidR="00BE1574" w:rsidRDefault="00BE1574" w:rsidP="00BE157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0B7137F0" w14:textId="77777777" w:rsidR="00BE1574" w:rsidRPr="00AD1980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AD198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مستطيل طوله 5سم , وعرضه 10سم فإن محيطه .......سم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B31F395" w14:textId="77777777" w:rsidTr="00BE1574">
        <w:tc>
          <w:tcPr>
            <w:tcW w:w="289" w:type="dxa"/>
            <w:vAlign w:val="center"/>
          </w:tcPr>
          <w:p w14:paraId="117BB52D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E241A9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FDC0B7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D721E4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C3C19F1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BC24F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4E2FFA8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376A766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00C5F4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AB6E993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62B6E4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</w:p>
        </w:tc>
      </w:tr>
    </w:tbl>
    <w:p w14:paraId="165A5C8B" w14:textId="77777777" w:rsidR="00BE1574" w:rsidRPr="00DF0A1E" w:rsidRDefault="00BE1574" w:rsidP="00BE1574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قطعة رخام مساحتها 190سم</w:t>
      </w:r>
      <w:r>
        <w:rPr>
          <w:rFonts w:asciiTheme="minorBidi" w:hAnsiTheme="minorBidi" w:cstheme="minorBidi" w:hint="cs"/>
          <w:b/>
          <w:bCs/>
          <w:sz w:val="32"/>
          <w:szCs w:val="32"/>
          <w:vertAlign w:val="superscript"/>
          <w:rtl/>
        </w:rPr>
        <w:t>2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DF0A1E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وطولها 10 سم فإن عرضها يساوي ....... سم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0189EB71" w14:textId="77777777" w:rsidTr="00BE1574">
        <w:tc>
          <w:tcPr>
            <w:tcW w:w="289" w:type="dxa"/>
            <w:vAlign w:val="center"/>
          </w:tcPr>
          <w:p w14:paraId="239D09E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A92A33C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8D2258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6B52E0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3572B19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1900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21D421E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77E18D2" w14:textId="77777777" w:rsidR="00BE1574" w:rsidRPr="00012FB3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B8AF24D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7E65CB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13CCED" w14:textId="77777777" w:rsidR="00BE1574" w:rsidRPr="00012FB3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AA97211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 xml:space="preserve">19 </w:t>
            </w:r>
          </w:p>
        </w:tc>
      </w:tr>
    </w:tbl>
    <w:p w14:paraId="231A0BCB" w14:textId="77777777" w:rsidR="00BE1574" w:rsidRPr="00944823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>زوج مرتب العدد الثاني فيه هو ناتج ضرب العدد الأول في -3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, </w:t>
      </w:r>
      <w:r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فإن الزوج المرتب هو .......... . </w:t>
      </w:r>
      <w:r w:rsidRPr="0094482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424219EF" w14:textId="77777777" w:rsidTr="00BE1574">
        <w:tc>
          <w:tcPr>
            <w:tcW w:w="289" w:type="dxa"/>
            <w:vAlign w:val="center"/>
          </w:tcPr>
          <w:p w14:paraId="39433800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2C82164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(2 , 6)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B5E321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6D72EC0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29335A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(2,-6)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A3AEA1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56F3366" w14:textId="77777777" w:rsidR="00BE1574" w:rsidRPr="005F1638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613B2E4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(2 , 3 )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CC27858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B8FA58F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F0D68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(-2 , 3 )</w:t>
            </w:r>
          </w:p>
        </w:tc>
      </w:tr>
    </w:tbl>
    <w:p w14:paraId="7CE9C6C7" w14:textId="77777777" w:rsidR="00BE1574" w:rsidRPr="00CC4114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نسبة العدد 3 : 12 في أبسط صورة هي ......... .</w:t>
      </w:r>
      <w:r w:rsidRPr="00CC4114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</w:t>
      </w:r>
      <w:r w:rsidRPr="00CC4114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1AD7A5A4" w14:textId="77777777" w:rsidTr="00BE1574">
        <w:tc>
          <w:tcPr>
            <w:tcW w:w="289" w:type="dxa"/>
            <w:vAlign w:val="center"/>
          </w:tcPr>
          <w:p w14:paraId="2F7BC225" w14:textId="77777777" w:rsidR="00BE1574" w:rsidRPr="00012FB3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9D3D70A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1 : 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EED6D0F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D846F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4E61B3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1 : 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0705E5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D79CB06" w14:textId="77777777" w:rsidR="00BE1574" w:rsidRPr="005F1638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46EA528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4 : 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C2D2A9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188338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B6EF5C6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9 : 1</w:t>
            </w:r>
          </w:p>
        </w:tc>
      </w:tr>
    </w:tbl>
    <w:p w14:paraId="5DFA5008" w14:textId="77777777" w:rsidR="00BE1574" w:rsidRPr="00CC4114" w:rsidRDefault="00BE1574" w:rsidP="00BE1574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معدل الوحدة لــ 90كلم/15لتر هو ......... .</w:t>
      </w: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Pr="00CC4114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Pr="00CC4114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Pr="00CC4114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E1574" w:rsidRPr="00012FB3" w14:paraId="38A1ACAE" w14:textId="77777777" w:rsidTr="00BE1574">
        <w:tc>
          <w:tcPr>
            <w:tcW w:w="289" w:type="dxa"/>
            <w:vAlign w:val="center"/>
          </w:tcPr>
          <w:p w14:paraId="66DD195F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B2342E1" w14:textId="77777777" w:rsidR="00BE1574" w:rsidRPr="005F1638" w:rsidRDefault="00BE1574" w:rsidP="00BE157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    </w:t>
            </w: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75</w:t>
            </w: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 </w:t>
            </w: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C984C3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7F6EA35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683C407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55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804130A" w14:textId="77777777" w:rsidR="00BE1574" w:rsidRPr="005F1638" w:rsidRDefault="00BE1574" w:rsidP="00BE157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F5B3FF2" w14:textId="77777777" w:rsidR="00BE1574" w:rsidRPr="005F1638" w:rsidRDefault="00BE1574" w:rsidP="00BE157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AB11489" w14:textId="77777777" w:rsidR="00BE1574" w:rsidRPr="005F1638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25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6D9BA6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F8D48C" w14:textId="77777777" w:rsidR="00BE1574" w:rsidRPr="005F1638" w:rsidRDefault="00BE1574" w:rsidP="00BE157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5FEBCE7" w14:textId="77777777" w:rsidR="00BE1574" w:rsidRPr="0000142C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u w:val="single"/>
                <w:rtl/>
              </w:rPr>
            </w:pPr>
            <w:r w:rsidRPr="0000142C">
              <w:rPr>
                <w:rFonts w:asciiTheme="minorBidi" w:hAnsiTheme="minorBidi" w:cstheme="minorBidi" w:hint="cs"/>
                <w:sz w:val="28"/>
                <w:szCs w:val="28"/>
                <w:u w:val="single"/>
                <w:rtl/>
              </w:rPr>
              <w:t>6 كلم/لتر</w:t>
            </w:r>
          </w:p>
        </w:tc>
      </w:tr>
    </w:tbl>
    <w:p w14:paraId="2D6A62FB" w14:textId="77777777" w:rsidR="00BE1574" w:rsidRPr="00012FB3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35ACB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F20CB" wp14:editId="2FC9E596">
                <wp:simplePos x="0" y="0"/>
                <wp:positionH relativeFrom="column">
                  <wp:posOffset>97155</wp:posOffset>
                </wp:positionH>
                <wp:positionV relativeFrom="paragraph">
                  <wp:posOffset>89535</wp:posOffset>
                </wp:positionV>
                <wp:extent cx="676275" cy="6000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A02B0" w14:textId="77777777" w:rsidR="0000142C" w:rsidRDefault="0000142C" w:rsidP="00BE157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6785FF17" w14:textId="77777777" w:rsidR="0000142C" w:rsidRPr="00A237A9" w:rsidRDefault="0000142C" w:rsidP="00BE15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237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F20CB" id="Rounded Rectangle 19" o:spid="_x0000_s1027" style="position:absolute;left:0;text-align:left;margin-left:7.65pt;margin-top:7.05pt;width:53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" fillcolor="window" strokecolor="windowText" strokeweight="1pt">
                <v:stroke joinstyle="miter"/>
                <v:textbox>
                  <w:txbxContent>
                    <w:p w14:paraId="573A02B0" w14:textId="77777777" w:rsidR="0000142C" w:rsidRDefault="0000142C" w:rsidP="00BE1574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6785FF17" w14:textId="77777777" w:rsidR="0000142C" w:rsidRPr="00A237A9" w:rsidRDefault="0000142C" w:rsidP="00BE15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A237A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6413DE" w14:textId="77777777" w:rsidR="00BE1574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97D29" wp14:editId="22C38DA6">
                <wp:simplePos x="0" y="0"/>
                <wp:positionH relativeFrom="column">
                  <wp:posOffset>259080</wp:posOffset>
                </wp:positionH>
                <wp:positionV relativeFrom="paragraph">
                  <wp:posOffset>146685</wp:posOffset>
                </wp:positionV>
                <wp:extent cx="3238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5B5AB" id="Straight Connector 20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1.55pt" to="45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Pr="00135ACB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 xml:space="preserve">السؤال الثاني </w:t>
      </w:r>
      <w: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:</w:t>
      </w:r>
    </w:p>
    <w:p w14:paraId="4B5B1FF0" w14:textId="77777777" w:rsidR="00BE1574" w:rsidRPr="00135ACB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01E5106F" w14:textId="77777777" w:rsidR="00BE1574" w:rsidRPr="00012FB3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>ضع علامة</w:t>
      </w:r>
      <w:r w:rsidRPr="00DB594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DB594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صح </w:t>
      </w:r>
      <w:r w:rsidRPr="00DB5949">
        <w:rPr>
          <w:rFonts w:asciiTheme="minorBidi" w:hAnsiTheme="minorBidi" w:cstheme="minorBidi"/>
          <w:b/>
          <w:bCs/>
          <w:sz w:val="40"/>
          <w:szCs w:val="40"/>
          <w:rtl/>
        </w:rPr>
        <w:t xml:space="preserve"> </w:t>
      </w:r>
      <w:r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أمام العبارة الصحيحة  </w:t>
      </w:r>
      <w:r w:rsidRPr="00DB5949">
        <w:rPr>
          <w:rFonts w:asciiTheme="minorBidi" w:hAnsiTheme="minorBidi" w:cstheme="minorBidi"/>
          <w:b/>
          <w:bCs/>
          <w:sz w:val="32"/>
          <w:szCs w:val="32"/>
          <w:rtl/>
        </w:rPr>
        <w:t>وعلامة</w:t>
      </w:r>
      <w:r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Pr="00DB5949">
        <w:rPr>
          <w:rFonts w:asciiTheme="minorBidi" w:hAnsiTheme="minorBidi" w:cstheme="minorBidi" w:hint="cs"/>
          <w:b/>
          <w:bCs/>
          <w:sz w:val="32"/>
          <w:szCs w:val="32"/>
          <w:rtl/>
        </w:rPr>
        <w:t>صح</w:t>
      </w:r>
      <w:r w:rsidRPr="00DB5949">
        <w:rPr>
          <w:rFonts w:asciiTheme="minorBidi" w:hAnsiTheme="minorBidi" w:cstheme="minorBidi"/>
          <w:b/>
          <w:bCs/>
          <w:sz w:val="40"/>
          <w:szCs w:val="40"/>
          <w:rtl/>
        </w:rPr>
        <w:t xml:space="preserve"> </w:t>
      </w:r>
      <w:r w:rsidRPr="00DB5949">
        <w:rPr>
          <w:rFonts w:asciiTheme="minorBidi" w:hAnsiTheme="minorBidi" w:cstheme="minorBidi"/>
          <w:b/>
          <w:bCs/>
          <w:sz w:val="32"/>
          <w:szCs w:val="32"/>
          <w:rtl/>
        </w:rPr>
        <w:t>أمام  العبارة الخاطئة</w:t>
      </w:r>
      <w:r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</w:p>
    <w:p w14:paraId="4BB4286C" w14:textId="77777777" w:rsidR="00BE1574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بتظليل رقم 1 أو 2 في ورقة الإجابة الخارجية المرفقة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: </w:t>
      </w:r>
    </w:p>
    <w:p w14:paraId="597F969F" w14:textId="77777777" w:rsidR="00BE1574" w:rsidRPr="00012FB3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BE1574" w:rsidRPr="00012FB3" w14:paraId="355AD4F4" w14:textId="77777777" w:rsidTr="00BE1574">
        <w:trPr>
          <w:trHeight w:val="643"/>
        </w:trPr>
        <w:tc>
          <w:tcPr>
            <w:tcW w:w="780" w:type="dxa"/>
            <w:shd w:val="clear" w:color="auto" w:fill="A6A6A6"/>
          </w:tcPr>
          <w:p w14:paraId="0EC22503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49128FFF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682B146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صح</w:t>
            </w:r>
          </w:p>
        </w:tc>
        <w:tc>
          <w:tcPr>
            <w:tcW w:w="709" w:type="dxa"/>
          </w:tcPr>
          <w:p w14:paraId="57BAD3C3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خطأ</w:t>
            </w:r>
          </w:p>
        </w:tc>
      </w:tr>
      <w:tr w:rsidR="00BE1574" w:rsidRPr="00012FB3" w14:paraId="24AA0ECC" w14:textId="77777777" w:rsidTr="00BE1574">
        <w:trPr>
          <w:trHeight w:val="824"/>
        </w:trPr>
        <w:tc>
          <w:tcPr>
            <w:tcW w:w="780" w:type="dxa"/>
          </w:tcPr>
          <w:p w14:paraId="78A86ACE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bidi="ar-EG"/>
              </w:rPr>
              <w:t>41</w:t>
            </w:r>
          </w:p>
        </w:tc>
        <w:tc>
          <w:tcPr>
            <w:tcW w:w="8221" w:type="dxa"/>
          </w:tcPr>
          <w:p w14:paraId="70165CB1" w14:textId="77777777" w:rsidR="00BE1574" w:rsidRPr="00012FB3" w:rsidRDefault="00BE1574" w:rsidP="00BE157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حَلُّ المعادلةِ    -8 ق  = 24   ذهنيا هو     ق = -7  .</w:t>
            </w:r>
            <w:r w:rsidRPr="00C63BE7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                 </w:t>
            </w:r>
          </w:p>
        </w:tc>
        <w:tc>
          <w:tcPr>
            <w:tcW w:w="709" w:type="dxa"/>
          </w:tcPr>
          <w:p w14:paraId="24EED5E2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3F712648" w14:textId="3F8163EB" w:rsidR="00BE1574" w:rsidRPr="0000142C" w:rsidRDefault="0000142C" w:rsidP="0000142C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</w:tr>
      <w:tr w:rsidR="00BE1574" w:rsidRPr="00012FB3" w14:paraId="01909885" w14:textId="77777777" w:rsidTr="00BE1574">
        <w:trPr>
          <w:trHeight w:val="845"/>
        </w:trPr>
        <w:tc>
          <w:tcPr>
            <w:tcW w:w="780" w:type="dxa"/>
          </w:tcPr>
          <w:p w14:paraId="2B067C8E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42</w:t>
            </w:r>
          </w:p>
        </w:tc>
        <w:tc>
          <w:tcPr>
            <w:tcW w:w="8221" w:type="dxa"/>
          </w:tcPr>
          <w:p w14:paraId="32E52243" w14:textId="77777777" w:rsidR="00BE1574" w:rsidRPr="00C63BE7" w:rsidRDefault="00BE1574" w:rsidP="00BE157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عدد ثلاثة أقدام تعادل  37 بوصة . </w:t>
            </w:r>
          </w:p>
        </w:tc>
        <w:tc>
          <w:tcPr>
            <w:tcW w:w="709" w:type="dxa"/>
          </w:tcPr>
          <w:p w14:paraId="1B60338B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54A60EBF" w14:textId="61E2FBD8" w:rsidR="00BE1574" w:rsidRPr="00012FB3" w:rsidRDefault="0000142C" w:rsidP="00BE1574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</w:tr>
      <w:tr w:rsidR="00BE1574" w:rsidRPr="00012FB3" w14:paraId="3D8C0C51" w14:textId="77777777" w:rsidTr="00BE1574">
        <w:trPr>
          <w:trHeight w:val="840"/>
        </w:trPr>
        <w:tc>
          <w:tcPr>
            <w:tcW w:w="780" w:type="dxa"/>
          </w:tcPr>
          <w:p w14:paraId="2337E5B5" w14:textId="77777777" w:rsidR="00BE1574" w:rsidRPr="00012FB3" w:rsidRDefault="00BE1574" w:rsidP="00BE1574">
            <w:pPr>
              <w:tabs>
                <w:tab w:val="left" w:pos="2917"/>
              </w:tabs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43</w:t>
            </w:r>
          </w:p>
        </w:tc>
        <w:tc>
          <w:tcPr>
            <w:tcW w:w="8221" w:type="dxa"/>
          </w:tcPr>
          <w:p w14:paraId="32741DDC" w14:textId="77777777" w:rsidR="00BE1574" w:rsidRPr="005D3AC1" w:rsidRDefault="00BE1574" w:rsidP="00BE1574">
            <w:pPr>
              <w:tabs>
                <w:tab w:val="left" w:pos="2917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5D3A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النسبة  2 : 4 تكافئ  النسبة  1 :  2  .</w:t>
            </w:r>
          </w:p>
        </w:tc>
        <w:tc>
          <w:tcPr>
            <w:tcW w:w="709" w:type="dxa"/>
          </w:tcPr>
          <w:p w14:paraId="2BAA3C61" w14:textId="5BE486A0" w:rsidR="00BE1574" w:rsidRPr="00012FB3" w:rsidRDefault="0000142C" w:rsidP="00BE1574">
            <w:pPr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  <w:tc>
          <w:tcPr>
            <w:tcW w:w="709" w:type="dxa"/>
          </w:tcPr>
          <w:p w14:paraId="3CDB20F4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BE1574" w:rsidRPr="00012FB3" w14:paraId="74C6F865" w14:textId="77777777" w:rsidTr="00BE1574">
        <w:trPr>
          <w:trHeight w:val="834"/>
        </w:trPr>
        <w:tc>
          <w:tcPr>
            <w:tcW w:w="780" w:type="dxa"/>
          </w:tcPr>
          <w:p w14:paraId="40C14F26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44</w:t>
            </w:r>
          </w:p>
        </w:tc>
        <w:tc>
          <w:tcPr>
            <w:tcW w:w="8221" w:type="dxa"/>
          </w:tcPr>
          <w:p w14:paraId="530648D5" w14:textId="77777777" w:rsidR="00BE1574" w:rsidRPr="00D82879" w:rsidRDefault="00BE1574" w:rsidP="00BE157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58,14 كجم </w:t>
            </w:r>
            <w:r w:rsidRPr="00D828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8287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≈</w:t>
            </w: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216 رطلاً تقريبا .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9" w:type="dxa"/>
          </w:tcPr>
          <w:p w14:paraId="33250007" w14:textId="4A58E333" w:rsidR="00BE1574" w:rsidRPr="00012FB3" w:rsidRDefault="0000142C" w:rsidP="00BE1574">
            <w:pPr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  <w:tc>
          <w:tcPr>
            <w:tcW w:w="709" w:type="dxa"/>
          </w:tcPr>
          <w:p w14:paraId="2D7ECE8E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BE1574" w:rsidRPr="00012FB3" w14:paraId="20D6C6E7" w14:textId="77777777" w:rsidTr="00BE1574">
        <w:trPr>
          <w:trHeight w:val="844"/>
        </w:trPr>
        <w:tc>
          <w:tcPr>
            <w:tcW w:w="780" w:type="dxa"/>
          </w:tcPr>
          <w:p w14:paraId="10344097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3F9EAB1C" w14:textId="77777777" w:rsidR="00BE1574" w:rsidRPr="00D82879" w:rsidRDefault="00BE1574" w:rsidP="00BE157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3.7 متر = 370 سم .</w:t>
            </w:r>
          </w:p>
        </w:tc>
        <w:tc>
          <w:tcPr>
            <w:tcW w:w="709" w:type="dxa"/>
          </w:tcPr>
          <w:p w14:paraId="45172B3C" w14:textId="690D9D50" w:rsidR="00BE1574" w:rsidRPr="00012FB3" w:rsidRDefault="0000142C" w:rsidP="00BE1574">
            <w:pPr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  <w:tc>
          <w:tcPr>
            <w:tcW w:w="709" w:type="dxa"/>
          </w:tcPr>
          <w:p w14:paraId="24E28360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BE1574" w:rsidRPr="00012FB3" w14:paraId="08CBA86D" w14:textId="77777777" w:rsidTr="00BE1574">
        <w:trPr>
          <w:trHeight w:val="836"/>
        </w:trPr>
        <w:tc>
          <w:tcPr>
            <w:tcW w:w="780" w:type="dxa"/>
          </w:tcPr>
          <w:p w14:paraId="6A995B44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46</w:t>
            </w:r>
          </w:p>
        </w:tc>
        <w:tc>
          <w:tcPr>
            <w:tcW w:w="8221" w:type="dxa"/>
          </w:tcPr>
          <w:p w14:paraId="184F2742" w14:textId="77777777" w:rsidR="00BE1574" w:rsidRPr="00213045" w:rsidRDefault="00BE1574" w:rsidP="00BE157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1304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رجلان مقابل 10 أطفال , 3 رجال مقابل 12 طفلاً يشكل تناسباً .</w:t>
            </w:r>
          </w:p>
        </w:tc>
        <w:tc>
          <w:tcPr>
            <w:tcW w:w="709" w:type="dxa"/>
          </w:tcPr>
          <w:p w14:paraId="2FA1C381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6BD5EC00" w14:textId="4F10ECE6" w:rsidR="00BE1574" w:rsidRPr="00012FB3" w:rsidRDefault="0000142C" w:rsidP="00BE1574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</w:tr>
      <w:tr w:rsidR="00BE1574" w:rsidRPr="00012FB3" w14:paraId="1CB33937" w14:textId="77777777" w:rsidTr="00BE1574">
        <w:trPr>
          <w:trHeight w:val="712"/>
        </w:trPr>
        <w:tc>
          <w:tcPr>
            <w:tcW w:w="780" w:type="dxa"/>
          </w:tcPr>
          <w:p w14:paraId="08090AC8" w14:textId="77777777" w:rsidR="00BE1574" w:rsidRPr="00012FB3" w:rsidRDefault="00BE1574" w:rsidP="00BE157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5DEF6270" w14:textId="77777777" w:rsidR="00BE1574" w:rsidRPr="00012FB3" w:rsidRDefault="00BE1574" w:rsidP="00BE1574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>إذا قطعت موجة صوتية مسافة 7</w:t>
            </w:r>
            <w:r w:rsidRPr="003C4F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>0 متر/2,5 ث ف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إن </w:t>
            </w:r>
            <w:r w:rsidRPr="003C4F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سرعتها لكل مترفي الثانية الواحدة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هي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28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م/ث</w:t>
            </w:r>
          </w:p>
        </w:tc>
        <w:tc>
          <w:tcPr>
            <w:tcW w:w="709" w:type="dxa"/>
          </w:tcPr>
          <w:p w14:paraId="43A03CFA" w14:textId="575D176F" w:rsidR="00BE1574" w:rsidRPr="00012FB3" w:rsidRDefault="0000142C" w:rsidP="00BE1574">
            <w:pPr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  <w:tc>
          <w:tcPr>
            <w:tcW w:w="709" w:type="dxa"/>
          </w:tcPr>
          <w:p w14:paraId="755017F0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BE1574" w:rsidRPr="00012FB3" w14:paraId="04449243" w14:textId="77777777" w:rsidTr="00BE1574">
        <w:trPr>
          <w:trHeight w:val="700"/>
        </w:trPr>
        <w:tc>
          <w:tcPr>
            <w:tcW w:w="780" w:type="dxa"/>
          </w:tcPr>
          <w:p w14:paraId="22A6C388" w14:textId="77777777" w:rsidR="00BE1574" w:rsidRPr="00012FB3" w:rsidRDefault="00BE1574" w:rsidP="00BE1574">
            <w:pPr>
              <w:tabs>
                <w:tab w:val="left" w:pos="2917"/>
              </w:tabs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72A7F5FF" w14:textId="77777777" w:rsidR="00BE1574" w:rsidRPr="00A237A9" w:rsidRDefault="00BE1574" w:rsidP="00BE1574">
            <w:pPr>
              <w:tabs>
                <w:tab w:val="left" w:pos="2410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237A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النسبة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المئوية 40% على صورة كسر إعتيادي هي 2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5 .</w:t>
            </w:r>
          </w:p>
        </w:tc>
        <w:tc>
          <w:tcPr>
            <w:tcW w:w="709" w:type="dxa"/>
          </w:tcPr>
          <w:p w14:paraId="30951D51" w14:textId="2958DC09" w:rsidR="00BE1574" w:rsidRPr="00012FB3" w:rsidRDefault="0000142C" w:rsidP="00BE1574">
            <w:pPr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#</w:t>
            </w:r>
          </w:p>
        </w:tc>
        <w:tc>
          <w:tcPr>
            <w:tcW w:w="709" w:type="dxa"/>
          </w:tcPr>
          <w:p w14:paraId="639272A2" w14:textId="77777777" w:rsidR="00BE1574" w:rsidRPr="00012FB3" w:rsidRDefault="00BE1574" w:rsidP="00BE1574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</w:tbl>
    <w:p w14:paraId="55ABCCE9" w14:textId="77777777" w:rsidR="00BE1574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3AE0E5CE" w14:textId="77777777" w:rsidR="00BE1574" w:rsidRPr="00131526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DE79B" wp14:editId="6D4AF807">
                <wp:simplePos x="0" y="0"/>
                <wp:positionH relativeFrom="column">
                  <wp:posOffset>87630</wp:posOffset>
                </wp:positionH>
                <wp:positionV relativeFrom="paragraph">
                  <wp:posOffset>-34925</wp:posOffset>
                </wp:positionV>
                <wp:extent cx="676275" cy="609600"/>
                <wp:effectExtent l="0" t="0" r="285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7F770" w14:textId="77777777" w:rsidR="0000142C" w:rsidRDefault="0000142C" w:rsidP="00BE157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52FC549C" w14:textId="77777777" w:rsidR="0000142C" w:rsidRPr="00A237A9" w:rsidRDefault="0000142C" w:rsidP="00BE15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DE79B" id="Rounded Rectangle 22" o:spid="_x0000_s1028" style="position:absolute;left:0;text-align:left;margin-left:6.9pt;margin-top:-2.75pt;width:53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" fillcolor="window" strokecolor="windowText" strokeweight="1pt">
                <v:stroke joinstyle="miter"/>
                <v:textbox>
                  <w:txbxContent>
                    <w:p w14:paraId="1A97F770" w14:textId="77777777" w:rsidR="0000142C" w:rsidRDefault="0000142C" w:rsidP="00BE1574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52FC549C" w14:textId="77777777" w:rsidR="0000142C" w:rsidRPr="00A237A9" w:rsidRDefault="0000142C" w:rsidP="00BE15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A12C3" wp14:editId="334EA42C">
                <wp:simplePos x="0" y="0"/>
                <wp:positionH relativeFrom="column">
                  <wp:posOffset>278130</wp:posOffset>
                </wp:positionH>
                <wp:positionV relativeFrom="paragraph">
                  <wp:posOffset>224790</wp:posOffset>
                </wp:positionV>
                <wp:extent cx="24765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F4FFB" id="Straight Connector 24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17.7pt" to="41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الثالث</w:t>
      </w:r>
      <w:r w:rsidRPr="00DA5158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:</w:t>
      </w:r>
      <w:r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w:t xml:space="preserve"> </w:t>
      </w:r>
    </w:p>
    <w:p w14:paraId="60DCDD89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142BB879" w14:textId="77777777" w:rsidR="00BE1574" w:rsidRPr="00DB5949" w:rsidRDefault="00BE1574" w:rsidP="00FD3DA5">
      <w:pPr>
        <w:pStyle w:val="ListParagraph"/>
        <w:numPr>
          <w:ilvl w:val="0"/>
          <w:numId w:val="3"/>
        </w:numPr>
        <w:ind w:hanging="579"/>
        <w:rPr>
          <w:rFonts w:asciiTheme="minorBidi" w:hAnsiTheme="minorBidi" w:cstheme="minorBidi"/>
          <w:b/>
          <w:bCs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استخدم خاصية التوزيع لإيجاد قيمة المقدار  7 ( 5 + 3 ) .</w:t>
      </w:r>
      <w:r w:rsidRPr="00A5301E">
        <w:rPr>
          <w:rFonts w:asciiTheme="minorBidi" w:hAnsiTheme="minorBidi" w:cstheme="minorBidi" w:hint="cs"/>
          <w:noProof/>
          <w:sz w:val="28"/>
          <w:szCs w:val="28"/>
          <w:rtl/>
        </w:rPr>
        <w:t xml:space="preserve"> </w:t>
      </w:r>
    </w:p>
    <w:p w14:paraId="6C50BC6B" w14:textId="77777777" w:rsidR="00BE1574" w:rsidRPr="00FD3DA5" w:rsidRDefault="00BE1574" w:rsidP="00BE1574">
      <w:pPr>
        <w:pStyle w:val="ListParagraph"/>
        <w:rPr>
          <w:rFonts w:asciiTheme="minorBidi" w:hAnsiTheme="minorBidi" w:cstheme="minorBidi"/>
          <w:sz w:val="28"/>
          <w:szCs w:val="28"/>
          <w:u w:val="single"/>
          <w:rtl/>
        </w:rPr>
      </w:pPr>
    </w:p>
    <w:p w14:paraId="39848CF9" w14:textId="069AB1DB" w:rsidR="00FD3DA5" w:rsidRPr="00FD3DA5" w:rsidRDefault="00BE1574" w:rsidP="00FD3DA5">
      <w:pPr>
        <w:pStyle w:val="ListParagraph"/>
        <w:rPr>
          <w:rFonts w:asciiTheme="minorBidi" w:hAnsiTheme="minorBidi" w:cstheme="minorBidi" w:hint="cs"/>
          <w:sz w:val="28"/>
          <w:szCs w:val="28"/>
          <w:u w:val="single"/>
          <w:rtl/>
        </w:rPr>
      </w:pPr>
      <w:r w:rsidRPr="00FD3DA5">
        <w:rPr>
          <w:rFonts w:asciiTheme="minorBidi" w:hAnsiTheme="minorBidi" w:cstheme="minorBidi" w:hint="cs"/>
          <w:sz w:val="28"/>
          <w:szCs w:val="28"/>
          <w:u w:val="single"/>
          <w:rtl/>
        </w:rPr>
        <w:t>.</w:t>
      </w:r>
      <w:r w:rsidR="00FD3DA5" w:rsidRPr="00FD3DA5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= 7 ( 5 ) + 7 ( 3 ) </w:t>
      </w:r>
    </w:p>
    <w:p w14:paraId="752651C2" w14:textId="35944E41" w:rsidR="00FD3DA5" w:rsidRPr="00FD3DA5" w:rsidRDefault="00FD3DA5" w:rsidP="00BE1574">
      <w:pPr>
        <w:pStyle w:val="ListParagraph"/>
        <w:rPr>
          <w:rFonts w:asciiTheme="minorBidi" w:hAnsiTheme="minorBidi" w:cstheme="minorBidi" w:hint="cs"/>
          <w:sz w:val="28"/>
          <w:szCs w:val="28"/>
          <w:u w:val="single"/>
          <w:rtl/>
        </w:rPr>
      </w:pPr>
      <w:r w:rsidRPr="00FD3DA5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= 35      + 21 </w:t>
      </w:r>
    </w:p>
    <w:p w14:paraId="6897273C" w14:textId="58CEC07C" w:rsidR="00FD3DA5" w:rsidRPr="00FD3DA5" w:rsidRDefault="00FD3DA5" w:rsidP="00BE1574">
      <w:pPr>
        <w:pStyle w:val="ListParagraph"/>
        <w:rPr>
          <w:rFonts w:asciiTheme="minorBidi" w:hAnsiTheme="minorBidi" w:cstheme="minorBidi" w:hint="cs"/>
          <w:sz w:val="28"/>
          <w:szCs w:val="28"/>
          <w:u w:val="single"/>
          <w:rtl/>
        </w:rPr>
      </w:pPr>
      <w:r w:rsidRPr="00FD3DA5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= 56 . </w:t>
      </w:r>
    </w:p>
    <w:p w14:paraId="0578D3B4" w14:textId="5ADB3981" w:rsidR="00FD3DA5" w:rsidRDefault="00FD3DA5" w:rsidP="00BE1574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</w:p>
    <w:p w14:paraId="290B664F" w14:textId="2739ED38" w:rsidR="00BE1574" w:rsidRDefault="00FD3DA5" w:rsidP="00BE1574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D0406" wp14:editId="5EC2136C">
                <wp:simplePos x="0" y="0"/>
                <wp:positionH relativeFrom="column">
                  <wp:posOffset>1173480</wp:posOffset>
                </wp:positionH>
                <wp:positionV relativeFrom="paragraph">
                  <wp:posOffset>291465</wp:posOffset>
                </wp:positionV>
                <wp:extent cx="0" cy="3133725"/>
                <wp:effectExtent l="76200" t="38100" r="571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3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4AD1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left:0;text-align:left;margin-left:92.4pt;margin-top:22.95pt;width:0;height:24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" strokecolor="windowText" strokeweight="1.5pt">
                <v:stroke startarrow="block" endarrow="block" joinstyle="miter"/>
              </v:shape>
            </w:pict>
          </mc:Fallback>
        </mc:AlternateConten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Y="118"/>
        <w:bidiVisual/>
        <w:tblW w:w="0" w:type="auto"/>
        <w:tblLook w:val="04A0" w:firstRow="1" w:lastRow="0" w:firstColumn="1" w:lastColumn="0" w:noHBand="0" w:noVBand="1"/>
      </w:tblPr>
      <w:tblGrid>
        <w:gridCol w:w="461"/>
        <w:gridCol w:w="461"/>
        <w:gridCol w:w="461"/>
        <w:gridCol w:w="461"/>
        <w:gridCol w:w="461"/>
        <w:gridCol w:w="461"/>
        <w:gridCol w:w="462"/>
        <w:gridCol w:w="462"/>
      </w:tblGrid>
      <w:tr w:rsidR="00BE1574" w:rsidRPr="00C66526" w14:paraId="57883798" w14:textId="77777777" w:rsidTr="00BE1574">
        <w:tc>
          <w:tcPr>
            <w:tcW w:w="461" w:type="dxa"/>
          </w:tcPr>
          <w:p w14:paraId="3560BF2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B9184C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89F585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40D45E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C401E5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2D7CA0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B6DC4F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D29CC1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4B52C907" w14:textId="77777777" w:rsidTr="00BE1574">
        <w:tc>
          <w:tcPr>
            <w:tcW w:w="461" w:type="dxa"/>
          </w:tcPr>
          <w:p w14:paraId="1FC9B1D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7B9377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79285D6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B252AE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BEB905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70C80AB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5B0E2A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DF42C4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1599F7C7" w14:textId="77777777" w:rsidTr="00BE1574">
        <w:tc>
          <w:tcPr>
            <w:tcW w:w="461" w:type="dxa"/>
          </w:tcPr>
          <w:p w14:paraId="41F6DE7F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6C2768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D4991A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A6481A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CCE343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DB6E2D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C288A3F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A4C8BBE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0E862E26" w14:textId="77777777" w:rsidTr="00BE1574">
        <w:tc>
          <w:tcPr>
            <w:tcW w:w="461" w:type="dxa"/>
          </w:tcPr>
          <w:p w14:paraId="4EC35B8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79AC91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820838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2623FD6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E37C94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D30E4F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7CD62A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2D4D6E1E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518238F4" w14:textId="77777777" w:rsidTr="00BE1574">
        <w:tc>
          <w:tcPr>
            <w:tcW w:w="461" w:type="dxa"/>
          </w:tcPr>
          <w:p w14:paraId="4CA5129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3C6F9D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36B251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07AAC9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D3AD58B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51F2F6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186A70A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66FFE7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69E10C6D" w14:textId="77777777" w:rsidTr="00BE1574">
        <w:tc>
          <w:tcPr>
            <w:tcW w:w="461" w:type="dxa"/>
          </w:tcPr>
          <w:p w14:paraId="0BCFD00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E6D02F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716ECA8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581D4B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0C9D7FB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A6F82CF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22FA3C1B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4E0A9DA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7403DD56" w14:textId="77777777" w:rsidTr="00BE1574">
        <w:tc>
          <w:tcPr>
            <w:tcW w:w="461" w:type="dxa"/>
          </w:tcPr>
          <w:p w14:paraId="79A691BA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6318E8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63476C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5BD859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2B9B3EA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937E03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FA261E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139270F3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6FE4E0A5" w14:textId="77777777" w:rsidTr="00BE1574">
        <w:tc>
          <w:tcPr>
            <w:tcW w:w="461" w:type="dxa"/>
          </w:tcPr>
          <w:p w14:paraId="534F1BE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CED9FD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318F24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F13C0C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3D829A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6C1BEF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1C7A30E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2C7391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59D0A245" w14:textId="77777777" w:rsidTr="00BE1574">
        <w:tc>
          <w:tcPr>
            <w:tcW w:w="461" w:type="dxa"/>
          </w:tcPr>
          <w:p w14:paraId="3A8AFEDF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1607E44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DD8B49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D95066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923AB68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87396A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566CD9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53EA2D1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153E878D" w14:textId="77777777" w:rsidTr="00BE1574">
        <w:tc>
          <w:tcPr>
            <w:tcW w:w="461" w:type="dxa"/>
          </w:tcPr>
          <w:p w14:paraId="33EE25E1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230096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7E54DA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2E17B20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F3D6AF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23C841A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6A4D08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3BDFD6C1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5BAFF9A3" w14:textId="77777777" w:rsidTr="00BE1574">
        <w:tc>
          <w:tcPr>
            <w:tcW w:w="461" w:type="dxa"/>
          </w:tcPr>
          <w:p w14:paraId="1AE2F31B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F95263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7E7791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61D969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827D968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BCC327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3B9B8BC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6F0B72D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BE1574" w:rsidRPr="00C66526" w14:paraId="25112534" w14:textId="77777777" w:rsidTr="00BE1574">
        <w:tc>
          <w:tcPr>
            <w:tcW w:w="461" w:type="dxa"/>
          </w:tcPr>
          <w:p w14:paraId="0908B637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E4300D9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B844665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C8D680E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7DDD958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4E7F356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16F1971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1E2FA672" w14:textId="77777777" w:rsidR="00BE1574" w:rsidRPr="00C66526" w:rsidRDefault="00BE1574" w:rsidP="00BE1574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</w:tbl>
    <w:p w14:paraId="1DCD0D4D" w14:textId="77777777" w:rsidR="00BE1574" w:rsidRPr="00131526" w:rsidRDefault="00BE1574" w:rsidP="00BE1574">
      <w:pPr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E841727" w14:textId="77777777" w:rsidR="00BE1574" w:rsidRDefault="00BE1574" w:rsidP="00FD3DA5">
      <w:pPr>
        <w:pStyle w:val="ListParagraph"/>
        <w:numPr>
          <w:ilvl w:val="0"/>
          <w:numId w:val="3"/>
        </w:numPr>
        <w:ind w:left="992" w:hanging="851"/>
        <w:jc w:val="lowKashida"/>
        <w:rPr>
          <w:rFonts w:asciiTheme="minorBidi" w:hAnsiTheme="minorBidi" w:cstheme="minorBidi"/>
          <w:b/>
          <w:bCs/>
          <w:sz w:val="32"/>
          <w:szCs w:val="32"/>
        </w:rPr>
      </w:pPr>
      <w:r w:rsidRPr="003C4F72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مثل الدالة </w:t>
      </w:r>
      <w:r>
        <w:rPr>
          <w:rFonts w:asciiTheme="minorBidi" w:hAnsiTheme="minorBidi" w:cstheme="minorBidi" w:hint="cs"/>
          <w:b/>
          <w:bCs/>
          <w:sz w:val="40"/>
          <w:szCs w:val="40"/>
          <w:rtl/>
        </w:rPr>
        <w:t xml:space="preserve"> </w:t>
      </w:r>
      <w:r w:rsidRPr="00DA5158">
        <w:rPr>
          <w:rFonts w:asciiTheme="minorBidi" w:hAnsiTheme="minorBidi" w:cstheme="minorBidi" w:hint="cs"/>
          <w:b/>
          <w:bCs/>
          <w:sz w:val="40"/>
          <w:szCs w:val="40"/>
          <w:rtl/>
        </w:rPr>
        <w:t xml:space="preserve">ص = س+1 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بيانيا ثم أوجد المدى .</w:t>
      </w:r>
    </w:p>
    <w:tbl>
      <w:tblPr>
        <w:tblStyle w:val="TableGrid"/>
        <w:tblpPr w:leftFromText="180" w:rightFromText="180" w:vertAnchor="text" w:horzAnchor="page" w:tblpX="5400" w:tblpY="25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7"/>
        <w:gridCol w:w="1182"/>
        <w:gridCol w:w="766"/>
        <w:gridCol w:w="1648"/>
      </w:tblGrid>
      <w:tr w:rsidR="00BE1574" w:rsidRPr="00656196" w14:paraId="2FB0CE3C" w14:textId="77777777" w:rsidTr="00BE1574">
        <w:tc>
          <w:tcPr>
            <w:tcW w:w="557" w:type="dxa"/>
          </w:tcPr>
          <w:p w14:paraId="0C792300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س</w:t>
            </w:r>
          </w:p>
        </w:tc>
        <w:tc>
          <w:tcPr>
            <w:tcW w:w="992" w:type="dxa"/>
          </w:tcPr>
          <w:p w14:paraId="1E40817B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س+1</w:t>
            </w:r>
          </w:p>
        </w:tc>
        <w:tc>
          <w:tcPr>
            <w:tcW w:w="567" w:type="dxa"/>
          </w:tcPr>
          <w:p w14:paraId="2BB4144A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ص</w:t>
            </w:r>
          </w:p>
        </w:tc>
        <w:tc>
          <w:tcPr>
            <w:tcW w:w="1146" w:type="dxa"/>
          </w:tcPr>
          <w:p w14:paraId="367B3519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(س,ص)</w:t>
            </w:r>
          </w:p>
        </w:tc>
      </w:tr>
      <w:tr w:rsidR="00BE1574" w:rsidRPr="00656196" w14:paraId="50363F15" w14:textId="77777777" w:rsidTr="00BE1574">
        <w:tc>
          <w:tcPr>
            <w:tcW w:w="557" w:type="dxa"/>
          </w:tcPr>
          <w:p w14:paraId="2CE49895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0</w:t>
            </w:r>
          </w:p>
        </w:tc>
        <w:tc>
          <w:tcPr>
            <w:tcW w:w="992" w:type="dxa"/>
          </w:tcPr>
          <w:p w14:paraId="58BE5C3A" w14:textId="2D3256C0" w:rsidR="00BE1574" w:rsidRPr="00FD3DA5" w:rsidRDefault="00FD3DA5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0 + 1    </w:t>
            </w:r>
            <w:r w:rsidR="00BE1574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</w:t>
            </w:r>
          </w:p>
        </w:tc>
        <w:tc>
          <w:tcPr>
            <w:tcW w:w="567" w:type="dxa"/>
          </w:tcPr>
          <w:p w14:paraId="19E4FD95" w14:textId="7F36DF89" w:rsidR="00BE1574" w:rsidRPr="00FD3DA5" w:rsidRDefault="00FD3DA5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1</w:t>
            </w:r>
          </w:p>
        </w:tc>
        <w:tc>
          <w:tcPr>
            <w:tcW w:w="1146" w:type="dxa"/>
          </w:tcPr>
          <w:p w14:paraId="00E0EECF" w14:textId="4503A806" w:rsidR="00BE1574" w:rsidRPr="00FD3DA5" w:rsidRDefault="00BE1574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(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0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 , 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1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 )</w:t>
            </w:r>
          </w:p>
        </w:tc>
      </w:tr>
      <w:tr w:rsidR="00BE1574" w:rsidRPr="00656196" w14:paraId="787962B2" w14:textId="77777777" w:rsidTr="00BE1574">
        <w:tc>
          <w:tcPr>
            <w:tcW w:w="557" w:type="dxa"/>
          </w:tcPr>
          <w:p w14:paraId="4C1EF833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14:paraId="5B248D39" w14:textId="23143036" w:rsidR="00BE1574" w:rsidRPr="00FD3DA5" w:rsidRDefault="00BE1574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1+ 1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</w:t>
            </w:r>
          </w:p>
        </w:tc>
        <w:tc>
          <w:tcPr>
            <w:tcW w:w="567" w:type="dxa"/>
          </w:tcPr>
          <w:p w14:paraId="244AB59A" w14:textId="588A5B29" w:rsidR="00BE1574" w:rsidRPr="00FD3DA5" w:rsidRDefault="00FD3DA5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2</w:t>
            </w:r>
          </w:p>
        </w:tc>
        <w:tc>
          <w:tcPr>
            <w:tcW w:w="1146" w:type="dxa"/>
          </w:tcPr>
          <w:p w14:paraId="61258C04" w14:textId="325C918B" w:rsidR="00BE1574" w:rsidRPr="00FD3DA5" w:rsidRDefault="00BE1574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( 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1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, 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2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 )</w:t>
            </w:r>
          </w:p>
        </w:tc>
      </w:tr>
      <w:tr w:rsidR="00BE1574" w:rsidRPr="00656196" w14:paraId="2EA17269" w14:textId="77777777" w:rsidTr="00BE1574">
        <w:tc>
          <w:tcPr>
            <w:tcW w:w="557" w:type="dxa"/>
          </w:tcPr>
          <w:p w14:paraId="63CC406C" w14:textId="77777777" w:rsidR="00BE1574" w:rsidRPr="00656196" w:rsidRDefault="00BE1574" w:rsidP="00BE1574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14:paraId="2DD04F85" w14:textId="7038B71A" w:rsidR="00BE1574" w:rsidRPr="00FD3DA5" w:rsidRDefault="00FD3DA5" w:rsidP="00FD3DA5">
            <w:pPr>
              <w:jc w:val="center"/>
              <w:rPr>
                <w:rFonts w:asciiTheme="minorBidi" w:hAnsiTheme="minorBidi" w:cstheme="minorBidi"/>
                <w:sz w:val="32"/>
                <w:szCs w:val="32"/>
                <w:u w:val="single"/>
                <w:vertAlign w:val="subscript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2+1</w:t>
            </w:r>
          </w:p>
        </w:tc>
        <w:tc>
          <w:tcPr>
            <w:tcW w:w="567" w:type="dxa"/>
          </w:tcPr>
          <w:p w14:paraId="2B876474" w14:textId="4ED8220A" w:rsidR="00BE1574" w:rsidRPr="00FD3DA5" w:rsidRDefault="00FD3DA5" w:rsidP="00BE1574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3</w:t>
            </w:r>
          </w:p>
        </w:tc>
        <w:tc>
          <w:tcPr>
            <w:tcW w:w="1146" w:type="dxa"/>
          </w:tcPr>
          <w:p w14:paraId="04258665" w14:textId="1F699FF4" w:rsidR="00BE1574" w:rsidRPr="00FD3DA5" w:rsidRDefault="00BE1574" w:rsidP="00FD3DA5">
            <w:pPr>
              <w:jc w:val="lowKashida"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EG"/>
              </w:rPr>
            </w:pP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( 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>2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, </w:t>
            </w:r>
            <w:r w:rsidR="00FD3DA5"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3 </w:t>
            </w:r>
            <w:r w:rsidRPr="00FD3DA5">
              <w:rPr>
                <w:rFonts w:asciiTheme="minorBidi" w:hAnsiTheme="minorBidi" w:cstheme="minorBidi" w:hint="cs"/>
                <w:sz w:val="32"/>
                <w:szCs w:val="32"/>
                <w:u w:val="single"/>
                <w:rtl/>
                <w:lang w:bidi="ar-EG"/>
              </w:rPr>
              <w:t xml:space="preserve"> )</w:t>
            </w:r>
          </w:p>
        </w:tc>
      </w:tr>
    </w:tbl>
    <w:p w14:paraId="02AEF5F2" w14:textId="77777777" w:rsidR="00BE1574" w:rsidRDefault="00BE1574" w:rsidP="00BE1574">
      <w:pPr>
        <w:rPr>
          <w:rFonts w:asciiTheme="minorBidi" w:hAnsiTheme="minorBidi" w:cstheme="minorBidi"/>
          <w:b/>
          <w:bCs/>
          <w:sz w:val="50"/>
          <w:szCs w:val="50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9DF951" wp14:editId="7B726B98">
                <wp:simplePos x="0" y="0"/>
                <wp:positionH relativeFrom="column">
                  <wp:posOffset>-134620</wp:posOffset>
                </wp:positionH>
                <wp:positionV relativeFrom="paragraph">
                  <wp:posOffset>847090</wp:posOffset>
                </wp:positionV>
                <wp:extent cx="2638425" cy="0"/>
                <wp:effectExtent l="38100" t="76200" r="95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05D0" id="Straight Arrow Connector 5" o:spid="_x0000_s1026" type="#_x0000_t32" style="position:absolute;left:0;text-align:left;margin-left:-10.6pt;margin-top:66.7pt;width:207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" strokecolor="windowText" strokeweight="1.5pt">
                <v:stroke startarrow="block" endarrow="block" joinstyle="miter"/>
              </v:shape>
            </w:pict>
          </mc:Fallback>
        </mc:AlternateContent>
      </w:r>
      <w:r w:rsidRPr="00DA5158">
        <w:rPr>
          <w:rFonts w:asciiTheme="minorBidi" w:hAnsiTheme="minorBidi" w:cstheme="minorBidi"/>
          <w:b/>
          <w:bCs/>
          <w:sz w:val="50"/>
          <w:szCs w:val="50"/>
          <w:rtl/>
          <w:lang w:bidi="ar-EG"/>
        </w:rPr>
        <w:br w:type="textWrapping" w:clear="all"/>
      </w:r>
    </w:p>
    <w:p w14:paraId="0D1E098D" w14:textId="18C65467" w:rsidR="00BE1574" w:rsidRPr="00DA5158" w:rsidRDefault="00BE1574" w:rsidP="00FD3DA5">
      <w:pPr>
        <w:rPr>
          <w:rFonts w:asciiTheme="minorBidi" w:hAnsiTheme="minorBidi" w:cstheme="minorBidi"/>
          <w:b/>
          <w:bCs/>
          <w:sz w:val="50"/>
          <w:szCs w:val="50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  <w:lang w:bidi="ar-EG"/>
        </w:rPr>
        <w:t xml:space="preserve">المدى = 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{ </w:t>
      </w:r>
      <w:r w:rsidR="00FD3DA5" w:rsidRPr="00FD3DA5">
        <w:rPr>
          <w:rFonts w:cs="mohammad bold art 1" w:hint="cs"/>
          <w:sz w:val="40"/>
          <w:szCs w:val="34"/>
          <w:u w:val="single"/>
          <w:rtl/>
          <w:lang w:bidi="ar-EG"/>
        </w:rPr>
        <w:t>1</w:t>
      </w:r>
      <w:r w:rsidRPr="00FD3DA5">
        <w:rPr>
          <w:rFonts w:cs="mohammad bold art 1"/>
          <w:sz w:val="40"/>
          <w:szCs w:val="34"/>
          <w:u w:val="single"/>
          <w:rtl/>
          <w:lang w:bidi="ar-EG"/>
        </w:rPr>
        <w:t xml:space="preserve"> </w:t>
      </w:r>
      <w:r w:rsidRPr="00FD3DA5">
        <w:rPr>
          <w:rFonts w:cs="mohammad bold art 1" w:hint="cs"/>
          <w:sz w:val="40"/>
          <w:szCs w:val="34"/>
          <w:u w:val="single"/>
          <w:rtl/>
          <w:lang w:bidi="ar-EG"/>
        </w:rPr>
        <w:t>،</w:t>
      </w:r>
      <w:r w:rsidRPr="00FD3DA5">
        <w:rPr>
          <w:rFonts w:cs="mohammad bold art 1"/>
          <w:sz w:val="40"/>
          <w:szCs w:val="34"/>
          <w:u w:val="single"/>
          <w:rtl/>
          <w:lang w:bidi="ar-EG"/>
        </w:rPr>
        <w:t xml:space="preserve"> </w:t>
      </w:r>
      <w:r w:rsidRPr="00FD3DA5">
        <w:rPr>
          <w:rFonts w:cs="mohammad bold art 1" w:hint="cs"/>
          <w:sz w:val="40"/>
          <w:szCs w:val="34"/>
          <w:u w:val="single"/>
          <w:rtl/>
          <w:lang w:bidi="ar-EG"/>
        </w:rPr>
        <w:t xml:space="preserve"> </w:t>
      </w:r>
      <w:r w:rsidR="00FD3DA5" w:rsidRPr="00FD3DA5">
        <w:rPr>
          <w:rFonts w:cs="mohammad bold art 1" w:hint="cs"/>
          <w:sz w:val="40"/>
          <w:szCs w:val="34"/>
          <w:u w:val="single"/>
          <w:rtl/>
          <w:lang w:bidi="ar-EG"/>
        </w:rPr>
        <w:t>2</w:t>
      </w:r>
      <w:r w:rsidRPr="00FD3DA5">
        <w:rPr>
          <w:rFonts w:cs="mohammad bold art 1"/>
          <w:sz w:val="40"/>
          <w:szCs w:val="34"/>
          <w:u w:val="single"/>
          <w:rtl/>
          <w:lang w:bidi="ar-EG"/>
        </w:rPr>
        <w:t xml:space="preserve"> </w:t>
      </w:r>
      <w:r w:rsidRPr="00FD3DA5">
        <w:rPr>
          <w:rFonts w:cs="mohammad bold art 1" w:hint="cs"/>
          <w:sz w:val="40"/>
          <w:szCs w:val="34"/>
          <w:u w:val="single"/>
          <w:rtl/>
          <w:lang w:bidi="ar-EG"/>
        </w:rPr>
        <w:t>،</w:t>
      </w:r>
      <w:r w:rsidRPr="00FD3DA5">
        <w:rPr>
          <w:rFonts w:cs="mohammad bold art 1"/>
          <w:sz w:val="40"/>
          <w:szCs w:val="34"/>
          <w:u w:val="single"/>
          <w:rtl/>
          <w:lang w:bidi="ar-EG"/>
        </w:rPr>
        <w:t xml:space="preserve"> </w:t>
      </w:r>
      <w:r w:rsidRPr="00FD3DA5">
        <w:rPr>
          <w:rFonts w:cs="mohammad bold art 1" w:hint="cs"/>
          <w:sz w:val="40"/>
          <w:szCs w:val="34"/>
          <w:u w:val="single"/>
          <w:rtl/>
          <w:lang w:bidi="ar-EG"/>
        </w:rPr>
        <w:t xml:space="preserve"> </w:t>
      </w:r>
      <w:r w:rsidR="00FD3DA5" w:rsidRPr="00FD3DA5">
        <w:rPr>
          <w:rFonts w:cs="mohammad bold art 1" w:hint="cs"/>
          <w:sz w:val="40"/>
          <w:szCs w:val="34"/>
          <w:u w:val="single"/>
          <w:rtl/>
          <w:lang w:bidi="ar-EG"/>
        </w:rPr>
        <w:t>3</w:t>
      </w:r>
      <w:r w:rsidR="00FD3DA5">
        <w:rPr>
          <w:rFonts w:cs="mohammad bold art 1" w:hint="cs"/>
          <w:sz w:val="40"/>
          <w:szCs w:val="34"/>
          <w:rtl/>
          <w:lang w:bidi="ar-EG"/>
        </w:rPr>
        <w:t xml:space="preserve"> </w:t>
      </w:r>
      <w:r w:rsidRPr="00C0614A">
        <w:rPr>
          <w:rFonts w:cs="mohammad bold art 1"/>
          <w:sz w:val="40"/>
          <w:szCs w:val="34"/>
          <w:rtl/>
          <w:lang w:bidi="ar-EG"/>
        </w:rPr>
        <w:t>}</w:t>
      </w:r>
    </w:p>
    <w:p w14:paraId="54612863" w14:textId="77777777" w:rsidR="00BE1574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2E573759" w14:textId="77777777" w:rsidR="00BE1574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</w:t>
      </w:r>
    </w:p>
    <w:p w14:paraId="62F31045" w14:textId="699552AF" w:rsidR="00BE1574" w:rsidRDefault="00FD3DA5" w:rsidP="00BE1574">
      <w:pPr>
        <w:ind w:hanging="141"/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</w:t>
      </w:r>
      <w:r w:rsidR="00BE1574" w:rsidRPr="00012FB3">
        <w:rPr>
          <w:rFonts w:asciiTheme="minorBidi" w:hAnsiTheme="minorBidi" w:cstheme="minorBidi"/>
          <w:b/>
          <w:bCs/>
          <w:sz w:val="32"/>
          <w:szCs w:val="32"/>
          <w:rtl/>
        </w:rPr>
        <w:t>ج)</w:t>
      </w:r>
      <w:r w:rsidR="00BE1574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BE1574"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مستخدما استراتيجية الحل العكسي : </w:t>
      </w:r>
    </w:p>
    <w:p w14:paraId="21C41716" w14:textId="77777777" w:rsidR="00BE1574" w:rsidRDefault="00BE1574" w:rsidP="00BE1574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AB66FAB" w14:textId="77777777" w:rsidR="00BE1574" w:rsidRPr="003C4F72" w:rsidRDefault="00BE1574" w:rsidP="00BE1574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</w:t>
      </w: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>ماهو العدد الذي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إذا </w:t>
      </w: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>ضرب في 5 ثم أضيف الى الناتج -6 ثم قسم الناتج على 3 فأصبح الناتج 3 ؟</w:t>
      </w:r>
    </w:p>
    <w:p w14:paraId="43E6FAAB" w14:textId="77777777" w:rsidR="00BE1574" w:rsidRPr="003C4F72" w:rsidRDefault="00BE1574" w:rsidP="00BE1574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</w:t>
      </w: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املأ الفراغات عكسيا لتجد الناتج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 </w:t>
      </w:r>
    </w:p>
    <w:p w14:paraId="0F2B3C3A" w14:textId="77777777" w:rsidR="00BE1574" w:rsidRPr="005D3AC1" w:rsidRDefault="00BE1574" w:rsidP="00BE157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14:paraId="08B24933" w14:textId="12615198" w:rsidR="00BE1574" w:rsidRPr="005D3AC1" w:rsidRDefault="00BE1574" w:rsidP="003E6A56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</w:t>
      </w:r>
      <w:r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</w:t>
      </w:r>
      <w:r w:rsidR="00FC34C2"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3</w:t>
      </w:r>
      <w:r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5D3AC1">
        <w:rPr>
          <w:rFonts w:asciiTheme="minorBidi" w:hAnsiTheme="minorBidi" w:cstheme="minorBidi"/>
          <w:sz w:val="28"/>
          <w:szCs w:val="28"/>
          <w:rtl/>
        </w:rPr>
        <w:t>×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5 = </w:t>
      </w:r>
      <w:r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</w:t>
      </w:r>
      <w:r w:rsidR="003E6A56"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15</w:t>
      </w:r>
      <w:r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+ ( -6 ) =  </w:t>
      </w:r>
      <w:r w:rsidR="003E6A56"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9</w:t>
      </w:r>
      <w:r w:rsidRPr="005D3AC1">
        <w:rPr>
          <w:rFonts w:asciiTheme="minorBidi" w:hAnsiTheme="minorBidi" w:cstheme="minorBidi" w:hint="cs"/>
          <w:i/>
          <w:iCs/>
          <w:sz w:val="28"/>
          <w:szCs w:val="28"/>
          <w:rtl/>
        </w:rPr>
        <w:t xml:space="preserve"> </w:t>
      </w:r>
      <w:r w:rsidRPr="005D3AC1">
        <w:rPr>
          <w:rFonts w:asciiTheme="minorBidi" w:hAnsiTheme="minorBidi" w:cstheme="minorBidi"/>
          <w:sz w:val="28"/>
          <w:szCs w:val="28"/>
          <w:rtl/>
        </w:rPr>
        <w:t>÷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3 =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3    </w:t>
      </w:r>
      <w:r w:rsidRPr="005D3AC1">
        <w:rPr>
          <w:rFonts w:asciiTheme="minorBidi" w:hAnsiTheme="minorBidi" w:cstheme="minorBidi"/>
          <w:sz w:val="28"/>
          <w:szCs w:val="28"/>
          <w:rtl/>
        </w:rPr>
        <w:t>→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(إبدأ من هنا)</w:t>
      </w:r>
    </w:p>
    <w:p w14:paraId="3AAEF1FC" w14:textId="77777777" w:rsidR="00BE1574" w:rsidRDefault="00BE1574" w:rsidP="00BE157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</w:t>
      </w:r>
    </w:p>
    <w:p w14:paraId="64861CD2" w14:textId="77777777" w:rsidR="00BE1574" w:rsidRDefault="00BE1574" w:rsidP="00BE1574">
      <w:pPr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080CA10C" w14:textId="70625496" w:rsidR="00BE1574" w:rsidRPr="002115FE" w:rsidRDefault="00BE1574" w:rsidP="003E6A56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                   </w:t>
      </w: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 العدد هو </w:t>
      </w:r>
      <w:r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..</w:t>
      </w:r>
      <w:r w:rsidR="003E6A56"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3</w:t>
      </w:r>
      <w:r w:rsidRPr="003E6A56">
        <w:rPr>
          <w:rFonts w:asciiTheme="minorBidi" w:hAnsiTheme="minorBidi" w:cstheme="minorBidi" w:hint="cs"/>
          <w:i/>
          <w:iCs/>
          <w:sz w:val="28"/>
          <w:szCs w:val="28"/>
          <w:u w:val="single"/>
          <w:rtl/>
        </w:rPr>
        <w:t>...</w:t>
      </w:r>
    </w:p>
    <w:p w14:paraId="678B0D64" w14:textId="77777777" w:rsidR="00BE1574" w:rsidRPr="00DA5158" w:rsidRDefault="00BE1574" w:rsidP="00BE1574">
      <w:pPr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5C8DB2D5" w14:textId="77777777" w:rsidR="00BE1574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431278BC" w14:textId="77777777" w:rsidR="00BE1574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36AE9898" w14:textId="77777777" w:rsidR="00BE1574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6320BFF4" w14:textId="77777777" w:rsidR="00BE1574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7A70F171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F679ED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697E2" wp14:editId="7F4DA811">
                <wp:simplePos x="0" y="0"/>
                <wp:positionH relativeFrom="column">
                  <wp:posOffset>125730</wp:posOffset>
                </wp:positionH>
                <wp:positionV relativeFrom="paragraph">
                  <wp:posOffset>7620</wp:posOffset>
                </wp:positionV>
                <wp:extent cx="676275" cy="628650"/>
                <wp:effectExtent l="0" t="0" r="2857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46C51B" w14:textId="77777777" w:rsidR="0000142C" w:rsidRDefault="0000142C" w:rsidP="00BE157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77046DE1" w14:textId="77777777" w:rsidR="0000142C" w:rsidRPr="00A237A9" w:rsidRDefault="0000142C" w:rsidP="00BE15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697E2" id="Rounded Rectangle 25" o:spid="_x0000_s1029" style="position:absolute;left:0;text-align:left;margin-left:9.9pt;margin-top:.6pt;width:53.2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" fillcolor="window" strokecolor="windowText" strokeweight="1pt">
                <v:stroke joinstyle="miter"/>
                <v:textbox>
                  <w:txbxContent>
                    <w:p w14:paraId="3546C51B" w14:textId="77777777" w:rsidR="0000142C" w:rsidRDefault="0000142C" w:rsidP="00BE1574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77046DE1" w14:textId="77777777" w:rsidR="0000142C" w:rsidRPr="00A237A9" w:rsidRDefault="0000142C" w:rsidP="00BE15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F679ED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الرابع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59EB7B47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594D3" wp14:editId="5F9B5E35">
                <wp:simplePos x="0" y="0"/>
                <wp:positionH relativeFrom="column">
                  <wp:posOffset>335280</wp:posOffset>
                </wp:positionH>
                <wp:positionV relativeFrom="paragraph">
                  <wp:posOffset>59690</wp:posOffset>
                </wp:positionV>
                <wp:extent cx="238125" cy="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EC7FA" id="Straight Connector 26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4.7pt" to="45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14:paraId="39E53D1E" w14:textId="77777777" w:rsidR="00BE1574" w:rsidRDefault="00BE1574" w:rsidP="00FD3DA5">
      <w:pPr>
        <w:pStyle w:val="ListParagraph"/>
        <w:numPr>
          <w:ilvl w:val="0"/>
          <w:numId w:val="4"/>
        </w:numPr>
        <w:ind w:hanging="579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حل المعادلة  : 7 م + 2 = 37 </w:t>
      </w:r>
    </w:p>
    <w:p w14:paraId="2A667813" w14:textId="49CE6251" w:rsidR="00BE1574" w:rsidRDefault="00FD3DA5" w:rsidP="00BE1574">
      <w:pPr>
        <w:rPr>
          <w:rFonts w:asciiTheme="minorBidi" w:eastAsia="Calibri" w:hAnsiTheme="minorBidi" w:cstheme="minorBidi"/>
          <w:noProof w:val="0"/>
          <w:sz w:val="32"/>
          <w:szCs w:val="32"/>
          <w:rtl/>
          <w:lang w:eastAsia="en-US"/>
        </w:rPr>
      </w:pPr>
      <w:r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  <w:t xml:space="preserve">                                 -2        -2</w:t>
      </w:r>
    </w:p>
    <w:p w14:paraId="3FE72CFF" w14:textId="3E626679" w:rsidR="00FD3DA5" w:rsidRDefault="00FD3DA5" w:rsidP="00BE1574">
      <w:pPr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</w:pPr>
      <w:r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  <w:t xml:space="preserve">                          ____________</w:t>
      </w:r>
    </w:p>
    <w:p w14:paraId="22B61578" w14:textId="4720A9ED" w:rsidR="00FD3DA5" w:rsidRPr="003E6A56" w:rsidRDefault="00FD3DA5" w:rsidP="00BE1574">
      <w:pPr>
        <w:rPr>
          <w:rFonts w:asciiTheme="minorBidi" w:eastAsia="Calibri" w:hAnsiTheme="minorBidi" w:cstheme="minorBidi" w:hint="cs"/>
          <w:noProof w:val="0"/>
          <w:sz w:val="32"/>
          <w:szCs w:val="32"/>
          <w:u w:val="single"/>
          <w:rtl/>
          <w:lang w:eastAsia="en-US"/>
        </w:rPr>
      </w:pPr>
      <w:r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  <w:t xml:space="preserve">                            </w:t>
      </w:r>
      <w:r w:rsidRPr="003E6A56">
        <w:rPr>
          <w:rFonts w:asciiTheme="minorBidi" w:eastAsia="Calibri" w:hAnsiTheme="minorBidi" w:cstheme="minorBidi" w:hint="cs"/>
          <w:noProof w:val="0"/>
          <w:sz w:val="32"/>
          <w:szCs w:val="32"/>
          <w:u w:val="single"/>
          <w:rtl/>
          <w:lang w:eastAsia="en-US"/>
        </w:rPr>
        <w:t xml:space="preserve">7 م = 35            </w:t>
      </w:r>
      <w:r w:rsidRPr="003E6A56">
        <w:rPr>
          <w:rFonts w:asciiTheme="minorBidi" w:eastAsia="Calibri" w:hAnsiTheme="minorBidi" w:cstheme="minorBidi" w:hint="cs"/>
          <w:noProof w:val="0"/>
          <w:sz w:val="24"/>
          <w:szCs w:val="24"/>
          <w:u w:val="single"/>
          <w:rtl/>
          <w:lang w:eastAsia="en-US"/>
        </w:rPr>
        <w:t xml:space="preserve"> (</w:t>
      </w:r>
      <w:r w:rsidRPr="003E6A56">
        <w:rPr>
          <w:rFonts w:asciiTheme="minorBidi" w:eastAsia="Calibri" w:hAnsiTheme="minorBidi" w:cstheme="minorBidi"/>
          <w:noProof w:val="0"/>
          <w:sz w:val="24"/>
          <w:szCs w:val="24"/>
          <w:u w:val="single"/>
          <w:rtl/>
          <w:lang w:eastAsia="en-US"/>
        </w:rPr>
        <w:t>÷</w:t>
      </w:r>
      <w:r w:rsidRPr="003E6A56">
        <w:rPr>
          <w:rFonts w:asciiTheme="minorBidi" w:eastAsia="Calibri" w:hAnsiTheme="minorBidi" w:cstheme="minorBidi" w:hint="cs"/>
          <w:noProof w:val="0"/>
          <w:sz w:val="24"/>
          <w:szCs w:val="24"/>
          <w:u w:val="single"/>
          <w:rtl/>
          <w:lang w:eastAsia="en-US"/>
        </w:rPr>
        <w:t>7)</w:t>
      </w:r>
    </w:p>
    <w:p w14:paraId="0D9E8895" w14:textId="5711E82F" w:rsidR="00FD3DA5" w:rsidRPr="003E6A56" w:rsidRDefault="00FD3DA5" w:rsidP="00BE1574">
      <w:pPr>
        <w:rPr>
          <w:rFonts w:asciiTheme="minorBidi" w:eastAsia="Calibri" w:hAnsiTheme="minorBidi" w:cstheme="minorBidi"/>
          <w:noProof w:val="0"/>
          <w:sz w:val="32"/>
          <w:szCs w:val="32"/>
          <w:u w:val="single"/>
          <w:rtl/>
          <w:lang w:eastAsia="en-US"/>
        </w:rPr>
      </w:pPr>
      <w:bookmarkStart w:id="0" w:name="_GoBack"/>
      <w:r w:rsidRPr="003E6A56"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  <w:t xml:space="preserve">                           </w:t>
      </w:r>
      <w:bookmarkEnd w:id="0"/>
      <w:r w:rsidRPr="003E6A56">
        <w:rPr>
          <w:rFonts w:asciiTheme="minorBidi" w:eastAsia="Calibri" w:hAnsiTheme="minorBidi" w:cstheme="minorBidi" w:hint="cs"/>
          <w:noProof w:val="0"/>
          <w:sz w:val="32"/>
          <w:szCs w:val="32"/>
          <w:u w:val="single"/>
          <w:rtl/>
          <w:lang w:eastAsia="en-US"/>
        </w:rPr>
        <w:t xml:space="preserve">    م = 5</w:t>
      </w:r>
    </w:p>
    <w:p w14:paraId="38193204" w14:textId="77777777" w:rsidR="00BE1574" w:rsidRDefault="00BE1574" w:rsidP="00BE1574">
      <w:pPr>
        <w:rPr>
          <w:rFonts w:asciiTheme="minorBidi" w:eastAsia="Calibri" w:hAnsiTheme="minorBidi" w:cstheme="minorBidi"/>
          <w:b/>
          <w:bCs/>
          <w:noProof w:val="0"/>
          <w:sz w:val="32"/>
          <w:szCs w:val="32"/>
          <w:rtl/>
          <w:lang w:eastAsia="en-US"/>
        </w:rPr>
      </w:pPr>
    </w:p>
    <w:p w14:paraId="39A09760" w14:textId="77777777" w:rsidR="00BE1574" w:rsidRDefault="00BE1574" w:rsidP="00FD3DA5">
      <w:pPr>
        <w:pStyle w:val="ListParagraph"/>
        <w:numPr>
          <w:ilvl w:val="0"/>
          <w:numId w:val="4"/>
        </w:numPr>
        <w:ind w:hanging="579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إذا كانت المسافة على النموذج بين جدة ومكة المكرمة هي 4 سم , وكان مقياس الرسم</w:t>
      </w:r>
    </w:p>
    <w:p w14:paraId="60DC0222" w14:textId="77777777" w:rsidR="00BE1574" w:rsidRDefault="00BE1574" w:rsidP="00BE1574">
      <w:pPr>
        <w:pStyle w:val="ListParagraph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هو :  1سم =24كلم  كما هو مبين أسفل الصورة أوجد :</w:t>
      </w:r>
    </w:p>
    <w:p w14:paraId="361D07B5" w14:textId="07088D70" w:rsidR="00FD3DA5" w:rsidRDefault="00BE1574" w:rsidP="00FC34C2">
      <w:pPr>
        <w:pStyle w:val="ListParagraph"/>
        <w:numPr>
          <w:ilvl w:val="0"/>
          <w:numId w:val="33"/>
        </w:numPr>
        <w:rPr>
          <w:rFonts w:asciiTheme="minorBidi" w:hAnsiTheme="minorBidi" w:cstheme="minorBidi" w:hint="cs"/>
          <w:b/>
          <w:bCs/>
          <w:sz w:val="32"/>
          <w:szCs w:val="32"/>
        </w:rPr>
      </w:pP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 wp14:anchorId="667A053F" wp14:editId="72283499">
            <wp:simplePos x="0" y="0"/>
            <wp:positionH relativeFrom="column">
              <wp:posOffset>449580</wp:posOffset>
            </wp:positionH>
            <wp:positionV relativeFrom="paragraph">
              <wp:posOffset>40005</wp:posOffset>
            </wp:positionV>
            <wp:extent cx="1514475" cy="1732915"/>
            <wp:effectExtent l="0" t="0" r="952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قياس الرسم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000"/>
                              </a14:imgEffect>
                              <a14:imgEffect>
                                <a14:brightnessContrast bright="-33000" contras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t="29735" r="74103" b="46933"/>
                    <a:stretch/>
                  </pic:blipFill>
                  <pic:spPr bwMode="auto">
                    <a:xfrm>
                      <a:off x="0" y="0"/>
                      <a:ext cx="1514475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المسافة الفعلية بين البلدين .</w:t>
      </w:r>
      <w:r w:rsidR="00FC34C2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</w:t>
      </w:r>
    </w:p>
    <w:p w14:paraId="0A4B5500" w14:textId="2E6FA47D" w:rsidR="00FC34C2" w:rsidRDefault="00FC34C2" w:rsidP="00FC34C2">
      <w:pPr>
        <w:pStyle w:val="ListParagraph"/>
        <w:ind w:left="1440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625F5" wp14:editId="257EA9D1">
                <wp:simplePos x="0" y="0"/>
                <wp:positionH relativeFrom="column">
                  <wp:posOffset>4783455</wp:posOffset>
                </wp:positionH>
                <wp:positionV relativeFrom="paragraph">
                  <wp:posOffset>241300</wp:posOffset>
                </wp:positionV>
                <wp:extent cx="21907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6FDB6" id="Straight Connector 23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5pt,19pt" to="393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555A03" wp14:editId="5F2F3B79">
                <wp:simplePos x="0" y="0"/>
                <wp:positionH relativeFrom="column">
                  <wp:posOffset>5469255</wp:posOffset>
                </wp:positionH>
                <wp:positionV relativeFrom="paragraph">
                  <wp:posOffset>241300</wp:posOffset>
                </wp:positionV>
                <wp:extent cx="2381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CB2F6" id="Straight Connector 21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65pt,19pt" to="449.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1     =   4 </w:t>
      </w:r>
    </w:p>
    <w:p w14:paraId="1F46677D" w14:textId="617F4311" w:rsidR="00FC34C2" w:rsidRDefault="00FC34C2" w:rsidP="00FC34C2">
      <w:pPr>
        <w:pStyle w:val="ListParagraph"/>
        <w:ind w:left="1440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24         س</w:t>
      </w:r>
    </w:p>
    <w:p w14:paraId="6A3CC9E6" w14:textId="040BFB13" w:rsidR="00FC34C2" w:rsidRPr="00FC34C2" w:rsidRDefault="00FC34C2" w:rsidP="00FC34C2">
      <w:pPr>
        <w:pStyle w:val="ListParagraph"/>
        <w:ind w:left="1440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ABBF93" wp14:editId="30E2E742">
                <wp:simplePos x="0" y="0"/>
                <wp:positionH relativeFrom="column">
                  <wp:posOffset>4916805</wp:posOffset>
                </wp:positionH>
                <wp:positionV relativeFrom="paragraph">
                  <wp:posOffset>294640</wp:posOffset>
                </wp:positionV>
                <wp:extent cx="600075" cy="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1E871" id="Straight Connector 27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5pt,23.2pt" to="434.4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س = 4 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24</w:t>
      </w:r>
    </w:p>
    <w:p w14:paraId="5BE14D92" w14:textId="3FF79488" w:rsidR="00FD3DA5" w:rsidRDefault="00FC34C2" w:rsidP="00FD3DA5">
      <w:pPr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                         1</w:t>
      </w:r>
    </w:p>
    <w:p w14:paraId="1809F309" w14:textId="0B4B0C2A" w:rsidR="00FC34C2" w:rsidRPr="00FD3DA5" w:rsidRDefault="00FC34C2" w:rsidP="00FD3DA5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المسافة الفعلية بين مكة وجدة هي 96 كلم </w:t>
      </w:r>
    </w:p>
    <w:p w14:paraId="76CDE5EE" w14:textId="77777777" w:rsidR="00BE1574" w:rsidRDefault="00BE1574" w:rsidP="00BE1574">
      <w:pPr>
        <w:pStyle w:val="ListParagraph"/>
        <w:numPr>
          <w:ilvl w:val="0"/>
          <w:numId w:val="33"/>
        </w:numP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عامل المقياس </w:t>
      </w:r>
    </w:p>
    <w:p w14:paraId="58C4EC94" w14:textId="07F9CAB6" w:rsidR="00FC34C2" w:rsidRDefault="00FC34C2" w:rsidP="00FC34C2">
      <w:pPr>
        <w:pStyle w:val="ListParagraph"/>
        <w:ind w:left="1440"/>
        <w:rPr>
          <w:rFonts w:asciiTheme="minorBidi" w:hAnsiTheme="minorBidi" w:cstheme="minorBidi" w:hint="cs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FD2607" wp14:editId="08FDCFE8">
                <wp:simplePos x="0" y="0"/>
                <wp:positionH relativeFrom="column">
                  <wp:posOffset>3545205</wp:posOffset>
                </wp:positionH>
                <wp:positionV relativeFrom="paragraph">
                  <wp:posOffset>215900</wp:posOffset>
                </wp:positionV>
                <wp:extent cx="714375" cy="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15237" id="Straight Connector 28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5pt,17pt" to="335.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الحل   :عامل المقياس =    1 </w:t>
      </w:r>
    </w:p>
    <w:p w14:paraId="44B88BE4" w14:textId="0C1DA42B" w:rsidR="00FC34C2" w:rsidRDefault="00FC34C2" w:rsidP="00FC34C2">
      <w:pPr>
        <w:pStyle w:val="ListParagraph"/>
        <w:ind w:left="144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2400000  </w:t>
      </w:r>
    </w:p>
    <w:p w14:paraId="19E8D03A" w14:textId="2DC78F2E" w:rsidR="00BE1574" w:rsidRDefault="00FD3DA5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="00BE1574"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ج)  </w:t>
      </w:r>
      <w:r w:rsidR="00BE1574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حل التناسب الأتي : </w:t>
      </w:r>
    </w:p>
    <w:p w14:paraId="13890602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 5          ت</w:t>
      </w:r>
    </w:p>
    <w:p w14:paraId="0AB83267" w14:textId="6A9A18D8" w:rsidR="00BE1574" w:rsidRDefault="003E6A56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AD94B" wp14:editId="2949252D">
                <wp:simplePos x="0" y="0"/>
                <wp:positionH relativeFrom="column">
                  <wp:posOffset>3421380</wp:posOffset>
                </wp:positionH>
                <wp:positionV relativeFrom="paragraph">
                  <wp:posOffset>77470</wp:posOffset>
                </wp:positionV>
                <wp:extent cx="2857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6CB4B" id="Straight Connector 15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pt,6.1pt" to="291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 w:rsidR="00BE1574"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6D54F" wp14:editId="34B80969">
                <wp:simplePos x="0" y="0"/>
                <wp:positionH relativeFrom="column">
                  <wp:posOffset>3973830</wp:posOffset>
                </wp:positionH>
                <wp:positionV relativeFrom="paragraph">
                  <wp:posOffset>86995</wp:posOffset>
                </wp:positionV>
                <wp:extent cx="3810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95F40" id="Straight Connector 10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pt,6.85pt" to="342.9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 w:rsidR="00BE1574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       </w:t>
      </w:r>
      <w:r w:rsidR="00FC34C2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BE1574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=  </w:t>
      </w:r>
    </w:p>
    <w:p w14:paraId="57724B52" w14:textId="77777777" w:rsidR="00BE1574" w:rsidRPr="00012FB3" w:rsidRDefault="00BE1574" w:rsidP="00BE15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6          18  </w:t>
      </w:r>
    </w:p>
    <w:p w14:paraId="56C06194" w14:textId="3DB9074C" w:rsidR="00BE1574" w:rsidRDefault="00FC34C2" w:rsidP="00BE1574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الحل :</w:t>
      </w:r>
    </w:p>
    <w:p w14:paraId="3AE7D3F9" w14:textId="0C6979C4" w:rsidR="00BE1574" w:rsidRDefault="00FC34C2" w:rsidP="00BE1574">
      <w:pPr>
        <w:jc w:val="lowKashida"/>
        <w:rPr>
          <w:rFonts w:asciiTheme="minorBidi" w:hAnsiTheme="minorBidi" w:cstheme="minorBidi" w:hint="cs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                 ت = 5 </w:t>
      </w:r>
      <w:r>
        <w:rPr>
          <w:rFonts w:asciiTheme="minorBidi" w:hAnsiTheme="minorBidi" w:cstheme="minorBidi"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18 </w:t>
      </w:r>
    </w:p>
    <w:p w14:paraId="689A4C1C" w14:textId="4571182A" w:rsidR="00FC34C2" w:rsidRDefault="00FC34C2" w:rsidP="00BE1574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AECEC3" wp14:editId="52E6C53A">
                <wp:simplePos x="0" y="0"/>
                <wp:positionH relativeFrom="column">
                  <wp:posOffset>4831079</wp:posOffset>
                </wp:positionH>
                <wp:positionV relativeFrom="paragraph">
                  <wp:posOffset>6984</wp:posOffset>
                </wp:positionV>
                <wp:extent cx="714375" cy="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70602" id="Straight Connector 29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4pt,.55pt" to="436.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                          6</w:t>
      </w:r>
    </w:p>
    <w:p w14:paraId="7A291B75" w14:textId="63E70078" w:rsidR="00FC34C2" w:rsidRDefault="00FC34C2" w:rsidP="00BE1574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                                       ت =15 .</w:t>
      </w:r>
    </w:p>
    <w:p w14:paraId="6ABBD770" w14:textId="77777777" w:rsidR="00BE1574" w:rsidRDefault="00BE1574" w:rsidP="00BE1574">
      <w:pPr>
        <w:jc w:val="lowKashida"/>
        <w:rPr>
          <w:rFonts w:asciiTheme="minorBidi" w:hAnsiTheme="minorBidi" w:cstheme="minorBidi"/>
          <w:sz w:val="32"/>
          <w:szCs w:val="32"/>
          <w:rtl/>
        </w:rPr>
      </w:pPr>
    </w:p>
    <w:p w14:paraId="4344D7AD" w14:textId="77777777" w:rsidR="00BE1574" w:rsidRPr="00012FB3" w:rsidRDefault="00BE1574" w:rsidP="00BE157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4312E895" w14:textId="77777777" w:rsidR="00BE1574" w:rsidRDefault="00BE1574" w:rsidP="00BE1574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477162B6" w14:textId="77777777" w:rsidR="00BE1574" w:rsidRPr="00012FB3" w:rsidRDefault="00BE1574" w:rsidP="00BE1574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>نتهت الأسئلة ،،،تمنياتي بالتوفيق</w:t>
      </w:r>
    </w:p>
    <w:p w14:paraId="48783BA8" w14:textId="201354AC" w:rsidR="000C7D72" w:rsidRPr="00BE1574" w:rsidRDefault="000C7D72" w:rsidP="00BE1574">
      <w:pPr>
        <w:rPr>
          <w:rtl/>
        </w:rPr>
      </w:pPr>
    </w:p>
    <w:sectPr w:rsidR="000C7D72" w:rsidRPr="00BE1574" w:rsidSect="003524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3DE06" w14:textId="77777777" w:rsidR="0000142C" w:rsidRDefault="0000142C" w:rsidP="00A92AB4">
      <w:r>
        <w:separator/>
      </w:r>
    </w:p>
  </w:endnote>
  <w:endnote w:type="continuationSeparator" w:id="0">
    <w:p w14:paraId="079CC3C3" w14:textId="77777777" w:rsidR="0000142C" w:rsidRDefault="0000142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4EE66C0-8251-47CE-8A7A-063A83A6B0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2CE21152-323B-47CA-8915-DE2250DB74B1}"/>
    <w:embedBold r:id="rId3" w:fontKey="{44392DAB-AEB0-481F-9EA2-DDA291944A0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F977EEF-181F-44CA-A2EB-038BA8EBE3A2}"/>
    <w:embedBold r:id="rId5" w:fontKey="{B08632AD-1E7B-40F1-A124-006EF27F0530}"/>
    <w:embedItalic r:id="rId6" w:fontKey="{F75E1CDC-330B-45F9-8839-063D31417F7C}"/>
  </w:font>
  <w:font w:name="AF_Jeddah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E199FF0B-7949-4F41-8587-7AB61694C9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460102-F0ED-4029-B00E-37D078AFC96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23A94007-231A-49C3-8155-D11306E73E0F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F51BF5B2-655C-47A9-A04E-6B22CD0D7E7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1" w:fontKey="{DEF7C7F0-EDDE-4998-A77A-7B6CF74AAA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68614F2-9170-40D6-9227-F33DDD344C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92CC2" w14:textId="77777777" w:rsidR="0000142C" w:rsidRDefault="000014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00142C" w:rsidRDefault="0000142C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77777777" w:rsidR="0000142C" w:rsidRPr="00A22239" w:rsidRDefault="0000142C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14:paraId="2E651534" w14:textId="77777777" w:rsidR="0000142C" w:rsidRPr="00A22239" w:rsidRDefault="0000142C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00142C" w:rsidRPr="00A22239" w:rsidRDefault="0000142C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00142C" w:rsidRPr="00A22239" w:rsidRDefault="0000142C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77777777" w:rsidR="00BE1574" w:rsidRPr="00A22239" w:rsidRDefault="00BE157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14:paraId="2E651534" w14:textId="77777777" w:rsidR="00BE1574" w:rsidRPr="00A22239" w:rsidRDefault="00BE157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BE1574" w:rsidRPr="00A22239" w:rsidRDefault="00BE157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BE1574" w:rsidRPr="00A22239" w:rsidRDefault="00BE157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00142C" w:rsidRPr="00374657" w:rsidRDefault="0000142C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667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667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00142C" w:rsidRPr="00374657" w:rsidRDefault="0000142C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5C5C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00142C" w:rsidRPr="00374657" w:rsidRDefault="0000142C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6678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6678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00142C" w:rsidRPr="00374657" w:rsidRDefault="0000142C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00142C" w:rsidRDefault="0000142C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77777777" w:rsidR="0000142C" w:rsidRPr="00A22239" w:rsidRDefault="0000142C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14:paraId="56C326EE" w14:textId="77777777" w:rsidR="0000142C" w:rsidRPr="00A22239" w:rsidRDefault="0000142C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00142C" w:rsidRPr="00A22239" w:rsidRDefault="0000142C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00142C" w:rsidRPr="00A22239" w:rsidRDefault="0000142C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77777777" w:rsidR="00BE1574" w:rsidRPr="00A22239" w:rsidRDefault="00BE157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14:paraId="56C326EE" w14:textId="77777777" w:rsidR="00BE1574" w:rsidRPr="00A22239" w:rsidRDefault="00BE157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BE1574" w:rsidRPr="00A22239" w:rsidRDefault="00BE157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BE1574" w:rsidRPr="00A22239" w:rsidRDefault="00BE157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00142C" w:rsidRPr="00374657" w:rsidRDefault="0000142C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667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667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00142C" w:rsidRPr="00374657" w:rsidRDefault="0000142C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1463F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00142C" w:rsidRPr="00374657" w:rsidRDefault="0000142C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667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6678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00142C" w:rsidRPr="00374657" w:rsidRDefault="0000142C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00142C" w:rsidRPr="00021D6D" w:rsidRDefault="0000142C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26678" w:rsidRPr="00B2667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26678" w:rsidRPr="00B2667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00142C" w:rsidRPr="00021D6D" w:rsidRDefault="0000142C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26678" w:rsidRPr="00B2667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26678" w:rsidRPr="00B2667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9ADFE" w14:textId="77777777" w:rsidR="0000142C" w:rsidRDefault="0000142C" w:rsidP="00A92AB4">
      <w:r>
        <w:separator/>
      </w:r>
    </w:p>
  </w:footnote>
  <w:footnote w:type="continuationSeparator" w:id="0">
    <w:p w14:paraId="3CF9CD4F" w14:textId="77777777" w:rsidR="0000142C" w:rsidRDefault="0000142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FC403" w14:textId="77777777" w:rsidR="0000142C" w:rsidRDefault="000014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00142C" w:rsidRDefault="0000142C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C78CD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0142C" w:rsidRPr="00012FB3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18"/>
              <w:szCs w:val="24"/>
              <w:rtl/>
            </w:rPr>
          </w:pPr>
          <w:r w:rsidRPr="00012FB3">
            <w:rPr>
              <w:rFonts w:asciiTheme="minorBidi" w:hAnsiTheme="minorBidi" w:cstheme="minorBidi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sz w:val="22"/>
              <w:szCs w:val="22"/>
              <w:rtl/>
              <w:lang w:eastAsia="en-US"/>
            </w:rPr>
          </w:pPr>
          <w:r w:rsidRPr="00012FB3"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  <w:t>ابتدائي * متوسط * ثانوي</w:t>
          </w:r>
          <w:r w:rsidRPr="00012FB3">
            <w:rPr>
              <w:rFonts w:asciiTheme="minorBidi" w:hAnsiTheme="minorBidi" w:cstheme="minorBidi"/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00142C" w:rsidRDefault="0000142C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BE1574" w:rsidRDefault="00BE1574" w:rsidP="00816F73"/>
                      </w:txbxContent>
                    </v:textbox>
                  </v:shape>
                </w:pict>
              </mc:Fallback>
            </mc:AlternateContent>
          </w: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00142C" w:rsidRPr="00012FB3" w:rsidRDefault="0000142C" w:rsidP="00816F73">
          <w:pPr>
            <w:pStyle w:val="Heading4"/>
            <w:tabs>
              <w:tab w:val="left" w:pos="2541"/>
            </w:tabs>
            <w:rPr>
              <w:rFonts w:asciiTheme="minorBidi" w:hAnsiTheme="minorBidi" w:cstheme="minorBidi"/>
              <w:sz w:val="28"/>
              <w:szCs w:val="34"/>
              <w:rtl/>
            </w:rPr>
          </w:pPr>
          <w:r w:rsidRPr="00012FB3">
            <w:rPr>
              <w:rFonts w:asciiTheme="minorBidi" w:hAnsiTheme="minorBidi" w:cstheme="minorBidi"/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12FB3">
            <w:rPr>
              <w:rFonts w:asciiTheme="minorBidi" w:hAnsiTheme="minorBidi" w:cstheme="minorBidi"/>
              <w:sz w:val="28"/>
              <w:szCs w:val="34"/>
              <w:rtl/>
            </w:rPr>
            <w:t>أسئلة اختبار</w:t>
          </w:r>
        </w:p>
        <w:p w14:paraId="6CB96AC9" w14:textId="77777777" w:rsidR="0000142C" w:rsidRPr="00FB500A" w:rsidRDefault="0000142C" w:rsidP="006F353F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rtl/>
            </w:rPr>
            <w:t>الفصل الدراسي الأول -  الدور: .......</w:t>
          </w:r>
        </w:p>
        <w:p w14:paraId="20429B61" w14:textId="52003A59" w:rsidR="0000142C" w:rsidRPr="00FB500A" w:rsidRDefault="0000142C" w:rsidP="006F353F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rtl/>
            </w:rPr>
            <w:t>للعام الدراسي 1441</w:t>
          </w:r>
          <w:r w:rsidRPr="00FB500A">
            <w:rPr>
              <w:rFonts w:asciiTheme="minorBidi" w:hAnsiTheme="minorBidi" w:cstheme="minorBidi" w:hint="cs"/>
              <w:b/>
              <w:bCs/>
              <w:rtl/>
            </w:rPr>
            <w:t>هـ</w:t>
          </w:r>
        </w:p>
        <w:p w14:paraId="364FA38B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00142C" w:rsidRPr="00012FB3" w:rsidRDefault="0000142C" w:rsidP="00816F73">
          <w:pPr>
            <w:pStyle w:val="Heading1"/>
            <w:jc w:val="center"/>
            <w:rPr>
              <w:rFonts w:asciiTheme="minorBidi" w:hAnsiTheme="minorBidi" w:cstheme="minorBidi"/>
              <w:sz w:val="22"/>
              <w:szCs w:val="22"/>
            </w:rPr>
          </w:pPr>
          <w:r w:rsidRPr="00012FB3">
            <w:rPr>
              <w:rFonts w:asciiTheme="minorBidi" w:hAnsiTheme="minorBidi" w:cstheme="minorBidi"/>
              <w:sz w:val="22"/>
              <w:szCs w:val="22"/>
              <w:rtl/>
            </w:rPr>
            <w:t>اسم المراجع</w:t>
          </w:r>
        </w:p>
      </w:tc>
    </w:tr>
    <w:tr w:rsidR="0000142C" w:rsidRPr="00012FB3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5590261F" w:rsidR="0000142C" w:rsidRPr="00012FB3" w:rsidRDefault="0000142C" w:rsidP="00FB500A">
          <w:pPr>
            <w:rPr>
              <w:rFonts w:asciiTheme="minorBidi" w:hAnsiTheme="minorBidi" w:cstheme="minorBidi"/>
              <w:sz w:val="4"/>
              <w:szCs w:val="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 xml:space="preserve">اسم الطالب: </w:t>
          </w:r>
          <w:r w:rsidRPr="00012FB3">
            <w:rPr>
              <w:rFonts w:asciiTheme="minorBidi" w:hAnsiTheme="minorBidi" w:cstheme="minorBidi"/>
              <w:b/>
              <w:bCs/>
              <w:sz w:val="4"/>
              <w:szCs w:val="8"/>
              <w:rtl/>
            </w:rPr>
            <w:t>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7C793C03" w:rsidR="0000142C" w:rsidRPr="00012FB3" w:rsidRDefault="0000142C" w:rsidP="00FB500A">
          <w:pPr>
            <w:pStyle w:val="Heading4"/>
            <w:jc w:val="left"/>
            <w:rPr>
              <w:rFonts w:asciiTheme="minorBidi" w:hAnsiTheme="minorBidi" w:cstheme="minorBidi"/>
              <w:sz w:val="26"/>
              <w:szCs w:val="32"/>
            </w:rPr>
          </w:pPr>
          <w:r w:rsidRPr="00012FB3">
            <w:rPr>
              <w:rFonts w:asciiTheme="minorBidi" w:hAnsiTheme="minorBidi" w:cstheme="minorBidi"/>
              <w:sz w:val="18"/>
              <w:szCs w:val="24"/>
              <w:rtl/>
            </w:rPr>
            <w:t>الصف:</w:t>
          </w:r>
          <w:r w:rsidRPr="00012FB3">
            <w:rPr>
              <w:rFonts w:asciiTheme="minorBidi" w:hAnsiTheme="minorBidi" w:cstheme="minorBidi"/>
              <w:sz w:val="26"/>
              <w:szCs w:val="32"/>
              <w:rtl/>
            </w:rPr>
            <w:t xml:space="preserve">  </w:t>
          </w:r>
          <w:r w:rsidRPr="00FB500A">
            <w:rPr>
              <w:rFonts w:asciiTheme="minorBidi" w:hAnsiTheme="minorBidi" w:cstheme="minorBidi"/>
              <w:sz w:val="18"/>
              <w:szCs w:val="24"/>
              <w:rtl/>
            </w:rPr>
            <w:t xml:space="preserve">  </w:t>
          </w:r>
          <w:r w:rsidRPr="00FB500A">
            <w:rPr>
              <w:rFonts w:asciiTheme="minorBidi" w:hAnsiTheme="minorBidi" w:cstheme="minorBidi" w:hint="cs"/>
              <w:sz w:val="18"/>
              <w:szCs w:val="24"/>
              <w:rtl/>
            </w:rPr>
            <w:t>الأول المتوسط</w:t>
          </w:r>
          <w:r w:rsidRPr="00FB500A">
            <w:rPr>
              <w:rFonts w:asciiTheme="minorBidi" w:hAnsiTheme="minorBidi" w:cstheme="minorBidi"/>
              <w:sz w:val="18"/>
              <w:szCs w:val="24"/>
              <w:rtl/>
            </w:rPr>
            <w:t xml:space="preserve">         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6"/>
              <w:szCs w:val="3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  <w:t xml:space="preserve">المادة: </w:t>
          </w:r>
          <w:r w:rsidRPr="00012FB3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624F38FB" w:rsidR="0000142C" w:rsidRPr="00FB500A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الأحد</w:t>
          </w:r>
          <w:r w:rsidRPr="00FB500A"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>:</w:t>
          </w:r>
          <w:r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 xml:space="preserve"> </w:t>
          </w: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 xml:space="preserve">  / </w:t>
          </w:r>
          <w:r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 xml:space="preserve"> </w:t>
          </w: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/1441</w:t>
          </w:r>
          <w:r w:rsidRPr="00FB500A"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>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Cs w:val="26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6"/>
              <w:szCs w:val="3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1449DF49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Cs w:val="26"/>
            </w:rPr>
          </w:pPr>
          <w:r w:rsidRPr="00012FB3">
            <w:rPr>
              <w:rFonts w:asciiTheme="minorBidi" w:hAnsiTheme="minorBidi" w:cstheme="minorBidi"/>
              <w:szCs w:val="26"/>
              <w:rtl/>
            </w:rPr>
            <w:t>رقمً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Cs w:val="26"/>
            </w:rPr>
          </w:pPr>
          <w:r w:rsidRPr="00012FB3">
            <w:rPr>
              <w:rFonts w:asciiTheme="minorBidi" w:hAnsiTheme="minorBidi" w:cstheme="minorBidi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sz w:val="24"/>
              <w:szCs w:val="30"/>
            </w:rPr>
          </w:pPr>
          <w:r w:rsidRPr="00012FB3">
            <w:rPr>
              <w:rFonts w:asciiTheme="minorBidi" w:hAnsiTheme="minorBidi" w:cstheme="minorBidi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 xml:space="preserve">  </w:t>
          </w:r>
          <w:r w:rsidRPr="00012FB3"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00142C" w:rsidRPr="00012FB3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00142C" w:rsidRPr="00012FB3" w:rsidRDefault="0000142C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00142C" w:rsidRPr="00012FB3" w:rsidRDefault="0000142C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00142C" w:rsidRPr="00012FB3" w:rsidRDefault="0000142C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00142C" w:rsidRPr="00012FB3" w:rsidRDefault="0000142C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00142C" w:rsidRPr="00012FB3" w:rsidRDefault="0000142C" w:rsidP="00816F73">
          <w:pPr>
            <w:pStyle w:val="Heading4"/>
            <w:rPr>
              <w:rFonts w:asciiTheme="minorBidi" w:hAnsiTheme="minorBidi" w:cstheme="minorBidi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00142C" w:rsidRPr="00012FB3" w:rsidRDefault="0000142C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00142C" w:rsidRPr="00012FB3" w:rsidRDefault="0000142C" w:rsidP="00816F73">
          <w:pPr>
            <w:rPr>
              <w:rFonts w:asciiTheme="minorBidi" w:hAnsiTheme="minorBidi" w:cstheme="minorBidi"/>
              <w:b/>
              <w:bCs/>
              <w:sz w:val="24"/>
              <w:szCs w:val="24"/>
            </w:rPr>
          </w:pPr>
        </w:p>
      </w:tc>
    </w:tr>
  </w:tbl>
  <w:p w14:paraId="6230126D" w14:textId="77777777" w:rsidR="0000142C" w:rsidRPr="00012FB3" w:rsidRDefault="0000142C">
    <w:pPr>
      <w:pStyle w:val="Header"/>
      <w:rPr>
        <w:rFonts w:asciiTheme="minorBidi" w:hAnsiTheme="minorBidi" w:cstheme="minorBidi"/>
      </w:rPr>
    </w:pPr>
    <w:r w:rsidRPr="00012FB3">
      <w:rPr>
        <w:rFonts w:asciiTheme="minorBidi" w:hAnsiTheme="minorBidi" w:cstheme="minorBidi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43ED51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Pr="00012FB3">
      <w:rPr>
        <w:rFonts w:asciiTheme="minorBidi" w:hAnsiTheme="minorBidi" w:cstheme="minorBidi"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77777777" w:rsidR="0000142C" w:rsidRPr="008A7580" w:rsidRDefault="0000142C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أ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77777777" w:rsidR="00BE1574" w:rsidRPr="008A7580" w:rsidRDefault="00BE157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أ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 w:rsidRPr="00012FB3">
      <w:rPr>
        <w:rFonts w:asciiTheme="minorBidi" w:hAnsiTheme="minorBidi" w:cstheme="minorBidi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771"/>
    <w:multiLevelType w:val="hybridMultilevel"/>
    <w:tmpl w:val="C35674C6"/>
    <w:lvl w:ilvl="0" w:tplc="C5B8C5D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301"/>
    <w:multiLevelType w:val="hybridMultilevel"/>
    <w:tmpl w:val="782CC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FF2025"/>
    <w:multiLevelType w:val="hybridMultilevel"/>
    <w:tmpl w:val="57886990"/>
    <w:lvl w:ilvl="0" w:tplc="76586934">
      <w:start w:val="1"/>
      <w:numFmt w:val="decimal"/>
      <w:lvlText w:val="%1"/>
      <w:lvlJc w:val="left"/>
      <w:pPr>
        <w:ind w:left="4590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85" w:hanging="360"/>
      </w:pPr>
    </w:lvl>
    <w:lvl w:ilvl="2" w:tplc="0409001B" w:tentative="1">
      <w:start w:val="1"/>
      <w:numFmt w:val="lowerRoman"/>
      <w:lvlText w:val="%3."/>
      <w:lvlJc w:val="right"/>
      <w:pPr>
        <w:ind w:left="5505" w:hanging="180"/>
      </w:pPr>
    </w:lvl>
    <w:lvl w:ilvl="3" w:tplc="0409000F" w:tentative="1">
      <w:start w:val="1"/>
      <w:numFmt w:val="decimal"/>
      <w:lvlText w:val="%4."/>
      <w:lvlJc w:val="left"/>
      <w:pPr>
        <w:ind w:left="6225" w:hanging="360"/>
      </w:pPr>
    </w:lvl>
    <w:lvl w:ilvl="4" w:tplc="04090019" w:tentative="1">
      <w:start w:val="1"/>
      <w:numFmt w:val="lowerLetter"/>
      <w:lvlText w:val="%5."/>
      <w:lvlJc w:val="left"/>
      <w:pPr>
        <w:ind w:left="6945" w:hanging="360"/>
      </w:pPr>
    </w:lvl>
    <w:lvl w:ilvl="5" w:tplc="0409001B" w:tentative="1">
      <w:start w:val="1"/>
      <w:numFmt w:val="lowerRoman"/>
      <w:lvlText w:val="%6."/>
      <w:lvlJc w:val="right"/>
      <w:pPr>
        <w:ind w:left="7665" w:hanging="180"/>
      </w:pPr>
    </w:lvl>
    <w:lvl w:ilvl="6" w:tplc="0409000F" w:tentative="1">
      <w:start w:val="1"/>
      <w:numFmt w:val="decimal"/>
      <w:lvlText w:val="%7."/>
      <w:lvlJc w:val="left"/>
      <w:pPr>
        <w:ind w:left="8385" w:hanging="360"/>
      </w:pPr>
    </w:lvl>
    <w:lvl w:ilvl="7" w:tplc="04090019" w:tentative="1">
      <w:start w:val="1"/>
      <w:numFmt w:val="lowerLetter"/>
      <w:lvlText w:val="%8."/>
      <w:lvlJc w:val="left"/>
      <w:pPr>
        <w:ind w:left="9105" w:hanging="360"/>
      </w:pPr>
    </w:lvl>
    <w:lvl w:ilvl="8" w:tplc="040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3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1EDC0DCD"/>
    <w:multiLevelType w:val="hybridMultilevel"/>
    <w:tmpl w:val="F3DA9BC8"/>
    <w:lvl w:ilvl="0" w:tplc="DD6C041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2C7706A1"/>
    <w:multiLevelType w:val="hybridMultilevel"/>
    <w:tmpl w:val="E2F0D084"/>
    <w:lvl w:ilvl="0" w:tplc="8E943078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5DE86322"/>
    <w:multiLevelType w:val="hybridMultilevel"/>
    <w:tmpl w:val="6F72D334"/>
    <w:lvl w:ilvl="0" w:tplc="09F09CD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67F31810"/>
    <w:multiLevelType w:val="hybridMultilevel"/>
    <w:tmpl w:val="B89E172E"/>
    <w:lvl w:ilvl="0" w:tplc="403831D8">
      <w:start w:val="18"/>
      <w:numFmt w:val="decimal"/>
      <w:lvlText w:val="%1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 w15:restartNumberingAfterBreak="0">
    <w:nsid w:val="74AA0071"/>
    <w:multiLevelType w:val="hybridMultilevel"/>
    <w:tmpl w:val="BCD4C470"/>
    <w:lvl w:ilvl="0" w:tplc="8A1AAD6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31"/>
  </w:num>
  <w:num w:numId="2">
    <w:abstractNumId w:val="29"/>
  </w:num>
  <w:num w:numId="3">
    <w:abstractNumId w:val="17"/>
  </w:num>
  <w:num w:numId="4">
    <w:abstractNumId w:val="14"/>
  </w:num>
  <w:num w:numId="5">
    <w:abstractNumId w:val="30"/>
  </w:num>
  <w:num w:numId="6">
    <w:abstractNumId w:val="7"/>
  </w:num>
  <w:num w:numId="7">
    <w:abstractNumId w:val="18"/>
  </w:num>
  <w:num w:numId="8">
    <w:abstractNumId w:val="33"/>
  </w:num>
  <w:num w:numId="9">
    <w:abstractNumId w:val="27"/>
  </w:num>
  <w:num w:numId="10">
    <w:abstractNumId w:val="4"/>
  </w:num>
  <w:num w:numId="11">
    <w:abstractNumId w:val="3"/>
  </w:num>
  <w:num w:numId="12">
    <w:abstractNumId w:val="32"/>
  </w:num>
  <w:num w:numId="13">
    <w:abstractNumId w:val="9"/>
  </w:num>
  <w:num w:numId="14">
    <w:abstractNumId w:val="20"/>
  </w:num>
  <w:num w:numId="15">
    <w:abstractNumId w:val="22"/>
  </w:num>
  <w:num w:numId="16">
    <w:abstractNumId w:val="26"/>
  </w:num>
  <w:num w:numId="17">
    <w:abstractNumId w:val="16"/>
  </w:num>
  <w:num w:numId="18">
    <w:abstractNumId w:val="21"/>
  </w:num>
  <w:num w:numId="19">
    <w:abstractNumId w:val="11"/>
  </w:num>
  <w:num w:numId="20">
    <w:abstractNumId w:val="12"/>
  </w:num>
  <w:num w:numId="21">
    <w:abstractNumId w:val="15"/>
  </w:num>
  <w:num w:numId="22">
    <w:abstractNumId w:val="13"/>
  </w:num>
  <w:num w:numId="23">
    <w:abstractNumId w:val="19"/>
  </w:num>
  <w:num w:numId="24">
    <w:abstractNumId w:val="10"/>
  </w:num>
  <w:num w:numId="25">
    <w:abstractNumId w:val="23"/>
  </w:num>
  <w:num w:numId="26">
    <w:abstractNumId w:val="24"/>
  </w:num>
  <w:num w:numId="27">
    <w:abstractNumId w:val="5"/>
  </w:num>
  <w:num w:numId="28">
    <w:abstractNumId w:val="25"/>
  </w:num>
  <w:num w:numId="29">
    <w:abstractNumId w:val="28"/>
  </w:num>
  <w:num w:numId="30">
    <w:abstractNumId w:val="6"/>
  </w:num>
  <w:num w:numId="31">
    <w:abstractNumId w:val="8"/>
  </w:num>
  <w:num w:numId="32">
    <w:abstractNumId w:val="0"/>
  </w:num>
  <w:num w:numId="33">
    <w:abstractNumId w:val="1"/>
  </w:num>
  <w:num w:numId="3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4D"/>
    <w:rsid w:val="0000142C"/>
    <w:rsid w:val="00002329"/>
    <w:rsid w:val="00003105"/>
    <w:rsid w:val="00007D32"/>
    <w:rsid w:val="000115C3"/>
    <w:rsid w:val="00012FB3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107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1E9C"/>
    <w:rsid w:val="001552DC"/>
    <w:rsid w:val="00161512"/>
    <w:rsid w:val="00166ADB"/>
    <w:rsid w:val="0017777D"/>
    <w:rsid w:val="00177FE5"/>
    <w:rsid w:val="00186D04"/>
    <w:rsid w:val="00192289"/>
    <w:rsid w:val="00197444"/>
    <w:rsid w:val="001A5B80"/>
    <w:rsid w:val="001A7474"/>
    <w:rsid w:val="001B602D"/>
    <w:rsid w:val="001B7601"/>
    <w:rsid w:val="001C00FA"/>
    <w:rsid w:val="001C2E8C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13045"/>
    <w:rsid w:val="002218C7"/>
    <w:rsid w:val="002218FC"/>
    <w:rsid w:val="00224275"/>
    <w:rsid w:val="002250E3"/>
    <w:rsid w:val="002256D5"/>
    <w:rsid w:val="00230612"/>
    <w:rsid w:val="00233335"/>
    <w:rsid w:val="00233D72"/>
    <w:rsid w:val="00237478"/>
    <w:rsid w:val="002410E1"/>
    <w:rsid w:val="002413A2"/>
    <w:rsid w:val="0024538C"/>
    <w:rsid w:val="002554E9"/>
    <w:rsid w:val="00283B83"/>
    <w:rsid w:val="00283BF9"/>
    <w:rsid w:val="00296D0C"/>
    <w:rsid w:val="002A1481"/>
    <w:rsid w:val="002A7F6E"/>
    <w:rsid w:val="002B4BEE"/>
    <w:rsid w:val="002C329E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5360"/>
    <w:rsid w:val="00377B77"/>
    <w:rsid w:val="003811D2"/>
    <w:rsid w:val="0038643D"/>
    <w:rsid w:val="00386E02"/>
    <w:rsid w:val="003A5CE8"/>
    <w:rsid w:val="003B0BCD"/>
    <w:rsid w:val="003B3A84"/>
    <w:rsid w:val="003C0180"/>
    <w:rsid w:val="003C4F72"/>
    <w:rsid w:val="003D279D"/>
    <w:rsid w:val="003E026B"/>
    <w:rsid w:val="003E6A56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100B"/>
    <w:rsid w:val="00546F9B"/>
    <w:rsid w:val="00550532"/>
    <w:rsid w:val="005526BA"/>
    <w:rsid w:val="00554CC1"/>
    <w:rsid w:val="00562387"/>
    <w:rsid w:val="0057100C"/>
    <w:rsid w:val="00585967"/>
    <w:rsid w:val="00591E41"/>
    <w:rsid w:val="005938D0"/>
    <w:rsid w:val="005A6742"/>
    <w:rsid w:val="005B1A09"/>
    <w:rsid w:val="005B3567"/>
    <w:rsid w:val="005C2CE2"/>
    <w:rsid w:val="005C4706"/>
    <w:rsid w:val="005C5BF9"/>
    <w:rsid w:val="005D037F"/>
    <w:rsid w:val="005D3AC1"/>
    <w:rsid w:val="005D5CE9"/>
    <w:rsid w:val="005E32E8"/>
    <w:rsid w:val="005E5053"/>
    <w:rsid w:val="005E5532"/>
    <w:rsid w:val="005F0ACE"/>
    <w:rsid w:val="005F1638"/>
    <w:rsid w:val="005F31DA"/>
    <w:rsid w:val="005F73FF"/>
    <w:rsid w:val="005F7DF1"/>
    <w:rsid w:val="00603640"/>
    <w:rsid w:val="006111CA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7104D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0A0E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33BE0"/>
    <w:rsid w:val="00853206"/>
    <w:rsid w:val="00856B66"/>
    <w:rsid w:val="0086432A"/>
    <w:rsid w:val="00865150"/>
    <w:rsid w:val="0087704E"/>
    <w:rsid w:val="0088547D"/>
    <w:rsid w:val="0088660F"/>
    <w:rsid w:val="00887D39"/>
    <w:rsid w:val="008A7580"/>
    <w:rsid w:val="008B0AD1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44823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0853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7A9"/>
    <w:rsid w:val="00A23BA6"/>
    <w:rsid w:val="00A323CC"/>
    <w:rsid w:val="00A36975"/>
    <w:rsid w:val="00A6080C"/>
    <w:rsid w:val="00A62FC8"/>
    <w:rsid w:val="00A64E0C"/>
    <w:rsid w:val="00A74929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6F54"/>
    <w:rsid w:val="00B10F0F"/>
    <w:rsid w:val="00B141FF"/>
    <w:rsid w:val="00B15226"/>
    <w:rsid w:val="00B259E5"/>
    <w:rsid w:val="00B26678"/>
    <w:rsid w:val="00B30234"/>
    <w:rsid w:val="00B46885"/>
    <w:rsid w:val="00B545EC"/>
    <w:rsid w:val="00B60404"/>
    <w:rsid w:val="00B65B31"/>
    <w:rsid w:val="00B67739"/>
    <w:rsid w:val="00B71448"/>
    <w:rsid w:val="00B75CE6"/>
    <w:rsid w:val="00BB3286"/>
    <w:rsid w:val="00BD01B9"/>
    <w:rsid w:val="00BD52D0"/>
    <w:rsid w:val="00BD7364"/>
    <w:rsid w:val="00BE1574"/>
    <w:rsid w:val="00BF3A4E"/>
    <w:rsid w:val="00BF73E2"/>
    <w:rsid w:val="00C013F8"/>
    <w:rsid w:val="00C0614A"/>
    <w:rsid w:val="00C16D86"/>
    <w:rsid w:val="00C17A8E"/>
    <w:rsid w:val="00C21714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3BE7"/>
    <w:rsid w:val="00C66526"/>
    <w:rsid w:val="00CB7830"/>
    <w:rsid w:val="00CC1381"/>
    <w:rsid w:val="00CC4114"/>
    <w:rsid w:val="00CC73CA"/>
    <w:rsid w:val="00CD0299"/>
    <w:rsid w:val="00CE05C3"/>
    <w:rsid w:val="00CF70DF"/>
    <w:rsid w:val="00D01A50"/>
    <w:rsid w:val="00D109AA"/>
    <w:rsid w:val="00D14D29"/>
    <w:rsid w:val="00D60663"/>
    <w:rsid w:val="00D60D76"/>
    <w:rsid w:val="00D65313"/>
    <w:rsid w:val="00D709B2"/>
    <w:rsid w:val="00D714D2"/>
    <w:rsid w:val="00D76C43"/>
    <w:rsid w:val="00D82879"/>
    <w:rsid w:val="00D85A04"/>
    <w:rsid w:val="00D86878"/>
    <w:rsid w:val="00D87239"/>
    <w:rsid w:val="00D909C6"/>
    <w:rsid w:val="00D92082"/>
    <w:rsid w:val="00DB32ED"/>
    <w:rsid w:val="00DB5949"/>
    <w:rsid w:val="00DB6113"/>
    <w:rsid w:val="00DC2585"/>
    <w:rsid w:val="00DE19FC"/>
    <w:rsid w:val="00DE27B8"/>
    <w:rsid w:val="00DF0A1E"/>
    <w:rsid w:val="00DF0CBD"/>
    <w:rsid w:val="00DF7891"/>
    <w:rsid w:val="00E00A50"/>
    <w:rsid w:val="00E12A20"/>
    <w:rsid w:val="00E133DB"/>
    <w:rsid w:val="00E14777"/>
    <w:rsid w:val="00E14DEA"/>
    <w:rsid w:val="00E17E4F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B500A"/>
    <w:rsid w:val="00FC34C2"/>
    <w:rsid w:val="00FD3DA5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4:docId w14:val="4D610A75"/>
  <w15:docId w15:val="{B0ED18BA-5533-4729-B048-8BA7E8AC8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DefaultParagraphFont"/>
    <w:rsid w:val="00681D50"/>
  </w:style>
  <w:style w:type="character" w:styleId="PlaceholderText">
    <w:name w:val="Placeholder Text"/>
    <w:basedOn w:val="DefaultParagraphFont"/>
    <w:uiPriority w:val="99"/>
    <w:semiHidden/>
    <w:rsid w:val="00796D5E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E0A0E"/>
    <w:rPr>
      <w:rFonts w:ascii="Calibri" w:eastAsia="Calibri" w:hAnsi="Calibri" w:cs="AL-Mohanad Bol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40"/>
    <w:rsid w:val="0088660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F041B-6B31-4BF0-B722-6C5AA720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34</TotalTime>
  <Pages>6</Pages>
  <Words>1388</Words>
  <Characters>5448</Characters>
  <Application>Microsoft Office Word</Application>
  <DocSecurity>0</DocSecurity>
  <Lines>45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usama zian</cp:lastModifiedBy>
  <cp:revision>4</cp:revision>
  <cp:lastPrinted>2019-12-11T07:12:00Z</cp:lastPrinted>
  <dcterms:created xsi:type="dcterms:W3CDTF">2019-12-10T05:54:00Z</dcterms:created>
  <dcterms:modified xsi:type="dcterms:W3CDTF">2019-12-11T07:12:00Z</dcterms:modified>
</cp:coreProperties>
</file>