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E53C0" w14:textId="77777777" w:rsidR="00661D21" w:rsidRDefault="00C01217">
      <w:pPr>
        <w:rPr>
          <w:sz w:val="26"/>
          <w:szCs w:val="26"/>
          <w:rtl/>
        </w:rPr>
      </w:pPr>
      <w:bookmarkStart w:id="0" w:name="_GoBack"/>
      <w:bookmarkEnd w:id="0"/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B24B16" wp14:editId="2DF7577F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C8D92" w14:textId="77777777" w:rsidR="006C4E21" w:rsidRPr="00C01217" w:rsidRDefault="006C4E21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4F0FE963" w14:textId="77777777" w:rsidR="006C4E21" w:rsidRPr="00861C76" w:rsidRDefault="0049341E" w:rsidP="00D22D5F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15</w:t>
                            </w:r>
                          </w:p>
                          <w:p w14:paraId="30796284" w14:textId="77777777" w:rsidR="006C4E21" w:rsidRDefault="006C4E21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B24B16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153C8D92" w14:textId="77777777" w:rsidR="006C4E21" w:rsidRPr="00C01217" w:rsidRDefault="006C4E21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4F0FE963" w14:textId="77777777" w:rsidR="006C4E21" w:rsidRPr="00861C76" w:rsidRDefault="0049341E" w:rsidP="00D22D5F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15</w:t>
                      </w:r>
                    </w:p>
                    <w:p w14:paraId="30796284" w14:textId="77777777" w:rsidR="006C4E21" w:rsidRDefault="006C4E21" w:rsidP="00C01217"/>
                  </w:txbxContent>
                </v:textbox>
              </v:shape>
            </w:pict>
          </mc:Fallback>
        </mc:AlternateContent>
      </w:r>
    </w:p>
    <w:p w14:paraId="0ECFEB4F" w14:textId="77777777"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E46813" wp14:editId="49795893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C35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="00241C5D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 اخت</w:t>
      </w:r>
      <w:r w:rsidR="00241C5D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اري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الاجابة الصحيحة للعبارات الآتية :</w:t>
      </w:r>
    </w:p>
    <w:p w14:paraId="5982E128" w14:textId="77777777" w:rsidR="00C01217" w:rsidRPr="00C43922" w:rsidRDefault="00C01217" w:rsidP="00241C5D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</w:t>
      </w:r>
      <w:r w:rsidR="00241C5D">
        <w:rPr>
          <w:rFonts w:ascii="Traditional Arabic" w:hAnsi="Traditional Arabic" w:hint="cs"/>
          <w:b/>
          <w:bCs/>
          <w:sz w:val="32"/>
          <w:szCs w:val="32"/>
          <w:u w:val="single"/>
          <w:rtl/>
        </w:rPr>
        <w:t>ي</w:t>
      </w: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7186BC8" w14:textId="77777777" w:rsidTr="006C4E21">
        <w:trPr>
          <w:jc w:val="center"/>
        </w:trPr>
        <w:tc>
          <w:tcPr>
            <w:tcW w:w="454" w:type="dxa"/>
          </w:tcPr>
          <w:p w14:paraId="0D04A2DC" w14:textId="77777777" w:rsidR="00D00E7B" w:rsidRDefault="00D00E7B" w:rsidP="00D00E7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05E897E9" w14:textId="77777777" w:rsidR="00D00E7B" w:rsidRDefault="005C0A89" w:rsidP="009A4D59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أي من الأمور التالية يمكن أن يسبب تغير في النظام البيئي ؟ </w:t>
            </w:r>
          </w:p>
        </w:tc>
      </w:tr>
      <w:tr w:rsidR="00C01217" w14:paraId="742ED082" w14:textId="77777777" w:rsidTr="00D00E7B">
        <w:trPr>
          <w:jc w:val="center"/>
        </w:trPr>
        <w:tc>
          <w:tcPr>
            <w:tcW w:w="454" w:type="dxa"/>
          </w:tcPr>
          <w:p w14:paraId="0EEBC2F5" w14:textId="77777777" w:rsidR="00C01217" w:rsidRDefault="00D00E7B" w:rsidP="00D00E7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5A2E8AE" w14:textId="77777777" w:rsidR="00C01217" w:rsidRDefault="004D5B36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دورة الماء</w:t>
            </w:r>
          </w:p>
        </w:tc>
        <w:tc>
          <w:tcPr>
            <w:tcW w:w="454" w:type="dxa"/>
          </w:tcPr>
          <w:p w14:paraId="55C50D1D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394EA54" w14:textId="77777777" w:rsidR="00C01217" w:rsidRDefault="005C0A89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التعاقب الثانوي </w:t>
            </w:r>
          </w:p>
        </w:tc>
        <w:tc>
          <w:tcPr>
            <w:tcW w:w="454" w:type="dxa"/>
          </w:tcPr>
          <w:p w14:paraId="02EE555D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C4D70C8" w14:textId="77777777" w:rsidR="00C01217" w:rsidRDefault="004D5B36" w:rsidP="004D5B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الكوارث الطبيعية </w:t>
            </w:r>
          </w:p>
        </w:tc>
        <w:tc>
          <w:tcPr>
            <w:tcW w:w="454" w:type="dxa"/>
          </w:tcPr>
          <w:p w14:paraId="11EC71A4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6D067E7" w14:textId="77777777" w:rsidR="00C01217" w:rsidRDefault="005C0A89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تنافس المخلوقات الحية </w:t>
            </w:r>
          </w:p>
        </w:tc>
      </w:tr>
    </w:tbl>
    <w:p w14:paraId="43020D9A" w14:textId="77777777" w:rsidR="009A4D59" w:rsidRPr="00D00E7B" w:rsidRDefault="009A4D59" w:rsidP="009A4D59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1747AA1" w14:textId="77777777" w:rsidTr="006C4E21">
        <w:trPr>
          <w:jc w:val="center"/>
        </w:trPr>
        <w:tc>
          <w:tcPr>
            <w:tcW w:w="454" w:type="dxa"/>
          </w:tcPr>
          <w:p w14:paraId="40D0A8E2" w14:textId="77777777" w:rsidR="00D00E7B" w:rsidRDefault="00D00E7B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1FEBBB13" w14:textId="77777777" w:rsidR="00D00E7B" w:rsidRDefault="00045064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وظيفة الجذور في النبات هي : </w:t>
            </w:r>
          </w:p>
        </w:tc>
      </w:tr>
      <w:tr w:rsidR="00D00E7B" w14:paraId="05952E4A" w14:textId="77777777" w:rsidTr="006C4E21">
        <w:trPr>
          <w:jc w:val="center"/>
        </w:trPr>
        <w:tc>
          <w:tcPr>
            <w:tcW w:w="454" w:type="dxa"/>
          </w:tcPr>
          <w:p w14:paraId="5C914B3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CFEE620" w14:textId="77777777" w:rsidR="00D00E7B" w:rsidRDefault="00A232B6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القيام بعملية البناء الضوئي </w:t>
            </w:r>
          </w:p>
        </w:tc>
        <w:tc>
          <w:tcPr>
            <w:tcW w:w="454" w:type="dxa"/>
          </w:tcPr>
          <w:p w14:paraId="69CF4A7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068A633" w14:textId="77777777" w:rsidR="00D00E7B" w:rsidRDefault="00A232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دعم النبات  وحمل الأوراق والأزهار </w:t>
            </w:r>
          </w:p>
        </w:tc>
        <w:tc>
          <w:tcPr>
            <w:tcW w:w="454" w:type="dxa"/>
          </w:tcPr>
          <w:p w14:paraId="59BCCCB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B07632D" w14:textId="77777777" w:rsidR="00D00E7B" w:rsidRDefault="00A232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تنظيم نقل الماء والغذاء في النبات</w:t>
            </w:r>
          </w:p>
        </w:tc>
        <w:tc>
          <w:tcPr>
            <w:tcW w:w="454" w:type="dxa"/>
          </w:tcPr>
          <w:p w14:paraId="25747A2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07E3A74" w14:textId="77777777" w:rsidR="00D00E7B" w:rsidRDefault="00A232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تثبيت النبات وامتصاص الماء والأملاح من التربة </w:t>
            </w:r>
          </w:p>
        </w:tc>
      </w:tr>
    </w:tbl>
    <w:p w14:paraId="471D7E90" w14:textId="77777777" w:rsidR="00D00E7B" w:rsidRPr="00D00E7B" w:rsidRDefault="00D00E7B" w:rsidP="009A4D59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B0A1617" w14:textId="77777777" w:rsidTr="006C4E21">
        <w:trPr>
          <w:jc w:val="center"/>
        </w:trPr>
        <w:tc>
          <w:tcPr>
            <w:tcW w:w="454" w:type="dxa"/>
          </w:tcPr>
          <w:p w14:paraId="518D29B2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2F8561EA" w14:textId="77777777" w:rsidR="00D00E7B" w:rsidRDefault="006A710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</w:t>
            </w:r>
            <w:r w:rsidR="003516AA">
              <w:rPr>
                <w:rFonts w:hint="cs"/>
                <w:b/>
                <w:bCs/>
                <w:sz w:val="32"/>
                <w:szCs w:val="32"/>
                <w:rtl/>
              </w:rPr>
              <w:t>راكين التي لا تزال الصهارة تندف</w:t>
            </w:r>
            <w:r w:rsidR="003516AA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منها حتى وقتنا هذا تسمى بـ ............</w:t>
            </w:r>
          </w:p>
        </w:tc>
      </w:tr>
      <w:tr w:rsidR="00D00E7B" w14:paraId="2FB6F068" w14:textId="77777777" w:rsidTr="006C4E21">
        <w:trPr>
          <w:jc w:val="center"/>
        </w:trPr>
        <w:tc>
          <w:tcPr>
            <w:tcW w:w="454" w:type="dxa"/>
          </w:tcPr>
          <w:p w14:paraId="3CFE4028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0F0032B" w14:textId="77777777" w:rsidR="00D00E7B" w:rsidRDefault="006A710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البراكين الساكنة </w:t>
            </w:r>
          </w:p>
        </w:tc>
        <w:tc>
          <w:tcPr>
            <w:tcW w:w="454" w:type="dxa"/>
          </w:tcPr>
          <w:p w14:paraId="12B64AC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65FC367" w14:textId="77777777" w:rsidR="00D00E7B" w:rsidRDefault="006A710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البراكين الهامدة </w:t>
            </w:r>
          </w:p>
        </w:tc>
        <w:tc>
          <w:tcPr>
            <w:tcW w:w="454" w:type="dxa"/>
          </w:tcPr>
          <w:p w14:paraId="52D84F9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F719417" w14:textId="77777777" w:rsidR="00D00E7B" w:rsidRDefault="006A710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البراكين النشطة </w:t>
            </w:r>
          </w:p>
        </w:tc>
        <w:tc>
          <w:tcPr>
            <w:tcW w:w="454" w:type="dxa"/>
          </w:tcPr>
          <w:p w14:paraId="534B207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428E3C7" w14:textId="77777777" w:rsidR="00D00E7B" w:rsidRDefault="006A710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اللابة </w:t>
            </w:r>
          </w:p>
        </w:tc>
      </w:tr>
    </w:tbl>
    <w:p w14:paraId="18319894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1E11EA5" w14:textId="77777777" w:rsidTr="006C4E21">
        <w:trPr>
          <w:jc w:val="center"/>
        </w:trPr>
        <w:tc>
          <w:tcPr>
            <w:tcW w:w="454" w:type="dxa"/>
          </w:tcPr>
          <w:p w14:paraId="41B73497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2C6961FE" w14:textId="77777777" w:rsidR="00D00E7B" w:rsidRDefault="00513CA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F47D7AB" wp14:editId="122993EA">
                  <wp:simplePos x="0" y="0"/>
                  <wp:positionH relativeFrom="column">
                    <wp:posOffset>230469</wp:posOffset>
                  </wp:positionH>
                  <wp:positionV relativeFrom="paragraph">
                    <wp:posOffset>-111508</wp:posOffset>
                  </wp:positionV>
                  <wp:extent cx="1009111" cy="1009111"/>
                  <wp:effectExtent l="0" t="0" r="635" b="635"/>
                  <wp:wrapThrough wrapText="bothSides">
                    <wp:wrapPolygon edited="0">
                      <wp:start x="0" y="0"/>
                      <wp:lineTo x="0" y="21206"/>
                      <wp:lineTo x="21206" y="21206"/>
                      <wp:lineTo x="21206" y="0"/>
                      <wp:lineTo x="0" y="0"/>
                    </wp:wrapPolygon>
                  </wp:wrapThrough>
                  <wp:docPr id="15" name="Picture 15" descr="نتيجة بحث الصور عن قراد الخش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نتيجة بحث الصور عن قراد الخش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11" cy="100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في الصورة التالية ، تكون العلاقة بين قراد الخشب والانسان علاقة .................. </w:t>
            </w:r>
          </w:p>
        </w:tc>
      </w:tr>
      <w:tr w:rsidR="00D00E7B" w14:paraId="15A7A719" w14:textId="77777777" w:rsidTr="006C4E21">
        <w:trPr>
          <w:jc w:val="center"/>
        </w:trPr>
        <w:tc>
          <w:tcPr>
            <w:tcW w:w="454" w:type="dxa"/>
          </w:tcPr>
          <w:p w14:paraId="146183D3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C0AEDFF" w14:textId="77777777" w:rsidR="00D00E7B" w:rsidRDefault="00513CA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تبادل منفعة </w:t>
            </w:r>
          </w:p>
        </w:tc>
        <w:tc>
          <w:tcPr>
            <w:tcW w:w="454" w:type="dxa"/>
          </w:tcPr>
          <w:p w14:paraId="4A59404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D02D7C0" w14:textId="77777777" w:rsidR="00D00E7B" w:rsidRDefault="00513CA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تعايش </w:t>
            </w:r>
          </w:p>
        </w:tc>
        <w:tc>
          <w:tcPr>
            <w:tcW w:w="454" w:type="dxa"/>
          </w:tcPr>
          <w:p w14:paraId="511BCE4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2C60284" w14:textId="77777777" w:rsidR="00D00E7B" w:rsidRDefault="00513CA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تطفل </w:t>
            </w:r>
          </w:p>
        </w:tc>
        <w:tc>
          <w:tcPr>
            <w:tcW w:w="454" w:type="dxa"/>
          </w:tcPr>
          <w:p w14:paraId="715B51A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7593DE0" w14:textId="77777777" w:rsidR="00D00E7B" w:rsidRDefault="00513CA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تكافل </w:t>
            </w:r>
          </w:p>
        </w:tc>
      </w:tr>
    </w:tbl>
    <w:p w14:paraId="5BC23310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B7A7197" w14:textId="77777777" w:rsidTr="006C4E21">
        <w:trPr>
          <w:jc w:val="center"/>
        </w:trPr>
        <w:tc>
          <w:tcPr>
            <w:tcW w:w="454" w:type="dxa"/>
          </w:tcPr>
          <w:p w14:paraId="442DC38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2AB20BC6" w14:textId="77777777" w:rsidR="00D00E7B" w:rsidRDefault="00186172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من هذه المخلوقات الحية يتكاثر جنسيا ؟ </w:t>
            </w:r>
          </w:p>
        </w:tc>
      </w:tr>
      <w:tr w:rsidR="00D00E7B" w14:paraId="14ABAA3A" w14:textId="77777777" w:rsidTr="006C4E21">
        <w:trPr>
          <w:jc w:val="center"/>
        </w:trPr>
        <w:tc>
          <w:tcPr>
            <w:tcW w:w="454" w:type="dxa"/>
          </w:tcPr>
          <w:p w14:paraId="73646C58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E9D588A" w14:textId="77777777" w:rsidR="00D00E7B" w:rsidRDefault="0018617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البقرة </w:t>
            </w:r>
          </w:p>
        </w:tc>
        <w:tc>
          <w:tcPr>
            <w:tcW w:w="454" w:type="dxa"/>
          </w:tcPr>
          <w:p w14:paraId="255A879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D117804" w14:textId="77777777" w:rsidR="00D00E7B" w:rsidRDefault="0018617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الهيدرا </w:t>
            </w:r>
          </w:p>
        </w:tc>
        <w:tc>
          <w:tcPr>
            <w:tcW w:w="454" w:type="dxa"/>
          </w:tcPr>
          <w:p w14:paraId="4235ED1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9D5A20A" w14:textId="77777777" w:rsidR="00D00E7B" w:rsidRDefault="0018617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البدائيات </w:t>
            </w:r>
          </w:p>
        </w:tc>
        <w:tc>
          <w:tcPr>
            <w:tcW w:w="454" w:type="dxa"/>
          </w:tcPr>
          <w:p w14:paraId="03B617D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BBCCA59" w14:textId="77777777" w:rsidR="00D00E7B" w:rsidRDefault="0018617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البكتيريا </w:t>
            </w:r>
          </w:p>
        </w:tc>
      </w:tr>
    </w:tbl>
    <w:p w14:paraId="18AE2A25" w14:textId="77777777"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14:paraId="6C939452" w14:textId="77777777" w:rsidR="00186172" w:rsidRDefault="00915AA4" w:rsidP="00D00E7B">
      <w:pPr>
        <w:jc w:val="lowKashida"/>
        <w:rPr>
          <w:b/>
          <w:bCs/>
          <w:sz w:val="8"/>
          <w:szCs w:val="8"/>
          <w:rtl/>
        </w:rPr>
      </w:pPr>
      <w:r>
        <w:rPr>
          <w:b/>
          <w:bCs/>
          <w:sz w:val="8"/>
          <w:szCs w:val="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C34D9" wp14:editId="3524558E">
                <wp:simplePos x="0" y="0"/>
                <wp:positionH relativeFrom="column">
                  <wp:posOffset>154305</wp:posOffset>
                </wp:positionH>
                <wp:positionV relativeFrom="paragraph">
                  <wp:posOffset>22860</wp:posOffset>
                </wp:positionV>
                <wp:extent cx="581025" cy="276225"/>
                <wp:effectExtent l="38100" t="57150" r="9525" b="6667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76225"/>
                        </a:xfrm>
                        <a:prstGeom prst="leftArrow">
                          <a:avLst>
                            <a:gd name="adj1" fmla="val 29311"/>
                            <a:gd name="adj2" fmla="val 50000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7D889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12.15pt;margin-top:1.8pt;width:45.7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" adj="5134,7634" fillcolor="white [3201]" strokecolor="black [3200]" strokeweight="2.25pt"/>
            </w:pict>
          </mc:Fallback>
        </mc:AlternateContent>
      </w:r>
    </w:p>
    <w:p w14:paraId="74AE078B" w14:textId="77777777" w:rsidR="00186172" w:rsidRPr="00D00E7B" w:rsidRDefault="00186172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5B8249E2" w14:textId="77777777" w:rsidTr="006C4E21">
        <w:trPr>
          <w:jc w:val="center"/>
        </w:trPr>
        <w:tc>
          <w:tcPr>
            <w:tcW w:w="454" w:type="dxa"/>
          </w:tcPr>
          <w:p w14:paraId="53646624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6</w:t>
            </w:r>
          </w:p>
        </w:tc>
        <w:tc>
          <w:tcPr>
            <w:tcW w:w="9754" w:type="dxa"/>
            <w:gridSpan w:val="7"/>
          </w:tcPr>
          <w:p w14:paraId="4DAF5CA7" w14:textId="77777777" w:rsidR="00D00E7B" w:rsidRDefault="007B4AA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يعد </w:t>
            </w:r>
            <w:r w:rsidR="004A4AA9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التشابه بين لون الأفعى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الملك غير السامة ، ولون أفعى المرجان السامة التي تخيف الحيوانات المفترسة مثالا على </w:t>
            </w:r>
            <w:r w:rsidR="00823645">
              <w:rPr>
                <w:rFonts w:hint="cs"/>
                <w:b/>
                <w:bCs/>
                <w:sz w:val="32"/>
                <w:szCs w:val="32"/>
                <w:rtl/>
              </w:rPr>
              <w:t xml:space="preserve"> ..............</w:t>
            </w:r>
          </w:p>
        </w:tc>
      </w:tr>
      <w:tr w:rsidR="00D00E7B" w14:paraId="389FEE29" w14:textId="77777777" w:rsidTr="006C4E21">
        <w:trPr>
          <w:jc w:val="center"/>
        </w:trPr>
        <w:tc>
          <w:tcPr>
            <w:tcW w:w="454" w:type="dxa"/>
          </w:tcPr>
          <w:p w14:paraId="30594D6D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CFC1EC5" w14:textId="77777777" w:rsidR="00D00E7B" w:rsidRDefault="005A5954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تبادل المنفعة</w:t>
            </w:r>
          </w:p>
        </w:tc>
        <w:tc>
          <w:tcPr>
            <w:tcW w:w="454" w:type="dxa"/>
          </w:tcPr>
          <w:p w14:paraId="1F35530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BBFA0FD" w14:textId="77777777" w:rsidR="00D00E7B" w:rsidRDefault="007B4AA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823645">
              <w:rPr>
                <w:rFonts w:hint="cs"/>
                <w:b/>
                <w:bCs/>
                <w:sz w:val="32"/>
                <w:szCs w:val="32"/>
                <w:rtl/>
              </w:rPr>
              <w:t xml:space="preserve">تلون </w:t>
            </w:r>
          </w:p>
        </w:tc>
        <w:tc>
          <w:tcPr>
            <w:tcW w:w="454" w:type="dxa"/>
          </w:tcPr>
          <w:p w14:paraId="618FFB8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BB0456C" w14:textId="77777777" w:rsidR="00D00E7B" w:rsidRDefault="007B4AA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823645">
              <w:rPr>
                <w:rFonts w:hint="cs"/>
                <w:b/>
                <w:bCs/>
                <w:sz w:val="32"/>
                <w:szCs w:val="32"/>
                <w:rtl/>
              </w:rPr>
              <w:t xml:space="preserve">تمويه </w:t>
            </w:r>
          </w:p>
        </w:tc>
        <w:tc>
          <w:tcPr>
            <w:tcW w:w="454" w:type="dxa"/>
          </w:tcPr>
          <w:p w14:paraId="64643DF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4A9FEC6" w14:textId="77777777" w:rsidR="00D00E7B" w:rsidRDefault="005A5954" w:rsidP="005A59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المحاكاة</w:t>
            </w:r>
            <w:r w:rsidR="0082364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14:paraId="6A807B06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1E0B44D" w14:textId="77777777" w:rsidTr="006C4E21">
        <w:trPr>
          <w:jc w:val="center"/>
        </w:trPr>
        <w:tc>
          <w:tcPr>
            <w:tcW w:w="454" w:type="dxa"/>
          </w:tcPr>
          <w:p w14:paraId="5DFC971B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3E3DBF4D" w14:textId="77777777" w:rsidR="00D00E7B" w:rsidRDefault="005A7E8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حركة الماء المستمرة بين سطح الأرض والهواء تسمى ............</w:t>
            </w:r>
          </w:p>
        </w:tc>
      </w:tr>
      <w:tr w:rsidR="00D00E7B" w14:paraId="4CC89ED0" w14:textId="77777777" w:rsidTr="006C4E21">
        <w:trPr>
          <w:jc w:val="center"/>
        </w:trPr>
        <w:tc>
          <w:tcPr>
            <w:tcW w:w="454" w:type="dxa"/>
          </w:tcPr>
          <w:p w14:paraId="0471EB2F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1580B32" w14:textId="77777777" w:rsidR="00D00E7B" w:rsidRDefault="005A7E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الحياة </w:t>
            </w:r>
          </w:p>
        </w:tc>
        <w:tc>
          <w:tcPr>
            <w:tcW w:w="454" w:type="dxa"/>
          </w:tcPr>
          <w:p w14:paraId="49B23B9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5A4825E" w14:textId="77777777" w:rsidR="00D00E7B" w:rsidRDefault="005A7E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دورة الماء</w:t>
            </w:r>
          </w:p>
        </w:tc>
        <w:tc>
          <w:tcPr>
            <w:tcW w:w="454" w:type="dxa"/>
          </w:tcPr>
          <w:p w14:paraId="232A35A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55A0C69" w14:textId="77777777" w:rsidR="00D00E7B" w:rsidRDefault="005A7E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الكربون </w:t>
            </w:r>
          </w:p>
        </w:tc>
        <w:tc>
          <w:tcPr>
            <w:tcW w:w="454" w:type="dxa"/>
          </w:tcPr>
          <w:p w14:paraId="0A9AD47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0D5952C" w14:textId="77777777" w:rsidR="00D00E7B" w:rsidRDefault="005A7E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النيتروجين </w:t>
            </w:r>
          </w:p>
        </w:tc>
      </w:tr>
    </w:tbl>
    <w:p w14:paraId="478165B5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6D9FD34" w14:textId="77777777" w:rsidTr="006C4E21">
        <w:trPr>
          <w:jc w:val="center"/>
        </w:trPr>
        <w:tc>
          <w:tcPr>
            <w:tcW w:w="454" w:type="dxa"/>
          </w:tcPr>
          <w:p w14:paraId="4A27A9EB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6EAE7C0D" w14:textId="77777777" w:rsidR="00D00E7B" w:rsidRDefault="00512A15" w:rsidP="00512A15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C91634">
              <w:rPr>
                <w:rFonts w:cs="mohammad bold art 1"/>
                <w:rtl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4DF2F191" wp14:editId="7C2A1E5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635</wp:posOffset>
                  </wp:positionV>
                  <wp:extent cx="31146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534" y="21060"/>
                      <wp:lineTo x="21534" y="0"/>
                      <wp:lineTo x="0" y="0"/>
                    </wp:wrapPolygon>
                  </wp:wrapThrough>
                  <wp:docPr id="36" name="Picture 36" descr="F:\ملف بشرى\علوم 5\WhatsApp Image 2019-11-18 at 9.02.1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ملف بشرى\علوم 5\WhatsApp Image 2019-11-18 at 9.02.15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2" t="29262" r="23429" b="63162"/>
                          <a:stretch/>
                        </pic:blipFill>
                        <pic:spPr bwMode="auto">
                          <a:xfrm>
                            <a:off x="0" y="0"/>
                            <a:ext cx="3114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الصورة التالية تبين مراحل ................ </w:t>
            </w:r>
          </w:p>
        </w:tc>
      </w:tr>
      <w:tr w:rsidR="00D00E7B" w14:paraId="181C2777" w14:textId="77777777" w:rsidTr="006C4E21">
        <w:trPr>
          <w:jc w:val="center"/>
        </w:trPr>
        <w:tc>
          <w:tcPr>
            <w:tcW w:w="454" w:type="dxa"/>
          </w:tcPr>
          <w:p w14:paraId="63D37EBE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3B22A79" w14:textId="77777777" w:rsidR="00D00E7B" w:rsidRDefault="00512A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التحول الكامل  </w:t>
            </w:r>
          </w:p>
        </w:tc>
        <w:tc>
          <w:tcPr>
            <w:tcW w:w="454" w:type="dxa"/>
          </w:tcPr>
          <w:p w14:paraId="2514299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18B6FB4" w14:textId="77777777" w:rsidR="00D00E7B" w:rsidRDefault="00512A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التحول الناقص</w:t>
            </w:r>
          </w:p>
        </w:tc>
        <w:tc>
          <w:tcPr>
            <w:tcW w:w="454" w:type="dxa"/>
          </w:tcPr>
          <w:p w14:paraId="2D48FF9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48139D6" w14:textId="77777777" w:rsidR="00D00E7B" w:rsidRDefault="004E0304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الاخصاب</w:t>
            </w:r>
          </w:p>
        </w:tc>
        <w:tc>
          <w:tcPr>
            <w:tcW w:w="454" w:type="dxa"/>
          </w:tcPr>
          <w:p w14:paraId="4C94B09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F486A1F" w14:textId="77777777" w:rsidR="00D00E7B" w:rsidRDefault="004E0304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التلقيح </w:t>
            </w:r>
          </w:p>
        </w:tc>
      </w:tr>
    </w:tbl>
    <w:p w14:paraId="0B22D1FB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8DDB80D" w14:textId="77777777" w:rsidTr="006C4E21">
        <w:trPr>
          <w:jc w:val="center"/>
        </w:trPr>
        <w:tc>
          <w:tcPr>
            <w:tcW w:w="454" w:type="dxa"/>
          </w:tcPr>
          <w:p w14:paraId="51DE442D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56EA62D0" w14:textId="77777777" w:rsidR="00D00E7B" w:rsidRDefault="00CB7D3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تضم المملكة الحيوانية مجموعتين رئيستين هما : </w:t>
            </w:r>
          </w:p>
        </w:tc>
      </w:tr>
      <w:tr w:rsidR="00D00E7B" w14:paraId="7A458774" w14:textId="77777777" w:rsidTr="006C4E21">
        <w:trPr>
          <w:jc w:val="center"/>
        </w:trPr>
        <w:tc>
          <w:tcPr>
            <w:tcW w:w="454" w:type="dxa"/>
          </w:tcPr>
          <w:p w14:paraId="6CEAB98A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3DCD5DA" w14:textId="77777777" w:rsidR="00D00E7B" w:rsidRDefault="00CB7D3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البكتيريا والطلائعيات </w:t>
            </w:r>
          </w:p>
        </w:tc>
        <w:tc>
          <w:tcPr>
            <w:tcW w:w="454" w:type="dxa"/>
          </w:tcPr>
          <w:p w14:paraId="4A04C34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3C3F4F3" w14:textId="77777777" w:rsidR="00D00E7B" w:rsidRDefault="00CB7D3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الفقاريات واللافقاريات</w:t>
            </w:r>
          </w:p>
        </w:tc>
        <w:tc>
          <w:tcPr>
            <w:tcW w:w="454" w:type="dxa"/>
          </w:tcPr>
          <w:p w14:paraId="7F98E1A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71663B2" w14:textId="77777777" w:rsidR="00D00E7B" w:rsidRDefault="00CB7D3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المفصليات وشوكيات الجلد </w:t>
            </w:r>
          </w:p>
        </w:tc>
        <w:tc>
          <w:tcPr>
            <w:tcW w:w="454" w:type="dxa"/>
          </w:tcPr>
          <w:p w14:paraId="20FB5FD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69842BF" w14:textId="77777777" w:rsidR="00D00E7B" w:rsidRDefault="00CB7D3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الفطريات </w:t>
            </w:r>
            <w:r w:rsidR="00542968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الفيروسات </w:t>
            </w:r>
          </w:p>
        </w:tc>
      </w:tr>
    </w:tbl>
    <w:p w14:paraId="586A66D3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5646DCAD" w14:textId="77777777" w:rsidTr="006943FF">
        <w:trPr>
          <w:jc w:val="center"/>
        </w:trPr>
        <w:tc>
          <w:tcPr>
            <w:tcW w:w="536" w:type="dxa"/>
          </w:tcPr>
          <w:p w14:paraId="04F785E5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26D8627B" w14:textId="77777777" w:rsidR="00D00E7B" w:rsidRDefault="004D6ED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المسحوق الأصفر الذي تنتجه النباتات ويحتوي على خلايا جنسية ذكرية هو ..............</w:t>
            </w:r>
          </w:p>
        </w:tc>
      </w:tr>
      <w:tr w:rsidR="00D00E7B" w14:paraId="31FF3616" w14:textId="77777777" w:rsidTr="006943FF">
        <w:trPr>
          <w:jc w:val="center"/>
        </w:trPr>
        <w:tc>
          <w:tcPr>
            <w:tcW w:w="536" w:type="dxa"/>
          </w:tcPr>
          <w:p w14:paraId="778CCA7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F3F129C" w14:textId="77777777" w:rsidR="00D00E7B" w:rsidRDefault="004D6ED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حبوب اللقاح </w:t>
            </w:r>
          </w:p>
        </w:tc>
        <w:tc>
          <w:tcPr>
            <w:tcW w:w="454" w:type="dxa"/>
          </w:tcPr>
          <w:p w14:paraId="61B9E87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4186943" w14:textId="77777777" w:rsidR="00D00E7B" w:rsidRDefault="004D6ED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الجنين </w:t>
            </w:r>
          </w:p>
        </w:tc>
        <w:tc>
          <w:tcPr>
            <w:tcW w:w="454" w:type="dxa"/>
          </w:tcPr>
          <w:p w14:paraId="278AFA1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9AA3561" w14:textId="77777777" w:rsidR="00D00E7B" w:rsidRDefault="004D6ED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غلاف البذرة </w:t>
            </w:r>
          </w:p>
        </w:tc>
        <w:tc>
          <w:tcPr>
            <w:tcW w:w="454" w:type="dxa"/>
          </w:tcPr>
          <w:p w14:paraId="31CE93F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D0F60BE" w14:textId="77777777" w:rsidR="00D00E7B" w:rsidRDefault="004D6ED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السداة </w:t>
            </w:r>
          </w:p>
        </w:tc>
      </w:tr>
    </w:tbl>
    <w:p w14:paraId="26CAB466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E47ECFE" w14:textId="77777777" w:rsidTr="006943FF">
        <w:trPr>
          <w:jc w:val="center"/>
        </w:trPr>
        <w:tc>
          <w:tcPr>
            <w:tcW w:w="536" w:type="dxa"/>
          </w:tcPr>
          <w:p w14:paraId="49776EB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14:paraId="05DE5AA4" w14:textId="77777777" w:rsidR="00D00E7B" w:rsidRDefault="00C21D4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يتحد المشيج المذكر من الأب مع المشيج المؤنث من الأم بعملية تسمى ........</w:t>
            </w:r>
          </w:p>
        </w:tc>
      </w:tr>
      <w:tr w:rsidR="00D00E7B" w14:paraId="6201A7F8" w14:textId="77777777" w:rsidTr="006943FF">
        <w:trPr>
          <w:jc w:val="center"/>
        </w:trPr>
        <w:tc>
          <w:tcPr>
            <w:tcW w:w="536" w:type="dxa"/>
          </w:tcPr>
          <w:p w14:paraId="685B949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C5FD679" w14:textId="77777777" w:rsidR="00D00E7B" w:rsidRDefault="00C21D4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التكاثر الخضري </w:t>
            </w:r>
          </w:p>
        </w:tc>
        <w:tc>
          <w:tcPr>
            <w:tcW w:w="454" w:type="dxa"/>
          </w:tcPr>
          <w:p w14:paraId="23B3983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BE3D2B8" w14:textId="77777777" w:rsidR="00D00E7B" w:rsidRDefault="00C21D4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الاخصاب </w:t>
            </w:r>
          </w:p>
        </w:tc>
        <w:tc>
          <w:tcPr>
            <w:tcW w:w="454" w:type="dxa"/>
          </w:tcPr>
          <w:p w14:paraId="2E17BB0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F6EE1BE" w14:textId="77777777" w:rsidR="00D00E7B" w:rsidRDefault="00C21D4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التكاثر اللاجنسي </w:t>
            </w:r>
          </w:p>
        </w:tc>
        <w:tc>
          <w:tcPr>
            <w:tcW w:w="454" w:type="dxa"/>
          </w:tcPr>
          <w:p w14:paraId="3BD72CE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8E3B0C7" w14:textId="77777777" w:rsidR="00D00E7B" w:rsidRDefault="00C21D4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الانقسام </w:t>
            </w:r>
          </w:p>
        </w:tc>
      </w:tr>
    </w:tbl>
    <w:p w14:paraId="7495C196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5FE40A1" w14:textId="77777777" w:rsidTr="006943FF">
        <w:trPr>
          <w:jc w:val="center"/>
        </w:trPr>
        <w:tc>
          <w:tcPr>
            <w:tcW w:w="536" w:type="dxa"/>
          </w:tcPr>
          <w:p w14:paraId="3030984C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534F5860" w14:textId="77777777" w:rsidR="00D00E7B" w:rsidRDefault="00B36E0A" w:rsidP="006C4E21">
            <w:pPr>
              <w:jc w:val="lowKashida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يلي يعد تكيفا سلوكيا ؟ </w:t>
            </w:r>
          </w:p>
        </w:tc>
      </w:tr>
      <w:tr w:rsidR="00D00E7B" w14:paraId="7C2BB99E" w14:textId="77777777" w:rsidTr="006943FF">
        <w:trPr>
          <w:jc w:val="center"/>
        </w:trPr>
        <w:tc>
          <w:tcPr>
            <w:tcW w:w="536" w:type="dxa"/>
          </w:tcPr>
          <w:p w14:paraId="26022D97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C9BD02C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حيوان له فرو أبيض في الشتاء </w:t>
            </w:r>
          </w:p>
        </w:tc>
        <w:tc>
          <w:tcPr>
            <w:tcW w:w="454" w:type="dxa"/>
          </w:tcPr>
          <w:p w14:paraId="408E0B6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458BCC6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طائر له ريش أحمر لامع </w:t>
            </w:r>
          </w:p>
        </w:tc>
        <w:tc>
          <w:tcPr>
            <w:tcW w:w="454" w:type="dxa"/>
          </w:tcPr>
          <w:p w14:paraId="7B4EB48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57136AE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منقار طويل لطائر الطنان </w:t>
            </w:r>
          </w:p>
        </w:tc>
        <w:tc>
          <w:tcPr>
            <w:tcW w:w="454" w:type="dxa"/>
          </w:tcPr>
          <w:p w14:paraId="334B603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DB60D5E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هجرة الأسماك والطيور </w:t>
            </w:r>
          </w:p>
        </w:tc>
      </w:tr>
    </w:tbl>
    <w:p w14:paraId="347CE6F3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18248E43" w14:textId="77777777" w:rsidTr="006943FF">
        <w:trPr>
          <w:jc w:val="center"/>
        </w:trPr>
        <w:tc>
          <w:tcPr>
            <w:tcW w:w="536" w:type="dxa"/>
          </w:tcPr>
          <w:p w14:paraId="36B4B83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4E0B0751" w14:textId="77777777" w:rsidR="00D00E7B" w:rsidRDefault="00B36E0A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تسمى عملية تحول السائل الى غاز بـ ................</w:t>
            </w:r>
          </w:p>
        </w:tc>
      </w:tr>
      <w:tr w:rsidR="00D00E7B" w14:paraId="0F7923EA" w14:textId="77777777" w:rsidTr="006943FF">
        <w:trPr>
          <w:jc w:val="center"/>
        </w:trPr>
        <w:tc>
          <w:tcPr>
            <w:tcW w:w="536" w:type="dxa"/>
          </w:tcPr>
          <w:p w14:paraId="4D726007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7DAD585" w14:textId="77777777" w:rsidR="00D00E7B" w:rsidRDefault="00713AE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الهطول</w:t>
            </w:r>
          </w:p>
        </w:tc>
        <w:tc>
          <w:tcPr>
            <w:tcW w:w="454" w:type="dxa"/>
          </w:tcPr>
          <w:p w14:paraId="613E152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5BE37BC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التكثف </w:t>
            </w:r>
          </w:p>
        </w:tc>
        <w:tc>
          <w:tcPr>
            <w:tcW w:w="454" w:type="dxa"/>
          </w:tcPr>
          <w:p w14:paraId="0D6CF47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7EBA33F" w14:textId="77777777" w:rsidR="00D00E7B" w:rsidRDefault="00713AE5" w:rsidP="00713AE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التبخر </w:t>
            </w:r>
          </w:p>
        </w:tc>
        <w:tc>
          <w:tcPr>
            <w:tcW w:w="454" w:type="dxa"/>
          </w:tcPr>
          <w:p w14:paraId="15E260D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8A9A705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النتح</w:t>
            </w:r>
          </w:p>
        </w:tc>
      </w:tr>
    </w:tbl>
    <w:p w14:paraId="35638B38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5654F9A" w14:textId="77777777" w:rsidTr="006943FF">
        <w:trPr>
          <w:jc w:val="center"/>
        </w:trPr>
        <w:tc>
          <w:tcPr>
            <w:tcW w:w="536" w:type="dxa"/>
          </w:tcPr>
          <w:p w14:paraId="46E0BA8F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3661EA46" w14:textId="77777777" w:rsidR="00D00E7B" w:rsidRDefault="00F27FD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ماذا يمكن أن يحدث </w:t>
            </w:r>
            <w:r w:rsidR="00BB3C2D">
              <w:rPr>
                <w:rFonts w:hint="cs"/>
                <w:b/>
                <w:bCs/>
                <w:sz w:val="32"/>
                <w:szCs w:val="32"/>
                <w:rtl/>
              </w:rPr>
              <w:t>ك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نتيجة </w:t>
            </w:r>
            <w:r w:rsidR="00BB3C2D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حدوث زلزال قوي في قاع المحيط ؟</w:t>
            </w:r>
          </w:p>
        </w:tc>
      </w:tr>
      <w:tr w:rsidR="00D00E7B" w14:paraId="7290DA09" w14:textId="77777777" w:rsidTr="006943FF">
        <w:trPr>
          <w:jc w:val="center"/>
        </w:trPr>
        <w:tc>
          <w:tcPr>
            <w:tcW w:w="536" w:type="dxa"/>
          </w:tcPr>
          <w:p w14:paraId="7AABAE6B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74F3928" w14:textId="77777777" w:rsidR="00D00E7B" w:rsidRDefault="00F27FD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تكون رياح قوية </w:t>
            </w:r>
          </w:p>
        </w:tc>
        <w:tc>
          <w:tcPr>
            <w:tcW w:w="454" w:type="dxa"/>
          </w:tcPr>
          <w:p w14:paraId="255077C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B106C6F" w14:textId="77777777" w:rsidR="00D00E7B" w:rsidRDefault="00F27FD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تكون إعصار حلزوني </w:t>
            </w:r>
          </w:p>
        </w:tc>
        <w:tc>
          <w:tcPr>
            <w:tcW w:w="454" w:type="dxa"/>
          </w:tcPr>
          <w:p w14:paraId="601C8EF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2A4FC0F" w14:textId="77777777" w:rsidR="00D00E7B" w:rsidRDefault="00F27FD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التسونامي</w:t>
            </w:r>
          </w:p>
        </w:tc>
        <w:tc>
          <w:tcPr>
            <w:tcW w:w="454" w:type="dxa"/>
          </w:tcPr>
          <w:p w14:paraId="4E66A7F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34754E6" w14:textId="77777777" w:rsidR="00D00E7B" w:rsidRDefault="00F27FD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بركان </w:t>
            </w:r>
          </w:p>
        </w:tc>
      </w:tr>
    </w:tbl>
    <w:p w14:paraId="3A098D59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0825208" w14:textId="77777777" w:rsidTr="006943FF">
        <w:trPr>
          <w:jc w:val="center"/>
        </w:trPr>
        <w:tc>
          <w:tcPr>
            <w:tcW w:w="536" w:type="dxa"/>
          </w:tcPr>
          <w:p w14:paraId="1B804F66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14:paraId="2472BB25" w14:textId="77777777" w:rsidR="00D00E7B" w:rsidRDefault="00DC2EF2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مما يلي ليس من طرائق الحفاظ على المياه ؟</w:t>
            </w:r>
          </w:p>
        </w:tc>
      </w:tr>
      <w:tr w:rsidR="00D00E7B" w14:paraId="441C5F47" w14:textId="77777777" w:rsidTr="006943FF">
        <w:trPr>
          <w:jc w:val="center"/>
        </w:trPr>
        <w:tc>
          <w:tcPr>
            <w:tcW w:w="536" w:type="dxa"/>
          </w:tcPr>
          <w:p w14:paraId="0291E3B6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1D978B0" w14:textId="77777777" w:rsidR="00D00E7B" w:rsidRDefault="00DC2EF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غسل السيارات بإستخدام خرطوم المياه</w:t>
            </w:r>
          </w:p>
        </w:tc>
        <w:tc>
          <w:tcPr>
            <w:tcW w:w="454" w:type="dxa"/>
          </w:tcPr>
          <w:p w14:paraId="7EF7BAE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0CAEF6B" w14:textId="77777777" w:rsidR="00D00E7B" w:rsidRDefault="00DC2EF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سقاية النباتات والمز</w:t>
            </w:r>
            <w:r w:rsidR="00636815">
              <w:rPr>
                <w:rFonts w:hint="cs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وعات </w:t>
            </w:r>
          </w:p>
        </w:tc>
        <w:tc>
          <w:tcPr>
            <w:tcW w:w="454" w:type="dxa"/>
          </w:tcPr>
          <w:p w14:paraId="044F7CC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78723B13" w14:textId="77777777" w:rsidR="00D00E7B" w:rsidRDefault="00DC2EF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غسل الملابس </w:t>
            </w:r>
          </w:p>
        </w:tc>
        <w:tc>
          <w:tcPr>
            <w:tcW w:w="454" w:type="dxa"/>
          </w:tcPr>
          <w:p w14:paraId="5151455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5DEEC4F" w14:textId="77777777" w:rsidR="00D00E7B" w:rsidRDefault="00DC2EF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فتح الصنبور لغسل اليدين فقط </w:t>
            </w:r>
          </w:p>
        </w:tc>
      </w:tr>
    </w:tbl>
    <w:p w14:paraId="0F7FF2B3" w14:textId="77777777"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14:paraId="3A8E7094" w14:textId="77777777" w:rsidR="00465E9F" w:rsidRDefault="00465E9F" w:rsidP="00D00E7B">
      <w:pPr>
        <w:jc w:val="lowKashida"/>
        <w:rPr>
          <w:b/>
          <w:bCs/>
          <w:sz w:val="8"/>
          <w:szCs w:val="8"/>
          <w:rtl/>
        </w:rPr>
      </w:pPr>
    </w:p>
    <w:p w14:paraId="0581B669" w14:textId="77777777" w:rsidR="00465E9F" w:rsidRDefault="00465E9F" w:rsidP="00D00E7B">
      <w:pPr>
        <w:jc w:val="lowKashida"/>
        <w:rPr>
          <w:b/>
          <w:bCs/>
          <w:sz w:val="8"/>
          <w:szCs w:val="8"/>
          <w:rtl/>
        </w:rPr>
      </w:pPr>
    </w:p>
    <w:p w14:paraId="5C3F890C" w14:textId="77777777" w:rsidR="00465E9F" w:rsidRDefault="00465E9F" w:rsidP="00D00E7B">
      <w:pPr>
        <w:jc w:val="lowKashida"/>
        <w:rPr>
          <w:b/>
          <w:bCs/>
          <w:sz w:val="8"/>
          <w:szCs w:val="8"/>
          <w:rtl/>
        </w:rPr>
      </w:pPr>
    </w:p>
    <w:p w14:paraId="0C798653" w14:textId="77777777" w:rsidR="00465E9F" w:rsidRPr="00D00E7B" w:rsidRDefault="00465E9F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593E94FF" w14:textId="77777777" w:rsidTr="006943FF">
        <w:trPr>
          <w:jc w:val="center"/>
        </w:trPr>
        <w:tc>
          <w:tcPr>
            <w:tcW w:w="536" w:type="dxa"/>
          </w:tcPr>
          <w:p w14:paraId="2D22E662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2EED1B57" w14:textId="77777777" w:rsidR="00D00E7B" w:rsidRDefault="00465E9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المستوى التصنيفي الذي يضم أكبر عدد من مجموعات المخلوقات الحية يسمى .............</w:t>
            </w:r>
          </w:p>
        </w:tc>
      </w:tr>
      <w:tr w:rsidR="00D00E7B" w14:paraId="5EECCE1C" w14:textId="77777777" w:rsidTr="006943FF">
        <w:trPr>
          <w:jc w:val="center"/>
        </w:trPr>
        <w:tc>
          <w:tcPr>
            <w:tcW w:w="536" w:type="dxa"/>
          </w:tcPr>
          <w:p w14:paraId="50E6E3E9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4C2435A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المملكة </w:t>
            </w:r>
          </w:p>
        </w:tc>
        <w:tc>
          <w:tcPr>
            <w:tcW w:w="454" w:type="dxa"/>
          </w:tcPr>
          <w:p w14:paraId="6B9EA82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40A53BC1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الشعبة </w:t>
            </w:r>
          </w:p>
        </w:tc>
        <w:tc>
          <w:tcPr>
            <w:tcW w:w="454" w:type="dxa"/>
          </w:tcPr>
          <w:p w14:paraId="1DF22A7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E53D86A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الطائفة </w:t>
            </w:r>
          </w:p>
        </w:tc>
        <w:tc>
          <w:tcPr>
            <w:tcW w:w="454" w:type="dxa"/>
          </w:tcPr>
          <w:p w14:paraId="21A25BC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CA7080D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الرتبة </w:t>
            </w:r>
          </w:p>
        </w:tc>
      </w:tr>
    </w:tbl>
    <w:p w14:paraId="3DABFDE2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A788917" w14:textId="77777777" w:rsidTr="006943FF">
        <w:trPr>
          <w:jc w:val="center"/>
        </w:trPr>
        <w:tc>
          <w:tcPr>
            <w:tcW w:w="536" w:type="dxa"/>
          </w:tcPr>
          <w:p w14:paraId="0A37AEA8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14:paraId="1534178F" w14:textId="77777777" w:rsidR="00465E9F" w:rsidRPr="00465E9F" w:rsidRDefault="00465E9F" w:rsidP="00465E9F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mohammad bold art 1" w:hint="cs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6DBDC0E" wp14:editId="6B95F21B">
                      <wp:simplePos x="0" y="0"/>
                      <wp:positionH relativeFrom="column">
                        <wp:posOffset>1873885</wp:posOffset>
                      </wp:positionH>
                      <wp:positionV relativeFrom="paragraph">
                        <wp:posOffset>523240</wp:posOffset>
                      </wp:positionV>
                      <wp:extent cx="857250" cy="190500"/>
                      <wp:effectExtent l="0" t="0" r="76200" b="7620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76FB4" id="Straight Arrow Connector 21" o:spid="_x0000_s1026" type="#_x0000_t32" style="position:absolute;margin-left:147.55pt;margin-top:41.2pt;width:67.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 اسم الجزء المشار اليه في صورة الزهرة ؟ </w:t>
            </w:r>
            <w:r>
              <w:rPr>
                <w:lang w:eastAsia="en-US"/>
              </w:rPr>
              <w:drawing>
                <wp:inline distT="0" distB="0" distL="0" distR="0" wp14:anchorId="7275DABC" wp14:editId="2E5551EA">
                  <wp:extent cx="1778000" cy="1066800"/>
                  <wp:effectExtent l="0" t="0" r="0" b="0"/>
                  <wp:docPr id="20" name="Picture 20" descr="نتيجة بحث الصور عن اجزاء الزهر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نتيجة بحث الصور عن اجزاء الزه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7B" w14:paraId="038FE222" w14:textId="77777777" w:rsidTr="006943FF">
        <w:trPr>
          <w:jc w:val="center"/>
        </w:trPr>
        <w:tc>
          <w:tcPr>
            <w:tcW w:w="536" w:type="dxa"/>
          </w:tcPr>
          <w:p w14:paraId="4D2FFD6A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5199EFA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الميسم </w:t>
            </w:r>
          </w:p>
        </w:tc>
        <w:tc>
          <w:tcPr>
            <w:tcW w:w="454" w:type="dxa"/>
          </w:tcPr>
          <w:p w14:paraId="02F4C40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30FEC0D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المتك</w:t>
            </w:r>
          </w:p>
        </w:tc>
        <w:tc>
          <w:tcPr>
            <w:tcW w:w="454" w:type="dxa"/>
          </w:tcPr>
          <w:p w14:paraId="14DF5D1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803AFFE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البتلة </w:t>
            </w:r>
          </w:p>
        </w:tc>
        <w:tc>
          <w:tcPr>
            <w:tcW w:w="454" w:type="dxa"/>
          </w:tcPr>
          <w:p w14:paraId="208377A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E927498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المبيض</w:t>
            </w:r>
          </w:p>
        </w:tc>
      </w:tr>
    </w:tbl>
    <w:p w14:paraId="41E2F005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16FF452" w14:textId="77777777" w:rsidTr="006943FF">
        <w:trPr>
          <w:jc w:val="center"/>
        </w:trPr>
        <w:tc>
          <w:tcPr>
            <w:tcW w:w="536" w:type="dxa"/>
          </w:tcPr>
          <w:p w14:paraId="3A1EB61A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473CC575" w14:textId="77777777" w:rsidR="00D00E7B" w:rsidRDefault="007E57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7E57DB">
              <w:rPr>
                <w:rFonts w:hint="cs"/>
                <w:b/>
                <w:bCs/>
                <w:sz w:val="32"/>
                <w:szCs w:val="32"/>
                <w:rtl/>
              </w:rPr>
              <w:t>عملية اندماج المشيج المذكر مع المشيج المؤنث داخل جسم الأنثى هي ............</w:t>
            </w:r>
          </w:p>
        </w:tc>
      </w:tr>
      <w:tr w:rsidR="00D00E7B" w14:paraId="5B692645" w14:textId="77777777" w:rsidTr="006943FF">
        <w:trPr>
          <w:jc w:val="center"/>
        </w:trPr>
        <w:tc>
          <w:tcPr>
            <w:tcW w:w="536" w:type="dxa"/>
          </w:tcPr>
          <w:p w14:paraId="3EFCA6F6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D9DF58B" w14:textId="77777777" w:rsidR="00D00E7B" w:rsidRDefault="007E57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الاخصاب الخارجي</w:t>
            </w:r>
          </w:p>
        </w:tc>
        <w:tc>
          <w:tcPr>
            <w:tcW w:w="454" w:type="dxa"/>
          </w:tcPr>
          <w:p w14:paraId="2FE1DA6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6851DB5" w14:textId="77777777" w:rsidR="00D00E7B" w:rsidRDefault="007E57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الاخصاب الداخلي </w:t>
            </w:r>
          </w:p>
        </w:tc>
        <w:tc>
          <w:tcPr>
            <w:tcW w:w="454" w:type="dxa"/>
          </w:tcPr>
          <w:p w14:paraId="3BD14C4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767D0A6" w14:textId="77777777" w:rsidR="00D00E7B" w:rsidRDefault="007E57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التبرعم </w:t>
            </w:r>
          </w:p>
        </w:tc>
        <w:tc>
          <w:tcPr>
            <w:tcW w:w="454" w:type="dxa"/>
          </w:tcPr>
          <w:p w14:paraId="14BC6B7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B746591" w14:textId="77777777" w:rsidR="00D00E7B" w:rsidRDefault="007E57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الانشطار الثنائي </w:t>
            </w:r>
          </w:p>
        </w:tc>
      </w:tr>
    </w:tbl>
    <w:p w14:paraId="6BEE008D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2BF5A98" w14:textId="77777777" w:rsidTr="006943FF">
        <w:trPr>
          <w:jc w:val="center"/>
        </w:trPr>
        <w:tc>
          <w:tcPr>
            <w:tcW w:w="536" w:type="dxa"/>
          </w:tcPr>
          <w:p w14:paraId="2498191C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7A08129F" w14:textId="77777777" w:rsidR="00D00E7B" w:rsidRDefault="0047339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متى يكون الحيوان مهددا بالإنقراض ؟ </w:t>
            </w:r>
          </w:p>
        </w:tc>
      </w:tr>
      <w:tr w:rsidR="00D00E7B" w14:paraId="60FA6547" w14:textId="77777777" w:rsidTr="006943FF">
        <w:trPr>
          <w:jc w:val="center"/>
        </w:trPr>
        <w:tc>
          <w:tcPr>
            <w:tcW w:w="536" w:type="dxa"/>
          </w:tcPr>
          <w:p w14:paraId="2203446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262D177" w14:textId="77777777" w:rsidR="00D00E7B" w:rsidRDefault="0047339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كان قادرا على الدفاع عن نفسه </w:t>
            </w:r>
          </w:p>
        </w:tc>
        <w:tc>
          <w:tcPr>
            <w:tcW w:w="454" w:type="dxa"/>
          </w:tcPr>
          <w:p w14:paraId="540AC41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C112B3A" w14:textId="77777777" w:rsidR="00D00E7B" w:rsidRDefault="0047339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استطاع العيش في الأماكن التي يعيش فيها الانسان </w:t>
            </w:r>
          </w:p>
        </w:tc>
        <w:tc>
          <w:tcPr>
            <w:tcW w:w="454" w:type="dxa"/>
          </w:tcPr>
          <w:p w14:paraId="79B4227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E9C0E1F" w14:textId="77777777" w:rsidR="00D00E7B" w:rsidRDefault="0047339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استطاع حماية صغاره من الأخطار </w:t>
            </w:r>
          </w:p>
        </w:tc>
        <w:tc>
          <w:tcPr>
            <w:tcW w:w="454" w:type="dxa"/>
          </w:tcPr>
          <w:p w14:paraId="13D686B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7FAF0F3" w14:textId="77777777" w:rsidR="00D00E7B" w:rsidRDefault="0047339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كان عدد أفراد النوع قليلا جدا </w:t>
            </w:r>
          </w:p>
        </w:tc>
      </w:tr>
    </w:tbl>
    <w:p w14:paraId="010C4E2E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53DEA598" w14:textId="77777777" w:rsidTr="006943FF">
        <w:trPr>
          <w:jc w:val="center"/>
        </w:trPr>
        <w:tc>
          <w:tcPr>
            <w:tcW w:w="536" w:type="dxa"/>
          </w:tcPr>
          <w:p w14:paraId="501FF814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757CE809" w14:textId="77777777" w:rsidR="00D00E7B" w:rsidRDefault="0057614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يسمى الغلاف الذي يحتوي على المياه في البحار والمحيطات والأنهار ب</w:t>
            </w:r>
            <w:r w:rsidR="000B6015">
              <w:rPr>
                <w:rFonts w:hint="cs"/>
                <w:b/>
                <w:bCs/>
                <w:sz w:val="32"/>
                <w:szCs w:val="32"/>
                <w:rtl/>
              </w:rPr>
              <w:t>ـ..............</w:t>
            </w:r>
          </w:p>
        </w:tc>
      </w:tr>
      <w:tr w:rsidR="00D00E7B" w14:paraId="3298BE81" w14:textId="77777777" w:rsidTr="006943FF">
        <w:trPr>
          <w:jc w:val="center"/>
        </w:trPr>
        <w:tc>
          <w:tcPr>
            <w:tcW w:w="536" w:type="dxa"/>
          </w:tcPr>
          <w:p w14:paraId="1F8389AB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445299C" w14:textId="77777777" w:rsidR="00D00E7B" w:rsidRDefault="000B60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الغلاف الجوي </w:t>
            </w:r>
          </w:p>
        </w:tc>
        <w:tc>
          <w:tcPr>
            <w:tcW w:w="454" w:type="dxa"/>
          </w:tcPr>
          <w:p w14:paraId="3C59F9E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2D4B72E" w14:textId="77777777" w:rsidR="00D00E7B" w:rsidRDefault="000B60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الغلاف المائي </w:t>
            </w:r>
          </w:p>
        </w:tc>
        <w:tc>
          <w:tcPr>
            <w:tcW w:w="454" w:type="dxa"/>
          </w:tcPr>
          <w:p w14:paraId="15845C9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1E1EB60" w14:textId="77777777" w:rsidR="00D00E7B" w:rsidRDefault="000B60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القشرة الأرضية </w:t>
            </w:r>
          </w:p>
        </w:tc>
        <w:tc>
          <w:tcPr>
            <w:tcW w:w="454" w:type="dxa"/>
          </w:tcPr>
          <w:p w14:paraId="230F6A6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1722240" w14:textId="77777777" w:rsidR="00D00E7B" w:rsidRDefault="000B60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اللب الداخلي </w:t>
            </w:r>
          </w:p>
        </w:tc>
      </w:tr>
    </w:tbl>
    <w:p w14:paraId="28D118C1" w14:textId="77777777" w:rsidR="00D22D5F" w:rsidRDefault="00D22D5F" w:rsidP="009A4D59">
      <w:pPr>
        <w:jc w:val="lowKashida"/>
        <w:rPr>
          <w:b/>
          <w:bCs/>
          <w:sz w:val="32"/>
          <w:szCs w:val="32"/>
          <w:rtl/>
        </w:rPr>
      </w:pPr>
    </w:p>
    <w:p w14:paraId="78AF7F4C" w14:textId="77777777" w:rsidR="00CC23D9" w:rsidRDefault="00CC23D9" w:rsidP="006943FF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343BFA" wp14:editId="60EDA19D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B4A7D" id="رابط كسهم مستقيم 11" o:spid="_x0000_s1026" type="#_x0000_t32" style="position:absolute;margin-left:11.15pt;margin-top:23.15pt;width:5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" strokeweight="1.5pt"/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5DDBEE" wp14:editId="06CAEF6A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EA9C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C2428BA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23B6168" w14:textId="77777777" w:rsidR="00CC23D9" w:rsidRPr="00CC23D9" w:rsidRDefault="0049341E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DDBEE" id="مربع نص 10" o:spid="_x0000_s1027" type="#_x0000_t202" style="position:absolute;left:0;text-align:left;margin-left:-1.85pt;margin-top:-10.4pt;width:82.85pt;height:59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xPoix98AAAAJ&#10;AQAADwAAAAAAAAAAAAAAAACaBAAAZHJzL2Rvd25yZXYueG1sUEsFBgAAAAAEAAQA8wAAAKYFAAAA&#10;AA==&#10;">
                <v:textbox>
                  <w:txbxContent>
                    <w:p w14:paraId="18BBEA9C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7C2428BA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123B6168" w14:textId="77777777" w:rsidR="00CC23D9" w:rsidRPr="00CC23D9" w:rsidRDefault="0049341E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943FF">
        <w:rPr>
          <w:rFonts w:ascii="Traditional Arabic" w:hAnsi="Traditional Arabic" w:hint="cs"/>
          <w:b/>
          <w:bCs/>
          <w:sz w:val="36"/>
          <w:szCs w:val="36"/>
          <w:u w:val="single"/>
          <w:rtl/>
        </w:rPr>
        <w:t>ا</w:t>
      </w:r>
      <w:r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لسؤال الثاني :</w:t>
      </w:r>
      <w:r w:rsidR="009C1DAB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اخت</w:t>
      </w:r>
      <w:r w:rsidR="0084755F">
        <w:rPr>
          <w:rFonts w:ascii="Traditional Arabic" w:hAnsi="Traditional Arabic" w:hint="cs"/>
          <w:b/>
          <w:bCs/>
          <w:sz w:val="36"/>
          <w:szCs w:val="36"/>
          <w:rtl/>
        </w:rPr>
        <w:t>ا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84755F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14:paraId="7FB388FB" w14:textId="77777777"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</w:t>
      </w:r>
      <w:r w:rsidR="009C1DAB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14:paraId="15D2680F" w14:textId="77777777" w:rsidTr="00D34056">
        <w:trPr>
          <w:jc w:val="center"/>
        </w:trPr>
        <w:tc>
          <w:tcPr>
            <w:tcW w:w="624" w:type="dxa"/>
          </w:tcPr>
          <w:p w14:paraId="259B077C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14:paraId="477AF517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14:paraId="5319536A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14:paraId="0DA1DE1B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14:paraId="6AEB011F" w14:textId="77777777" w:rsidTr="00D34056">
        <w:trPr>
          <w:jc w:val="center"/>
        </w:trPr>
        <w:tc>
          <w:tcPr>
            <w:tcW w:w="624" w:type="dxa"/>
          </w:tcPr>
          <w:p w14:paraId="43EECE68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21</w:t>
            </w:r>
          </w:p>
        </w:tc>
        <w:tc>
          <w:tcPr>
            <w:tcW w:w="7088" w:type="dxa"/>
          </w:tcPr>
          <w:p w14:paraId="3B714625" w14:textId="77777777" w:rsidR="00CC23D9" w:rsidRPr="00B843A7" w:rsidRDefault="003F06E2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تنقسم المملكة النباتية الى شعبتين </w:t>
            </w:r>
            <w:r w:rsidR="00104963"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: 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نباتات وعائية ولا وعائية </w:t>
            </w:r>
          </w:p>
        </w:tc>
        <w:tc>
          <w:tcPr>
            <w:tcW w:w="1588" w:type="dxa"/>
          </w:tcPr>
          <w:p w14:paraId="039CD588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2B87EF3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96F9E6A" w14:textId="77777777" w:rsidTr="00D34056">
        <w:trPr>
          <w:jc w:val="center"/>
        </w:trPr>
        <w:tc>
          <w:tcPr>
            <w:tcW w:w="624" w:type="dxa"/>
          </w:tcPr>
          <w:p w14:paraId="54970217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22</w:t>
            </w:r>
          </w:p>
        </w:tc>
        <w:tc>
          <w:tcPr>
            <w:tcW w:w="7088" w:type="dxa"/>
          </w:tcPr>
          <w:p w14:paraId="403801B3" w14:textId="77777777" w:rsidR="00CC23D9" w:rsidRPr="00B843A7" w:rsidRDefault="00FF5F07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تقوم الأوراق في النبات بدعمه وتنظيم نقل الماء والغذاء الى باقي أجزاء النبات </w:t>
            </w:r>
          </w:p>
        </w:tc>
        <w:tc>
          <w:tcPr>
            <w:tcW w:w="1588" w:type="dxa"/>
          </w:tcPr>
          <w:p w14:paraId="3FA60599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F3182B1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161CFE01" w14:textId="77777777" w:rsidTr="00D34056">
        <w:trPr>
          <w:jc w:val="center"/>
        </w:trPr>
        <w:tc>
          <w:tcPr>
            <w:tcW w:w="624" w:type="dxa"/>
          </w:tcPr>
          <w:p w14:paraId="1A1D0162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23</w:t>
            </w:r>
          </w:p>
        </w:tc>
        <w:tc>
          <w:tcPr>
            <w:tcW w:w="7088" w:type="dxa"/>
          </w:tcPr>
          <w:p w14:paraId="65CABAE8" w14:textId="77777777" w:rsidR="00CC23D9" w:rsidRPr="00B7402F" w:rsidRDefault="00370A6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يعتبر الغطاء الصلب للسلاحف من التكيفات السلوكية </w:t>
            </w:r>
          </w:p>
        </w:tc>
        <w:tc>
          <w:tcPr>
            <w:tcW w:w="1588" w:type="dxa"/>
          </w:tcPr>
          <w:p w14:paraId="2D7139DD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BC5961E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9B62C1B" w14:textId="77777777" w:rsidTr="00D34056">
        <w:trPr>
          <w:jc w:val="center"/>
        </w:trPr>
        <w:tc>
          <w:tcPr>
            <w:tcW w:w="624" w:type="dxa"/>
          </w:tcPr>
          <w:p w14:paraId="71491EA3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24</w:t>
            </w:r>
          </w:p>
        </w:tc>
        <w:tc>
          <w:tcPr>
            <w:tcW w:w="7088" w:type="dxa"/>
          </w:tcPr>
          <w:p w14:paraId="1D294ED9" w14:textId="77777777" w:rsidR="00CC23D9" w:rsidRPr="00B7402F" w:rsidRDefault="00370A6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370A6E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من مزايا التكاثر الجنسي أن الأبناء</w:t>
            </w:r>
            <w:r w:rsidR="00104963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لا</w:t>
            </w:r>
            <w:r w:rsidRPr="00370A6E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يشتركون في صفات موروثة من كلا الأبوين</w:t>
            </w:r>
          </w:p>
        </w:tc>
        <w:tc>
          <w:tcPr>
            <w:tcW w:w="1588" w:type="dxa"/>
          </w:tcPr>
          <w:p w14:paraId="54C2A995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AF08F4C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09A1AF8" w14:textId="77777777" w:rsidTr="00D34056">
        <w:trPr>
          <w:jc w:val="center"/>
        </w:trPr>
        <w:tc>
          <w:tcPr>
            <w:tcW w:w="624" w:type="dxa"/>
          </w:tcPr>
          <w:p w14:paraId="2CC6C4F4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25</w:t>
            </w:r>
          </w:p>
        </w:tc>
        <w:tc>
          <w:tcPr>
            <w:tcW w:w="7088" w:type="dxa"/>
          </w:tcPr>
          <w:p w14:paraId="607E8082" w14:textId="77777777" w:rsidR="00CC23D9" w:rsidRPr="00B7402F" w:rsidRDefault="00370A6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370A6E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تقوم بعض المخلوقات الحية بإطلاق عدد كبير جدا من الخلايا الجنسية في وقت واحد حتى تزيد فرصة حدوث الاخصاب</w:t>
            </w:r>
          </w:p>
        </w:tc>
        <w:tc>
          <w:tcPr>
            <w:tcW w:w="1588" w:type="dxa"/>
          </w:tcPr>
          <w:p w14:paraId="7014DA15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AFF562E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F0A22DF" w14:textId="77777777" w:rsidTr="00D34056">
        <w:trPr>
          <w:jc w:val="center"/>
        </w:trPr>
        <w:tc>
          <w:tcPr>
            <w:tcW w:w="624" w:type="dxa"/>
          </w:tcPr>
          <w:p w14:paraId="13098A77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26</w:t>
            </w:r>
          </w:p>
        </w:tc>
        <w:tc>
          <w:tcPr>
            <w:tcW w:w="7088" w:type="dxa"/>
          </w:tcPr>
          <w:p w14:paraId="7011C00F" w14:textId="77777777" w:rsidR="00CC23D9" w:rsidRPr="00F77971" w:rsidRDefault="002C71C6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من الممالك الستة التي تصنف اليها المخلوقات الحية : المملكة الحيوانية ومملكة الطلائعيات </w:t>
            </w:r>
          </w:p>
        </w:tc>
        <w:tc>
          <w:tcPr>
            <w:tcW w:w="1588" w:type="dxa"/>
          </w:tcPr>
          <w:p w14:paraId="7401EE91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92A18E8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803AFC5" w14:textId="77777777" w:rsidTr="00D34056">
        <w:trPr>
          <w:jc w:val="center"/>
        </w:trPr>
        <w:tc>
          <w:tcPr>
            <w:tcW w:w="624" w:type="dxa"/>
          </w:tcPr>
          <w:p w14:paraId="32E88D65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lastRenderedPageBreak/>
              <w:t>27</w:t>
            </w:r>
          </w:p>
        </w:tc>
        <w:tc>
          <w:tcPr>
            <w:tcW w:w="7088" w:type="dxa"/>
          </w:tcPr>
          <w:p w14:paraId="1E852101" w14:textId="77777777" w:rsidR="00CC23D9" w:rsidRPr="00BF3426" w:rsidRDefault="00A53138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يحتاج النبات لضوء الشمس والماء للقيام بعملية البناء الضوئي </w:t>
            </w:r>
          </w:p>
        </w:tc>
        <w:tc>
          <w:tcPr>
            <w:tcW w:w="1588" w:type="dxa"/>
          </w:tcPr>
          <w:p w14:paraId="744FD783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60BA69D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54D51DA9" w14:textId="77777777" w:rsidTr="00D34056">
        <w:trPr>
          <w:jc w:val="center"/>
        </w:trPr>
        <w:tc>
          <w:tcPr>
            <w:tcW w:w="624" w:type="dxa"/>
          </w:tcPr>
          <w:p w14:paraId="407B177F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28</w:t>
            </w:r>
          </w:p>
        </w:tc>
        <w:tc>
          <w:tcPr>
            <w:tcW w:w="7088" w:type="dxa"/>
          </w:tcPr>
          <w:p w14:paraId="4D413196" w14:textId="77777777" w:rsidR="00CC23D9" w:rsidRPr="00B7402F" w:rsidRDefault="00E21369" w:rsidP="00F2726C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علاقة </w:t>
            </w:r>
            <w:r w:rsidR="00F2726C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التطفل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هي أحد أشكال العلاقات التعاونية التي تنشأ بين مخلوقين حيين ، بحيث يستفيد كل منهما من الآخر</w:t>
            </w:r>
          </w:p>
        </w:tc>
        <w:tc>
          <w:tcPr>
            <w:tcW w:w="1588" w:type="dxa"/>
          </w:tcPr>
          <w:p w14:paraId="59182826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EC91FC9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11469C62" w14:textId="77777777" w:rsidTr="00D34056">
        <w:trPr>
          <w:jc w:val="center"/>
        </w:trPr>
        <w:tc>
          <w:tcPr>
            <w:tcW w:w="624" w:type="dxa"/>
          </w:tcPr>
          <w:p w14:paraId="0EDFCCB7" w14:textId="77777777" w:rsidR="0049341E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29</w:t>
            </w:r>
          </w:p>
        </w:tc>
        <w:tc>
          <w:tcPr>
            <w:tcW w:w="7088" w:type="dxa"/>
          </w:tcPr>
          <w:p w14:paraId="3ABD46AC" w14:textId="77777777" w:rsidR="0049341E" w:rsidRPr="00B7402F" w:rsidRDefault="00D75DAC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يتم تسجيل الأمواج الزلزالية التي تنتشر في القشرة الأرضية بجهاز يسمى السيزمومتر </w:t>
            </w:r>
          </w:p>
        </w:tc>
        <w:tc>
          <w:tcPr>
            <w:tcW w:w="1588" w:type="dxa"/>
          </w:tcPr>
          <w:p w14:paraId="0A4D0530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7CCA79A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28B58E99" w14:textId="77777777" w:rsidTr="00D34056">
        <w:trPr>
          <w:jc w:val="center"/>
        </w:trPr>
        <w:tc>
          <w:tcPr>
            <w:tcW w:w="624" w:type="dxa"/>
          </w:tcPr>
          <w:p w14:paraId="5CEA227B" w14:textId="77777777" w:rsidR="0049341E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30</w:t>
            </w:r>
          </w:p>
        </w:tc>
        <w:tc>
          <w:tcPr>
            <w:tcW w:w="7088" w:type="dxa"/>
          </w:tcPr>
          <w:p w14:paraId="1D39C272" w14:textId="77777777" w:rsidR="0049341E" w:rsidRPr="00B7402F" w:rsidRDefault="00B31F15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يكون اللب الداخلي من طبقات الأرض صلبا </w:t>
            </w:r>
          </w:p>
        </w:tc>
        <w:tc>
          <w:tcPr>
            <w:tcW w:w="1588" w:type="dxa"/>
          </w:tcPr>
          <w:p w14:paraId="4BE54942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6384B82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35977093" w14:textId="77777777" w:rsidTr="00D34056">
        <w:trPr>
          <w:jc w:val="center"/>
        </w:trPr>
        <w:tc>
          <w:tcPr>
            <w:tcW w:w="624" w:type="dxa"/>
          </w:tcPr>
          <w:p w14:paraId="582C4B4A" w14:textId="77777777" w:rsidR="0049341E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31</w:t>
            </w:r>
          </w:p>
        </w:tc>
        <w:tc>
          <w:tcPr>
            <w:tcW w:w="7088" w:type="dxa"/>
          </w:tcPr>
          <w:p w14:paraId="36512934" w14:textId="77777777" w:rsidR="0049341E" w:rsidRPr="00B7402F" w:rsidRDefault="00721305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لا </w:t>
            </w:r>
            <w:r w:rsidR="00B31F15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يمكن أن يحدث تغير في النظام البيئي بسبب الزلازل والفيضانات </w:t>
            </w:r>
          </w:p>
        </w:tc>
        <w:tc>
          <w:tcPr>
            <w:tcW w:w="1588" w:type="dxa"/>
          </w:tcPr>
          <w:p w14:paraId="62A68921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9E79DA4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4E1CC75C" w14:textId="77777777" w:rsidTr="00D34056">
        <w:trPr>
          <w:jc w:val="center"/>
        </w:trPr>
        <w:tc>
          <w:tcPr>
            <w:tcW w:w="624" w:type="dxa"/>
          </w:tcPr>
          <w:p w14:paraId="0DC682A2" w14:textId="77777777" w:rsidR="0049341E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32</w:t>
            </w:r>
          </w:p>
        </w:tc>
        <w:tc>
          <w:tcPr>
            <w:tcW w:w="7088" w:type="dxa"/>
          </w:tcPr>
          <w:p w14:paraId="138E426B" w14:textId="77777777" w:rsidR="0049341E" w:rsidRPr="00B7402F" w:rsidRDefault="00031977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يكون الاخصاب الخارجي محفوف بالمخاطر </w:t>
            </w:r>
          </w:p>
        </w:tc>
        <w:tc>
          <w:tcPr>
            <w:tcW w:w="1588" w:type="dxa"/>
          </w:tcPr>
          <w:p w14:paraId="5396B3E0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77F6A45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4118FCA6" w14:textId="77777777"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F6098" wp14:editId="2A396BB4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CC5F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ED12504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885CF64" w14:textId="77777777" w:rsidR="00CC23D9" w:rsidRPr="00CC23D9" w:rsidRDefault="00EA6E25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6098" id="مربع نص 16" o:spid="_x0000_s1028" type="#_x0000_t202" style="position:absolute;left:0;text-align:left;margin-left:2.45pt;margin-top:8.15pt;width:82.85pt;height: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CTOB7veAAAA&#10;CAEAAA8AAAAAAAAAAAAAAAAAnAQAAGRycy9kb3ducmV2LnhtbFBLBQYAAAAABAAEAPMAAACnBQAA&#10;AAA=&#10;">
                <v:textbox>
                  <w:txbxContent>
                    <w:p w14:paraId="2F74CC5F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2ED12504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2885CF64" w14:textId="77777777" w:rsidR="00CC23D9" w:rsidRPr="00CC23D9" w:rsidRDefault="00EA6E25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="009C1DAB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أجيبي على الأسئلة التالية : 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14:paraId="76A1392E" w14:textId="77777777" w:rsidR="009A4D59" w:rsidRDefault="00CC23D9" w:rsidP="007656B4">
      <w:pPr>
        <w:pStyle w:val="a7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5B2FA" wp14:editId="421011D0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D5E96" id="رابط كسهم مستقيم 17" o:spid="_x0000_s1026" type="#_x0000_t32" style="position:absolute;margin-left:17.25pt;margin-top:13.75pt;width: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" strokeweight="1.5pt"/>
            </w:pict>
          </mc:Fallback>
        </mc:AlternateContent>
      </w:r>
      <w:r w:rsidR="00EF1412">
        <w:rPr>
          <w:rFonts w:hint="cs"/>
          <w:b/>
          <w:bCs/>
          <w:sz w:val="32"/>
          <w:szCs w:val="32"/>
          <w:rtl/>
        </w:rPr>
        <w:t xml:space="preserve">رتبي مستويات تصنيف المخلوقات الحية من المستوى </w:t>
      </w:r>
      <w:r w:rsidR="007656B4">
        <w:rPr>
          <w:rFonts w:hint="cs"/>
          <w:b/>
          <w:bCs/>
          <w:sz w:val="32"/>
          <w:szCs w:val="32"/>
          <w:rtl/>
        </w:rPr>
        <w:t>الأكبر</w:t>
      </w:r>
      <w:r w:rsidR="00EF1412">
        <w:rPr>
          <w:rFonts w:hint="cs"/>
          <w:b/>
          <w:bCs/>
          <w:sz w:val="32"/>
          <w:szCs w:val="32"/>
          <w:rtl/>
        </w:rPr>
        <w:t xml:space="preserve"> الى المستوى الأ</w:t>
      </w:r>
      <w:r w:rsidR="007656B4">
        <w:rPr>
          <w:rFonts w:hint="cs"/>
          <w:b/>
          <w:bCs/>
          <w:sz w:val="32"/>
          <w:szCs w:val="32"/>
          <w:rtl/>
        </w:rPr>
        <w:t>صغر</w:t>
      </w:r>
      <w:r w:rsidR="00EF1412">
        <w:rPr>
          <w:rFonts w:hint="cs"/>
          <w:b/>
          <w:bCs/>
          <w:sz w:val="32"/>
          <w:szCs w:val="32"/>
          <w:rtl/>
        </w:rPr>
        <w:t xml:space="preserve"> : </w:t>
      </w:r>
    </w:p>
    <w:p w14:paraId="221B817D" w14:textId="77777777" w:rsidR="00EF1412" w:rsidRDefault="00EF1412" w:rsidP="00EF1412">
      <w:pPr>
        <w:pStyle w:val="a7"/>
        <w:ind w:left="1080"/>
        <w:jc w:val="lowKashida"/>
        <w:rPr>
          <w:b/>
          <w:bCs/>
          <w:sz w:val="32"/>
          <w:szCs w:val="32"/>
          <w:rtl/>
          <w:lang w:eastAsia="en-US"/>
        </w:rPr>
      </w:pPr>
      <w:r>
        <w:rPr>
          <w:rFonts w:hint="cs"/>
          <w:b/>
          <w:bCs/>
          <w:sz w:val="32"/>
          <w:szCs w:val="32"/>
          <w:rtl/>
          <w:lang w:eastAsia="en-US"/>
        </w:rPr>
        <w:t>........................................................................................</w:t>
      </w:r>
    </w:p>
    <w:p w14:paraId="144361EB" w14:textId="77777777" w:rsidR="00EF1412" w:rsidRDefault="00EF1412" w:rsidP="00EF1412">
      <w:pPr>
        <w:pStyle w:val="a7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أرسم</w:t>
      </w:r>
      <w:r w:rsidR="009C1DAB">
        <w:rPr>
          <w:rFonts w:hint="cs"/>
          <w:b/>
          <w:bCs/>
          <w:sz w:val="32"/>
          <w:szCs w:val="32"/>
          <w:rtl/>
        </w:rPr>
        <w:t>ي</w:t>
      </w:r>
      <w:r>
        <w:rPr>
          <w:rFonts w:hint="cs"/>
          <w:b/>
          <w:bCs/>
          <w:sz w:val="32"/>
          <w:szCs w:val="32"/>
          <w:rtl/>
        </w:rPr>
        <w:t xml:space="preserve"> خطا يصل بين كل صندوق عن اليمين والمجموعة التي ينتمي اليها عن اليسار : </w:t>
      </w:r>
    </w:p>
    <w:p w14:paraId="78102F1D" w14:textId="77777777" w:rsidR="00EF1412" w:rsidRPr="00EF1412" w:rsidRDefault="00EF1412" w:rsidP="00EF1412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882F1A" wp14:editId="6C83F0C7">
                <wp:simplePos x="0" y="0"/>
                <wp:positionH relativeFrom="column">
                  <wp:posOffset>4322445</wp:posOffset>
                </wp:positionH>
                <wp:positionV relativeFrom="paragraph">
                  <wp:posOffset>180340</wp:posOffset>
                </wp:positionV>
                <wp:extent cx="905151" cy="388189"/>
                <wp:effectExtent l="0" t="0" r="2857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7C345" w14:textId="77777777" w:rsidR="00EF1412" w:rsidRPr="00EF1412" w:rsidRDefault="00EF1412" w:rsidP="00EF1412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 w:rsidRPr="00EF1412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>ضفدع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2F1A" id="Text Box 23" o:spid="_x0000_s1029" type="#_x0000_t202" style="position:absolute;left:0;text-align:left;margin-left:340.35pt;margin-top:14.2pt;width:71.25pt;height:30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" fillcolor="white [3201]" strokeweight=".5pt">
                <v:textbox>
                  <w:txbxContent>
                    <w:p w14:paraId="1CB7C345" w14:textId="77777777" w:rsidR="00EF1412" w:rsidRPr="00EF1412" w:rsidRDefault="00EF1412" w:rsidP="00EF1412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 w:rsidRPr="00EF1412"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>ضفدع</w:t>
                      </w:r>
                    </w:p>
                  </w:txbxContent>
                </v:textbox>
              </v:shape>
            </w:pict>
          </mc:Fallback>
        </mc:AlternateContent>
      </w:r>
    </w:p>
    <w:p w14:paraId="1FEC54F6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48842AB9" w14:textId="77777777" w:rsidR="009A4D59" w:rsidRDefault="009E0BD8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B8F7B5" wp14:editId="7F03A681">
                <wp:simplePos x="0" y="0"/>
                <wp:positionH relativeFrom="column">
                  <wp:posOffset>1735455</wp:posOffset>
                </wp:positionH>
                <wp:positionV relativeFrom="paragraph">
                  <wp:posOffset>64770</wp:posOffset>
                </wp:positionV>
                <wp:extent cx="1304925" cy="4095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324FB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 w:bidi="ar-MA"/>
                              </w:rPr>
                              <w:t xml:space="preserve">عوامل حيوية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F7B5" id="Text Box 33" o:spid="_x0000_s1030" type="#_x0000_t202" style="position:absolute;left:0;text-align:left;margin-left:136.65pt;margin-top:5.1pt;width:102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" fillcolor="white [3201]" strokeweight=".5pt">
                <v:textbox>
                  <w:txbxContent>
                    <w:p w14:paraId="121324FB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eastAsia="en-US" w:bidi="ar-MA"/>
                        </w:rPr>
                        <w:t xml:space="preserve">عوامل حيوية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179534" wp14:editId="05C3CCED">
                <wp:simplePos x="0" y="0"/>
                <wp:positionH relativeFrom="column">
                  <wp:posOffset>4329730</wp:posOffset>
                </wp:positionH>
                <wp:positionV relativeFrom="paragraph">
                  <wp:posOffset>3103</wp:posOffset>
                </wp:positionV>
                <wp:extent cx="905151" cy="388189"/>
                <wp:effectExtent l="0" t="0" r="2857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CD87A" w14:textId="77777777" w:rsidR="00EF1412" w:rsidRPr="00EF1412" w:rsidRDefault="009E0BD8" w:rsidP="00EF1412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 xml:space="preserve">صخرة </w:t>
                            </w:r>
                            <w:r w:rsidRPr="009E0BD8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221F3CD2" wp14:editId="236D0A6D">
                                  <wp:extent cx="715645" cy="310610"/>
                                  <wp:effectExtent l="0" t="0" r="825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3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9534" id="Text Box 24" o:spid="_x0000_s1031" type="#_x0000_t202" style="position:absolute;left:0;text-align:left;margin-left:340.9pt;margin-top:.25pt;width:71.25pt;height:30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" fillcolor="white [3201]" strokeweight=".5pt">
                <v:textbox>
                  <w:txbxContent>
                    <w:p w14:paraId="25BCD87A" w14:textId="77777777" w:rsidR="00EF1412" w:rsidRPr="00EF1412" w:rsidRDefault="009E0BD8" w:rsidP="00EF1412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 xml:space="preserve">صخرة </w:t>
                      </w:r>
                      <w:r w:rsidRPr="009E0BD8">
                        <w:rPr>
                          <w:rFonts w:hint="cs"/>
                          <w:sz w:val="48"/>
                          <w:szCs w:val="36"/>
                          <w:rtl/>
                          <w:lang w:eastAsia="en-US"/>
                        </w:rPr>
                        <w:drawing>
                          <wp:inline distT="0" distB="0" distL="0" distR="0" wp14:anchorId="221F3CD2" wp14:editId="236D0A6D">
                            <wp:extent cx="715645" cy="310610"/>
                            <wp:effectExtent l="0" t="0" r="825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3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67CE61" w14:textId="77777777" w:rsidR="009A4D59" w:rsidRDefault="009E0BD8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995C31" wp14:editId="6D729133">
                <wp:simplePos x="0" y="0"/>
                <wp:positionH relativeFrom="column">
                  <wp:posOffset>4326255</wp:posOffset>
                </wp:positionH>
                <wp:positionV relativeFrom="paragraph">
                  <wp:posOffset>132715</wp:posOffset>
                </wp:positionV>
                <wp:extent cx="905151" cy="388189"/>
                <wp:effectExtent l="0" t="0" r="28575" b="120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2DFF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 xml:space="preserve">بحيرة  </w:t>
                            </w:r>
                            <w:r w:rsidRPr="009E0BD8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2935ABAD" wp14:editId="0B07C88B">
                                  <wp:extent cx="715645" cy="310610"/>
                                  <wp:effectExtent l="0" t="0" r="825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3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95C31" id="Text Box 27" o:spid="_x0000_s1032" type="#_x0000_t202" style="position:absolute;left:0;text-align:left;margin-left:340.65pt;margin-top:10.45pt;width:71.25pt;height:30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" fillcolor="white [3201]" strokeweight=".5pt">
                <v:textbox>
                  <w:txbxContent>
                    <w:p w14:paraId="48B32DFF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 xml:space="preserve">بحيرة  </w:t>
                      </w:r>
                      <w:r w:rsidRPr="009E0BD8">
                        <w:rPr>
                          <w:rFonts w:hint="cs"/>
                          <w:sz w:val="48"/>
                          <w:szCs w:val="36"/>
                          <w:rtl/>
                          <w:lang w:eastAsia="en-US"/>
                        </w:rPr>
                        <w:drawing>
                          <wp:inline distT="0" distB="0" distL="0" distR="0" wp14:anchorId="2935ABAD" wp14:editId="0B07C88B">
                            <wp:extent cx="715645" cy="310610"/>
                            <wp:effectExtent l="0" t="0" r="825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3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652A8A" w14:textId="77777777" w:rsidR="009A4D59" w:rsidRDefault="009E0BD8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943B7" wp14:editId="32E7BCCA">
                <wp:simplePos x="0" y="0"/>
                <wp:positionH relativeFrom="column">
                  <wp:posOffset>1735455</wp:posOffset>
                </wp:positionH>
                <wp:positionV relativeFrom="paragraph">
                  <wp:posOffset>165735</wp:posOffset>
                </wp:positionV>
                <wp:extent cx="1304925" cy="4095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31DE4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 w:bidi="ar-MA"/>
                              </w:rPr>
                              <w:t xml:space="preserve">عوامل لاحيوية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43B7" id="Text Box 35" o:spid="_x0000_s1033" type="#_x0000_t202" style="position:absolute;left:0;text-align:left;margin-left:136.65pt;margin-top:13.05pt;width:102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" fillcolor="white [3201]" strokeweight=".5pt">
                <v:textbox>
                  <w:txbxContent>
                    <w:p w14:paraId="03D31DE4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eastAsia="en-US" w:bidi="ar-MA"/>
                        </w:rPr>
                        <w:t xml:space="preserve">عوامل لاحيوية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426E24" wp14:editId="32885656">
                <wp:simplePos x="0" y="0"/>
                <wp:positionH relativeFrom="column">
                  <wp:posOffset>4326255</wp:posOffset>
                </wp:positionH>
                <wp:positionV relativeFrom="paragraph">
                  <wp:posOffset>260985</wp:posOffset>
                </wp:positionV>
                <wp:extent cx="905151" cy="388189"/>
                <wp:effectExtent l="0" t="0" r="28575" b="120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CCEE4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 xml:space="preserve">زهرة  </w:t>
                            </w:r>
                            <w:r w:rsidRPr="009E0BD8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44A534EB" wp14:editId="10EBEC99">
                                  <wp:extent cx="715645" cy="310610"/>
                                  <wp:effectExtent l="0" t="0" r="825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3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6E24" id="Text Box 29" o:spid="_x0000_s1034" type="#_x0000_t202" style="position:absolute;left:0;text-align:left;margin-left:340.65pt;margin-top:20.55pt;width:71.25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" fillcolor="white [3201]" strokeweight=".5pt">
                <v:textbox>
                  <w:txbxContent>
                    <w:p w14:paraId="6D4CCEE4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 xml:space="preserve">زهرة  </w:t>
                      </w:r>
                      <w:r w:rsidRPr="009E0BD8">
                        <w:rPr>
                          <w:rFonts w:hint="cs"/>
                          <w:sz w:val="48"/>
                          <w:szCs w:val="36"/>
                          <w:rtl/>
                          <w:lang w:eastAsia="en-US"/>
                        </w:rPr>
                        <w:drawing>
                          <wp:inline distT="0" distB="0" distL="0" distR="0" wp14:anchorId="44A534EB" wp14:editId="10EBEC99">
                            <wp:extent cx="715645" cy="310610"/>
                            <wp:effectExtent l="0" t="0" r="825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3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1DDF08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4F01E2CA" w14:textId="77777777" w:rsidR="009A4D59" w:rsidRDefault="009E0BD8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4F371" wp14:editId="42DBF37E">
                <wp:simplePos x="0" y="0"/>
                <wp:positionH relativeFrom="column">
                  <wp:posOffset>4326255</wp:posOffset>
                </wp:positionH>
                <wp:positionV relativeFrom="paragraph">
                  <wp:posOffset>76200</wp:posOffset>
                </wp:positionV>
                <wp:extent cx="905151" cy="388189"/>
                <wp:effectExtent l="0" t="0" r="28575" b="120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A1B13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 xml:space="preserve">طائر  </w:t>
                            </w:r>
                            <w:r w:rsidRPr="009E0BD8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45E05929" wp14:editId="4AC960D8">
                                  <wp:extent cx="715645" cy="310610"/>
                                  <wp:effectExtent l="0" t="0" r="825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3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4F371" id="Text Box 31" o:spid="_x0000_s1035" type="#_x0000_t202" style="position:absolute;left:0;text-align:left;margin-left:340.65pt;margin-top:6pt;width:71.25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" fillcolor="white [3201]" strokeweight=".5pt">
                <v:textbox>
                  <w:txbxContent>
                    <w:p w14:paraId="2DFA1B13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 xml:space="preserve">طائر  </w:t>
                      </w:r>
                      <w:r w:rsidRPr="009E0BD8">
                        <w:rPr>
                          <w:rFonts w:hint="cs"/>
                          <w:sz w:val="48"/>
                          <w:szCs w:val="36"/>
                          <w:rtl/>
                          <w:lang w:eastAsia="en-US"/>
                        </w:rPr>
                        <w:drawing>
                          <wp:inline distT="0" distB="0" distL="0" distR="0" wp14:anchorId="45E05929" wp14:editId="4AC960D8">
                            <wp:extent cx="715645" cy="310610"/>
                            <wp:effectExtent l="0" t="0" r="825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3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6631A9" w14:textId="77777777" w:rsidR="004B1907" w:rsidRDefault="00C805FE" w:rsidP="009A4D59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190085" wp14:editId="59359654">
                <wp:simplePos x="0" y="0"/>
                <wp:positionH relativeFrom="column">
                  <wp:posOffset>40640</wp:posOffset>
                </wp:positionH>
                <wp:positionV relativeFrom="paragraph">
                  <wp:posOffset>167005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0D09F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0E026AD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02387632" w14:textId="77777777" w:rsidR="00CC23D9" w:rsidRPr="00CC23D9" w:rsidRDefault="00EA6E25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0085" id="مربع نص 18" o:spid="_x0000_s1036" type="#_x0000_t202" style="position:absolute;left:0;text-align:left;margin-left:3.2pt;margin-top:13.15pt;width:82.85pt;height:5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0NQAIAAF8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">
                <v:textbox>
                  <w:txbxContent>
                    <w:p w14:paraId="27D0D09F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10E026AD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02387632" w14:textId="77777777" w:rsidR="00CC23D9" w:rsidRPr="00CC23D9" w:rsidRDefault="00EA6E25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98BD571" w14:textId="77777777" w:rsidR="00CC23D9" w:rsidRDefault="00C805FE" w:rsidP="009C1DAB">
      <w:pPr>
        <w:rPr>
          <w:b/>
          <w:bCs/>
          <w:sz w:val="32"/>
          <w:szCs w:val="32"/>
          <w:rtl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4EE34" wp14:editId="3EC32AFD">
                <wp:simplePos x="0" y="0"/>
                <wp:positionH relativeFrom="column">
                  <wp:posOffset>219075</wp:posOffset>
                </wp:positionH>
                <wp:positionV relativeFrom="paragraph">
                  <wp:posOffset>248285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02677" id="رابط كسهم مستقيم 19" o:spid="_x0000_s1026" type="#_x0000_t32" style="position:absolute;margin-left:17.25pt;margin-top:19.55pt;width: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" strokeweight="1.5pt"/>
            </w:pict>
          </mc:Fallback>
        </mc:AlternateConten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السؤال </w:t>
      </w:r>
      <w:r w:rsidR="00CC23D9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الرابع</w: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:</w:t>
      </w:r>
      <w:r w:rsidR="00CC23D9" w:rsidRPr="009C1DAB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</w:t>
      </w:r>
      <w:r w:rsidRPr="009C1DAB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قارني بين التكاثر الجنسي والتكاثر اللاجنسي من حيث :</w:t>
      </w:r>
      <w:r w:rsidRPr="009C1DAB">
        <w:rPr>
          <w:rFonts w:hint="cs"/>
          <w:b/>
          <w:bCs/>
          <w:sz w:val="32"/>
          <w:szCs w:val="32"/>
          <w:rtl/>
        </w:rPr>
        <w:t xml:space="preserve"> </w:t>
      </w:r>
    </w:p>
    <w:p w14:paraId="348840F8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Style w:val="a6"/>
        <w:tblpPr w:leftFromText="180" w:rightFromText="180" w:vertAnchor="text" w:horzAnchor="margin" w:tblpXSpec="center" w:tblpY="187"/>
        <w:bidiVisual/>
        <w:tblW w:w="0" w:type="auto"/>
        <w:tblLook w:val="04A0" w:firstRow="1" w:lastRow="0" w:firstColumn="1" w:lastColumn="0" w:noHBand="0" w:noVBand="1"/>
      </w:tblPr>
      <w:tblGrid>
        <w:gridCol w:w="2832"/>
        <w:gridCol w:w="3543"/>
        <w:gridCol w:w="2535"/>
      </w:tblGrid>
      <w:tr w:rsidR="00866B21" w14:paraId="545C5B7D" w14:textId="77777777" w:rsidTr="00866B21">
        <w:tc>
          <w:tcPr>
            <w:tcW w:w="2832" w:type="dxa"/>
            <w:vAlign w:val="center"/>
          </w:tcPr>
          <w:p w14:paraId="6A3139AA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543" w:type="dxa"/>
            <w:vAlign w:val="center"/>
          </w:tcPr>
          <w:p w14:paraId="7D7E2B36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التكاثر الجنسي</w:t>
            </w:r>
          </w:p>
        </w:tc>
        <w:tc>
          <w:tcPr>
            <w:tcW w:w="2535" w:type="dxa"/>
            <w:vAlign w:val="center"/>
          </w:tcPr>
          <w:p w14:paraId="6C4CAB81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التكاثر اللاجنسي</w:t>
            </w:r>
          </w:p>
        </w:tc>
      </w:tr>
      <w:tr w:rsidR="00866B21" w14:paraId="5A600690" w14:textId="77777777" w:rsidTr="00866B21">
        <w:tc>
          <w:tcPr>
            <w:tcW w:w="2832" w:type="dxa"/>
            <w:vAlign w:val="center"/>
          </w:tcPr>
          <w:p w14:paraId="762EAC57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عدد الآباء </w:t>
            </w:r>
          </w:p>
        </w:tc>
        <w:tc>
          <w:tcPr>
            <w:tcW w:w="3543" w:type="dxa"/>
            <w:vAlign w:val="center"/>
          </w:tcPr>
          <w:p w14:paraId="77966EF4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35" w:type="dxa"/>
            <w:vAlign w:val="center"/>
          </w:tcPr>
          <w:p w14:paraId="612B6F77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866B21" w14:paraId="127DB789" w14:textId="77777777" w:rsidTr="00866B21">
        <w:tc>
          <w:tcPr>
            <w:tcW w:w="2832" w:type="dxa"/>
            <w:vAlign w:val="center"/>
          </w:tcPr>
          <w:p w14:paraId="30E8B674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درجة الشبه بين الآباء والأبناء </w:t>
            </w:r>
          </w:p>
        </w:tc>
        <w:tc>
          <w:tcPr>
            <w:tcW w:w="3543" w:type="dxa"/>
            <w:vAlign w:val="center"/>
          </w:tcPr>
          <w:p w14:paraId="6AAC4872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35" w:type="dxa"/>
            <w:vAlign w:val="center"/>
          </w:tcPr>
          <w:p w14:paraId="6E64221D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866B21" w14:paraId="65852D8E" w14:textId="77777777" w:rsidTr="00866B21">
        <w:tc>
          <w:tcPr>
            <w:tcW w:w="2832" w:type="dxa"/>
            <w:vAlign w:val="center"/>
          </w:tcPr>
          <w:p w14:paraId="7BF6C620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هل يوجد خلط للصفات ؟ </w:t>
            </w:r>
          </w:p>
        </w:tc>
        <w:tc>
          <w:tcPr>
            <w:tcW w:w="3543" w:type="dxa"/>
            <w:vAlign w:val="center"/>
          </w:tcPr>
          <w:p w14:paraId="451BC524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35" w:type="dxa"/>
            <w:vAlign w:val="center"/>
          </w:tcPr>
          <w:p w14:paraId="5566D84F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41319F24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27B2F9E7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1829D3E2" w14:textId="77777777" w:rsidR="009A4D59" w:rsidRDefault="00866B21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50D8A" wp14:editId="39F55AF9">
                <wp:simplePos x="0" y="0"/>
                <wp:positionH relativeFrom="column">
                  <wp:posOffset>1154430</wp:posOffset>
                </wp:positionH>
                <wp:positionV relativeFrom="paragraph">
                  <wp:posOffset>1066165</wp:posOffset>
                </wp:positionV>
                <wp:extent cx="4200525" cy="6667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4E190" w14:textId="77777777" w:rsidR="001747F7" w:rsidRPr="001747F7" w:rsidRDefault="00866B21" w:rsidP="001747F7">
                            <w:pPr>
                              <w:jc w:val="center"/>
                              <w:rPr>
                                <w:sz w:val="32"/>
                                <w:szCs w:val="28"/>
                                <w:rtl/>
                                <w:lang w:bidi="ar-MA"/>
                              </w:rPr>
                            </w:pPr>
                            <w:r w:rsidRPr="001747F7">
                              <w:rPr>
                                <w:rFonts w:hint="cs"/>
                                <w:sz w:val="32"/>
                                <w:szCs w:val="28"/>
                                <w:rtl/>
                                <w:lang w:bidi="ar-MA"/>
                              </w:rPr>
                              <w:t>انتهت الأسئلة</w:t>
                            </w:r>
                          </w:p>
                          <w:p w14:paraId="242E3784" w14:textId="77777777" w:rsidR="00866B21" w:rsidRPr="001747F7" w:rsidRDefault="00866B21" w:rsidP="001747F7">
                            <w:pPr>
                              <w:jc w:val="center"/>
                              <w:rPr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1747F7">
                              <w:rPr>
                                <w:rFonts w:hint="cs"/>
                                <w:sz w:val="32"/>
                                <w:szCs w:val="28"/>
                                <w:rtl/>
                                <w:lang w:bidi="ar-MA"/>
                              </w:rPr>
                              <w:t>كل الأماني الطيبة لكن</w:t>
                            </w:r>
                            <w:r w:rsidR="001747F7" w:rsidRPr="001747F7">
                              <w:rPr>
                                <w:rFonts w:hint="cs"/>
                                <w:sz w:val="32"/>
                                <w:szCs w:val="28"/>
                                <w:rtl/>
                                <w:lang w:bidi="ar-MA"/>
                              </w:rPr>
                              <w:t xml:space="preserve"> - </w:t>
                            </w:r>
                            <w:r w:rsidRPr="001747F7">
                              <w:rPr>
                                <w:rFonts w:hint="cs"/>
                                <w:sz w:val="32"/>
                                <w:szCs w:val="28"/>
                                <w:rtl/>
                                <w:lang w:bidi="ar-MA"/>
                              </w:rPr>
                              <w:t>معلمة المادة / بشرى عطار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50D8A" id="Text Box 26" o:spid="_x0000_s1037" type="#_x0000_t202" style="position:absolute;left:0;text-align:left;margin-left:90.9pt;margin-top:83.95pt;width:330.75pt;height:5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" fillcolor="white [3201]" strokeweight=".5pt">
                <v:textbox>
                  <w:txbxContent>
                    <w:p w14:paraId="6764E190" w14:textId="77777777" w:rsidR="001747F7" w:rsidRPr="001747F7" w:rsidRDefault="00866B21" w:rsidP="001747F7">
                      <w:pPr>
                        <w:jc w:val="center"/>
                        <w:rPr>
                          <w:sz w:val="32"/>
                          <w:szCs w:val="28"/>
                          <w:rtl/>
                          <w:lang w:bidi="ar-MA"/>
                        </w:rPr>
                      </w:pPr>
                      <w:r w:rsidRPr="001747F7">
                        <w:rPr>
                          <w:rFonts w:hint="cs"/>
                          <w:sz w:val="32"/>
                          <w:szCs w:val="28"/>
                          <w:rtl/>
                          <w:lang w:bidi="ar-MA"/>
                        </w:rPr>
                        <w:t>انتهت الأسئلة</w:t>
                      </w:r>
                    </w:p>
                    <w:p w14:paraId="242E3784" w14:textId="77777777" w:rsidR="00866B21" w:rsidRPr="001747F7" w:rsidRDefault="00866B21" w:rsidP="001747F7">
                      <w:pPr>
                        <w:jc w:val="center"/>
                        <w:rPr>
                          <w:sz w:val="32"/>
                          <w:szCs w:val="28"/>
                          <w:lang w:bidi="ar-MA"/>
                        </w:rPr>
                      </w:pPr>
                      <w:r w:rsidRPr="001747F7">
                        <w:rPr>
                          <w:rFonts w:hint="cs"/>
                          <w:sz w:val="32"/>
                          <w:szCs w:val="28"/>
                          <w:rtl/>
                          <w:lang w:bidi="ar-MA"/>
                        </w:rPr>
                        <w:t>كل الأماني الطيبة لكن</w:t>
                      </w:r>
                      <w:r w:rsidR="001747F7" w:rsidRPr="001747F7">
                        <w:rPr>
                          <w:rFonts w:hint="cs"/>
                          <w:sz w:val="32"/>
                          <w:szCs w:val="28"/>
                          <w:rtl/>
                          <w:lang w:bidi="ar-MA"/>
                        </w:rPr>
                        <w:t xml:space="preserve"> - </w:t>
                      </w:r>
                      <w:r w:rsidRPr="001747F7">
                        <w:rPr>
                          <w:rFonts w:hint="cs"/>
                          <w:sz w:val="32"/>
                          <w:szCs w:val="28"/>
                          <w:rtl/>
                          <w:lang w:bidi="ar-MA"/>
                        </w:rPr>
                        <w:t>معلمة المادة / بشرى عطار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4D59" w:rsidSect="0035245C">
      <w:headerReference w:type="default" r:id="rId12"/>
      <w:footerReference w:type="default" r:id="rId13"/>
      <w:headerReference w:type="first" r:id="rId14"/>
      <w:footerReference w:type="first" r:id="rId15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AA810" w14:textId="77777777" w:rsidR="00277C79" w:rsidRDefault="00277C79" w:rsidP="00A92AB4">
      <w:r>
        <w:separator/>
      </w:r>
    </w:p>
  </w:endnote>
  <w:endnote w:type="continuationSeparator" w:id="0">
    <w:p w14:paraId="65DABD26" w14:textId="77777777" w:rsidR="00277C79" w:rsidRDefault="00277C79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749832D3-CE98-4390-9107-E7668F866EA4}"/>
    <w:embedBold r:id="rId2" w:fontKey="{0D838168-D23E-4672-90D0-3EA0339A5807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363F285-FA12-4B59-A8EB-9E97E1266C2F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91CA0B6-CDBB-42F0-9868-F2FDF38042CC}"/>
    <w:embedBold r:id="rId5" w:fontKey="{1443C4A5-B392-4FBA-8DA6-CE612F2729C3}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3FE1853-6532-48DE-A9F6-EFDAF028D0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61B6F" w14:textId="77777777" w:rsidR="006C4E21" w:rsidRDefault="006C4E2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B854EA" wp14:editId="799E6314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52E57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381F7A5A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AA591C2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CD588C2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854E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" filled="f" stroked="f">
              <v:textbox>
                <w:txbxContent>
                  <w:p w14:paraId="2A952E57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381F7A5A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AA591C2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CD588C2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C4C00CF" wp14:editId="1AC7D97F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050A4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E183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E183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702455E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4C00CF" id="Text Box 19" o:spid="_x0000_s1039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016050A4" w14:textId="77777777" w:rsidR="006C4E21" w:rsidRPr="00374657" w:rsidRDefault="006C4E21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E183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E183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702455E" w14:textId="77777777" w:rsidR="006C4E21" w:rsidRPr="00374657" w:rsidRDefault="006C4E21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71F7D" w14:textId="77777777" w:rsidR="006C4E21" w:rsidRDefault="006C4E2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A0B168" wp14:editId="09C2A04D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7B7C5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7CE1B490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79D8FAC2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418EDD3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0B168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" filled="f" stroked="f">
              <v:textbox>
                <w:txbxContent>
                  <w:p w14:paraId="04C7B7C5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7CE1B490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79D8FAC2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418EDD3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8C6253" wp14:editId="46A4AE0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7E607" w14:textId="77777777" w:rsidR="006C4E21" w:rsidRPr="00374657" w:rsidRDefault="006C4E21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E183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E183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516045A0" w14:textId="77777777" w:rsidR="006C4E21" w:rsidRPr="00374657" w:rsidRDefault="006C4E21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8C6253" id="Text Box 8" o:spid="_x0000_s1043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0F97E607" w14:textId="77777777" w:rsidR="006C4E21" w:rsidRPr="00374657" w:rsidRDefault="006C4E21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E183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E183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516045A0" w14:textId="77777777" w:rsidR="006C4E21" w:rsidRPr="00374657" w:rsidRDefault="006C4E21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B5B610" wp14:editId="74164406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3F82C0B" w14:textId="77777777" w:rsidR="006C4E21" w:rsidRPr="00021D6D" w:rsidRDefault="006C4E2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E1831" w:rsidRPr="00AE183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E1831" w:rsidRPr="00AE183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B5B610" id="مربع نص 4" o:spid="_x0000_s1044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3F82C0B" w14:textId="77777777" w:rsidR="006C4E21" w:rsidRPr="00021D6D" w:rsidRDefault="006C4E2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E1831" w:rsidRPr="00AE183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E1831" w:rsidRPr="00AE183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FD541" w14:textId="77777777" w:rsidR="00277C79" w:rsidRDefault="00277C79" w:rsidP="00A92AB4">
      <w:r>
        <w:separator/>
      </w:r>
    </w:p>
  </w:footnote>
  <w:footnote w:type="continuationSeparator" w:id="0">
    <w:p w14:paraId="4465BED3" w14:textId="77777777" w:rsidR="00277C79" w:rsidRDefault="00277C79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40F3A" w14:textId="77777777" w:rsidR="006C4E21" w:rsidRDefault="006C4E2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B4FA9CE" wp14:editId="5A320360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5F1D2D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6C4E21" w:rsidRPr="004A5331" w14:paraId="153AF0E8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1159A67C" w14:textId="77777777" w:rsidR="006C4E21" w:rsidRPr="00CB7830" w:rsidRDefault="006C4E21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75493D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42B7E902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2472C606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2394EA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A14D2D1" w14:textId="77777777" w:rsidR="006C4E21" w:rsidRPr="00CF70DF" w:rsidRDefault="006C4E2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FEF9DDF" wp14:editId="268871D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8AA23" w14:textId="77777777" w:rsidR="006C4E21" w:rsidRDefault="006C4E2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FEF9DD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0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0178AA23" w14:textId="77777777"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BE84E6D" w14:textId="77777777" w:rsidR="006C4E21" w:rsidRDefault="006C4E21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B8337DD" wp14:editId="54030A6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  <w:r w:rsidR="00C526AF">
            <w:rPr>
              <w:rFonts w:cs="AL-Mateen" w:hint="cs"/>
              <w:sz w:val="28"/>
              <w:szCs w:val="34"/>
              <w:rtl/>
            </w:rPr>
            <w:t xml:space="preserve"> العلوم</w:t>
          </w:r>
        </w:p>
        <w:p w14:paraId="7A1595C5" w14:textId="77777777" w:rsidR="006C4E21" w:rsidRDefault="006C4E21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291F8F2B" w14:textId="77777777" w:rsidR="006C4E21" w:rsidRDefault="006C4E21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14:paraId="3AC42DFA" w14:textId="77777777" w:rsidR="006C4E21" w:rsidRPr="0067565F" w:rsidRDefault="006C4E2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324A2F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7F8DB59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7A7BB74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7733B1DA" w14:textId="77777777" w:rsidR="006C4E21" w:rsidRPr="00816F73" w:rsidRDefault="006C4E21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C4E21" w:rsidRPr="004A5331" w14:paraId="74395F9A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1138BFBD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92065C4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AECDB3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BA25346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D61882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1B15DB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7C661B7C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C9DA1C0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58158504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C9CBDD9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2C0E0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923782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C5B7A2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C226332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0E44487D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2EADEE65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76532162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E349653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7277D36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79F5195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4ADAD8A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8B57C3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756B411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D70F552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19F7214" w14:textId="77777777" w:rsidR="006C4E21" w:rsidRPr="004A5331" w:rsidRDefault="006C4E2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CE85DDB" w14:textId="77777777" w:rsidR="006C4E21" w:rsidRPr="004A5331" w:rsidRDefault="006C4E2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3965665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0212D70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7D07B8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041F4B7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3F9F4D9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46858C6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5180259A" w14:textId="77777777" w:rsidR="006C4E21" w:rsidRPr="00CB7830" w:rsidRDefault="006C4E2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C2F647B" w14:textId="77777777" w:rsidR="006C4E21" w:rsidRPr="004A5331" w:rsidRDefault="006C4E21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C526AF">
            <w:rPr>
              <w:rFonts w:cs="AL-Mohanad Bold" w:hint="cs"/>
              <w:sz w:val="18"/>
              <w:szCs w:val="24"/>
              <w:rtl/>
            </w:rPr>
            <w:t xml:space="preserve"> الخامس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012E8CD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1DECD6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B79ECF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5F838B6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5486DA0F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47370171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42229047" w14:textId="77777777" w:rsidR="006C4E21" w:rsidRPr="004A5331" w:rsidRDefault="006C4E2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4305C04B" w14:textId="77777777" w:rsidR="006C4E21" w:rsidRPr="00EC6AB2" w:rsidRDefault="006C4E2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C526AF">
            <w:rPr>
              <w:rFonts w:cs="AL-Mohanad Bold" w:hint="cs"/>
              <w:b/>
              <w:bCs/>
              <w:sz w:val="24"/>
              <w:szCs w:val="30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EAEE88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71BFA8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7670BA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47379E46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3BBFC6B6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E2E39E9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243F3746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28384F80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134E9787" w14:textId="77777777" w:rsidR="006C4E21" w:rsidRPr="00F93A25" w:rsidRDefault="006C4E21" w:rsidP="00816F73">
          <w:pPr>
            <w:rPr>
              <w:rFonts w:cs="AL-Mohanad Bold"/>
              <w:b/>
              <w:bCs/>
              <w:szCs w:val="26"/>
              <w:rtl/>
              <w:lang w:bidi="ar-MA"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E67070">
            <w:rPr>
              <w:rFonts w:cs="AL-Mohanad Bold"/>
              <w:b/>
              <w:bCs/>
              <w:szCs w:val="26"/>
            </w:rPr>
            <w:t xml:space="preserve"> </w:t>
          </w:r>
          <w:r w:rsidR="00E67070">
            <w:rPr>
              <w:rFonts w:cs="AL-Mohanad Bold" w:hint="cs"/>
              <w:b/>
              <w:bCs/>
              <w:szCs w:val="26"/>
              <w:rtl/>
              <w:lang w:bidi="ar-MA"/>
            </w:rPr>
            <w:t xml:space="preserve">ساعة ونصف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917C81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0642772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D4A1B6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6F091F5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4C045B45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02B42AB8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2E70834D" w14:textId="77777777" w:rsidR="006C4E21" w:rsidRPr="004A5331" w:rsidRDefault="006C4E2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D69EAC7" w14:textId="77777777" w:rsidR="006C4E21" w:rsidRPr="00B141FF" w:rsidRDefault="006C4E21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5360AAE9" w14:textId="77777777" w:rsidR="006C4E21" w:rsidRPr="00B141FF" w:rsidRDefault="006C4E21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E898596" w14:textId="77777777" w:rsidR="006C4E21" w:rsidRPr="00B141FF" w:rsidRDefault="006C4E21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3CD69645" w14:textId="77777777" w:rsidR="006C4E21" w:rsidRPr="00B141FF" w:rsidRDefault="006C4E21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F4FB98C" w14:textId="77777777" w:rsidR="006C4E21" w:rsidRPr="00816F73" w:rsidRDefault="006C4E2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08DF99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61ACE58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0ED62E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6DF8F3F7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ED72651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54D77C2E" w14:textId="77777777" w:rsidR="006C4E21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69C3D869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95233FA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01A0ACA8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0C0C4A4E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E8B3853" w14:textId="77777777" w:rsidR="006C4E21" w:rsidRPr="000F6296" w:rsidRDefault="006C4E21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4DFCB104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21FB4FA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456EC272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45267158" w14:textId="77777777" w:rsidR="006C4E21" w:rsidRPr="00DF0CBD" w:rsidRDefault="006C4E2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4EE5DA1A" w14:textId="77777777" w:rsidR="006C4E21" w:rsidRDefault="006C4E2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3B3DC14" wp14:editId="760EB4FE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5D7A71"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426A49" wp14:editId="67F44FA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D2C152" w14:textId="77777777" w:rsidR="006C4E21" w:rsidRPr="008A7580" w:rsidRDefault="00EC6453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 وفقك الله استعيني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426A49" id="مربع نص 14" o:spid="_x0000_s1041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ED2C152" w14:textId="77777777" w:rsidR="006C4E21" w:rsidRPr="008A7580" w:rsidRDefault="00EC6453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 وفقك الله استعيني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07FE7"/>
    <w:multiLevelType w:val="hybridMultilevel"/>
    <w:tmpl w:val="E4DC50A2"/>
    <w:lvl w:ilvl="0" w:tplc="33443C0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03C0E"/>
    <w:multiLevelType w:val="hybridMultilevel"/>
    <w:tmpl w:val="D7043D96"/>
    <w:lvl w:ilvl="0" w:tplc="F4EA68C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1977"/>
    <w:rsid w:val="00031B52"/>
    <w:rsid w:val="0003374A"/>
    <w:rsid w:val="00034B34"/>
    <w:rsid w:val="00040F43"/>
    <w:rsid w:val="000425B5"/>
    <w:rsid w:val="00042922"/>
    <w:rsid w:val="00045064"/>
    <w:rsid w:val="00050179"/>
    <w:rsid w:val="00053617"/>
    <w:rsid w:val="000552BF"/>
    <w:rsid w:val="00063665"/>
    <w:rsid w:val="00064E4B"/>
    <w:rsid w:val="000661C2"/>
    <w:rsid w:val="000713F0"/>
    <w:rsid w:val="0009419F"/>
    <w:rsid w:val="000A70A9"/>
    <w:rsid w:val="000B6015"/>
    <w:rsid w:val="000C0628"/>
    <w:rsid w:val="000C20AA"/>
    <w:rsid w:val="000C740B"/>
    <w:rsid w:val="000D1EAE"/>
    <w:rsid w:val="000F6296"/>
    <w:rsid w:val="00103107"/>
    <w:rsid w:val="00104963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60BF3"/>
    <w:rsid w:val="001747F7"/>
    <w:rsid w:val="0017777D"/>
    <w:rsid w:val="00177FE5"/>
    <w:rsid w:val="00181E95"/>
    <w:rsid w:val="00186172"/>
    <w:rsid w:val="00192289"/>
    <w:rsid w:val="00194984"/>
    <w:rsid w:val="00197444"/>
    <w:rsid w:val="001A200F"/>
    <w:rsid w:val="001B602D"/>
    <w:rsid w:val="001B7601"/>
    <w:rsid w:val="001C00FA"/>
    <w:rsid w:val="001C44AD"/>
    <w:rsid w:val="001E5209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1C5D"/>
    <w:rsid w:val="0024538C"/>
    <w:rsid w:val="00245C32"/>
    <w:rsid w:val="0024798E"/>
    <w:rsid w:val="00277C79"/>
    <w:rsid w:val="00281DEC"/>
    <w:rsid w:val="0029350E"/>
    <w:rsid w:val="00296D0C"/>
    <w:rsid w:val="002A1481"/>
    <w:rsid w:val="002B4BEE"/>
    <w:rsid w:val="002C329E"/>
    <w:rsid w:val="002C71C6"/>
    <w:rsid w:val="002D6A68"/>
    <w:rsid w:val="002E1504"/>
    <w:rsid w:val="002E33EF"/>
    <w:rsid w:val="002E60A3"/>
    <w:rsid w:val="002F6A1A"/>
    <w:rsid w:val="0031049C"/>
    <w:rsid w:val="00311060"/>
    <w:rsid w:val="00311E71"/>
    <w:rsid w:val="00312197"/>
    <w:rsid w:val="0034305C"/>
    <w:rsid w:val="003516AA"/>
    <w:rsid w:val="0035245C"/>
    <w:rsid w:val="00355650"/>
    <w:rsid w:val="00356961"/>
    <w:rsid w:val="00364B02"/>
    <w:rsid w:val="00370A6E"/>
    <w:rsid w:val="00373944"/>
    <w:rsid w:val="00374657"/>
    <w:rsid w:val="00377B77"/>
    <w:rsid w:val="0038643D"/>
    <w:rsid w:val="00394252"/>
    <w:rsid w:val="003B0BCD"/>
    <w:rsid w:val="003B3A84"/>
    <w:rsid w:val="003B63B2"/>
    <w:rsid w:val="003D279D"/>
    <w:rsid w:val="003E026B"/>
    <w:rsid w:val="003E4355"/>
    <w:rsid w:val="003F06E2"/>
    <w:rsid w:val="003F2F4F"/>
    <w:rsid w:val="003F65B3"/>
    <w:rsid w:val="003F78D5"/>
    <w:rsid w:val="00400AA7"/>
    <w:rsid w:val="00402134"/>
    <w:rsid w:val="00407BA0"/>
    <w:rsid w:val="00413D8F"/>
    <w:rsid w:val="00433718"/>
    <w:rsid w:val="00445890"/>
    <w:rsid w:val="0044766D"/>
    <w:rsid w:val="004503A0"/>
    <w:rsid w:val="00452E34"/>
    <w:rsid w:val="00453F83"/>
    <w:rsid w:val="00465E9F"/>
    <w:rsid w:val="00471286"/>
    <w:rsid w:val="00473391"/>
    <w:rsid w:val="00486386"/>
    <w:rsid w:val="0049341E"/>
    <w:rsid w:val="00495CE2"/>
    <w:rsid w:val="004A4AA9"/>
    <w:rsid w:val="004A5331"/>
    <w:rsid w:val="004B1907"/>
    <w:rsid w:val="004B4718"/>
    <w:rsid w:val="004B71A0"/>
    <w:rsid w:val="004C056D"/>
    <w:rsid w:val="004C149C"/>
    <w:rsid w:val="004C532C"/>
    <w:rsid w:val="004D5B36"/>
    <w:rsid w:val="004D6ED5"/>
    <w:rsid w:val="004E0304"/>
    <w:rsid w:val="004E2A17"/>
    <w:rsid w:val="004F46A9"/>
    <w:rsid w:val="004F5102"/>
    <w:rsid w:val="0050465F"/>
    <w:rsid w:val="00505A5D"/>
    <w:rsid w:val="00510DF0"/>
    <w:rsid w:val="00512A15"/>
    <w:rsid w:val="00513CAB"/>
    <w:rsid w:val="00542968"/>
    <w:rsid w:val="00553F82"/>
    <w:rsid w:val="00562387"/>
    <w:rsid w:val="0057100C"/>
    <w:rsid w:val="0057614E"/>
    <w:rsid w:val="00585967"/>
    <w:rsid w:val="0059134D"/>
    <w:rsid w:val="00591E41"/>
    <w:rsid w:val="005938D0"/>
    <w:rsid w:val="005A5954"/>
    <w:rsid w:val="005A6742"/>
    <w:rsid w:val="005A7E88"/>
    <w:rsid w:val="005B1A09"/>
    <w:rsid w:val="005C0A89"/>
    <w:rsid w:val="005C2CE2"/>
    <w:rsid w:val="005D037F"/>
    <w:rsid w:val="005D549B"/>
    <w:rsid w:val="005D5CE9"/>
    <w:rsid w:val="005E32E8"/>
    <w:rsid w:val="005E5532"/>
    <w:rsid w:val="005F31DA"/>
    <w:rsid w:val="005F73FF"/>
    <w:rsid w:val="00603640"/>
    <w:rsid w:val="00621C47"/>
    <w:rsid w:val="0063440F"/>
    <w:rsid w:val="00636815"/>
    <w:rsid w:val="006461C5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43FF"/>
    <w:rsid w:val="00697DB5"/>
    <w:rsid w:val="006A7106"/>
    <w:rsid w:val="006B3DA1"/>
    <w:rsid w:val="006B4367"/>
    <w:rsid w:val="006C3C31"/>
    <w:rsid w:val="006C4E21"/>
    <w:rsid w:val="006D04D5"/>
    <w:rsid w:val="006D5359"/>
    <w:rsid w:val="006E3825"/>
    <w:rsid w:val="006E5080"/>
    <w:rsid w:val="006E6595"/>
    <w:rsid w:val="006F756F"/>
    <w:rsid w:val="00702D5B"/>
    <w:rsid w:val="00713AE5"/>
    <w:rsid w:val="00714758"/>
    <w:rsid w:val="00721305"/>
    <w:rsid w:val="00742240"/>
    <w:rsid w:val="00754DE3"/>
    <w:rsid w:val="00760000"/>
    <w:rsid w:val="007625AF"/>
    <w:rsid w:val="007656B4"/>
    <w:rsid w:val="0076764A"/>
    <w:rsid w:val="0078097C"/>
    <w:rsid w:val="007832B1"/>
    <w:rsid w:val="007848BC"/>
    <w:rsid w:val="007874B1"/>
    <w:rsid w:val="007A27B0"/>
    <w:rsid w:val="007B06B5"/>
    <w:rsid w:val="007B4AAE"/>
    <w:rsid w:val="007B59CF"/>
    <w:rsid w:val="007B7645"/>
    <w:rsid w:val="007C73DE"/>
    <w:rsid w:val="007D6D04"/>
    <w:rsid w:val="007E3E03"/>
    <w:rsid w:val="007E57DB"/>
    <w:rsid w:val="007E6BB4"/>
    <w:rsid w:val="00801F50"/>
    <w:rsid w:val="008020F4"/>
    <w:rsid w:val="008110DE"/>
    <w:rsid w:val="008153A2"/>
    <w:rsid w:val="00816F73"/>
    <w:rsid w:val="00820CEF"/>
    <w:rsid w:val="0082225F"/>
    <w:rsid w:val="00823645"/>
    <w:rsid w:val="0084755F"/>
    <w:rsid w:val="00853206"/>
    <w:rsid w:val="00856E7B"/>
    <w:rsid w:val="0086432A"/>
    <w:rsid w:val="00866B21"/>
    <w:rsid w:val="00872130"/>
    <w:rsid w:val="0087704E"/>
    <w:rsid w:val="0088547D"/>
    <w:rsid w:val="00887D39"/>
    <w:rsid w:val="008A71AE"/>
    <w:rsid w:val="008A7580"/>
    <w:rsid w:val="008B3E72"/>
    <w:rsid w:val="008C44CF"/>
    <w:rsid w:val="008C777F"/>
    <w:rsid w:val="008E009A"/>
    <w:rsid w:val="008E617C"/>
    <w:rsid w:val="008E76C6"/>
    <w:rsid w:val="008F1F9B"/>
    <w:rsid w:val="008F6CD3"/>
    <w:rsid w:val="00901A1B"/>
    <w:rsid w:val="009031AF"/>
    <w:rsid w:val="00906C24"/>
    <w:rsid w:val="00912385"/>
    <w:rsid w:val="009139B2"/>
    <w:rsid w:val="00915AA4"/>
    <w:rsid w:val="00917A21"/>
    <w:rsid w:val="009238D8"/>
    <w:rsid w:val="009310EC"/>
    <w:rsid w:val="009318A7"/>
    <w:rsid w:val="0093753B"/>
    <w:rsid w:val="00944314"/>
    <w:rsid w:val="0095204D"/>
    <w:rsid w:val="00960F39"/>
    <w:rsid w:val="009677CE"/>
    <w:rsid w:val="00977FFD"/>
    <w:rsid w:val="00982434"/>
    <w:rsid w:val="009876BD"/>
    <w:rsid w:val="0099156F"/>
    <w:rsid w:val="0099745C"/>
    <w:rsid w:val="009A4D59"/>
    <w:rsid w:val="009A68B8"/>
    <w:rsid w:val="009B2A18"/>
    <w:rsid w:val="009C1DAB"/>
    <w:rsid w:val="009D3EB8"/>
    <w:rsid w:val="009E0BD8"/>
    <w:rsid w:val="009E7C6B"/>
    <w:rsid w:val="00A07BFB"/>
    <w:rsid w:val="00A168CE"/>
    <w:rsid w:val="00A2084C"/>
    <w:rsid w:val="00A232B6"/>
    <w:rsid w:val="00A23BA6"/>
    <w:rsid w:val="00A45BD6"/>
    <w:rsid w:val="00A53138"/>
    <w:rsid w:val="00A6080C"/>
    <w:rsid w:val="00A62FC8"/>
    <w:rsid w:val="00A7336E"/>
    <w:rsid w:val="00A808A4"/>
    <w:rsid w:val="00A90042"/>
    <w:rsid w:val="00A90A91"/>
    <w:rsid w:val="00A91602"/>
    <w:rsid w:val="00A92AB4"/>
    <w:rsid w:val="00A96FBE"/>
    <w:rsid w:val="00AA717E"/>
    <w:rsid w:val="00AD557A"/>
    <w:rsid w:val="00AD615E"/>
    <w:rsid w:val="00AE1831"/>
    <w:rsid w:val="00AF6AF1"/>
    <w:rsid w:val="00B03251"/>
    <w:rsid w:val="00B06F54"/>
    <w:rsid w:val="00B10F0F"/>
    <w:rsid w:val="00B141FF"/>
    <w:rsid w:val="00B259E5"/>
    <w:rsid w:val="00B30234"/>
    <w:rsid w:val="00B31F15"/>
    <w:rsid w:val="00B36E0A"/>
    <w:rsid w:val="00B417CA"/>
    <w:rsid w:val="00B44A81"/>
    <w:rsid w:val="00B46885"/>
    <w:rsid w:val="00B60404"/>
    <w:rsid w:val="00B71448"/>
    <w:rsid w:val="00B75CE6"/>
    <w:rsid w:val="00B768CA"/>
    <w:rsid w:val="00BB29EF"/>
    <w:rsid w:val="00BB3C2D"/>
    <w:rsid w:val="00BC0EA7"/>
    <w:rsid w:val="00BD01B9"/>
    <w:rsid w:val="00BD7364"/>
    <w:rsid w:val="00BE3213"/>
    <w:rsid w:val="00BF39A0"/>
    <w:rsid w:val="00BF3A4E"/>
    <w:rsid w:val="00C01217"/>
    <w:rsid w:val="00C013F8"/>
    <w:rsid w:val="00C21D43"/>
    <w:rsid w:val="00C26C67"/>
    <w:rsid w:val="00C366A8"/>
    <w:rsid w:val="00C377A6"/>
    <w:rsid w:val="00C40699"/>
    <w:rsid w:val="00C44C00"/>
    <w:rsid w:val="00C45DB9"/>
    <w:rsid w:val="00C50983"/>
    <w:rsid w:val="00C526AF"/>
    <w:rsid w:val="00C62543"/>
    <w:rsid w:val="00C62646"/>
    <w:rsid w:val="00C626A7"/>
    <w:rsid w:val="00C659CB"/>
    <w:rsid w:val="00C805FE"/>
    <w:rsid w:val="00CB7830"/>
    <w:rsid w:val="00CB7D31"/>
    <w:rsid w:val="00CC1381"/>
    <w:rsid w:val="00CC23D9"/>
    <w:rsid w:val="00CC589F"/>
    <w:rsid w:val="00CD0299"/>
    <w:rsid w:val="00CE12C7"/>
    <w:rsid w:val="00CF6332"/>
    <w:rsid w:val="00CF70DF"/>
    <w:rsid w:val="00D00E7B"/>
    <w:rsid w:val="00D14D29"/>
    <w:rsid w:val="00D20923"/>
    <w:rsid w:val="00D22D5F"/>
    <w:rsid w:val="00D60663"/>
    <w:rsid w:val="00D60D76"/>
    <w:rsid w:val="00D65313"/>
    <w:rsid w:val="00D714D2"/>
    <w:rsid w:val="00D75DAC"/>
    <w:rsid w:val="00D76C43"/>
    <w:rsid w:val="00D855B2"/>
    <w:rsid w:val="00D85A04"/>
    <w:rsid w:val="00D909C6"/>
    <w:rsid w:val="00DB32ED"/>
    <w:rsid w:val="00DB6113"/>
    <w:rsid w:val="00DC2585"/>
    <w:rsid w:val="00DC2EF2"/>
    <w:rsid w:val="00DF0CBD"/>
    <w:rsid w:val="00DF7891"/>
    <w:rsid w:val="00E05F8D"/>
    <w:rsid w:val="00E133DB"/>
    <w:rsid w:val="00E14777"/>
    <w:rsid w:val="00E17E4F"/>
    <w:rsid w:val="00E21369"/>
    <w:rsid w:val="00E32373"/>
    <w:rsid w:val="00E34474"/>
    <w:rsid w:val="00E43CFC"/>
    <w:rsid w:val="00E6016B"/>
    <w:rsid w:val="00E658DC"/>
    <w:rsid w:val="00E67070"/>
    <w:rsid w:val="00E7039C"/>
    <w:rsid w:val="00E77E25"/>
    <w:rsid w:val="00E81B78"/>
    <w:rsid w:val="00E86356"/>
    <w:rsid w:val="00E92792"/>
    <w:rsid w:val="00EA1F9A"/>
    <w:rsid w:val="00EA6E25"/>
    <w:rsid w:val="00EB0F82"/>
    <w:rsid w:val="00EB1FD7"/>
    <w:rsid w:val="00EB3710"/>
    <w:rsid w:val="00EB4384"/>
    <w:rsid w:val="00EC6453"/>
    <w:rsid w:val="00EC6AB2"/>
    <w:rsid w:val="00ED0482"/>
    <w:rsid w:val="00ED3CB3"/>
    <w:rsid w:val="00EE0B77"/>
    <w:rsid w:val="00EE2A24"/>
    <w:rsid w:val="00EE4736"/>
    <w:rsid w:val="00EF1412"/>
    <w:rsid w:val="00F02D6E"/>
    <w:rsid w:val="00F03430"/>
    <w:rsid w:val="00F1014A"/>
    <w:rsid w:val="00F248E4"/>
    <w:rsid w:val="00F2726C"/>
    <w:rsid w:val="00F27FD8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95597"/>
    <w:rsid w:val="00FA26C4"/>
    <w:rsid w:val="00FA708E"/>
    <w:rsid w:val="00FC1361"/>
    <w:rsid w:val="00FD2042"/>
    <w:rsid w:val="00FE78F7"/>
    <w:rsid w:val="00FF44B1"/>
    <w:rsid w:val="00FF5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  <w14:docId w14:val="0C6FF5A4"/>
  <w15:docId w15:val="{302F6E59-0432-45FD-BD5B-BB47D4F1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F1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2666A-58D3-4725-860D-305B8DD4C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218</TotalTime>
  <Pages>4</Pages>
  <Words>677</Words>
  <Characters>3861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lb-6</cp:lastModifiedBy>
  <cp:revision>151</cp:revision>
  <cp:lastPrinted>2019-12-30T07:01:00Z</cp:lastPrinted>
  <dcterms:created xsi:type="dcterms:W3CDTF">2019-11-20T08:09:00Z</dcterms:created>
  <dcterms:modified xsi:type="dcterms:W3CDTF">2019-12-30T07:01:00Z</dcterms:modified>
</cp:coreProperties>
</file>