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9AA3C" w14:textId="77777777" w:rsidR="009A4D59" w:rsidRDefault="009A4D59" w:rsidP="009A4D59">
      <w:pPr>
        <w:jc w:val="lowKashida"/>
        <w:rPr>
          <w:b/>
          <w:bCs/>
          <w:sz w:val="32"/>
          <w:szCs w:val="32"/>
        </w:rPr>
      </w:pPr>
    </w:p>
    <w:p w14:paraId="44048FBF" w14:textId="77777777" w:rsidR="00796D5E" w:rsidRDefault="00796D5E" w:rsidP="00681D5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السؤال الأول </w:t>
      </w:r>
    </w:p>
    <w:p w14:paraId="7E0B706B" w14:textId="77777777" w:rsidR="00681D50" w:rsidRPr="000870BB" w:rsidRDefault="00681D50" w:rsidP="00681D5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ظلل الاختيار الصحيح لكل من الأسئلة التالية في ورقة الإجابة الخارجية المرفقة </w:t>
      </w:r>
    </w:p>
    <w:p w14:paraId="743259AD" w14:textId="77777777" w:rsidR="00186CCF" w:rsidRPr="00482319" w:rsidRDefault="007E5506" w:rsidP="00186CCF">
      <w:pPr>
        <w:pStyle w:val="a7"/>
        <w:numPr>
          <w:ilvl w:val="0"/>
          <w:numId w:val="1"/>
        </w:numPr>
        <w:spacing w:after="0" w:line="240" w:lineRule="auto"/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      </w:t>
      </w:r>
      <w:r w:rsidR="00186CCF" w:rsidRPr="00482319">
        <w:rPr>
          <w:rFonts w:cs="AL-Mohanad" w:hint="cs"/>
          <w:b/>
          <w:bCs/>
          <w:sz w:val="32"/>
          <w:szCs w:val="32"/>
          <w:rtl/>
        </w:rPr>
        <w:t>أكملي النمط:</w:t>
      </w:r>
    </w:p>
    <w:p w14:paraId="3C608271" w14:textId="1B3454E7" w:rsidR="00681D50" w:rsidRPr="00482319" w:rsidRDefault="00186CCF" w:rsidP="00186CCF">
      <w:pPr>
        <w:pStyle w:val="a7"/>
        <w:spacing w:after="0" w:line="240" w:lineRule="auto"/>
        <w:ind w:left="643"/>
        <w:rPr>
          <w:rFonts w:ascii="Arial Black" w:hAnsi="Arial Black" w:cs="AL-Mohanad"/>
          <w:b/>
          <w:bCs/>
          <w:sz w:val="32"/>
          <w:szCs w:val="32"/>
          <w:rtl/>
        </w:rPr>
      </w:pPr>
      <w:r w:rsidRPr="00482319">
        <w:rPr>
          <w:rFonts w:ascii="Arial Black" w:hAnsi="Arial Black" w:cs="AL-Mohanad" w:hint="cs"/>
          <w:b/>
          <w:bCs/>
          <w:sz w:val="32"/>
          <w:szCs w:val="32"/>
          <w:rtl/>
        </w:rPr>
        <w:t>16,14,12,10,........</w:t>
      </w:r>
    </w:p>
    <w:p w14:paraId="4FFCBCCC" w14:textId="77777777" w:rsidR="00186CCF" w:rsidRPr="00482319" w:rsidRDefault="00186CCF" w:rsidP="00186CCF">
      <w:pPr>
        <w:pStyle w:val="a7"/>
        <w:spacing w:after="0" w:line="240" w:lineRule="auto"/>
        <w:ind w:left="643"/>
        <w:rPr>
          <w:rFonts w:ascii="Arial Black" w:hAnsi="Arial Black" w:cs="AL-Mohanad"/>
          <w:b/>
          <w:bCs/>
          <w:sz w:val="32"/>
          <w:szCs w:val="32"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5D91D188" w14:textId="77777777" w:rsidTr="00B077B1">
        <w:trPr>
          <w:jc w:val="center"/>
        </w:trPr>
        <w:tc>
          <w:tcPr>
            <w:tcW w:w="289" w:type="dxa"/>
            <w:vAlign w:val="center"/>
          </w:tcPr>
          <w:p w14:paraId="5D78F3D4" w14:textId="77777777" w:rsidR="002F5658" w:rsidRPr="00482319" w:rsidRDefault="002F5658" w:rsidP="00681DB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2EF080" w14:textId="41A9E820" w:rsidR="002F5658" w:rsidRPr="00482319" w:rsidRDefault="00186CCF" w:rsidP="00681DBA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CD01DE" w14:textId="77777777" w:rsidR="002F5658" w:rsidRPr="00482319" w:rsidRDefault="002F5658" w:rsidP="00681DB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ECD714C" w14:textId="77777777" w:rsidR="002F5658" w:rsidRPr="00482319" w:rsidRDefault="002F5658" w:rsidP="00681DB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804DAC" w14:textId="2E3AF508" w:rsidR="002F5658" w:rsidRPr="00482319" w:rsidRDefault="00186CCF" w:rsidP="00681DBA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3089E3" w14:textId="77777777" w:rsidR="002F5658" w:rsidRPr="00482319" w:rsidRDefault="002F5658" w:rsidP="00681DB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2C26B178" w14:textId="77777777" w:rsidR="002F5658" w:rsidRPr="00482319" w:rsidRDefault="002F5658" w:rsidP="00681DBA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3730090" w14:textId="26D712D8" w:rsidR="002F5658" w:rsidRPr="00482319" w:rsidRDefault="00186CCF" w:rsidP="00681DBA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E98873" w14:textId="77777777" w:rsidR="002F5658" w:rsidRPr="00482319" w:rsidRDefault="002F5658" w:rsidP="00681DBA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68B71263" w14:textId="60B383D1" w:rsidR="0059388E" w:rsidRPr="00482319" w:rsidRDefault="0059388E" w:rsidP="0059388E">
      <w:pPr>
        <w:rPr>
          <w:rFonts w:asciiTheme="minorBidi" w:hAnsiTheme="minorBidi" w:cs="AL-Mohanad"/>
          <w:b/>
          <w:bCs/>
          <w:sz w:val="32"/>
          <w:szCs w:val="32"/>
          <w:rtl/>
        </w:rPr>
      </w:pPr>
    </w:p>
    <w:p w14:paraId="55B88F06" w14:textId="77777777" w:rsidR="00AB14B6" w:rsidRPr="00AB14B6" w:rsidRDefault="0059388E" w:rsidP="00F13CED">
      <w:pPr>
        <w:numPr>
          <w:ilvl w:val="0"/>
          <w:numId w:val="1"/>
        </w:numPr>
        <w:tabs>
          <w:tab w:val="num" w:pos="565"/>
        </w:tabs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القيمة المنزلية للرقم 5 في العدد </w:t>
      </w:r>
      <w:r w:rsidR="00F13CED">
        <w:rPr>
          <w:rFonts w:cs="AL-Mohanad" w:hint="cs"/>
          <w:b/>
          <w:bCs/>
          <w:sz w:val="32"/>
          <w:szCs w:val="32"/>
          <w:rtl/>
        </w:rPr>
        <w:t>34560</w:t>
      </w:r>
      <w:r w:rsidRPr="00482319">
        <w:rPr>
          <w:rFonts w:cs="AL-Mohanad" w:hint="cs"/>
          <w:b/>
          <w:bCs/>
          <w:sz w:val="32"/>
          <w:szCs w:val="32"/>
          <w:rtl/>
        </w:rPr>
        <w:t xml:space="preserve"> هي :-</w:t>
      </w:r>
      <w:r w:rsidR="00681D50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</w:p>
    <w:p w14:paraId="6F1B5A28" w14:textId="2453C082" w:rsidR="00681D50" w:rsidRPr="00482319" w:rsidRDefault="00681D50" w:rsidP="00AB14B6">
      <w:pPr>
        <w:spacing w:before="80" w:after="60"/>
        <w:rPr>
          <w:rFonts w:asciiTheme="minorBidi" w:hAnsiTheme="minorBidi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</w: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00AE0B57" w14:textId="77777777" w:rsidTr="00B077B1">
        <w:trPr>
          <w:jc w:val="center"/>
        </w:trPr>
        <w:tc>
          <w:tcPr>
            <w:tcW w:w="289" w:type="dxa"/>
            <w:vAlign w:val="center"/>
          </w:tcPr>
          <w:p w14:paraId="075EA7E5" w14:textId="77777777" w:rsidR="002F5658" w:rsidRPr="00482319" w:rsidRDefault="002F5658" w:rsidP="00681DB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555BBD4E" w14:textId="23FAA144" w:rsidR="002F5658" w:rsidRPr="00482319" w:rsidRDefault="00186CCF" w:rsidP="00283B83">
            <w:pPr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7A2D42" w14:textId="77777777" w:rsidR="002F5658" w:rsidRPr="00482319" w:rsidRDefault="002F5658" w:rsidP="00681DB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5927013C" w14:textId="77777777" w:rsidR="002F5658" w:rsidRPr="00482319" w:rsidRDefault="002F5658" w:rsidP="00681DB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486746D8" w14:textId="61097B67" w:rsidR="002F5658" w:rsidRPr="00482319" w:rsidRDefault="00186CCF" w:rsidP="00283B83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15A376" w14:textId="77777777" w:rsidR="002F5658" w:rsidRPr="00482319" w:rsidRDefault="002F5658" w:rsidP="00681DB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022CBB4A" w14:textId="77777777" w:rsidR="002F5658" w:rsidRPr="00482319" w:rsidRDefault="002F5658" w:rsidP="00681DBA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0919BC0F" w14:textId="43D0061E" w:rsidR="002F5658" w:rsidRPr="00482319" w:rsidRDefault="00186CCF" w:rsidP="00283B83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5000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504B71" w14:textId="77777777" w:rsidR="002F5658" w:rsidRPr="00482319" w:rsidRDefault="002F5658" w:rsidP="00681DBA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2FF5C453" w14:textId="77777777" w:rsidR="00796D5E" w:rsidRPr="00482319" w:rsidRDefault="00796D5E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088D45D7" w14:textId="7366FC88" w:rsidR="009E7E54" w:rsidRPr="00482319" w:rsidRDefault="009E7E54" w:rsidP="00F13CED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  </w:t>
      </w:r>
      <w:r w:rsidR="00F13CED">
        <w:rPr>
          <w:rFonts w:cs="AL-Mohanad" w:hint="cs"/>
          <w:b/>
          <w:bCs/>
          <w:sz w:val="32"/>
          <w:szCs w:val="32"/>
          <w:rtl/>
        </w:rPr>
        <w:t>العدد  4569</w:t>
      </w:r>
      <w:r w:rsidR="0059388E" w:rsidRPr="00482319">
        <w:rPr>
          <w:rFonts w:cs="AL-Mohanad" w:hint="cs"/>
          <w:b/>
          <w:bCs/>
          <w:sz w:val="32"/>
          <w:szCs w:val="32"/>
          <w:rtl/>
        </w:rPr>
        <w:t>مقرباً الى ألف :-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0174EEB1" w14:textId="77777777" w:rsidTr="00B077B1">
        <w:trPr>
          <w:jc w:val="center"/>
        </w:trPr>
        <w:tc>
          <w:tcPr>
            <w:tcW w:w="289" w:type="dxa"/>
            <w:vAlign w:val="center"/>
          </w:tcPr>
          <w:p w14:paraId="2EBD0278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4146EA5" w14:textId="72F66AA9" w:rsidR="002F5658" w:rsidRPr="00482319" w:rsidRDefault="00F13CED" w:rsidP="009E7E54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4000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E5739A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0390B59D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193F344" w14:textId="2CC7354B" w:rsidR="002F5658" w:rsidRPr="00482319" w:rsidRDefault="00F13CED" w:rsidP="009E7E54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4500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3E8707E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07303DC3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0BE06DA" w14:textId="715443C7" w:rsidR="002F5658" w:rsidRPr="00482319" w:rsidRDefault="00F13CED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5000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519CF0E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7DF59BEB" w14:textId="125A4074" w:rsidR="009E7E54" w:rsidRPr="00482319" w:rsidRDefault="009E7E54" w:rsidP="009E7E54">
      <w:pPr>
        <w:tabs>
          <w:tab w:val="left" w:pos="2367"/>
          <w:tab w:val="right" w:pos="6558"/>
        </w:tabs>
        <w:rPr>
          <w:rFonts w:cs="AL-Mohanad"/>
          <w:b/>
          <w:bCs/>
          <w:i/>
          <w:sz w:val="32"/>
          <w:szCs w:val="32"/>
          <w:rtl/>
        </w:rPr>
      </w:pPr>
    </w:p>
    <w:p w14:paraId="0DA74567" w14:textId="4231774D" w:rsidR="00AB14B6" w:rsidRPr="00AB14B6" w:rsidRDefault="0059388E" w:rsidP="00AB14B6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  </w:t>
      </w:r>
      <w:r w:rsidRPr="00482319">
        <w:rPr>
          <w:rFonts w:cs="AL-Mohanad" w:hint="cs"/>
          <w:b/>
          <w:bCs/>
          <w:sz w:val="32"/>
          <w:szCs w:val="32"/>
          <w:rtl/>
        </w:rPr>
        <w:t>أي من الأعداد التالية مرتبة من الأكبر الى الأصغر</w:t>
      </w:r>
      <w:r w:rsidR="00AB14B6">
        <w:rPr>
          <w:rFonts w:cs="AL-Mohanad" w:hint="cs"/>
          <w:b/>
          <w:bCs/>
          <w:sz w:val="32"/>
          <w:szCs w:val="32"/>
          <w:rtl/>
        </w:rPr>
        <w:t>:-</w:t>
      </w:r>
    </w:p>
    <w:p w14:paraId="0A10A8B6" w14:textId="651E3FBB" w:rsidR="009E7E54" w:rsidRPr="00AB14B6" w:rsidRDefault="009E7E54" w:rsidP="00AB14B6">
      <w:pPr>
        <w:spacing w:before="80" w:after="60"/>
        <w:rPr>
          <w:rFonts w:asciiTheme="minorBidi" w:hAnsiTheme="minorBidi" w:cs="AL-Mohanad"/>
          <w:b/>
          <w:bCs/>
          <w:sz w:val="32"/>
          <w:szCs w:val="32"/>
          <w:rtl/>
        </w:rPr>
      </w:pPr>
      <w:r w:rsidRPr="00AB14B6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</w:t>
      </w:r>
      <w:r w:rsidRPr="00AB14B6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382C847B" w14:textId="77777777" w:rsidTr="00B077B1">
        <w:trPr>
          <w:jc w:val="center"/>
        </w:trPr>
        <w:tc>
          <w:tcPr>
            <w:tcW w:w="289" w:type="dxa"/>
            <w:vAlign w:val="center"/>
          </w:tcPr>
          <w:p w14:paraId="3C250D6F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74812F1C" w14:textId="652C1702" w:rsidR="002F5658" w:rsidRPr="00482319" w:rsidRDefault="0059388E" w:rsidP="009E7E54">
            <w:pPr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>1500,150,15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F9405B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6726AE36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51F62E93" w14:textId="657D3CB5" w:rsidR="002F5658" w:rsidRPr="00482319" w:rsidRDefault="00500A01" w:rsidP="009E7E54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15</w:t>
            </w:r>
            <w:r w:rsidR="0059388E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,</w:t>
            </w: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1500,150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6598E3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10A7345A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79902C25" w14:textId="77FE53DC" w:rsidR="002F5658" w:rsidRPr="00482319" w:rsidRDefault="00500A01" w:rsidP="009E7E54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15,150,1500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FA8446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0097703A" w14:textId="77777777" w:rsidR="0059388E" w:rsidRPr="00482319" w:rsidRDefault="009E7E54" w:rsidP="0059388E">
      <w:pPr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      </w:t>
      </w:r>
    </w:p>
    <w:p w14:paraId="3C0D0136" w14:textId="154104EA" w:rsidR="00AB14B6" w:rsidRPr="00AB14B6" w:rsidRDefault="00F13CED" w:rsidP="00AB14B6">
      <w:pPr>
        <w:pStyle w:val="a7"/>
        <w:numPr>
          <w:ilvl w:val="0"/>
          <w:numId w:val="1"/>
        </w:numPr>
        <w:jc w:val="both"/>
        <w:rPr>
          <w:rFonts w:ascii="Arial Black" w:hAnsi="Arial Black" w:cs="AL-Mohanad"/>
          <w:b/>
          <w:bCs/>
          <w:sz w:val="32"/>
          <w:szCs w:val="32"/>
        </w:rPr>
      </w:pPr>
      <w:r>
        <w:rPr>
          <w:rFonts w:cs="AL-Mohanad" w:hint="cs"/>
          <w:b/>
          <w:bCs/>
          <w:sz w:val="32"/>
          <w:szCs w:val="32"/>
          <w:rtl/>
        </w:rPr>
        <w:t xml:space="preserve"> أكتب العدد  2386 </w:t>
      </w:r>
      <w:r w:rsidR="0059388E" w:rsidRPr="00482319">
        <w:rPr>
          <w:rFonts w:cs="AL-Mohanad" w:hint="cs"/>
          <w:b/>
          <w:bCs/>
          <w:sz w:val="32"/>
          <w:szCs w:val="32"/>
          <w:rtl/>
        </w:rPr>
        <w:t>بالصيغة التحليلية :-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7DF876B1" w14:textId="77777777" w:rsidTr="00B077B1">
        <w:trPr>
          <w:jc w:val="center"/>
        </w:trPr>
        <w:tc>
          <w:tcPr>
            <w:tcW w:w="289" w:type="dxa"/>
            <w:vAlign w:val="center"/>
          </w:tcPr>
          <w:p w14:paraId="4F601638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44153B6" w14:textId="460C73AE" w:rsidR="002F5658" w:rsidRPr="00F13CED" w:rsidRDefault="00F13CED" w:rsidP="00F13CED">
            <w:pPr>
              <w:spacing w:before="80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F13CED">
              <w:rPr>
                <w:rFonts w:cs="AL-Mohanad" w:hint="cs"/>
                <w:b/>
                <w:bCs/>
                <w:sz w:val="24"/>
                <w:szCs w:val="24"/>
                <w:rtl/>
              </w:rPr>
              <w:t>6+80+300+2000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354023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1AEA6272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CCF8030" w14:textId="21E29EC1" w:rsidR="002F5658" w:rsidRPr="00343EC4" w:rsidRDefault="00F13CED" w:rsidP="00500A01">
            <w:pPr>
              <w:spacing w:before="80"/>
              <w:rPr>
                <w:rStyle w:val="vocalized"/>
                <w:rFonts w:ascii="Arial" w:hAnsi="Arial" w:cs="AL-Mohanad"/>
                <w:b/>
                <w:bCs/>
                <w:sz w:val="24"/>
                <w:szCs w:val="24"/>
                <w:rtl/>
              </w:rPr>
            </w:pPr>
            <w:r>
              <w:rPr>
                <w:rStyle w:val="vocalized"/>
                <w:rFonts w:ascii="Arial" w:hAnsi="Arial" w:cs="AL-Mohanad" w:hint="cs"/>
                <w:b/>
                <w:bCs/>
                <w:sz w:val="24"/>
                <w:szCs w:val="24"/>
                <w:rtl/>
              </w:rPr>
              <w:t>2+30+800+</w:t>
            </w:r>
            <w:r w:rsidR="00A60B06">
              <w:rPr>
                <w:rStyle w:val="vocalized"/>
                <w:rFonts w:ascii="Arial" w:hAnsi="Arial" w:cs="AL-Mohanad" w:hint="cs"/>
                <w:b/>
                <w:bCs/>
                <w:sz w:val="24"/>
                <w:szCs w:val="24"/>
                <w:rtl/>
              </w:rPr>
              <w:t>6000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7583EF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4A534123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6F6C955" w14:textId="6D0CA999" w:rsidR="002F5658" w:rsidRPr="00343EC4" w:rsidRDefault="00A60B06" w:rsidP="00A60B06">
            <w:pPr>
              <w:spacing w:before="80"/>
              <w:rPr>
                <w:rStyle w:val="vocalized"/>
                <w:rFonts w:cs="AL-Mohanad"/>
                <w:b/>
                <w:bCs/>
                <w:sz w:val="24"/>
                <w:szCs w:val="24"/>
              </w:rPr>
            </w:pPr>
            <w:r>
              <w:rPr>
                <w:rStyle w:val="vocalized"/>
                <w:rFonts w:cs="AL-Mohanad" w:hint="cs"/>
                <w:b/>
                <w:bCs/>
                <w:sz w:val="24"/>
                <w:szCs w:val="24"/>
                <w:rtl/>
              </w:rPr>
              <w:t>7+800+3000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96B81D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42CE74CE" w14:textId="48908DD9" w:rsidR="009E7E54" w:rsidRPr="00AB14B6" w:rsidRDefault="009E7E54" w:rsidP="00AB14B6">
      <w:pPr>
        <w:spacing w:before="80" w:after="60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/>
          <w:b/>
          <w:bCs/>
          <w:sz w:val="32"/>
          <w:szCs w:val="32"/>
        </w:rPr>
        <w:t xml:space="preserve">   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</w: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p w14:paraId="397E6041" w14:textId="53A9ECEB" w:rsidR="009E7E54" w:rsidRPr="00482319" w:rsidRDefault="009E7E54" w:rsidP="008616B8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lastRenderedPageBreak/>
        <w:t xml:space="preserve"> </w:t>
      </w:r>
      <w:r w:rsidR="002474F0" w:rsidRPr="00482319">
        <w:rPr>
          <w:rFonts w:cs="AL-Mohanad" w:hint="cs"/>
          <w:b/>
          <w:bCs/>
          <w:sz w:val="32"/>
          <w:szCs w:val="32"/>
          <w:rtl/>
        </w:rPr>
        <w:t xml:space="preserve"> </w:t>
      </w:r>
      <w:r w:rsidRPr="00482319">
        <w:rPr>
          <w:rFonts w:cs="AL-Mohanad" w:hint="cs"/>
          <w:b/>
          <w:bCs/>
          <w:sz w:val="32"/>
          <w:szCs w:val="32"/>
          <w:rtl/>
        </w:rPr>
        <w:t xml:space="preserve">  </w:t>
      </w:r>
      <w:proofErr w:type="gramStart"/>
      <w:r w:rsidR="00500A01" w:rsidRPr="00482319">
        <w:rPr>
          <w:rFonts w:cs="AL-Mohanad" w:hint="cs"/>
          <w:b/>
          <w:bCs/>
          <w:sz w:val="32"/>
          <w:szCs w:val="32"/>
          <w:rtl/>
        </w:rPr>
        <w:t>ناتج</w:t>
      </w:r>
      <w:proofErr w:type="gramEnd"/>
      <w:r w:rsidR="00500A01" w:rsidRPr="00482319">
        <w:rPr>
          <w:rFonts w:cs="AL-Mohanad" w:hint="cs"/>
          <w:b/>
          <w:bCs/>
          <w:sz w:val="32"/>
          <w:szCs w:val="32"/>
          <w:rtl/>
        </w:rPr>
        <w:t xml:space="preserve"> الجمع 12+46</w:t>
      </w:r>
      <w:r w:rsidR="008616B8" w:rsidRPr="00482319">
        <w:rPr>
          <w:rFonts w:cs="AL-Mohanad" w:hint="cs"/>
          <w:b/>
          <w:bCs/>
          <w:sz w:val="32"/>
          <w:szCs w:val="32"/>
          <w:rtl/>
        </w:rPr>
        <w:t>:-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320348F7" w14:textId="77777777" w:rsidTr="002F5658">
        <w:trPr>
          <w:jc w:val="center"/>
        </w:trPr>
        <w:tc>
          <w:tcPr>
            <w:tcW w:w="289" w:type="dxa"/>
            <w:vAlign w:val="center"/>
          </w:tcPr>
          <w:p w14:paraId="403F750E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D7A72F3" w14:textId="62BCC882" w:rsidR="002F5658" w:rsidRPr="00482319" w:rsidRDefault="00500A01" w:rsidP="009E7E54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56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98BE74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7CF2A61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1999498" w14:textId="7F6504B4" w:rsidR="002F5658" w:rsidRPr="00482319" w:rsidRDefault="00500A01" w:rsidP="009E7E54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57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BE65E65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1FBFEDA2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10C2862" w14:textId="617279A8" w:rsidR="002F5658" w:rsidRPr="00482319" w:rsidRDefault="00500A01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58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A760AD8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7216C33D" w14:textId="77777777" w:rsidR="00482319" w:rsidRPr="00482319" w:rsidRDefault="00482319" w:rsidP="00482319">
      <w:pPr>
        <w:spacing w:before="80" w:after="60"/>
        <w:ind w:left="785"/>
        <w:rPr>
          <w:rFonts w:asciiTheme="minorBidi" w:hAnsiTheme="minorBidi" w:cs="AL-Mohanad"/>
          <w:b/>
          <w:bCs/>
          <w:sz w:val="32"/>
          <w:szCs w:val="32"/>
        </w:rPr>
      </w:pPr>
    </w:p>
    <w:p w14:paraId="4A2016DA" w14:textId="148B8ACD" w:rsidR="009E7E54" w:rsidRPr="00482319" w:rsidRDefault="009E7E54" w:rsidP="00482319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asciiTheme="minorBidi" w:hAnsiTheme="minorBidi" w:cs="AL-Mohanad"/>
          <w:b/>
          <w:bCs/>
          <w:sz w:val="32"/>
          <w:szCs w:val="32"/>
          <w:rtl/>
        </w:rPr>
        <w:t xml:space="preserve"> </w:t>
      </w:r>
      <w:r w:rsidR="008616B8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اسم المنزلة للرقم 0 في العدد 805479 :-</w:t>
      </w:r>
    </w:p>
    <w:p w14:paraId="4C197EB0" w14:textId="77777777" w:rsidR="009E7E54" w:rsidRPr="00482319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/>
          <w:b/>
          <w:bCs/>
          <w:sz w:val="32"/>
          <w:szCs w:val="32"/>
        </w:rPr>
        <w:t xml:space="preserve">    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</w: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522A70DA" w14:textId="77777777" w:rsidTr="002F5658">
        <w:trPr>
          <w:jc w:val="center"/>
        </w:trPr>
        <w:tc>
          <w:tcPr>
            <w:tcW w:w="289" w:type="dxa"/>
            <w:vAlign w:val="center"/>
          </w:tcPr>
          <w:p w14:paraId="091E0972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605D1648" w14:textId="0642F44F" w:rsidR="002F5658" w:rsidRPr="00482319" w:rsidRDefault="008616B8" w:rsidP="009E7E54">
            <w:pPr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 xml:space="preserve">عشرات الألوف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2CA703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42101CA5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7F27B7D6" w14:textId="51A33F8F" w:rsidR="002F5658" w:rsidRPr="00482319" w:rsidRDefault="008616B8" w:rsidP="009E7E54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مئات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47B0A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59B0F07E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74070503" w14:textId="2C6DFDD7" w:rsidR="002F5658" w:rsidRPr="00482319" w:rsidRDefault="008616B8" w:rsidP="009E7E54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ألوف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582BDD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4944873B" w14:textId="1315C956" w:rsidR="00CA00E4" w:rsidRPr="00482319" w:rsidRDefault="009E7E54" w:rsidP="00CA00E4">
      <w:pPr>
        <w:rPr>
          <w:rFonts w:cs="AL-Mohanad"/>
          <w:b/>
          <w:bCs/>
          <w:sz w:val="32"/>
          <w:szCs w:val="32"/>
          <w:rtl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  </w:t>
      </w:r>
    </w:p>
    <w:p w14:paraId="279EC62E" w14:textId="5BD33EA1" w:rsidR="009E7E54" w:rsidRPr="00482319" w:rsidRDefault="00A60B06" w:rsidP="00A60B06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r>
        <w:rPr>
          <w:rFonts w:cs="AL-Mohanad" w:hint="cs"/>
          <w:b/>
          <w:bCs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169A2D" wp14:editId="0AB4FA6E">
                <wp:simplePos x="0" y="0"/>
                <wp:positionH relativeFrom="column">
                  <wp:posOffset>5025239</wp:posOffset>
                </wp:positionH>
                <wp:positionV relativeFrom="paragraph">
                  <wp:posOffset>49530</wp:posOffset>
                </wp:positionV>
                <wp:extent cx="294102" cy="216976"/>
                <wp:effectExtent l="0" t="0" r="10795" b="12065"/>
                <wp:wrapNone/>
                <wp:docPr id="27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02" cy="21697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27" o:spid="_x0000_s1026" style="position:absolute;margin-left:395.7pt;margin-top:3.9pt;width:23.15pt;height:17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" fillcolor="white [3201]" strokecolor="black [3200]" strokeweight="1pt">
                <v:stroke joinstyle="miter"/>
              </v:oval>
            </w:pict>
          </mc:Fallback>
        </mc:AlternateContent>
      </w:r>
      <w:r w:rsidR="009E7E54" w:rsidRPr="00482319">
        <w:rPr>
          <w:rFonts w:cs="AL-Mohanad" w:hint="cs"/>
          <w:b/>
          <w:bCs/>
          <w:sz w:val="32"/>
          <w:szCs w:val="32"/>
          <w:rtl/>
        </w:rPr>
        <w:t xml:space="preserve">  </w:t>
      </w:r>
      <w:r w:rsidR="00343EC4">
        <w:rPr>
          <w:rFonts w:cs="AL-Mohanad" w:hint="cs"/>
          <w:b/>
          <w:bCs/>
          <w:sz w:val="32"/>
          <w:szCs w:val="32"/>
          <w:rtl/>
        </w:rPr>
        <w:t>قارني</w:t>
      </w:r>
      <w:r w:rsidR="009E7E54" w:rsidRPr="00482319">
        <w:rPr>
          <w:rFonts w:cs="AL-Mohanad" w:hint="cs"/>
          <w:b/>
          <w:bCs/>
          <w:sz w:val="32"/>
          <w:szCs w:val="32"/>
          <w:rtl/>
        </w:rPr>
        <w:t xml:space="preserve"> </w:t>
      </w:r>
      <w:r w:rsidR="00CA00E4" w:rsidRPr="00482319">
        <w:rPr>
          <w:rFonts w:cs="AL-Mohanad" w:hint="cs"/>
          <w:b/>
          <w:bCs/>
          <w:sz w:val="32"/>
          <w:szCs w:val="32"/>
          <w:rtl/>
        </w:rPr>
        <w:t>1578</w:t>
      </w:r>
      <w:r>
        <w:rPr>
          <w:rFonts w:cs="AL-Mohanad" w:hint="cs"/>
          <w:b/>
          <w:bCs/>
          <w:sz w:val="32"/>
          <w:szCs w:val="32"/>
          <w:rtl/>
        </w:rPr>
        <w:t xml:space="preserve">     </w:t>
      </w:r>
      <w:r w:rsidR="00CA00E4" w:rsidRPr="00482319">
        <w:rPr>
          <w:rFonts w:cs="AL-Mohanad" w:hint="cs"/>
          <w:b/>
          <w:bCs/>
          <w:sz w:val="32"/>
          <w:szCs w:val="32"/>
          <w:rtl/>
        </w:rPr>
        <w:t xml:space="preserve"> 1587 :-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419AB14A" w14:textId="77777777" w:rsidTr="002F5658">
        <w:trPr>
          <w:jc w:val="center"/>
        </w:trPr>
        <w:tc>
          <w:tcPr>
            <w:tcW w:w="289" w:type="dxa"/>
            <w:vAlign w:val="center"/>
          </w:tcPr>
          <w:p w14:paraId="11259E04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B2BC7FB" w14:textId="0AE2A4BC" w:rsidR="002F5658" w:rsidRPr="00482319" w:rsidRDefault="00CA00E4" w:rsidP="0022493B">
            <w:pPr>
              <w:spacing w:before="80"/>
              <w:rPr>
                <w:rFonts w:cs="AL-Mohanad"/>
                <w:b/>
                <w:bCs/>
                <w:sz w:val="32"/>
                <w:szCs w:val="32"/>
                <w:lang w:val="en-GB"/>
              </w:rPr>
            </w:pPr>
            <w:r w:rsidRPr="00482319">
              <w:rPr>
                <w:rFonts w:cs="AL-Mohanad"/>
                <w:b/>
                <w:bCs/>
                <w:sz w:val="32"/>
                <w:szCs w:val="32"/>
                <w:lang w:val="en-GB"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A3E1CC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6F19FB17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2C29319" w14:textId="73AB388F" w:rsidR="002F5658" w:rsidRPr="00482319" w:rsidRDefault="00CA00E4" w:rsidP="0022493B">
            <w:pPr>
              <w:spacing w:before="80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91F5BC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338CE3FF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F13780A" w14:textId="0AA5B4FF" w:rsidR="002F5658" w:rsidRPr="00482319" w:rsidRDefault="00CA00E4" w:rsidP="0022493B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Style w:val="vocalized"/>
                <w:rFonts w:cs="AL-Mohanad"/>
                <w:b/>
                <w:bCs/>
                <w:sz w:val="32"/>
                <w:szCs w:val="32"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F0FFA2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66902DB9" w14:textId="77777777" w:rsidR="009E7E54" w:rsidRPr="00482319" w:rsidRDefault="009E7E54" w:rsidP="009E7E54">
      <w:pPr>
        <w:tabs>
          <w:tab w:val="left" w:pos="2367"/>
          <w:tab w:val="right" w:pos="6558"/>
        </w:tabs>
        <w:rPr>
          <w:rFonts w:cs="AL-Mohanad"/>
          <w:b/>
          <w:bCs/>
          <w:i/>
          <w:sz w:val="32"/>
          <w:szCs w:val="32"/>
          <w:rtl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  </w:t>
      </w:r>
    </w:p>
    <w:p w14:paraId="4436FF74" w14:textId="6A46699D" w:rsidR="009E7E54" w:rsidRPr="00482319" w:rsidRDefault="009E7E54" w:rsidP="009E7E54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asciiTheme="minorBidi" w:hAnsiTheme="minorBidi" w:cs="AL-Mohanad"/>
          <w:b/>
          <w:bCs/>
          <w:sz w:val="32"/>
          <w:szCs w:val="32"/>
          <w:rtl/>
        </w:rPr>
        <w:t xml:space="preserve"> </w:t>
      </w:r>
      <w:r w:rsidR="00500A01" w:rsidRPr="00482319">
        <w:rPr>
          <w:rFonts w:asciiTheme="minorBidi" w:hAnsiTheme="minorBidi" w:cs="AL-Mohanad" w:hint="cs"/>
          <w:b/>
          <w:bCs/>
          <w:sz w:val="32"/>
          <w:szCs w:val="32"/>
          <w:rtl/>
        </w:rPr>
        <w:t>ناتج الطرح 58- 38=</w:t>
      </w:r>
      <w:r w:rsidRPr="00482319">
        <w:rPr>
          <w:rFonts w:asciiTheme="minorBidi" w:hAnsiTheme="minorBidi" w:cs="AL-Mohanad"/>
          <w:b/>
          <w:bCs/>
          <w:sz w:val="32"/>
          <w:szCs w:val="32"/>
          <w:rtl/>
        </w:rPr>
        <w:t xml:space="preserve"> </w:t>
      </w:r>
    </w:p>
    <w:p w14:paraId="5B69DFFA" w14:textId="731B9306" w:rsidR="009E7E54" w:rsidRPr="00482319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</w: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7B73BE94" w14:textId="77777777" w:rsidTr="002F5658">
        <w:trPr>
          <w:jc w:val="center"/>
        </w:trPr>
        <w:tc>
          <w:tcPr>
            <w:tcW w:w="289" w:type="dxa"/>
            <w:vAlign w:val="center"/>
          </w:tcPr>
          <w:p w14:paraId="07C25C5B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465DBD11" w14:textId="03E44358" w:rsidR="002F5658" w:rsidRPr="00482319" w:rsidRDefault="00500A01" w:rsidP="009E7E54">
            <w:pPr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>28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2AFCE3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D343D6C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48253179" w14:textId="66F84BAD" w:rsidR="002F5658" w:rsidRPr="00482319" w:rsidRDefault="00500A01" w:rsidP="009E7E54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E7D59C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39FA95AB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5D4C8C59" w14:textId="5E7C1B57" w:rsidR="002F5658" w:rsidRPr="00482319" w:rsidRDefault="00500A01" w:rsidP="009E7E54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B11A42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6E4CE6E8" w14:textId="77777777" w:rsidR="00482319" w:rsidRPr="00482319" w:rsidRDefault="00482319" w:rsidP="00482319">
      <w:pPr>
        <w:pStyle w:val="a7"/>
        <w:ind w:left="785"/>
        <w:rPr>
          <w:rFonts w:ascii="Arial Black" w:hAnsi="Arial Black" w:cs="AL-Mohanad"/>
          <w:b/>
          <w:bCs/>
          <w:sz w:val="32"/>
          <w:szCs w:val="32"/>
        </w:rPr>
      </w:pPr>
    </w:p>
    <w:p w14:paraId="22631BFE" w14:textId="13268216" w:rsidR="009E7E54" w:rsidRPr="00482319" w:rsidRDefault="008616B8" w:rsidP="009E7E54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اكتب العدد ثلاثة وسبعون ألفاً وخمس مئة وأربعة وعشرون </w:t>
      </w:r>
      <w:r w:rsidR="009E7E54" w:rsidRPr="00482319">
        <w:rPr>
          <w:rFonts w:cs="AL-Mohanad" w:hint="cs"/>
          <w:b/>
          <w:bCs/>
          <w:sz w:val="32"/>
          <w:szCs w:val="32"/>
          <w:rtl/>
        </w:rPr>
        <w:t xml:space="preserve">   </w:t>
      </w:r>
    </w:p>
    <w:p w14:paraId="591CF573" w14:textId="111A1CE4" w:rsidR="009E7E54" w:rsidRPr="00482319" w:rsidRDefault="009E7E54" w:rsidP="008616B8">
      <w:pPr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49C00BC5" w14:textId="77777777" w:rsidTr="002F5658">
        <w:trPr>
          <w:jc w:val="center"/>
        </w:trPr>
        <w:tc>
          <w:tcPr>
            <w:tcW w:w="289" w:type="dxa"/>
            <w:vAlign w:val="center"/>
          </w:tcPr>
          <w:p w14:paraId="47012873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799E4B" w14:textId="31D32188" w:rsidR="002F5658" w:rsidRPr="00482319" w:rsidRDefault="002474F0" w:rsidP="002474F0">
            <w:pPr>
              <w:spacing w:before="80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73524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BA66E8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300AACF2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4999183" w14:textId="0BBA3BEC" w:rsidR="002F5658" w:rsidRPr="00482319" w:rsidRDefault="002474F0" w:rsidP="002474F0">
            <w:pPr>
              <w:spacing w:before="80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37524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702103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12AF4270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8948E10" w14:textId="0299743A" w:rsidR="002F5658" w:rsidRPr="00482319" w:rsidRDefault="002474F0" w:rsidP="002474F0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75342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AF1AD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174333EA" w14:textId="03E3F8B8" w:rsidR="00482319" w:rsidRPr="00482319" w:rsidRDefault="00482319" w:rsidP="00482319">
      <w:pPr>
        <w:spacing w:before="80" w:after="60"/>
        <w:rPr>
          <w:rFonts w:asciiTheme="minorBidi" w:hAnsiTheme="minorBidi" w:cs="AL-Mohanad"/>
          <w:b/>
          <w:bCs/>
          <w:sz w:val="32"/>
          <w:szCs w:val="32"/>
        </w:rPr>
      </w:pPr>
    </w:p>
    <w:p w14:paraId="679070E9" w14:textId="082B6590" w:rsidR="009E7E54" w:rsidRPr="00482319" w:rsidRDefault="009E7E54" w:rsidP="009E7E54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asciiTheme="minorBidi" w:hAnsiTheme="minorBidi" w:cs="AL-Mohanad"/>
          <w:b/>
          <w:bCs/>
          <w:sz w:val="32"/>
          <w:szCs w:val="32"/>
          <w:rtl/>
        </w:rPr>
        <w:t xml:space="preserve"> </w:t>
      </w:r>
      <w:r w:rsidR="002474F0" w:rsidRPr="00482319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9 </w:t>
      </w:r>
      <w:r w:rsidR="002474F0" w:rsidRPr="00482319">
        <w:rPr>
          <w:rFonts w:asciiTheme="minorBidi" w:hAnsiTheme="minorBidi" w:cs="AL-Mohanad"/>
          <w:b/>
          <w:bCs/>
          <w:sz w:val="32"/>
          <w:szCs w:val="32"/>
          <w:rtl/>
        </w:rPr>
        <w:t>–</w:t>
      </w:r>
      <w:r w:rsidR="002474F0" w:rsidRPr="00482319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 0= 9 تسمي </w:t>
      </w:r>
    </w:p>
    <w:p w14:paraId="2B488D83" w14:textId="77777777" w:rsidR="009E7E54" w:rsidRPr="00482319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/>
          <w:b/>
          <w:bCs/>
          <w:sz w:val="32"/>
          <w:szCs w:val="32"/>
        </w:rPr>
        <w:t xml:space="preserve">    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</w: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7BE1D1BA" w14:textId="77777777" w:rsidTr="002F5658">
        <w:trPr>
          <w:jc w:val="center"/>
        </w:trPr>
        <w:tc>
          <w:tcPr>
            <w:tcW w:w="289" w:type="dxa"/>
            <w:vAlign w:val="center"/>
          </w:tcPr>
          <w:p w14:paraId="19699F87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0419B5B8" w14:textId="03F50C1C" w:rsidR="002F5658" w:rsidRPr="00482319" w:rsidRDefault="002474F0" w:rsidP="009E7E54">
            <w:pPr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>التجميع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95D05BE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30B2492E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42AE268E" w14:textId="358D4DB7" w:rsidR="002F5658" w:rsidRPr="00482319" w:rsidRDefault="002474F0" w:rsidP="009E7E54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طرح الصفر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09DBF2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4B479BE5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153476E3" w14:textId="1D6A404A" w:rsidR="002F5658" w:rsidRPr="00482319" w:rsidRDefault="002474F0" w:rsidP="009E7E54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الأبدال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8C19C03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2137D458" w14:textId="77777777" w:rsidR="009E7E54" w:rsidRPr="00482319" w:rsidRDefault="009E7E54" w:rsidP="009E7E54">
      <w:pPr>
        <w:ind w:left="283"/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      </w:t>
      </w:r>
    </w:p>
    <w:p w14:paraId="75D9EC89" w14:textId="04E80275" w:rsidR="009E7E54" w:rsidRPr="00482319" w:rsidRDefault="002474F0" w:rsidP="009E7E54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proofErr w:type="gramStart"/>
      <w:r w:rsidRPr="00482319">
        <w:rPr>
          <w:rFonts w:ascii="Arial Black" w:hAnsi="Arial Black" w:cs="AL-Mohanad" w:hint="cs"/>
          <w:b/>
          <w:bCs/>
          <w:sz w:val="32"/>
          <w:szCs w:val="32"/>
          <w:rtl/>
        </w:rPr>
        <w:t>ناتج</w:t>
      </w:r>
      <w:proofErr w:type="gramEnd"/>
      <w:r w:rsidRPr="00482319">
        <w:rPr>
          <w:rFonts w:ascii="Arial Black" w:hAnsi="Arial Black" w:cs="AL-Mohanad" w:hint="cs"/>
          <w:b/>
          <w:bCs/>
          <w:sz w:val="32"/>
          <w:szCs w:val="32"/>
          <w:rtl/>
        </w:rPr>
        <w:t xml:space="preserve"> جمع 5 4 3 + 3 9 5 =</w:t>
      </w:r>
    </w:p>
    <w:p w14:paraId="4454494B" w14:textId="77777777" w:rsidR="009E7E54" w:rsidRPr="00482319" w:rsidRDefault="009E7E54" w:rsidP="009E7E54">
      <w:pPr>
        <w:rPr>
          <w:rFonts w:ascii="Arial Black" w:hAnsi="Arial Black" w:cs="AL-Mohanad"/>
          <w:b/>
          <w:bCs/>
          <w:sz w:val="32"/>
          <w:szCs w:val="32"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"/>
        <w:gridCol w:w="2122"/>
        <w:gridCol w:w="238"/>
        <w:gridCol w:w="365"/>
        <w:gridCol w:w="2106"/>
        <w:gridCol w:w="238"/>
        <w:gridCol w:w="267"/>
        <w:gridCol w:w="2065"/>
        <w:gridCol w:w="238"/>
      </w:tblGrid>
      <w:tr w:rsidR="002F5658" w:rsidRPr="00482319" w14:paraId="15CE0429" w14:textId="186FC416" w:rsidTr="00560CAA">
        <w:trPr>
          <w:trHeight w:val="420"/>
          <w:jc w:val="center"/>
        </w:trPr>
        <w:tc>
          <w:tcPr>
            <w:tcW w:w="290" w:type="dxa"/>
            <w:vAlign w:val="center"/>
          </w:tcPr>
          <w:p w14:paraId="708C9018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22" w:type="dxa"/>
            <w:vAlign w:val="center"/>
          </w:tcPr>
          <w:p w14:paraId="5B80DE5B" w14:textId="52F34E30" w:rsidR="002F5658" w:rsidRPr="00482319" w:rsidRDefault="002474F0" w:rsidP="009E7E54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893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DF29CA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5" w:type="dxa"/>
            <w:vAlign w:val="center"/>
          </w:tcPr>
          <w:p w14:paraId="01531755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6BB2CF8C" w14:textId="15CF761F" w:rsidR="002F5658" w:rsidRPr="00482319" w:rsidRDefault="002474F0" w:rsidP="009E7E54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398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12C7D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7" w:type="dxa"/>
            <w:vAlign w:val="center"/>
          </w:tcPr>
          <w:p w14:paraId="04A49BBE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65" w:type="dxa"/>
            <w:vAlign w:val="center"/>
          </w:tcPr>
          <w:p w14:paraId="39F783D1" w14:textId="53B304E4" w:rsidR="002F5658" w:rsidRPr="00482319" w:rsidRDefault="002474F0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938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88C0D1" w14:textId="77777777" w:rsidR="002F5658" w:rsidRPr="00482319" w:rsidRDefault="002F5658" w:rsidP="002F565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1B824D1F" w14:textId="77777777" w:rsidR="009E7E54" w:rsidRPr="00482319" w:rsidRDefault="009E7E54" w:rsidP="009E7E54">
      <w:pPr>
        <w:tabs>
          <w:tab w:val="left" w:pos="2367"/>
          <w:tab w:val="right" w:pos="6558"/>
        </w:tabs>
        <w:rPr>
          <w:rFonts w:cs="AL-Mohanad"/>
          <w:b/>
          <w:bCs/>
          <w:i/>
          <w:sz w:val="32"/>
          <w:szCs w:val="32"/>
          <w:rtl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  </w:t>
      </w:r>
    </w:p>
    <w:p w14:paraId="6F8EA6DF" w14:textId="77777777" w:rsidR="00A60B06" w:rsidRPr="00A60B06" w:rsidRDefault="00CA00E4" w:rsidP="00CA00E4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asciiTheme="minorBidi" w:hAnsiTheme="minorBidi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51781B" wp14:editId="0304F098">
                <wp:simplePos x="0" y="0"/>
                <wp:positionH relativeFrom="column">
                  <wp:posOffset>4637889</wp:posOffset>
                </wp:positionH>
                <wp:positionV relativeFrom="paragraph">
                  <wp:posOffset>133985</wp:posOffset>
                </wp:positionV>
                <wp:extent cx="203200" cy="172720"/>
                <wp:effectExtent l="0" t="0" r="25400" b="1778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2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26" style="position:absolute;margin-left:365.2pt;margin-top:10.55pt;width:16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" fillcolor="white [3201]" strokecolor="black [3200]" strokeweight="1pt"/>
            </w:pict>
          </mc:Fallback>
        </mc:AlternateContent>
      </w:r>
      <w:r w:rsidR="00096450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 اكتب العدد المناسب</w:t>
      </w:r>
      <w:r w:rsidR="00A60B06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    </w:t>
      </w:r>
      <w:r w:rsidR="009E7E54" w:rsidRPr="00482319">
        <w:rPr>
          <w:rFonts w:asciiTheme="minorBidi" w:hAnsiTheme="minorBidi" w:cs="AL-Mohanad"/>
          <w:b/>
          <w:bCs/>
          <w:sz w:val="32"/>
          <w:szCs w:val="32"/>
          <w:rtl/>
        </w:rPr>
        <w:t xml:space="preserve"> </w:t>
      </w:r>
      <w:r w:rsidR="00096450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  </w:t>
      </w:r>
      <w:r w:rsidRPr="00482319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 </w:t>
      </w:r>
      <w:r w:rsidR="009E7E54" w:rsidRPr="00482319">
        <w:rPr>
          <w:rFonts w:asciiTheme="minorBidi" w:hAnsiTheme="minorBidi" w:cs="AL-Mohanad"/>
          <w:b/>
          <w:bCs/>
          <w:sz w:val="32"/>
          <w:szCs w:val="32"/>
          <w:rtl/>
        </w:rPr>
        <w:t xml:space="preserve"> </w:t>
      </w:r>
      <w:r w:rsidRPr="00482319">
        <w:rPr>
          <w:rFonts w:cs="AL-Mohanad"/>
          <w:b/>
          <w:bCs/>
          <w:sz w:val="32"/>
          <w:szCs w:val="32"/>
        </w:rPr>
        <w:t>X</w:t>
      </w:r>
      <w:r w:rsidRPr="00482319">
        <w:rPr>
          <w:rFonts w:cs="AL-Mohanad" w:hint="cs"/>
          <w:b/>
          <w:bCs/>
          <w:sz w:val="32"/>
          <w:szCs w:val="32"/>
          <w:rtl/>
        </w:rPr>
        <w:t xml:space="preserve"> 6 = 6 </w:t>
      </w:r>
      <w:r w:rsidR="009E7E54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</w:p>
    <w:p w14:paraId="32AB138F" w14:textId="4EA4A6EF" w:rsidR="009E7E54" w:rsidRPr="00482319" w:rsidRDefault="009E7E54" w:rsidP="00A60B06">
      <w:pPr>
        <w:spacing w:before="80" w:after="60"/>
        <w:ind w:left="281"/>
        <w:rPr>
          <w:rFonts w:asciiTheme="minorBidi" w:hAnsiTheme="minorBidi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</w: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00411179" w14:textId="77777777" w:rsidTr="002F5658">
        <w:trPr>
          <w:jc w:val="center"/>
        </w:trPr>
        <w:tc>
          <w:tcPr>
            <w:tcW w:w="289" w:type="dxa"/>
            <w:vAlign w:val="center"/>
          </w:tcPr>
          <w:p w14:paraId="681A2AD1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4EE973E9" w14:textId="5B0B79DA" w:rsidR="002F5658" w:rsidRPr="00482319" w:rsidRDefault="002474F0" w:rsidP="009E7E54">
            <w:pPr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D107F45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CEF5ACD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757B3121" w14:textId="624E880B" w:rsidR="002F5658" w:rsidRPr="00482319" w:rsidRDefault="002474F0" w:rsidP="009E7E54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18A3D8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56525BD3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30999CFF" w14:textId="79C604C1" w:rsidR="002F5658" w:rsidRPr="00482319" w:rsidRDefault="002474F0" w:rsidP="009E7E54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028B955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10A69D66" w14:textId="77777777" w:rsidR="00482319" w:rsidRPr="00482319" w:rsidRDefault="00482319" w:rsidP="00482319">
      <w:pPr>
        <w:rPr>
          <w:rFonts w:cs="AL-Mohanad"/>
          <w:b/>
          <w:bCs/>
          <w:sz w:val="32"/>
          <w:szCs w:val="32"/>
          <w:rtl/>
        </w:rPr>
      </w:pPr>
    </w:p>
    <w:p w14:paraId="62F11471" w14:textId="77777777" w:rsidR="00482319" w:rsidRPr="00343EC4" w:rsidRDefault="00482319" w:rsidP="00343EC4">
      <w:pPr>
        <w:rPr>
          <w:rFonts w:cs="AL-Mohanad"/>
          <w:b/>
          <w:bCs/>
          <w:sz w:val="32"/>
          <w:szCs w:val="32"/>
          <w:rtl/>
        </w:rPr>
      </w:pPr>
    </w:p>
    <w:p w14:paraId="5B47EECD" w14:textId="72ECAFD5" w:rsidR="009E7E54" w:rsidRPr="00482319" w:rsidRDefault="00186CCF" w:rsidP="00482319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proofErr w:type="gramStart"/>
      <w:r w:rsidRPr="00482319">
        <w:rPr>
          <w:rFonts w:cs="AL-Mohanad" w:hint="cs"/>
          <w:b/>
          <w:bCs/>
          <w:sz w:val="32"/>
          <w:szCs w:val="32"/>
          <w:rtl/>
        </w:rPr>
        <w:t>أي</w:t>
      </w:r>
      <w:proofErr w:type="gramEnd"/>
      <w:r w:rsidRPr="00482319">
        <w:rPr>
          <w:rFonts w:cs="AL-Mohanad" w:hint="cs"/>
          <w:b/>
          <w:bCs/>
          <w:sz w:val="32"/>
          <w:szCs w:val="32"/>
          <w:rtl/>
        </w:rPr>
        <w:t xml:space="preserve"> من جمل الضرب الآتية تعبر عن المسألة( أعطت هيفاء 5 أقلام لكل و</w:t>
      </w:r>
      <w:r w:rsidR="005152FC">
        <w:rPr>
          <w:rFonts w:cs="AL-Mohanad" w:hint="cs"/>
          <w:b/>
          <w:bCs/>
          <w:sz w:val="32"/>
          <w:szCs w:val="32"/>
          <w:rtl/>
        </w:rPr>
        <w:t>ا</w:t>
      </w:r>
      <w:r w:rsidRPr="00482319">
        <w:rPr>
          <w:rFonts w:cs="AL-Mohanad" w:hint="cs"/>
          <w:b/>
          <w:bCs/>
          <w:sz w:val="32"/>
          <w:szCs w:val="32"/>
          <w:rtl/>
        </w:rPr>
        <w:t>حدة من صديقاتها الس</w:t>
      </w:r>
      <w:r w:rsidR="001E6C63">
        <w:rPr>
          <w:rFonts w:cs="AL-Mohanad" w:hint="cs"/>
          <w:b/>
          <w:bCs/>
          <w:sz w:val="32"/>
          <w:szCs w:val="32"/>
          <w:rtl/>
        </w:rPr>
        <w:t>بع كم قلماً أعطت هيفاء صديقاتها)</w:t>
      </w:r>
      <w:r w:rsidRPr="00482319">
        <w:rPr>
          <w:rFonts w:cs="AL-Mohanad" w:hint="cs"/>
          <w:b/>
          <w:bCs/>
          <w:sz w:val="32"/>
          <w:szCs w:val="32"/>
          <w:rtl/>
        </w:rPr>
        <w:t>:-</w:t>
      </w:r>
      <w:r w:rsidR="009E7E54" w:rsidRPr="00482319">
        <w:rPr>
          <w:rFonts w:cs="AL-Mohanad" w:hint="cs"/>
          <w:b/>
          <w:bCs/>
          <w:sz w:val="32"/>
          <w:szCs w:val="32"/>
          <w:rtl/>
        </w:rPr>
        <w:t xml:space="preserve">       </w:t>
      </w:r>
    </w:p>
    <w:p w14:paraId="71A126E0" w14:textId="77777777" w:rsidR="009E7E54" w:rsidRPr="00482319" w:rsidRDefault="009E7E54" w:rsidP="009E7E54">
      <w:pPr>
        <w:rPr>
          <w:rFonts w:ascii="Arial Black" w:hAnsi="Arial Black" w:cs="AL-Mohanad"/>
          <w:b/>
          <w:bCs/>
          <w:sz w:val="32"/>
          <w:szCs w:val="32"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03ADF58C" w14:textId="77777777" w:rsidTr="002F5658">
        <w:trPr>
          <w:jc w:val="center"/>
        </w:trPr>
        <w:tc>
          <w:tcPr>
            <w:tcW w:w="289" w:type="dxa"/>
            <w:vAlign w:val="center"/>
          </w:tcPr>
          <w:p w14:paraId="4E5D4B59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C20656E" w14:textId="0A8A4C29" w:rsidR="002F5658" w:rsidRPr="00482319" w:rsidRDefault="001E6C63" w:rsidP="001E6C63">
            <w:pPr>
              <w:spacing w:before="80"/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5</w:t>
            </w:r>
            <w:r>
              <w:rPr>
                <w:rFonts w:cs="AL-Mohanad"/>
                <w:b/>
                <w:bCs/>
                <w:sz w:val="32"/>
                <w:szCs w:val="32"/>
              </w:rPr>
              <w:t xml:space="preserve"> x </w:t>
            </w: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7=30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E00D78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7B718CA2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E2D0D19" w14:textId="6B3C1259" w:rsidR="002F5658" w:rsidRPr="001E6C63" w:rsidRDefault="001E6C63" w:rsidP="001E6C63">
            <w:pPr>
              <w:spacing w:before="80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  <w:lang w:val="en-GB"/>
              </w:rPr>
              <w:t>5 + 7 =30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5C67CD" w14:textId="77777777" w:rsidR="002F5658" w:rsidRPr="00482319" w:rsidRDefault="002F5658" w:rsidP="009E7E54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4106F6A5" w14:textId="77777777" w:rsidR="002F5658" w:rsidRPr="00482319" w:rsidRDefault="002F5658" w:rsidP="009E7E54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330E33F" w14:textId="20175222" w:rsidR="002F5658" w:rsidRPr="001E6C63" w:rsidRDefault="001E6C63" w:rsidP="001E6C63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lang w:val="en-GB"/>
              </w:rPr>
            </w:pPr>
            <w:r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5</w:t>
            </w:r>
            <w:r>
              <w:rPr>
                <w:rStyle w:val="vocalized"/>
                <w:rFonts w:cs="AL-Mohanad"/>
                <w:b/>
                <w:bCs/>
                <w:sz w:val="32"/>
                <w:szCs w:val="32"/>
              </w:rPr>
              <w:t xml:space="preserve"> x </w:t>
            </w:r>
            <w:r w:rsidR="005152FC"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7 =35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8AB06B" w14:textId="77777777" w:rsidR="002F5658" w:rsidRPr="00482319" w:rsidRDefault="002F5658" w:rsidP="009E7E54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2BA81023" w14:textId="77777777" w:rsidR="00482319" w:rsidRPr="00482319" w:rsidRDefault="00482319" w:rsidP="00FB3A46">
      <w:pPr>
        <w:tabs>
          <w:tab w:val="left" w:pos="2367"/>
          <w:tab w:val="right" w:pos="6558"/>
        </w:tabs>
        <w:rPr>
          <w:rFonts w:cs="AL-Mohanad"/>
          <w:b/>
          <w:bCs/>
          <w:sz w:val="32"/>
          <w:szCs w:val="32"/>
        </w:rPr>
      </w:pPr>
    </w:p>
    <w:p w14:paraId="7514403F" w14:textId="0F65F6C5" w:rsidR="00AB14B6" w:rsidRPr="00482319" w:rsidRDefault="00CA00E4" w:rsidP="00AB14B6">
      <w:pPr>
        <w:pStyle w:val="a7"/>
        <w:numPr>
          <w:ilvl w:val="0"/>
          <w:numId w:val="31"/>
        </w:numPr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ascii="Arial Black" w:hAnsi="Arial Black" w:cs="AL-Mohanad" w:hint="cs"/>
          <w:b/>
          <w:bCs/>
          <w:sz w:val="32"/>
          <w:szCs w:val="32"/>
          <w:rtl/>
        </w:rPr>
        <w:t>15)</w:t>
      </w:r>
      <w:r w:rsidR="00096450">
        <w:rPr>
          <w:rFonts w:ascii="Arial Black" w:hAnsi="Arial Black" w:cs="AL-Mohanad" w:hint="cs"/>
          <w:b/>
          <w:bCs/>
          <w:sz w:val="32"/>
          <w:szCs w:val="32"/>
          <w:rtl/>
        </w:rPr>
        <w:t xml:space="preserve"> </w:t>
      </w:r>
      <w:proofErr w:type="gramStart"/>
      <w:r w:rsidR="00096450">
        <w:rPr>
          <w:rFonts w:ascii="Arial Black" w:hAnsi="Arial Black" w:cs="AL-Mohanad" w:hint="cs"/>
          <w:b/>
          <w:bCs/>
          <w:sz w:val="32"/>
          <w:szCs w:val="32"/>
          <w:rtl/>
        </w:rPr>
        <w:t>ناتج</w:t>
      </w:r>
      <w:proofErr w:type="gramEnd"/>
      <w:r w:rsidR="00096450">
        <w:rPr>
          <w:rFonts w:ascii="Arial Black" w:hAnsi="Arial Black" w:cs="AL-Mohanad" w:hint="cs"/>
          <w:b/>
          <w:bCs/>
          <w:sz w:val="32"/>
          <w:szCs w:val="32"/>
          <w:rtl/>
        </w:rPr>
        <w:t xml:space="preserve"> ضرب</w:t>
      </w:r>
      <w:r w:rsidR="00096450">
        <w:rPr>
          <w:rFonts w:ascii="Arial Black" w:hAnsi="Arial Black" w:cs="AL-Mohanad"/>
          <w:b/>
          <w:bCs/>
          <w:sz w:val="32"/>
          <w:szCs w:val="32"/>
        </w:rPr>
        <w:t xml:space="preserve">  </w:t>
      </w:r>
      <w:r w:rsidR="00096450">
        <w:rPr>
          <w:rFonts w:ascii="Arial Black" w:hAnsi="Arial Black" w:cs="AL-Mohanad" w:hint="cs"/>
          <w:b/>
          <w:bCs/>
          <w:sz w:val="32"/>
          <w:szCs w:val="32"/>
          <w:rtl/>
        </w:rPr>
        <w:t xml:space="preserve"> 8</w:t>
      </w:r>
      <w:r w:rsidR="00096450">
        <w:rPr>
          <w:rFonts w:ascii="Arial Black" w:hAnsi="Arial Black" w:cs="AL-Mohanad"/>
          <w:b/>
          <w:bCs/>
          <w:sz w:val="32"/>
          <w:szCs w:val="32"/>
        </w:rPr>
        <w:t xml:space="preserve"> x </w:t>
      </w:r>
      <w:r w:rsidR="00096450">
        <w:rPr>
          <w:rFonts w:ascii="Arial Black" w:hAnsi="Arial Black" w:cs="AL-Mohanad" w:hint="cs"/>
          <w:b/>
          <w:bCs/>
          <w:sz w:val="32"/>
          <w:szCs w:val="32"/>
          <w:rtl/>
        </w:rPr>
        <w:t xml:space="preserve">8 </w:t>
      </w:r>
      <w:r w:rsidR="00096450">
        <w:rPr>
          <w:rFonts w:ascii="Arial Black" w:hAnsi="Arial Black" w:cs="AL-Mohanad"/>
          <w:b/>
          <w:bCs/>
          <w:sz w:val="32"/>
          <w:szCs w:val="32"/>
          <w:lang w:val="en-GB"/>
        </w:rPr>
        <w:t>x</w:t>
      </w:r>
      <w:r w:rsidR="00096450">
        <w:rPr>
          <w:rFonts w:ascii="Arial Black" w:hAnsi="Arial Black" w:cs="AL-Mohanad" w:hint="cs"/>
          <w:b/>
          <w:bCs/>
          <w:sz w:val="32"/>
          <w:szCs w:val="32"/>
          <w:rtl/>
          <w:lang w:val="en-GB"/>
        </w:rPr>
        <w:t>0</w:t>
      </w:r>
      <w:r w:rsidR="00AB14B6">
        <w:rPr>
          <w:rFonts w:ascii="Arial Black" w:hAnsi="Arial Black" w:cs="AL-Mohanad" w:hint="cs"/>
          <w:b/>
          <w:bCs/>
          <w:sz w:val="32"/>
          <w:szCs w:val="32"/>
          <w:rtl/>
          <w:lang w:val="en-GB"/>
        </w:rPr>
        <w:t xml:space="preserve"> =</w:t>
      </w:r>
      <w:r w:rsidR="00096450">
        <w:rPr>
          <w:rFonts w:ascii="Arial Black" w:hAnsi="Arial Black" w:cs="AL-Mohanad"/>
          <w:b/>
          <w:bCs/>
          <w:sz w:val="32"/>
          <w:szCs w:val="32"/>
          <w:lang w:val="en-GB"/>
        </w:rPr>
        <w:t xml:space="preserve"> </w:t>
      </w:r>
      <w:r w:rsidR="00AB14B6" w:rsidRPr="00482319">
        <w:rPr>
          <w:rFonts w:cs="AL-Mohanad" w:hint="cs"/>
          <w:b/>
          <w:bCs/>
          <w:sz w:val="32"/>
          <w:szCs w:val="32"/>
          <w:rtl/>
        </w:rPr>
        <w:t xml:space="preserve">       </w:t>
      </w:r>
    </w:p>
    <w:p w14:paraId="60B02ABF" w14:textId="0209899D" w:rsidR="00CA00E4" w:rsidRPr="00AB14B6" w:rsidRDefault="00CA00E4" w:rsidP="00AB14B6">
      <w:pPr>
        <w:rPr>
          <w:rFonts w:ascii="Arial Black" w:hAnsi="Arial Black" w:cs="AL-Mohanad"/>
          <w:b/>
          <w:bCs/>
          <w:sz w:val="32"/>
          <w:szCs w:val="32"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"/>
        <w:gridCol w:w="2122"/>
        <w:gridCol w:w="238"/>
        <w:gridCol w:w="365"/>
        <w:gridCol w:w="2106"/>
        <w:gridCol w:w="238"/>
        <w:gridCol w:w="267"/>
        <w:gridCol w:w="2065"/>
        <w:gridCol w:w="238"/>
      </w:tblGrid>
      <w:tr w:rsidR="00CA00E4" w:rsidRPr="00482319" w14:paraId="6C309F00" w14:textId="77777777" w:rsidTr="00560CAA">
        <w:trPr>
          <w:trHeight w:val="420"/>
          <w:jc w:val="center"/>
        </w:trPr>
        <w:tc>
          <w:tcPr>
            <w:tcW w:w="290" w:type="dxa"/>
            <w:vAlign w:val="center"/>
          </w:tcPr>
          <w:p w14:paraId="6164CDF5" w14:textId="77777777" w:rsidR="00CA00E4" w:rsidRPr="00482319" w:rsidRDefault="00CA00E4" w:rsidP="00560CA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22" w:type="dxa"/>
            <w:vAlign w:val="center"/>
          </w:tcPr>
          <w:p w14:paraId="733E1168" w14:textId="4C1A6F2E" w:rsidR="00CA00E4" w:rsidRPr="00482319" w:rsidRDefault="00096450" w:rsidP="00096450">
            <w:pPr>
              <w:spacing w:before="80"/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88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2EC814" w14:textId="77777777" w:rsidR="00CA00E4" w:rsidRPr="00482319" w:rsidRDefault="00CA00E4" w:rsidP="00560CA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5" w:type="dxa"/>
            <w:vAlign w:val="center"/>
          </w:tcPr>
          <w:p w14:paraId="30BE8680" w14:textId="77777777" w:rsidR="00CA00E4" w:rsidRPr="00482319" w:rsidRDefault="00CA00E4" w:rsidP="00560CA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183AB12C" w14:textId="2D2824CF" w:rsidR="00CA00E4" w:rsidRPr="00482319" w:rsidRDefault="00096450" w:rsidP="00096450">
            <w:pPr>
              <w:spacing w:before="80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EABA234" w14:textId="77777777" w:rsidR="00CA00E4" w:rsidRPr="00482319" w:rsidRDefault="00CA00E4" w:rsidP="00560CAA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7" w:type="dxa"/>
            <w:vAlign w:val="center"/>
          </w:tcPr>
          <w:p w14:paraId="397A67BA" w14:textId="77777777" w:rsidR="00CA00E4" w:rsidRPr="00482319" w:rsidRDefault="00CA00E4" w:rsidP="00560CAA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65" w:type="dxa"/>
            <w:vAlign w:val="center"/>
          </w:tcPr>
          <w:p w14:paraId="27EA254F" w14:textId="7818DEA8" w:rsidR="00CA00E4" w:rsidRPr="00482319" w:rsidRDefault="00096450" w:rsidP="00096450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64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62043" w14:textId="77777777" w:rsidR="00CA00E4" w:rsidRPr="00482319" w:rsidRDefault="00CA00E4" w:rsidP="00560CAA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0E7BFE75" w14:textId="1AE00809" w:rsidR="00CA00E4" w:rsidRPr="00482319" w:rsidRDefault="00CA00E4" w:rsidP="00CA00E4">
      <w:pPr>
        <w:tabs>
          <w:tab w:val="left" w:pos="2367"/>
          <w:tab w:val="right" w:pos="6558"/>
        </w:tabs>
        <w:rPr>
          <w:rFonts w:cs="AL-Mohanad"/>
          <w:b/>
          <w:bCs/>
          <w:i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  </w:t>
      </w:r>
    </w:p>
    <w:p w14:paraId="7CD6BC38" w14:textId="60B53BC6" w:rsidR="00796D5E" w:rsidRPr="00482319" w:rsidRDefault="009E7E54" w:rsidP="00FB3A46">
      <w:pPr>
        <w:tabs>
          <w:tab w:val="left" w:pos="2367"/>
          <w:tab w:val="right" w:pos="6558"/>
        </w:tabs>
        <w:rPr>
          <w:rFonts w:cs="AL-Mohanad"/>
          <w:b/>
          <w:bCs/>
          <w:sz w:val="32"/>
          <w:szCs w:val="32"/>
          <w:rtl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</w:t>
      </w:r>
      <w:r w:rsidR="00796D5E" w:rsidRPr="00482319">
        <w:rPr>
          <w:rFonts w:cs="AL-Mohanad" w:hint="cs"/>
          <w:b/>
          <w:bCs/>
          <w:sz w:val="32"/>
          <w:szCs w:val="32"/>
          <w:rtl/>
        </w:rPr>
        <w:t xml:space="preserve">السؤال الثاني </w:t>
      </w:r>
    </w:p>
    <w:p w14:paraId="54FFABE6" w14:textId="4516A882" w:rsidR="00796D5E" w:rsidRPr="00482319" w:rsidRDefault="00796D5E" w:rsidP="00345152">
      <w:pPr>
        <w:jc w:val="lowKashida"/>
        <w:rPr>
          <w:rFonts w:cs="AL-Mohanad"/>
          <w:b/>
          <w:bCs/>
          <w:sz w:val="32"/>
          <w:szCs w:val="32"/>
          <w:rtl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>ضع</w:t>
      </w:r>
      <w:r w:rsidR="007B0633" w:rsidRPr="00482319">
        <w:rPr>
          <w:rFonts w:cs="AL-Mohanad" w:hint="cs"/>
          <w:b/>
          <w:bCs/>
          <w:sz w:val="32"/>
          <w:szCs w:val="32"/>
          <w:rtl/>
        </w:rPr>
        <w:t>ي</w:t>
      </w:r>
      <w:r w:rsidRPr="00482319">
        <w:rPr>
          <w:rFonts w:cs="AL-Mohanad" w:hint="cs"/>
          <w:b/>
          <w:bCs/>
          <w:sz w:val="32"/>
          <w:szCs w:val="32"/>
          <w:rtl/>
        </w:rPr>
        <w:t xml:space="preserve"> علامة </w:t>
      </w:r>
      <w:r w:rsidR="005152FC">
        <w:rPr>
          <w:rFonts w:cs="AL-Mohanad" w:hint="cs"/>
          <w:b/>
          <w:bCs/>
          <w:sz w:val="32"/>
          <w:szCs w:val="32"/>
          <w:rtl/>
        </w:rPr>
        <w:t>صح</w:t>
      </w:r>
      <w:r w:rsidR="00345152" w:rsidRPr="00482319">
        <w:rPr>
          <w:rFonts w:cs="AL-Mohanad" w:hint="cs"/>
          <w:b/>
          <w:bCs/>
          <w:sz w:val="32"/>
          <w:szCs w:val="32"/>
          <w:rtl/>
        </w:rPr>
        <w:t xml:space="preserve"> أمام العبارة الصحيحة  وعلامة  </w:t>
      </w:r>
      <w:r w:rsidR="005152FC">
        <w:rPr>
          <w:rFonts w:cs="AL-Mohanad" w:hint="cs"/>
          <w:b/>
          <w:bCs/>
          <w:sz w:val="32"/>
          <w:szCs w:val="32"/>
          <w:rtl/>
        </w:rPr>
        <w:t xml:space="preserve">خطأ أمام </w:t>
      </w:r>
      <w:r w:rsidR="00345152" w:rsidRPr="00482319">
        <w:rPr>
          <w:rFonts w:cs="AL-Mohanad" w:hint="cs"/>
          <w:b/>
          <w:bCs/>
          <w:sz w:val="32"/>
          <w:szCs w:val="32"/>
          <w:rtl/>
        </w:rPr>
        <w:t xml:space="preserve">العبارة الخاطئة  </w:t>
      </w:r>
    </w:p>
    <w:p w14:paraId="6F72849F" w14:textId="77777777" w:rsidR="0012579F" w:rsidRPr="00482319" w:rsidRDefault="0012579F" w:rsidP="00AD4B54">
      <w:pPr>
        <w:jc w:val="lowKashida"/>
        <w:rPr>
          <w:rFonts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ب</w:t>
      </w:r>
      <w:r w:rsidR="00AD4B54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تظليل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رقم 1 أو 2 </w: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</w:rPr>
        <w:t>في ورقة الإجابة الخارجية المرفقة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8221"/>
        <w:gridCol w:w="709"/>
        <w:gridCol w:w="709"/>
      </w:tblGrid>
      <w:tr w:rsidR="0012579F" w:rsidRPr="00482319" w14:paraId="7A5E7EFC" w14:textId="77777777" w:rsidTr="001A5B80">
        <w:trPr>
          <w:trHeight w:val="643"/>
        </w:trPr>
        <w:tc>
          <w:tcPr>
            <w:tcW w:w="780" w:type="dxa"/>
            <w:shd w:val="clear" w:color="auto" w:fill="A6A6A6"/>
          </w:tcPr>
          <w:p w14:paraId="1756C173" w14:textId="77777777" w:rsidR="0012579F" w:rsidRPr="00482319" w:rsidRDefault="0012579F" w:rsidP="00283B83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221" w:type="dxa"/>
            <w:shd w:val="clear" w:color="auto" w:fill="A6A6A6"/>
          </w:tcPr>
          <w:p w14:paraId="76480BA7" w14:textId="77777777" w:rsidR="0012579F" w:rsidRPr="00482319" w:rsidRDefault="0012579F" w:rsidP="00283B83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709" w:type="dxa"/>
          </w:tcPr>
          <w:p w14:paraId="44F3EC52" w14:textId="7AEBCBEC" w:rsidR="0012579F" w:rsidRPr="00482319" w:rsidRDefault="001E6C63" w:rsidP="00283B83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صح</w:t>
            </w:r>
          </w:p>
        </w:tc>
        <w:tc>
          <w:tcPr>
            <w:tcW w:w="709" w:type="dxa"/>
          </w:tcPr>
          <w:p w14:paraId="5CBDD9EF" w14:textId="4A2B51BE" w:rsidR="0012579F" w:rsidRPr="00482319" w:rsidRDefault="001E6C63" w:rsidP="001E6C63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خطأ</w:t>
            </w:r>
          </w:p>
        </w:tc>
      </w:tr>
      <w:tr w:rsidR="0012579F" w:rsidRPr="00482319" w14:paraId="73D8F36E" w14:textId="77777777" w:rsidTr="001A5B80">
        <w:trPr>
          <w:trHeight w:val="627"/>
        </w:trPr>
        <w:tc>
          <w:tcPr>
            <w:tcW w:w="780" w:type="dxa"/>
          </w:tcPr>
          <w:p w14:paraId="163A8F99" w14:textId="6DA1DDB1" w:rsidR="0012579F" w:rsidRPr="00482319" w:rsidRDefault="00AB14B6" w:rsidP="00AB14B6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8221" w:type="dxa"/>
          </w:tcPr>
          <w:p w14:paraId="5FA39268" w14:textId="7B419B74" w:rsidR="00491472" w:rsidRPr="00482319" w:rsidRDefault="0022493B" w:rsidP="00283B83">
            <w:pPr>
              <w:rPr>
                <w:rFonts w:cs="AL-Mohanad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ناتج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ضرب </w:t>
            </w:r>
            <w:r w:rsidR="001D5CF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9 </w:t>
            </w:r>
            <w:r w:rsidR="001D5CF9">
              <w:rPr>
                <w:rFonts w:cs="AL-Mohanad"/>
                <w:b/>
                <w:bCs/>
                <w:sz w:val="32"/>
                <w:szCs w:val="32"/>
              </w:rPr>
              <w:t>x</w:t>
            </w:r>
            <w:r w:rsidR="001D5CF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2 = 18</w:t>
            </w:r>
          </w:p>
        </w:tc>
        <w:tc>
          <w:tcPr>
            <w:tcW w:w="709" w:type="dxa"/>
          </w:tcPr>
          <w:p w14:paraId="213497F8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</w:tcPr>
          <w:p w14:paraId="79B6C60E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12579F" w:rsidRPr="00482319" w14:paraId="3F73038A" w14:textId="77777777" w:rsidTr="001A5B80">
        <w:trPr>
          <w:trHeight w:val="643"/>
        </w:trPr>
        <w:tc>
          <w:tcPr>
            <w:tcW w:w="780" w:type="dxa"/>
          </w:tcPr>
          <w:p w14:paraId="64FFB5F9" w14:textId="4D7FBAF5" w:rsidR="0012579F" w:rsidRPr="00482319" w:rsidRDefault="00AB14B6" w:rsidP="00AB14B6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8221" w:type="dxa"/>
          </w:tcPr>
          <w:p w14:paraId="5BA0C93F" w14:textId="68F9C81F" w:rsidR="00491472" w:rsidRPr="00482319" w:rsidRDefault="001D5CF9" w:rsidP="001D5CF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95 </w:t>
            </w:r>
            <w:r>
              <w:rPr>
                <w:rFonts w:cs="AL-Mohanad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75 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=34</w:t>
            </w:r>
          </w:p>
        </w:tc>
        <w:tc>
          <w:tcPr>
            <w:tcW w:w="709" w:type="dxa"/>
          </w:tcPr>
          <w:p w14:paraId="425552B9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</w:tcPr>
          <w:p w14:paraId="5E535F11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12579F" w:rsidRPr="00482319" w14:paraId="7FFD2296" w14:textId="77777777" w:rsidTr="001A5B80">
        <w:trPr>
          <w:trHeight w:val="643"/>
        </w:trPr>
        <w:tc>
          <w:tcPr>
            <w:tcW w:w="780" w:type="dxa"/>
          </w:tcPr>
          <w:p w14:paraId="3A5BA258" w14:textId="13D9C6D9" w:rsidR="0012579F" w:rsidRPr="00482319" w:rsidRDefault="00AB14B6" w:rsidP="00AB14B6">
            <w:pPr>
              <w:tabs>
                <w:tab w:val="left" w:pos="2917"/>
              </w:tabs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8221" w:type="dxa"/>
          </w:tcPr>
          <w:p w14:paraId="686FE24F" w14:textId="16A6EFE7" w:rsidR="0012579F" w:rsidRPr="00482319" w:rsidRDefault="003F4D8F" w:rsidP="00283B83">
            <w:pPr>
              <w:tabs>
                <w:tab w:val="left" w:pos="2917"/>
              </w:tabs>
              <w:rPr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القيمة المنزلية للرقم 4 في العدد 640 هي 400</w:t>
            </w:r>
          </w:p>
        </w:tc>
        <w:tc>
          <w:tcPr>
            <w:tcW w:w="709" w:type="dxa"/>
          </w:tcPr>
          <w:p w14:paraId="2749D076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</w:tcPr>
          <w:p w14:paraId="55CEF796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12579F" w:rsidRPr="00482319" w14:paraId="64A6CDAB" w14:textId="77777777" w:rsidTr="001A5B80">
        <w:trPr>
          <w:trHeight w:val="643"/>
        </w:trPr>
        <w:tc>
          <w:tcPr>
            <w:tcW w:w="780" w:type="dxa"/>
          </w:tcPr>
          <w:p w14:paraId="2D24C051" w14:textId="4B33B183" w:rsidR="0012579F" w:rsidRPr="00482319" w:rsidRDefault="00AB14B6" w:rsidP="00CC040A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8221" w:type="dxa"/>
          </w:tcPr>
          <w:p w14:paraId="75F2A596" w14:textId="47393B02" w:rsidR="0012579F" w:rsidRPr="00482319" w:rsidRDefault="0022493B" w:rsidP="00283B83">
            <w:pPr>
              <w:rPr>
                <w:rFonts w:cs="AL-Mohanad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ناتج </w:t>
            </w:r>
            <w:r w:rsidR="001D5CF9">
              <w:rPr>
                <w:rFonts w:cs="AL-Mohanad" w:hint="cs"/>
                <w:b/>
                <w:bCs/>
                <w:sz w:val="32"/>
                <w:szCs w:val="32"/>
                <w:rtl/>
              </w:rPr>
              <w:t>ضرب 3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  <w:lang w:val="en-GB"/>
              </w:rPr>
              <w:t xml:space="preserve"> </w:t>
            </w:r>
            <w:r w:rsidR="003F4D8F" w:rsidRPr="00482319">
              <w:rPr>
                <w:rFonts w:cs="AL-Mohanad"/>
                <w:b/>
                <w:bCs/>
                <w:sz w:val="32"/>
                <w:szCs w:val="32"/>
                <w:lang w:val="en-GB"/>
              </w:rPr>
              <w:t xml:space="preserve">x 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  <w:lang w:val="en-GB"/>
              </w:rPr>
              <w:t xml:space="preserve">  3  =9</w:t>
            </w:r>
          </w:p>
        </w:tc>
        <w:tc>
          <w:tcPr>
            <w:tcW w:w="709" w:type="dxa"/>
          </w:tcPr>
          <w:p w14:paraId="78C7543D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</w:tcPr>
          <w:p w14:paraId="11F7A5F8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12579F" w:rsidRPr="00482319" w14:paraId="0E33B12F" w14:textId="77777777" w:rsidTr="001A5B80">
        <w:trPr>
          <w:trHeight w:val="643"/>
        </w:trPr>
        <w:tc>
          <w:tcPr>
            <w:tcW w:w="780" w:type="dxa"/>
          </w:tcPr>
          <w:p w14:paraId="6E2D0A43" w14:textId="0E93FCEF" w:rsidR="0012579F" w:rsidRPr="00482319" w:rsidRDefault="00AB14B6" w:rsidP="00CC040A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8221" w:type="dxa"/>
          </w:tcPr>
          <w:p w14:paraId="50EF90D1" w14:textId="0318E26F" w:rsidR="0012579F" w:rsidRPr="00482319" w:rsidRDefault="003F4D8F" w:rsidP="00283B83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10 + 5 = 5 + 10 تسمي خاصية العنصر المحايد </w:t>
            </w:r>
          </w:p>
        </w:tc>
        <w:tc>
          <w:tcPr>
            <w:tcW w:w="709" w:type="dxa"/>
          </w:tcPr>
          <w:p w14:paraId="11939219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</w:tcPr>
          <w:p w14:paraId="65587955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12579F" w:rsidRPr="00482319" w14:paraId="62C08575" w14:textId="77777777" w:rsidTr="001A5B80">
        <w:trPr>
          <w:trHeight w:val="627"/>
        </w:trPr>
        <w:tc>
          <w:tcPr>
            <w:tcW w:w="780" w:type="dxa"/>
          </w:tcPr>
          <w:p w14:paraId="702122DA" w14:textId="6941EC7A" w:rsidR="0012579F" w:rsidRPr="00482319" w:rsidRDefault="00AB14B6" w:rsidP="00AB14B6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8221" w:type="dxa"/>
          </w:tcPr>
          <w:p w14:paraId="4242E9AD" w14:textId="6661DEB7" w:rsidR="0012579F" w:rsidRPr="00482319" w:rsidRDefault="0022493B" w:rsidP="00283B83">
            <w:pPr>
              <w:rPr>
                <w:rFonts w:cs="AL-Mohanad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ناتج </w:t>
            </w:r>
            <w:r w:rsidR="001D5CF9">
              <w:rPr>
                <w:rFonts w:cs="AL-Mohanad" w:hint="cs"/>
                <w:b/>
                <w:bCs/>
                <w:sz w:val="32"/>
                <w:szCs w:val="32"/>
                <w:rtl/>
              </w:rPr>
              <w:t>ضرب 5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F4D8F" w:rsidRPr="00482319">
              <w:rPr>
                <w:rFonts w:cs="AL-Mohanad"/>
                <w:b/>
                <w:bCs/>
                <w:sz w:val="32"/>
                <w:szCs w:val="32"/>
                <w:lang w:val="en-GB"/>
              </w:rPr>
              <w:t>x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  <w:lang w:val="en-GB"/>
              </w:rPr>
              <w:t xml:space="preserve"> 5 =10</w:t>
            </w:r>
          </w:p>
        </w:tc>
        <w:tc>
          <w:tcPr>
            <w:tcW w:w="709" w:type="dxa"/>
          </w:tcPr>
          <w:p w14:paraId="1C0B5BA8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</w:tcPr>
          <w:p w14:paraId="7AC7EC48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12579F" w:rsidRPr="00482319" w14:paraId="7CA19CAA" w14:textId="77777777" w:rsidTr="001A5B80">
        <w:trPr>
          <w:trHeight w:val="643"/>
        </w:trPr>
        <w:tc>
          <w:tcPr>
            <w:tcW w:w="780" w:type="dxa"/>
          </w:tcPr>
          <w:p w14:paraId="0ECCCAB9" w14:textId="71C6587D" w:rsidR="0012579F" w:rsidRPr="00482319" w:rsidRDefault="00AB14B6" w:rsidP="00CC040A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8221" w:type="dxa"/>
          </w:tcPr>
          <w:p w14:paraId="6189E04A" w14:textId="0C2262C6" w:rsidR="00AB14B6" w:rsidRPr="00482319" w:rsidRDefault="00AB14B6" w:rsidP="00E47A96">
            <w:pPr>
              <w:rPr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الضرب هي عملية جمع متكرر</w:t>
            </w:r>
          </w:p>
        </w:tc>
        <w:tc>
          <w:tcPr>
            <w:tcW w:w="709" w:type="dxa"/>
          </w:tcPr>
          <w:p w14:paraId="016E62DC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</w:tcPr>
          <w:p w14:paraId="02D33B96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12579F" w:rsidRPr="00482319" w14:paraId="3F16C82B" w14:textId="77777777" w:rsidTr="001A5B80">
        <w:trPr>
          <w:trHeight w:val="643"/>
        </w:trPr>
        <w:tc>
          <w:tcPr>
            <w:tcW w:w="780" w:type="dxa"/>
          </w:tcPr>
          <w:p w14:paraId="5F0433C8" w14:textId="12801511" w:rsidR="0012579F" w:rsidRPr="00482319" w:rsidRDefault="00AB14B6" w:rsidP="00CC040A">
            <w:pPr>
              <w:tabs>
                <w:tab w:val="left" w:pos="2917"/>
              </w:tabs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8221" w:type="dxa"/>
          </w:tcPr>
          <w:p w14:paraId="3F43614A" w14:textId="59B93E70" w:rsidR="0012579F" w:rsidRPr="00482319" w:rsidRDefault="001D5CF9" w:rsidP="00283B83">
            <w:pPr>
              <w:tabs>
                <w:tab w:val="left" w:pos="2917"/>
              </w:tabs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ناتج طرح 501 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F4D8F" w:rsidRPr="00482319">
              <w:rPr>
                <w:rFonts w:cs="AL-Mohanad"/>
                <w:b/>
                <w:bCs/>
                <w:sz w:val="32"/>
                <w:szCs w:val="32"/>
                <w:rtl/>
              </w:rPr>
              <w:t>–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38 = 562</w:t>
            </w:r>
          </w:p>
        </w:tc>
        <w:tc>
          <w:tcPr>
            <w:tcW w:w="709" w:type="dxa"/>
          </w:tcPr>
          <w:p w14:paraId="16F8215D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</w:tcPr>
          <w:p w14:paraId="48249938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CC040A" w:rsidRPr="00482319" w14:paraId="5FD1BA92" w14:textId="77777777" w:rsidTr="00CC040A">
        <w:trPr>
          <w:trHeight w:val="64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01C4" w14:textId="7690BC04" w:rsidR="00CC040A" w:rsidRPr="00482319" w:rsidRDefault="00AB14B6" w:rsidP="00CC040A">
            <w:pPr>
              <w:tabs>
                <w:tab w:val="left" w:pos="2917"/>
              </w:tabs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A51A" w14:textId="029F9D8B" w:rsidR="00CC040A" w:rsidRPr="00482319" w:rsidRDefault="0022493B" w:rsidP="00CC040A">
            <w:pPr>
              <w:tabs>
                <w:tab w:val="left" w:pos="2917"/>
              </w:tabs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ناتج</w:t>
            </w:r>
            <w:r w:rsidR="001D5CF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جمع 4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+4 +4 +4 =14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BAC" w14:textId="77777777" w:rsidR="00CC040A" w:rsidRPr="00482319" w:rsidRDefault="00CC040A" w:rsidP="00560CAA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E89" w14:textId="77777777" w:rsidR="00CC040A" w:rsidRPr="00482319" w:rsidRDefault="00CC040A" w:rsidP="00560CAA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CC040A" w:rsidRPr="00482319" w14:paraId="33B49673" w14:textId="77777777" w:rsidTr="00CC040A">
        <w:trPr>
          <w:trHeight w:val="64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53DA" w14:textId="6C5B25D8" w:rsidR="00CC040A" w:rsidRPr="00482319" w:rsidRDefault="00AB14B6" w:rsidP="00AB14B6">
            <w:pPr>
              <w:tabs>
                <w:tab w:val="left" w:pos="2917"/>
              </w:tabs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961" w14:textId="2EF11CDA" w:rsidR="00CC040A" w:rsidRPr="00482319" w:rsidRDefault="00AB14B6" w:rsidP="00AB14B6">
            <w:pPr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150</w:t>
            </w: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82319">
              <w:rPr>
                <w:rFonts w:cs="AL-Mohanad"/>
                <w:b/>
                <w:bCs/>
                <w:sz w:val="32"/>
                <w:szCs w:val="32"/>
                <w:rtl/>
              </w:rPr>
              <w:t>–</w:t>
            </w: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50 </w:t>
            </w: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= </w:t>
            </w: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90 + 10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7E5E" w14:textId="77777777" w:rsidR="00CC040A" w:rsidRPr="00482319" w:rsidRDefault="00CC040A" w:rsidP="00560CAA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701" w14:textId="77777777" w:rsidR="00CC040A" w:rsidRPr="00482319" w:rsidRDefault="00CC040A" w:rsidP="00560CAA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7194736C" w14:textId="77777777" w:rsidR="00BA7D4D" w:rsidRDefault="00BA7D4D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3F618F4E" w14:textId="77777777" w:rsidR="00343EC4" w:rsidRDefault="00343EC4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1CC382CC" w14:textId="1DA4FB37" w:rsidR="00343EC4" w:rsidRDefault="00343EC4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5D461F08" w14:textId="77777777" w:rsidR="00A60B06" w:rsidRDefault="00A60B06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28EB8DD1" w14:textId="77777777" w:rsidR="00A60B06" w:rsidRPr="00482319" w:rsidRDefault="00A60B06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3B35D2A3" w14:textId="1ADC8FA5" w:rsidR="00FB3A46" w:rsidRPr="00482319" w:rsidRDefault="00FB3A46" w:rsidP="00EC0673">
      <w:pPr>
        <w:jc w:val="lowKashida"/>
        <w:rPr>
          <w:rFonts w:cs="AL-Mohanad"/>
          <w:b/>
          <w:bCs/>
          <w:sz w:val="32"/>
          <w:szCs w:val="32"/>
          <w:u w:val="single"/>
          <w:rtl/>
        </w:rPr>
      </w:pPr>
      <w:r w:rsidRPr="00482319">
        <w:rPr>
          <w:rFonts w:cs="AL-Mohanad" w:hint="cs"/>
          <w:b/>
          <w:bCs/>
          <w:sz w:val="32"/>
          <w:szCs w:val="32"/>
          <w:u w:val="single"/>
          <w:rtl/>
        </w:rPr>
        <w:lastRenderedPageBreak/>
        <w:t xml:space="preserve"> أجيبي  عن الأسئلة الآتية</w:t>
      </w:r>
      <w:r w:rsidR="00EC0673" w:rsidRPr="00482319">
        <w:rPr>
          <w:rFonts w:cs="AL-Mohanad" w:hint="cs"/>
          <w:b/>
          <w:bCs/>
          <w:sz w:val="32"/>
          <w:szCs w:val="32"/>
          <w:u w:val="single"/>
          <w:rtl/>
        </w:rPr>
        <w:t>:-</w:t>
      </w:r>
    </w:p>
    <w:p w14:paraId="74F3BEFE" w14:textId="0AB1F561" w:rsidR="00BB3286" w:rsidRPr="00482319" w:rsidRDefault="00344A59" w:rsidP="00FB3A46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السؤال </w:t>
      </w:r>
      <w:r w:rsidR="0057693E">
        <w:rPr>
          <w:rFonts w:ascii="Traditional Arabic" w:hAnsi="Traditional Arabic" w:cs="AL-Mohanad" w:hint="cs"/>
          <w:b/>
          <w:bCs/>
          <w:sz w:val="32"/>
          <w:szCs w:val="32"/>
          <w:rtl/>
        </w:rPr>
        <w:t>الثالث</w:t>
      </w:r>
      <w:r w:rsidR="00186CCF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:-</w:t>
      </w:r>
    </w:p>
    <w:p w14:paraId="671CE25B" w14:textId="1FE8DB3F" w:rsidR="00BA7D4D" w:rsidRPr="00482319" w:rsidRDefault="0022493B" w:rsidP="00FB3A46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26-</w:t>
      </w:r>
      <w:r w:rsidR="00BA7D4D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أقدر ناتج الجمع باستعمال التقريب لأقرب عشرة:</w:t>
      </w:r>
      <w:r w:rsidR="00186CCF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-</w:t>
      </w:r>
    </w:p>
    <w:p w14:paraId="4E08AD5B" w14:textId="77777777" w:rsidR="00BA7D4D" w:rsidRPr="00482319" w:rsidRDefault="00BA7D4D" w:rsidP="00FB3A46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DEF5C0B" w14:textId="2AF08F38" w:rsidR="00BA7D4D" w:rsidRPr="00482319" w:rsidRDefault="00BA7D4D" w:rsidP="00366FF3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CDE41" wp14:editId="15109C51">
                <wp:simplePos x="0" y="0"/>
                <wp:positionH relativeFrom="column">
                  <wp:posOffset>4892675</wp:posOffset>
                </wp:positionH>
                <wp:positionV relativeFrom="paragraph">
                  <wp:posOffset>113665</wp:posOffset>
                </wp:positionV>
                <wp:extent cx="416560" cy="0"/>
                <wp:effectExtent l="38100" t="76200" r="0" b="114300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5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margin-left:385.25pt;margin-top:8.95pt;width:32.8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" strokecolor="black [3200]" strokeweight=".5pt">
                <v:stroke endarrow="open" joinstyle="miter"/>
              </v:shape>
            </w:pict>
          </mc:Fallback>
        </mc:AlternateConten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5  4           </w:t>
      </w:r>
      <w:r w:rsidR="00366FF3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.........</w:t>
      </w:r>
    </w:p>
    <w:p w14:paraId="18FFE017" w14:textId="60F826AC" w:rsidR="00BB3286" w:rsidRPr="00482319" w:rsidRDefault="00366FF3" w:rsidP="00366FF3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CFD7B" wp14:editId="65C48EEB">
                <wp:simplePos x="0" y="0"/>
                <wp:positionH relativeFrom="column">
                  <wp:posOffset>4918075</wp:posOffset>
                </wp:positionH>
                <wp:positionV relativeFrom="paragraph">
                  <wp:posOffset>108585</wp:posOffset>
                </wp:positionV>
                <wp:extent cx="391160" cy="0"/>
                <wp:effectExtent l="38100" t="76200" r="0" b="114300"/>
                <wp:wrapNone/>
                <wp:docPr id="1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1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026" type="#_x0000_t32" style="position:absolute;margin-left:387.25pt;margin-top:8.55pt;width:30.8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" strokecolor="black [3200]" strokeweight=".5pt">
                <v:stroke endarrow="open" joinstyle="miter"/>
              </v:shape>
            </w:pict>
          </mc:Fallback>
        </mc:AlternateContent>
      </w:r>
      <w:r w:rsidR="00BA7D4D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+ 1  3         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+ .........</w:t>
      </w:r>
      <w:r w:rsidR="00BA7D4D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</w:p>
    <w:p w14:paraId="230A4F6A" w14:textId="17324BA8" w:rsidR="00BA7D4D" w:rsidRPr="00482319" w:rsidRDefault="00EC0673" w:rsidP="00BA7D4D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D2895" wp14:editId="21A18BA0">
                <wp:simplePos x="0" y="0"/>
                <wp:positionH relativeFrom="column">
                  <wp:posOffset>7277100</wp:posOffset>
                </wp:positionH>
                <wp:positionV relativeFrom="paragraph">
                  <wp:posOffset>103505</wp:posOffset>
                </wp:positionV>
                <wp:extent cx="544830" cy="1207135"/>
                <wp:effectExtent l="0" t="0" r="26670" b="31115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830" cy="1207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pt,8.15pt" to="615.9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" strokecolor="#5b9bd5 [3204]" strokeweight=".5pt">
                <v:stroke joinstyle="miter"/>
              </v:line>
            </w:pict>
          </mc:Fallback>
        </mc:AlternateContent>
      </w:r>
      <w:r w:rsidR="00366FF3"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AD053E" wp14:editId="17BB090C">
                <wp:simplePos x="0" y="0"/>
                <wp:positionH relativeFrom="column">
                  <wp:posOffset>4110355</wp:posOffset>
                </wp:positionH>
                <wp:positionV relativeFrom="paragraph">
                  <wp:posOffset>32385</wp:posOffset>
                </wp:positionV>
                <wp:extent cx="594360" cy="0"/>
                <wp:effectExtent l="0" t="0" r="15240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5pt,2.55pt" to="370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 w:rsidR="00BA7D4D"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00BEC" wp14:editId="0E9A3943">
                <wp:simplePos x="0" y="0"/>
                <wp:positionH relativeFrom="column">
                  <wp:posOffset>5375275</wp:posOffset>
                </wp:positionH>
                <wp:positionV relativeFrom="paragraph">
                  <wp:posOffset>22225</wp:posOffset>
                </wp:positionV>
                <wp:extent cx="584200" cy="10160"/>
                <wp:effectExtent l="0" t="0" r="25400" b="2794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20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25pt,1.75pt" to="469.2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5152FC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           ........</w:t>
      </w:r>
    </w:p>
    <w:p w14:paraId="2B447F50" w14:textId="096351AE" w:rsidR="00BB3286" w:rsidRPr="00482319" w:rsidRDefault="00EC0673" w:rsidP="00417715">
      <w:pPr>
        <w:jc w:val="lowKashida"/>
        <w:rPr>
          <w:rFonts w:cs="AL-Mohanad"/>
          <w:b/>
          <w:bCs/>
          <w:sz w:val="32"/>
          <w:szCs w:val="32"/>
          <w:rtl/>
        </w:rPr>
      </w:pPr>
      <w:r w:rsidRPr="00482319">
        <w:rPr>
          <w:rFonts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414765" wp14:editId="53CBCC0C">
                <wp:simplePos x="0" y="0"/>
                <wp:positionH relativeFrom="column">
                  <wp:posOffset>3371</wp:posOffset>
                </wp:positionH>
                <wp:positionV relativeFrom="paragraph">
                  <wp:posOffset>245012</wp:posOffset>
                </wp:positionV>
                <wp:extent cx="6852138" cy="0"/>
                <wp:effectExtent l="0" t="0" r="25400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213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19.3pt" to="539.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" strokecolor="black [3200]" strokeweight="1.5pt">
                <v:stroke joinstyle="miter"/>
              </v:line>
            </w:pict>
          </mc:Fallback>
        </mc:AlternateContent>
      </w:r>
    </w:p>
    <w:p w14:paraId="04B31874" w14:textId="7AF170FC" w:rsidR="00366FF3" w:rsidRDefault="0022493B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27-</w:t>
      </w:r>
      <w:r w:rsidR="00366FF3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أجد ناتج الجمع</w:t>
      </w:r>
      <w:r w:rsidR="005152FC">
        <w:rPr>
          <w:rFonts w:ascii="Traditional Arabic" w:hAnsi="Traditional Arabic" w:cs="AL-Mohanad" w:hint="cs"/>
          <w:b/>
          <w:bCs/>
          <w:sz w:val="32"/>
          <w:szCs w:val="32"/>
          <w:rtl/>
        </w:rPr>
        <w:t>:-</w:t>
      </w:r>
    </w:p>
    <w:p w14:paraId="46BDD06B" w14:textId="77777777" w:rsidR="005152FC" w:rsidRPr="00482319" w:rsidRDefault="005152F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0217E048" w14:textId="035987F2" w:rsidR="00366FF3" w:rsidRPr="00482319" w:rsidRDefault="00366FF3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7  9  4</w:t>
      </w:r>
    </w:p>
    <w:p w14:paraId="521B7B64" w14:textId="176F04F2" w:rsidR="00366FF3" w:rsidRPr="00482319" w:rsidRDefault="00366FF3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+ 1  5  1</w:t>
      </w:r>
    </w:p>
    <w:p w14:paraId="246E1D14" w14:textId="0DB0D123" w:rsidR="00FB3A46" w:rsidRPr="00482319" w:rsidRDefault="00366FF3" w:rsidP="002E72EC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ABF28" wp14:editId="221F2755">
                <wp:simplePos x="0" y="0"/>
                <wp:positionH relativeFrom="column">
                  <wp:posOffset>4989195</wp:posOffset>
                </wp:positionH>
                <wp:positionV relativeFrom="paragraph">
                  <wp:posOffset>5080</wp:posOffset>
                </wp:positionV>
                <wp:extent cx="762000" cy="0"/>
                <wp:effectExtent l="0" t="0" r="1905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85pt,.4pt" to="452.8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14:paraId="5353D8BF" w14:textId="77777777" w:rsidR="002E72EC" w:rsidRPr="00482319" w:rsidRDefault="002E72EC" w:rsidP="002E72EC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4C5FBC81" w14:textId="25893E3A" w:rsidR="00EC0673" w:rsidRPr="00482319" w:rsidRDefault="00EC0673" w:rsidP="002E72EC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250F30" wp14:editId="139F6657">
                <wp:simplePos x="0" y="0"/>
                <wp:positionH relativeFrom="column">
                  <wp:posOffset>-66968</wp:posOffset>
                </wp:positionH>
                <wp:positionV relativeFrom="paragraph">
                  <wp:posOffset>78593</wp:posOffset>
                </wp:positionV>
                <wp:extent cx="6921988" cy="5862"/>
                <wp:effectExtent l="0" t="0" r="12700" b="32385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1988" cy="586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6.2pt" to="539.8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" strokecolor="black [3200]" strokeweight="1.5pt">
                <v:stroke joinstyle="miter"/>
              </v:line>
            </w:pict>
          </mc:Fallback>
        </mc:AlternateContent>
      </w:r>
    </w:p>
    <w:p w14:paraId="571D2CED" w14:textId="16DBDA47" w:rsidR="00EC0673" w:rsidRPr="00482319" w:rsidRDefault="0057693E" w:rsidP="00EC0673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28</w:t>
      </w:r>
      <w:r w:rsidR="0022493B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- 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247514">
        <w:rPr>
          <w:rFonts w:ascii="Traditional Arabic" w:hAnsi="Traditional Arabic" w:cs="AL-Mohanad" w:hint="cs"/>
          <w:b/>
          <w:bCs/>
          <w:sz w:val="32"/>
          <w:szCs w:val="32"/>
          <w:rtl/>
        </w:rPr>
        <w:t>أقدر ناتج الطرح</w:t>
      </w:r>
      <w:r w:rsidR="00EC0673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باستعمال التقريب لأقرب عشرة:-</w:t>
      </w:r>
    </w:p>
    <w:p w14:paraId="6525D1AC" w14:textId="15517643" w:rsidR="00EC0673" w:rsidRPr="00482319" w:rsidRDefault="00EC0673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</w:t>
      </w:r>
    </w:p>
    <w:p w14:paraId="64BD0460" w14:textId="5EB09D5C" w:rsidR="00EC0673" w:rsidRPr="00482319" w:rsidRDefault="00EC0673" w:rsidP="00EC0673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6AF45B" wp14:editId="332D1968">
                <wp:simplePos x="0" y="0"/>
                <wp:positionH relativeFrom="column">
                  <wp:posOffset>4892675</wp:posOffset>
                </wp:positionH>
                <wp:positionV relativeFrom="paragraph">
                  <wp:posOffset>113665</wp:posOffset>
                </wp:positionV>
                <wp:extent cx="416560" cy="0"/>
                <wp:effectExtent l="38100" t="76200" r="0" b="114300"/>
                <wp:wrapNone/>
                <wp:docPr id="21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5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1" o:spid="_x0000_s1026" type="#_x0000_t32" style="position:absolute;margin-left:385.25pt;margin-top:8.95pt;width:32.8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" strokecolor="black [3200]" strokeweight=".5pt">
                <v:stroke endarrow="open" joinstyle="miter"/>
              </v:shape>
            </w:pict>
          </mc:Fallback>
        </mc:AlternateConten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8  6            </w:t>
      </w:r>
      <w:r w:rsidR="0022493B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.........</w:t>
      </w:r>
    </w:p>
    <w:p w14:paraId="425DB18A" w14:textId="5718F262" w:rsidR="00EC0673" w:rsidRPr="00482319" w:rsidRDefault="00EC0673" w:rsidP="00EC0673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347628" wp14:editId="4BA5D265">
                <wp:simplePos x="0" y="0"/>
                <wp:positionH relativeFrom="column">
                  <wp:posOffset>4918075</wp:posOffset>
                </wp:positionH>
                <wp:positionV relativeFrom="paragraph">
                  <wp:posOffset>108585</wp:posOffset>
                </wp:positionV>
                <wp:extent cx="391160" cy="0"/>
                <wp:effectExtent l="38100" t="76200" r="0" b="114300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1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2" o:spid="_x0000_s1026" type="#_x0000_t32" style="position:absolute;margin-left:387.25pt;margin-top:8.55pt;width:30.8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" strokecolor="black [3200]" strokeweight=".5pt">
                <v:stroke endarrow="open" joinstyle="miter"/>
              </v:shape>
            </w:pict>
          </mc:Fallback>
        </mc:AlternateConten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- 1  1          </w:t>
      </w:r>
      <w:r w:rsidR="00A60B06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22493B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-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......... </w:t>
      </w:r>
    </w:p>
    <w:p w14:paraId="1F70CCBB" w14:textId="41A1789B" w:rsidR="00EC0673" w:rsidRPr="00482319" w:rsidRDefault="00EC0673" w:rsidP="00EC0673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53BD1" wp14:editId="77854966">
                <wp:simplePos x="0" y="0"/>
                <wp:positionH relativeFrom="column">
                  <wp:posOffset>7277100</wp:posOffset>
                </wp:positionH>
                <wp:positionV relativeFrom="paragraph">
                  <wp:posOffset>103505</wp:posOffset>
                </wp:positionV>
                <wp:extent cx="544830" cy="1207135"/>
                <wp:effectExtent l="0" t="0" r="26670" b="31115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830" cy="1207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pt,8.15pt" to="615.9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" strokecolor="#5b9bd5 [3204]" strokeweight=".5pt">
                <v:stroke joinstyle="miter"/>
              </v:line>
            </w:pict>
          </mc:Fallback>
        </mc:AlternateConten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AE2F4A" wp14:editId="21590F43">
                <wp:simplePos x="0" y="0"/>
                <wp:positionH relativeFrom="column">
                  <wp:posOffset>4110355</wp:posOffset>
                </wp:positionH>
                <wp:positionV relativeFrom="paragraph">
                  <wp:posOffset>32385</wp:posOffset>
                </wp:positionV>
                <wp:extent cx="594360" cy="0"/>
                <wp:effectExtent l="0" t="0" r="15240" b="19050"/>
                <wp:wrapNone/>
                <wp:docPr id="24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5pt,2.55pt" to="370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B4DF6" wp14:editId="76DAC149">
                <wp:simplePos x="0" y="0"/>
                <wp:positionH relativeFrom="column">
                  <wp:posOffset>5375275</wp:posOffset>
                </wp:positionH>
                <wp:positionV relativeFrom="paragraph">
                  <wp:posOffset>22225</wp:posOffset>
                </wp:positionV>
                <wp:extent cx="584200" cy="10160"/>
                <wp:effectExtent l="0" t="0" r="25400" b="2794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20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25pt,1.75pt" to="469.2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5152FC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           ........</w:t>
      </w:r>
    </w:p>
    <w:p w14:paraId="2FB2D529" w14:textId="447255CE" w:rsidR="00FB3A46" w:rsidRPr="00482319" w:rsidRDefault="00EC0673" w:rsidP="00EC0673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3AA598" wp14:editId="4208F8F2">
                <wp:simplePos x="0" y="0"/>
                <wp:positionH relativeFrom="column">
                  <wp:posOffset>3175</wp:posOffset>
                </wp:positionH>
                <wp:positionV relativeFrom="paragraph">
                  <wp:posOffset>136525</wp:posOffset>
                </wp:positionV>
                <wp:extent cx="6851015" cy="0"/>
                <wp:effectExtent l="0" t="0" r="26035" b="1905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10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10.75pt" to="539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" strokecolor="black [3200]" strokeweight="1.5pt">
                <v:stroke joinstyle="miter"/>
              </v:line>
            </w:pict>
          </mc:Fallback>
        </mc:AlternateContent>
      </w:r>
    </w:p>
    <w:p w14:paraId="0FD56D4A" w14:textId="17C5CB28" w:rsidR="00FB3A46" w:rsidRDefault="0022493B" w:rsidP="0022493B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29- </w:t>
      </w:r>
      <w:r w:rsid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أجد ناتج الطرح</w:t>
      </w:r>
      <w:r w:rsidR="00A5076C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:- </w:t>
      </w:r>
    </w:p>
    <w:p w14:paraId="1B8864C4" w14:textId="77777777" w:rsidR="005152FC" w:rsidRDefault="005152FC" w:rsidP="0022493B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1869E617" w14:textId="2A175175" w:rsidR="00A5076C" w:rsidRDefault="00A5076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0 0 7</w:t>
      </w:r>
    </w:p>
    <w:p w14:paraId="31ACB914" w14:textId="26AEF877" w:rsidR="00A5076C" w:rsidRPr="00A5076C" w:rsidRDefault="00A5076C" w:rsidP="00A5076C">
      <w:pPr>
        <w:pStyle w:val="a7"/>
        <w:numPr>
          <w:ilvl w:val="0"/>
          <w:numId w:val="30"/>
        </w:num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7EBD42" wp14:editId="3BAEC4C5">
                <wp:simplePos x="0" y="0"/>
                <wp:positionH relativeFrom="column">
                  <wp:posOffset>4862586</wp:posOffset>
                </wp:positionH>
                <wp:positionV relativeFrom="paragraph">
                  <wp:posOffset>308659</wp:posOffset>
                </wp:positionV>
                <wp:extent cx="779584" cy="0"/>
                <wp:effectExtent l="0" t="0" r="20955" b="190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95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9pt,24.3pt" to="444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7 4 2</w:t>
      </w:r>
    </w:p>
    <w:p w14:paraId="500B37F8" w14:textId="596F0A05" w:rsidR="00FB3A46" w:rsidRDefault="00FB3A46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F9615C3" w14:textId="77777777" w:rsidR="0022493B" w:rsidRDefault="00A5076C" w:rsidP="0022493B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027B69" wp14:editId="46960822">
                <wp:simplePos x="0" y="0"/>
                <wp:positionH relativeFrom="column">
                  <wp:posOffset>-31799</wp:posOffset>
                </wp:positionH>
                <wp:positionV relativeFrom="paragraph">
                  <wp:posOffset>31506</wp:posOffset>
                </wp:positionV>
                <wp:extent cx="6886576" cy="0"/>
                <wp:effectExtent l="0" t="0" r="9525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657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26" style="position:absolute;flip:x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pt,2.5pt" to="539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" strokecolor="black [3200]" strokeweight="1.5pt">
                <v:stroke joinstyle="miter"/>
              </v:line>
            </w:pict>
          </mc:Fallback>
        </mc:AlternateContent>
      </w:r>
    </w:p>
    <w:p w14:paraId="44B77EC3" w14:textId="4A4F09DC" w:rsidR="00A5076C" w:rsidRDefault="00A5076C" w:rsidP="0022493B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22493B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30- 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مع محمد 125 ريالاً ,ومع أخية 104 ريالاً كم ريالاً معهما ؟</w:t>
      </w:r>
    </w:p>
    <w:p w14:paraId="190F96EC" w14:textId="77777777" w:rsidR="00A5076C" w:rsidRDefault="00A5076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061DA624" w14:textId="0F5D15B4" w:rsidR="00A5076C" w:rsidRDefault="00A5076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العملية المناسبة هي .................................................................................</w:t>
      </w:r>
    </w:p>
    <w:p w14:paraId="011662B3" w14:textId="77777777" w:rsidR="00A5076C" w:rsidRDefault="00A5076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38B35EE" w14:textId="2EA0BC9C" w:rsidR="00A5076C" w:rsidRPr="00482319" w:rsidRDefault="00A5076C" w:rsidP="00A5076C">
      <w:pPr>
        <w:rPr>
          <w:rFonts w:ascii="Traditional Arabic" w:hAnsi="Traditional Arabic" w:cs="AL-Mohanad"/>
          <w:b/>
          <w:bCs/>
          <w:sz w:val="32"/>
          <w:szCs w:val="32"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الحل ...................................................................................................</w:t>
      </w:r>
    </w:p>
    <w:p w14:paraId="6C9884A0" w14:textId="77777777" w:rsidR="000C7D72" w:rsidRDefault="000C7D72" w:rsidP="00417715">
      <w:pPr>
        <w:jc w:val="lowKashida"/>
        <w:rPr>
          <w:b/>
          <w:bCs/>
          <w:sz w:val="32"/>
          <w:szCs w:val="32"/>
          <w:rtl/>
        </w:rPr>
      </w:pPr>
    </w:p>
    <w:p w14:paraId="79A12FC9" w14:textId="77777777" w:rsidR="0022493B" w:rsidRDefault="0022493B" w:rsidP="00BD52D0">
      <w:pPr>
        <w:jc w:val="right"/>
        <w:rPr>
          <w:b/>
          <w:bCs/>
          <w:sz w:val="32"/>
          <w:szCs w:val="32"/>
          <w:rtl/>
        </w:rPr>
      </w:pPr>
    </w:p>
    <w:p w14:paraId="5A8E785C" w14:textId="77777777" w:rsidR="005152FC" w:rsidRDefault="005152FC" w:rsidP="00BD52D0">
      <w:pPr>
        <w:jc w:val="right"/>
        <w:rPr>
          <w:b/>
          <w:bCs/>
          <w:sz w:val="32"/>
          <w:szCs w:val="32"/>
          <w:rtl/>
        </w:rPr>
      </w:pPr>
    </w:p>
    <w:p w14:paraId="37B33C7D" w14:textId="77777777" w:rsidR="0022493B" w:rsidRDefault="0022493B" w:rsidP="00BD52D0">
      <w:pPr>
        <w:jc w:val="right"/>
        <w:rPr>
          <w:b/>
          <w:bCs/>
          <w:sz w:val="32"/>
          <w:szCs w:val="32"/>
          <w:rtl/>
        </w:rPr>
      </w:pPr>
      <w:bookmarkStart w:id="0" w:name="_GoBack"/>
      <w:bookmarkEnd w:id="0"/>
    </w:p>
    <w:p w14:paraId="4D79029B" w14:textId="72C73D08" w:rsidR="00BD52D0" w:rsidRPr="00417715" w:rsidRDefault="00BD52D0" w:rsidP="00990AFE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انتهت الأسئلة ،،،تمنياتي بالتوفيق</w:t>
      </w:r>
    </w:p>
    <w:sectPr w:rsidR="00BD52D0" w:rsidRPr="00417715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A869B" w14:textId="77777777" w:rsidR="0070136C" w:rsidRDefault="0070136C" w:rsidP="00A92AB4">
      <w:r>
        <w:separator/>
      </w:r>
    </w:p>
  </w:endnote>
  <w:endnote w:type="continuationSeparator" w:id="0">
    <w:p w14:paraId="37523CA5" w14:textId="77777777" w:rsidR="0070136C" w:rsidRDefault="0070136C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33D73BA0-CD3B-4FCA-A7E6-845099823CFE}"/>
    <w:embedBold r:id="rId2" w:fontKey="{623F02C5-F0BD-4D8A-AAA5-3593783EA5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FE817A5-B984-47DF-BF22-51AC3E8E3BBF}"/>
    <w:embedBold r:id="rId4" w:fontKey="{187048AC-44E3-4DBE-92BD-9E8251A5DEDF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2E1F821-1553-4384-8221-0173DB1332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FBAD4FA-8512-4624-BD21-A42C4A38DB6E}"/>
    <w:embedBold r:id="rId7" w:fontKey="{B6CB61E3-86DE-432B-9EF5-CEB31B8FA7B7}"/>
    <w:embedBoldItalic r:id="rId8" w:fontKey="{DF2FA10C-52E0-4BE3-A09D-3B426C1DFC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9" w:fontKey="{7CEF06B0-7C55-4712-B98C-BFC81926E996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F2D124AB-169D-40B5-9180-9F6EEEB3DB36}"/>
    <w:embedBold r:id="rId11" w:fontKey="{5ED1881A-0E99-4DF0-B4DF-4D44ACB11F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C7B6988-BCCB-46F1-B873-63EF6E5954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2907A" w14:textId="77777777" w:rsidR="00247514" w:rsidRDefault="00247514">
    <w:pPr>
      <w:pStyle w:val="a4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112635" wp14:editId="22F3B4AB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391D8" w14:textId="433300C3" w:rsidR="00247514" w:rsidRPr="00A22239" w:rsidRDefault="0024751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39BEB7E7" w14:textId="77777777" w:rsidR="00247514" w:rsidRPr="00A22239" w:rsidRDefault="0024751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64A1E7BE" w14:textId="77777777" w:rsidR="00247514" w:rsidRPr="00A22239" w:rsidRDefault="0024751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2444129" w14:textId="77777777" w:rsidR="00247514" w:rsidRPr="00A22239" w:rsidRDefault="0024751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10C391D8" w14:textId="433300C3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تاريخ الإصدار :  01/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39BEB7E7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64A1E7BE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2444129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66CFDF" wp14:editId="5541905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27B96" w14:textId="77777777" w:rsidR="00247514" w:rsidRPr="00374657" w:rsidRDefault="0024751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D080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D080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1BE1EB" w14:textId="77777777" w:rsidR="00247514" w:rsidRPr="00374657" w:rsidRDefault="0024751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1C127B96" w14:textId="77777777" w:rsidR="00247514" w:rsidRPr="00374657" w:rsidRDefault="0024751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D080F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D080F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1BE1EB" w14:textId="77777777" w:rsidR="00247514" w:rsidRPr="00374657" w:rsidRDefault="0024751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A80FF" w14:textId="77777777" w:rsidR="00247514" w:rsidRDefault="00247514">
    <w:pPr>
      <w:pStyle w:val="a4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9C250C" wp14:editId="4146151A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8688" w14:textId="4399D3D7" w:rsidR="00247514" w:rsidRPr="00A22239" w:rsidRDefault="0024751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6DBAD490" w14:textId="77777777" w:rsidR="00247514" w:rsidRPr="00A22239" w:rsidRDefault="0024751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3798B41" w14:textId="77777777" w:rsidR="00247514" w:rsidRPr="00A22239" w:rsidRDefault="0024751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58E008AA" w14:textId="77777777" w:rsidR="00247514" w:rsidRPr="00A22239" w:rsidRDefault="0024751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15+8&#10;sL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26498688" w14:textId="4399D3D7" w:rsidR="009E7E54" w:rsidRPr="00A22239" w:rsidRDefault="009E7E5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6DBAD490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3798B4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58E008AA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454D2" wp14:editId="1356D5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B612" w14:textId="77777777" w:rsidR="00247514" w:rsidRPr="00374657" w:rsidRDefault="0024751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D080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D080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6DAA68F" w14:textId="77777777" w:rsidR="00247514" w:rsidRPr="00374657" w:rsidRDefault="0024751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5049B612" w14:textId="77777777" w:rsidR="00247514" w:rsidRPr="00374657" w:rsidRDefault="0024751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D080F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D080F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6DAA68F" w14:textId="77777777" w:rsidR="00247514" w:rsidRPr="00374657" w:rsidRDefault="0024751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5BC1EC" wp14:editId="2C2B360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A5D79C" w14:textId="77777777" w:rsidR="00247514" w:rsidRPr="00021D6D" w:rsidRDefault="0024751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D080F" w:rsidRPr="003D080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D080F" w:rsidRPr="003D080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1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L5NpK5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62A5D79C" w14:textId="77777777" w:rsidR="00247514" w:rsidRPr="00021D6D" w:rsidRDefault="0024751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D080F" w:rsidRPr="003D080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D080F" w:rsidRPr="003D080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CBE86" w14:textId="77777777" w:rsidR="0070136C" w:rsidRDefault="0070136C" w:rsidP="00A92AB4">
      <w:r>
        <w:separator/>
      </w:r>
    </w:p>
  </w:footnote>
  <w:footnote w:type="continuationSeparator" w:id="0">
    <w:p w14:paraId="2FF7E7AB" w14:textId="77777777" w:rsidR="0070136C" w:rsidRDefault="0070136C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1B859" w14:textId="77777777" w:rsidR="00247514" w:rsidRDefault="00247514">
    <w:pPr>
      <w:pStyle w:val="a3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02D5BA" wp14:editId="46CE293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099A2F1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247514" w:rsidRPr="004A5331" w14:paraId="3BF28818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3703EDEF" w14:textId="77777777" w:rsidR="00247514" w:rsidRPr="00CB7830" w:rsidRDefault="00247514" w:rsidP="002C77EF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CCBBA26" w14:textId="77777777" w:rsidR="00247514" w:rsidRPr="00CB7830" w:rsidRDefault="00247514" w:rsidP="002C77EF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EB112DB" w14:textId="77777777" w:rsidR="00247514" w:rsidRPr="00CB7830" w:rsidRDefault="00247514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A2D273D" w14:textId="77777777" w:rsidR="00247514" w:rsidRPr="00CB7830" w:rsidRDefault="00247514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0147142C" w14:textId="77777777" w:rsidR="00247514" w:rsidRPr="00CB7830" w:rsidRDefault="00247514" w:rsidP="002C77EF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EDD9AA0" w14:textId="77777777" w:rsidR="00247514" w:rsidRDefault="00247514" w:rsidP="002C77EF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379043A7" w14:textId="3681C046" w:rsidR="00247514" w:rsidRPr="00A84BF0" w:rsidRDefault="00247514" w:rsidP="002C77EF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480290C" w14:textId="77777777" w:rsidR="00247514" w:rsidRDefault="0024751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val="en-GB" w:eastAsia="en-GB"/>
            </w:rPr>
            <w:drawing>
              <wp:anchor distT="0" distB="0" distL="114300" distR="114300" simplePos="0" relativeHeight="251670528" behindDoc="1" locked="0" layoutInCell="1" allowOverlap="1" wp14:anchorId="39CC28F2" wp14:editId="684B97BD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3B380DC" w14:textId="77777777" w:rsidR="00247514" w:rsidRDefault="00247514" w:rsidP="006F353F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.......</w:t>
          </w:r>
        </w:p>
        <w:p w14:paraId="0863470D" w14:textId="77777777" w:rsidR="00247514" w:rsidRDefault="00247514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</w:t>
          </w:r>
        </w:p>
        <w:p w14:paraId="63A96A01" w14:textId="77777777" w:rsidR="00247514" w:rsidRPr="0067565F" w:rsidRDefault="0024751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5548F9D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8165F6A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D573635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C75AC8" w14:textId="77777777" w:rsidR="00247514" w:rsidRPr="00816F73" w:rsidRDefault="0024751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247514" w:rsidRPr="004A5331" w14:paraId="43ED5697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5BC799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6053256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6913D0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A29F519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6AC6E16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0083010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528A922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3A11C0C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31FC583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E8E038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EEB5F0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4C690D3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AEEA4A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15EC145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B294A3C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273CBC9F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61C879A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F8AF078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037F70C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E0D5DD3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11D55906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0C4E7EA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5D01C057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5FA55B3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1CF2A1" w14:textId="77777777" w:rsidR="00247514" w:rsidRPr="004A5331" w:rsidRDefault="0024751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9506A5" w14:textId="77777777" w:rsidR="00247514" w:rsidRPr="004A5331" w:rsidRDefault="0024751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2CC0F4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18F348C1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83ACE1C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301D247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47ECB9EC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1936C2E1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5A83313" w14:textId="5884678C" w:rsidR="00247514" w:rsidRPr="00CB7830" w:rsidRDefault="0024751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0BC5CAA" w14:textId="2FBC1DB2" w:rsidR="00247514" w:rsidRPr="004A5331" w:rsidRDefault="00247514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ا</w:t>
          </w:r>
          <w:r w:rsidRPr="004E7C43">
            <w:rPr>
              <w:rFonts w:cs="AL-Mohanad Bold" w:hint="cs"/>
              <w:sz w:val="28"/>
              <w:szCs w:val="28"/>
              <w:rtl/>
            </w:rPr>
            <w:t>لثالث 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53B836E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2DEA1A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7AD643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E7ABAFA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5640593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55022175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DEE98F" w14:textId="77777777" w:rsidR="00247514" w:rsidRPr="004A5331" w:rsidRDefault="0024751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6B2F926" w14:textId="77777777" w:rsidR="00247514" w:rsidRPr="00EC6AB2" w:rsidRDefault="00247514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B0D1DB8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39D970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3575D01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997B580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C1AA393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61080505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DCA6470" w14:textId="77777777" w:rsidR="00247514" w:rsidRPr="00F93A25" w:rsidRDefault="0024751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87BFBD8" w14:textId="77777777" w:rsidR="00247514" w:rsidRPr="00F93A25" w:rsidRDefault="0024751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الأحد   /  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7798188" w14:textId="77777777" w:rsidR="00247514" w:rsidRPr="00F93A25" w:rsidRDefault="00247514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B261C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A1C2A3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0B49F1C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C48E259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3201665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3F7BAFE9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BB572FA" w14:textId="77777777" w:rsidR="00247514" w:rsidRPr="004A5331" w:rsidRDefault="0024751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089259" w14:textId="77777777" w:rsidR="00247514" w:rsidRPr="00B141FF" w:rsidRDefault="0024751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2E33CA5" w14:textId="77777777" w:rsidR="00247514" w:rsidRPr="00B141FF" w:rsidRDefault="0024751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9A5764" w14:textId="77777777" w:rsidR="00247514" w:rsidRPr="00B141FF" w:rsidRDefault="0024751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6175BCF" w14:textId="77777777" w:rsidR="00247514" w:rsidRPr="00B141FF" w:rsidRDefault="00247514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92A1526" w14:textId="77777777" w:rsidR="00247514" w:rsidRPr="00816F73" w:rsidRDefault="0024751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7A5ACC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6FA3807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84417F2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757699F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4C8DF2E0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7184B80" w14:textId="77777777" w:rsidR="00247514" w:rsidRDefault="0024751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A151669" w14:textId="77777777" w:rsidR="00247514" w:rsidRPr="00B141FF" w:rsidRDefault="002475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6099ABB" w14:textId="77777777" w:rsidR="00247514" w:rsidRPr="00B141FF" w:rsidRDefault="002475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981B094" w14:textId="77777777" w:rsidR="00247514" w:rsidRPr="00B141FF" w:rsidRDefault="002475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F6003E4" w14:textId="77777777" w:rsidR="00247514" w:rsidRPr="00B141FF" w:rsidRDefault="002475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018231C6" w14:textId="77777777" w:rsidR="00247514" w:rsidRPr="000F6296" w:rsidRDefault="0024751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7ABC3AA3" w14:textId="77777777" w:rsidR="00247514" w:rsidRPr="00DF0CBD" w:rsidRDefault="002475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2228AE2" w14:textId="77777777" w:rsidR="00247514" w:rsidRPr="00DF0CBD" w:rsidRDefault="002475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236D54C" w14:textId="77777777" w:rsidR="00247514" w:rsidRPr="00DF0CBD" w:rsidRDefault="002475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2CA18C3E" w14:textId="77777777" w:rsidR="00247514" w:rsidRPr="00DF0CBD" w:rsidRDefault="0024751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CAB58BB" w14:textId="77777777" w:rsidR="00247514" w:rsidRDefault="00247514">
    <w:pPr>
      <w:pStyle w:val="a3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0926F8" wp14:editId="7528D4D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E2EDE00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7AAA74" wp14:editId="0EE9F65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30385" w14:textId="62BB2A9A" w:rsidR="00247514" w:rsidRPr="008A7580" w:rsidRDefault="00247514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أي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8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2OlQ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hX9gFlBust4N2bLzl5xUW&#10;5YL5cM0czgmWGGc/XOFHKsDkQ3eiZAnu89/kEY/ti1pKapy7gvpPK+YEJeqdwcY+GoxGcVDTZTR+&#10;NcSL29cs9jVmpU8BqzLALWN5OkZ8UL1UOtC3uCJm8VVUMcPx7YKG/nga2m2AK4aL2SyBcDQtCxdm&#10;bnl0HYsUW+6muWXOdn0ZsKMvoZ9QNnnUni02WhqYrQLIKvVuzHOb1S7/ONappbsVFPfG/j2hHhbl&#10;9BcA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Aw4/2O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9730385" w14:textId="62BB2A9A" w:rsidR="009E7E54" w:rsidRPr="008A7580" w:rsidRDefault="009E7E54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</w:t>
                    </w:r>
                    <w:r w:rsidR="007B0633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 w:rsidR="007B0633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 w:rsidR="007B0633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 w:rsidR="007B0633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أ</w:t>
                    </w:r>
                    <w:r w:rsidR="007B0633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>
    <w:nsid w:val="544B1105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57C84A0A"/>
    <w:multiLevelType w:val="hybridMultilevel"/>
    <w:tmpl w:val="D95A0078"/>
    <w:lvl w:ilvl="0" w:tplc="B9AC9E70">
      <w:numFmt w:val="bullet"/>
      <w:lvlText w:val="-"/>
      <w:lvlJc w:val="left"/>
      <w:pPr>
        <w:ind w:left="2232" w:hanging="360"/>
      </w:pPr>
      <w:rPr>
        <w:rFonts w:ascii="Traditional Arabic" w:eastAsia="Times New Roman" w:hAnsi="Traditional Arabic" w:cs="AL-Mohanad" w:hint="default"/>
      </w:rPr>
    </w:lvl>
    <w:lvl w:ilvl="1" w:tplc="08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21">
    <w:nsid w:val="58395C9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7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>
    <w:nsid w:val="74DA2CD9"/>
    <w:multiLevelType w:val="hybridMultilevel"/>
    <w:tmpl w:val="59601A7A"/>
    <w:lvl w:ilvl="0" w:tplc="D29892E2">
      <w:numFmt w:val="bullet"/>
      <w:lvlText w:val="-"/>
      <w:lvlJc w:val="left"/>
      <w:pPr>
        <w:ind w:left="2232" w:hanging="360"/>
      </w:pPr>
      <w:rPr>
        <w:rFonts w:ascii="Traditional Arabic" w:eastAsia="Times New Roman" w:hAnsi="Traditional Arabic" w:cs="AL-Mohanad" w:hint="default"/>
      </w:rPr>
    </w:lvl>
    <w:lvl w:ilvl="1" w:tplc="08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29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7"/>
  </w:num>
  <w:num w:numId="2">
    <w:abstractNumId w:val="25"/>
  </w:num>
  <w:num w:numId="3">
    <w:abstractNumId w:val="12"/>
  </w:num>
  <w:num w:numId="4">
    <w:abstractNumId w:val="9"/>
  </w:num>
  <w:num w:numId="5">
    <w:abstractNumId w:val="26"/>
  </w:num>
  <w:num w:numId="6">
    <w:abstractNumId w:val="3"/>
  </w:num>
  <w:num w:numId="7">
    <w:abstractNumId w:val="13"/>
  </w:num>
  <w:num w:numId="8">
    <w:abstractNumId w:val="30"/>
  </w:num>
  <w:num w:numId="9">
    <w:abstractNumId w:val="24"/>
  </w:num>
  <w:num w:numId="10">
    <w:abstractNumId w:val="1"/>
  </w:num>
  <w:num w:numId="11">
    <w:abstractNumId w:val="0"/>
  </w:num>
  <w:num w:numId="12">
    <w:abstractNumId w:val="29"/>
  </w:num>
  <w:num w:numId="13">
    <w:abstractNumId w:val="4"/>
  </w:num>
  <w:num w:numId="14">
    <w:abstractNumId w:val="15"/>
  </w:num>
  <w:num w:numId="15">
    <w:abstractNumId w:val="18"/>
  </w:num>
  <w:num w:numId="16">
    <w:abstractNumId w:val="23"/>
  </w:num>
  <w:num w:numId="17">
    <w:abstractNumId w:val="11"/>
  </w:num>
  <w:num w:numId="18">
    <w:abstractNumId w:val="17"/>
  </w:num>
  <w:num w:numId="19">
    <w:abstractNumId w:val="6"/>
  </w:num>
  <w:num w:numId="20">
    <w:abstractNumId w:val="7"/>
  </w:num>
  <w:num w:numId="21">
    <w:abstractNumId w:val="10"/>
  </w:num>
  <w:num w:numId="22">
    <w:abstractNumId w:val="8"/>
  </w:num>
  <w:num w:numId="23">
    <w:abstractNumId w:val="14"/>
  </w:num>
  <w:num w:numId="24">
    <w:abstractNumId w:val="5"/>
  </w:num>
  <w:num w:numId="25">
    <w:abstractNumId w:val="19"/>
  </w:num>
  <w:num w:numId="26">
    <w:abstractNumId w:val="22"/>
  </w:num>
  <w:num w:numId="27">
    <w:abstractNumId w:val="2"/>
  </w:num>
  <w:num w:numId="28">
    <w:abstractNumId w:val="16"/>
  </w:num>
  <w:num w:numId="29">
    <w:abstractNumId w:val="20"/>
  </w:num>
  <w:num w:numId="30">
    <w:abstractNumId w:val="28"/>
  </w:num>
  <w:num w:numId="31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19FB"/>
    <w:rsid w:val="00083473"/>
    <w:rsid w:val="00091B63"/>
    <w:rsid w:val="0009419F"/>
    <w:rsid w:val="00096450"/>
    <w:rsid w:val="00096FBE"/>
    <w:rsid w:val="000A5225"/>
    <w:rsid w:val="000C0628"/>
    <w:rsid w:val="000C20AA"/>
    <w:rsid w:val="000C515D"/>
    <w:rsid w:val="000C740B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272FD"/>
    <w:rsid w:val="00135591"/>
    <w:rsid w:val="001464F8"/>
    <w:rsid w:val="00150C7A"/>
    <w:rsid w:val="001552DC"/>
    <w:rsid w:val="00156C2B"/>
    <w:rsid w:val="0015716D"/>
    <w:rsid w:val="00161E55"/>
    <w:rsid w:val="0017777D"/>
    <w:rsid w:val="00177FE5"/>
    <w:rsid w:val="00186CCF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D5CF9"/>
    <w:rsid w:val="001E6C63"/>
    <w:rsid w:val="001F7E75"/>
    <w:rsid w:val="00201196"/>
    <w:rsid w:val="00201E7C"/>
    <w:rsid w:val="002065CB"/>
    <w:rsid w:val="00212526"/>
    <w:rsid w:val="002218C7"/>
    <w:rsid w:val="002218FC"/>
    <w:rsid w:val="00224275"/>
    <w:rsid w:val="0022493B"/>
    <w:rsid w:val="002250E3"/>
    <w:rsid w:val="002256D5"/>
    <w:rsid w:val="00230612"/>
    <w:rsid w:val="00237478"/>
    <w:rsid w:val="002410E1"/>
    <w:rsid w:val="002413A2"/>
    <w:rsid w:val="0024538C"/>
    <w:rsid w:val="002474F0"/>
    <w:rsid w:val="00247514"/>
    <w:rsid w:val="0026741D"/>
    <w:rsid w:val="00283B83"/>
    <w:rsid w:val="00296D0C"/>
    <w:rsid w:val="002A1481"/>
    <w:rsid w:val="002A7EC0"/>
    <w:rsid w:val="002A7F6E"/>
    <w:rsid w:val="002B4BEE"/>
    <w:rsid w:val="002C329E"/>
    <w:rsid w:val="002C77EF"/>
    <w:rsid w:val="002E1504"/>
    <w:rsid w:val="002E33EF"/>
    <w:rsid w:val="002E60A3"/>
    <w:rsid w:val="002E72EC"/>
    <w:rsid w:val="002F10C6"/>
    <w:rsid w:val="002F5658"/>
    <w:rsid w:val="0031049C"/>
    <w:rsid w:val="00312197"/>
    <w:rsid w:val="00327881"/>
    <w:rsid w:val="003351EF"/>
    <w:rsid w:val="0034305C"/>
    <w:rsid w:val="00343EC4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66FF3"/>
    <w:rsid w:val="00374657"/>
    <w:rsid w:val="00377B77"/>
    <w:rsid w:val="003811D2"/>
    <w:rsid w:val="0038643D"/>
    <w:rsid w:val="00390E73"/>
    <w:rsid w:val="003A5CE8"/>
    <w:rsid w:val="003B0BCD"/>
    <w:rsid w:val="003B3A84"/>
    <w:rsid w:val="003C0180"/>
    <w:rsid w:val="003D080F"/>
    <w:rsid w:val="003D279D"/>
    <w:rsid w:val="003E026B"/>
    <w:rsid w:val="003F0A72"/>
    <w:rsid w:val="003F2F4F"/>
    <w:rsid w:val="003F42C5"/>
    <w:rsid w:val="003F4D8F"/>
    <w:rsid w:val="003F65B3"/>
    <w:rsid w:val="003F78D5"/>
    <w:rsid w:val="00400AA7"/>
    <w:rsid w:val="00402134"/>
    <w:rsid w:val="00407BA0"/>
    <w:rsid w:val="00417715"/>
    <w:rsid w:val="00433718"/>
    <w:rsid w:val="00436581"/>
    <w:rsid w:val="0044766D"/>
    <w:rsid w:val="00447973"/>
    <w:rsid w:val="00452E34"/>
    <w:rsid w:val="00464104"/>
    <w:rsid w:val="00471286"/>
    <w:rsid w:val="0047435B"/>
    <w:rsid w:val="00482319"/>
    <w:rsid w:val="00491472"/>
    <w:rsid w:val="00491BDF"/>
    <w:rsid w:val="0049471B"/>
    <w:rsid w:val="00495CE2"/>
    <w:rsid w:val="004A3249"/>
    <w:rsid w:val="004A5331"/>
    <w:rsid w:val="004B4718"/>
    <w:rsid w:val="004C056D"/>
    <w:rsid w:val="004D384B"/>
    <w:rsid w:val="004E33A2"/>
    <w:rsid w:val="004E7C43"/>
    <w:rsid w:val="004F46A9"/>
    <w:rsid w:val="004F5102"/>
    <w:rsid w:val="00500A01"/>
    <w:rsid w:val="0050465F"/>
    <w:rsid w:val="00505A5D"/>
    <w:rsid w:val="00510DF0"/>
    <w:rsid w:val="005152FC"/>
    <w:rsid w:val="005322BB"/>
    <w:rsid w:val="00546F9B"/>
    <w:rsid w:val="00554CC1"/>
    <w:rsid w:val="00560CAA"/>
    <w:rsid w:val="00562387"/>
    <w:rsid w:val="0057100C"/>
    <w:rsid w:val="0057693E"/>
    <w:rsid w:val="00585967"/>
    <w:rsid w:val="00591E41"/>
    <w:rsid w:val="0059388E"/>
    <w:rsid w:val="005938D0"/>
    <w:rsid w:val="005A6742"/>
    <w:rsid w:val="005B1A09"/>
    <w:rsid w:val="005B3567"/>
    <w:rsid w:val="005C2CE2"/>
    <w:rsid w:val="005D037F"/>
    <w:rsid w:val="005D5CE9"/>
    <w:rsid w:val="005E32E8"/>
    <w:rsid w:val="005E5532"/>
    <w:rsid w:val="005F0ACE"/>
    <w:rsid w:val="005F31DA"/>
    <w:rsid w:val="005F73FF"/>
    <w:rsid w:val="00603640"/>
    <w:rsid w:val="0062504C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A3AB0"/>
    <w:rsid w:val="006B3DA1"/>
    <w:rsid w:val="006B4367"/>
    <w:rsid w:val="006C3C31"/>
    <w:rsid w:val="006C57AA"/>
    <w:rsid w:val="006C6D9D"/>
    <w:rsid w:val="006D04D5"/>
    <w:rsid w:val="006D30EB"/>
    <w:rsid w:val="006E3825"/>
    <w:rsid w:val="006E6595"/>
    <w:rsid w:val="006F353F"/>
    <w:rsid w:val="0070136C"/>
    <w:rsid w:val="00705B94"/>
    <w:rsid w:val="007226AA"/>
    <w:rsid w:val="0073682F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7007"/>
    <w:rsid w:val="007B0633"/>
    <w:rsid w:val="007B06B5"/>
    <w:rsid w:val="007B59CF"/>
    <w:rsid w:val="007B7645"/>
    <w:rsid w:val="007C419D"/>
    <w:rsid w:val="007C73DE"/>
    <w:rsid w:val="007D6D04"/>
    <w:rsid w:val="007E3E03"/>
    <w:rsid w:val="007E5506"/>
    <w:rsid w:val="007E6AE3"/>
    <w:rsid w:val="007E6BB4"/>
    <w:rsid w:val="00801F50"/>
    <w:rsid w:val="008020F4"/>
    <w:rsid w:val="008033D6"/>
    <w:rsid w:val="008144AE"/>
    <w:rsid w:val="008153A2"/>
    <w:rsid w:val="00815CB8"/>
    <w:rsid w:val="00816F73"/>
    <w:rsid w:val="00820CEF"/>
    <w:rsid w:val="0082225F"/>
    <w:rsid w:val="0083335D"/>
    <w:rsid w:val="00853206"/>
    <w:rsid w:val="008616B8"/>
    <w:rsid w:val="0086432A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4E6A"/>
    <w:rsid w:val="009756F3"/>
    <w:rsid w:val="009763DF"/>
    <w:rsid w:val="00977FFD"/>
    <w:rsid w:val="00982434"/>
    <w:rsid w:val="009876BD"/>
    <w:rsid w:val="00990AFE"/>
    <w:rsid w:val="00990CD7"/>
    <w:rsid w:val="0099745C"/>
    <w:rsid w:val="009A4D59"/>
    <w:rsid w:val="009A5B1A"/>
    <w:rsid w:val="009B115A"/>
    <w:rsid w:val="009B2A18"/>
    <w:rsid w:val="009C3242"/>
    <w:rsid w:val="009D3EB8"/>
    <w:rsid w:val="009D7E96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24C7C"/>
    <w:rsid w:val="00A36975"/>
    <w:rsid w:val="00A5076C"/>
    <w:rsid w:val="00A6080C"/>
    <w:rsid w:val="00A60B06"/>
    <w:rsid w:val="00A62FC8"/>
    <w:rsid w:val="00A77F5A"/>
    <w:rsid w:val="00A84BF0"/>
    <w:rsid w:val="00A90042"/>
    <w:rsid w:val="00A91602"/>
    <w:rsid w:val="00A92AB4"/>
    <w:rsid w:val="00A9365C"/>
    <w:rsid w:val="00A95F69"/>
    <w:rsid w:val="00A96FBE"/>
    <w:rsid w:val="00AA717E"/>
    <w:rsid w:val="00AB14B6"/>
    <w:rsid w:val="00AD4B54"/>
    <w:rsid w:val="00AD615E"/>
    <w:rsid w:val="00B03ED2"/>
    <w:rsid w:val="00B06F54"/>
    <w:rsid w:val="00B077B1"/>
    <w:rsid w:val="00B10F0F"/>
    <w:rsid w:val="00B12B64"/>
    <w:rsid w:val="00B141FF"/>
    <w:rsid w:val="00B15226"/>
    <w:rsid w:val="00B259E5"/>
    <w:rsid w:val="00B30234"/>
    <w:rsid w:val="00B46885"/>
    <w:rsid w:val="00B4776C"/>
    <w:rsid w:val="00B545EC"/>
    <w:rsid w:val="00B60404"/>
    <w:rsid w:val="00B65B31"/>
    <w:rsid w:val="00B71448"/>
    <w:rsid w:val="00B75CE6"/>
    <w:rsid w:val="00BA7D4D"/>
    <w:rsid w:val="00BB3006"/>
    <w:rsid w:val="00BB3286"/>
    <w:rsid w:val="00BD01B9"/>
    <w:rsid w:val="00BD52D0"/>
    <w:rsid w:val="00BD7364"/>
    <w:rsid w:val="00BF3A4E"/>
    <w:rsid w:val="00BF73E2"/>
    <w:rsid w:val="00C013F8"/>
    <w:rsid w:val="00C16D86"/>
    <w:rsid w:val="00C17A8E"/>
    <w:rsid w:val="00C34AD9"/>
    <w:rsid w:val="00C366A8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97437"/>
    <w:rsid w:val="00CA00E4"/>
    <w:rsid w:val="00CB7830"/>
    <w:rsid w:val="00CC040A"/>
    <w:rsid w:val="00CC1381"/>
    <w:rsid w:val="00CD0299"/>
    <w:rsid w:val="00CE05C3"/>
    <w:rsid w:val="00CF70DF"/>
    <w:rsid w:val="00D01A50"/>
    <w:rsid w:val="00D14D29"/>
    <w:rsid w:val="00D60663"/>
    <w:rsid w:val="00D60D76"/>
    <w:rsid w:val="00D65313"/>
    <w:rsid w:val="00D709B2"/>
    <w:rsid w:val="00D714D2"/>
    <w:rsid w:val="00D76C43"/>
    <w:rsid w:val="00D85A04"/>
    <w:rsid w:val="00D87239"/>
    <w:rsid w:val="00D909C6"/>
    <w:rsid w:val="00D92082"/>
    <w:rsid w:val="00DB32ED"/>
    <w:rsid w:val="00DB6113"/>
    <w:rsid w:val="00DC1BD7"/>
    <w:rsid w:val="00DC2585"/>
    <w:rsid w:val="00DE19FC"/>
    <w:rsid w:val="00DE74A4"/>
    <w:rsid w:val="00DF0CBD"/>
    <w:rsid w:val="00DF7891"/>
    <w:rsid w:val="00E00A50"/>
    <w:rsid w:val="00E133DB"/>
    <w:rsid w:val="00E14777"/>
    <w:rsid w:val="00E17E4F"/>
    <w:rsid w:val="00E32373"/>
    <w:rsid w:val="00E34474"/>
    <w:rsid w:val="00E45C1C"/>
    <w:rsid w:val="00E47A96"/>
    <w:rsid w:val="00E552E5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0673"/>
    <w:rsid w:val="00EC2765"/>
    <w:rsid w:val="00EC594D"/>
    <w:rsid w:val="00EC640D"/>
    <w:rsid w:val="00EC6AB2"/>
    <w:rsid w:val="00ED3CB3"/>
    <w:rsid w:val="00EE2A24"/>
    <w:rsid w:val="00F02D6E"/>
    <w:rsid w:val="00F03430"/>
    <w:rsid w:val="00F13CED"/>
    <w:rsid w:val="00F20666"/>
    <w:rsid w:val="00F258A1"/>
    <w:rsid w:val="00F31B5E"/>
    <w:rsid w:val="00F32266"/>
    <w:rsid w:val="00F3295A"/>
    <w:rsid w:val="00F337FB"/>
    <w:rsid w:val="00F35F4F"/>
    <w:rsid w:val="00F40688"/>
    <w:rsid w:val="00F43BF8"/>
    <w:rsid w:val="00F43DFF"/>
    <w:rsid w:val="00F46282"/>
    <w:rsid w:val="00F61BD1"/>
    <w:rsid w:val="00F64D87"/>
    <w:rsid w:val="00F650D0"/>
    <w:rsid w:val="00F65741"/>
    <w:rsid w:val="00F659A7"/>
    <w:rsid w:val="00F75EE6"/>
    <w:rsid w:val="00F76D61"/>
    <w:rsid w:val="00F923F6"/>
    <w:rsid w:val="00F93A25"/>
    <w:rsid w:val="00FA26C4"/>
    <w:rsid w:val="00FA708E"/>
    <w:rsid w:val="00FB3A46"/>
    <w:rsid w:val="00FD6E28"/>
    <w:rsid w:val="00FE3BC3"/>
    <w:rsid w:val="00FE78F7"/>
    <w:rsid w:val="00FF44B1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377D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character" w:customStyle="1" w:styleId="4Char">
    <w:name w:val="عنوان 4 Char"/>
    <w:basedOn w:val="a0"/>
    <w:link w:val="4"/>
    <w:rsid w:val="002C77EF"/>
    <w:rPr>
      <w:rFonts w:cs="AF_Jeddah"/>
      <w:b/>
      <w:bCs/>
      <w:noProof/>
      <w:szCs w:val="3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character" w:customStyle="1" w:styleId="4Char">
    <w:name w:val="عنوان 4 Char"/>
    <w:basedOn w:val="a0"/>
    <w:link w:val="4"/>
    <w:rsid w:val="002C77EF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CA00F-EE9B-4C53-84AA-70DCC3E92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1</TotalTime>
  <Pages>4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BEATS</cp:lastModifiedBy>
  <cp:revision>2</cp:revision>
  <cp:lastPrinted>2019-12-06T09:30:00Z</cp:lastPrinted>
  <dcterms:created xsi:type="dcterms:W3CDTF">2019-12-24T17:39:00Z</dcterms:created>
  <dcterms:modified xsi:type="dcterms:W3CDTF">2019-12-24T17:39:00Z</dcterms:modified>
</cp:coreProperties>
</file>