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1D21" w:rsidRPr="00CA75B4" w:rsidRDefault="001063B3">
      <w:pPr>
        <w:rPr>
          <w:rFonts w:ascii="adwa-assalaf" w:hAnsi="adwa-assalaf" w:cs="adwa-assalaf"/>
          <w:b/>
          <w:bCs/>
          <w:sz w:val="24"/>
          <w:szCs w:val="24"/>
          <w:rtl/>
        </w:rPr>
      </w:pPr>
      <w:r w:rsidRPr="00CA75B4">
        <w:rPr>
          <w:rFonts w:ascii="adwa-assalaf" w:hAnsi="adwa-assalaf" w:cs="adwa-assalaf"/>
          <w:b/>
          <w:bCs/>
          <w:sz w:val="24"/>
          <w:szCs w:val="24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2CC224" wp14:editId="5620A80F">
                <wp:simplePos x="0" y="0"/>
                <wp:positionH relativeFrom="column">
                  <wp:posOffset>80645</wp:posOffset>
                </wp:positionH>
                <wp:positionV relativeFrom="paragraph">
                  <wp:posOffset>-10160</wp:posOffset>
                </wp:positionV>
                <wp:extent cx="793750" cy="800100"/>
                <wp:effectExtent l="0" t="0" r="25400" b="19050"/>
                <wp:wrapNone/>
                <wp:docPr id="10" name="مستطيل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772" w:rsidRDefault="000F3772">
                            <w:pPr>
                              <w:rPr>
                                <w:rtl/>
                              </w:rPr>
                            </w:pPr>
                          </w:p>
                          <w:p w:rsidR="000F3772" w:rsidRPr="00245466" w:rsidRDefault="000F37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</w:t>
                            </w:r>
                            <w:r w:rsidRPr="00245466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ـــــــــــــــــــــــــــــــــــــــــــــــــــــ</w:t>
                            </w:r>
                          </w:p>
                          <w:p w:rsidR="000F3772" w:rsidRPr="00C361D3" w:rsidRDefault="000F3772" w:rsidP="0090593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 </w:t>
                            </w:r>
                            <w:r w:rsidR="0090593B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2CC224" id="مستطيل 10" o:spid="_x0000_s1026" style="position:absolute;left:0;text-align:left;margin-left:6.35pt;margin-top:-.8pt;width:62.5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">
                <v:textbox>
                  <w:txbxContent>
                    <w:p w:rsidR="000F3772" w:rsidRDefault="000F3772">
                      <w:pPr>
                        <w:rPr>
                          <w:rtl/>
                        </w:rPr>
                      </w:pPr>
                    </w:p>
                    <w:p w:rsidR="000F3772" w:rsidRPr="00245466" w:rsidRDefault="000F3772">
                      <w:pPr>
                        <w:rPr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 </w:t>
                      </w:r>
                      <w:r w:rsidRPr="00245466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ـــــــــــــــــــــــــــــــــــــــــــــــــــــ</w:t>
                      </w:r>
                    </w:p>
                    <w:p w:rsidR="000F3772" w:rsidRPr="00C361D3" w:rsidRDefault="000F3772" w:rsidP="0090593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    </w:t>
                      </w:r>
                      <w:r w:rsidR="0090593B">
                        <w:rPr>
                          <w:rFonts w:hint="cs"/>
                          <w:sz w:val="32"/>
                          <w:szCs w:val="32"/>
                          <w:rtl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</w:p>
    <w:p w:rsidR="00107540" w:rsidRPr="00CA75B4" w:rsidRDefault="00107540" w:rsidP="00B539B7">
      <w:pPr>
        <w:pStyle w:val="1"/>
        <w:rPr>
          <w:rFonts w:ascii="adwa-assalaf" w:hAnsi="adwa-assalaf" w:cs="adwa-assalaf"/>
          <w:sz w:val="28"/>
          <w:szCs w:val="36"/>
          <w:u w:val="single"/>
          <w:rtl/>
          <w:lang w:eastAsia="en-US"/>
        </w:rPr>
      </w:pPr>
    </w:p>
    <w:p w:rsidR="009517E3" w:rsidRPr="00CA75B4" w:rsidRDefault="00371068" w:rsidP="00B539B7">
      <w:pPr>
        <w:pStyle w:val="1"/>
        <w:rPr>
          <w:rFonts w:ascii="adwa-assalaf" w:hAnsi="adwa-assalaf" w:cs="adwa-assalaf"/>
          <w:sz w:val="16"/>
          <w:szCs w:val="22"/>
          <w:rtl/>
          <w:lang w:eastAsia="en-US"/>
        </w:rPr>
      </w:pPr>
      <w:r>
        <w:rPr>
          <w:rFonts w:ascii="adwa-assalaf" w:hAnsi="adwa-assalaf" w:cs="adwa-assalaf"/>
          <w:sz w:val="28"/>
          <w:szCs w:val="36"/>
          <w:u w:val="single"/>
          <w:rtl/>
          <w:lang w:eastAsia="en-US"/>
        </w:rPr>
        <w:t>السؤال الأول: اخت</w:t>
      </w:r>
      <w:r w:rsidR="009517E3" w:rsidRPr="00CA75B4">
        <w:rPr>
          <w:rFonts w:ascii="adwa-assalaf" w:hAnsi="adwa-assalaf" w:cs="adwa-assalaf"/>
          <w:sz w:val="28"/>
          <w:szCs w:val="36"/>
          <w:u w:val="single"/>
          <w:rtl/>
          <w:lang w:eastAsia="en-US"/>
        </w:rPr>
        <w:t>ا</w:t>
      </w:r>
      <w:r>
        <w:rPr>
          <w:rFonts w:ascii="adwa-assalaf" w:hAnsi="adwa-assalaf" w:cs="adwa-assalaf" w:hint="cs"/>
          <w:sz w:val="28"/>
          <w:szCs w:val="36"/>
          <w:u w:val="single"/>
          <w:rtl/>
          <w:lang w:eastAsia="en-US"/>
        </w:rPr>
        <w:t xml:space="preserve">ري </w:t>
      </w:r>
      <w:r w:rsidR="009517E3" w:rsidRPr="00CA75B4">
        <w:rPr>
          <w:rFonts w:ascii="adwa-assalaf" w:hAnsi="adwa-assalaf" w:cs="adwa-assalaf"/>
          <w:sz w:val="28"/>
          <w:szCs w:val="36"/>
          <w:u w:val="single"/>
          <w:rtl/>
          <w:lang w:eastAsia="en-US"/>
        </w:rPr>
        <w:t>لإجابة الصحيحة مما يلي:</w:t>
      </w:r>
      <w:r w:rsidR="009517E3" w:rsidRPr="00CA75B4">
        <w:rPr>
          <w:rFonts w:ascii="adwa-assalaf" w:hAnsi="adwa-assalaf" w:cs="adwa-assalaf"/>
          <w:sz w:val="28"/>
          <w:szCs w:val="36"/>
          <w:rtl/>
          <w:lang w:eastAsia="en-US"/>
        </w:rPr>
        <w:t xml:space="preserve"> وظلل</w:t>
      </w:r>
      <w:r>
        <w:rPr>
          <w:rFonts w:ascii="adwa-assalaf" w:hAnsi="adwa-assalaf" w:cs="adwa-assalaf" w:hint="cs"/>
          <w:sz w:val="28"/>
          <w:szCs w:val="36"/>
          <w:rtl/>
          <w:lang w:eastAsia="en-US"/>
        </w:rPr>
        <w:t>ي</w:t>
      </w:r>
      <w:r w:rsidR="009517E3" w:rsidRPr="00CA75B4">
        <w:rPr>
          <w:rFonts w:ascii="adwa-assalaf" w:hAnsi="adwa-assalaf" w:cs="adwa-assalaf"/>
          <w:sz w:val="28"/>
          <w:szCs w:val="36"/>
          <w:rtl/>
          <w:lang w:eastAsia="en-US"/>
        </w:rPr>
        <w:t>ها في المكان المناسب:</w:t>
      </w:r>
      <w:r w:rsidR="009517E3" w:rsidRPr="00CA75B4">
        <w:rPr>
          <w:rFonts w:ascii="adwa-assalaf" w:hAnsi="adwa-assalaf" w:cs="adwa-assalaf"/>
          <w:sz w:val="24"/>
          <w:szCs w:val="32"/>
          <w:lang w:eastAsia="en-US"/>
        </w:rPr>
        <w:t xml:space="preserve"> </w:t>
      </w:r>
      <w:r w:rsidR="00D50B07" w:rsidRPr="00CA75B4">
        <w:rPr>
          <w:rFonts w:ascii="adwa-assalaf" w:hAnsi="adwa-assalaf" w:cs="adwa-assalaf"/>
          <w:sz w:val="24"/>
          <w:szCs w:val="32"/>
          <w:lang w:eastAsia="en-US"/>
        </w:rPr>
        <w:t xml:space="preserve">   </w:t>
      </w:r>
      <w:r w:rsidR="00AE5CEC" w:rsidRPr="00CA75B4">
        <w:rPr>
          <w:rFonts w:ascii="adwa-assalaf" w:hAnsi="adwa-assalaf" w:cs="adwa-assalaf"/>
          <w:sz w:val="16"/>
          <w:szCs w:val="22"/>
          <w:rtl/>
          <w:lang w:eastAsia="en-US"/>
        </w:rPr>
        <w:t xml:space="preserve">( </w:t>
      </w:r>
      <w:r>
        <w:rPr>
          <w:rFonts w:ascii="adwa-assalaf" w:hAnsi="adwa-assalaf" w:cs="adwa-assalaf"/>
          <w:sz w:val="16"/>
          <w:szCs w:val="22"/>
          <w:rtl/>
          <w:lang w:eastAsia="en-US"/>
        </w:rPr>
        <w:t>كل ف</w:t>
      </w:r>
      <w:r>
        <w:rPr>
          <w:rFonts w:ascii="adwa-assalaf" w:hAnsi="adwa-assalaf" w:cs="adwa-assalaf" w:hint="cs"/>
          <w:sz w:val="16"/>
          <w:szCs w:val="22"/>
          <w:rtl/>
          <w:lang w:eastAsia="en-US"/>
        </w:rPr>
        <w:t>قرة بنصف</w:t>
      </w:r>
      <w:r w:rsidR="001063B3" w:rsidRPr="00CA75B4">
        <w:rPr>
          <w:rFonts w:ascii="adwa-assalaf" w:hAnsi="adwa-assalaf" w:cs="adwa-assalaf"/>
          <w:sz w:val="16"/>
          <w:szCs w:val="22"/>
          <w:rtl/>
          <w:lang w:eastAsia="en-US"/>
        </w:rPr>
        <w:t xml:space="preserve"> درجة )</w:t>
      </w:r>
    </w:p>
    <w:p w:rsidR="00107540" w:rsidRPr="0042049A" w:rsidRDefault="0042049A" w:rsidP="00107540">
      <w:pPr>
        <w:rPr>
          <w:rFonts w:ascii="adwa-assalaf" w:hAnsi="adwa-assalaf" w:cs="adwa-assalaf"/>
          <w:b/>
          <w:bCs/>
          <w:sz w:val="32"/>
          <w:szCs w:val="32"/>
          <w:rtl/>
        </w:rPr>
      </w:pPr>
      <w:r>
        <w:rPr>
          <w:rFonts w:ascii="adwa-assalaf" w:hAnsi="adwa-assalaf" w:cs="adwa-assalaf" w:hint="cs"/>
          <w:b/>
          <w:bCs/>
          <w:sz w:val="32"/>
          <w:szCs w:val="32"/>
          <w:rtl/>
        </w:rPr>
        <w:t>1</w:t>
      </w:r>
      <w:r w:rsidR="00107540" w:rsidRPr="0042049A">
        <w:rPr>
          <w:rFonts w:ascii="adwa-assalaf" w:hAnsi="adwa-assalaf" w:cs="adwa-assalaf"/>
          <w:b/>
          <w:bCs/>
          <w:sz w:val="32"/>
          <w:szCs w:val="32"/>
          <w:rtl/>
        </w:rPr>
        <w:t xml:space="preserve">- قال </w:t>
      </w:r>
      <w:r w:rsidR="00107540" w:rsidRPr="0042049A">
        <w:rPr>
          <w:rFonts w:ascii="adwa-assalaf" w:hAnsi="adwa-assalaf" w:cs="adwa-assalaf"/>
          <w:b/>
          <w:bCs/>
          <w:sz w:val="32"/>
          <w:szCs w:val="32"/>
        </w:rPr>
        <w:sym w:font="AGA Arabesque" w:char="F065"/>
      </w:r>
      <w:r w:rsidR="00107540" w:rsidRPr="0042049A">
        <w:rPr>
          <w:rFonts w:ascii="adwa-assalaf" w:hAnsi="adwa-assalaf" w:cs="adwa-assalaf"/>
          <w:b/>
          <w:bCs/>
          <w:sz w:val="32"/>
          <w:szCs w:val="32"/>
          <w:rtl/>
        </w:rPr>
        <w:t xml:space="preserve"> " يا أبا عمير ما فعل النغير " مداعبًا أخًا صغيرًا لـــ ......</w:t>
      </w:r>
    </w:p>
    <w:tbl>
      <w:tblPr>
        <w:bidiVisual/>
        <w:tblW w:w="106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1877"/>
        <w:gridCol w:w="240"/>
        <w:gridCol w:w="571"/>
        <w:gridCol w:w="1676"/>
        <w:gridCol w:w="314"/>
        <w:gridCol w:w="406"/>
        <w:gridCol w:w="2258"/>
        <w:gridCol w:w="313"/>
        <w:gridCol w:w="425"/>
        <w:gridCol w:w="1843"/>
      </w:tblGrid>
      <w:tr w:rsidR="00107540" w:rsidRPr="00CA75B4" w:rsidTr="003D6A05">
        <w:trPr>
          <w:trHeight w:val="50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أ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أنس بن مالك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ب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عبد الله بن العباس</w:t>
            </w:r>
          </w:p>
        </w:tc>
        <w:tc>
          <w:tcPr>
            <w:tcW w:w="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ج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 xml:space="preserve">      عمر بن الخطاب </w:t>
            </w:r>
          </w:p>
        </w:tc>
        <w:tc>
          <w:tcPr>
            <w:tcW w:w="3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د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 xml:space="preserve">      عبد الله بن أبي</w:t>
            </w:r>
          </w:p>
        </w:tc>
      </w:tr>
    </w:tbl>
    <w:p w:rsidR="00107540" w:rsidRPr="0042049A" w:rsidRDefault="00107540" w:rsidP="00107540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42049A">
        <w:rPr>
          <w:rFonts w:ascii="adwa-assalaf" w:hAnsi="adwa-assalaf" w:cs="adwa-assalaf"/>
          <w:b/>
          <w:bCs/>
          <w:sz w:val="32"/>
          <w:szCs w:val="32"/>
          <w:rtl/>
        </w:rPr>
        <w:t>2-  الرحمة هي .... :</w:t>
      </w:r>
    </w:p>
    <w:tbl>
      <w:tblPr>
        <w:bidiVisual/>
        <w:tblW w:w="106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1877"/>
        <w:gridCol w:w="240"/>
        <w:gridCol w:w="571"/>
        <w:gridCol w:w="1676"/>
        <w:gridCol w:w="314"/>
        <w:gridCol w:w="406"/>
        <w:gridCol w:w="2258"/>
        <w:gridCol w:w="313"/>
        <w:gridCol w:w="425"/>
        <w:gridCol w:w="1843"/>
      </w:tblGrid>
      <w:tr w:rsidR="00107540" w:rsidRPr="00CA75B4" w:rsidTr="003D6A0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أ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القسوة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ب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العطف والشفقة</w:t>
            </w:r>
          </w:p>
        </w:tc>
        <w:tc>
          <w:tcPr>
            <w:tcW w:w="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ج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الجفاء</w:t>
            </w:r>
          </w:p>
        </w:tc>
        <w:tc>
          <w:tcPr>
            <w:tcW w:w="3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د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العدل</w:t>
            </w:r>
          </w:p>
        </w:tc>
      </w:tr>
    </w:tbl>
    <w:p w:rsidR="00107540" w:rsidRPr="0042049A" w:rsidRDefault="00107540" w:rsidP="00107540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42049A">
        <w:rPr>
          <w:rFonts w:ascii="adwa-assalaf" w:hAnsi="adwa-assalaf" w:cs="adwa-assalaf"/>
          <w:b/>
          <w:bCs/>
          <w:sz w:val="32"/>
          <w:szCs w:val="32"/>
          <w:rtl/>
        </w:rPr>
        <w:t>3-  ي</w:t>
      </w:r>
      <w:r w:rsidR="00371068">
        <w:rPr>
          <w:rFonts w:ascii="adwa-assalaf" w:hAnsi="adwa-assalaf" w:cs="adwa-assalaf"/>
          <w:b/>
          <w:bCs/>
          <w:sz w:val="32"/>
          <w:szCs w:val="32"/>
          <w:rtl/>
        </w:rPr>
        <w:t xml:space="preserve">دل قول النبي </w:t>
      </w:r>
      <w:r w:rsidR="00371068">
        <w:rPr>
          <w:rFonts w:ascii="adwa-assalaf" w:hAnsi="adwa-assalaf" w:cs="adwa-assalaf"/>
          <w:b/>
          <w:bCs/>
          <w:sz w:val="32"/>
          <w:szCs w:val="32"/>
        </w:rPr>
        <w:sym w:font="AGA Arabesque" w:char="F072"/>
      </w:r>
      <w:r w:rsidRPr="0042049A">
        <w:rPr>
          <w:rFonts w:ascii="adwa-assalaf" w:hAnsi="adwa-assalaf" w:cs="adwa-assalaf"/>
          <w:b/>
          <w:bCs/>
          <w:sz w:val="32"/>
          <w:szCs w:val="32"/>
          <w:rtl/>
        </w:rPr>
        <w:t xml:space="preserve">لعبد الله بن العباس </w:t>
      </w:r>
      <w:r w:rsidR="00371068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</w:t>
      </w:r>
      <w:r w:rsidR="00371068">
        <w:rPr>
          <w:rFonts w:ascii="adwa-assalaf" w:hAnsi="adwa-assalaf" w:cs="adwa-assalaf" w:hint="cs"/>
          <w:b/>
          <w:bCs/>
          <w:sz w:val="32"/>
          <w:szCs w:val="32"/>
        </w:rPr>
        <w:sym w:font="AGA Arabesque" w:char="F074"/>
      </w:r>
      <w:r w:rsidRPr="0042049A">
        <w:rPr>
          <w:rFonts w:ascii="adwa-assalaf" w:hAnsi="adwa-assalaf" w:cs="adwa-assalaf"/>
          <w:b/>
          <w:bCs/>
          <w:sz w:val="32"/>
          <w:szCs w:val="32"/>
          <w:rtl/>
        </w:rPr>
        <w:t>( اللهم علمه الحكمة)</w:t>
      </w:r>
    </w:p>
    <w:tbl>
      <w:tblPr>
        <w:bidiVisual/>
        <w:tblW w:w="106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1877"/>
        <w:gridCol w:w="240"/>
        <w:gridCol w:w="571"/>
        <w:gridCol w:w="1676"/>
        <w:gridCol w:w="314"/>
        <w:gridCol w:w="406"/>
        <w:gridCol w:w="2258"/>
        <w:gridCol w:w="313"/>
        <w:gridCol w:w="425"/>
        <w:gridCol w:w="1843"/>
      </w:tblGrid>
      <w:tr w:rsidR="00107540" w:rsidRPr="00CA75B4" w:rsidTr="003D6A0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أ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دعاؤه للصغار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ب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توجيهه للصغار</w:t>
            </w:r>
          </w:p>
        </w:tc>
        <w:tc>
          <w:tcPr>
            <w:tcW w:w="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ج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مداعبته للصغار</w:t>
            </w:r>
          </w:p>
        </w:tc>
        <w:tc>
          <w:tcPr>
            <w:tcW w:w="3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د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احترامه للصغار</w:t>
            </w:r>
          </w:p>
        </w:tc>
      </w:tr>
    </w:tbl>
    <w:p w:rsidR="00107540" w:rsidRPr="00371068" w:rsidRDefault="00107540" w:rsidP="00107540">
      <w:pPr>
        <w:rPr>
          <w:rFonts w:ascii="adwa-assalaf" w:hAnsi="adwa-assalaf" w:cs="adwa-assalaf" w:hint="cs"/>
          <w:b/>
          <w:bCs/>
          <w:sz w:val="32"/>
          <w:szCs w:val="32"/>
          <w:rtl/>
        </w:rPr>
      </w:pPr>
      <w:r w:rsidRPr="0042049A">
        <w:rPr>
          <w:rFonts w:ascii="adwa-assalaf" w:hAnsi="adwa-assalaf" w:cs="adwa-assalaf"/>
          <w:b/>
          <w:bCs/>
          <w:sz w:val="32"/>
          <w:szCs w:val="32"/>
          <w:rtl/>
        </w:rPr>
        <w:t>4- من صفات عبد الله</w:t>
      </w:r>
      <w:r w:rsidR="00371068">
        <w:rPr>
          <w:rFonts w:ascii="adwa-assalaf" w:hAnsi="adwa-assalaf" w:cs="adwa-assalaf"/>
          <w:b/>
          <w:bCs/>
          <w:sz w:val="32"/>
          <w:szCs w:val="32"/>
          <w:rtl/>
        </w:rPr>
        <w:t xml:space="preserve"> بن عمر بن الخطاب </w:t>
      </w:r>
      <w:r w:rsidR="00371068">
        <w:rPr>
          <w:rFonts w:ascii="adwa-assalaf" w:hAnsi="adwa-assalaf" w:cs="adwa-assalaf"/>
          <w:b/>
          <w:bCs/>
          <w:sz w:val="32"/>
          <w:szCs w:val="32"/>
        </w:rPr>
        <w:sym w:font="AGA Arabesque" w:char="F074"/>
      </w:r>
      <w:r w:rsidR="00371068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:</w:t>
      </w:r>
    </w:p>
    <w:tbl>
      <w:tblPr>
        <w:bidiVisual/>
        <w:tblW w:w="106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1877"/>
        <w:gridCol w:w="240"/>
        <w:gridCol w:w="571"/>
        <w:gridCol w:w="1676"/>
        <w:gridCol w:w="314"/>
        <w:gridCol w:w="406"/>
        <w:gridCol w:w="2258"/>
        <w:gridCol w:w="313"/>
        <w:gridCol w:w="425"/>
        <w:gridCol w:w="1843"/>
      </w:tblGrid>
      <w:tr w:rsidR="00107540" w:rsidRPr="00CA75B4" w:rsidTr="003D6A0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أ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التجارة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ب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الصدقة</w:t>
            </w:r>
          </w:p>
        </w:tc>
        <w:tc>
          <w:tcPr>
            <w:tcW w:w="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ج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540" w:rsidRPr="00CA75B4" w:rsidRDefault="00A1393B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>
              <w:rPr>
                <w:rFonts w:ascii="adwa-assalaf" w:hAnsi="adwa-assalaf" w:cs="adwa-assalaf"/>
                <w:sz w:val="22"/>
                <w:szCs w:val="22"/>
                <w:rtl/>
              </w:rPr>
              <w:t>ا</w:t>
            </w:r>
            <w:r>
              <w:rPr>
                <w:rFonts w:ascii="adwa-assalaf" w:hAnsi="adwa-assalaf" w:cs="adwa-assalaf" w:hint="cs"/>
                <w:sz w:val="22"/>
                <w:szCs w:val="22"/>
                <w:rtl/>
              </w:rPr>
              <w:t>لإ</w:t>
            </w:r>
            <w:r w:rsidR="00107540" w:rsidRPr="00CA75B4">
              <w:rPr>
                <w:rFonts w:ascii="adwa-assalaf" w:hAnsi="adwa-assalaf" w:cs="adwa-assalaf"/>
                <w:sz w:val="22"/>
                <w:szCs w:val="22"/>
                <w:rtl/>
              </w:rPr>
              <w:t>جتهاد بالعبادة</w:t>
            </w:r>
          </w:p>
        </w:tc>
        <w:tc>
          <w:tcPr>
            <w:tcW w:w="3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د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الحياء</w:t>
            </w:r>
          </w:p>
        </w:tc>
      </w:tr>
    </w:tbl>
    <w:p w:rsidR="00107540" w:rsidRPr="0042049A" w:rsidRDefault="00107540" w:rsidP="00107540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42049A">
        <w:rPr>
          <w:rFonts w:ascii="adwa-assalaf" w:hAnsi="adwa-assalaf" w:cs="adwa-assalaf"/>
          <w:b/>
          <w:bCs/>
          <w:sz w:val="32"/>
          <w:szCs w:val="32"/>
          <w:rtl/>
        </w:rPr>
        <w:t>5-  ذوي الرحم هم....:</w:t>
      </w:r>
    </w:p>
    <w:tbl>
      <w:tblPr>
        <w:bidiVisual/>
        <w:tblW w:w="106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1877"/>
        <w:gridCol w:w="240"/>
        <w:gridCol w:w="571"/>
        <w:gridCol w:w="1676"/>
        <w:gridCol w:w="314"/>
        <w:gridCol w:w="406"/>
        <w:gridCol w:w="2258"/>
        <w:gridCol w:w="313"/>
        <w:gridCol w:w="425"/>
        <w:gridCol w:w="1843"/>
      </w:tblGrid>
      <w:tr w:rsidR="00107540" w:rsidRPr="00CA75B4" w:rsidTr="003D6A05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أ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الأقارب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ب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الجيران</w:t>
            </w:r>
          </w:p>
        </w:tc>
        <w:tc>
          <w:tcPr>
            <w:tcW w:w="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ج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الأصدقاء</w:t>
            </w:r>
          </w:p>
        </w:tc>
        <w:tc>
          <w:tcPr>
            <w:tcW w:w="3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د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الخدم</w:t>
            </w:r>
          </w:p>
        </w:tc>
      </w:tr>
    </w:tbl>
    <w:p w:rsidR="00107540" w:rsidRPr="0042049A" w:rsidRDefault="00107540" w:rsidP="00107540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42049A">
        <w:rPr>
          <w:rFonts w:ascii="adwa-assalaf" w:hAnsi="adwa-assalaf" w:cs="adwa-assalaf"/>
          <w:b/>
          <w:bCs/>
          <w:sz w:val="32"/>
          <w:szCs w:val="32"/>
          <w:rtl/>
        </w:rPr>
        <w:t>6- ( لايقيمن احدكم الرجل من مجلسه...) من مجلسه تعني:</w:t>
      </w:r>
    </w:p>
    <w:tbl>
      <w:tblPr>
        <w:bidiVisual/>
        <w:tblW w:w="106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1"/>
        <w:gridCol w:w="1877"/>
        <w:gridCol w:w="240"/>
        <w:gridCol w:w="571"/>
        <w:gridCol w:w="1676"/>
        <w:gridCol w:w="314"/>
        <w:gridCol w:w="406"/>
        <w:gridCol w:w="2258"/>
        <w:gridCol w:w="313"/>
        <w:gridCol w:w="425"/>
        <w:gridCol w:w="1980"/>
      </w:tblGrid>
      <w:tr w:rsidR="00107540" w:rsidRPr="00CA75B4" w:rsidTr="003D6A05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أ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بيته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ب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المجالس العامة</w:t>
            </w:r>
          </w:p>
        </w:tc>
        <w:tc>
          <w:tcPr>
            <w:tcW w:w="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ج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 xml:space="preserve">       طريقه</w:t>
            </w:r>
          </w:p>
        </w:tc>
        <w:tc>
          <w:tcPr>
            <w:tcW w:w="3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د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 xml:space="preserve">   سيارته</w:t>
            </w:r>
          </w:p>
        </w:tc>
      </w:tr>
    </w:tbl>
    <w:p w:rsidR="00107540" w:rsidRPr="0042049A" w:rsidRDefault="00107540" w:rsidP="00107540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42049A">
        <w:rPr>
          <w:rFonts w:ascii="adwa-assalaf" w:hAnsi="adwa-assalaf" w:cs="adwa-assalaf"/>
          <w:b/>
          <w:bCs/>
          <w:sz w:val="32"/>
          <w:szCs w:val="32"/>
          <w:rtl/>
        </w:rPr>
        <w:t>7</w:t>
      </w:r>
      <w:r w:rsidR="00371068">
        <w:rPr>
          <w:rFonts w:ascii="adwa-assalaf" w:hAnsi="adwa-assalaf" w:cs="adwa-assalaf"/>
          <w:b/>
          <w:bCs/>
          <w:sz w:val="32"/>
          <w:szCs w:val="32"/>
          <w:rtl/>
        </w:rPr>
        <w:t xml:space="preserve">- توفي النبي </w:t>
      </w:r>
      <w:r w:rsidR="00371068">
        <w:rPr>
          <w:rFonts w:ascii="adwa-assalaf" w:hAnsi="adwa-assalaf" w:cs="adwa-assalaf"/>
          <w:b/>
          <w:bCs/>
          <w:sz w:val="32"/>
          <w:szCs w:val="32"/>
        </w:rPr>
        <w:sym w:font="AGA Arabesque" w:char="F072"/>
      </w:r>
      <w:r w:rsidR="00371068">
        <w:rPr>
          <w:rFonts w:ascii="adwa-assalaf" w:hAnsi="adwa-assalaf" w:cs="adwa-assalaf"/>
          <w:b/>
          <w:bCs/>
          <w:sz w:val="32"/>
          <w:szCs w:val="32"/>
        </w:rPr>
        <w:t xml:space="preserve"> </w:t>
      </w:r>
      <w:r w:rsidRPr="0042049A">
        <w:rPr>
          <w:rFonts w:ascii="adwa-assalaf" w:hAnsi="adwa-assalaf" w:cs="adwa-assalaf"/>
          <w:b/>
          <w:bCs/>
          <w:sz w:val="32"/>
          <w:szCs w:val="32"/>
          <w:rtl/>
        </w:rPr>
        <w:t>في حجرة ..... ودفن فيها:</w:t>
      </w:r>
    </w:p>
    <w:tbl>
      <w:tblPr>
        <w:bidiVisual/>
        <w:tblW w:w="106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1"/>
        <w:gridCol w:w="1877"/>
        <w:gridCol w:w="240"/>
        <w:gridCol w:w="571"/>
        <w:gridCol w:w="1676"/>
        <w:gridCol w:w="314"/>
        <w:gridCol w:w="406"/>
        <w:gridCol w:w="2258"/>
        <w:gridCol w:w="313"/>
        <w:gridCol w:w="425"/>
        <w:gridCol w:w="1980"/>
      </w:tblGrid>
      <w:tr w:rsidR="00107540" w:rsidRPr="00CA75B4" w:rsidTr="003D6A05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أ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السيدة سودة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ب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السيده حفصة</w:t>
            </w:r>
          </w:p>
        </w:tc>
        <w:tc>
          <w:tcPr>
            <w:tcW w:w="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ج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السيدة ميمونة</w:t>
            </w:r>
          </w:p>
        </w:tc>
        <w:tc>
          <w:tcPr>
            <w:tcW w:w="3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د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السيدة عائشة</w:t>
            </w:r>
          </w:p>
        </w:tc>
      </w:tr>
    </w:tbl>
    <w:p w:rsidR="00A1393B" w:rsidRDefault="00A1393B" w:rsidP="00107540">
      <w:pPr>
        <w:spacing w:line="276" w:lineRule="auto"/>
        <w:rPr>
          <w:rFonts w:ascii="adwa-assalaf" w:hAnsi="adwa-assalaf" w:cs="adwa-assalaf"/>
          <w:b/>
          <w:bCs/>
          <w:sz w:val="32"/>
          <w:szCs w:val="32"/>
          <w:rtl/>
        </w:rPr>
      </w:pPr>
    </w:p>
    <w:p w:rsidR="00107540" w:rsidRPr="0042049A" w:rsidRDefault="00A1393B" w:rsidP="00107540">
      <w:pPr>
        <w:spacing w:line="276" w:lineRule="auto"/>
        <w:rPr>
          <w:rFonts w:ascii="adwa-assalaf" w:hAnsi="adwa-assalaf" w:cs="adwa-assalaf"/>
          <w:b/>
          <w:bCs/>
          <w:sz w:val="32"/>
          <w:szCs w:val="32"/>
          <w:rtl/>
        </w:rPr>
      </w:pPr>
      <w:r>
        <w:rPr>
          <w:rFonts w:ascii="adwa-assalaf" w:hAnsi="adwa-assalaf" w:cs="adwa-assalaf" w:hint="cs"/>
          <w:b/>
          <w:bCs/>
          <w:sz w:val="32"/>
          <w:szCs w:val="32"/>
          <w:rtl/>
        </w:rPr>
        <w:lastRenderedPageBreak/>
        <w:t>8</w:t>
      </w:r>
      <w:r w:rsidR="00107540" w:rsidRPr="0042049A">
        <w:rPr>
          <w:rFonts w:ascii="adwa-assalaf" w:hAnsi="adwa-assalaf" w:cs="adwa-assalaf"/>
          <w:b/>
          <w:bCs/>
          <w:sz w:val="32"/>
          <w:szCs w:val="32"/>
          <w:rtl/>
        </w:rPr>
        <w:t xml:space="preserve">- </w:t>
      </w:r>
      <w:r w:rsidR="00371068">
        <w:rPr>
          <w:rFonts w:ascii="adwa-assalaf" w:hAnsi="adwa-assalaf" w:cs="adwa-assalaf"/>
          <w:b/>
          <w:bCs/>
          <w:sz w:val="32"/>
          <w:szCs w:val="32"/>
          <w:rtl/>
        </w:rPr>
        <w:t xml:space="preserve"> قول النب</w:t>
      </w:r>
      <w:r w:rsidR="00371068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ي </w:t>
      </w:r>
      <w:r w:rsidR="00371068">
        <w:rPr>
          <w:rFonts w:ascii="adwa-assalaf" w:hAnsi="adwa-assalaf" w:cs="adwa-assalaf" w:hint="cs"/>
          <w:b/>
          <w:bCs/>
          <w:sz w:val="32"/>
          <w:szCs w:val="32"/>
        </w:rPr>
        <w:sym w:font="AGA Arabesque" w:char="F072"/>
      </w:r>
      <w:r w:rsidR="00107540" w:rsidRPr="0042049A">
        <w:rPr>
          <w:rFonts w:ascii="adwa-assalaf" w:hAnsi="adwa-assalaf" w:cs="adwa-assalaf"/>
          <w:b/>
          <w:bCs/>
          <w:sz w:val="32"/>
          <w:szCs w:val="32"/>
          <w:rtl/>
        </w:rPr>
        <w:t>( مازال جبريل يوصيني بالجار...) ما زال تفيد:</w:t>
      </w:r>
    </w:p>
    <w:tbl>
      <w:tblPr>
        <w:bidiVisual/>
        <w:tblW w:w="10353" w:type="dxa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0"/>
        <w:gridCol w:w="1877"/>
        <w:gridCol w:w="240"/>
        <w:gridCol w:w="571"/>
        <w:gridCol w:w="1676"/>
        <w:gridCol w:w="314"/>
        <w:gridCol w:w="406"/>
        <w:gridCol w:w="2258"/>
        <w:gridCol w:w="313"/>
        <w:gridCol w:w="425"/>
        <w:gridCol w:w="1843"/>
      </w:tblGrid>
      <w:tr w:rsidR="00107540" w:rsidRPr="00CA75B4" w:rsidTr="003D6A05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أ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تخفيف الوصية بالجار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ب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كثرة الوصية بالجار</w:t>
            </w:r>
          </w:p>
        </w:tc>
        <w:tc>
          <w:tcPr>
            <w:tcW w:w="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ج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تقليل الوصية بالجار</w:t>
            </w:r>
          </w:p>
        </w:tc>
        <w:tc>
          <w:tcPr>
            <w:tcW w:w="3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د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المنع من زيارة الجار</w:t>
            </w:r>
          </w:p>
        </w:tc>
      </w:tr>
    </w:tbl>
    <w:p w:rsidR="00107540" w:rsidRPr="0042049A" w:rsidRDefault="00CA75B4" w:rsidP="00CA75B4">
      <w:pPr>
        <w:spacing w:line="276" w:lineRule="auto"/>
        <w:rPr>
          <w:rFonts w:ascii="adwa-assalaf" w:hAnsi="adwa-assalaf" w:cs="adwa-assalaf"/>
          <w:b/>
          <w:bCs/>
          <w:sz w:val="32"/>
          <w:szCs w:val="32"/>
          <w:rtl/>
        </w:rPr>
      </w:pPr>
      <w:r w:rsidRPr="0042049A">
        <w:rPr>
          <w:rFonts w:ascii="adwa-assalaf" w:hAnsi="adwa-assalaf" w:cs="adwa-assalaf" w:hint="cs"/>
          <w:b/>
          <w:bCs/>
          <w:sz w:val="32"/>
          <w:szCs w:val="32"/>
          <w:rtl/>
        </w:rPr>
        <w:t>9-</w:t>
      </w:r>
      <w:r w:rsidR="00107540" w:rsidRPr="0042049A">
        <w:rPr>
          <w:rFonts w:ascii="adwa-assalaf" w:hAnsi="adwa-assalaf" w:cs="adwa-assalaf"/>
          <w:b/>
          <w:bCs/>
          <w:sz w:val="32"/>
          <w:szCs w:val="32"/>
          <w:rtl/>
        </w:rPr>
        <w:t xml:space="preserve"> كان ...... وزوجته وخادمه يقسمون الليل ثلاثا يصلي هذا ثم يوقظ هذا :</w:t>
      </w:r>
    </w:p>
    <w:tbl>
      <w:tblPr>
        <w:bidiVisual/>
        <w:tblW w:w="10339" w:type="dxa"/>
        <w:tblInd w:w="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"/>
        <w:gridCol w:w="1877"/>
        <w:gridCol w:w="240"/>
        <w:gridCol w:w="571"/>
        <w:gridCol w:w="1676"/>
        <w:gridCol w:w="314"/>
        <w:gridCol w:w="406"/>
        <w:gridCol w:w="2258"/>
        <w:gridCol w:w="313"/>
        <w:gridCol w:w="425"/>
        <w:gridCol w:w="1843"/>
      </w:tblGrid>
      <w:tr w:rsidR="00107540" w:rsidRPr="00CA75B4" w:rsidTr="003D6A05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أ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عمر ن الخطاب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ب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عبدالله بن عمر</w:t>
            </w:r>
          </w:p>
        </w:tc>
        <w:tc>
          <w:tcPr>
            <w:tcW w:w="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ج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أبو هريرة</w:t>
            </w:r>
          </w:p>
        </w:tc>
        <w:tc>
          <w:tcPr>
            <w:tcW w:w="3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د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خالد بن زيد</w:t>
            </w:r>
          </w:p>
        </w:tc>
      </w:tr>
    </w:tbl>
    <w:p w:rsidR="00107540" w:rsidRPr="0042049A" w:rsidRDefault="00107540" w:rsidP="00107540">
      <w:pPr>
        <w:spacing w:line="276" w:lineRule="auto"/>
        <w:rPr>
          <w:rFonts w:ascii="adwa-assalaf" w:hAnsi="adwa-assalaf" w:cs="adwa-assalaf"/>
          <w:b/>
          <w:bCs/>
          <w:sz w:val="32"/>
          <w:szCs w:val="32"/>
          <w:rtl/>
        </w:rPr>
      </w:pPr>
      <w:r w:rsidRPr="0042049A">
        <w:rPr>
          <w:rFonts w:ascii="adwa-assalaf" w:hAnsi="adwa-assalaf" w:cs="adwa-assalaf"/>
          <w:b/>
          <w:bCs/>
          <w:sz w:val="32"/>
          <w:szCs w:val="32"/>
          <w:rtl/>
        </w:rPr>
        <w:t>10- مدة الضيافة الواجبة:</w:t>
      </w:r>
    </w:p>
    <w:tbl>
      <w:tblPr>
        <w:bidiVisual/>
        <w:tblW w:w="10490" w:type="dxa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77"/>
        <w:gridCol w:w="240"/>
        <w:gridCol w:w="571"/>
        <w:gridCol w:w="1676"/>
        <w:gridCol w:w="314"/>
        <w:gridCol w:w="406"/>
        <w:gridCol w:w="2258"/>
        <w:gridCol w:w="313"/>
        <w:gridCol w:w="425"/>
        <w:gridCol w:w="1843"/>
      </w:tblGrid>
      <w:tr w:rsidR="00107540" w:rsidRPr="00CA75B4" w:rsidTr="003D6A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أ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يوم وليلة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ب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يومين</w:t>
            </w:r>
          </w:p>
        </w:tc>
        <w:tc>
          <w:tcPr>
            <w:tcW w:w="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ج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ثلاثة أيام</w:t>
            </w:r>
          </w:p>
        </w:tc>
        <w:tc>
          <w:tcPr>
            <w:tcW w:w="3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د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أسبوع</w:t>
            </w:r>
          </w:p>
        </w:tc>
      </w:tr>
    </w:tbl>
    <w:p w:rsidR="00107540" w:rsidRPr="0042049A" w:rsidRDefault="00107540" w:rsidP="00107540">
      <w:pPr>
        <w:spacing w:line="276" w:lineRule="auto"/>
        <w:rPr>
          <w:rFonts w:ascii="adwa-assalaf" w:hAnsi="adwa-assalaf" w:cs="adwa-assalaf"/>
          <w:b/>
          <w:bCs/>
          <w:sz w:val="32"/>
          <w:szCs w:val="32"/>
          <w:rtl/>
        </w:rPr>
      </w:pPr>
      <w:r w:rsidRPr="0042049A">
        <w:rPr>
          <w:rFonts w:ascii="adwa-assalaf" w:hAnsi="adwa-assalaf" w:cs="adwa-assalaf"/>
          <w:b/>
          <w:bCs/>
          <w:sz w:val="32"/>
          <w:szCs w:val="32"/>
          <w:rtl/>
        </w:rPr>
        <w:t>11-  أفضل الملائكة الكرام:</w:t>
      </w:r>
    </w:p>
    <w:tbl>
      <w:tblPr>
        <w:bidiVisual/>
        <w:tblW w:w="10490" w:type="dxa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77"/>
        <w:gridCol w:w="240"/>
        <w:gridCol w:w="571"/>
        <w:gridCol w:w="1676"/>
        <w:gridCol w:w="314"/>
        <w:gridCol w:w="406"/>
        <w:gridCol w:w="2258"/>
        <w:gridCol w:w="313"/>
        <w:gridCol w:w="425"/>
        <w:gridCol w:w="1843"/>
      </w:tblGrid>
      <w:tr w:rsidR="00107540" w:rsidRPr="00CA75B4" w:rsidTr="003D6A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أ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إسرافيل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ب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جبريل</w:t>
            </w:r>
          </w:p>
        </w:tc>
        <w:tc>
          <w:tcPr>
            <w:tcW w:w="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ج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540" w:rsidRPr="00CA75B4" w:rsidRDefault="00A1393B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>
              <w:rPr>
                <w:rFonts w:ascii="adwa-assalaf" w:hAnsi="adwa-assalaf" w:cs="adwa-assalaf" w:hint="cs"/>
                <w:sz w:val="22"/>
                <w:szCs w:val="22"/>
                <w:rtl/>
              </w:rPr>
              <w:t>ميكال</w:t>
            </w:r>
          </w:p>
        </w:tc>
        <w:tc>
          <w:tcPr>
            <w:tcW w:w="3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د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  <w:rtl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مالك</w:t>
            </w:r>
          </w:p>
        </w:tc>
      </w:tr>
    </w:tbl>
    <w:p w:rsidR="00107540" w:rsidRPr="0042049A" w:rsidRDefault="00107540" w:rsidP="00107540">
      <w:pPr>
        <w:spacing w:line="276" w:lineRule="auto"/>
        <w:rPr>
          <w:rFonts w:ascii="adwa-assalaf" w:hAnsi="adwa-assalaf" w:cs="adwa-assalaf"/>
          <w:b/>
          <w:bCs/>
          <w:sz w:val="32"/>
          <w:szCs w:val="32"/>
          <w:rtl/>
        </w:rPr>
      </w:pPr>
      <w:r w:rsidRPr="0042049A">
        <w:rPr>
          <w:rFonts w:ascii="adwa-assalaf" w:hAnsi="adwa-assalaf" w:cs="adwa-assalaf"/>
          <w:b/>
          <w:bCs/>
          <w:sz w:val="32"/>
          <w:szCs w:val="32"/>
          <w:rtl/>
        </w:rPr>
        <w:t>12-  معنى كلمة (يثوي):</w:t>
      </w:r>
    </w:p>
    <w:tbl>
      <w:tblPr>
        <w:bidiVisual/>
        <w:tblW w:w="10490" w:type="dxa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77"/>
        <w:gridCol w:w="240"/>
        <w:gridCol w:w="571"/>
        <w:gridCol w:w="1676"/>
        <w:gridCol w:w="314"/>
        <w:gridCol w:w="406"/>
        <w:gridCol w:w="2258"/>
        <w:gridCol w:w="313"/>
        <w:gridCol w:w="425"/>
        <w:gridCol w:w="1843"/>
      </w:tblGrid>
      <w:tr w:rsidR="00107540" w:rsidRPr="00CA75B4" w:rsidTr="003D6A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أ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عدم الإقامة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ب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يقلل الجلوس</w:t>
            </w:r>
          </w:p>
        </w:tc>
        <w:tc>
          <w:tcPr>
            <w:tcW w:w="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ج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عدم الجلوس</w:t>
            </w:r>
          </w:p>
        </w:tc>
        <w:tc>
          <w:tcPr>
            <w:tcW w:w="3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د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يطيل الإقامة</w:t>
            </w:r>
          </w:p>
        </w:tc>
      </w:tr>
    </w:tbl>
    <w:p w:rsidR="00107540" w:rsidRPr="0042049A" w:rsidRDefault="00107540" w:rsidP="00107540">
      <w:pPr>
        <w:spacing w:line="276" w:lineRule="auto"/>
        <w:rPr>
          <w:rFonts w:ascii="adwa-assalaf" w:hAnsi="adwa-assalaf" w:cs="adwa-assalaf"/>
          <w:b/>
          <w:bCs/>
          <w:sz w:val="32"/>
          <w:szCs w:val="32"/>
          <w:rtl/>
        </w:rPr>
      </w:pPr>
      <w:r w:rsidRPr="0042049A">
        <w:rPr>
          <w:rFonts w:ascii="adwa-assalaf" w:hAnsi="adwa-assalaf" w:cs="adwa-assalaf"/>
          <w:b/>
          <w:bCs/>
          <w:sz w:val="32"/>
          <w:szCs w:val="32"/>
          <w:rtl/>
        </w:rPr>
        <w:t>13-  من أداب الضيافة التي يستحب للمضيف التأدب بها :</w:t>
      </w:r>
    </w:p>
    <w:tbl>
      <w:tblPr>
        <w:bidiVisual/>
        <w:tblW w:w="10490" w:type="dxa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77"/>
        <w:gridCol w:w="240"/>
        <w:gridCol w:w="571"/>
        <w:gridCol w:w="1676"/>
        <w:gridCol w:w="314"/>
        <w:gridCol w:w="406"/>
        <w:gridCol w:w="2258"/>
        <w:gridCol w:w="313"/>
        <w:gridCol w:w="425"/>
        <w:gridCol w:w="1843"/>
      </w:tblGrid>
      <w:tr w:rsidR="00107540" w:rsidRPr="00CA75B4" w:rsidTr="003D6A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540" w:rsidRPr="00CA75B4" w:rsidRDefault="00107540" w:rsidP="003D6A05">
            <w:pPr>
              <w:spacing w:line="276" w:lineRule="auto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أ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540" w:rsidRPr="00CA75B4" w:rsidRDefault="00107540" w:rsidP="003D6A05">
            <w:pPr>
              <w:spacing w:line="276" w:lineRule="auto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بشاشة الوجه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7540" w:rsidRPr="00CA75B4" w:rsidRDefault="00107540" w:rsidP="003D6A05">
            <w:pPr>
              <w:spacing w:line="276" w:lineRule="auto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540" w:rsidRPr="00CA75B4" w:rsidRDefault="00107540" w:rsidP="003D6A05">
            <w:pPr>
              <w:spacing w:line="276" w:lineRule="auto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ب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540" w:rsidRPr="00CA75B4" w:rsidRDefault="00107540" w:rsidP="003D6A05">
            <w:pPr>
              <w:spacing w:line="276" w:lineRule="auto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عبوس الوجه</w:t>
            </w:r>
          </w:p>
        </w:tc>
        <w:tc>
          <w:tcPr>
            <w:tcW w:w="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7540" w:rsidRPr="00CA75B4" w:rsidRDefault="00107540" w:rsidP="003D6A05">
            <w:pPr>
              <w:spacing w:line="276" w:lineRule="auto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540" w:rsidRPr="00CA75B4" w:rsidRDefault="00107540" w:rsidP="003D6A05">
            <w:pPr>
              <w:spacing w:line="276" w:lineRule="auto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ج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540" w:rsidRPr="00CA75B4" w:rsidRDefault="00107540" w:rsidP="003D6A05">
            <w:pPr>
              <w:spacing w:line="276" w:lineRule="auto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غضب الوجه</w:t>
            </w:r>
          </w:p>
        </w:tc>
        <w:tc>
          <w:tcPr>
            <w:tcW w:w="3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7540" w:rsidRPr="00CA75B4" w:rsidRDefault="00107540" w:rsidP="003D6A05">
            <w:pPr>
              <w:spacing w:line="276" w:lineRule="auto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540" w:rsidRPr="00CA75B4" w:rsidRDefault="00107540" w:rsidP="003D6A05">
            <w:pPr>
              <w:spacing w:line="276" w:lineRule="auto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د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540" w:rsidRPr="00CA75B4" w:rsidRDefault="00107540" w:rsidP="003D6A05">
            <w:pPr>
              <w:spacing w:line="276" w:lineRule="auto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جمود الوجه</w:t>
            </w:r>
          </w:p>
        </w:tc>
      </w:tr>
    </w:tbl>
    <w:p w:rsidR="00107540" w:rsidRPr="0042049A" w:rsidRDefault="00107540" w:rsidP="00107540">
      <w:pPr>
        <w:spacing w:line="276" w:lineRule="auto"/>
        <w:rPr>
          <w:rFonts w:ascii="adwa-assalaf" w:hAnsi="adwa-assalaf" w:cs="adwa-assalaf"/>
          <w:b/>
          <w:bCs/>
          <w:sz w:val="32"/>
          <w:szCs w:val="32"/>
          <w:rtl/>
        </w:rPr>
      </w:pPr>
      <w:r w:rsidRPr="0042049A">
        <w:rPr>
          <w:rFonts w:ascii="adwa-assalaf" w:hAnsi="adwa-assalaf" w:cs="adwa-assalaf"/>
          <w:b/>
          <w:bCs/>
          <w:sz w:val="32"/>
          <w:szCs w:val="32"/>
          <w:rtl/>
        </w:rPr>
        <w:t>14-  الصحابي الذي كان يحمل احد ألوية بني كعب الثلاثة هو ... :</w:t>
      </w:r>
    </w:p>
    <w:tbl>
      <w:tblPr>
        <w:bidiVisual/>
        <w:tblW w:w="10490" w:type="dxa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77"/>
        <w:gridCol w:w="240"/>
        <w:gridCol w:w="571"/>
        <w:gridCol w:w="1676"/>
        <w:gridCol w:w="314"/>
        <w:gridCol w:w="406"/>
        <w:gridCol w:w="2258"/>
        <w:gridCol w:w="313"/>
        <w:gridCol w:w="425"/>
        <w:gridCol w:w="1843"/>
      </w:tblGrid>
      <w:tr w:rsidR="00107540" w:rsidRPr="00CA75B4" w:rsidTr="003D6A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أ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خالد بن زيد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ب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عثمان بن عفان</w:t>
            </w:r>
          </w:p>
        </w:tc>
        <w:tc>
          <w:tcPr>
            <w:tcW w:w="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ج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خويلد بن عمرو</w:t>
            </w:r>
          </w:p>
        </w:tc>
        <w:tc>
          <w:tcPr>
            <w:tcW w:w="3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د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أبو هريرة</w:t>
            </w:r>
          </w:p>
        </w:tc>
      </w:tr>
    </w:tbl>
    <w:p w:rsidR="00107540" w:rsidRPr="0042049A" w:rsidRDefault="00107540" w:rsidP="00107540">
      <w:pPr>
        <w:spacing w:line="276" w:lineRule="auto"/>
        <w:rPr>
          <w:rFonts w:ascii="adwa-assalaf" w:hAnsi="adwa-assalaf" w:cs="adwa-assalaf"/>
          <w:b/>
          <w:bCs/>
          <w:sz w:val="32"/>
          <w:szCs w:val="32"/>
          <w:rtl/>
        </w:rPr>
      </w:pPr>
      <w:r w:rsidRPr="0042049A">
        <w:rPr>
          <w:rFonts w:ascii="adwa-assalaf" w:hAnsi="adwa-assalaf" w:cs="adwa-assalaf"/>
          <w:b/>
          <w:bCs/>
          <w:sz w:val="32"/>
          <w:szCs w:val="32"/>
          <w:rtl/>
        </w:rPr>
        <w:t>15 -  معنى( وهي راغبة):</w:t>
      </w:r>
    </w:p>
    <w:tbl>
      <w:tblPr>
        <w:bidiVisual/>
        <w:tblW w:w="10490" w:type="dxa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77"/>
        <w:gridCol w:w="240"/>
        <w:gridCol w:w="571"/>
        <w:gridCol w:w="1848"/>
        <w:gridCol w:w="284"/>
        <w:gridCol w:w="425"/>
        <w:gridCol w:w="2097"/>
        <w:gridCol w:w="313"/>
        <w:gridCol w:w="425"/>
        <w:gridCol w:w="1843"/>
      </w:tblGrid>
      <w:tr w:rsidR="00107540" w:rsidRPr="00CA75B4" w:rsidTr="001075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أ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ترغب في القطيعة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ب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ترغب  في الصلة والبر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ج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 xml:space="preserve">     ترغب في الكلام</w:t>
            </w:r>
          </w:p>
        </w:tc>
        <w:tc>
          <w:tcPr>
            <w:tcW w:w="3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د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ترغب في المغادرة</w:t>
            </w:r>
          </w:p>
        </w:tc>
      </w:tr>
    </w:tbl>
    <w:p w:rsidR="00107540" w:rsidRPr="0042049A" w:rsidRDefault="00107540" w:rsidP="00107540">
      <w:pPr>
        <w:spacing w:line="276" w:lineRule="auto"/>
        <w:rPr>
          <w:rFonts w:ascii="adwa-assalaf" w:hAnsi="adwa-assalaf" w:cs="adwa-assalaf"/>
          <w:b/>
          <w:bCs/>
          <w:sz w:val="32"/>
          <w:szCs w:val="32"/>
          <w:rtl/>
        </w:rPr>
      </w:pPr>
      <w:r w:rsidRPr="0042049A">
        <w:rPr>
          <w:rFonts w:ascii="adwa-assalaf" w:hAnsi="adwa-assalaf" w:cs="adwa-assalaf"/>
          <w:b/>
          <w:bCs/>
          <w:sz w:val="32"/>
          <w:szCs w:val="32"/>
          <w:rtl/>
        </w:rPr>
        <w:t>16-  ..... أم عبد الله بن الزبير:</w:t>
      </w:r>
    </w:p>
    <w:tbl>
      <w:tblPr>
        <w:bidiVisual/>
        <w:tblW w:w="10490" w:type="dxa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77"/>
        <w:gridCol w:w="240"/>
        <w:gridCol w:w="571"/>
        <w:gridCol w:w="1676"/>
        <w:gridCol w:w="314"/>
        <w:gridCol w:w="406"/>
        <w:gridCol w:w="2258"/>
        <w:gridCol w:w="313"/>
        <w:gridCol w:w="425"/>
        <w:gridCol w:w="1843"/>
      </w:tblGrid>
      <w:tr w:rsidR="00107540" w:rsidRPr="00CA75B4" w:rsidTr="003D6A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أ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أسماء بنت ابي بكر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ب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سودة بنت زمعة</w:t>
            </w:r>
          </w:p>
        </w:tc>
        <w:tc>
          <w:tcPr>
            <w:tcW w:w="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ج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ميمونة بنت الحارث</w:t>
            </w:r>
          </w:p>
        </w:tc>
        <w:tc>
          <w:tcPr>
            <w:tcW w:w="3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د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أم كلثوم</w:t>
            </w:r>
          </w:p>
        </w:tc>
      </w:tr>
    </w:tbl>
    <w:p w:rsidR="00107540" w:rsidRPr="0042049A" w:rsidRDefault="00107540" w:rsidP="00107540">
      <w:pPr>
        <w:spacing w:line="276" w:lineRule="auto"/>
        <w:rPr>
          <w:rFonts w:ascii="adwa-assalaf" w:hAnsi="adwa-assalaf" w:cs="adwa-assalaf"/>
          <w:b/>
          <w:bCs/>
          <w:sz w:val="32"/>
          <w:szCs w:val="32"/>
          <w:rtl/>
        </w:rPr>
      </w:pPr>
      <w:r w:rsidRPr="0042049A">
        <w:rPr>
          <w:rFonts w:ascii="adwa-assalaf" w:hAnsi="adwa-assalaf" w:cs="adwa-assalaf"/>
          <w:b/>
          <w:bCs/>
          <w:sz w:val="32"/>
          <w:szCs w:val="32"/>
          <w:rtl/>
        </w:rPr>
        <w:t xml:space="preserve">17-  </w:t>
      </w:r>
      <w:r w:rsidR="00371068">
        <w:rPr>
          <w:rFonts w:ascii="adwa-assalaf" w:hAnsi="adwa-assalaf" w:cs="adwa-assalaf"/>
          <w:b/>
          <w:bCs/>
          <w:sz w:val="32"/>
          <w:szCs w:val="32"/>
          <w:rtl/>
        </w:rPr>
        <w:t xml:space="preserve"> اشتكى للنبي </w:t>
      </w:r>
      <w:r w:rsidR="00371068">
        <w:rPr>
          <w:rFonts w:ascii="adwa-assalaf" w:hAnsi="adwa-assalaf" w:cs="adwa-assalaf"/>
          <w:b/>
          <w:bCs/>
          <w:sz w:val="32"/>
          <w:szCs w:val="32"/>
        </w:rPr>
        <w:sym w:font="AGA Arabesque" w:char="F072"/>
      </w:r>
      <w:r w:rsidRPr="0042049A">
        <w:rPr>
          <w:rFonts w:ascii="adwa-assalaf" w:hAnsi="adwa-assalaf" w:cs="adwa-assalaf"/>
          <w:b/>
          <w:bCs/>
          <w:sz w:val="32"/>
          <w:szCs w:val="32"/>
          <w:rtl/>
        </w:rPr>
        <w:t>.</w:t>
      </w:r>
      <w:r w:rsidR="00371068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</w:t>
      </w:r>
      <w:r w:rsidRPr="0042049A">
        <w:rPr>
          <w:rFonts w:ascii="adwa-assalaf" w:hAnsi="adwa-assalaf" w:cs="adwa-assalaf"/>
          <w:b/>
          <w:bCs/>
          <w:sz w:val="32"/>
          <w:szCs w:val="32"/>
          <w:rtl/>
        </w:rPr>
        <w:t>..... من معاملة صاحبه :</w:t>
      </w:r>
    </w:p>
    <w:tbl>
      <w:tblPr>
        <w:bidiVisual/>
        <w:tblW w:w="10490" w:type="dxa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77"/>
        <w:gridCol w:w="240"/>
        <w:gridCol w:w="571"/>
        <w:gridCol w:w="1676"/>
        <w:gridCol w:w="314"/>
        <w:gridCol w:w="406"/>
        <w:gridCol w:w="2258"/>
        <w:gridCol w:w="313"/>
        <w:gridCol w:w="425"/>
        <w:gridCol w:w="1843"/>
      </w:tblGrid>
      <w:tr w:rsidR="00107540" w:rsidRPr="00CA75B4" w:rsidTr="003D6A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أ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الطير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ب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الأسد</w:t>
            </w:r>
          </w:p>
        </w:tc>
        <w:tc>
          <w:tcPr>
            <w:tcW w:w="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ج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الذئب</w:t>
            </w:r>
          </w:p>
        </w:tc>
        <w:tc>
          <w:tcPr>
            <w:tcW w:w="3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د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الجمل</w:t>
            </w:r>
          </w:p>
        </w:tc>
      </w:tr>
    </w:tbl>
    <w:p w:rsidR="00107540" w:rsidRPr="0042049A" w:rsidRDefault="00107540" w:rsidP="00107540">
      <w:pPr>
        <w:spacing w:line="276" w:lineRule="auto"/>
        <w:rPr>
          <w:rFonts w:ascii="adwa-assalaf" w:hAnsi="adwa-assalaf" w:cs="adwa-assalaf"/>
          <w:b/>
          <w:bCs/>
          <w:sz w:val="32"/>
          <w:szCs w:val="32"/>
          <w:rtl/>
        </w:rPr>
      </w:pPr>
      <w:r w:rsidRPr="0042049A">
        <w:rPr>
          <w:rFonts w:ascii="adwa-assalaf" w:hAnsi="adwa-assalaf" w:cs="adwa-assalaf"/>
          <w:b/>
          <w:bCs/>
          <w:sz w:val="32"/>
          <w:szCs w:val="32"/>
          <w:rtl/>
        </w:rPr>
        <w:t>18- جزاء من يعذب الحيوان :</w:t>
      </w:r>
    </w:p>
    <w:tbl>
      <w:tblPr>
        <w:bidiVisual/>
        <w:tblW w:w="10490" w:type="dxa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77"/>
        <w:gridCol w:w="240"/>
        <w:gridCol w:w="571"/>
        <w:gridCol w:w="1676"/>
        <w:gridCol w:w="314"/>
        <w:gridCol w:w="406"/>
        <w:gridCol w:w="2258"/>
        <w:gridCol w:w="313"/>
        <w:gridCol w:w="425"/>
        <w:gridCol w:w="1843"/>
      </w:tblGrid>
      <w:tr w:rsidR="00107540" w:rsidRPr="00CA75B4" w:rsidTr="003D6A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أ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النار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ب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الموت</w:t>
            </w:r>
          </w:p>
        </w:tc>
        <w:tc>
          <w:tcPr>
            <w:tcW w:w="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ج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المحبة</w:t>
            </w:r>
          </w:p>
        </w:tc>
        <w:tc>
          <w:tcPr>
            <w:tcW w:w="3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د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الغرق</w:t>
            </w:r>
          </w:p>
        </w:tc>
      </w:tr>
    </w:tbl>
    <w:p w:rsidR="00107540" w:rsidRPr="0042049A" w:rsidRDefault="00107540" w:rsidP="00107540">
      <w:pPr>
        <w:spacing w:line="276" w:lineRule="auto"/>
        <w:rPr>
          <w:rFonts w:ascii="adwa-assalaf" w:hAnsi="adwa-assalaf" w:cs="adwa-assalaf"/>
          <w:b/>
          <w:bCs/>
          <w:sz w:val="32"/>
          <w:szCs w:val="32"/>
          <w:rtl/>
        </w:rPr>
      </w:pPr>
      <w:r w:rsidRPr="0042049A">
        <w:rPr>
          <w:rFonts w:ascii="adwa-assalaf" w:hAnsi="adwa-assalaf" w:cs="adwa-assalaf"/>
          <w:b/>
          <w:bCs/>
          <w:sz w:val="32"/>
          <w:szCs w:val="32"/>
          <w:rtl/>
        </w:rPr>
        <w:t>1</w:t>
      </w:r>
      <w:r w:rsidR="00371068">
        <w:rPr>
          <w:rFonts w:ascii="adwa-assalaf" w:hAnsi="adwa-assalaf" w:cs="adwa-assalaf"/>
          <w:b/>
          <w:bCs/>
          <w:sz w:val="32"/>
          <w:szCs w:val="32"/>
          <w:rtl/>
        </w:rPr>
        <w:t xml:space="preserve">9- كان النبي </w:t>
      </w:r>
      <w:r w:rsidR="00371068">
        <w:rPr>
          <w:rFonts w:ascii="adwa-assalaf" w:hAnsi="adwa-assalaf" w:cs="adwa-assalaf"/>
          <w:b/>
          <w:bCs/>
          <w:sz w:val="32"/>
          <w:szCs w:val="32"/>
        </w:rPr>
        <w:sym w:font="AGA Arabesque" w:char="F072"/>
      </w:r>
      <w:r w:rsidR="00371068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</w:t>
      </w:r>
      <w:r w:rsidRPr="0042049A">
        <w:rPr>
          <w:rFonts w:ascii="adwa-assalaf" w:hAnsi="adwa-assalaf" w:cs="adwa-assalaf"/>
          <w:b/>
          <w:bCs/>
          <w:sz w:val="32"/>
          <w:szCs w:val="32"/>
          <w:rtl/>
        </w:rPr>
        <w:t>.... بالحيوان:</w:t>
      </w:r>
    </w:p>
    <w:tbl>
      <w:tblPr>
        <w:bidiVisual/>
        <w:tblW w:w="10490" w:type="dxa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77"/>
        <w:gridCol w:w="240"/>
        <w:gridCol w:w="571"/>
        <w:gridCol w:w="1676"/>
        <w:gridCol w:w="314"/>
        <w:gridCol w:w="406"/>
        <w:gridCol w:w="2258"/>
        <w:gridCol w:w="313"/>
        <w:gridCol w:w="425"/>
        <w:gridCol w:w="1843"/>
      </w:tblGrid>
      <w:tr w:rsidR="00107540" w:rsidRPr="00CA75B4" w:rsidTr="003D6A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أ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قاسيًا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ب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رحيمًا</w:t>
            </w:r>
          </w:p>
        </w:tc>
        <w:tc>
          <w:tcPr>
            <w:tcW w:w="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ج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شديدًا</w:t>
            </w:r>
          </w:p>
        </w:tc>
        <w:tc>
          <w:tcPr>
            <w:tcW w:w="3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د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عنيفًا</w:t>
            </w:r>
          </w:p>
        </w:tc>
      </w:tr>
    </w:tbl>
    <w:p w:rsidR="0042049A" w:rsidRDefault="0042049A" w:rsidP="00107540">
      <w:pPr>
        <w:spacing w:line="276" w:lineRule="auto"/>
        <w:rPr>
          <w:rFonts w:ascii="adwa-assalaf" w:hAnsi="adwa-assalaf" w:cs="adwa-assalaf"/>
          <w:b/>
          <w:bCs/>
          <w:sz w:val="32"/>
          <w:szCs w:val="32"/>
          <w:rtl/>
        </w:rPr>
      </w:pPr>
    </w:p>
    <w:p w:rsidR="00107540" w:rsidRPr="0042049A" w:rsidRDefault="0042049A" w:rsidP="00107540">
      <w:pPr>
        <w:spacing w:line="276" w:lineRule="auto"/>
        <w:rPr>
          <w:rFonts w:ascii="adwa-assalaf" w:hAnsi="adwa-assalaf" w:cs="adwa-assalaf"/>
          <w:b/>
          <w:bCs/>
          <w:sz w:val="32"/>
          <w:szCs w:val="32"/>
          <w:rtl/>
        </w:rPr>
      </w:pPr>
      <w:r>
        <w:rPr>
          <w:rFonts w:ascii="adwa-assalaf" w:hAnsi="adwa-assalaf" w:cs="adwa-assalaf" w:hint="cs"/>
          <w:b/>
          <w:bCs/>
          <w:sz w:val="32"/>
          <w:szCs w:val="32"/>
          <w:rtl/>
        </w:rPr>
        <w:lastRenderedPageBreak/>
        <w:t>20</w:t>
      </w:r>
      <w:r w:rsidR="00107540" w:rsidRPr="0042049A">
        <w:rPr>
          <w:rFonts w:ascii="adwa-assalaf" w:hAnsi="adwa-assalaf" w:cs="adwa-assalaf"/>
          <w:b/>
          <w:bCs/>
          <w:sz w:val="32"/>
          <w:szCs w:val="32"/>
          <w:rtl/>
        </w:rPr>
        <w:t xml:space="preserve">- الصحابي الذي </w:t>
      </w:r>
      <w:r w:rsidR="00371068">
        <w:rPr>
          <w:rFonts w:ascii="adwa-assalaf" w:hAnsi="adwa-assalaf" w:cs="adwa-assalaf"/>
          <w:b/>
          <w:bCs/>
          <w:sz w:val="32"/>
          <w:szCs w:val="32"/>
          <w:rtl/>
        </w:rPr>
        <w:t>دعا له النبي</w:t>
      </w:r>
      <w:r w:rsidR="00371068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</w:t>
      </w:r>
      <w:r w:rsidR="00371068">
        <w:rPr>
          <w:rFonts w:ascii="adwa-assalaf" w:hAnsi="adwa-assalaf" w:cs="adwa-assalaf" w:hint="cs"/>
          <w:b/>
          <w:bCs/>
          <w:sz w:val="32"/>
          <w:szCs w:val="32"/>
        </w:rPr>
        <w:sym w:font="AGA Arabesque" w:char="F072"/>
      </w:r>
      <w:r w:rsidR="00371068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</w:t>
      </w:r>
      <w:r w:rsidR="00107540" w:rsidRPr="0042049A">
        <w:rPr>
          <w:rFonts w:ascii="adwa-assalaf" w:hAnsi="adwa-assalaf" w:cs="adwa-assalaf"/>
          <w:b/>
          <w:bCs/>
          <w:sz w:val="32"/>
          <w:szCs w:val="32"/>
          <w:rtl/>
        </w:rPr>
        <w:t>بقوة الحفظ:</w:t>
      </w:r>
    </w:p>
    <w:tbl>
      <w:tblPr>
        <w:bidiVisual/>
        <w:tblW w:w="10490" w:type="dxa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77"/>
        <w:gridCol w:w="240"/>
        <w:gridCol w:w="571"/>
        <w:gridCol w:w="1676"/>
        <w:gridCol w:w="314"/>
        <w:gridCol w:w="406"/>
        <w:gridCol w:w="2258"/>
        <w:gridCol w:w="313"/>
        <w:gridCol w:w="425"/>
        <w:gridCol w:w="1843"/>
      </w:tblGrid>
      <w:tr w:rsidR="00107540" w:rsidRPr="00CA75B4" w:rsidTr="003D6A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أ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علي بن أبي طالب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ب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عبد الله بن عمر</w:t>
            </w:r>
          </w:p>
        </w:tc>
        <w:tc>
          <w:tcPr>
            <w:tcW w:w="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ج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أبو أيوب الانصاري</w:t>
            </w:r>
          </w:p>
        </w:tc>
        <w:tc>
          <w:tcPr>
            <w:tcW w:w="3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د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540" w:rsidRPr="00CA75B4" w:rsidRDefault="00107540" w:rsidP="003D6A05">
            <w:pPr>
              <w:spacing w:line="276" w:lineRule="auto"/>
              <w:jc w:val="center"/>
              <w:rPr>
                <w:rFonts w:ascii="adwa-assalaf" w:hAnsi="adwa-assalaf" w:cs="adwa-assalaf"/>
                <w:sz w:val="22"/>
                <w:szCs w:val="22"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أبوهريرة</w:t>
            </w:r>
          </w:p>
        </w:tc>
      </w:tr>
    </w:tbl>
    <w:p w:rsidR="00CA75B4" w:rsidRDefault="00CA75B4" w:rsidP="0003124C">
      <w:pPr>
        <w:jc w:val="lowKashida"/>
        <w:rPr>
          <w:rFonts w:ascii="adwa-assalaf" w:hAnsi="adwa-assalaf" w:cs="adwa-assalaf"/>
          <w:b/>
          <w:bCs/>
          <w:sz w:val="32"/>
          <w:szCs w:val="32"/>
          <w:u w:val="single"/>
          <w:rtl/>
        </w:rPr>
      </w:pPr>
    </w:p>
    <w:p w:rsidR="00D50B07" w:rsidRPr="00CA75B4" w:rsidRDefault="00516A91" w:rsidP="00371068">
      <w:pPr>
        <w:jc w:val="lowKashida"/>
        <w:rPr>
          <w:rFonts w:ascii="adwa-assalaf" w:hAnsi="adwa-assalaf" w:cs="adwa-assalaf"/>
          <w:b/>
          <w:bCs/>
          <w:noProof w:val="0"/>
          <w:sz w:val="32"/>
          <w:szCs w:val="32"/>
          <w:rtl/>
          <w:lang w:eastAsia="en-US"/>
        </w:rPr>
      </w:pPr>
      <w:r w:rsidRPr="00CA75B4">
        <w:rPr>
          <w:rFonts w:ascii="adwa-assalaf" w:hAnsi="adwa-assalaf" w:cs="adwa-assalaf"/>
          <w:b/>
          <w:bCs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DC1E24" wp14:editId="407D2AFD">
                <wp:simplePos x="0" y="0"/>
                <wp:positionH relativeFrom="column">
                  <wp:posOffset>-146050</wp:posOffset>
                </wp:positionH>
                <wp:positionV relativeFrom="paragraph">
                  <wp:posOffset>-208915</wp:posOffset>
                </wp:positionV>
                <wp:extent cx="868680" cy="881380"/>
                <wp:effectExtent l="0" t="0" r="0" b="0"/>
                <wp:wrapNone/>
                <wp:docPr id="5" name="مربع ن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68680" cy="88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3772" w:rsidRDefault="000F3772" w:rsidP="00516A91">
                            <w:pPr>
                              <w:rPr>
                                <w:rtl/>
                              </w:rPr>
                            </w:pPr>
                          </w:p>
                          <w:tbl>
                            <w:tblPr>
                              <w:bidiVisual/>
                              <w:tblW w:w="850" w:type="dxa"/>
                              <w:tblInd w:w="24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</w:tblGrid>
                            <w:tr w:rsidR="0003124C" w:rsidRPr="00207855" w:rsidTr="0003124C"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:rsidR="0003124C" w:rsidRPr="00207855" w:rsidRDefault="0003124C" w:rsidP="0003124C">
                                  <w:pPr>
                                    <w:jc w:val="lowKashida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3124C" w:rsidRPr="00207855" w:rsidTr="0003124C"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:rsidR="0003124C" w:rsidRPr="00207855" w:rsidRDefault="009550F0" w:rsidP="0003124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 w:rsidR="000F3772" w:rsidRDefault="000F3772" w:rsidP="00516A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DC1E24"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027" type="#_x0000_t202" style="position:absolute;left:0;text-align:left;margin-left:-11.5pt;margin-top:-16.45pt;width:68.4pt;height:69.4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" filled="f" stroked="f">
                <v:textbox>
                  <w:txbxContent>
                    <w:p w:rsidR="000F3772" w:rsidRDefault="000F3772" w:rsidP="00516A91">
                      <w:pPr>
                        <w:rPr>
                          <w:rtl/>
                        </w:rPr>
                      </w:pPr>
                    </w:p>
                    <w:tbl>
                      <w:tblPr>
                        <w:bidiVisual/>
                        <w:tblW w:w="850" w:type="dxa"/>
                        <w:tblInd w:w="24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</w:tblGrid>
                      <w:tr w:rsidR="0003124C" w:rsidRPr="00207855" w:rsidTr="0003124C">
                        <w:tc>
                          <w:tcPr>
                            <w:tcW w:w="850" w:type="dxa"/>
                            <w:shd w:val="clear" w:color="auto" w:fill="auto"/>
                          </w:tcPr>
                          <w:p w:rsidR="0003124C" w:rsidRPr="00207855" w:rsidRDefault="0003124C" w:rsidP="0003124C">
                            <w:pPr>
                              <w:jc w:val="lowKashida"/>
                              <w:rPr>
                                <w:b/>
                                <w:bCs/>
                                <w:sz w:val="30"/>
                                <w:szCs w:val="30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:rsidR="0003124C" w:rsidRPr="00207855" w:rsidTr="0003124C">
                        <w:tc>
                          <w:tcPr>
                            <w:tcW w:w="850" w:type="dxa"/>
                            <w:shd w:val="clear" w:color="auto" w:fill="auto"/>
                          </w:tcPr>
                          <w:p w:rsidR="0003124C" w:rsidRPr="00207855" w:rsidRDefault="009550F0" w:rsidP="0003124C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9</w:t>
                            </w:r>
                          </w:p>
                        </w:tc>
                      </w:tr>
                    </w:tbl>
                    <w:p w:rsidR="000F3772" w:rsidRDefault="000F3772" w:rsidP="00516A91"/>
                  </w:txbxContent>
                </v:textbox>
              </v:shape>
            </w:pict>
          </mc:Fallback>
        </mc:AlternateContent>
      </w:r>
      <w:r w:rsidR="00371068">
        <w:rPr>
          <w:rFonts w:ascii="adwa-assalaf" w:hAnsi="adwa-assalaf" w:cs="adwa-assalaf" w:hint="cs"/>
          <w:b/>
          <w:bCs/>
          <w:sz w:val="32"/>
          <w:szCs w:val="32"/>
          <w:u w:val="single"/>
          <w:rtl/>
        </w:rPr>
        <w:t>ا</w:t>
      </w:r>
      <w:r w:rsidRPr="00CA75B4">
        <w:rPr>
          <w:rFonts w:ascii="adwa-assalaf" w:hAnsi="adwa-assalaf" w:cs="adwa-assalaf"/>
          <w:b/>
          <w:bCs/>
          <w:sz w:val="32"/>
          <w:szCs w:val="32"/>
          <w:u w:val="single"/>
          <w:rtl/>
        </w:rPr>
        <w:t>لسؤال الثاني:ضع</w:t>
      </w:r>
      <w:r w:rsidR="00371068">
        <w:rPr>
          <w:rFonts w:ascii="adwa-assalaf" w:hAnsi="adwa-assalaf" w:cs="adwa-assalaf" w:hint="cs"/>
          <w:b/>
          <w:bCs/>
          <w:sz w:val="32"/>
          <w:szCs w:val="32"/>
          <w:u w:val="single"/>
          <w:rtl/>
        </w:rPr>
        <w:t>ي</w:t>
      </w:r>
      <w:r w:rsidRPr="00CA75B4">
        <w:rPr>
          <w:rFonts w:ascii="adwa-assalaf" w:hAnsi="adwa-assalaf" w:cs="adwa-assalaf"/>
          <w:b/>
          <w:bCs/>
          <w:sz w:val="32"/>
          <w:szCs w:val="32"/>
          <w:u w:val="single"/>
          <w:rtl/>
        </w:rPr>
        <w:t xml:space="preserve"> علامة (</w:t>
      </w:r>
      <w:r w:rsidRPr="00CA75B4">
        <w:rPr>
          <w:rFonts w:ascii="adwa-assalaf" w:hAnsi="adwa-assalaf" w:cs="adwa-assalaf"/>
          <w:b/>
          <w:bCs/>
          <w:sz w:val="32"/>
          <w:szCs w:val="32"/>
          <w:u w:val="single"/>
        </w:rPr>
        <w:sym w:font="Wingdings 2" w:char="F050"/>
      </w:r>
      <w:r w:rsidRPr="00CA75B4">
        <w:rPr>
          <w:rFonts w:ascii="adwa-assalaf" w:hAnsi="adwa-assalaf" w:cs="adwa-assalaf"/>
          <w:b/>
          <w:bCs/>
          <w:sz w:val="32"/>
          <w:szCs w:val="32"/>
          <w:u w:val="single"/>
          <w:rtl/>
        </w:rPr>
        <w:t>) أمام العبارة الصحيحة , وعلامة (</w:t>
      </w:r>
      <w:r w:rsidRPr="00CA75B4">
        <w:rPr>
          <w:rFonts w:ascii="adwa-assalaf" w:hAnsi="adwa-assalaf" w:cs="adwa-assalaf"/>
          <w:b/>
          <w:bCs/>
          <w:sz w:val="32"/>
          <w:szCs w:val="32"/>
          <w:u w:val="single"/>
        </w:rPr>
        <w:sym w:font="Wingdings 2" w:char="F04F"/>
      </w:r>
      <w:r w:rsidRPr="00CA75B4">
        <w:rPr>
          <w:rFonts w:ascii="adwa-assalaf" w:hAnsi="adwa-assalaf" w:cs="adwa-assalaf"/>
          <w:b/>
          <w:bCs/>
          <w:sz w:val="32"/>
          <w:szCs w:val="32"/>
          <w:u w:val="single"/>
          <w:rtl/>
        </w:rPr>
        <w:t>) أمام العبارة الخاطئة فيما يلي:</w:t>
      </w:r>
      <w:r w:rsidR="0003124C" w:rsidRPr="00CA75B4">
        <w:rPr>
          <w:rFonts w:ascii="adwa-assalaf" w:hAnsi="adwa-assalaf" w:cs="adwa-assalaf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FA5581" w:rsidRPr="00CA75B4">
        <w:rPr>
          <w:rFonts w:ascii="adwa-assalaf" w:hAnsi="adwa-assalaf" w:cs="adwa-assalaf"/>
          <w:b/>
          <w:bCs/>
          <w:noProof w:val="0"/>
          <w:sz w:val="32"/>
          <w:szCs w:val="32"/>
          <w:rtl/>
          <w:lang w:eastAsia="en-US"/>
        </w:rPr>
        <w:t xml:space="preserve">         </w:t>
      </w:r>
    </w:p>
    <w:p w:rsidR="00516A91" w:rsidRPr="00CA75B4" w:rsidRDefault="00D50B07" w:rsidP="0003124C">
      <w:pPr>
        <w:jc w:val="lowKashida"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  <w:r w:rsidRPr="00CA75B4">
        <w:rPr>
          <w:rFonts w:ascii="adwa-assalaf" w:hAnsi="adwa-assalaf" w:cs="adwa-assalaf"/>
          <w:b/>
          <w:bCs/>
          <w:noProof w:val="0"/>
          <w:rtl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  <w:r w:rsidR="00FA5581" w:rsidRPr="00CA75B4">
        <w:rPr>
          <w:rFonts w:ascii="adwa-assalaf" w:hAnsi="adwa-assalaf" w:cs="adwa-assalaf"/>
          <w:b/>
          <w:bCs/>
          <w:noProof w:val="0"/>
          <w:rtl/>
          <w:lang w:eastAsia="en-US"/>
        </w:rPr>
        <w:t xml:space="preserve">   </w:t>
      </w:r>
      <w:r w:rsidR="00772CEB" w:rsidRPr="00CA75B4">
        <w:rPr>
          <w:rFonts w:ascii="adwa-assalaf" w:hAnsi="adwa-assalaf" w:cs="adwa-assalaf"/>
          <w:b/>
          <w:bCs/>
          <w:noProof w:val="0"/>
          <w:rtl/>
          <w:lang w:eastAsia="en-US"/>
        </w:rPr>
        <w:t xml:space="preserve"> </w:t>
      </w:r>
      <w:r w:rsidR="00371068">
        <w:rPr>
          <w:rFonts w:ascii="adwa-assalaf" w:hAnsi="adwa-assalaf" w:cs="adwa-assalaf"/>
          <w:b/>
          <w:bCs/>
          <w:noProof w:val="0"/>
          <w:sz w:val="18"/>
          <w:szCs w:val="18"/>
          <w:rtl/>
          <w:lang w:eastAsia="en-US"/>
        </w:rPr>
        <w:t xml:space="preserve">( كل فقرة </w:t>
      </w:r>
      <w:r w:rsidR="00371068">
        <w:rPr>
          <w:rFonts w:ascii="adwa-assalaf" w:hAnsi="adwa-assalaf" w:cs="adwa-assalaf" w:hint="cs"/>
          <w:b/>
          <w:bCs/>
          <w:noProof w:val="0"/>
          <w:sz w:val="18"/>
          <w:szCs w:val="18"/>
          <w:rtl/>
          <w:lang w:eastAsia="en-US"/>
        </w:rPr>
        <w:t xml:space="preserve">بنصف </w:t>
      </w:r>
      <w:r w:rsidR="0003124C" w:rsidRPr="00CA75B4">
        <w:rPr>
          <w:rFonts w:ascii="adwa-assalaf" w:hAnsi="adwa-assalaf" w:cs="adwa-assalaf"/>
          <w:b/>
          <w:bCs/>
          <w:noProof w:val="0"/>
          <w:sz w:val="18"/>
          <w:szCs w:val="18"/>
          <w:rtl/>
          <w:lang w:eastAsia="en-US"/>
        </w:rPr>
        <w:t>درجة )</w:t>
      </w:r>
    </w:p>
    <w:p w:rsidR="00516A91" w:rsidRPr="00CA75B4" w:rsidRDefault="00516A91" w:rsidP="00516A91">
      <w:pPr>
        <w:spacing w:line="180" w:lineRule="auto"/>
        <w:contextualSpacing/>
        <w:jc w:val="lowKashida"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tbl>
      <w:tblPr>
        <w:bidiVisual/>
        <w:tblW w:w="108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3"/>
        <w:gridCol w:w="6592"/>
        <w:gridCol w:w="1863"/>
        <w:gridCol w:w="1863"/>
      </w:tblGrid>
      <w:tr w:rsidR="00F665CC" w:rsidRPr="00CA75B4" w:rsidTr="00371068">
        <w:trPr>
          <w:trHeight w:val="1335"/>
        </w:trPr>
        <w:tc>
          <w:tcPr>
            <w:tcW w:w="573" w:type="dxa"/>
            <w:shd w:val="clear" w:color="auto" w:fill="auto"/>
          </w:tcPr>
          <w:p w:rsidR="00F665CC" w:rsidRPr="00CA75B4" w:rsidRDefault="00F665CC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CA75B4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6592" w:type="dxa"/>
            <w:shd w:val="clear" w:color="auto" w:fill="auto"/>
          </w:tcPr>
          <w:p w:rsidR="00F665CC" w:rsidRPr="00CA75B4" w:rsidRDefault="00F665CC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CA75B4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العبارة</w:t>
            </w:r>
          </w:p>
        </w:tc>
        <w:tc>
          <w:tcPr>
            <w:tcW w:w="1863" w:type="dxa"/>
          </w:tcPr>
          <w:p w:rsidR="00492926" w:rsidRPr="00CA75B4" w:rsidRDefault="00F665CC" w:rsidP="00492926">
            <w:pPr>
              <w:pStyle w:val="1"/>
              <w:jc w:val="center"/>
              <w:rPr>
                <w:rFonts w:ascii="adwa-assalaf" w:hAnsi="adwa-assalaf" w:cs="adwa-assalaf"/>
                <w:sz w:val="22"/>
                <w:szCs w:val="22"/>
                <w:rtl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 xml:space="preserve">أ- </w:t>
            </w:r>
            <w:r w:rsidR="00C12ECB" w:rsidRPr="00CA75B4">
              <w:rPr>
                <w:rFonts w:ascii="adwa-assalaf" w:hAnsi="adwa-assalaf" w:cs="adwa-assalaf"/>
                <w:sz w:val="22"/>
                <w:szCs w:val="22"/>
                <w:rtl/>
              </w:rPr>
              <w:t>العبارة</w:t>
            </w: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 xml:space="preserve"> </w:t>
            </w:r>
            <w:r w:rsidR="00492926" w:rsidRPr="00CA75B4">
              <w:rPr>
                <w:rFonts w:ascii="adwa-assalaf" w:hAnsi="adwa-assalaf" w:cs="adwa-assalaf"/>
                <w:sz w:val="22"/>
                <w:szCs w:val="22"/>
                <w:rtl/>
              </w:rPr>
              <w:t>ال</w:t>
            </w:r>
            <w:r w:rsidR="00C12ECB" w:rsidRPr="00CA75B4">
              <w:rPr>
                <w:rFonts w:ascii="adwa-assalaf" w:hAnsi="adwa-assalaf" w:cs="adwa-assalaf"/>
                <w:sz w:val="22"/>
                <w:szCs w:val="22"/>
                <w:rtl/>
              </w:rPr>
              <w:t>صحيحة</w:t>
            </w:r>
          </w:p>
          <w:p w:rsidR="00492926" w:rsidRPr="00CA75B4" w:rsidRDefault="00492926" w:rsidP="00492926">
            <w:pPr>
              <w:pStyle w:val="1"/>
              <w:jc w:val="center"/>
              <w:rPr>
                <w:rFonts w:ascii="adwa-assalaf" w:hAnsi="adwa-assalaf" w:cs="adwa-assalaf"/>
                <w:sz w:val="22"/>
                <w:szCs w:val="22"/>
                <w:rtl/>
              </w:rPr>
            </w:pPr>
            <w:r w:rsidRPr="00CA75B4">
              <w:rPr>
                <w:rFonts w:ascii="adwa-assalaf" w:hAnsi="adwa-assalaf" w:cs="adwa-assalaf"/>
                <w:sz w:val="22"/>
                <w:szCs w:val="22"/>
                <w:rtl/>
              </w:rPr>
              <w:t>ص</w:t>
            </w:r>
            <w:r w:rsidR="00C12ECB" w:rsidRPr="00CA75B4">
              <w:rPr>
                <w:rFonts w:ascii="adwa-assalaf" w:hAnsi="adwa-assalaf" w:cs="adwa-assalaf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1863" w:type="dxa"/>
          </w:tcPr>
          <w:p w:rsidR="00F665CC" w:rsidRPr="00CA75B4" w:rsidRDefault="00F665CC" w:rsidP="00492926">
            <w:pPr>
              <w:pStyle w:val="1"/>
              <w:jc w:val="center"/>
              <w:rPr>
                <w:rFonts w:ascii="adwa-assalaf" w:hAnsi="adwa-assalaf" w:cs="adwa-assalaf"/>
                <w:rtl/>
              </w:rPr>
            </w:pPr>
            <w:r w:rsidRPr="00CA75B4">
              <w:rPr>
                <w:rFonts w:ascii="adwa-assalaf" w:hAnsi="adwa-assalaf" w:cs="adwa-assalaf"/>
                <w:rtl/>
              </w:rPr>
              <w:t>ب-</w:t>
            </w:r>
            <w:r w:rsidR="00C12ECB" w:rsidRPr="00CA75B4">
              <w:rPr>
                <w:rFonts w:ascii="adwa-assalaf" w:hAnsi="adwa-assalaf" w:cs="adwa-assalaf"/>
                <w:rtl/>
              </w:rPr>
              <w:t>العبارة</w:t>
            </w:r>
            <w:r w:rsidRPr="00CA75B4">
              <w:rPr>
                <w:rFonts w:ascii="adwa-assalaf" w:hAnsi="adwa-assalaf" w:cs="adwa-assalaf"/>
                <w:rtl/>
              </w:rPr>
              <w:t xml:space="preserve"> </w:t>
            </w:r>
            <w:r w:rsidR="00492926" w:rsidRPr="00CA75B4">
              <w:rPr>
                <w:rFonts w:ascii="adwa-assalaf" w:hAnsi="adwa-assalaf" w:cs="adwa-assalaf"/>
                <w:rtl/>
              </w:rPr>
              <w:t>ال</w:t>
            </w:r>
            <w:r w:rsidR="00C12ECB" w:rsidRPr="00CA75B4">
              <w:rPr>
                <w:rFonts w:ascii="adwa-assalaf" w:hAnsi="adwa-assalaf" w:cs="adwa-assalaf"/>
                <w:rtl/>
              </w:rPr>
              <w:t>خاطئة</w:t>
            </w:r>
          </w:p>
          <w:p w:rsidR="00492926" w:rsidRPr="00CA75B4" w:rsidRDefault="00492926" w:rsidP="00492926">
            <w:pPr>
              <w:jc w:val="center"/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CA75B4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خ</w:t>
            </w:r>
          </w:p>
        </w:tc>
      </w:tr>
      <w:tr w:rsidR="00107540" w:rsidRPr="00CA75B4" w:rsidTr="00371068">
        <w:trPr>
          <w:trHeight w:val="1299"/>
        </w:trPr>
        <w:tc>
          <w:tcPr>
            <w:tcW w:w="573" w:type="dxa"/>
            <w:shd w:val="clear" w:color="auto" w:fill="auto"/>
            <w:vAlign w:val="center"/>
          </w:tcPr>
          <w:p w:rsidR="00107540" w:rsidRPr="00CA75B4" w:rsidRDefault="00107540" w:rsidP="007B105C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CA75B4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21</w:t>
            </w:r>
          </w:p>
        </w:tc>
        <w:tc>
          <w:tcPr>
            <w:tcW w:w="6592" w:type="dxa"/>
            <w:shd w:val="clear" w:color="auto" w:fill="auto"/>
          </w:tcPr>
          <w:p w:rsidR="00107540" w:rsidRPr="00CA75B4" w:rsidRDefault="00107540" w:rsidP="0042049A">
            <w:pPr>
              <w:jc w:val="lowKashida"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  <w:r w:rsidRPr="00CA75B4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من نماذج ص</w:t>
            </w:r>
            <w:r w:rsidR="00371068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لة رسول الل</w:t>
            </w:r>
            <w:r w:rsidR="00371068">
              <w:rPr>
                <w:rFonts w:ascii="adwa-assalaf" w:hAnsi="adwa-assalaf" w:cs="adwa-assalaf" w:hint="cs"/>
                <w:b/>
                <w:bCs/>
                <w:sz w:val="28"/>
                <w:szCs w:val="28"/>
                <w:rtl/>
              </w:rPr>
              <w:t xml:space="preserve">ه </w:t>
            </w:r>
            <w:r w:rsidR="00371068">
              <w:rPr>
                <w:rFonts w:ascii="adwa-assalaf" w:hAnsi="adwa-assalaf" w:cs="adwa-assalaf" w:hint="cs"/>
                <w:b/>
                <w:bCs/>
                <w:sz w:val="28"/>
                <w:szCs w:val="28"/>
              </w:rPr>
              <w:sym w:font="AGA Arabesque" w:char="F072"/>
            </w:r>
            <w:r w:rsidR="00371068">
              <w:rPr>
                <w:rFonts w:ascii="adwa-assalaf" w:hAnsi="adwa-assalaf" w:cs="adwa-assalaf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A75B4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 xml:space="preserve">لرحمه, محبتهم.   </w:t>
            </w:r>
          </w:p>
        </w:tc>
        <w:tc>
          <w:tcPr>
            <w:tcW w:w="1863" w:type="dxa"/>
            <w:vAlign w:val="center"/>
          </w:tcPr>
          <w:p w:rsidR="00107540" w:rsidRPr="00CA75B4" w:rsidRDefault="00107540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63" w:type="dxa"/>
            <w:vAlign w:val="center"/>
          </w:tcPr>
          <w:p w:rsidR="00107540" w:rsidRPr="00CA75B4" w:rsidRDefault="00107540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107540" w:rsidRPr="00CA75B4" w:rsidTr="00371068">
        <w:trPr>
          <w:trHeight w:val="753"/>
        </w:trPr>
        <w:tc>
          <w:tcPr>
            <w:tcW w:w="573" w:type="dxa"/>
            <w:shd w:val="clear" w:color="auto" w:fill="auto"/>
            <w:vAlign w:val="center"/>
          </w:tcPr>
          <w:p w:rsidR="00107540" w:rsidRPr="00CA75B4" w:rsidRDefault="00107540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CA75B4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22</w:t>
            </w:r>
          </w:p>
        </w:tc>
        <w:tc>
          <w:tcPr>
            <w:tcW w:w="6592" w:type="dxa"/>
            <w:shd w:val="clear" w:color="auto" w:fill="auto"/>
          </w:tcPr>
          <w:p w:rsidR="00107540" w:rsidRPr="00CA75B4" w:rsidRDefault="00107540" w:rsidP="003D6A05">
            <w:pPr>
              <w:jc w:val="lowKashida"/>
              <w:rPr>
                <w:rFonts w:ascii="adwa-assalaf" w:hAnsi="adwa-assalaf" w:cs="adwa-assalaf"/>
                <w:b/>
                <w:bCs/>
                <w:sz w:val="28"/>
                <w:szCs w:val="28"/>
              </w:rPr>
            </w:pPr>
            <w:r w:rsidRPr="00CA75B4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 xml:space="preserve">من </w:t>
            </w:r>
            <w:r w:rsidR="00371068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 xml:space="preserve">صفات أبي أيوب الأنصاري </w:t>
            </w:r>
            <w:r w:rsidR="00371068">
              <w:rPr>
                <w:rFonts w:ascii="adwa-assalaf" w:hAnsi="adwa-assalaf" w:cs="adwa-assalaf"/>
                <w:b/>
                <w:bCs/>
                <w:sz w:val="28"/>
                <w:szCs w:val="28"/>
              </w:rPr>
              <w:sym w:font="AGA Arabesque" w:char="F074"/>
            </w:r>
            <w:r w:rsidR="00371068">
              <w:rPr>
                <w:rFonts w:ascii="adwa-assalaf" w:hAnsi="adwa-assalaf" w:cs="adwa-assalaf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A75B4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عنه, التجارة.</w:t>
            </w:r>
          </w:p>
        </w:tc>
        <w:tc>
          <w:tcPr>
            <w:tcW w:w="1863" w:type="dxa"/>
            <w:vAlign w:val="center"/>
          </w:tcPr>
          <w:p w:rsidR="00107540" w:rsidRPr="00CA75B4" w:rsidRDefault="00107540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63" w:type="dxa"/>
            <w:vAlign w:val="center"/>
          </w:tcPr>
          <w:p w:rsidR="00107540" w:rsidRPr="00CA75B4" w:rsidRDefault="00107540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107540" w:rsidRPr="00CA75B4" w:rsidTr="00371068">
        <w:trPr>
          <w:trHeight w:val="1200"/>
        </w:trPr>
        <w:tc>
          <w:tcPr>
            <w:tcW w:w="573" w:type="dxa"/>
            <w:shd w:val="clear" w:color="auto" w:fill="auto"/>
            <w:vAlign w:val="center"/>
          </w:tcPr>
          <w:p w:rsidR="00107540" w:rsidRPr="00CA75B4" w:rsidRDefault="00107540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CA75B4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23</w:t>
            </w:r>
          </w:p>
        </w:tc>
        <w:tc>
          <w:tcPr>
            <w:tcW w:w="6592" w:type="dxa"/>
            <w:shd w:val="clear" w:color="auto" w:fill="auto"/>
          </w:tcPr>
          <w:p w:rsidR="00107540" w:rsidRPr="00CA75B4" w:rsidRDefault="00107540" w:rsidP="0042049A">
            <w:pPr>
              <w:jc w:val="lowKashida"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  <w:r w:rsidRPr="00CA75B4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من صور الإحسان للجار عدم الصبر على اذاهم.</w:t>
            </w:r>
          </w:p>
        </w:tc>
        <w:tc>
          <w:tcPr>
            <w:tcW w:w="1863" w:type="dxa"/>
            <w:vAlign w:val="center"/>
          </w:tcPr>
          <w:p w:rsidR="00107540" w:rsidRPr="00CA75B4" w:rsidRDefault="00107540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63" w:type="dxa"/>
            <w:vAlign w:val="center"/>
          </w:tcPr>
          <w:p w:rsidR="00107540" w:rsidRPr="00CA75B4" w:rsidRDefault="00107540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107540" w:rsidRPr="00CA75B4" w:rsidTr="00371068">
        <w:trPr>
          <w:trHeight w:val="753"/>
        </w:trPr>
        <w:tc>
          <w:tcPr>
            <w:tcW w:w="573" w:type="dxa"/>
            <w:shd w:val="clear" w:color="auto" w:fill="auto"/>
            <w:vAlign w:val="center"/>
          </w:tcPr>
          <w:p w:rsidR="00107540" w:rsidRPr="00CA75B4" w:rsidRDefault="00107540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CA75B4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24</w:t>
            </w:r>
          </w:p>
        </w:tc>
        <w:tc>
          <w:tcPr>
            <w:tcW w:w="6592" w:type="dxa"/>
            <w:shd w:val="clear" w:color="auto" w:fill="auto"/>
          </w:tcPr>
          <w:p w:rsidR="0042049A" w:rsidRPr="00CA75B4" w:rsidRDefault="00107540" w:rsidP="0042049A">
            <w:pPr>
              <w:jc w:val="lowKashida"/>
              <w:rPr>
                <w:rFonts w:ascii="adwa-assalaf" w:hAnsi="adwa-assalaf" w:cs="adwa-assalaf"/>
                <w:b/>
                <w:bCs/>
                <w:sz w:val="28"/>
                <w:szCs w:val="28"/>
              </w:rPr>
            </w:pPr>
            <w:r w:rsidRPr="00CA75B4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الميراث هو ما يخلفه الميت من المال.</w:t>
            </w:r>
          </w:p>
        </w:tc>
        <w:tc>
          <w:tcPr>
            <w:tcW w:w="1863" w:type="dxa"/>
            <w:vAlign w:val="center"/>
          </w:tcPr>
          <w:p w:rsidR="00107540" w:rsidRPr="00CA75B4" w:rsidRDefault="00107540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63" w:type="dxa"/>
            <w:vAlign w:val="center"/>
          </w:tcPr>
          <w:p w:rsidR="00107540" w:rsidRPr="00CA75B4" w:rsidRDefault="00107540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107540" w:rsidRPr="00CA75B4" w:rsidTr="00371068">
        <w:trPr>
          <w:trHeight w:val="753"/>
        </w:trPr>
        <w:tc>
          <w:tcPr>
            <w:tcW w:w="573" w:type="dxa"/>
            <w:shd w:val="clear" w:color="auto" w:fill="auto"/>
            <w:vAlign w:val="center"/>
          </w:tcPr>
          <w:p w:rsidR="00107540" w:rsidRPr="00CA75B4" w:rsidRDefault="00107540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CA75B4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25</w:t>
            </w:r>
          </w:p>
        </w:tc>
        <w:tc>
          <w:tcPr>
            <w:tcW w:w="6592" w:type="dxa"/>
            <w:shd w:val="clear" w:color="auto" w:fill="auto"/>
          </w:tcPr>
          <w:p w:rsidR="00107540" w:rsidRPr="00CA75B4" w:rsidRDefault="00107540" w:rsidP="00107540">
            <w:pPr>
              <w:jc w:val="lowKashida"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  <w:r w:rsidRPr="00CA75B4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م</w:t>
            </w:r>
            <w:r w:rsidR="00371068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ن صفات النبي</w:t>
            </w:r>
            <w:r w:rsidR="00371068">
              <w:rPr>
                <w:rFonts w:ascii="adwa-assalaf" w:hAnsi="adwa-assalaf" w:cs="adwa-assalaf" w:hint="cs"/>
                <w:b/>
                <w:bCs/>
                <w:sz w:val="28"/>
                <w:szCs w:val="28"/>
                <w:rtl/>
              </w:rPr>
              <w:t xml:space="preserve"> </w:t>
            </w:r>
            <w:r w:rsidR="00371068">
              <w:rPr>
                <w:rFonts w:ascii="adwa-assalaf" w:hAnsi="adwa-assalaf" w:cs="adwa-assalaf" w:hint="cs"/>
                <w:b/>
                <w:bCs/>
                <w:sz w:val="28"/>
                <w:szCs w:val="28"/>
              </w:rPr>
              <w:sym w:font="AGA Arabesque" w:char="F072"/>
            </w:r>
            <w:r w:rsidR="00371068">
              <w:rPr>
                <w:rFonts w:ascii="adwa-assalaf" w:hAnsi="adwa-assalaf" w:cs="adwa-assalaf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A75B4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مع جلسائه عدم الاصغاء اليهم.</w:t>
            </w:r>
          </w:p>
        </w:tc>
        <w:tc>
          <w:tcPr>
            <w:tcW w:w="1863" w:type="dxa"/>
            <w:vAlign w:val="center"/>
          </w:tcPr>
          <w:p w:rsidR="00107540" w:rsidRPr="00CA75B4" w:rsidRDefault="00107540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63" w:type="dxa"/>
            <w:vAlign w:val="center"/>
          </w:tcPr>
          <w:p w:rsidR="00107540" w:rsidRPr="00CA75B4" w:rsidRDefault="00107540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107540" w:rsidRPr="00CA75B4" w:rsidTr="00371068">
        <w:trPr>
          <w:trHeight w:val="753"/>
        </w:trPr>
        <w:tc>
          <w:tcPr>
            <w:tcW w:w="573" w:type="dxa"/>
            <w:shd w:val="clear" w:color="auto" w:fill="auto"/>
            <w:vAlign w:val="center"/>
          </w:tcPr>
          <w:p w:rsidR="00107540" w:rsidRPr="00CA75B4" w:rsidRDefault="00107540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CA75B4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26</w:t>
            </w:r>
          </w:p>
        </w:tc>
        <w:tc>
          <w:tcPr>
            <w:tcW w:w="6592" w:type="dxa"/>
            <w:shd w:val="clear" w:color="auto" w:fill="auto"/>
          </w:tcPr>
          <w:p w:rsidR="00107540" w:rsidRPr="00CA75B4" w:rsidRDefault="00371068" w:rsidP="003D6A05">
            <w:pPr>
              <w:jc w:val="lowKashida"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  <w:r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الصحابي ابو شريح العدوي</w:t>
            </w:r>
            <w:r>
              <w:rPr>
                <w:rFonts w:ascii="adwa-assalaf" w:hAnsi="adwa-assalaf" w:cs="adwa-assalaf" w:hint="cs"/>
                <w:b/>
                <w:bCs/>
                <w:sz w:val="28"/>
                <w:szCs w:val="28"/>
                <w:rtl/>
              </w:rPr>
              <w:t xml:space="preserve"> هو </w:t>
            </w:r>
            <w:r w:rsidR="00107540" w:rsidRPr="00CA75B4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عمرو بن خويلد.</w:t>
            </w:r>
          </w:p>
        </w:tc>
        <w:tc>
          <w:tcPr>
            <w:tcW w:w="1863" w:type="dxa"/>
            <w:vAlign w:val="center"/>
          </w:tcPr>
          <w:p w:rsidR="00107540" w:rsidRPr="00CA75B4" w:rsidRDefault="00107540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63" w:type="dxa"/>
            <w:vAlign w:val="center"/>
          </w:tcPr>
          <w:p w:rsidR="00107540" w:rsidRPr="00CA75B4" w:rsidRDefault="00107540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107540" w:rsidRPr="00CA75B4" w:rsidTr="00371068">
        <w:trPr>
          <w:trHeight w:val="753"/>
        </w:trPr>
        <w:tc>
          <w:tcPr>
            <w:tcW w:w="573" w:type="dxa"/>
            <w:shd w:val="clear" w:color="auto" w:fill="auto"/>
            <w:vAlign w:val="center"/>
          </w:tcPr>
          <w:p w:rsidR="00107540" w:rsidRPr="00CA75B4" w:rsidRDefault="00107540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CA75B4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27</w:t>
            </w:r>
          </w:p>
        </w:tc>
        <w:tc>
          <w:tcPr>
            <w:tcW w:w="6592" w:type="dxa"/>
            <w:shd w:val="clear" w:color="auto" w:fill="auto"/>
          </w:tcPr>
          <w:p w:rsidR="00107540" w:rsidRPr="00CA75B4" w:rsidRDefault="00107540" w:rsidP="003D6A05">
            <w:pPr>
              <w:jc w:val="lowKashida"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  <w:r w:rsidRPr="00CA75B4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ذات النطاقين, هي أسماء بنت ابي بكر الصديق.</w:t>
            </w:r>
          </w:p>
        </w:tc>
        <w:tc>
          <w:tcPr>
            <w:tcW w:w="1863" w:type="dxa"/>
            <w:vAlign w:val="center"/>
          </w:tcPr>
          <w:p w:rsidR="00107540" w:rsidRPr="00CA75B4" w:rsidRDefault="00107540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63" w:type="dxa"/>
            <w:vAlign w:val="center"/>
          </w:tcPr>
          <w:p w:rsidR="00107540" w:rsidRPr="00CA75B4" w:rsidRDefault="00107540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107540" w:rsidRPr="00CA75B4" w:rsidTr="00371068">
        <w:trPr>
          <w:trHeight w:val="492"/>
        </w:trPr>
        <w:tc>
          <w:tcPr>
            <w:tcW w:w="573" w:type="dxa"/>
            <w:shd w:val="clear" w:color="auto" w:fill="auto"/>
            <w:vAlign w:val="center"/>
          </w:tcPr>
          <w:p w:rsidR="00107540" w:rsidRPr="00CA75B4" w:rsidRDefault="00107540" w:rsidP="007B105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CA75B4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28</w:t>
            </w:r>
          </w:p>
        </w:tc>
        <w:tc>
          <w:tcPr>
            <w:tcW w:w="6592" w:type="dxa"/>
            <w:shd w:val="clear" w:color="auto" w:fill="auto"/>
          </w:tcPr>
          <w:p w:rsidR="00107540" w:rsidRPr="00CA75B4" w:rsidRDefault="00371068" w:rsidP="0042049A">
            <w:pPr>
              <w:jc w:val="lowKashida"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  <w:r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أبو هريرة</w:t>
            </w:r>
            <w:r>
              <w:rPr>
                <w:rFonts w:ascii="adwa-assalaf" w:hAnsi="adwa-assalaf" w:cs="adwa-assalaf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dwa-assalaf" w:hAnsi="adwa-assalaf" w:cs="adwa-assalaf" w:hint="cs"/>
                <w:b/>
                <w:bCs/>
                <w:sz w:val="28"/>
                <w:szCs w:val="28"/>
              </w:rPr>
              <w:sym w:font="AGA Arabesque" w:char="F074"/>
            </w:r>
            <w:r>
              <w:rPr>
                <w:rFonts w:ascii="adwa-assalaf" w:hAnsi="adwa-assalaf" w:cs="adwa-assalaf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07540" w:rsidRPr="00CA75B4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 xml:space="preserve"> توفي 53هـ.</w:t>
            </w:r>
          </w:p>
        </w:tc>
        <w:tc>
          <w:tcPr>
            <w:tcW w:w="1863" w:type="dxa"/>
            <w:vAlign w:val="center"/>
          </w:tcPr>
          <w:p w:rsidR="00107540" w:rsidRPr="00CA75B4" w:rsidRDefault="00107540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63" w:type="dxa"/>
            <w:vAlign w:val="center"/>
          </w:tcPr>
          <w:p w:rsidR="00107540" w:rsidRPr="00CA75B4" w:rsidRDefault="00107540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107540" w:rsidRPr="00CA75B4" w:rsidTr="00371068">
        <w:trPr>
          <w:trHeight w:val="492"/>
        </w:trPr>
        <w:tc>
          <w:tcPr>
            <w:tcW w:w="573" w:type="dxa"/>
            <w:shd w:val="clear" w:color="auto" w:fill="auto"/>
            <w:vAlign w:val="center"/>
          </w:tcPr>
          <w:p w:rsidR="00107540" w:rsidRPr="00CA75B4" w:rsidRDefault="00107540" w:rsidP="007B105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CA75B4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29</w:t>
            </w:r>
          </w:p>
        </w:tc>
        <w:tc>
          <w:tcPr>
            <w:tcW w:w="6592" w:type="dxa"/>
            <w:shd w:val="clear" w:color="auto" w:fill="auto"/>
          </w:tcPr>
          <w:p w:rsidR="00107540" w:rsidRPr="00CA75B4" w:rsidRDefault="00107540" w:rsidP="0042049A">
            <w:pPr>
              <w:jc w:val="lowKashida"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  <w:r w:rsidRPr="00CA75B4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(بوائقه),.يعني شروره.</w:t>
            </w:r>
          </w:p>
        </w:tc>
        <w:tc>
          <w:tcPr>
            <w:tcW w:w="1863" w:type="dxa"/>
            <w:vAlign w:val="center"/>
          </w:tcPr>
          <w:p w:rsidR="00107540" w:rsidRPr="00CA75B4" w:rsidRDefault="00107540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63" w:type="dxa"/>
            <w:vAlign w:val="center"/>
          </w:tcPr>
          <w:p w:rsidR="00107540" w:rsidRPr="00CA75B4" w:rsidRDefault="00107540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107540" w:rsidRPr="00CA75B4" w:rsidTr="00371068">
        <w:trPr>
          <w:trHeight w:val="492"/>
        </w:trPr>
        <w:tc>
          <w:tcPr>
            <w:tcW w:w="573" w:type="dxa"/>
            <w:shd w:val="clear" w:color="auto" w:fill="auto"/>
            <w:vAlign w:val="center"/>
          </w:tcPr>
          <w:p w:rsidR="00107540" w:rsidRPr="00CA75B4" w:rsidRDefault="00107540" w:rsidP="007B105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CA75B4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30</w:t>
            </w:r>
          </w:p>
        </w:tc>
        <w:tc>
          <w:tcPr>
            <w:tcW w:w="6592" w:type="dxa"/>
            <w:shd w:val="clear" w:color="auto" w:fill="auto"/>
          </w:tcPr>
          <w:p w:rsidR="00107540" w:rsidRPr="00CA75B4" w:rsidRDefault="00371068" w:rsidP="003D6A05">
            <w:pPr>
              <w:jc w:val="lowKashida"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  <w:r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من هدي النبي</w:t>
            </w:r>
            <w:r>
              <w:rPr>
                <w:rFonts w:ascii="adwa-assalaf" w:hAnsi="adwa-assalaf" w:cs="adwa-assalaf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dwa-assalaf" w:hAnsi="adwa-assalaf" w:cs="adwa-assalaf" w:hint="cs"/>
                <w:b/>
                <w:bCs/>
                <w:sz w:val="28"/>
                <w:szCs w:val="28"/>
              </w:rPr>
              <w:sym w:font="AGA Arabesque" w:char="F072"/>
            </w:r>
            <w:r>
              <w:rPr>
                <w:rFonts w:ascii="adwa-assalaf" w:hAnsi="adwa-assalaf" w:cs="adwa-assalaf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07540" w:rsidRPr="00CA75B4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مع غير المسلمين, الدعاء لهم بالهداية والإسلام.</w:t>
            </w:r>
          </w:p>
        </w:tc>
        <w:tc>
          <w:tcPr>
            <w:tcW w:w="1863" w:type="dxa"/>
            <w:vAlign w:val="center"/>
          </w:tcPr>
          <w:p w:rsidR="00107540" w:rsidRPr="00CA75B4" w:rsidRDefault="00107540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63" w:type="dxa"/>
            <w:vAlign w:val="center"/>
          </w:tcPr>
          <w:p w:rsidR="00107540" w:rsidRPr="00CA75B4" w:rsidRDefault="00107540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107540" w:rsidRPr="00CA75B4" w:rsidTr="00371068">
        <w:trPr>
          <w:trHeight w:val="492"/>
        </w:trPr>
        <w:tc>
          <w:tcPr>
            <w:tcW w:w="573" w:type="dxa"/>
            <w:shd w:val="clear" w:color="auto" w:fill="auto"/>
            <w:vAlign w:val="center"/>
          </w:tcPr>
          <w:p w:rsidR="00107540" w:rsidRPr="00CA75B4" w:rsidRDefault="00107540" w:rsidP="007B105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CA75B4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31</w:t>
            </w:r>
          </w:p>
        </w:tc>
        <w:tc>
          <w:tcPr>
            <w:tcW w:w="6592" w:type="dxa"/>
            <w:shd w:val="clear" w:color="auto" w:fill="auto"/>
          </w:tcPr>
          <w:p w:rsidR="00107540" w:rsidRPr="00CA75B4" w:rsidRDefault="00107540" w:rsidP="0042049A">
            <w:pPr>
              <w:jc w:val="lowKashida"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  <w:r w:rsidRPr="00CA75B4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معنى صلة الرحم الإحسان للجيران.</w:t>
            </w:r>
          </w:p>
        </w:tc>
        <w:tc>
          <w:tcPr>
            <w:tcW w:w="1863" w:type="dxa"/>
            <w:vAlign w:val="center"/>
          </w:tcPr>
          <w:p w:rsidR="00107540" w:rsidRPr="00CA75B4" w:rsidRDefault="00107540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63" w:type="dxa"/>
            <w:vAlign w:val="center"/>
          </w:tcPr>
          <w:p w:rsidR="00107540" w:rsidRPr="00CA75B4" w:rsidRDefault="00107540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107540" w:rsidRPr="00CA75B4" w:rsidTr="00371068">
        <w:trPr>
          <w:trHeight w:val="492"/>
        </w:trPr>
        <w:tc>
          <w:tcPr>
            <w:tcW w:w="573" w:type="dxa"/>
            <w:shd w:val="clear" w:color="auto" w:fill="auto"/>
            <w:vAlign w:val="center"/>
          </w:tcPr>
          <w:p w:rsidR="00107540" w:rsidRPr="00CA75B4" w:rsidRDefault="00107540" w:rsidP="007B105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CA75B4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32</w:t>
            </w:r>
          </w:p>
        </w:tc>
        <w:tc>
          <w:tcPr>
            <w:tcW w:w="6592" w:type="dxa"/>
            <w:shd w:val="clear" w:color="auto" w:fill="auto"/>
          </w:tcPr>
          <w:p w:rsidR="00107540" w:rsidRPr="00CA75B4" w:rsidRDefault="00371068" w:rsidP="0042049A">
            <w:pPr>
              <w:jc w:val="lowKashida"/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</w:pPr>
            <w:r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 xml:space="preserve">من هدي النبي </w:t>
            </w:r>
            <w:r>
              <w:rPr>
                <w:rFonts w:ascii="adwa-assalaf" w:hAnsi="adwa-assalaf" w:cs="adwa-assalaf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dwa-assalaf" w:hAnsi="adwa-assalaf" w:cs="adwa-assalaf" w:hint="cs"/>
                <w:b/>
                <w:bCs/>
                <w:sz w:val="28"/>
                <w:szCs w:val="28"/>
              </w:rPr>
              <w:sym w:font="AGA Arabesque" w:char="F072"/>
            </w:r>
            <w:r>
              <w:rPr>
                <w:rFonts w:ascii="adwa-assalaf" w:hAnsi="adwa-assalaf" w:cs="adwa-assalaf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07540" w:rsidRPr="00CA75B4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مع الخدم عيادة مريضهم.</w:t>
            </w:r>
          </w:p>
        </w:tc>
        <w:tc>
          <w:tcPr>
            <w:tcW w:w="1863" w:type="dxa"/>
            <w:vAlign w:val="center"/>
          </w:tcPr>
          <w:p w:rsidR="00107540" w:rsidRPr="00CA75B4" w:rsidRDefault="00107540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63" w:type="dxa"/>
            <w:vAlign w:val="center"/>
          </w:tcPr>
          <w:p w:rsidR="00107540" w:rsidRPr="00CA75B4" w:rsidRDefault="00107540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</w:tbl>
    <w:p w:rsidR="00772CEB" w:rsidRPr="00CA75B4" w:rsidRDefault="007C7304" w:rsidP="00107540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  <w:r w:rsidRPr="00CA75B4">
        <w:rPr>
          <w:rFonts w:ascii="adwa-assalaf" w:hAnsi="adwa-assalaf" w:cs="adwa-assalaf"/>
          <w:b/>
          <w:bCs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FA3F01" wp14:editId="0C4FDFD6">
                <wp:simplePos x="0" y="0"/>
                <wp:positionH relativeFrom="column">
                  <wp:posOffset>-76835</wp:posOffset>
                </wp:positionH>
                <wp:positionV relativeFrom="paragraph">
                  <wp:posOffset>24765</wp:posOffset>
                </wp:positionV>
                <wp:extent cx="713740" cy="735965"/>
                <wp:effectExtent l="0" t="0" r="0" b="6985"/>
                <wp:wrapNone/>
                <wp:docPr id="15" name="مربع ن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13740" cy="73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3772" w:rsidRDefault="000F3772" w:rsidP="00516A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A3F01" id="مربع نص 15" o:spid="_x0000_s1028" type="#_x0000_t202" style="position:absolute;left:0;text-align:left;margin-left:-6.05pt;margin-top:1.95pt;width:56.2pt;height:57.9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" filled="f" stroked="f">
                <v:textbox>
                  <w:txbxContent>
                    <w:p w:rsidR="000F3772" w:rsidRDefault="000F3772" w:rsidP="00516A91"/>
                  </w:txbxContent>
                </v:textbox>
              </v:shape>
            </w:pict>
          </mc:Fallback>
        </mc:AlternateContent>
      </w:r>
    </w:p>
    <w:p w:rsidR="00CA75B4" w:rsidRDefault="00CA75B4" w:rsidP="00772CEB">
      <w:pPr>
        <w:tabs>
          <w:tab w:val="left" w:pos="9660"/>
        </w:tabs>
        <w:spacing w:line="180" w:lineRule="auto"/>
        <w:contextualSpacing/>
        <w:rPr>
          <w:rFonts w:ascii="adwa-assalaf" w:hAnsi="adwa-assalaf" w:cs="adwa-assalaf"/>
          <w:b/>
          <w:bCs/>
          <w:sz w:val="32"/>
          <w:szCs w:val="32"/>
          <w:u w:val="single"/>
          <w:rtl/>
        </w:rPr>
      </w:pPr>
    </w:p>
    <w:p w:rsidR="0042049A" w:rsidRDefault="0042049A" w:rsidP="00772CEB">
      <w:pPr>
        <w:tabs>
          <w:tab w:val="left" w:pos="9660"/>
        </w:tabs>
        <w:spacing w:line="180" w:lineRule="auto"/>
        <w:contextualSpacing/>
        <w:rPr>
          <w:rFonts w:ascii="adwa-assalaf" w:hAnsi="adwa-assalaf" w:cs="adwa-assalaf"/>
          <w:b/>
          <w:bCs/>
          <w:sz w:val="32"/>
          <w:szCs w:val="32"/>
          <w:u w:val="single"/>
          <w:rtl/>
        </w:rPr>
      </w:pPr>
    </w:p>
    <w:p w:rsidR="00772CEB" w:rsidRPr="00CA75B4" w:rsidRDefault="00516A91" w:rsidP="00772CEB">
      <w:pPr>
        <w:tabs>
          <w:tab w:val="left" w:pos="9660"/>
        </w:tabs>
        <w:spacing w:line="180" w:lineRule="auto"/>
        <w:contextualSpacing/>
        <w:rPr>
          <w:rFonts w:ascii="adwa-assalaf" w:hAnsi="adwa-assalaf" w:cs="adwa-assalaf"/>
          <w:b/>
          <w:bCs/>
          <w:sz w:val="36"/>
          <w:szCs w:val="36"/>
          <w:rtl/>
        </w:rPr>
      </w:pPr>
      <w:r w:rsidRPr="00CA75B4">
        <w:rPr>
          <w:rFonts w:ascii="adwa-assalaf" w:hAnsi="adwa-assalaf" w:cs="adwa-assalaf"/>
          <w:b/>
          <w:bCs/>
          <w:sz w:val="32"/>
          <w:szCs w:val="32"/>
          <w:u w:val="single"/>
          <w:rtl/>
        </w:rPr>
        <w:lastRenderedPageBreak/>
        <w:t xml:space="preserve">السؤال الثالث : </w:t>
      </w:r>
      <w:r w:rsidR="00371068">
        <w:rPr>
          <w:rFonts w:ascii="adwa-assalaf" w:hAnsi="adwa-assalaf" w:cs="adwa-assalaf"/>
          <w:b/>
          <w:bCs/>
          <w:sz w:val="32"/>
          <w:szCs w:val="32"/>
          <w:rtl/>
        </w:rPr>
        <w:t xml:space="preserve"> أج</w:t>
      </w:r>
      <w:r w:rsidR="00371068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يبي </w:t>
      </w:r>
      <w:r w:rsidR="00BF0F71" w:rsidRPr="00CA75B4">
        <w:rPr>
          <w:rFonts w:ascii="adwa-assalaf" w:hAnsi="adwa-assalaf" w:cs="adwa-assalaf"/>
          <w:b/>
          <w:bCs/>
          <w:sz w:val="32"/>
          <w:szCs w:val="32"/>
          <w:rtl/>
        </w:rPr>
        <w:t xml:space="preserve"> عن مايلي</w:t>
      </w:r>
      <w:r w:rsidR="009E633D" w:rsidRPr="00CA75B4">
        <w:rPr>
          <w:rFonts w:ascii="adwa-assalaf" w:hAnsi="adwa-assalaf" w:cs="adwa-assalaf"/>
          <w:b/>
          <w:bCs/>
          <w:sz w:val="32"/>
          <w:szCs w:val="32"/>
          <w:rtl/>
        </w:rPr>
        <w:t>:</w:t>
      </w:r>
      <w:r w:rsidR="00772CEB" w:rsidRPr="00CA75B4">
        <w:rPr>
          <w:rFonts w:ascii="adwa-assalaf" w:hAnsi="adwa-assalaf" w:cs="adwa-assalaf"/>
          <w:b/>
          <w:bCs/>
          <w:sz w:val="32"/>
          <w:szCs w:val="32"/>
          <w:rtl/>
        </w:rPr>
        <w:t xml:space="preserve">   </w:t>
      </w:r>
      <w:r w:rsidR="00BF0F71" w:rsidRPr="00CA75B4">
        <w:rPr>
          <w:rFonts w:ascii="adwa-assalaf" w:hAnsi="adwa-assalaf" w:cs="adwa-assalaf"/>
          <w:b/>
          <w:bCs/>
          <w:sz w:val="32"/>
          <w:szCs w:val="32"/>
          <w:rtl/>
        </w:rPr>
        <w:t xml:space="preserve"> (كل فقرة</w:t>
      </w:r>
      <w:r w:rsidR="009E633D" w:rsidRPr="00CA75B4">
        <w:rPr>
          <w:rFonts w:ascii="adwa-assalaf" w:hAnsi="adwa-assalaf" w:cs="adwa-assalaf"/>
          <w:b/>
          <w:bCs/>
          <w:sz w:val="32"/>
          <w:szCs w:val="32"/>
          <w:rtl/>
        </w:rPr>
        <w:t xml:space="preserve"> مقالية</w:t>
      </w:r>
      <w:r w:rsidR="00BF0F71" w:rsidRPr="00CA75B4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90593B" w:rsidRPr="00CA75B4">
        <w:rPr>
          <w:rFonts w:ascii="adwa-assalaf" w:hAnsi="adwa-assalaf" w:cs="adwa-assalaf"/>
          <w:b/>
          <w:bCs/>
          <w:sz w:val="32"/>
          <w:szCs w:val="32"/>
          <w:rtl/>
        </w:rPr>
        <w:t>بنصف درجة</w:t>
      </w:r>
      <w:r w:rsidR="007B105C" w:rsidRPr="00CA75B4">
        <w:rPr>
          <w:rFonts w:ascii="adwa-assalaf" w:hAnsi="adwa-assalaf" w:cs="adwa-assalaf"/>
          <w:b/>
          <w:bCs/>
          <w:sz w:val="32"/>
          <w:szCs w:val="32"/>
          <w:rtl/>
        </w:rPr>
        <w:t>)</w:t>
      </w:r>
      <w:r w:rsidR="00772CEB" w:rsidRPr="00CA75B4">
        <w:rPr>
          <w:rFonts w:ascii="adwa-assalaf" w:hAnsi="adwa-assalaf" w:cs="adwa-assalaf"/>
          <w:b/>
          <w:bCs/>
          <w:sz w:val="36"/>
          <w:szCs w:val="36"/>
          <w:rtl/>
        </w:rPr>
        <w:tab/>
      </w:r>
    </w:p>
    <w:tbl>
      <w:tblPr>
        <w:tblpPr w:leftFromText="180" w:rightFromText="180" w:vertAnchor="text" w:horzAnchor="margin" w:tblpY="80"/>
        <w:bidiVisual/>
        <w:tblW w:w="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</w:tblGrid>
      <w:tr w:rsidR="00772CEB" w:rsidRPr="00CA75B4" w:rsidTr="00696623">
        <w:tc>
          <w:tcPr>
            <w:tcW w:w="850" w:type="dxa"/>
            <w:shd w:val="clear" w:color="auto" w:fill="auto"/>
          </w:tcPr>
          <w:p w:rsidR="00772CEB" w:rsidRPr="00CA75B4" w:rsidRDefault="00772CEB" w:rsidP="00696623">
            <w:pPr>
              <w:jc w:val="lowKashida"/>
              <w:rPr>
                <w:rFonts w:ascii="adwa-assalaf" w:hAnsi="adwa-assalaf" w:cs="adwa-assalaf"/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772CEB" w:rsidRPr="00CA75B4" w:rsidTr="00696623">
        <w:tc>
          <w:tcPr>
            <w:tcW w:w="850" w:type="dxa"/>
            <w:shd w:val="clear" w:color="auto" w:fill="auto"/>
          </w:tcPr>
          <w:p w:rsidR="00772CEB" w:rsidRPr="00CA75B4" w:rsidRDefault="00D05C45" w:rsidP="00696623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CA75B4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3</w:t>
            </w:r>
          </w:p>
        </w:tc>
      </w:tr>
    </w:tbl>
    <w:p w:rsidR="007B105C" w:rsidRPr="00CA75B4" w:rsidRDefault="00772CEB" w:rsidP="00463FB9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</w:rPr>
      </w:pPr>
      <w:r w:rsidRPr="00CA75B4">
        <w:rPr>
          <w:rFonts w:ascii="adwa-assalaf" w:hAnsi="adwa-assalaf" w:cs="adwa-assalaf"/>
          <w:b/>
          <w:bCs/>
          <w:sz w:val="24"/>
          <w:szCs w:val="24"/>
          <w:rtl/>
        </w:rPr>
        <w:t xml:space="preserve">                           </w:t>
      </w:r>
    </w:p>
    <w:p w:rsidR="007B105C" w:rsidRPr="00CA75B4" w:rsidRDefault="00D05C45" w:rsidP="00CB1C74">
      <w:pPr>
        <w:spacing w:line="276" w:lineRule="auto"/>
        <w:rPr>
          <w:rFonts w:ascii="adwa-assalaf" w:hAnsi="adwa-assalaf" w:cs="adwa-assalaf"/>
          <w:b/>
          <w:bCs/>
          <w:sz w:val="32"/>
          <w:szCs w:val="32"/>
        </w:rPr>
      </w:pPr>
      <w:r w:rsidRPr="00CA75B4">
        <w:rPr>
          <w:rFonts w:ascii="adwa-assalaf" w:hAnsi="adwa-assalaf" w:cs="adwa-assalaf"/>
          <w:b/>
          <w:bCs/>
          <w:sz w:val="32"/>
          <w:szCs w:val="32"/>
          <w:rtl/>
        </w:rPr>
        <w:t>أ</w:t>
      </w:r>
      <w:r w:rsidR="007B105C" w:rsidRPr="00CA75B4">
        <w:rPr>
          <w:rFonts w:ascii="adwa-assalaf" w:hAnsi="adwa-assalaf" w:cs="adwa-assalaf"/>
          <w:b/>
          <w:bCs/>
          <w:sz w:val="32"/>
          <w:szCs w:val="32"/>
          <w:rtl/>
        </w:rPr>
        <w:t xml:space="preserve">_ </w:t>
      </w:r>
      <w:r w:rsidR="00B17DCE" w:rsidRPr="00CA75B4">
        <w:rPr>
          <w:rFonts w:ascii="adwa-assalaf" w:hAnsi="adwa-assalaf" w:cs="adwa-assalaf"/>
          <w:b/>
          <w:bCs/>
          <w:sz w:val="32"/>
          <w:szCs w:val="32"/>
          <w:rtl/>
        </w:rPr>
        <w:t>اذكر</w:t>
      </w:r>
      <w:r w:rsidR="00371068">
        <w:rPr>
          <w:rFonts w:ascii="adwa-assalaf" w:hAnsi="adwa-assalaf" w:cs="adwa-assalaf" w:hint="cs"/>
          <w:b/>
          <w:bCs/>
          <w:sz w:val="32"/>
          <w:szCs w:val="32"/>
          <w:rtl/>
        </w:rPr>
        <w:t>ي</w:t>
      </w:r>
      <w:r w:rsidR="00B17DCE" w:rsidRPr="00CA75B4">
        <w:rPr>
          <w:rFonts w:ascii="adwa-assalaf" w:hAnsi="adwa-assalaf" w:cs="adwa-assalaf"/>
          <w:b/>
          <w:bCs/>
          <w:sz w:val="32"/>
          <w:szCs w:val="32"/>
          <w:rtl/>
        </w:rPr>
        <w:t xml:space="preserve"> أربع</w:t>
      </w:r>
      <w:r w:rsidR="00A1393B">
        <w:rPr>
          <w:rFonts w:ascii="adwa-assalaf" w:hAnsi="adwa-assalaf" w:cs="adwa-assalaf" w:hint="cs"/>
          <w:b/>
          <w:bCs/>
          <w:sz w:val="32"/>
          <w:szCs w:val="32"/>
          <w:rtl/>
        </w:rPr>
        <w:t>ة</w:t>
      </w:r>
      <w:r w:rsidR="00107540" w:rsidRPr="00CA75B4">
        <w:rPr>
          <w:rFonts w:ascii="adwa-assalaf" w:hAnsi="adwa-assalaf" w:cs="adwa-assalaf"/>
          <w:b/>
          <w:bCs/>
          <w:sz w:val="32"/>
          <w:szCs w:val="32"/>
          <w:rtl/>
        </w:rPr>
        <w:t xml:space="preserve"> صفات لأم المؤمنين عائشة رضي الله عنها:</w:t>
      </w:r>
    </w:p>
    <w:p w:rsidR="00772CEB" w:rsidRPr="00CA75B4" w:rsidRDefault="007B105C" w:rsidP="002D21F1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 w:rsidRPr="00CA75B4">
        <w:rPr>
          <w:rFonts w:ascii="adwa-assalaf" w:hAnsi="adwa-assalaf" w:cs="adwa-assalaf"/>
          <w:b/>
          <w:bCs/>
          <w:sz w:val="24"/>
          <w:szCs w:val="24"/>
          <w:rtl/>
        </w:rPr>
        <w:t>أ-...................................................</w:t>
      </w:r>
      <w:r w:rsidR="002D21F1" w:rsidRPr="00CA75B4">
        <w:rPr>
          <w:rFonts w:ascii="adwa-assalaf" w:hAnsi="adwa-assalaf" w:cs="adwa-assalaf"/>
          <w:b/>
          <w:bCs/>
          <w:sz w:val="24"/>
          <w:szCs w:val="24"/>
          <w:rtl/>
        </w:rPr>
        <w:t xml:space="preserve">    </w:t>
      </w:r>
    </w:p>
    <w:p w:rsidR="007B105C" w:rsidRPr="00CA75B4" w:rsidRDefault="002D21F1" w:rsidP="002D21F1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 w:rsidRPr="00CA75B4">
        <w:rPr>
          <w:rFonts w:ascii="adwa-assalaf" w:hAnsi="adwa-assalaf" w:cs="adwa-assalaf"/>
          <w:b/>
          <w:bCs/>
          <w:sz w:val="24"/>
          <w:szCs w:val="24"/>
          <w:rtl/>
        </w:rPr>
        <w:t>ب</w:t>
      </w:r>
      <w:r w:rsidR="007B105C" w:rsidRPr="00CA75B4">
        <w:rPr>
          <w:rFonts w:ascii="adwa-assalaf" w:hAnsi="adwa-assalaf" w:cs="adwa-assalaf"/>
          <w:b/>
          <w:bCs/>
          <w:sz w:val="24"/>
          <w:szCs w:val="24"/>
          <w:rtl/>
        </w:rPr>
        <w:t>.............................................</w:t>
      </w:r>
      <w:r w:rsidR="00772CEB" w:rsidRPr="00CA75B4">
        <w:rPr>
          <w:rFonts w:ascii="adwa-assalaf" w:hAnsi="adwa-assalaf" w:cs="adwa-assalaf"/>
          <w:b/>
          <w:bCs/>
          <w:sz w:val="24"/>
          <w:szCs w:val="24"/>
          <w:rtl/>
        </w:rPr>
        <w:t>.....</w:t>
      </w:r>
    </w:p>
    <w:p w:rsidR="00772CEB" w:rsidRPr="00CA75B4" w:rsidRDefault="007B105C" w:rsidP="002D21F1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 w:rsidRPr="00CA75B4">
        <w:rPr>
          <w:rFonts w:ascii="adwa-assalaf" w:hAnsi="adwa-assalaf" w:cs="adwa-assalaf"/>
          <w:b/>
          <w:bCs/>
          <w:sz w:val="24"/>
          <w:szCs w:val="24"/>
          <w:rtl/>
        </w:rPr>
        <w:t xml:space="preserve">ج-..................................................  </w:t>
      </w:r>
    </w:p>
    <w:p w:rsidR="007B105C" w:rsidRPr="00CA75B4" w:rsidRDefault="00FA5581" w:rsidP="002D21F1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 w:rsidRPr="00CA75B4">
        <w:rPr>
          <w:rFonts w:ascii="adwa-assalaf" w:hAnsi="adwa-assalaf" w:cs="adwa-assalaf"/>
          <w:b/>
          <w:bCs/>
          <w:sz w:val="24"/>
          <w:szCs w:val="24"/>
          <w:rtl/>
        </w:rPr>
        <w:t xml:space="preserve"> </w:t>
      </w:r>
      <w:r w:rsidR="007B105C" w:rsidRPr="00CA75B4">
        <w:rPr>
          <w:rFonts w:ascii="adwa-assalaf" w:hAnsi="adwa-assalaf" w:cs="adwa-assalaf"/>
          <w:b/>
          <w:bCs/>
          <w:sz w:val="24"/>
          <w:szCs w:val="24"/>
          <w:rtl/>
        </w:rPr>
        <w:t>د -................................................</w:t>
      </w:r>
      <w:r w:rsidRPr="00CA75B4">
        <w:rPr>
          <w:rFonts w:ascii="adwa-assalaf" w:hAnsi="adwa-assalaf" w:cs="adwa-assalaf"/>
          <w:b/>
          <w:bCs/>
          <w:sz w:val="24"/>
          <w:szCs w:val="24"/>
          <w:rtl/>
        </w:rPr>
        <w:t>..</w:t>
      </w:r>
    </w:p>
    <w:p w:rsidR="00772CEB" w:rsidRPr="00CA75B4" w:rsidRDefault="00D05C45" w:rsidP="00CB1C74">
      <w:pPr>
        <w:spacing w:line="276" w:lineRule="auto"/>
        <w:rPr>
          <w:rFonts w:ascii="adwa-assalaf" w:hAnsi="adwa-assalaf" w:cs="adwa-assalaf"/>
          <w:b/>
          <w:bCs/>
          <w:sz w:val="32"/>
          <w:szCs w:val="32"/>
          <w:rtl/>
        </w:rPr>
      </w:pPr>
      <w:r w:rsidRPr="00CA75B4">
        <w:rPr>
          <w:rFonts w:ascii="adwa-assalaf" w:hAnsi="adwa-assalaf" w:cs="adwa-assalaf"/>
          <w:b/>
          <w:bCs/>
          <w:sz w:val="32"/>
          <w:szCs w:val="32"/>
          <w:rtl/>
        </w:rPr>
        <w:t>ب</w:t>
      </w:r>
      <w:r w:rsidR="00772CEB" w:rsidRPr="00CA75B4">
        <w:rPr>
          <w:rFonts w:ascii="adwa-assalaf" w:hAnsi="adwa-assalaf" w:cs="adwa-assalaf"/>
          <w:b/>
          <w:bCs/>
          <w:sz w:val="32"/>
          <w:szCs w:val="32"/>
          <w:rtl/>
        </w:rPr>
        <w:t xml:space="preserve">_ </w:t>
      </w:r>
      <w:r w:rsidR="00107540" w:rsidRPr="00CA75B4">
        <w:rPr>
          <w:rFonts w:ascii="adwa-assalaf" w:hAnsi="adwa-assalaf" w:cs="adwa-assalaf"/>
          <w:b/>
          <w:bCs/>
          <w:sz w:val="32"/>
          <w:szCs w:val="32"/>
          <w:rtl/>
        </w:rPr>
        <w:t>اذكر</w:t>
      </w:r>
      <w:r w:rsidR="000C287D">
        <w:rPr>
          <w:rFonts w:ascii="adwa-assalaf" w:hAnsi="adwa-assalaf" w:cs="adwa-assalaf" w:hint="cs"/>
          <w:b/>
          <w:bCs/>
          <w:sz w:val="32"/>
          <w:szCs w:val="32"/>
          <w:rtl/>
        </w:rPr>
        <w:t>ي</w:t>
      </w:r>
      <w:r w:rsidR="00107540" w:rsidRPr="00CA75B4">
        <w:rPr>
          <w:rFonts w:ascii="adwa-assalaf" w:hAnsi="adwa-assalaf" w:cs="adwa-assalaf"/>
          <w:b/>
          <w:bCs/>
          <w:sz w:val="32"/>
          <w:szCs w:val="32"/>
          <w:rtl/>
        </w:rPr>
        <w:t xml:space="preserve"> صورتين من صور الإحسان إلى الجار:</w:t>
      </w:r>
    </w:p>
    <w:p w:rsidR="00CA75B4" w:rsidRDefault="00CA75B4" w:rsidP="00CA75B4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>
        <w:rPr>
          <w:rFonts w:ascii="adwa-assalaf" w:hAnsi="adwa-assalaf" w:cs="adwa-assalaf" w:hint="cs"/>
          <w:b/>
          <w:bCs/>
          <w:sz w:val="24"/>
          <w:szCs w:val="24"/>
          <w:rtl/>
        </w:rPr>
        <w:t>1</w:t>
      </w:r>
      <w:r w:rsidR="00772CEB" w:rsidRPr="00CA75B4">
        <w:rPr>
          <w:rFonts w:ascii="adwa-assalaf" w:hAnsi="adwa-assalaf" w:cs="adwa-assalaf"/>
          <w:b/>
          <w:bCs/>
          <w:sz w:val="24"/>
          <w:szCs w:val="24"/>
          <w:rtl/>
        </w:rPr>
        <w:t xml:space="preserve">-...................................................   </w:t>
      </w:r>
    </w:p>
    <w:p w:rsidR="00772CEB" w:rsidRPr="00CA75B4" w:rsidRDefault="00CA75B4" w:rsidP="00CA75B4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>
        <w:rPr>
          <w:rFonts w:ascii="adwa-assalaf" w:hAnsi="adwa-assalaf" w:cs="adwa-assalaf"/>
          <w:b/>
          <w:bCs/>
          <w:sz w:val="24"/>
          <w:szCs w:val="24"/>
          <w:rtl/>
        </w:rPr>
        <w:t xml:space="preserve"> </w:t>
      </w:r>
      <w:r>
        <w:rPr>
          <w:rFonts w:ascii="adwa-assalaf" w:hAnsi="adwa-assalaf" w:cs="adwa-assalaf" w:hint="cs"/>
          <w:b/>
          <w:bCs/>
          <w:sz w:val="24"/>
          <w:szCs w:val="24"/>
          <w:rtl/>
        </w:rPr>
        <w:t>2-</w:t>
      </w:r>
      <w:r w:rsidR="00772CEB" w:rsidRPr="00CA75B4">
        <w:rPr>
          <w:rFonts w:ascii="adwa-assalaf" w:hAnsi="adwa-assalaf" w:cs="adwa-assalaf"/>
          <w:b/>
          <w:bCs/>
          <w:sz w:val="24"/>
          <w:szCs w:val="24"/>
          <w:rtl/>
        </w:rPr>
        <w:t>..................................................</w:t>
      </w:r>
    </w:p>
    <w:p w:rsidR="00772CEB" w:rsidRPr="00CA75B4" w:rsidRDefault="00772CEB" w:rsidP="00696623">
      <w:pPr>
        <w:pStyle w:val="a6"/>
        <w:rPr>
          <w:rFonts w:ascii="adwa-assalaf" w:hAnsi="adwa-assalaf" w:cs="adwa-assalaf"/>
          <w:b/>
          <w:bCs/>
          <w:sz w:val="24"/>
          <w:szCs w:val="24"/>
          <w:rtl/>
        </w:rPr>
      </w:pPr>
    </w:p>
    <w:p w:rsidR="00772CEB" w:rsidRPr="00CA75B4" w:rsidRDefault="00D05C45" w:rsidP="00D05C45">
      <w:pPr>
        <w:rPr>
          <w:rFonts w:ascii="adwa-assalaf" w:hAnsi="adwa-assalaf" w:cs="adwa-assalaf"/>
          <w:b/>
          <w:bCs/>
          <w:sz w:val="24"/>
          <w:szCs w:val="24"/>
          <w:rtl/>
        </w:rPr>
      </w:pPr>
      <w:r w:rsidRPr="00CA75B4">
        <w:rPr>
          <w:rFonts w:ascii="adwa-assalaf" w:hAnsi="adwa-assalaf" w:cs="adwa-assalaf"/>
          <w:b/>
          <w:bCs/>
          <w:sz w:val="32"/>
          <w:szCs w:val="32"/>
          <w:u w:val="single"/>
          <w:rtl/>
        </w:rPr>
        <w:t xml:space="preserve">السؤال الرابع  : </w:t>
      </w:r>
      <w:r w:rsidR="000C287D">
        <w:rPr>
          <w:rFonts w:ascii="adwa-assalaf" w:hAnsi="adwa-assalaf" w:cs="adwa-assalaf"/>
          <w:b/>
          <w:bCs/>
          <w:sz w:val="32"/>
          <w:szCs w:val="32"/>
          <w:rtl/>
        </w:rPr>
        <w:t xml:space="preserve"> أج</w:t>
      </w:r>
      <w:r w:rsidR="000C287D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يبي </w:t>
      </w:r>
      <w:r w:rsidRPr="00CA75B4">
        <w:rPr>
          <w:rFonts w:ascii="adwa-assalaf" w:hAnsi="adwa-assalaf" w:cs="adwa-assalaf"/>
          <w:b/>
          <w:bCs/>
          <w:sz w:val="32"/>
          <w:szCs w:val="32"/>
          <w:rtl/>
        </w:rPr>
        <w:t>عن مايلي:    (كل فقرة مقالية بنصف درجة)</w:t>
      </w:r>
    </w:p>
    <w:p w:rsidR="00D05C45" w:rsidRPr="00CA75B4" w:rsidRDefault="00D05C45" w:rsidP="00D05C45">
      <w:pPr>
        <w:rPr>
          <w:rFonts w:ascii="adwa-assalaf" w:hAnsi="adwa-assalaf" w:cs="adwa-assalaf"/>
          <w:b/>
          <w:bCs/>
          <w:sz w:val="24"/>
          <w:szCs w:val="24"/>
          <w:rtl/>
        </w:rPr>
      </w:pPr>
    </w:p>
    <w:tbl>
      <w:tblPr>
        <w:tblpPr w:leftFromText="180" w:rightFromText="180" w:vertAnchor="text" w:horzAnchor="margin" w:tblpY="112"/>
        <w:bidiVisual/>
        <w:tblW w:w="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</w:tblGrid>
      <w:tr w:rsidR="00772CEB" w:rsidRPr="00CA75B4" w:rsidTr="00696623">
        <w:tc>
          <w:tcPr>
            <w:tcW w:w="850" w:type="dxa"/>
            <w:shd w:val="clear" w:color="auto" w:fill="auto"/>
          </w:tcPr>
          <w:p w:rsidR="00772CEB" w:rsidRPr="00CA75B4" w:rsidRDefault="00772CEB" w:rsidP="00772CEB">
            <w:pPr>
              <w:jc w:val="lowKashida"/>
              <w:rPr>
                <w:rFonts w:ascii="adwa-assalaf" w:hAnsi="adwa-assalaf" w:cs="adwa-assalaf"/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  <w:tr w:rsidR="00772CEB" w:rsidRPr="00CA75B4" w:rsidTr="00696623">
        <w:tc>
          <w:tcPr>
            <w:tcW w:w="850" w:type="dxa"/>
            <w:shd w:val="clear" w:color="auto" w:fill="auto"/>
          </w:tcPr>
          <w:p w:rsidR="00772CEB" w:rsidRPr="00CA75B4" w:rsidRDefault="00D05C45" w:rsidP="00772CEB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CA75B4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3</w:t>
            </w:r>
          </w:p>
        </w:tc>
      </w:tr>
    </w:tbl>
    <w:p w:rsidR="00772CEB" w:rsidRPr="00CA75B4" w:rsidRDefault="00D05C45" w:rsidP="00CB1C74">
      <w:pPr>
        <w:spacing w:line="276" w:lineRule="auto"/>
        <w:rPr>
          <w:rFonts w:ascii="adwa-assalaf" w:hAnsi="adwa-assalaf" w:cs="adwa-assalaf"/>
          <w:b/>
          <w:bCs/>
          <w:sz w:val="32"/>
          <w:szCs w:val="32"/>
          <w:rtl/>
        </w:rPr>
      </w:pPr>
      <w:r w:rsidRPr="00CA75B4">
        <w:rPr>
          <w:rFonts w:ascii="adwa-assalaf" w:hAnsi="adwa-assalaf" w:cs="adwa-assalaf"/>
          <w:b/>
          <w:bCs/>
          <w:sz w:val="32"/>
          <w:szCs w:val="32"/>
          <w:rtl/>
        </w:rPr>
        <w:t>أ</w:t>
      </w:r>
      <w:r w:rsidR="00772CEB" w:rsidRPr="00CA75B4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772CEB" w:rsidRPr="00CA75B4">
        <w:rPr>
          <w:rFonts w:cs="Times New Roman" w:hint="cs"/>
          <w:b/>
          <w:bCs/>
          <w:sz w:val="32"/>
          <w:szCs w:val="32"/>
          <w:rtl/>
        </w:rPr>
        <w:t>–</w:t>
      </w:r>
      <w:r w:rsidR="00772CEB" w:rsidRPr="00CA75B4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B17DCE" w:rsidRPr="00CA75B4">
        <w:rPr>
          <w:rFonts w:ascii="adwa-assalaf" w:hAnsi="adwa-assalaf" w:cs="adwa-assalaf"/>
          <w:b/>
          <w:bCs/>
          <w:sz w:val="32"/>
          <w:szCs w:val="32"/>
          <w:rtl/>
        </w:rPr>
        <w:t>اذكر</w:t>
      </w:r>
      <w:r w:rsidR="000C287D">
        <w:rPr>
          <w:rFonts w:ascii="adwa-assalaf" w:hAnsi="adwa-assalaf" w:cs="adwa-assalaf" w:hint="cs"/>
          <w:b/>
          <w:bCs/>
          <w:sz w:val="32"/>
          <w:szCs w:val="32"/>
          <w:rtl/>
        </w:rPr>
        <w:t>ي</w:t>
      </w:r>
      <w:r w:rsidR="00B17DCE" w:rsidRPr="00CA75B4">
        <w:rPr>
          <w:rFonts w:ascii="adwa-assalaf" w:hAnsi="adwa-assalaf" w:cs="adwa-assalaf"/>
          <w:b/>
          <w:bCs/>
          <w:sz w:val="32"/>
          <w:szCs w:val="32"/>
          <w:rtl/>
        </w:rPr>
        <w:t xml:space="preserve"> أربع</w:t>
      </w:r>
      <w:r w:rsidR="00A1393B">
        <w:rPr>
          <w:rFonts w:ascii="adwa-assalaf" w:hAnsi="adwa-assalaf" w:cs="adwa-assalaf" w:hint="cs"/>
          <w:b/>
          <w:bCs/>
          <w:sz w:val="32"/>
          <w:szCs w:val="32"/>
          <w:rtl/>
        </w:rPr>
        <w:t>ة</w:t>
      </w:r>
      <w:r w:rsidR="00107540" w:rsidRPr="00CA75B4">
        <w:rPr>
          <w:rFonts w:ascii="adwa-assalaf" w:hAnsi="adwa-assalaf" w:cs="adwa-assalaf"/>
          <w:b/>
          <w:bCs/>
          <w:sz w:val="32"/>
          <w:szCs w:val="32"/>
          <w:rtl/>
        </w:rPr>
        <w:t xml:space="preserve"> صفا</w:t>
      </w:r>
      <w:r w:rsidR="000C287D">
        <w:rPr>
          <w:rFonts w:ascii="adwa-assalaf" w:hAnsi="adwa-assalaf" w:cs="adwa-assalaf"/>
          <w:b/>
          <w:bCs/>
          <w:sz w:val="32"/>
          <w:szCs w:val="32"/>
          <w:rtl/>
        </w:rPr>
        <w:t xml:space="preserve">ت لهدي النبي </w:t>
      </w:r>
      <w:r w:rsidR="000C287D">
        <w:rPr>
          <w:rFonts w:ascii="adwa-assalaf" w:hAnsi="adwa-assalaf" w:cs="adwa-assalaf"/>
          <w:b/>
          <w:bCs/>
          <w:sz w:val="32"/>
          <w:szCs w:val="32"/>
        </w:rPr>
        <w:sym w:font="AGA Arabesque" w:char="F072"/>
      </w:r>
      <w:r w:rsidR="000C287D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</w:t>
      </w:r>
      <w:r w:rsidR="00107540" w:rsidRPr="00CA75B4">
        <w:rPr>
          <w:rFonts w:ascii="adwa-assalaf" w:hAnsi="adwa-assalaf" w:cs="adwa-assalaf"/>
          <w:b/>
          <w:bCs/>
          <w:sz w:val="32"/>
          <w:szCs w:val="32"/>
          <w:rtl/>
        </w:rPr>
        <w:t>في معاملة خدمه:</w:t>
      </w:r>
    </w:p>
    <w:p w:rsidR="00772CEB" w:rsidRPr="00CA75B4" w:rsidRDefault="00CA75B4" w:rsidP="00696623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>
        <w:rPr>
          <w:rFonts w:ascii="adwa-assalaf" w:hAnsi="adwa-assalaf" w:cs="adwa-assalaf" w:hint="cs"/>
          <w:b/>
          <w:bCs/>
          <w:sz w:val="24"/>
          <w:szCs w:val="24"/>
          <w:rtl/>
        </w:rPr>
        <w:t>1</w:t>
      </w:r>
      <w:r w:rsidR="00772CEB" w:rsidRPr="00CA75B4">
        <w:rPr>
          <w:rFonts w:ascii="adwa-assalaf" w:hAnsi="adwa-assalaf" w:cs="adwa-assalaf"/>
          <w:b/>
          <w:bCs/>
          <w:sz w:val="24"/>
          <w:szCs w:val="24"/>
          <w:rtl/>
        </w:rPr>
        <w:t>-...................</w:t>
      </w:r>
      <w:r w:rsidR="00FA5581" w:rsidRPr="00CA75B4">
        <w:rPr>
          <w:rFonts w:ascii="adwa-assalaf" w:hAnsi="adwa-assalaf" w:cs="adwa-assalaf"/>
          <w:b/>
          <w:bCs/>
          <w:sz w:val="24"/>
          <w:szCs w:val="24"/>
          <w:rtl/>
        </w:rPr>
        <w:t>...............................</w:t>
      </w:r>
      <w:r w:rsidR="00772CEB" w:rsidRPr="00CA75B4">
        <w:rPr>
          <w:rFonts w:ascii="adwa-assalaf" w:hAnsi="adwa-assalaf" w:cs="adwa-assalaf"/>
          <w:b/>
          <w:bCs/>
          <w:sz w:val="24"/>
          <w:szCs w:val="24"/>
          <w:rtl/>
        </w:rPr>
        <w:t xml:space="preserve">    </w:t>
      </w:r>
    </w:p>
    <w:p w:rsidR="00772CEB" w:rsidRPr="00CA75B4" w:rsidRDefault="00CA75B4" w:rsidP="00696623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>
        <w:rPr>
          <w:rFonts w:ascii="adwa-assalaf" w:hAnsi="adwa-assalaf" w:cs="adwa-assalaf" w:hint="cs"/>
          <w:b/>
          <w:bCs/>
          <w:sz w:val="24"/>
          <w:szCs w:val="24"/>
          <w:rtl/>
        </w:rPr>
        <w:t>2-</w:t>
      </w:r>
      <w:r w:rsidR="00772CEB" w:rsidRPr="00CA75B4">
        <w:rPr>
          <w:rFonts w:ascii="adwa-assalaf" w:hAnsi="adwa-assalaf" w:cs="adwa-assalaf"/>
          <w:b/>
          <w:bCs/>
          <w:sz w:val="24"/>
          <w:szCs w:val="24"/>
          <w:rtl/>
        </w:rPr>
        <w:t>..................................................</w:t>
      </w:r>
    </w:p>
    <w:p w:rsidR="00772CEB" w:rsidRPr="00CA75B4" w:rsidRDefault="00CA75B4" w:rsidP="00696623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>
        <w:rPr>
          <w:rFonts w:ascii="adwa-assalaf" w:hAnsi="adwa-assalaf" w:cs="adwa-assalaf" w:hint="cs"/>
          <w:b/>
          <w:bCs/>
          <w:sz w:val="24"/>
          <w:szCs w:val="24"/>
          <w:rtl/>
        </w:rPr>
        <w:t>3</w:t>
      </w:r>
      <w:r w:rsidR="00772CEB" w:rsidRPr="00CA75B4">
        <w:rPr>
          <w:rFonts w:ascii="adwa-assalaf" w:hAnsi="adwa-assalaf" w:cs="adwa-assalaf"/>
          <w:b/>
          <w:bCs/>
          <w:sz w:val="24"/>
          <w:szCs w:val="24"/>
          <w:rtl/>
        </w:rPr>
        <w:t xml:space="preserve">-.................................................. </w:t>
      </w:r>
    </w:p>
    <w:p w:rsidR="00772CEB" w:rsidRPr="00CA75B4" w:rsidRDefault="00CA75B4" w:rsidP="00696623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>
        <w:rPr>
          <w:rFonts w:ascii="adwa-assalaf" w:hAnsi="adwa-assalaf" w:cs="adwa-assalaf" w:hint="cs"/>
          <w:b/>
          <w:bCs/>
          <w:sz w:val="24"/>
          <w:szCs w:val="24"/>
          <w:rtl/>
        </w:rPr>
        <w:t>4</w:t>
      </w:r>
      <w:r w:rsidR="00772CEB" w:rsidRPr="00CA75B4">
        <w:rPr>
          <w:rFonts w:ascii="adwa-assalaf" w:hAnsi="adwa-assalaf" w:cs="adwa-assalaf"/>
          <w:b/>
          <w:bCs/>
          <w:sz w:val="24"/>
          <w:szCs w:val="24"/>
          <w:rtl/>
        </w:rPr>
        <w:t xml:space="preserve"> -................................................</w:t>
      </w:r>
      <w:r w:rsidR="00FA5581" w:rsidRPr="00CA75B4">
        <w:rPr>
          <w:rFonts w:ascii="adwa-assalaf" w:hAnsi="adwa-assalaf" w:cs="adwa-assalaf"/>
          <w:b/>
          <w:bCs/>
          <w:sz w:val="24"/>
          <w:szCs w:val="24"/>
          <w:rtl/>
        </w:rPr>
        <w:t>.</w:t>
      </w:r>
    </w:p>
    <w:p w:rsidR="00D05C45" w:rsidRPr="00CA75B4" w:rsidRDefault="00D05C45" w:rsidP="00B57C1E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 w:rsidRPr="00CA75B4">
        <w:rPr>
          <w:rFonts w:ascii="adwa-assalaf" w:hAnsi="adwa-assalaf" w:cs="adwa-assalaf"/>
          <w:b/>
          <w:bCs/>
          <w:sz w:val="32"/>
          <w:szCs w:val="32"/>
          <w:rtl/>
        </w:rPr>
        <w:t xml:space="preserve">ب_ </w:t>
      </w:r>
      <w:r w:rsidR="00107540" w:rsidRPr="00CA75B4">
        <w:rPr>
          <w:rFonts w:ascii="adwa-assalaf" w:hAnsi="adwa-assalaf" w:cs="adwa-assalaf"/>
          <w:b/>
          <w:bCs/>
          <w:sz w:val="32"/>
          <w:szCs w:val="32"/>
          <w:rtl/>
        </w:rPr>
        <w:t>اذكر صورتين من ص</w:t>
      </w:r>
      <w:r w:rsidR="000C287D">
        <w:rPr>
          <w:rFonts w:ascii="adwa-assalaf" w:hAnsi="adwa-assalaf" w:cs="adwa-assalaf"/>
          <w:b/>
          <w:bCs/>
          <w:sz w:val="32"/>
          <w:szCs w:val="32"/>
          <w:rtl/>
        </w:rPr>
        <w:t>ور هدي النبي</w:t>
      </w:r>
      <w:r w:rsidR="000C287D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</w:t>
      </w:r>
      <w:r w:rsidR="000C287D">
        <w:rPr>
          <w:rFonts w:ascii="adwa-assalaf" w:hAnsi="adwa-assalaf" w:cs="adwa-assalaf" w:hint="cs"/>
          <w:b/>
          <w:bCs/>
          <w:sz w:val="32"/>
          <w:szCs w:val="32"/>
        </w:rPr>
        <w:sym w:font="AGA Arabesque" w:char="F072"/>
      </w:r>
      <w:r w:rsidR="000C287D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</w:t>
      </w:r>
      <w:r w:rsidR="00107540" w:rsidRPr="00CA75B4">
        <w:rPr>
          <w:rFonts w:ascii="adwa-assalaf" w:hAnsi="adwa-assalaf" w:cs="adwa-assalaf"/>
          <w:b/>
          <w:bCs/>
          <w:sz w:val="32"/>
          <w:szCs w:val="32"/>
          <w:rtl/>
        </w:rPr>
        <w:t>في تعامله مع غير المسلمين:</w:t>
      </w:r>
    </w:p>
    <w:p w:rsidR="00D05C45" w:rsidRPr="00CA75B4" w:rsidRDefault="00CA75B4" w:rsidP="00D05C45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>
        <w:rPr>
          <w:rFonts w:ascii="adwa-assalaf" w:hAnsi="adwa-assalaf" w:cs="adwa-assalaf" w:hint="cs"/>
          <w:b/>
          <w:bCs/>
          <w:sz w:val="24"/>
          <w:szCs w:val="24"/>
          <w:rtl/>
        </w:rPr>
        <w:t>1</w:t>
      </w:r>
      <w:r w:rsidR="00D05C45" w:rsidRPr="00CA75B4">
        <w:rPr>
          <w:rFonts w:ascii="adwa-assalaf" w:hAnsi="adwa-assalaf" w:cs="adwa-assalaf"/>
          <w:b/>
          <w:bCs/>
          <w:sz w:val="24"/>
          <w:szCs w:val="24"/>
          <w:rtl/>
        </w:rPr>
        <w:t xml:space="preserve">-...................................................   </w:t>
      </w:r>
    </w:p>
    <w:p w:rsidR="00D05C45" w:rsidRPr="00CA75B4" w:rsidRDefault="00CA75B4" w:rsidP="00D05C45">
      <w:pPr>
        <w:spacing w:line="276" w:lineRule="auto"/>
        <w:rPr>
          <w:rFonts w:ascii="adwa-assalaf" w:hAnsi="adwa-assalaf" w:cs="adwa-assalaf"/>
          <w:b/>
          <w:bCs/>
          <w:sz w:val="24"/>
          <w:szCs w:val="24"/>
          <w:rtl/>
        </w:rPr>
      </w:pPr>
      <w:r>
        <w:rPr>
          <w:rFonts w:ascii="adwa-assalaf" w:hAnsi="adwa-assalaf" w:cs="adwa-assalaf"/>
          <w:b/>
          <w:bCs/>
          <w:sz w:val="24"/>
          <w:szCs w:val="24"/>
          <w:rtl/>
        </w:rPr>
        <w:t xml:space="preserve"> </w:t>
      </w:r>
      <w:r>
        <w:rPr>
          <w:rFonts w:ascii="adwa-assalaf" w:hAnsi="adwa-assalaf" w:cs="adwa-assalaf" w:hint="cs"/>
          <w:b/>
          <w:bCs/>
          <w:sz w:val="24"/>
          <w:szCs w:val="24"/>
          <w:rtl/>
        </w:rPr>
        <w:t>2-</w:t>
      </w:r>
      <w:r w:rsidR="00D05C45" w:rsidRPr="00CA75B4">
        <w:rPr>
          <w:rFonts w:ascii="adwa-assalaf" w:hAnsi="adwa-assalaf" w:cs="adwa-assalaf"/>
          <w:b/>
          <w:bCs/>
          <w:sz w:val="24"/>
          <w:szCs w:val="24"/>
          <w:rtl/>
        </w:rPr>
        <w:t>..................................................</w:t>
      </w:r>
    </w:p>
    <w:p w:rsidR="001063B3" w:rsidRDefault="00CA75B4" w:rsidP="00CA75B4">
      <w:pPr>
        <w:tabs>
          <w:tab w:val="num" w:pos="898"/>
        </w:tabs>
        <w:spacing w:after="120"/>
        <w:rPr>
          <w:rFonts w:ascii="adwa-assalaf" w:hAnsi="adwa-assalaf" w:cs="adwa-assalaf"/>
          <w:b/>
          <w:bCs/>
          <w:sz w:val="36"/>
          <w:szCs w:val="36"/>
          <w:rtl/>
        </w:rPr>
      </w:pPr>
      <w:r>
        <w:rPr>
          <w:rFonts w:ascii="adwa-assalaf" w:hAnsi="adwa-assalaf" w:cs="adwa-assalaf" w:hint="cs"/>
          <w:b/>
          <w:bCs/>
          <w:sz w:val="24"/>
          <w:szCs w:val="24"/>
          <w:rtl/>
        </w:rPr>
        <w:t xml:space="preserve">                                                               </w:t>
      </w:r>
      <w:r w:rsidR="000C287D">
        <w:rPr>
          <w:rFonts w:ascii="adwa-assalaf" w:hAnsi="adwa-assalaf" w:cs="adwa-assalaf"/>
          <w:b/>
          <w:bCs/>
          <w:sz w:val="36"/>
          <w:szCs w:val="36"/>
          <w:rtl/>
        </w:rPr>
        <w:t>تمت الأسئلة.... مع تمنياتي لك</w:t>
      </w:r>
      <w:r w:rsidR="000C287D">
        <w:rPr>
          <w:rFonts w:ascii="adwa-assalaf" w:hAnsi="adwa-assalaf" w:cs="adwa-assalaf" w:hint="cs"/>
          <w:b/>
          <w:bCs/>
          <w:sz w:val="36"/>
          <w:szCs w:val="36"/>
          <w:rtl/>
        </w:rPr>
        <w:t xml:space="preserve">ن </w:t>
      </w:r>
      <w:r w:rsidR="00772CEB" w:rsidRPr="00CA75B4">
        <w:rPr>
          <w:rFonts w:ascii="adwa-assalaf" w:hAnsi="adwa-assalaf" w:cs="adwa-assalaf"/>
          <w:b/>
          <w:bCs/>
          <w:sz w:val="36"/>
          <w:szCs w:val="36"/>
          <w:rtl/>
        </w:rPr>
        <w:t>بالتوفيق والسداد</w:t>
      </w:r>
    </w:p>
    <w:p w:rsidR="000C287D" w:rsidRPr="00CA75B4" w:rsidRDefault="000C287D" w:rsidP="000C287D">
      <w:pPr>
        <w:tabs>
          <w:tab w:val="num" w:pos="898"/>
        </w:tabs>
        <w:spacing w:after="120"/>
        <w:rPr>
          <w:rFonts w:ascii="adwa-assalaf" w:hAnsi="adwa-assalaf" w:cs="adwa-assalaf"/>
          <w:b/>
          <w:bCs/>
          <w:sz w:val="36"/>
          <w:szCs w:val="36"/>
          <w:rtl/>
        </w:rPr>
      </w:pPr>
      <w:r>
        <w:rPr>
          <w:rFonts w:ascii="adwa-assalaf" w:hAnsi="adwa-assalaf" w:cs="adwa-assalaf" w:hint="cs"/>
          <w:b/>
          <w:bCs/>
          <w:sz w:val="36"/>
          <w:szCs w:val="36"/>
          <w:rtl/>
        </w:rPr>
        <w:t xml:space="preserve">                                                         </w:t>
      </w:r>
      <w:bookmarkStart w:id="0" w:name="_GoBack"/>
      <w:bookmarkEnd w:id="0"/>
      <w:r>
        <w:rPr>
          <w:rFonts w:ascii="adwa-assalaf" w:hAnsi="adwa-assalaf" w:cs="adwa-assalaf" w:hint="cs"/>
          <w:b/>
          <w:bCs/>
          <w:sz w:val="36"/>
          <w:szCs w:val="36"/>
          <w:rtl/>
        </w:rPr>
        <w:t xml:space="preserve">معلمة المادة / سارة الكتاني </w:t>
      </w:r>
    </w:p>
    <w:p w:rsidR="007A6E6B" w:rsidRPr="00CA75B4" w:rsidRDefault="007A6E6B" w:rsidP="00020732">
      <w:pPr>
        <w:tabs>
          <w:tab w:val="left" w:pos="3416"/>
        </w:tabs>
        <w:spacing w:line="180" w:lineRule="auto"/>
        <w:jc w:val="both"/>
        <w:rPr>
          <w:rFonts w:ascii="adwa-assalaf" w:hAnsi="adwa-assalaf" w:cs="adwa-assalaf"/>
          <w:b/>
          <w:bCs/>
          <w:sz w:val="24"/>
          <w:szCs w:val="24"/>
          <w:rtl/>
        </w:rPr>
      </w:pPr>
    </w:p>
    <w:sectPr w:rsidR="007A6E6B" w:rsidRPr="00CA75B4" w:rsidSect="009476BF">
      <w:headerReference w:type="default" r:id="rId8"/>
      <w:footerReference w:type="default" r:id="rId9"/>
      <w:headerReference w:type="first" r:id="rId10"/>
      <w:footerReference w:type="first" r:id="rId11"/>
      <w:endnotePr>
        <w:numFmt w:val="lowerLetter"/>
      </w:endnotePr>
      <w:pgSz w:w="11906" w:h="16838"/>
      <w:pgMar w:top="426" w:right="566" w:bottom="426" w:left="567" w:header="567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2E61" w:rsidRDefault="007A2E61" w:rsidP="00A92AB4">
      <w:r>
        <w:separator/>
      </w:r>
    </w:p>
  </w:endnote>
  <w:endnote w:type="continuationSeparator" w:id="0">
    <w:p w:rsidR="007A2E61" w:rsidRDefault="007A2E61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98178BCC-BF18-4D05-8B00-655CB8513E0E}"/>
    <w:embedBold r:id="rId2" w:fontKey="{D7B71001-AE57-4FE5-9BC9-894AF1FC5FA9}"/>
  </w:font>
  <w:font w:name="AF_Jeddah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20F4AEC-AE6C-46D8-969F-FE76DC4DDEAC}"/>
  </w:font>
  <w:font w:name="adwa-assalaf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4" w:fontKey="{23E2FB34-9AD6-4B09-A18B-EF444433F93A}"/>
    <w:embedBold r:id="rId5" w:fontKey="{BFFB8C87-C48B-4753-BD81-8EC8C2663D9F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6" w:fontKey="{8153AC7A-B5F4-472B-BBF2-6D10C6C805B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40F1B263-BDDA-4CDC-9174-56B3750DF2A7}"/>
  </w:font>
  <w:font w:name="mohammad bold art 1">
    <w:charset w:val="B2"/>
    <w:family w:val="auto"/>
    <w:pitch w:val="variable"/>
    <w:sig w:usb0="00002001" w:usb1="00000000" w:usb2="00000000" w:usb3="00000000" w:csb0="00000040" w:csb1="00000000"/>
  </w:font>
  <w:font w:name="AL-Mateen">
    <w:charset w:val="B2"/>
    <w:family w:val="auto"/>
    <w:pitch w:val="variable"/>
    <w:sig w:usb0="00002001" w:usb1="00000000" w:usb2="00000000" w:usb3="00000000" w:csb0="0000004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4CF720E5-C8A5-4FFC-AE48-2959C4D1BFA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40246C65-5DBB-4ACE-8411-65F5AAC5A56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772" w:rsidRDefault="000F3772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502E3F5" wp14:editId="7AEFF7E1">
              <wp:simplePos x="0" y="0"/>
              <wp:positionH relativeFrom="page">
                <wp:posOffset>2753360</wp:posOffset>
              </wp:positionH>
              <wp:positionV relativeFrom="page">
                <wp:posOffset>9857740</wp:posOffset>
              </wp:positionV>
              <wp:extent cx="4660265" cy="341630"/>
              <wp:effectExtent l="0" t="0" r="0" b="1270"/>
              <wp:wrapNone/>
              <wp:docPr id="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2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593B" w:rsidRPr="00374657" w:rsidRDefault="0090593B" w:rsidP="0090593B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01/9/2019م</w:t>
                          </w:r>
                        </w:p>
                        <w:p w:rsidR="000F3772" w:rsidRPr="00374657" w:rsidRDefault="000F3772" w:rsidP="001A57CB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01/09/2019م</w:t>
                          </w:r>
                        </w:p>
                        <w:p w:rsidR="000F3772" w:rsidRPr="00374657" w:rsidRDefault="000F3772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0F3772" w:rsidRPr="00374657" w:rsidRDefault="000F3772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0F3772" w:rsidRPr="00374657" w:rsidRDefault="000F3772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02E3F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left:0;text-align:left;margin-left:216.8pt;margin-top:776.2pt;width:366.95pt;height:26.9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" filled="f" stroked="f">
              <v:textbox>
                <w:txbxContent>
                  <w:p w:rsidR="0090593B" w:rsidRPr="00374657" w:rsidRDefault="0090593B" w:rsidP="0090593B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01/9/2019م</w:t>
                    </w:r>
                  </w:p>
                  <w:p w:rsidR="000F3772" w:rsidRPr="00374657" w:rsidRDefault="000F3772" w:rsidP="001A57CB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01/09/2019م</w:t>
                    </w:r>
                  </w:p>
                  <w:p w:rsidR="000F3772" w:rsidRPr="00374657" w:rsidRDefault="000F3772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0F3772" w:rsidRPr="00374657" w:rsidRDefault="000F3772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0F3772" w:rsidRPr="00374657" w:rsidRDefault="000F3772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9C27823" wp14:editId="4487B3A0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3772" w:rsidRPr="00374657" w:rsidRDefault="000F3772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0C287D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0C287D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0F3772" w:rsidRPr="00374657" w:rsidRDefault="000F3772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C27823" id="Text Box 19" o:spid="_x0000_s1030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JR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" filled="f" stroked="f">
              <v:textbox>
                <w:txbxContent>
                  <w:p w:rsidR="000F3772" w:rsidRPr="00374657" w:rsidRDefault="000F3772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0C287D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0C287D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0F3772" w:rsidRPr="00374657" w:rsidRDefault="000F3772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772" w:rsidRDefault="000F3772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F0A0056" wp14:editId="4DBBCF37">
              <wp:simplePos x="0" y="0"/>
              <wp:positionH relativeFrom="column">
                <wp:posOffset>-121285</wp:posOffset>
              </wp:positionH>
              <wp:positionV relativeFrom="paragraph">
                <wp:posOffset>61595</wp:posOffset>
              </wp:positionV>
              <wp:extent cx="1104900" cy="352425"/>
              <wp:effectExtent l="0" t="0" r="0" b="952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3772" w:rsidRPr="00374657" w:rsidRDefault="000F3772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0C287D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0C287D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0F3772" w:rsidRPr="00374657" w:rsidRDefault="000F3772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0A005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style="position:absolute;left:0;text-align:left;margin-left:-9.55pt;margin-top:4.85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7c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" filled="f" stroked="f">
              <v:textbox>
                <w:txbxContent>
                  <w:p w:rsidR="000F3772" w:rsidRPr="00374657" w:rsidRDefault="000F3772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0C287D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0C287D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0F3772" w:rsidRPr="00374657" w:rsidRDefault="000F3772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712BB21" wp14:editId="04A1D235">
              <wp:simplePos x="0" y="0"/>
              <wp:positionH relativeFrom="page">
                <wp:posOffset>2667000</wp:posOffset>
              </wp:positionH>
              <wp:positionV relativeFrom="page">
                <wp:posOffset>10134600</wp:posOffset>
              </wp:positionV>
              <wp:extent cx="4660265" cy="438150"/>
              <wp:effectExtent l="0" t="0" r="0" b="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265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3772" w:rsidRPr="00374657" w:rsidRDefault="000F3772" w:rsidP="001A57CB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 w:rsidR="00AA6274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="00AA6274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تاريخ الإصدار : </w:t>
                          </w:r>
                          <w:r w:rsidR="00AA6274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/09/2019م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</w:p>
                        <w:p w:rsidR="000F3772" w:rsidRPr="00374657" w:rsidRDefault="000F3772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0F3772" w:rsidRPr="00374657" w:rsidRDefault="000F3772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0F3772" w:rsidRPr="00374657" w:rsidRDefault="000F3772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12BB21" id="_x0000_s1034" type="#_x0000_t202" style="position:absolute;left:0;text-align:left;margin-left:210pt;margin-top:798pt;width:366.95pt;height:34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3qAugIAAMA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" filled="f" stroked="f">
              <v:textbox>
                <w:txbxContent>
                  <w:p w:rsidR="000F3772" w:rsidRPr="00374657" w:rsidRDefault="000F3772" w:rsidP="001A57CB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 w:rsidR="00AA6274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="00AA6274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تاريخ الإصدار : </w:t>
                    </w:r>
                    <w:r w:rsidR="00AA6274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/09/2019م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</w:t>
                    </w:r>
                  </w:p>
                  <w:p w:rsidR="000F3772" w:rsidRPr="00374657" w:rsidRDefault="000F3772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0F3772" w:rsidRPr="00374657" w:rsidRDefault="000F3772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0F3772" w:rsidRPr="00374657" w:rsidRDefault="000F3772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9889E36" wp14:editId="492A57E8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0F3772" w:rsidRPr="00021D6D" w:rsidRDefault="000F3772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0C287D" w:rsidRPr="000C287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0C287D" w:rsidRPr="000C287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4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889E36" id="مربع نص 4" o:spid="_x0000_s1035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H6dBQp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:rsidR="000F3772" w:rsidRPr="00021D6D" w:rsidRDefault="000F3772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0C287D" w:rsidRPr="000C287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0C287D" w:rsidRPr="000C287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4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2E61" w:rsidRDefault="007A2E61" w:rsidP="00A92AB4">
      <w:r>
        <w:separator/>
      </w:r>
    </w:p>
  </w:footnote>
  <w:footnote w:type="continuationSeparator" w:id="0">
    <w:p w:rsidR="007A2E61" w:rsidRDefault="007A2E61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772" w:rsidRDefault="000F3772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8ED022B" wp14:editId="0778D62F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E93B18" id="Rectangle 6" o:spid="_x0000_s1026" style="position:absolute;left:0;text-align:left;margin-left:-5.7pt;margin-top:-1.35pt;width:549.15pt;height:74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11156" w:type="dxa"/>
      <w:tblInd w:w="-17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560"/>
      <w:gridCol w:w="420"/>
      <w:gridCol w:w="60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0F3772" w:rsidRPr="004A5331" w:rsidTr="00715BA8">
      <w:trPr>
        <w:cantSplit/>
      </w:trPr>
      <w:tc>
        <w:tcPr>
          <w:tcW w:w="2870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:rsidR="000F3772" w:rsidRPr="00CB7830" w:rsidRDefault="000F3772" w:rsidP="00BF0F71">
          <w:pPr>
            <w:pStyle w:val="4"/>
            <w:jc w:val="left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:rsidR="000F3772" w:rsidRPr="00CB7830" w:rsidRDefault="000F3772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:rsidR="000F3772" w:rsidRPr="00CB7830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:rsidR="000F3772" w:rsidRPr="00CB7830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:rsidR="000F3772" w:rsidRPr="00CB7830" w:rsidRDefault="000F3772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:rsidR="000F3772" w:rsidRPr="00CF70DF" w:rsidRDefault="000F3772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608DC148" wp14:editId="393CCF4F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F3772" w:rsidRDefault="000F3772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08DC14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1" type="#_x0000_t202" style="position:absolute;left:0;text-align:left;margin-left:423pt;margin-top:-45.15pt;width:125.65pt;height:11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:rsidR="000F3772" w:rsidRDefault="000F3772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:rsidR="000F3772" w:rsidRDefault="000F3772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70528" behindDoc="1" locked="0" layoutInCell="1" allowOverlap="1" wp14:anchorId="6CE9CF9B" wp14:editId="60CE5934">
                <wp:simplePos x="0" y="0"/>
                <wp:positionH relativeFrom="column">
                  <wp:posOffset>145415</wp:posOffset>
                </wp:positionH>
                <wp:positionV relativeFrom="paragraph">
                  <wp:posOffset>-635000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:rsidR="000F3772" w:rsidRDefault="000F3772" w:rsidP="00252C9E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>الأول الدور: الأول</w:t>
          </w:r>
        </w:p>
        <w:p w:rsidR="000F3772" w:rsidRDefault="000F3772" w:rsidP="00D90925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الدراسي: 1441هـ</w:t>
          </w:r>
        </w:p>
        <w:p w:rsidR="000F3772" w:rsidRPr="0067565F" w:rsidRDefault="000F3772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0F3772" w:rsidRPr="004A5331" w:rsidTr="00715BA8">
      <w:trPr>
        <w:cantSplit/>
        <w:trHeight w:val="406"/>
      </w:trPr>
      <w:tc>
        <w:tcPr>
          <w:tcW w:w="2870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:rsidR="000F3772" w:rsidRPr="00FF44B1" w:rsidRDefault="000F3772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0F3772" w:rsidRPr="00FF44B1" w:rsidRDefault="000F3772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:rsidR="000F3772" w:rsidRPr="00816F73" w:rsidRDefault="000F3772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:rsidTr="00715BA8">
      <w:trPr>
        <w:cantSplit/>
        <w:trHeight w:val="454"/>
      </w:trPr>
      <w:tc>
        <w:tcPr>
          <w:tcW w:w="2870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:rsidR="000F3772" w:rsidRPr="00FF44B1" w:rsidRDefault="000F3772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0F3772" w:rsidRPr="00FF44B1" w:rsidRDefault="000F3772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:rsidR="000F3772" w:rsidRPr="00816F73" w:rsidRDefault="000F3772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:rsidTr="00715BA8">
      <w:trPr>
        <w:cantSplit/>
        <w:trHeight w:val="454"/>
      </w:trPr>
      <w:tc>
        <w:tcPr>
          <w:tcW w:w="2870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:rsidR="000F3772" w:rsidRPr="00FF44B1" w:rsidRDefault="000F3772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:rsidR="000F3772" w:rsidRPr="00FF44B1" w:rsidRDefault="000F3772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:rsidTr="00715BA8">
      <w:trPr>
        <w:cantSplit/>
        <w:trHeight w:val="454"/>
      </w:trPr>
      <w:tc>
        <w:tcPr>
          <w:tcW w:w="2870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F3772" w:rsidRPr="004A5331" w:rsidRDefault="000F3772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0F3772" w:rsidRPr="004A5331" w:rsidRDefault="000F3772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:rsidTr="00715BA8">
      <w:trPr>
        <w:cantSplit/>
        <w:trHeight w:val="454"/>
      </w:trPr>
      <w:tc>
        <w:tcPr>
          <w:tcW w:w="3579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:rsidR="000F3772" w:rsidRPr="00CB7830" w:rsidRDefault="000F3772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اسم الطال</w:t>
          </w:r>
          <w:r w:rsidR="00371068">
            <w:rPr>
              <w:rFonts w:cs="AL-Mohanad Bold" w:hint="cs"/>
              <w:b/>
              <w:bCs/>
              <w:szCs w:val="26"/>
              <w:rtl/>
            </w:rPr>
            <w:t xml:space="preserve">بة 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:rsidR="000F3772" w:rsidRPr="004A5331" w:rsidRDefault="000F3772" w:rsidP="00E97888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 w:rsidRPr="00BF0F71">
            <w:rPr>
              <w:rFonts w:cs="AL-Mohanad Bold" w:hint="cs"/>
              <w:sz w:val="28"/>
              <w:szCs w:val="26"/>
              <w:rtl/>
            </w:rPr>
            <w:t>ا</w:t>
          </w:r>
          <w:r w:rsidR="00107540">
            <w:rPr>
              <w:rFonts w:cs="AL-Mohanad Bold" w:hint="cs"/>
              <w:sz w:val="28"/>
              <w:szCs w:val="26"/>
              <w:rtl/>
            </w:rPr>
            <w:t>لسادس</w:t>
          </w:r>
          <w:r w:rsidR="00BF0F71" w:rsidRPr="00BF0F71">
            <w:rPr>
              <w:rFonts w:cs="AL-Mohanad Bold" w:hint="cs"/>
              <w:sz w:val="28"/>
              <w:szCs w:val="26"/>
              <w:rtl/>
            </w:rPr>
            <w:t xml:space="preserve"> </w:t>
          </w:r>
          <w:r w:rsidR="00BF0F71">
            <w:rPr>
              <w:rFonts w:cs="AL-Mohanad Bold" w:hint="cs"/>
              <w:sz w:val="28"/>
              <w:szCs w:val="26"/>
              <w:rtl/>
            </w:rPr>
            <w:t>ال</w:t>
          </w:r>
          <w:r w:rsidR="00BF0F71" w:rsidRPr="00BF0F71">
            <w:rPr>
              <w:rFonts w:cs="AL-Mohanad Bold" w:hint="cs"/>
              <w:sz w:val="28"/>
              <w:szCs w:val="26"/>
              <w:rtl/>
            </w:rPr>
            <w:t>بتدائي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:rsidR="000F3772" w:rsidRPr="00816F73" w:rsidRDefault="000F3772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:rsidTr="00715BA8">
      <w:trPr>
        <w:cantSplit/>
        <w:trHeight w:val="454"/>
      </w:trPr>
      <w:tc>
        <w:tcPr>
          <w:tcW w:w="3295" w:type="dxa"/>
          <w:gridSpan w:val="5"/>
          <w:tcBorders>
            <w:left w:val="thinThickLargeGap" w:sz="18" w:space="0" w:color="auto"/>
          </w:tcBorders>
        </w:tcPr>
        <w:p w:rsidR="000F3772" w:rsidRPr="004A5331" w:rsidRDefault="000F3772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:rsidR="000F3772" w:rsidRPr="00EC6AB2" w:rsidRDefault="000F3772" w:rsidP="00BF0F71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 w:rsidR="00BF0F71">
            <w:rPr>
              <w:rFonts w:cs="AL-Mohanad Bold" w:hint="cs"/>
              <w:b/>
              <w:bCs/>
              <w:sz w:val="24"/>
              <w:szCs w:val="30"/>
              <w:rtl/>
            </w:rPr>
            <w:t>ال</w:t>
          </w:r>
          <w:r w:rsidR="00107540">
            <w:rPr>
              <w:rFonts w:cs="AL-Mohanad Bold" w:hint="cs"/>
              <w:b/>
              <w:bCs/>
              <w:sz w:val="24"/>
              <w:szCs w:val="30"/>
              <w:rtl/>
            </w:rPr>
            <w:t>حديث</w:t>
          </w:r>
          <w:r w:rsidR="00107540">
            <w:rPr>
              <w:rFonts w:cs="AL-Mohanad Bold" w:hint="cs"/>
              <w:b/>
              <w:bCs/>
              <w:sz w:val="22"/>
              <w:szCs w:val="28"/>
              <w:rtl/>
            </w:rPr>
            <w:t xml:space="preserve"> والسيرة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:rsidR="000F3772" w:rsidRPr="00816F73" w:rsidRDefault="000F3772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:rsidTr="00715BA8">
      <w:trPr>
        <w:cantSplit/>
        <w:trHeight w:val="454"/>
      </w:trPr>
      <w:tc>
        <w:tcPr>
          <w:tcW w:w="1560" w:type="dxa"/>
          <w:tcBorders>
            <w:left w:val="thinThickLargeGap" w:sz="18" w:space="0" w:color="auto"/>
          </w:tcBorders>
        </w:tcPr>
        <w:p w:rsidR="000F3772" w:rsidRPr="00F93A25" w:rsidRDefault="000F3772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019" w:type="dxa"/>
          <w:gridSpan w:val="6"/>
          <w:tcBorders>
            <w:right w:val="single" w:sz="4" w:space="0" w:color="auto"/>
          </w:tcBorders>
        </w:tcPr>
        <w:p w:rsidR="000F3772" w:rsidRPr="00F93A25" w:rsidRDefault="000F3772" w:rsidP="00D90925">
          <w:pPr>
            <w:jc w:val="center"/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  /   /1441هـ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:rsidR="000F3772" w:rsidRPr="00F93A25" w:rsidRDefault="000F3772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:ساعة ونصف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:rsidR="000F3772" w:rsidRPr="00816F73" w:rsidRDefault="000F3772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:rsidTr="00715BA8">
      <w:trPr>
        <w:cantSplit/>
        <w:trHeight w:val="211"/>
      </w:trPr>
      <w:tc>
        <w:tcPr>
          <w:tcW w:w="1980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:rsidR="000F3772" w:rsidRPr="004A5331" w:rsidRDefault="000F3772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60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0F3772" w:rsidRPr="00B141FF" w:rsidRDefault="000F3772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0F3772" w:rsidRPr="00B141FF" w:rsidRDefault="000F3772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0F3772" w:rsidRPr="00B141FF" w:rsidRDefault="000F3772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0F3772" w:rsidRDefault="000F3772" w:rsidP="00715BA8">
          <w:pPr>
            <w:pStyle w:val="4"/>
            <w:rPr>
              <w:rFonts w:cs="AL-Mohanad Bold"/>
              <w:sz w:val="2"/>
              <w:szCs w:val="4"/>
              <w:rtl/>
            </w:rPr>
          </w:pPr>
        </w:p>
        <w:p w:rsidR="000F3772" w:rsidRDefault="000F3772" w:rsidP="00F24582">
          <w:pPr>
            <w:rPr>
              <w:rtl/>
            </w:rPr>
          </w:pPr>
        </w:p>
        <w:p w:rsidR="000F3772" w:rsidRPr="00B141FF" w:rsidRDefault="00AA6274" w:rsidP="00F24582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18"/>
              <w:szCs w:val="20"/>
              <w:rtl/>
            </w:rPr>
            <w:t>ثلاثون</w:t>
          </w:r>
          <w:r w:rsidR="000F3772">
            <w:rPr>
              <w:rFonts w:cs="AL-Mohanad Bold" w:hint="cs"/>
              <w:sz w:val="18"/>
              <w:szCs w:val="20"/>
              <w:rtl/>
            </w:rPr>
            <w:t xml:space="preserve"> </w:t>
          </w:r>
          <w:r w:rsidR="000F3772" w:rsidRPr="00715BA8">
            <w:rPr>
              <w:rFonts w:cs="AL-Mohanad Bold" w:hint="cs"/>
              <w:sz w:val="18"/>
              <w:szCs w:val="20"/>
              <w:rtl/>
            </w:rPr>
            <w:t>درجة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>
            <w:rPr>
              <w:rFonts w:cs="mohammad bold art 1" w:hint="cs"/>
              <w:b/>
              <w:bCs/>
              <w:sz w:val="18"/>
              <w:szCs w:val="18"/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67410F4F" wp14:editId="45F5275C">
                    <wp:simplePos x="0" y="0"/>
                    <wp:positionH relativeFrom="column">
                      <wp:posOffset>447675</wp:posOffset>
                    </wp:positionH>
                    <wp:positionV relativeFrom="paragraph">
                      <wp:posOffset>30480</wp:posOffset>
                    </wp:positionV>
                    <wp:extent cx="971550" cy="0"/>
                    <wp:effectExtent l="0" t="0" r="19050" b="19050"/>
                    <wp:wrapNone/>
                    <wp:docPr id="11" name="رابط مستقيم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97155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3B7D93A8" id="رابط مستقيم 11" o:spid="_x0000_s1026" style="position:absolute;left:0;text-align:lef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25pt,2.4pt" to="111.7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" strokecolor="black [3200]" strokeweight=".5pt">
                    <v:stroke joinstyle="miter"/>
                  </v:line>
                </w:pict>
              </mc:Fallback>
            </mc:AlternateContent>
          </w: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0F3772" w:rsidRPr="00816F73" w:rsidRDefault="000F3772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:rsidTr="00715BA8">
      <w:trPr>
        <w:cantSplit/>
        <w:trHeight w:val="210"/>
      </w:trPr>
      <w:tc>
        <w:tcPr>
          <w:tcW w:w="1980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:rsidR="000F3772" w:rsidRDefault="000F3772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60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0F3772" w:rsidRPr="00B141FF" w:rsidRDefault="000F3772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:rsidR="000F3772" w:rsidRPr="00B141FF" w:rsidRDefault="000F3772" w:rsidP="00F91D90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>30</w:t>
          </w: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0F3772" w:rsidRPr="00B141FF" w:rsidRDefault="000F3772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:rsidR="000F3772" w:rsidRPr="00B141FF" w:rsidRDefault="000F3772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:rsidR="000F3772" w:rsidRPr="000F6296" w:rsidRDefault="000F3772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:rsidR="000F3772" w:rsidRPr="00DF0CBD" w:rsidRDefault="000F3772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:rsidR="000F3772" w:rsidRPr="00DF0CBD" w:rsidRDefault="000F3772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:rsidR="000F3772" w:rsidRPr="00DF0CBD" w:rsidRDefault="000F3772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:rsidR="000F3772" w:rsidRPr="00DF0CBD" w:rsidRDefault="000F3772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:rsidR="000F3772" w:rsidRDefault="000F3772">
    <w:pPr>
      <w:pStyle w:val="a3"/>
      <w:rPr>
        <w:rtl/>
      </w:rPr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8F3D035" wp14:editId="6C876EA6">
              <wp:simplePos x="0" y="0"/>
              <wp:positionH relativeFrom="column">
                <wp:posOffset>-93345</wp:posOffset>
              </wp:positionH>
              <wp:positionV relativeFrom="paragraph">
                <wp:posOffset>76200</wp:posOffset>
              </wp:positionV>
              <wp:extent cx="7077075" cy="6686550"/>
              <wp:effectExtent l="19050" t="19050" r="28575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7075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C8D020" id="Rectangle 5" o:spid="_x0000_s1026" style="position:absolute;left:0;text-align:left;margin-left:-7.35pt;margin-top:6pt;width:557.2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2ACB7A3" wp14:editId="570DC041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F3772" w:rsidRPr="008A7580" w:rsidRDefault="00371068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ابنتي </w:t>
                          </w:r>
                          <w:r w:rsidR="000F3772"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الطالب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ة</w:t>
                          </w:r>
                          <w:r w:rsidR="000F3772"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وفقك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ي الله استعيني بالله ثم ابدئي </w:t>
                          </w:r>
                          <w:r w:rsidR="000F3772"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ACB7A3" id="مربع نص 14" o:spid="_x0000_s1032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:rsidR="000F3772" w:rsidRPr="008A7580" w:rsidRDefault="00371068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ابنتي </w:t>
                    </w:r>
                    <w:r w:rsidR="000F3772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الطالب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ة</w:t>
                    </w:r>
                    <w:r w:rsidR="000F3772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وفقك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ي الله استعيني بالله ثم ابدئي </w:t>
                    </w:r>
                    <w:r w:rsidR="000F3772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D1C94"/>
    <w:multiLevelType w:val="hybridMultilevel"/>
    <w:tmpl w:val="78F6F950"/>
    <w:lvl w:ilvl="0" w:tplc="A0962B9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24624D"/>
    <w:multiLevelType w:val="hybridMultilevel"/>
    <w:tmpl w:val="ED683F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EE43BA"/>
    <w:multiLevelType w:val="hybridMultilevel"/>
    <w:tmpl w:val="F768E6F2"/>
    <w:lvl w:ilvl="0" w:tplc="4DA41F62">
      <w:start w:val="1"/>
      <w:numFmt w:val="decimal"/>
      <w:lvlText w:val="%1)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A0412F"/>
    <w:multiLevelType w:val="hybridMultilevel"/>
    <w:tmpl w:val="8B18B38E"/>
    <w:lvl w:ilvl="0" w:tplc="C332CA9E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5" w15:restartNumberingAfterBreak="0">
    <w:nsid w:val="74AA0071"/>
    <w:multiLevelType w:val="hybridMultilevel"/>
    <w:tmpl w:val="CDDC1C56"/>
    <w:lvl w:ilvl="0" w:tplc="7E20211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color w:val="48004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7E3"/>
    <w:rsid w:val="00002329"/>
    <w:rsid w:val="00003105"/>
    <w:rsid w:val="00007D32"/>
    <w:rsid w:val="00015274"/>
    <w:rsid w:val="00020732"/>
    <w:rsid w:val="0002745E"/>
    <w:rsid w:val="0003051A"/>
    <w:rsid w:val="00030D20"/>
    <w:rsid w:val="0003124C"/>
    <w:rsid w:val="0003374A"/>
    <w:rsid w:val="00040614"/>
    <w:rsid w:val="00040F43"/>
    <w:rsid w:val="00042922"/>
    <w:rsid w:val="00050179"/>
    <w:rsid w:val="000532E8"/>
    <w:rsid w:val="000552BF"/>
    <w:rsid w:val="00063665"/>
    <w:rsid w:val="00064E4B"/>
    <w:rsid w:val="000661C2"/>
    <w:rsid w:val="0009419F"/>
    <w:rsid w:val="000B7212"/>
    <w:rsid w:val="000C0628"/>
    <w:rsid w:val="000C20AA"/>
    <w:rsid w:val="000C287D"/>
    <w:rsid w:val="000C4B33"/>
    <w:rsid w:val="000C740B"/>
    <w:rsid w:val="000D1EAE"/>
    <w:rsid w:val="000D3985"/>
    <w:rsid w:val="000E52A1"/>
    <w:rsid w:val="000E531A"/>
    <w:rsid w:val="000F0083"/>
    <w:rsid w:val="000F3772"/>
    <w:rsid w:val="000F6296"/>
    <w:rsid w:val="00105411"/>
    <w:rsid w:val="0010578E"/>
    <w:rsid w:val="001063B3"/>
    <w:rsid w:val="0010715B"/>
    <w:rsid w:val="00107540"/>
    <w:rsid w:val="001125F8"/>
    <w:rsid w:val="00113B51"/>
    <w:rsid w:val="0012109F"/>
    <w:rsid w:val="001225ED"/>
    <w:rsid w:val="00135591"/>
    <w:rsid w:val="00142F65"/>
    <w:rsid w:val="001464F8"/>
    <w:rsid w:val="00150C7A"/>
    <w:rsid w:val="00150CCA"/>
    <w:rsid w:val="001534C2"/>
    <w:rsid w:val="0015545F"/>
    <w:rsid w:val="00174670"/>
    <w:rsid w:val="0017777D"/>
    <w:rsid w:val="00177FE5"/>
    <w:rsid w:val="001824BE"/>
    <w:rsid w:val="00192289"/>
    <w:rsid w:val="00197444"/>
    <w:rsid w:val="001A02F4"/>
    <w:rsid w:val="001A20EF"/>
    <w:rsid w:val="001A57CB"/>
    <w:rsid w:val="001B602D"/>
    <w:rsid w:val="001B7601"/>
    <w:rsid w:val="001C00FA"/>
    <w:rsid w:val="001C3402"/>
    <w:rsid w:val="001C44AD"/>
    <w:rsid w:val="001F3971"/>
    <w:rsid w:val="001F4B63"/>
    <w:rsid w:val="001F7E75"/>
    <w:rsid w:val="00201196"/>
    <w:rsid w:val="00201E7C"/>
    <w:rsid w:val="002065CB"/>
    <w:rsid w:val="00216725"/>
    <w:rsid w:val="002218C7"/>
    <w:rsid w:val="002218FC"/>
    <w:rsid w:val="00221BD4"/>
    <w:rsid w:val="002250E3"/>
    <w:rsid w:val="00237478"/>
    <w:rsid w:val="002413A2"/>
    <w:rsid w:val="0024538C"/>
    <w:rsid w:val="00252C9E"/>
    <w:rsid w:val="00253233"/>
    <w:rsid w:val="00255D58"/>
    <w:rsid w:val="00270C5D"/>
    <w:rsid w:val="00287EF4"/>
    <w:rsid w:val="00292E81"/>
    <w:rsid w:val="00296D0C"/>
    <w:rsid w:val="002A11AA"/>
    <w:rsid w:val="002A1481"/>
    <w:rsid w:val="002A4F2C"/>
    <w:rsid w:val="002B4BEE"/>
    <w:rsid w:val="002B7A69"/>
    <w:rsid w:val="002C329E"/>
    <w:rsid w:val="002D0E77"/>
    <w:rsid w:val="002D21F1"/>
    <w:rsid w:val="002E1400"/>
    <w:rsid w:val="002E1504"/>
    <w:rsid w:val="002E24AB"/>
    <w:rsid w:val="002E33EF"/>
    <w:rsid w:val="002E60A3"/>
    <w:rsid w:val="002F4D0E"/>
    <w:rsid w:val="0030518B"/>
    <w:rsid w:val="00305228"/>
    <w:rsid w:val="00306637"/>
    <w:rsid w:val="0031049C"/>
    <w:rsid w:val="00312197"/>
    <w:rsid w:val="00321A81"/>
    <w:rsid w:val="00333F56"/>
    <w:rsid w:val="00337D7B"/>
    <w:rsid w:val="0034305C"/>
    <w:rsid w:val="0035245C"/>
    <w:rsid w:val="00355650"/>
    <w:rsid w:val="00356961"/>
    <w:rsid w:val="0036045C"/>
    <w:rsid w:val="00363CBF"/>
    <w:rsid w:val="00364B02"/>
    <w:rsid w:val="00371068"/>
    <w:rsid w:val="00374657"/>
    <w:rsid w:val="003748EC"/>
    <w:rsid w:val="00377B77"/>
    <w:rsid w:val="00381453"/>
    <w:rsid w:val="0038643D"/>
    <w:rsid w:val="00387BF5"/>
    <w:rsid w:val="003A0857"/>
    <w:rsid w:val="003B0BCD"/>
    <w:rsid w:val="003B2C4F"/>
    <w:rsid w:val="003B3A84"/>
    <w:rsid w:val="003C4D0E"/>
    <w:rsid w:val="003C6373"/>
    <w:rsid w:val="003D0B12"/>
    <w:rsid w:val="003D279D"/>
    <w:rsid w:val="003E026B"/>
    <w:rsid w:val="003F2F4F"/>
    <w:rsid w:val="003F514D"/>
    <w:rsid w:val="003F65B3"/>
    <w:rsid w:val="003F78D5"/>
    <w:rsid w:val="00400AA7"/>
    <w:rsid w:val="00402134"/>
    <w:rsid w:val="00406C8F"/>
    <w:rsid w:val="00407BA0"/>
    <w:rsid w:val="00413958"/>
    <w:rsid w:val="0042049A"/>
    <w:rsid w:val="00433718"/>
    <w:rsid w:val="004426B6"/>
    <w:rsid w:val="0044766D"/>
    <w:rsid w:val="00452E34"/>
    <w:rsid w:val="00463FB9"/>
    <w:rsid w:val="00470B10"/>
    <w:rsid w:val="00471286"/>
    <w:rsid w:val="00491932"/>
    <w:rsid w:val="00492926"/>
    <w:rsid w:val="00495CE2"/>
    <w:rsid w:val="004A4E7B"/>
    <w:rsid w:val="004A5331"/>
    <w:rsid w:val="004B4718"/>
    <w:rsid w:val="004C056D"/>
    <w:rsid w:val="004C134E"/>
    <w:rsid w:val="004E6550"/>
    <w:rsid w:val="004F06FC"/>
    <w:rsid w:val="004F3B7F"/>
    <w:rsid w:val="004F46A9"/>
    <w:rsid w:val="004F5102"/>
    <w:rsid w:val="0050465F"/>
    <w:rsid w:val="00505A5D"/>
    <w:rsid w:val="00510DF0"/>
    <w:rsid w:val="00516572"/>
    <w:rsid w:val="00516A91"/>
    <w:rsid w:val="00523F97"/>
    <w:rsid w:val="00536BE1"/>
    <w:rsid w:val="0056003A"/>
    <w:rsid w:val="00562387"/>
    <w:rsid w:val="0056735A"/>
    <w:rsid w:val="0057100C"/>
    <w:rsid w:val="00585967"/>
    <w:rsid w:val="00591E41"/>
    <w:rsid w:val="00592E4E"/>
    <w:rsid w:val="005938D0"/>
    <w:rsid w:val="005A2EDA"/>
    <w:rsid w:val="005A631F"/>
    <w:rsid w:val="005A6742"/>
    <w:rsid w:val="005B1A09"/>
    <w:rsid w:val="005C296F"/>
    <w:rsid w:val="005C2CE2"/>
    <w:rsid w:val="005D037F"/>
    <w:rsid w:val="005D5CE9"/>
    <w:rsid w:val="005E091D"/>
    <w:rsid w:val="005E32E8"/>
    <w:rsid w:val="005E5532"/>
    <w:rsid w:val="005E7DC6"/>
    <w:rsid w:val="005F31DA"/>
    <w:rsid w:val="005F73FF"/>
    <w:rsid w:val="00603640"/>
    <w:rsid w:val="00611067"/>
    <w:rsid w:val="00645FEC"/>
    <w:rsid w:val="00650B02"/>
    <w:rsid w:val="00652A70"/>
    <w:rsid w:val="00653F1B"/>
    <w:rsid w:val="00655957"/>
    <w:rsid w:val="00661D21"/>
    <w:rsid w:val="00661FDF"/>
    <w:rsid w:val="0067012F"/>
    <w:rsid w:val="00672298"/>
    <w:rsid w:val="0067565F"/>
    <w:rsid w:val="00680D03"/>
    <w:rsid w:val="006A5517"/>
    <w:rsid w:val="006B1D74"/>
    <w:rsid w:val="006B2CCA"/>
    <w:rsid w:val="006B3DA1"/>
    <w:rsid w:val="006B4367"/>
    <w:rsid w:val="006B449D"/>
    <w:rsid w:val="006C3C31"/>
    <w:rsid w:val="006D04D5"/>
    <w:rsid w:val="006E3825"/>
    <w:rsid w:val="006E6595"/>
    <w:rsid w:val="006F6370"/>
    <w:rsid w:val="00704044"/>
    <w:rsid w:val="00704214"/>
    <w:rsid w:val="00706429"/>
    <w:rsid w:val="00715BA8"/>
    <w:rsid w:val="007250E1"/>
    <w:rsid w:val="0073009F"/>
    <w:rsid w:val="00742240"/>
    <w:rsid w:val="00754DE3"/>
    <w:rsid w:val="00760000"/>
    <w:rsid w:val="007625AF"/>
    <w:rsid w:val="007666C3"/>
    <w:rsid w:val="0076764A"/>
    <w:rsid w:val="00772CEB"/>
    <w:rsid w:val="00774CDA"/>
    <w:rsid w:val="0077660F"/>
    <w:rsid w:val="0078097C"/>
    <w:rsid w:val="007974AB"/>
    <w:rsid w:val="007A27B0"/>
    <w:rsid w:val="007A2E61"/>
    <w:rsid w:val="007A6E6B"/>
    <w:rsid w:val="007B06B5"/>
    <w:rsid w:val="007B105C"/>
    <w:rsid w:val="007B59CF"/>
    <w:rsid w:val="007B7645"/>
    <w:rsid w:val="007C7304"/>
    <w:rsid w:val="007C73DE"/>
    <w:rsid w:val="007D6D04"/>
    <w:rsid w:val="007E3E03"/>
    <w:rsid w:val="007E6BB4"/>
    <w:rsid w:val="007F12B8"/>
    <w:rsid w:val="007F7FD6"/>
    <w:rsid w:val="00801F50"/>
    <w:rsid w:val="008020F4"/>
    <w:rsid w:val="00805DCB"/>
    <w:rsid w:val="008153A2"/>
    <w:rsid w:val="00816F73"/>
    <w:rsid w:val="00820CEF"/>
    <w:rsid w:val="0082225F"/>
    <w:rsid w:val="00837DB6"/>
    <w:rsid w:val="00853206"/>
    <w:rsid w:val="008541F1"/>
    <w:rsid w:val="008603B5"/>
    <w:rsid w:val="0086432A"/>
    <w:rsid w:val="0087704E"/>
    <w:rsid w:val="0088547D"/>
    <w:rsid w:val="00885F6B"/>
    <w:rsid w:val="00887D39"/>
    <w:rsid w:val="008952CC"/>
    <w:rsid w:val="008A6FB3"/>
    <w:rsid w:val="008A7580"/>
    <w:rsid w:val="008C44CF"/>
    <w:rsid w:val="008C4719"/>
    <w:rsid w:val="008C777F"/>
    <w:rsid w:val="008D357A"/>
    <w:rsid w:val="008E009A"/>
    <w:rsid w:val="008E6935"/>
    <w:rsid w:val="008E76C6"/>
    <w:rsid w:val="008F1F9B"/>
    <w:rsid w:val="008F64C7"/>
    <w:rsid w:val="008F6CD3"/>
    <w:rsid w:val="00901A1B"/>
    <w:rsid w:val="009031AF"/>
    <w:rsid w:val="0090593B"/>
    <w:rsid w:val="00906C24"/>
    <w:rsid w:val="00912385"/>
    <w:rsid w:val="00917A21"/>
    <w:rsid w:val="009238D8"/>
    <w:rsid w:val="0092543C"/>
    <w:rsid w:val="009310EC"/>
    <w:rsid w:val="009318A7"/>
    <w:rsid w:val="0093753B"/>
    <w:rsid w:val="009375AA"/>
    <w:rsid w:val="00944314"/>
    <w:rsid w:val="009476BF"/>
    <w:rsid w:val="00947DE0"/>
    <w:rsid w:val="009517E3"/>
    <w:rsid w:val="0095204D"/>
    <w:rsid w:val="009550F0"/>
    <w:rsid w:val="00960F39"/>
    <w:rsid w:val="00977FFD"/>
    <w:rsid w:val="00982434"/>
    <w:rsid w:val="00982795"/>
    <w:rsid w:val="009876BD"/>
    <w:rsid w:val="00993311"/>
    <w:rsid w:val="0099745C"/>
    <w:rsid w:val="009A4D59"/>
    <w:rsid w:val="009B2A18"/>
    <w:rsid w:val="009C557B"/>
    <w:rsid w:val="009D0207"/>
    <w:rsid w:val="009D3EB8"/>
    <w:rsid w:val="009E633D"/>
    <w:rsid w:val="009E7C6B"/>
    <w:rsid w:val="009F3F3E"/>
    <w:rsid w:val="009F61AD"/>
    <w:rsid w:val="009F7709"/>
    <w:rsid w:val="00A07BFB"/>
    <w:rsid w:val="00A1393B"/>
    <w:rsid w:val="00A168CE"/>
    <w:rsid w:val="00A23BA6"/>
    <w:rsid w:val="00A6080C"/>
    <w:rsid w:val="00A62FC8"/>
    <w:rsid w:val="00A90042"/>
    <w:rsid w:val="00A91602"/>
    <w:rsid w:val="00A92AB4"/>
    <w:rsid w:val="00A96FBE"/>
    <w:rsid w:val="00AA4287"/>
    <w:rsid w:val="00AA6274"/>
    <w:rsid w:val="00AA717E"/>
    <w:rsid w:val="00AB61AF"/>
    <w:rsid w:val="00AD615E"/>
    <w:rsid w:val="00AE5CEC"/>
    <w:rsid w:val="00B06F54"/>
    <w:rsid w:val="00B10F0F"/>
    <w:rsid w:val="00B141FF"/>
    <w:rsid w:val="00B17DCE"/>
    <w:rsid w:val="00B259E5"/>
    <w:rsid w:val="00B30234"/>
    <w:rsid w:val="00B30A8F"/>
    <w:rsid w:val="00B46885"/>
    <w:rsid w:val="00B539B7"/>
    <w:rsid w:val="00B57C1E"/>
    <w:rsid w:val="00B60404"/>
    <w:rsid w:val="00B71448"/>
    <w:rsid w:val="00B74E14"/>
    <w:rsid w:val="00B75CE6"/>
    <w:rsid w:val="00B824EC"/>
    <w:rsid w:val="00B86CD6"/>
    <w:rsid w:val="00B90E93"/>
    <w:rsid w:val="00B944FF"/>
    <w:rsid w:val="00BB293B"/>
    <w:rsid w:val="00BD01B9"/>
    <w:rsid w:val="00BD7364"/>
    <w:rsid w:val="00BF0F71"/>
    <w:rsid w:val="00BF3A4E"/>
    <w:rsid w:val="00BF5718"/>
    <w:rsid w:val="00BF6A4A"/>
    <w:rsid w:val="00C01F69"/>
    <w:rsid w:val="00C057D3"/>
    <w:rsid w:val="00C12ECB"/>
    <w:rsid w:val="00C366A8"/>
    <w:rsid w:val="00C40699"/>
    <w:rsid w:val="00C43E6C"/>
    <w:rsid w:val="00C44C00"/>
    <w:rsid w:val="00C45DB9"/>
    <w:rsid w:val="00C50983"/>
    <w:rsid w:val="00C62543"/>
    <w:rsid w:val="00C62646"/>
    <w:rsid w:val="00C626A7"/>
    <w:rsid w:val="00C81856"/>
    <w:rsid w:val="00C82B07"/>
    <w:rsid w:val="00C8717B"/>
    <w:rsid w:val="00C957AA"/>
    <w:rsid w:val="00CA2A7F"/>
    <w:rsid w:val="00CA6CF9"/>
    <w:rsid w:val="00CA75B4"/>
    <w:rsid w:val="00CB1C74"/>
    <w:rsid w:val="00CB7830"/>
    <w:rsid w:val="00CB7B16"/>
    <w:rsid w:val="00CC1381"/>
    <w:rsid w:val="00CD0299"/>
    <w:rsid w:val="00CD06FC"/>
    <w:rsid w:val="00CF128C"/>
    <w:rsid w:val="00CF1446"/>
    <w:rsid w:val="00CF70DF"/>
    <w:rsid w:val="00D0401B"/>
    <w:rsid w:val="00D0496D"/>
    <w:rsid w:val="00D05C45"/>
    <w:rsid w:val="00D14D29"/>
    <w:rsid w:val="00D23952"/>
    <w:rsid w:val="00D37036"/>
    <w:rsid w:val="00D50B07"/>
    <w:rsid w:val="00D57053"/>
    <w:rsid w:val="00D60663"/>
    <w:rsid w:val="00D60D76"/>
    <w:rsid w:val="00D65313"/>
    <w:rsid w:val="00D714D2"/>
    <w:rsid w:val="00D76C43"/>
    <w:rsid w:val="00D85A04"/>
    <w:rsid w:val="00D864F5"/>
    <w:rsid w:val="00D90925"/>
    <w:rsid w:val="00D909C6"/>
    <w:rsid w:val="00D94C91"/>
    <w:rsid w:val="00DB32ED"/>
    <w:rsid w:val="00DB6113"/>
    <w:rsid w:val="00DC2585"/>
    <w:rsid w:val="00DC2F84"/>
    <w:rsid w:val="00DD3D18"/>
    <w:rsid w:val="00DF0CBD"/>
    <w:rsid w:val="00DF7891"/>
    <w:rsid w:val="00E055B0"/>
    <w:rsid w:val="00E110DA"/>
    <w:rsid w:val="00E133DB"/>
    <w:rsid w:val="00E14777"/>
    <w:rsid w:val="00E17E4F"/>
    <w:rsid w:val="00E32373"/>
    <w:rsid w:val="00E32C1E"/>
    <w:rsid w:val="00E34474"/>
    <w:rsid w:val="00E36D3F"/>
    <w:rsid w:val="00E43420"/>
    <w:rsid w:val="00E46006"/>
    <w:rsid w:val="00E6016B"/>
    <w:rsid w:val="00E658DC"/>
    <w:rsid w:val="00E7039C"/>
    <w:rsid w:val="00E86356"/>
    <w:rsid w:val="00E91BC9"/>
    <w:rsid w:val="00E966A7"/>
    <w:rsid w:val="00E97888"/>
    <w:rsid w:val="00EA02AA"/>
    <w:rsid w:val="00EA1F9A"/>
    <w:rsid w:val="00EB172A"/>
    <w:rsid w:val="00EB1FD7"/>
    <w:rsid w:val="00EB3710"/>
    <w:rsid w:val="00EB4384"/>
    <w:rsid w:val="00EB6A93"/>
    <w:rsid w:val="00EC6AB2"/>
    <w:rsid w:val="00ED054C"/>
    <w:rsid w:val="00ED3CB3"/>
    <w:rsid w:val="00EE2A24"/>
    <w:rsid w:val="00F02D6E"/>
    <w:rsid w:val="00F03430"/>
    <w:rsid w:val="00F077CA"/>
    <w:rsid w:val="00F24582"/>
    <w:rsid w:val="00F2715B"/>
    <w:rsid w:val="00F31B5E"/>
    <w:rsid w:val="00F31DCA"/>
    <w:rsid w:val="00F32266"/>
    <w:rsid w:val="00F3295A"/>
    <w:rsid w:val="00F337FB"/>
    <w:rsid w:val="00F35F4F"/>
    <w:rsid w:val="00F40688"/>
    <w:rsid w:val="00F43BF8"/>
    <w:rsid w:val="00F43DF1"/>
    <w:rsid w:val="00F46282"/>
    <w:rsid w:val="00F61BD1"/>
    <w:rsid w:val="00F6491C"/>
    <w:rsid w:val="00F64D87"/>
    <w:rsid w:val="00F650D0"/>
    <w:rsid w:val="00F65741"/>
    <w:rsid w:val="00F659A7"/>
    <w:rsid w:val="00F665CC"/>
    <w:rsid w:val="00F91D90"/>
    <w:rsid w:val="00F923F6"/>
    <w:rsid w:val="00F93A25"/>
    <w:rsid w:val="00FA26C4"/>
    <w:rsid w:val="00FA2BDA"/>
    <w:rsid w:val="00FA5581"/>
    <w:rsid w:val="00FA69FC"/>
    <w:rsid w:val="00FA708E"/>
    <w:rsid w:val="00FC5770"/>
    <w:rsid w:val="00FD2EB0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1975F41"/>
  <w15:docId w15:val="{E0B0354F-2A46-481F-8D16-F30595AEC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1063B3"/>
    <w:pPr>
      <w:ind w:left="720"/>
      <w:contextualSpacing/>
    </w:pPr>
  </w:style>
  <w:style w:type="character" w:styleId="a7">
    <w:name w:val="Emphasis"/>
    <w:basedOn w:val="a0"/>
    <w:uiPriority w:val="20"/>
    <w:qFormat/>
    <w:rsid w:val="000D398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v\Desktop\KH-P028-F11(A)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885F1-1CB6-4E21-A528-5BC13869E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KH-P028-F11(A)</Template>
  <TotalTime>0</TotalTime>
  <Pages>1</Pages>
  <Words>640</Words>
  <Characters>3652</Characters>
  <Application>Microsoft Office Word</Application>
  <DocSecurity>0</DocSecurity>
  <Lines>30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مدارس الخندق الأهلية</vt:lpstr>
      <vt:lpstr>مدارس الخندق الأهلية</vt:lpstr>
    </vt:vector>
  </TitlesOfParts>
  <Company>basheer</Company>
  <LinksUpToDate>false</LinksUpToDate>
  <CharactersWithSpaces>4284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pcv</dc:creator>
  <cp:lastModifiedBy>User</cp:lastModifiedBy>
  <cp:revision>3</cp:revision>
  <cp:lastPrinted>2019-12-03T21:23:00Z</cp:lastPrinted>
  <dcterms:created xsi:type="dcterms:W3CDTF">2019-12-09T17:01:00Z</dcterms:created>
  <dcterms:modified xsi:type="dcterms:W3CDTF">2019-12-09T17:01:00Z</dcterms:modified>
</cp:coreProperties>
</file>