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0E727" w14:textId="77777777" w:rsidR="00661D21" w:rsidRPr="00672298" w:rsidRDefault="00661D21">
      <w:pPr>
        <w:rPr>
          <w:sz w:val="26"/>
          <w:szCs w:val="26"/>
          <w:rtl/>
        </w:rPr>
      </w:pPr>
      <w:bookmarkStart w:id="0" w:name="_GoBack"/>
      <w:bookmarkEnd w:id="0"/>
    </w:p>
    <w:p w14:paraId="46C0BAD4" w14:textId="77777777" w:rsidR="00D668F5" w:rsidRDefault="00542C3E" w:rsidP="00D668F5">
      <w:pPr>
        <w:rPr>
          <w:rFonts w:ascii="Traditional Arabic" w:hAnsi="Traditional Arabic"/>
          <w:b/>
          <w:bCs/>
          <w:noProof w:val="0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 xml:space="preserve"> </w:t>
      </w:r>
      <w:r w:rsidR="00BD10AB"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السؤال الأول: اخت</w:t>
      </w:r>
      <w:r w:rsidR="000007BD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ا</w:t>
      </w:r>
      <w:r w:rsidR="00BD10AB"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ر</w:t>
      </w:r>
      <w:r w:rsidR="000007BD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ي</w:t>
      </w:r>
      <w:r w:rsidR="00BD10AB"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 xml:space="preserve"> الإجابة الصحيحة مما </w:t>
      </w:r>
      <w:r w:rsidR="00BD10AB" w:rsidRPr="00BD10AB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يلي</w:t>
      </w:r>
      <w:r w:rsidR="00BD10AB"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:</w:t>
      </w:r>
    </w:p>
    <w:p w14:paraId="6ACC3400" w14:textId="77777777" w:rsidR="00BD10AB" w:rsidRPr="00BD10AB" w:rsidRDefault="00187868" w:rsidP="00D668F5">
      <w:pPr>
        <w:rPr>
          <w:rFonts w:ascii="Traditional Arabic" w:hAnsi="Traditional Arabic"/>
          <w:b/>
          <w:bCs/>
          <w:noProof w:val="0"/>
          <w:sz w:val="36"/>
          <w:szCs w:val="36"/>
          <w:rtl/>
          <w:lang w:eastAsia="en-US"/>
        </w:rPr>
      </w:pPr>
      <w:r>
        <w:rPr>
          <w:rFonts w:ascii="Traditional Arabic" w:hAnsi="Traditional Arabic"/>
          <w:b/>
          <w:bCs/>
          <w:sz w:val="36"/>
          <w:szCs w:val="36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12B3E" wp14:editId="5F34E1A2">
                <wp:simplePos x="0" y="0"/>
                <wp:positionH relativeFrom="column">
                  <wp:posOffset>5743043</wp:posOffset>
                </wp:positionH>
                <wp:positionV relativeFrom="paragraph">
                  <wp:posOffset>703432</wp:posOffset>
                </wp:positionV>
                <wp:extent cx="85061" cy="74428"/>
                <wp:effectExtent l="0" t="0" r="10795" b="2095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1" cy="744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722CDF" id="شكل بيضاوي 7" o:spid="_x0000_s1026" style="position:absolute;left:0;text-align:left;margin-left:452.2pt;margin-top:55.4pt;width:6.7pt;height: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8ejAIAAEMFAAAOAAAAZHJzL2Uyb0RvYy54bWysVMFuEzEQvSPxD5bvdDdR2pSomypqVYRU&#10;tRUt6tnx2l1LXo+xnWzCFQ6oPwIfgPiW5G8YezebilYcEDk4tmfmzczbNz45XdWaLIXzCkxBBwc5&#10;JcJwKJV5KOjHu4s3x5T4wEzJNBhR0LXw9HT6+tVJYydiCBXoUjiCIMZPGlvQKgQ7yTLPK1EzfwBW&#10;GDRKcDULeHQPWelYg+i1zoZ5fpQ14ErrgAvv8fa8NdJpwpdS8HAtpReB6IJibSGtLq3zuGbTEzZ5&#10;cMxWindlsH+oombKYNIe6pwFRhZOPYOqFXfgQYYDDnUGUiouUg/YzSD/o5vbilmRekFyvO1p8v8P&#10;ll8tbxxRZUHHlBhW4yfa/Nx+2X4lmx/bx82vzfftt+0jGUeiGusn6H9rb1x38riNXa+kq+M/9kNW&#10;idx1T65YBcLx8vgwPxpQwtEyHo2GxxEx24da58M7ATWJm4IKrZX1sXk2YctLH1rvnReGxmra/GkX&#10;1lpEZ20+CIkNYcZhik5SEmfakSVDETDOhQmD1lSxUrTXhzn+upL6iFRgAozIUmndY3cAUabPsdta&#10;O/8YKpIS++D8b4W1wX1Eygwm9MG1MuBeAtDYVZe59d+R1FITWZpDucbP7aCdA2/5hUK6L5kPN8yh&#10;8HFEcJjDNS5SQ1NQ6HaUVOA+v3Qf/VGPaKWkwUEqqP+0YE5Qot8bVOrbwWgUJy8dRofjIR7cU8v8&#10;qcUs6jPAz4RKwerSNvoHvbuVDup7nPlZzIomZjjmLigPbnc4C+2A46vBxWyW3HDaLAuX5tbyCB5Z&#10;jVq6W90zZzvNBZTqFeyG7pnuWt8YaWC2CCBVEuWe145vnNQknO5ViU/B03Py2r99098AAAD//wMA&#10;UEsDBBQABgAIAAAAIQDvPN7F3wAAAAsBAAAPAAAAZHJzL2Rvd25yZXYueG1sTI9BT4QwEIXvJv6H&#10;Zky8uS0EdUHKxpiQqImHRbx3aYVm6ZTQsov+eseT3mbmvbz5Xrlb3chOZg7Wo4RkI4AZ7Ly22Eto&#10;3+ubLbAQFWo1ejQSvkyAXXV5UapC+zPuzamJPaMQDIWSMMQ4FZyHbjBOhY2fDJL26WenIq1zz/Ws&#10;zhTuRp4KccedskgfBjWZp8F0x2ZxEr6f69bGJW+2on09vmUvtef2Q8rrq/XxAVg0a/wzwy8+oUNF&#10;TAe/oA5slJCLLCMrCYmgDuTIk3saDnRJ01vgVcn/d6h+AAAA//8DAFBLAQItABQABgAIAAAAIQC2&#10;gziS/gAAAOEBAAATAAAAAAAAAAAAAAAAAAAAAABbQ29udGVudF9UeXBlc10ueG1sUEsBAi0AFAAG&#10;AAgAAAAhADj9If/WAAAAlAEAAAsAAAAAAAAAAAAAAAAALwEAAF9yZWxzLy5yZWxzUEsBAi0AFAAG&#10;AAgAAAAhABxT3x6MAgAAQwUAAA4AAAAAAAAAAAAAAAAALgIAAGRycy9lMm9Eb2MueG1sUEsBAi0A&#10;FAAGAAgAAAAhAO883sXfAAAACwEAAA8AAAAAAAAAAAAAAAAA5gQAAGRycy9kb3ducmV2LnhtbFBL&#10;BQYAAAAABAAEAPMAAADyBQAAAAA=&#10;" fillcolor="#5b9bd5 [3204]" strokecolor="#1f4d78 [1604]" strokeweight="1pt">
                <v:stroke joinstyle="miter"/>
              </v:oval>
            </w:pict>
          </mc:Fallback>
        </mc:AlternateContent>
      </w:r>
      <w:r w:rsidR="00D668F5">
        <w:rPr>
          <w:rFonts w:ascii="Traditional Arabic" w:hAnsi="Traditional Arabic"/>
          <w:b/>
          <w:bCs/>
          <w:sz w:val="36"/>
          <w:szCs w:val="36"/>
          <w:rtl/>
          <w:lang w:val="ar-SA" w:eastAsia="en-US"/>
        </w:rPr>
        <w:drawing>
          <wp:inline distT="0" distB="0" distL="0" distR="0" wp14:anchorId="0AC0E437" wp14:editId="24FFB5B9">
            <wp:extent cx="2133199" cy="1918344"/>
            <wp:effectExtent l="0" t="0" r="635" b="571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4295477fe8cba8a5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778" cy="19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CDCD" w14:textId="77777777" w:rsidR="00BD10AB" w:rsidRPr="00BD10AB" w:rsidRDefault="00BD10AB" w:rsidP="00C24C88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C24C88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C24C8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="00C24C88"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="00F073A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تشير النقطة في الخريطة إلى موقع ............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D24FC21" w14:textId="77777777" w:rsidTr="008C5503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22AF73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B7066" w14:textId="77777777" w:rsidR="00BD10AB" w:rsidRPr="00BD10AB" w:rsidRDefault="00F073A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الدرعية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3A3F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6FDD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4441F" w14:textId="77777777" w:rsidR="00BD10AB" w:rsidRPr="00BD10AB" w:rsidRDefault="00F073A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الأحساء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D6232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EF9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CC3A6" w14:textId="77777777" w:rsidR="00BD10AB" w:rsidRPr="00BD10AB" w:rsidRDefault="00F073A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مكة المكرمة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AAFC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6B53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0148" w14:textId="77777777" w:rsidR="00BD10AB" w:rsidRPr="00BD10AB" w:rsidRDefault="00F073A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المدينة  المنورة</w:t>
            </w:r>
            <w:proofErr w:type="gramEnd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</w:tr>
    </w:tbl>
    <w:p w14:paraId="2EE930B7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2 –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...............هو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التوثيق لأحداث ال</w:t>
      </w:r>
      <w:r w:rsidR="00A04B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إ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نسان والمكان في زمن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معين،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بوصفه علما</w:t>
      </w:r>
      <w:r w:rsidR="00A04B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ً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له أصوله وأدواته في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الكتابة،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والتحقق،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والمصادر،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والتحليل والاستنتاج.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7B84E2F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B53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1B67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الضرائب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7A08E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FB4282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871D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التاريخ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CD0B5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833F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D4E6F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المواطنة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26E6C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E35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51C9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الآثار التاريخية</w:t>
            </w:r>
          </w:p>
        </w:tc>
      </w:tr>
    </w:tbl>
    <w:p w14:paraId="349C2376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3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................هي فترة بداية حاكم ونهايته.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9FCDAB9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3D2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18D3" w14:textId="77777777" w:rsidR="00BD10AB" w:rsidRPr="00BD10AB" w:rsidRDefault="00A04B7C" w:rsidP="00A04B7C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    </w:t>
            </w:r>
            <w:r w:rsidR="0099576D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الفترة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D122B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72D3B3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89EC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العهد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25F8C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CBA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4ADE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العصر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33082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BBFE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D68DE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الدهر</w:t>
            </w:r>
          </w:p>
        </w:tc>
      </w:tr>
    </w:tbl>
    <w:p w14:paraId="045FCF64" w14:textId="77777777" w:rsidR="00BD10AB" w:rsidRPr="00BD10AB" w:rsidRDefault="00BD10AB" w:rsidP="0099576D">
      <w:pPr>
        <w:tabs>
          <w:tab w:val="left" w:pos="1803"/>
        </w:tabs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4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يعتبر عصر الخليفة على بن أبي طالب رضي الله عنه (35- 40</w:t>
      </w:r>
      <w:proofErr w:type="gramStart"/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هـ )</w:t>
      </w:r>
      <w:proofErr w:type="gramEnd"/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من ...........</w:t>
      </w:r>
      <w:r w:rsidR="0099576D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ab/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2351F41" w14:textId="77777777" w:rsidTr="008C5503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DD2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3435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عصور </w:t>
            </w:r>
            <w:r w:rsidR="007B79D0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 قب</w:t>
            </w:r>
            <w:r w:rsidR="007B79D0">
              <w:rPr>
                <w:rFonts w:ascii="Traditional Arabic" w:hAnsi="Traditional Arabic" w:hint="eastAsia"/>
                <w:b/>
                <w:bCs/>
                <w:noProof w:val="0"/>
                <w:sz w:val="32"/>
                <w:szCs w:val="32"/>
                <w:rtl/>
                <w:lang w:eastAsia="en-US"/>
              </w:rPr>
              <w:t>ل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التاريخ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4B0D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1A6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24247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العصور الحديثة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B57B9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A53ACA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0147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العصور الإسلامية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81BC8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BE8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E8807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العصور القديمة</w:t>
            </w:r>
          </w:p>
        </w:tc>
      </w:tr>
    </w:tbl>
    <w:p w14:paraId="3AFCC89F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Traditional Arabic" w:hAnsi="Traditional Arabic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B4657" wp14:editId="5CF619B2">
                <wp:simplePos x="0" y="0"/>
                <wp:positionH relativeFrom="column">
                  <wp:posOffset>4133850</wp:posOffset>
                </wp:positionH>
                <wp:positionV relativeFrom="paragraph">
                  <wp:posOffset>2001520</wp:posOffset>
                </wp:positionV>
                <wp:extent cx="806450" cy="310515"/>
                <wp:effectExtent l="9525" t="10795" r="12700" b="1206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0CC57" w14:textId="77777777" w:rsidR="00C450E0" w:rsidRPr="00D35B52" w:rsidRDefault="00C450E0" w:rsidP="00BD10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35B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شكل رقم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B4657" id="Rectangle 16" o:spid="_x0000_s1026" style="position:absolute;left:0;text-align:left;margin-left:325.5pt;margin-top:157.6pt;width:63.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rSJgIAAEgEAAAOAAAAZHJzL2Uyb0RvYy54bWysVG1v0zAQ/o7Ef7D8nSYpTdmiptPUUYQ0&#10;YGLwAxzHSSz8xtltOn79zk7XdcAnRD5Yd77z4+eeO2d1ddCK7AV4aU1Ni1lOiTDcttL0Nf3+bfvm&#10;ghIfmGmZskbU9EF4erV+/Wo1ukrM7WBVK4AgiPHV6Go6hOCqLPN8EJr5mXXCYLCzoFlAF/qsBTYi&#10;ulbZPM+X2WihdWC58B53b6YgXSf8rhM8fOk6LwJRNUVuIa2Q1iau2XrFqh6YGyQ/0mD/wEIzafDS&#10;E9QNC4zsQP4BpSUH620XZtzqzHad5CLVgNUU+W/V3A/MiVQLiuPdSSb//2D55/0dENli75aUGKax&#10;R19RNWZ6JQjuoUCj8xXm3bs7iCV6d2v5D0+M3QyYJq4B7DgI1iKtIuZnLw5Ex+NR0oyfbIvwbBds&#10;0urQgY6AqAI5pJY8nFoiDoFw3LzIl4sSG8cx9LbIy6JMN7Dq6bADHz4Iq0k0agrIPYGz/a0PkQyr&#10;nlISeatku5VKJQf6ZqOA7BlOxzZ9R3R/nqYMGWt6Wc7LhPwi5s8h8vT9DULLgGOupI4VxS8msSqq&#10;9t60yQ5MqslGysocZYzKTR0Ih+aAiVHOxrYPKCjYaZzx+aExWPhFyYijXFP/c8dAUKI+GmzKZbFY&#10;xNlPzqJ8N0cHziPNeYQZjlA1DZRM5iZM72XnQPYD3lQkGYy9xkZ2Mon8zOrIG8c1aX98WvE9nPsp&#10;6/kHsH4EAAD//wMAUEsDBBQABgAIAAAAIQCdJT1F4AAAAAsBAAAPAAAAZHJzL2Rvd25yZXYueG1s&#10;TI9BT4NAEIXvJv6HzZh4swvU0oosjdHUxGNLL94GdgSU3SXs0qK/3ulJj/Pm5b3v5dvZ9OJEo++c&#10;VRAvIhBka6c72yg4lru7DQgf0GrsnSUF3+RhW1xf5Zhpd7Z7Oh1CIzjE+gwVtCEMmZS+bsmgX7iB&#10;LP8+3Ggw8Dk2Uo945nDTyySKUmmws9zQ4kDPLdVfh8koqLrkiD/78jUyD7tleJvLz+n9Ranbm/np&#10;EUSgOfyZ4YLP6FAwU+Umq73oFaSrmLcEBct4lYBgx3q9YaViJb2PQRa5/L+h+AUAAP//AwBQSwEC&#10;LQAUAAYACAAAACEAtoM4kv4AAADhAQAAEwAAAAAAAAAAAAAAAAAAAAAAW0NvbnRlbnRfVHlwZXNd&#10;LnhtbFBLAQItABQABgAIAAAAIQA4/SH/1gAAAJQBAAALAAAAAAAAAAAAAAAAAC8BAABfcmVscy8u&#10;cmVsc1BLAQItABQABgAIAAAAIQBmFvrSJgIAAEgEAAAOAAAAAAAAAAAAAAAAAC4CAABkcnMvZTJv&#10;RG9jLnhtbFBLAQItABQABgAIAAAAIQCdJT1F4AAAAAsBAAAPAAAAAAAAAAAAAAAAAIAEAABkcnMv&#10;ZG93bnJldi54bWxQSwUGAAAAAAQABADzAAAAjQUAAAAA&#10;">
                <v:textbox>
                  <w:txbxContent>
                    <w:p w14:paraId="48A0CC57" w14:textId="77777777" w:rsidR="00C450E0" w:rsidRPr="00D35B52" w:rsidRDefault="00C450E0" w:rsidP="00BD10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35B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شكل رقم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5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الكلمات التي ت</w:t>
      </w:r>
      <w:r w:rsidR="00A04B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شير إلى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التاريخ 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DA0D282" w14:textId="77777777" w:rsidTr="008C5503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449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943FA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الزمن الجميل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718F9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199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2EBD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الغد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FED8A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B8B1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4B3B3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الأيام الآتية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E9D8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93E83D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68C3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العقد المنصرم</w:t>
            </w:r>
          </w:p>
        </w:tc>
      </w:tr>
    </w:tbl>
    <w:p w14:paraId="4DB8C4FB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lastRenderedPageBreak/>
        <w:t>6 –</w:t>
      </w:r>
      <w:r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ترجع جذور الدولة السعودية والأسرة المالكة (آل سعود) إلى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سنة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..........قبل الإسلام.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A3E8F43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4699F7C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82AC5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200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2D8F6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037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C9EB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300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5D31C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BB7C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5F2E8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400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D48F2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512C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31F0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500</w:t>
            </w:r>
          </w:p>
        </w:tc>
      </w:tr>
    </w:tbl>
    <w:p w14:paraId="7D0AFDB0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7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تأسست الدولة السعودية الأولى عام ........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55EA345" w14:textId="77777777" w:rsidTr="008C5503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4EE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711CA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1157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A267B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E71E8E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4880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</w:t>
            </w:r>
            <w:r w:rsidR="000007BD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33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473B2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38A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4C71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1188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F7428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EEBD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5312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1114</w:t>
            </w:r>
          </w:p>
        </w:tc>
      </w:tr>
    </w:tbl>
    <w:p w14:paraId="5AAA5DB7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8</w:t>
      </w:r>
      <w:r w:rsidR="009B375A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أتخذ</w:t>
      </w:r>
      <w:r w:rsidR="005645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الإمام تركي بن عبد الله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مدينة ..................</w:t>
      </w:r>
      <w:r w:rsidR="005645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عاصمة للدولة السعودية الثانية.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067BA428" w14:textId="77777777" w:rsidTr="008C5503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4DA128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628E6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الرياض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5BE78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F10E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FB84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proofErr w:type="spellStart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منفوحة</w:t>
            </w:r>
            <w:proofErr w:type="spellEnd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65A74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551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F4AE9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العيينة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9AF6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C55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10939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الدرعية </w:t>
            </w:r>
          </w:p>
        </w:tc>
      </w:tr>
    </w:tbl>
    <w:p w14:paraId="50553AD8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9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آ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خر أئمة الدولة السعودية الأولى هو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الإمام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363C884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F3FAA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A5CBC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محمد بن سعود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C47B6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FEA6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2BAB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سعود بن عبد العزيز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5115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7B634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E932C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الله بن سعود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60F3B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D9E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104A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العزيز بن محمد</w:t>
            </w:r>
          </w:p>
        </w:tc>
      </w:tr>
    </w:tbl>
    <w:p w14:paraId="66103D6D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10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أسس الإمام .....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......قصر السلوى في حي الطريف بالدرعية.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296EBBC" w14:textId="77777777" w:rsidTr="008C5503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77C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1C4C" w14:textId="77777777" w:rsidR="00BD10AB" w:rsidRPr="00BD10AB" w:rsidRDefault="00BD10AB" w:rsidP="008750C3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  </w:t>
            </w:r>
            <w:r w:rsidR="00D6173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محمد بن سعود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6931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2866A9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51A3F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العزيز بن محمد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BCBD7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BBF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02FD1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سعود بن عبد العزيز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975D4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A26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A202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الله بن سعود</w:t>
            </w:r>
          </w:p>
        </w:tc>
      </w:tr>
    </w:tbl>
    <w:p w14:paraId="52DE704D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حدثت معركة وادي الصفراء بالقرب من 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14FC4E" w14:textId="77777777" w:rsidTr="008C5503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70E1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56E10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مكة المكرمة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C3B8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34F4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3B78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جدة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A2FA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3EBD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AA750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الطائف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1819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685CD1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A6EAE" w14:textId="77777777" w:rsidR="00BD10AB" w:rsidRPr="00BD10AB" w:rsidRDefault="007B79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المدينة المنورة </w:t>
            </w:r>
          </w:p>
        </w:tc>
      </w:tr>
    </w:tbl>
    <w:p w14:paraId="031FEFD1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12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4B6E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قائد الجيش العثماني في معركة النار بالدرعية هو 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023065C4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D03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46730" w14:textId="77777777" w:rsidR="00BD10AB" w:rsidRPr="00BD10AB" w:rsidRDefault="004B6E4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أحمد طوسون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9781A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C563FC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B500" w14:textId="77777777" w:rsidR="00BD10AB" w:rsidRPr="00BD10AB" w:rsidRDefault="004B6E4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إبراهيم باشا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5EA1E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52F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0BC68" w14:textId="77777777" w:rsidR="00BD10AB" w:rsidRPr="00BD10AB" w:rsidRDefault="004B6E4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عابدين بك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8ACD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C4DE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5C340" w14:textId="77777777" w:rsidR="00BD10AB" w:rsidRPr="00BD10AB" w:rsidRDefault="004B6E4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محمد بك</w:t>
            </w:r>
          </w:p>
        </w:tc>
      </w:tr>
    </w:tbl>
    <w:p w14:paraId="15BCB8E4" w14:textId="77777777" w:rsidR="00BD10AB" w:rsidRPr="00BD10AB" w:rsidRDefault="00BD10AB" w:rsidP="00814420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13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</w:t>
      </w:r>
      <w:r w:rsidR="0081442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ستطاع الإمام تركي بن عبد الله استرجاع الدولة بعد ............ سنوات من انتهاء الدولة السعودية الأولى.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E0BED24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40DCE8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2D3E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سبع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C591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E90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70D1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ثمان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BB45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2C3E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23B46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تسع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E8DBC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11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E0AB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عشر</w:t>
            </w:r>
          </w:p>
        </w:tc>
      </w:tr>
    </w:tbl>
    <w:p w14:paraId="6A9562EE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4 </w:t>
      </w:r>
      <w:r w:rsidR="0056457C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تأسست</w:t>
      </w:r>
      <w:r w:rsidR="005645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الدولة السعودية الثانية عام: ..........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91AC251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001310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2E150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1240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4A98F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C5B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20F6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1157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BE4A8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E93C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3EF7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1257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54655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1A69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171E1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1319</w:t>
            </w:r>
          </w:p>
        </w:tc>
      </w:tr>
    </w:tbl>
    <w:p w14:paraId="729D87BF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15</w:t>
      </w:r>
      <w:r w:rsidR="0056457C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............</w:t>
      </w:r>
      <w:r w:rsidR="005645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المال الذي تحصله الدولة من الأشخاص والمؤسسات والشركات لدعم المجتمع وخدمته.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7"/>
        <w:gridCol w:w="236"/>
        <w:gridCol w:w="297"/>
        <w:gridCol w:w="1980"/>
        <w:gridCol w:w="236"/>
        <w:gridCol w:w="277"/>
        <w:gridCol w:w="1987"/>
      </w:tblGrid>
      <w:tr w:rsidR="00BD10AB" w:rsidRPr="00BD10AB" w14:paraId="7B68CF12" w14:textId="77777777" w:rsidTr="008C5503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A0E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3655D" w14:textId="77777777" w:rsidR="00BD10AB" w:rsidRPr="00BD10AB" w:rsidRDefault="0015306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الزكاة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45C4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724F22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B6EDB" w14:textId="77777777" w:rsidR="00BD10AB" w:rsidRPr="00BD10AB" w:rsidRDefault="0015306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الضرائب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89E7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7CC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7238" w14:textId="77777777" w:rsidR="00BD10AB" w:rsidRPr="00BD10AB" w:rsidRDefault="0015306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السلع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61DAA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F4DA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2F6F3" w14:textId="77777777" w:rsidR="00BD10AB" w:rsidRPr="00BD10AB" w:rsidRDefault="0015306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الخدمات </w:t>
            </w:r>
          </w:p>
        </w:tc>
      </w:tr>
    </w:tbl>
    <w:p w14:paraId="7EDCDD0C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16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233CB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هاجرت قبيلة بني حنيفة من الحجاز إلى وسط الجزيرة العربية وسكنت 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18B2603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90AC5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F19AF" w14:textId="77777777" w:rsidR="00BD10AB" w:rsidRPr="00BD10AB" w:rsidRDefault="00233CB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الدرعية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491AA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53F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6E39" w14:textId="77777777" w:rsidR="00BD10AB" w:rsidRPr="00BD10AB" w:rsidRDefault="00233CB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القصيم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B2305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0F6275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2059" w14:textId="77777777" w:rsidR="00BD10AB" w:rsidRPr="00BD10AB" w:rsidRDefault="00233CB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اليمامة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F5FE2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4F5D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9003E" w14:textId="77777777" w:rsidR="00BD10AB" w:rsidRPr="00BD10AB" w:rsidRDefault="00233CB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الأحساء</w:t>
            </w:r>
          </w:p>
        </w:tc>
      </w:tr>
    </w:tbl>
    <w:p w14:paraId="723E129C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17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المصطلح التاريخي المناسب لجملة (تطور التعليم في وطني من عام 1344ه حتى عام 1440ه) هو............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852313D" w14:textId="77777777" w:rsidTr="008C5503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25CDC7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7DF4" w14:textId="77777777" w:rsidR="00BD10AB" w:rsidRPr="00BD10AB" w:rsidRDefault="007B79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فترة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83CB9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714F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F8EF" w14:textId="77777777" w:rsidR="00BD10AB" w:rsidRPr="00BD10AB" w:rsidRDefault="007B79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عهد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0CA6B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95A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9D23" w14:textId="77777777" w:rsidR="00BD10AB" w:rsidRPr="00BD10AB" w:rsidRDefault="007B79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عصر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EFD4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D4D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D8848" w14:textId="77777777" w:rsidR="00BD10AB" w:rsidRPr="00BD10AB" w:rsidRDefault="007B79D0" w:rsidP="008750C3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حقبة </w:t>
            </w:r>
          </w:p>
        </w:tc>
      </w:tr>
    </w:tbl>
    <w:p w14:paraId="7437A708" w14:textId="77777777" w:rsid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18</w:t>
      </w:r>
      <w:r w:rsidR="00542C3E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– </w:t>
      </w:r>
      <w:r w:rsidR="00542C3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عُرف</w:t>
      </w:r>
      <w:r w:rsidR="005642B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عهد الإمام.....................بالفترة الذهبية للدولة السعودية الأولى. </w:t>
      </w:r>
    </w:p>
    <w:tbl>
      <w:tblPr>
        <w:bidiVisual/>
        <w:tblW w:w="10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51"/>
        <w:gridCol w:w="297"/>
        <w:gridCol w:w="1980"/>
        <w:gridCol w:w="236"/>
        <w:gridCol w:w="277"/>
        <w:gridCol w:w="1987"/>
      </w:tblGrid>
      <w:tr w:rsidR="00BD10AB" w:rsidRPr="00BD10AB" w14:paraId="1D925D41" w14:textId="77777777" w:rsidTr="008C5503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FCEC0" w14:textId="77777777" w:rsidR="00BD10AB" w:rsidRPr="00BD10AB" w:rsidRDefault="00A33D2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="00154960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9</w:t>
            </w:r>
            <w:r w:rsidR="00BD10AB"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6481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محمد بن سعود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B910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70C8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D110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عبد العزيز بن محمد 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C13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429BF8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5BF85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سعود بن عبد العزيز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B0EF3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D6A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1A4A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عبد الله بن سعود </w:t>
            </w:r>
          </w:p>
        </w:tc>
      </w:tr>
    </w:tbl>
    <w:p w14:paraId="13104E53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19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</w:t>
      </w:r>
      <w:r w:rsidR="005642B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ستمر حصار إبراهيم باشا لمدينة الرس 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D97B47E" w14:textId="77777777" w:rsidTr="008C5503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9731B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D269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شهران ونصف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51ECD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BF901F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9AEE" w14:textId="77777777" w:rsidR="00BD10AB" w:rsidRPr="00BD10AB" w:rsidRDefault="000007BD" w:rsidP="000007BD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ثلاث</w:t>
            </w:r>
            <w:r w:rsidR="005642B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أشهر ونصف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BD5E6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42E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25536" w14:textId="77777777" w:rsidR="00BD10AB" w:rsidRPr="00BD10AB" w:rsidRDefault="00542C3E" w:rsidP="000007BD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 </w:t>
            </w:r>
            <w:r w:rsidR="000007BD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أربعة </w:t>
            </w:r>
            <w:r w:rsidR="005642B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أشهر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BC26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7FD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BA724" w14:textId="77777777" w:rsidR="00BD10AB" w:rsidRPr="00BD10AB" w:rsidRDefault="000007BD" w:rsidP="000007BD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خمسة </w:t>
            </w:r>
            <w:r w:rsidR="005642B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أشهر </w:t>
            </w:r>
          </w:p>
        </w:tc>
      </w:tr>
    </w:tbl>
    <w:p w14:paraId="4FF42A40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</w:p>
    <w:p w14:paraId="6505C957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20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</w:t>
      </w:r>
      <w:r w:rsidR="005642B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ستطاع الإمام ...................بشجاعته ودهائه أن يتخلص من أسر العثمانيين له في مصر والهروب من السجن العالي.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1543133" w14:textId="77777777" w:rsidTr="008C5503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A04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FFE75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تركي بن عبد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B1BF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C03A21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D4483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فيصل بن تركي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EA235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B957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67D9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سعود بن فيصل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79A81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D71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291E8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الرحمن بن فيصل</w:t>
            </w:r>
          </w:p>
        </w:tc>
      </w:tr>
    </w:tbl>
    <w:p w14:paraId="35F022AE" w14:textId="77777777" w:rsidR="00BD10AB" w:rsidRPr="00BD10AB" w:rsidRDefault="00BD10AB" w:rsidP="00BD10AB">
      <w:pPr>
        <w:jc w:val="center"/>
        <w:rPr>
          <w:vanish/>
          <w:rtl/>
        </w:rPr>
      </w:pPr>
    </w:p>
    <w:tbl>
      <w:tblPr>
        <w:tblpPr w:leftFromText="180" w:rightFromText="180" w:vertAnchor="text" w:horzAnchor="margin" w:tblpY="79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40EB850C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586F4D0B" w14:textId="309DDB93" w:rsidR="00BD10AB" w:rsidRPr="00BD10AB" w:rsidRDefault="00605294" w:rsidP="006052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05294">
              <w:rPr>
                <w:rFonts w:hint="cs"/>
                <w:b/>
                <w:bCs/>
                <w:sz w:val="14"/>
                <w:szCs w:val="14"/>
                <w:rtl/>
              </w:rPr>
              <w:t>ثلاث ارباع الدرجة لكل فقرة</w:t>
            </w:r>
          </w:p>
        </w:tc>
      </w:tr>
      <w:tr w:rsidR="00BD10AB" w:rsidRPr="00BD10AB" w14:paraId="336BD714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265C0656" w14:textId="77777777" w:rsidR="00BD10AB" w:rsidRPr="00BD10AB" w:rsidRDefault="003B747E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15</w:t>
            </w:r>
          </w:p>
        </w:tc>
      </w:tr>
    </w:tbl>
    <w:p w14:paraId="4B26D8D5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2C59308E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74A894DE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02640E53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8"/>
          <w:u w:val="single"/>
          <w:rtl/>
        </w:rPr>
        <w:t>السؤال الثاني:</w:t>
      </w:r>
      <w:r w:rsidRPr="00BD10AB">
        <w:rPr>
          <w:b/>
          <w:bCs/>
          <w:sz w:val="36"/>
          <w:szCs w:val="36"/>
          <w:u w:val="single"/>
          <w:rtl/>
        </w:rPr>
        <w:t>ضع</w:t>
      </w:r>
      <w:r w:rsidR="000007BD">
        <w:rPr>
          <w:rFonts w:hint="cs"/>
          <w:b/>
          <w:bCs/>
          <w:sz w:val="36"/>
          <w:szCs w:val="36"/>
          <w:u w:val="single"/>
          <w:rtl/>
        </w:rPr>
        <w:t>ي</w:t>
      </w:r>
      <w:r w:rsidRPr="00BD10AB">
        <w:rPr>
          <w:b/>
          <w:bCs/>
          <w:sz w:val="36"/>
          <w:szCs w:val="36"/>
          <w:u w:val="single"/>
          <w:rtl/>
        </w:rPr>
        <w:t xml:space="preserve">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كلمة </w:t>
      </w:r>
      <w:r w:rsidRPr="00BD10AB">
        <w:rPr>
          <w:b/>
          <w:bCs/>
          <w:sz w:val="36"/>
          <w:szCs w:val="36"/>
          <w:u w:val="single"/>
          <w:rtl/>
        </w:rPr>
        <w:t xml:space="preserve">( صح ) أمام العبارة الصحيحة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>, أ</w:t>
      </w:r>
      <w:r w:rsidRPr="00BD10AB">
        <w:rPr>
          <w:b/>
          <w:bCs/>
          <w:sz w:val="36"/>
          <w:szCs w:val="36"/>
          <w:u w:val="single"/>
          <w:rtl/>
        </w:rPr>
        <w:t xml:space="preserve">و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كلمة </w:t>
      </w:r>
      <w:r w:rsidRPr="00BD10AB">
        <w:rPr>
          <w:b/>
          <w:bCs/>
          <w:sz w:val="36"/>
          <w:szCs w:val="36"/>
          <w:u w:val="single"/>
          <w:rtl/>
        </w:rPr>
        <w:t>( خطأ ) أمام العبارة الخاطئة فيما يلي:</w:t>
      </w: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567"/>
        <w:gridCol w:w="993"/>
        <w:gridCol w:w="567"/>
        <w:gridCol w:w="850"/>
      </w:tblGrid>
      <w:tr w:rsidR="00BD10AB" w:rsidRPr="00BD10AB" w14:paraId="4C3E4F81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53863B6D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6804" w:type="dxa"/>
            <w:shd w:val="clear" w:color="auto" w:fill="auto"/>
          </w:tcPr>
          <w:p w14:paraId="5FA2A40F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العبارة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7D7CADA9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صحيحة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31F20E9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خاطئة</w:t>
            </w:r>
          </w:p>
        </w:tc>
      </w:tr>
      <w:tr w:rsidR="00BD10AB" w:rsidRPr="00BD10AB" w14:paraId="5CEB8D1B" w14:textId="77777777" w:rsidTr="008C5503">
        <w:trPr>
          <w:trHeight w:val="479"/>
        </w:trPr>
        <w:tc>
          <w:tcPr>
            <w:tcW w:w="567" w:type="dxa"/>
            <w:shd w:val="clear" w:color="auto" w:fill="auto"/>
          </w:tcPr>
          <w:p w14:paraId="0D7CDEEF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14:paraId="0A812CDA" w14:textId="77777777" w:rsidR="00BD10AB" w:rsidRPr="00BD10AB" w:rsidRDefault="00153064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الأمانة الحفاظ على أسرار الناس. </w:t>
            </w:r>
          </w:p>
        </w:tc>
        <w:tc>
          <w:tcPr>
            <w:tcW w:w="567" w:type="dxa"/>
            <w:shd w:val="clear" w:color="auto" w:fill="auto"/>
          </w:tcPr>
          <w:p w14:paraId="18A25940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2746AC9E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D58DDF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5496D1C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252B090E" w14:textId="77777777" w:rsidTr="008C5503">
        <w:trPr>
          <w:trHeight w:val="479"/>
        </w:trPr>
        <w:tc>
          <w:tcPr>
            <w:tcW w:w="567" w:type="dxa"/>
            <w:shd w:val="clear" w:color="auto" w:fill="auto"/>
          </w:tcPr>
          <w:p w14:paraId="53913F04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14:paraId="062B601D" w14:textId="77777777" w:rsidR="00BD10AB" w:rsidRPr="00BD10AB" w:rsidRDefault="00153064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إهمال الأمانة يقود إلى عقاب دنيوي وعقاب في الآخرة. </w:t>
            </w:r>
          </w:p>
        </w:tc>
        <w:tc>
          <w:tcPr>
            <w:tcW w:w="567" w:type="dxa"/>
            <w:shd w:val="clear" w:color="auto" w:fill="auto"/>
          </w:tcPr>
          <w:p w14:paraId="4912DBFA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738DDC6F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44E8DA1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749C2457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EA193BD" w14:textId="77777777" w:rsidTr="008C5503">
        <w:trPr>
          <w:trHeight w:val="465"/>
        </w:trPr>
        <w:tc>
          <w:tcPr>
            <w:tcW w:w="567" w:type="dxa"/>
            <w:shd w:val="clear" w:color="auto" w:fill="auto"/>
          </w:tcPr>
          <w:p w14:paraId="7F0723D7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14:paraId="4FF6F36E" w14:textId="77777777" w:rsidR="00BD10AB" w:rsidRPr="00BD10AB" w:rsidRDefault="00153064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التعليم والصحة من حقوق المواطن </w:t>
            </w:r>
            <w:r w:rsidR="00956B09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4FE5946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357B44A1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504AF13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2FBD5CE5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E8C4CE2" w14:textId="77777777" w:rsidTr="00D670F1">
        <w:trPr>
          <w:trHeight w:val="479"/>
        </w:trPr>
        <w:tc>
          <w:tcPr>
            <w:tcW w:w="567" w:type="dxa"/>
            <w:shd w:val="clear" w:color="auto" w:fill="auto"/>
          </w:tcPr>
          <w:p w14:paraId="67AD6544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14:paraId="0212D6F8" w14:textId="77777777" w:rsidR="00BD10AB" w:rsidRPr="00BD10AB" w:rsidRDefault="00153064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ضريبة القيمة المضافة في وطني 10%</w:t>
            </w:r>
            <w:r w:rsidR="00956B09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27CDA5D6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175FD000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1BB3E8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175AB988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33B1FFDF" w14:textId="77777777" w:rsidTr="008C5503">
        <w:trPr>
          <w:trHeight w:val="479"/>
        </w:trPr>
        <w:tc>
          <w:tcPr>
            <w:tcW w:w="567" w:type="dxa"/>
            <w:shd w:val="clear" w:color="auto" w:fill="auto"/>
          </w:tcPr>
          <w:p w14:paraId="376E2F9A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14:paraId="1924F4F3" w14:textId="11A1B547" w:rsidR="00BD10AB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زيارة المتاحف </w:t>
            </w:r>
            <w:r w:rsidR="004F2FE5">
              <w:rPr>
                <w:rFonts w:hint="cs"/>
                <w:b/>
                <w:bCs/>
                <w:sz w:val="32"/>
                <w:szCs w:val="32"/>
                <w:rtl/>
              </w:rPr>
              <w:t xml:space="preserve">لا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تساعدنا على فهم الماضي. </w:t>
            </w:r>
          </w:p>
        </w:tc>
        <w:tc>
          <w:tcPr>
            <w:tcW w:w="567" w:type="dxa"/>
            <w:shd w:val="clear" w:color="auto" w:fill="auto"/>
          </w:tcPr>
          <w:p w14:paraId="39D5C520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8F834F7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514C77D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4935E57E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4DC9A286" w14:textId="77777777" w:rsidTr="008C5503">
        <w:trPr>
          <w:trHeight w:val="479"/>
        </w:trPr>
        <w:tc>
          <w:tcPr>
            <w:tcW w:w="567" w:type="dxa"/>
            <w:shd w:val="clear" w:color="auto" w:fill="auto"/>
          </w:tcPr>
          <w:p w14:paraId="4EB1D378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14:paraId="170A8B0C" w14:textId="6F32597A" w:rsidR="00BD10AB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اهتم الإمام </w:t>
            </w:r>
            <w:r w:rsidR="004F2FE5">
              <w:rPr>
                <w:rFonts w:hint="cs"/>
                <w:b/>
                <w:bCs/>
                <w:sz w:val="32"/>
                <w:szCs w:val="32"/>
                <w:rtl/>
              </w:rPr>
              <w:t xml:space="preserve">سعود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بن سعود بالصغار وشجعهم.</w:t>
            </w:r>
          </w:p>
        </w:tc>
        <w:tc>
          <w:tcPr>
            <w:tcW w:w="567" w:type="dxa"/>
            <w:shd w:val="clear" w:color="auto" w:fill="auto"/>
          </w:tcPr>
          <w:p w14:paraId="0A8506C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2C61DBB5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136794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61D89B45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7C3A55E8" w14:textId="77777777" w:rsidTr="008C5503">
        <w:trPr>
          <w:trHeight w:val="479"/>
        </w:trPr>
        <w:tc>
          <w:tcPr>
            <w:tcW w:w="567" w:type="dxa"/>
            <w:shd w:val="clear" w:color="auto" w:fill="auto"/>
          </w:tcPr>
          <w:p w14:paraId="4B6CBD34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14:paraId="25A35B85" w14:textId="77777777" w:rsidR="00BD10AB" w:rsidRPr="00BD10AB" w:rsidRDefault="00542C3E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عالم الآثار يبحث عن الآثار ويكتشف عنها</w:t>
            </w:r>
            <w:r w:rsidR="002526F6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06FAB8D0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5B90BF94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B127D8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F67CD42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3E60ABBF" w14:textId="77777777" w:rsidTr="00D670F1">
        <w:trPr>
          <w:trHeight w:val="479"/>
        </w:trPr>
        <w:tc>
          <w:tcPr>
            <w:tcW w:w="567" w:type="dxa"/>
            <w:shd w:val="clear" w:color="auto" w:fill="auto"/>
          </w:tcPr>
          <w:p w14:paraId="64FEAC13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6804" w:type="dxa"/>
            <w:shd w:val="clear" w:color="auto" w:fill="auto"/>
          </w:tcPr>
          <w:p w14:paraId="191C4C6A" w14:textId="77777777" w:rsidR="00BD10AB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التاريخ لايقدم لنا العظة والعبرة.</w:t>
            </w:r>
          </w:p>
        </w:tc>
        <w:tc>
          <w:tcPr>
            <w:tcW w:w="567" w:type="dxa"/>
            <w:shd w:val="clear" w:color="auto" w:fill="auto"/>
          </w:tcPr>
          <w:p w14:paraId="6DAC4D7B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062552C3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60E4A5AE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EB4EFCF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201AC" w:rsidRPr="00BD10AB" w14:paraId="4CB0E080" w14:textId="77777777" w:rsidTr="00D670F1">
        <w:trPr>
          <w:trHeight w:val="479"/>
        </w:trPr>
        <w:tc>
          <w:tcPr>
            <w:tcW w:w="567" w:type="dxa"/>
            <w:shd w:val="clear" w:color="auto" w:fill="auto"/>
          </w:tcPr>
          <w:p w14:paraId="1DA9862C" w14:textId="77777777" w:rsidR="001201AC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6804" w:type="dxa"/>
            <w:shd w:val="clear" w:color="auto" w:fill="auto"/>
          </w:tcPr>
          <w:p w14:paraId="0B8CF9EA" w14:textId="77777777" w:rsidR="001201AC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العصر الحجري من عصور ماقبل التاريخ. </w:t>
            </w:r>
          </w:p>
        </w:tc>
        <w:tc>
          <w:tcPr>
            <w:tcW w:w="567" w:type="dxa"/>
            <w:shd w:val="clear" w:color="auto" w:fill="auto"/>
          </w:tcPr>
          <w:p w14:paraId="3A5C34C4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7E6103DD" w14:textId="77777777" w:rsidR="001201AC" w:rsidRPr="00BD10AB" w:rsidRDefault="001201AC" w:rsidP="006A196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6ADE2C1F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84F7E65" w14:textId="77777777" w:rsidR="001201AC" w:rsidRPr="00BD10AB" w:rsidRDefault="001201AC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201AC" w:rsidRPr="00BD10AB" w14:paraId="04F64BCF" w14:textId="77777777" w:rsidTr="00D670F1">
        <w:trPr>
          <w:trHeight w:val="479"/>
        </w:trPr>
        <w:tc>
          <w:tcPr>
            <w:tcW w:w="567" w:type="dxa"/>
            <w:shd w:val="clear" w:color="auto" w:fill="auto"/>
          </w:tcPr>
          <w:p w14:paraId="38A17959" w14:textId="77777777" w:rsidR="001201AC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6804" w:type="dxa"/>
            <w:shd w:val="clear" w:color="auto" w:fill="auto"/>
          </w:tcPr>
          <w:p w14:paraId="25B925EC" w14:textId="77777777" w:rsidR="001201AC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قاد القوات السعودية في معركة تربة غالية البقمة. </w:t>
            </w:r>
          </w:p>
        </w:tc>
        <w:tc>
          <w:tcPr>
            <w:tcW w:w="567" w:type="dxa"/>
            <w:shd w:val="clear" w:color="auto" w:fill="auto"/>
          </w:tcPr>
          <w:p w14:paraId="4AF0995D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0B385B55" w14:textId="77777777" w:rsidR="001201AC" w:rsidRPr="00BD10AB" w:rsidRDefault="001201AC" w:rsidP="006A196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0C14777E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0838C550" w14:textId="77777777" w:rsidR="001201AC" w:rsidRPr="00BD10AB" w:rsidRDefault="001201AC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201AC" w:rsidRPr="00BD10AB" w14:paraId="58025CEE" w14:textId="77777777" w:rsidTr="00D670F1">
        <w:trPr>
          <w:trHeight w:val="479"/>
        </w:trPr>
        <w:tc>
          <w:tcPr>
            <w:tcW w:w="567" w:type="dxa"/>
            <w:shd w:val="clear" w:color="auto" w:fill="auto"/>
          </w:tcPr>
          <w:p w14:paraId="77C6EB15" w14:textId="77777777" w:rsidR="001201AC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6804" w:type="dxa"/>
            <w:shd w:val="clear" w:color="auto" w:fill="auto"/>
          </w:tcPr>
          <w:p w14:paraId="25358F40" w14:textId="10597E01" w:rsidR="001201AC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حدثت معركة الرس في القصيم عام 12</w:t>
            </w:r>
            <w:r w:rsidR="004F2FE5">
              <w:rPr>
                <w:rFonts w:hint="cs"/>
                <w:b/>
                <w:bCs/>
                <w:sz w:val="32"/>
                <w:szCs w:val="32"/>
                <w:rtl/>
              </w:rPr>
              <w:t>88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ه.</w:t>
            </w:r>
          </w:p>
        </w:tc>
        <w:tc>
          <w:tcPr>
            <w:tcW w:w="567" w:type="dxa"/>
            <w:shd w:val="clear" w:color="auto" w:fill="auto"/>
          </w:tcPr>
          <w:p w14:paraId="12C53F3A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341757A8" w14:textId="77777777" w:rsidR="001201AC" w:rsidRPr="00BD10AB" w:rsidRDefault="001201AC" w:rsidP="006A196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7E8A9BB9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2685044A" w14:textId="77777777" w:rsidR="001201AC" w:rsidRPr="00BD10AB" w:rsidRDefault="001201AC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201AC" w:rsidRPr="00BD10AB" w14:paraId="54FA1EF2" w14:textId="77777777" w:rsidTr="00D670F1">
        <w:trPr>
          <w:trHeight w:val="479"/>
        </w:trPr>
        <w:tc>
          <w:tcPr>
            <w:tcW w:w="567" w:type="dxa"/>
            <w:shd w:val="clear" w:color="auto" w:fill="auto"/>
          </w:tcPr>
          <w:p w14:paraId="6DB3EC54" w14:textId="77777777" w:rsidR="001201AC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6804" w:type="dxa"/>
            <w:shd w:val="clear" w:color="auto" w:fill="auto"/>
          </w:tcPr>
          <w:p w14:paraId="2A7E3280" w14:textId="77777777" w:rsidR="001201AC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أصبحت الدرعية خراباً ودماراً بسبب وحشية إبراهيم باشا</w:t>
            </w:r>
            <w:r w:rsidR="009530AC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46642633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0B1A5A3B" w14:textId="77777777" w:rsidR="001201AC" w:rsidRPr="00BD10AB" w:rsidRDefault="001201AC" w:rsidP="006A196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0D044BE6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78E06E73" w14:textId="77777777" w:rsidR="001201AC" w:rsidRPr="00BD10AB" w:rsidRDefault="001201AC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1A821CC8" w14:textId="77777777" w:rsidR="00BD10AB" w:rsidRPr="00BD10AB" w:rsidRDefault="00BD10AB" w:rsidP="00BD10AB">
      <w:pPr>
        <w:rPr>
          <w:vanish/>
        </w:rPr>
      </w:pP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148C23E5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0C96E998" w14:textId="0C1728AF" w:rsidR="00BD10AB" w:rsidRPr="00BD10AB" w:rsidRDefault="00605294" w:rsidP="006052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05294">
              <w:rPr>
                <w:rFonts w:hint="cs"/>
                <w:b/>
                <w:bCs/>
                <w:rtl/>
              </w:rPr>
              <w:t>ثلاث ارباع لكل فقرة</w:t>
            </w:r>
          </w:p>
        </w:tc>
      </w:tr>
      <w:tr w:rsidR="00BD10AB" w:rsidRPr="00BD10AB" w14:paraId="2A750383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5F49BA18" w14:textId="77777777" w:rsidR="00BD10AB" w:rsidRPr="00BD10AB" w:rsidRDefault="003B747E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9</w:t>
            </w:r>
          </w:p>
        </w:tc>
      </w:tr>
    </w:tbl>
    <w:p w14:paraId="6614756E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39E9E9AF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5DB6A78E" w14:textId="77777777" w:rsidR="00BD10AB" w:rsidRPr="00BD10AB" w:rsidRDefault="00BD10AB" w:rsidP="00BD10AB">
      <w:pPr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6"/>
          <w:u w:val="single"/>
          <w:rtl/>
        </w:rPr>
        <w:t>السؤال الثالث: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Pr="00BD10AB">
        <w:rPr>
          <w:b/>
          <w:bCs/>
          <w:sz w:val="36"/>
          <w:szCs w:val="36"/>
          <w:u w:val="single"/>
          <w:rtl/>
        </w:rPr>
        <w:t xml:space="preserve">علل لما يأتي: </w:t>
      </w:r>
    </w:p>
    <w:p w14:paraId="4346C947" w14:textId="5CB51A3B" w:rsidR="00BD10AB" w:rsidRPr="00BD10AB" w:rsidRDefault="009530AC" w:rsidP="004F5121">
      <w:pPr>
        <w:ind w:left="567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F054CF">
        <w:rPr>
          <w:rFonts w:hint="cs"/>
          <w:b/>
          <w:bCs/>
          <w:sz w:val="32"/>
          <w:szCs w:val="32"/>
          <w:rtl/>
        </w:rPr>
        <w:t xml:space="preserve">أطلق مانع المريدي على أرض المليبيد وغصيبة </w:t>
      </w:r>
      <w:r w:rsidR="007842C4">
        <w:rPr>
          <w:rFonts w:hint="cs"/>
          <w:b/>
          <w:bCs/>
          <w:sz w:val="32"/>
          <w:szCs w:val="32"/>
          <w:rtl/>
        </w:rPr>
        <w:t>مسمى الدرعية</w:t>
      </w:r>
      <w:r>
        <w:rPr>
          <w:rFonts w:hint="cs"/>
          <w:b/>
          <w:bCs/>
          <w:sz w:val="32"/>
          <w:szCs w:val="32"/>
          <w:rtl/>
        </w:rPr>
        <w:t>.</w:t>
      </w:r>
      <w:r w:rsidR="00605294">
        <w:rPr>
          <w:rFonts w:hint="cs"/>
          <w:b/>
          <w:bCs/>
          <w:sz w:val="32"/>
          <w:szCs w:val="32"/>
          <w:rtl/>
        </w:rPr>
        <w:t xml:space="preserve"> </w:t>
      </w:r>
      <w:r w:rsidR="00605294" w:rsidRPr="00960F94">
        <w:rPr>
          <w:rFonts w:hint="cs"/>
          <w:b/>
          <w:bCs/>
          <w:color w:val="C00000"/>
          <w:sz w:val="32"/>
          <w:szCs w:val="32"/>
          <w:rtl/>
        </w:rPr>
        <w:t>( نصف درجة )</w:t>
      </w:r>
    </w:p>
    <w:p w14:paraId="0DA488B4" w14:textId="703C1E0B" w:rsidR="00D668F5" w:rsidRDefault="00960F94" w:rsidP="00D668F5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نسبة إلى قبيلة الدروع فرع ف من قبيلة بني حنيفة ينتسب إليها مانع المريدي </w:t>
      </w:r>
      <w:r w:rsidR="00BD10AB" w:rsidRPr="00BD10AB">
        <w:rPr>
          <w:rFonts w:hint="cs"/>
          <w:b/>
          <w:bCs/>
          <w:sz w:val="32"/>
          <w:szCs w:val="32"/>
          <w:rtl/>
        </w:rPr>
        <w:t>.............</w:t>
      </w:r>
    </w:p>
    <w:p w14:paraId="7C1D280B" w14:textId="359F2F66" w:rsidR="00BD10AB" w:rsidRPr="00BD10AB" w:rsidRDefault="009530AC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ب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7842C4">
        <w:rPr>
          <w:rFonts w:hint="cs"/>
          <w:b/>
          <w:bCs/>
          <w:sz w:val="32"/>
          <w:szCs w:val="32"/>
          <w:rtl/>
        </w:rPr>
        <w:t>وصف بعض المؤرخين الإمام سعود بن عبد العزيز بسعود الكبير</w:t>
      </w:r>
      <w:r>
        <w:rPr>
          <w:rFonts w:hint="cs"/>
          <w:b/>
          <w:bCs/>
          <w:sz w:val="32"/>
          <w:szCs w:val="32"/>
          <w:rtl/>
        </w:rPr>
        <w:t>.</w:t>
      </w:r>
      <w:r w:rsidR="00605294" w:rsidRPr="00605294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605294" w:rsidRPr="00960F94">
        <w:rPr>
          <w:rFonts w:hint="cs"/>
          <w:b/>
          <w:bCs/>
          <w:color w:val="C00000"/>
          <w:sz w:val="32"/>
          <w:szCs w:val="32"/>
          <w:rtl/>
        </w:rPr>
        <w:t>( نصف درجة )</w:t>
      </w:r>
    </w:p>
    <w:p w14:paraId="05963937" w14:textId="02050D75" w:rsidR="00BD10AB" w:rsidRPr="00BD10AB" w:rsidRDefault="00960F94" w:rsidP="00A42BB4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لأن الدولة السعودية الأولى وصلت إلى اقصى اتساع لها في عهده </w:t>
      </w:r>
      <w:r w:rsidR="00BD10AB" w:rsidRPr="00BD10AB">
        <w:rPr>
          <w:b/>
          <w:bCs/>
          <w:sz w:val="32"/>
          <w:szCs w:val="32"/>
          <w:rtl/>
        </w:rPr>
        <w:t>...</w:t>
      </w:r>
    </w:p>
    <w:p w14:paraId="6F1DB956" w14:textId="4E3FD09C" w:rsidR="00BD10AB" w:rsidRPr="00BD10AB" w:rsidRDefault="009530AC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ج</w:t>
      </w:r>
      <w:r w:rsidR="00BD10AB" w:rsidRPr="00BD10AB">
        <w:rPr>
          <w:rFonts w:hint="cs"/>
          <w:b/>
          <w:bCs/>
          <w:sz w:val="32"/>
          <w:szCs w:val="32"/>
          <w:rtl/>
        </w:rPr>
        <w:t>-.</w:t>
      </w:r>
      <w:r w:rsidR="007842C4">
        <w:rPr>
          <w:rFonts w:hint="cs"/>
          <w:b/>
          <w:bCs/>
          <w:sz w:val="32"/>
          <w:szCs w:val="32"/>
          <w:rtl/>
        </w:rPr>
        <w:t>سمي قصر الحكم في الدرعية بقصر السلوى</w:t>
      </w:r>
      <w:r>
        <w:rPr>
          <w:rFonts w:hint="cs"/>
          <w:b/>
          <w:bCs/>
          <w:sz w:val="32"/>
          <w:szCs w:val="32"/>
          <w:rtl/>
        </w:rPr>
        <w:t>.</w:t>
      </w:r>
      <w:r w:rsidR="00605294" w:rsidRPr="00605294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605294" w:rsidRPr="00960F94">
        <w:rPr>
          <w:rFonts w:hint="cs"/>
          <w:b/>
          <w:bCs/>
          <w:color w:val="C00000"/>
          <w:sz w:val="32"/>
          <w:szCs w:val="32"/>
          <w:rtl/>
        </w:rPr>
        <w:t>( نصف درجة )</w:t>
      </w:r>
    </w:p>
    <w:p w14:paraId="625C0795" w14:textId="50052CC1" w:rsidR="00BD10AB" w:rsidRPr="00BD10AB" w:rsidRDefault="00960F94" w:rsidP="00A42BB4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تيمنا بهذا  الاسم  المأخوذ من السلوان وهو كل مايبعث على السعادة والانس في النفس </w:t>
      </w:r>
      <w:r w:rsidR="00BD10AB" w:rsidRPr="00BD10AB">
        <w:rPr>
          <w:b/>
          <w:bCs/>
          <w:sz w:val="32"/>
          <w:szCs w:val="32"/>
          <w:rtl/>
        </w:rPr>
        <w:t>.............</w:t>
      </w:r>
    </w:p>
    <w:p w14:paraId="7F9BDC55" w14:textId="62F65BFB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د</w:t>
      </w:r>
      <w:r w:rsidR="00BD10AB" w:rsidRPr="00BD10AB">
        <w:rPr>
          <w:rFonts w:hint="cs"/>
          <w:b/>
          <w:bCs/>
          <w:sz w:val="32"/>
          <w:szCs w:val="32"/>
          <w:rtl/>
        </w:rPr>
        <w:t>-</w:t>
      </w:r>
      <w:r w:rsidR="007842C4">
        <w:rPr>
          <w:rFonts w:hint="cs"/>
          <w:b/>
          <w:bCs/>
          <w:sz w:val="32"/>
          <w:szCs w:val="32"/>
          <w:rtl/>
        </w:rPr>
        <w:t>تسمي</w:t>
      </w:r>
      <w:r w:rsidR="009530AC">
        <w:rPr>
          <w:rFonts w:hint="cs"/>
          <w:b/>
          <w:bCs/>
          <w:sz w:val="32"/>
          <w:szCs w:val="32"/>
          <w:rtl/>
        </w:rPr>
        <w:t>ة</w:t>
      </w:r>
      <w:r w:rsidR="007842C4">
        <w:rPr>
          <w:rFonts w:hint="cs"/>
          <w:b/>
          <w:bCs/>
          <w:sz w:val="32"/>
          <w:szCs w:val="32"/>
          <w:rtl/>
        </w:rPr>
        <w:t xml:space="preserve"> معركة النار التي وقعت في الدرعية عام 1233ه بهذا الإسم</w:t>
      </w:r>
      <w:r w:rsidR="009530AC">
        <w:rPr>
          <w:rFonts w:hint="cs"/>
          <w:b/>
          <w:bCs/>
          <w:sz w:val="32"/>
          <w:szCs w:val="32"/>
          <w:rtl/>
        </w:rPr>
        <w:t>.</w:t>
      </w:r>
      <w:r w:rsidR="007842C4">
        <w:rPr>
          <w:rFonts w:hint="cs"/>
          <w:b/>
          <w:bCs/>
          <w:sz w:val="32"/>
          <w:szCs w:val="32"/>
          <w:rtl/>
        </w:rPr>
        <w:t xml:space="preserve"> </w:t>
      </w:r>
      <w:r w:rsidR="00BD10AB" w:rsidRPr="00BD10AB">
        <w:rPr>
          <w:b/>
          <w:bCs/>
          <w:sz w:val="32"/>
          <w:szCs w:val="32"/>
          <w:rtl/>
        </w:rPr>
        <w:tab/>
      </w:r>
      <w:r w:rsidR="00605294" w:rsidRPr="00960F94">
        <w:rPr>
          <w:rFonts w:hint="cs"/>
          <w:b/>
          <w:bCs/>
          <w:color w:val="C00000"/>
          <w:sz w:val="32"/>
          <w:szCs w:val="32"/>
          <w:rtl/>
        </w:rPr>
        <w:t>( نصف درجة )</w:t>
      </w:r>
    </w:p>
    <w:p w14:paraId="0B66D40C" w14:textId="77777777" w:rsidR="00605294" w:rsidRDefault="00960F94" w:rsidP="00C450E0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لأن العثمانيون قاموا بإضرام  النار في المزارع </w:t>
      </w:r>
      <w:r w:rsidR="00C450E0">
        <w:rPr>
          <w:rFonts w:hint="cs"/>
          <w:b/>
          <w:bCs/>
          <w:sz w:val="32"/>
          <w:szCs w:val="32"/>
          <w:rtl/>
        </w:rPr>
        <w:t xml:space="preserve"> </w:t>
      </w:r>
    </w:p>
    <w:p w14:paraId="29831C23" w14:textId="21FD2DA7" w:rsidR="00BD10AB" w:rsidRPr="00BD10AB" w:rsidRDefault="00187868" w:rsidP="00C450E0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ه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9530AC">
        <w:rPr>
          <w:rFonts w:hint="cs"/>
          <w:b/>
          <w:bCs/>
          <w:sz w:val="32"/>
          <w:szCs w:val="32"/>
          <w:rtl/>
        </w:rPr>
        <w:t xml:space="preserve">تسمية </w:t>
      </w:r>
      <w:r w:rsidR="007842C4">
        <w:rPr>
          <w:rFonts w:hint="cs"/>
          <w:b/>
          <w:bCs/>
          <w:sz w:val="32"/>
          <w:szCs w:val="32"/>
          <w:rtl/>
        </w:rPr>
        <w:t>معركة الحلوة التي وقعت عام 1253ه بمعركة الروم</w:t>
      </w:r>
      <w:r w:rsidR="009530AC">
        <w:rPr>
          <w:rFonts w:hint="cs"/>
          <w:b/>
          <w:bCs/>
          <w:sz w:val="32"/>
          <w:szCs w:val="32"/>
          <w:rtl/>
        </w:rPr>
        <w:t>.</w:t>
      </w:r>
      <w:r w:rsidR="00605294" w:rsidRPr="00605294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605294" w:rsidRPr="00960F94">
        <w:rPr>
          <w:rFonts w:hint="cs"/>
          <w:b/>
          <w:bCs/>
          <w:color w:val="C00000"/>
          <w:sz w:val="32"/>
          <w:szCs w:val="32"/>
          <w:rtl/>
        </w:rPr>
        <w:t>( نصف درجة )</w:t>
      </w:r>
    </w:p>
    <w:p w14:paraId="25DB37E5" w14:textId="43257FED" w:rsidR="00BD10AB" w:rsidRPr="00BD10AB" w:rsidRDefault="00960F94" w:rsidP="00D668F5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لكثرة عدد القتلى  في  صفوف العثمانيين </w:t>
      </w:r>
      <w:r w:rsidR="00BD10AB" w:rsidRPr="00BD10AB">
        <w:rPr>
          <w:b/>
          <w:bCs/>
          <w:sz w:val="32"/>
          <w:szCs w:val="32"/>
          <w:rtl/>
        </w:rPr>
        <w:t>.</w:t>
      </w:r>
    </w:p>
    <w:p w14:paraId="65FC031D" w14:textId="41CF7B40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و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A16BFE">
        <w:rPr>
          <w:b/>
          <w:bCs/>
          <w:sz w:val="32"/>
          <w:szCs w:val="32"/>
          <w:rtl/>
        </w:rPr>
        <w:t>–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9530AC">
        <w:rPr>
          <w:rFonts w:hint="cs"/>
          <w:b/>
          <w:bCs/>
          <w:sz w:val="32"/>
          <w:szCs w:val="32"/>
          <w:rtl/>
        </w:rPr>
        <w:t>ا</w:t>
      </w:r>
      <w:r w:rsidR="00A16BFE">
        <w:rPr>
          <w:rFonts w:hint="cs"/>
          <w:b/>
          <w:bCs/>
          <w:sz w:val="32"/>
          <w:szCs w:val="32"/>
          <w:rtl/>
        </w:rPr>
        <w:t>هتمام علماء الآثار في أنحاء العالم بآثار وطننا</w:t>
      </w:r>
      <w:r w:rsidR="009530AC">
        <w:rPr>
          <w:rFonts w:hint="cs"/>
          <w:b/>
          <w:bCs/>
          <w:sz w:val="32"/>
          <w:szCs w:val="32"/>
          <w:rtl/>
        </w:rPr>
        <w:t>.</w:t>
      </w:r>
      <w:r w:rsidR="00605294" w:rsidRPr="00605294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605294" w:rsidRPr="00960F94">
        <w:rPr>
          <w:rFonts w:hint="cs"/>
          <w:b/>
          <w:bCs/>
          <w:color w:val="C00000"/>
          <w:sz w:val="32"/>
          <w:szCs w:val="32"/>
          <w:rtl/>
        </w:rPr>
        <w:t>( نصف درجة )</w:t>
      </w:r>
    </w:p>
    <w:p w14:paraId="10104ED9" w14:textId="4DE7D5FD" w:rsidR="00BD10AB" w:rsidRPr="00BD10AB" w:rsidRDefault="00960F94" w:rsidP="00A42BB4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لأنها من اقدم الاثار البشرية في العالم .</w:t>
      </w:r>
      <w:r w:rsidR="00C450E0">
        <w:rPr>
          <w:rFonts w:hint="cs"/>
          <w:b/>
          <w:bCs/>
          <w:sz w:val="32"/>
          <w:szCs w:val="32"/>
          <w:rtl/>
        </w:rPr>
        <w:t xml:space="preserve"> </w:t>
      </w:r>
    </w:p>
    <w:tbl>
      <w:tblPr>
        <w:tblpPr w:leftFromText="180" w:rightFromText="180" w:vertAnchor="text" w:horzAnchor="page" w:tblpX="828" w:tblpY="9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097E3B45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5CAD901B" w14:textId="2EDB5B5A" w:rsidR="00BD10AB" w:rsidRPr="00BD10AB" w:rsidRDefault="00960F94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3</w:t>
            </w:r>
          </w:p>
        </w:tc>
      </w:tr>
      <w:tr w:rsidR="00BD10AB" w:rsidRPr="00BD10AB" w14:paraId="0B034003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AB48947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</w:tr>
    </w:tbl>
    <w:p w14:paraId="16BB770D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30D2FDE6" w14:textId="77777777" w:rsid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6"/>
          <w:u w:val="single"/>
          <w:rtl/>
        </w:rPr>
        <w:t>السؤال ال</w:t>
      </w:r>
      <w:r w:rsidRPr="00BD10AB">
        <w:rPr>
          <w:rFonts w:hint="cs"/>
          <w:b/>
          <w:bCs/>
          <w:sz w:val="36"/>
          <w:szCs w:val="36"/>
          <w:u w:val="single"/>
          <w:rtl/>
        </w:rPr>
        <w:t>رابع</w:t>
      </w:r>
      <w:r w:rsidRPr="00BD10AB">
        <w:rPr>
          <w:b/>
          <w:bCs/>
          <w:sz w:val="36"/>
          <w:szCs w:val="36"/>
          <w:u w:val="single"/>
          <w:rtl/>
        </w:rPr>
        <w:t>: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أج</w:t>
      </w:r>
      <w:r w:rsidR="009530AC">
        <w:rPr>
          <w:rFonts w:hint="cs"/>
          <w:b/>
          <w:bCs/>
          <w:sz w:val="36"/>
          <w:szCs w:val="36"/>
          <w:u w:val="single"/>
          <w:rtl/>
        </w:rPr>
        <w:t>يبي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عن الأسئلة التالية:</w:t>
      </w:r>
    </w:p>
    <w:p w14:paraId="296321AB" w14:textId="77777777" w:rsidR="00A16BFE" w:rsidRPr="00A16BFE" w:rsidRDefault="00A16BFE" w:rsidP="00BD10AB">
      <w:pPr>
        <w:jc w:val="lowKashida"/>
        <w:rPr>
          <w:b/>
          <w:bCs/>
          <w:sz w:val="32"/>
          <w:szCs w:val="32"/>
          <w:rtl/>
        </w:rPr>
      </w:pPr>
      <w:r w:rsidRPr="00A16BFE">
        <w:rPr>
          <w:rFonts w:hint="cs"/>
          <w:b/>
          <w:bCs/>
          <w:sz w:val="32"/>
          <w:szCs w:val="32"/>
          <w:rtl/>
        </w:rPr>
        <w:t xml:space="preserve">   </w:t>
      </w:r>
      <w:r w:rsidR="00CD37D4">
        <w:rPr>
          <w:rFonts w:hint="cs"/>
          <w:b/>
          <w:bCs/>
          <w:sz w:val="32"/>
          <w:szCs w:val="32"/>
          <w:rtl/>
        </w:rPr>
        <w:t xml:space="preserve">أ/ </w:t>
      </w:r>
      <w:r w:rsidRPr="00A16BFE">
        <w:rPr>
          <w:rFonts w:hint="cs"/>
          <w:b/>
          <w:bCs/>
          <w:sz w:val="32"/>
          <w:szCs w:val="32"/>
          <w:rtl/>
        </w:rPr>
        <w:t>أ</w:t>
      </w:r>
      <w:r w:rsidR="009530AC">
        <w:rPr>
          <w:rFonts w:hint="cs"/>
          <w:b/>
          <w:bCs/>
          <w:sz w:val="32"/>
          <w:szCs w:val="32"/>
          <w:rtl/>
        </w:rPr>
        <w:t>كملي</w:t>
      </w:r>
      <w:r w:rsidRPr="00A16BFE">
        <w:rPr>
          <w:rFonts w:hint="cs"/>
          <w:b/>
          <w:bCs/>
          <w:sz w:val="32"/>
          <w:szCs w:val="32"/>
          <w:rtl/>
        </w:rPr>
        <w:t xml:space="preserve"> الفراغات الآتية بالكلمة المناسبة :</w:t>
      </w:r>
    </w:p>
    <w:p w14:paraId="5B0F710A" w14:textId="77777777" w:rsidR="00A16BFE" w:rsidRPr="00A16BFE" w:rsidRDefault="00A16BFE" w:rsidP="00BD10AB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(</w:t>
      </w:r>
      <w:r w:rsidRPr="00A16BFE">
        <w:rPr>
          <w:rFonts w:hint="cs"/>
          <w:b/>
          <w:bCs/>
          <w:sz w:val="32"/>
          <w:szCs w:val="32"/>
          <w:rtl/>
        </w:rPr>
        <w:t xml:space="preserve">الحاضر </w:t>
      </w:r>
      <w:r w:rsidRPr="00A16BFE">
        <w:rPr>
          <w:b/>
          <w:bCs/>
          <w:sz w:val="32"/>
          <w:szCs w:val="32"/>
          <w:rtl/>
        </w:rPr>
        <w:t>–</w:t>
      </w:r>
      <w:r w:rsidRPr="00A16BFE">
        <w:rPr>
          <w:rFonts w:hint="cs"/>
          <w:b/>
          <w:bCs/>
          <w:sz w:val="32"/>
          <w:szCs w:val="32"/>
          <w:rtl/>
        </w:rPr>
        <w:t xml:space="preserve"> المستقبل </w:t>
      </w:r>
      <w:r>
        <w:rPr>
          <w:b/>
          <w:bCs/>
          <w:sz w:val="32"/>
          <w:szCs w:val="32"/>
          <w:rtl/>
        </w:rPr>
        <w:t>–</w:t>
      </w:r>
      <w:r w:rsidRPr="00A16BFE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العقد </w:t>
      </w:r>
      <w:r w:rsidR="00DB4B7A">
        <w:rPr>
          <w:rFonts w:hint="cs"/>
          <w:b/>
          <w:bCs/>
          <w:sz w:val="32"/>
          <w:szCs w:val="32"/>
          <w:rtl/>
        </w:rPr>
        <w:t xml:space="preserve">- </w:t>
      </w:r>
      <w:r>
        <w:rPr>
          <w:rFonts w:hint="cs"/>
          <w:b/>
          <w:bCs/>
          <w:sz w:val="32"/>
          <w:szCs w:val="32"/>
          <w:rtl/>
        </w:rPr>
        <w:t xml:space="preserve">إتقان العمل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الفاو- المواطن الصالح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العس</w:t>
      </w:r>
      <w:r w:rsidR="009530AC">
        <w:rPr>
          <w:rFonts w:hint="cs"/>
          <w:b/>
          <w:bCs/>
          <w:sz w:val="32"/>
          <w:szCs w:val="32"/>
          <w:rtl/>
        </w:rPr>
        <w:t>س</w:t>
      </w:r>
      <w:r w:rsidR="00DB4B7A">
        <w:rPr>
          <w:rFonts w:hint="cs"/>
          <w:b/>
          <w:bCs/>
          <w:sz w:val="32"/>
          <w:szCs w:val="32"/>
          <w:rtl/>
        </w:rPr>
        <w:t>)</w:t>
      </w:r>
    </w:p>
    <w:p w14:paraId="7A707741" w14:textId="6B932416" w:rsidR="00BD10AB" w:rsidRPr="00BD10AB" w:rsidRDefault="00187868" w:rsidP="00DB4B7A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1</w:t>
      </w:r>
      <w:r w:rsidR="00BD10AB" w:rsidRPr="00BD10AB">
        <w:rPr>
          <w:rFonts w:hint="cs"/>
          <w:b/>
          <w:bCs/>
          <w:sz w:val="32"/>
          <w:szCs w:val="32"/>
          <w:rtl/>
        </w:rPr>
        <w:t>-</w:t>
      </w:r>
      <w:r w:rsidR="00DB4B7A">
        <w:rPr>
          <w:rFonts w:hint="cs"/>
          <w:b/>
          <w:bCs/>
          <w:sz w:val="32"/>
          <w:szCs w:val="32"/>
          <w:rtl/>
        </w:rPr>
        <w:t>من الجهود التي بذلتها الدولتين السعودية الأولى والثانية في حفظ الأمن تطوير نظام ..</w:t>
      </w:r>
      <w:r w:rsidR="00960F94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العسس</w:t>
      </w:r>
      <w:r w:rsidR="00DB4B7A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..</w:t>
      </w:r>
      <w:r w:rsidR="00DB4B7A">
        <w:rPr>
          <w:rFonts w:hint="cs"/>
          <w:b/>
          <w:bCs/>
          <w:sz w:val="32"/>
          <w:szCs w:val="32"/>
          <w:rtl/>
        </w:rPr>
        <w:t>ليلاً</w:t>
      </w:r>
      <w:r w:rsidR="009530AC">
        <w:rPr>
          <w:rFonts w:hint="cs"/>
          <w:b/>
          <w:bCs/>
          <w:sz w:val="32"/>
          <w:szCs w:val="32"/>
          <w:rtl/>
        </w:rPr>
        <w:t>.</w:t>
      </w:r>
      <w:r w:rsidR="00960F94">
        <w:rPr>
          <w:rFonts w:hint="cs"/>
          <w:b/>
          <w:bCs/>
          <w:sz w:val="32"/>
          <w:szCs w:val="32"/>
          <w:rtl/>
        </w:rPr>
        <w:t xml:space="preserve"> </w:t>
      </w:r>
      <w:bookmarkStart w:id="1" w:name="_Hlk28728527"/>
      <w:r w:rsidR="00960F94" w:rsidRPr="00960F94">
        <w:rPr>
          <w:rFonts w:hint="cs"/>
          <w:b/>
          <w:bCs/>
          <w:color w:val="C00000"/>
          <w:sz w:val="32"/>
          <w:szCs w:val="32"/>
          <w:rtl/>
        </w:rPr>
        <w:t xml:space="preserve">( نصف درجة ) </w:t>
      </w:r>
      <w:bookmarkEnd w:id="1"/>
    </w:p>
    <w:p w14:paraId="479BE4A9" w14:textId="2BD92574" w:rsidR="00BD10AB" w:rsidRPr="00BD10AB" w:rsidRDefault="00187868" w:rsidP="004F5121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DB4B7A">
        <w:rPr>
          <w:rFonts w:hint="cs"/>
          <w:b/>
          <w:bCs/>
          <w:sz w:val="32"/>
          <w:szCs w:val="32"/>
          <w:rtl/>
        </w:rPr>
        <w:t>من المناطق ال</w:t>
      </w:r>
      <w:r w:rsidR="009530AC">
        <w:rPr>
          <w:rFonts w:hint="cs"/>
          <w:b/>
          <w:bCs/>
          <w:sz w:val="32"/>
          <w:szCs w:val="32"/>
          <w:rtl/>
        </w:rPr>
        <w:t>أ</w:t>
      </w:r>
      <w:r w:rsidR="00DB4B7A">
        <w:rPr>
          <w:rFonts w:hint="cs"/>
          <w:b/>
          <w:bCs/>
          <w:sz w:val="32"/>
          <w:szCs w:val="32"/>
          <w:rtl/>
        </w:rPr>
        <w:t xml:space="preserve">ثرية التي تم التنقيب فيها عن الآثار في وطننا مدينة </w:t>
      </w:r>
      <w:r w:rsidR="00DB4B7A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..</w:t>
      </w:r>
      <w:r w:rsidR="00960F94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الفاو</w:t>
      </w:r>
      <w:r w:rsidR="00DB4B7A">
        <w:rPr>
          <w:rFonts w:hint="cs"/>
          <w:b/>
          <w:bCs/>
          <w:sz w:val="32"/>
          <w:szCs w:val="32"/>
          <w:rtl/>
        </w:rPr>
        <w:t>..في وادي الدواسر قرب الرياض.</w:t>
      </w:r>
      <w:r w:rsidR="00960F94" w:rsidRPr="00960F94">
        <w:rPr>
          <w:rFonts w:hint="cs"/>
          <w:b/>
          <w:bCs/>
          <w:color w:val="C00000"/>
          <w:sz w:val="32"/>
          <w:szCs w:val="32"/>
          <w:rtl/>
        </w:rPr>
        <w:t xml:space="preserve"> ( نصف درجة )</w:t>
      </w:r>
    </w:p>
    <w:p w14:paraId="429FFE89" w14:textId="7E27BF9F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b/>
          <w:bCs/>
          <w:sz w:val="32"/>
          <w:szCs w:val="32"/>
          <w:rtl/>
        </w:rPr>
        <w:t>–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rFonts w:hint="cs"/>
          <w:b/>
          <w:bCs/>
          <w:sz w:val="32"/>
          <w:szCs w:val="32"/>
          <w:rtl/>
        </w:rPr>
        <w:t xml:space="preserve">يطلق مصطلح </w:t>
      </w:r>
      <w:r w:rsidR="00EA0A07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....</w:t>
      </w:r>
      <w:r w:rsidR="00960F94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العقد</w:t>
      </w:r>
      <w:r w:rsidR="00960F94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rFonts w:hint="cs"/>
          <w:b/>
          <w:bCs/>
          <w:sz w:val="32"/>
          <w:szCs w:val="32"/>
          <w:rtl/>
        </w:rPr>
        <w:t xml:space="preserve">...على فترة زمنية مدتها 10 سنوات. </w:t>
      </w:r>
      <w:bookmarkStart w:id="2" w:name="_Hlk28851153"/>
      <w:r w:rsidR="00960F94" w:rsidRPr="00960F94">
        <w:rPr>
          <w:rFonts w:hint="cs"/>
          <w:b/>
          <w:bCs/>
          <w:color w:val="C00000"/>
          <w:sz w:val="32"/>
          <w:szCs w:val="32"/>
          <w:rtl/>
        </w:rPr>
        <w:t>( نصف درجة )</w:t>
      </w:r>
      <w:bookmarkEnd w:id="2"/>
    </w:p>
    <w:p w14:paraId="0EF4B121" w14:textId="19CCA835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4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EA0A07">
        <w:rPr>
          <w:rFonts w:hint="cs"/>
          <w:b/>
          <w:bCs/>
          <w:sz w:val="32"/>
          <w:szCs w:val="32"/>
          <w:rtl/>
        </w:rPr>
        <w:t>....</w:t>
      </w:r>
      <w:r w:rsidR="00960F94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المواطن الصالح</w:t>
      </w:r>
      <w:r w:rsidR="00960F94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rFonts w:hint="cs"/>
          <w:b/>
          <w:bCs/>
          <w:sz w:val="32"/>
          <w:szCs w:val="32"/>
          <w:rtl/>
        </w:rPr>
        <w:t xml:space="preserve">...هو الإنسان ذو الخلق الحميد الملتزم بتعاليم دينه السمحة والمنتمي لوطنه والمجتهد في دراسته وعمله </w:t>
      </w:r>
      <w:r w:rsidR="00960F94" w:rsidRPr="00960F94">
        <w:rPr>
          <w:rFonts w:hint="cs"/>
          <w:b/>
          <w:bCs/>
          <w:color w:val="C00000"/>
          <w:sz w:val="32"/>
          <w:szCs w:val="32"/>
          <w:rtl/>
        </w:rPr>
        <w:t>( نصف درجة )</w:t>
      </w:r>
    </w:p>
    <w:p w14:paraId="5C3BECEB" w14:textId="3737EF3C" w:rsidR="00BD10AB" w:rsidRPr="00BD10AB" w:rsidRDefault="00187868" w:rsidP="0081096D">
      <w:pPr>
        <w:ind w:left="425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5</w:t>
      </w:r>
      <w:r w:rsidR="0081096D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b/>
          <w:bCs/>
          <w:sz w:val="32"/>
          <w:szCs w:val="32"/>
          <w:rtl/>
        </w:rPr>
        <w:t>–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rFonts w:hint="cs"/>
          <w:b/>
          <w:bCs/>
          <w:sz w:val="32"/>
          <w:szCs w:val="32"/>
          <w:rtl/>
        </w:rPr>
        <w:t>التاريخ يساعد على فهم .</w:t>
      </w:r>
      <w:r w:rsidR="00EA0A07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.</w:t>
      </w:r>
      <w:r w:rsidR="00960F94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الحاضر</w:t>
      </w:r>
      <w:r w:rsidR="00960F94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rFonts w:hint="cs"/>
          <w:b/>
          <w:bCs/>
          <w:sz w:val="32"/>
          <w:szCs w:val="32"/>
          <w:rtl/>
        </w:rPr>
        <w:t>.....</w:t>
      </w:r>
      <w:r w:rsidR="00960F94" w:rsidRPr="00960F94">
        <w:rPr>
          <w:rFonts w:hint="cs"/>
          <w:b/>
          <w:bCs/>
          <w:color w:val="C00000"/>
          <w:sz w:val="32"/>
          <w:szCs w:val="32"/>
          <w:rtl/>
        </w:rPr>
        <w:t xml:space="preserve"> ( نصف درجة )</w:t>
      </w:r>
    </w:p>
    <w:p w14:paraId="01FCDA7A" w14:textId="07E04523" w:rsidR="00D668F5" w:rsidRDefault="00BD10AB" w:rsidP="00D668F5">
      <w:pPr>
        <w:rPr>
          <w:b/>
          <w:bCs/>
          <w:sz w:val="32"/>
          <w:szCs w:val="32"/>
          <w:rtl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    </w:t>
      </w:r>
      <w:r w:rsidR="0018786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6</w:t>
      </w:r>
      <w:r w:rsidRPr="00BD10AB">
        <w:rPr>
          <w:rFonts w:hint="cs"/>
          <w:b/>
          <w:bCs/>
          <w:sz w:val="32"/>
          <w:szCs w:val="32"/>
          <w:rtl/>
        </w:rPr>
        <w:t xml:space="preserve"> -.</w:t>
      </w:r>
      <w:r w:rsidR="00EA0A07">
        <w:rPr>
          <w:rFonts w:hint="cs"/>
          <w:b/>
          <w:bCs/>
          <w:sz w:val="32"/>
          <w:szCs w:val="32"/>
          <w:rtl/>
        </w:rPr>
        <w:t>من مظاهر الأمانة</w:t>
      </w:r>
      <w:r w:rsidR="00F5500C">
        <w:rPr>
          <w:rFonts w:hint="cs"/>
          <w:b/>
          <w:bCs/>
          <w:sz w:val="32"/>
          <w:szCs w:val="32"/>
          <w:rtl/>
        </w:rPr>
        <w:t>:</w:t>
      </w:r>
      <w:r w:rsidR="00EA0A07">
        <w:rPr>
          <w:rFonts w:hint="cs"/>
          <w:b/>
          <w:bCs/>
          <w:sz w:val="32"/>
          <w:szCs w:val="32"/>
          <w:rtl/>
        </w:rPr>
        <w:t xml:space="preserve"> ...</w:t>
      </w:r>
      <w:r w:rsidR="00EA0A07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.</w:t>
      </w:r>
      <w:r w:rsidR="00960F94" w:rsidRPr="00960F94">
        <w:rPr>
          <w:rFonts w:hint="cs"/>
          <w:b/>
          <w:bCs/>
          <w:color w:val="1F4E79" w:themeColor="accent1" w:themeShade="80"/>
          <w:sz w:val="32"/>
          <w:szCs w:val="32"/>
          <w:rtl/>
        </w:rPr>
        <w:t>إتقان العمل</w:t>
      </w:r>
      <w:r w:rsidR="00EA0A07">
        <w:rPr>
          <w:rFonts w:hint="cs"/>
          <w:b/>
          <w:bCs/>
          <w:sz w:val="32"/>
          <w:szCs w:val="32"/>
          <w:rtl/>
        </w:rPr>
        <w:t>.......</w:t>
      </w:r>
      <w:r w:rsidR="00960F94" w:rsidRPr="00960F94">
        <w:rPr>
          <w:rFonts w:hint="cs"/>
          <w:b/>
          <w:bCs/>
          <w:color w:val="C00000"/>
          <w:sz w:val="32"/>
          <w:szCs w:val="32"/>
          <w:rtl/>
        </w:rPr>
        <w:t xml:space="preserve"> ( نصف درجة )</w:t>
      </w:r>
    </w:p>
    <w:p w14:paraId="5C562B66" w14:textId="77777777" w:rsidR="00D668F5" w:rsidRPr="00D668F5" w:rsidRDefault="00D668F5" w:rsidP="00D668F5">
      <w:pPr>
        <w:rPr>
          <w:sz w:val="32"/>
          <w:szCs w:val="32"/>
        </w:rPr>
      </w:pPr>
    </w:p>
    <w:tbl>
      <w:tblPr>
        <w:tblpPr w:leftFromText="180" w:rightFromText="180" w:vertAnchor="text" w:horzAnchor="margin" w:tblpY="154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53B4F88C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70CBC0EB" w14:textId="5C7F99FF" w:rsidR="00BD10AB" w:rsidRPr="00BD10AB" w:rsidRDefault="00605294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3</w:t>
            </w:r>
          </w:p>
        </w:tc>
      </w:tr>
      <w:tr w:rsidR="00BD10AB" w:rsidRPr="00BD10AB" w14:paraId="58F2D6DF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60AFF264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</w:tr>
    </w:tbl>
    <w:p w14:paraId="7729FC1B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20B98282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07D081E2" w14:textId="77777777" w:rsidR="009A4D59" w:rsidRDefault="00BD10AB" w:rsidP="00BD10AB">
      <w:pPr>
        <w:jc w:val="center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 xml:space="preserve">انتهت الأسئلة ,,,,, </w:t>
      </w:r>
      <w:r w:rsidRPr="00BD10AB">
        <w:rPr>
          <w:rFonts w:hint="cs"/>
          <w:b/>
          <w:bCs/>
          <w:sz w:val="32"/>
          <w:szCs w:val="32"/>
          <w:rtl/>
        </w:rPr>
        <w:t>وفقك الله.</w:t>
      </w:r>
    </w:p>
    <w:p w14:paraId="6513679B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347AA177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BFF8D" w14:textId="77777777" w:rsidR="004F7813" w:rsidRDefault="004F7813" w:rsidP="00A92AB4">
      <w:r>
        <w:separator/>
      </w:r>
    </w:p>
  </w:endnote>
  <w:endnote w:type="continuationSeparator" w:id="0">
    <w:p w14:paraId="39DC47B0" w14:textId="77777777" w:rsidR="004F7813" w:rsidRDefault="004F7813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EC790C45-C597-4FF7-831D-503B0DBB22D9}"/>
    <w:embedBold r:id="rId2" w:fontKey="{C637AA41-41D8-40F8-B2AA-29FFFEC0BB30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243F214-BE26-4729-8741-ABC7F6BF8F6D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3662FF1E-C6CB-4DAB-98D4-9B0B63644F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E9BC1E4-2FF4-4C74-9992-D1B1EFABD7F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AA5B1" w14:textId="77777777" w:rsidR="00C450E0" w:rsidRDefault="00C450E0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40D328" wp14:editId="52F1AE59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80AE2" w14:textId="77777777" w:rsidR="00C450E0" w:rsidRPr="00374657" w:rsidRDefault="00C450E0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7A264256" w14:textId="77777777" w:rsidR="00C450E0" w:rsidRPr="00374657" w:rsidRDefault="00C450E0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8CBCCF6" w14:textId="77777777" w:rsidR="00C450E0" w:rsidRPr="00374657" w:rsidRDefault="00C450E0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D82CC9D" w14:textId="77777777" w:rsidR="00C450E0" w:rsidRPr="00374657" w:rsidRDefault="00C450E0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40D32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18wEAAMYDAAAOAAAAZHJzL2Uyb0RvYy54bWysU9tu2zAMfR+wfxD0vjhOnXYx4hRdiw4D&#10;ugvQ7gMYWY6F2aJGKbG7rx8lp1m2vQ17EcSLDg8PqfX12HfioMkbtJXMZ3MptFVYG7ur5Nen+zdv&#10;pfABbA0dWl3JZ+3l9eb1q/XgSr3AFrtak2AQ68vBVbINwZVZ5lWre/AzdNpysEHqIbBJu6wmGBi9&#10;77LFfH6ZDUi1I1Tae/beTUG5SfhNo1X43DReB9FVkrmFdFI6t/HMNmsodwSuNepIA/6BRQ/GctET&#10;1B0EEHsyf0H1RhF6bMJMYZ9h0xilUw/cTT7/o5vHFpxOvbA43p1k8v8PVn06fCFh6koWUljoeURP&#10;egziHY5iFdUZnC856dFxWhjZzVNOnXr3gOqbFxZvW7A7fUOEQ6uhZnZ5fJmdPZ1wfATZDh+x5jKw&#10;D5iAxob6KB2LIRidp/R8mkykothZrJb56mopheLYRZFfXqTRZVC+vHbkw3uNvYiXShJPPqHD4cGH&#10;yAbKl5RYzOK96bo0/c7+5uDE6EnsI+GJehi341GNLdbP3AfhtEy8/HxpkX5IMfAiVdJ/3wNpKboP&#10;lrVY5UURNy8ZxfJqwQadR7bnEbCKoSoZpJiut2Ha1r0js2u50qS+xRvWrzGptSj0xOrIm5cldXxc&#10;7LiN53bK+vX9Nj8BAAD//wMAUEsDBBQABgAIAAAAIQC1jI264QAAAA4BAAAPAAAAZHJzL2Rvd25y&#10;ZXYueG1sTI/NTsMwEITvSLyDtUjcqN1A0ibEqRCIK6jlR+LmxtskIl5HsduEt2d7gtuOZjT7TbmZ&#10;XS9OOIbOk4blQoFAqr3tqNHw/vZ8swYRoiFrek+o4QcDbKrLi9IU1k+0xdMuNoJLKBRGQxvjUEgZ&#10;6hadCQs/ILF38KMzkeXYSDuaictdLxOlMulMR/yhNQM+tlh/745Ow8fL4evzTr02Ty4dJj8rSS6X&#10;Wl9fzQ/3ICLO8S8MZ3xGh4qZ9v5INohew+0qZ/TIRrpKeNU5skzzDMSeryxJ1yCrUv6fUf0CAAD/&#10;/wMAUEsBAi0AFAAGAAgAAAAhALaDOJL+AAAA4QEAABMAAAAAAAAAAAAAAAAAAAAAAFtDb250ZW50&#10;X1R5cGVzXS54bWxQSwECLQAUAAYACAAAACEAOP0h/9YAAACUAQAACwAAAAAAAAAAAAAAAAAvAQAA&#10;X3JlbHMvLnJlbHNQSwECLQAUAAYACAAAACEA4TQQtfMBAADGAwAADgAAAAAAAAAAAAAAAAAuAgAA&#10;ZHJzL2Uyb0RvYy54bWxQSwECLQAUAAYACAAAACEAtYyNuuEAAAAOAQAADwAAAAAAAAAAAAAAAABN&#10;BAAAZHJzL2Rvd25yZXYueG1sUEsFBgAAAAAEAAQA8wAAAFsFAAAAAA==&#10;" filled="f" stroked="f">
              <v:textbox>
                <w:txbxContent>
                  <w:p w14:paraId="0BD80AE2" w14:textId="77777777" w:rsidR="00C450E0" w:rsidRPr="00374657" w:rsidRDefault="00C450E0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7A264256" w14:textId="77777777" w:rsidR="00C450E0" w:rsidRPr="00374657" w:rsidRDefault="00C450E0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8CBCCF6" w14:textId="77777777" w:rsidR="00C450E0" w:rsidRPr="00374657" w:rsidRDefault="00C450E0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D82CC9D" w14:textId="77777777" w:rsidR="00C450E0" w:rsidRPr="00374657" w:rsidRDefault="00C450E0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BA8040" wp14:editId="39D6CAA7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11C1B" w14:textId="77777777" w:rsidR="00C450E0" w:rsidRPr="00374657" w:rsidRDefault="00C450E0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5D3031CA" w14:textId="77777777" w:rsidR="00C450E0" w:rsidRPr="00374657" w:rsidRDefault="00C450E0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BA8040" id="Text Box 19" o:spid="_x0000_s1028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5CD11C1B" w14:textId="77777777" w:rsidR="00C450E0" w:rsidRPr="00374657" w:rsidRDefault="00C450E0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5D3031CA" w14:textId="77777777" w:rsidR="00C450E0" w:rsidRPr="00374657" w:rsidRDefault="00C450E0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E4F1" w14:textId="77777777" w:rsidR="00C450E0" w:rsidRDefault="00C450E0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B2230F" wp14:editId="74F7C3C6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FA3B9" w14:textId="77777777" w:rsidR="00C450E0" w:rsidRPr="00374657" w:rsidRDefault="00C450E0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0698A20A" w14:textId="77777777" w:rsidR="00C450E0" w:rsidRPr="00374657" w:rsidRDefault="00C450E0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88D0518" w14:textId="77777777" w:rsidR="00C450E0" w:rsidRPr="00374657" w:rsidRDefault="00C450E0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5092AAE" w14:textId="77777777" w:rsidR="00C450E0" w:rsidRPr="00374657" w:rsidRDefault="00C450E0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2230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I9gEAAM0DAAAOAAAAZHJzL2Uyb0RvYy54bWysU9tu2zAMfR+wfxD0vjhOnHYx4hRdiw4D&#10;ugvQ9gNkWbaF2aJGKbGzrx8lJ1m2vg17EcSLDg8Pqc3N2Hdsr9BpMAVPZ3POlJFQadMU/OX54d17&#10;zpwXphIdGFXwg3L8Zvv2zWawuVpAC12lkBGIcflgC956b/MkcbJVvXAzsMpQsAbshScTm6RCMRB6&#10;3yWL+fwqGQAriyCVc+S9n4J8G/HrWkn/ta6d8qwrOHHz8cR4luFMthuRNyhsq+WRhvgHFr3Qhoqe&#10;oe6FF2yH+hVUryWCg9rPJPQJ1LWWKvZA3aTzv7p5aoVVsRcSx9mzTO7/wcov+2/IdFXwJWdG9DSi&#10;ZzV69gFGtg7qDNbllPRkKc2P5KYpx06dfQT53TEDd60wjbpFhKFVoiJ2aXiZXDydcFwAKYfPUFEZ&#10;sfMQgcYa+yAdicEInaZ0OE8mUJHkzNardH294kxSbJmlV8s4ukTkp9cWnf+ooGfhUnCkyUd0sX90&#10;PrAR+SklFDPwoLsuTr8zfzgoMXgi+0B4ou7HcowyZSdRSqgO1A7CtFP0B+jSAv7kbKB9Krj7sROo&#10;OOs+GZJknWZZWMBoZKvrBRl4GSkvI8JIgiq452y63vlpaXcWddNSpWkIBm5JxlrHDoPeE6sjfdqZ&#10;2Phxv8NSXtox6/cv3P4CAAD//wMAUEsDBBQABgAIAAAAIQDOcNP04AAAAA4BAAAPAAAAZHJzL2Rv&#10;d25yZXYueG1sTI/BTsMwDIbvSLxDZCRuLOmWllGaTgjEFcQ2kLhljddWa5yqydby9qQnONr/p9+f&#10;i81kO3bBwbeOFCQLAQypcqalWsF+93q3BuaDJqM7R6jgBz1syuurQufGjfSBl22oWSwhn2sFTQh9&#10;zrmvGrTaL1yPFLOjG6wOcRxqbgY9xnLb8aUQGbe6pXih0T0+N1idtmer4PPt+P0lxXv9YtN+dJPg&#10;ZB+4Urc309MjsIBT+INh1o/qUEangzuT8axTsLqXWURjkAm5AjYjSSolsMO8S9cJ8LLg/98ofwEA&#10;AP//AwBQSwECLQAUAAYACAAAACEAtoM4kv4AAADhAQAAEwAAAAAAAAAAAAAAAAAAAAAAW0NvbnRl&#10;bnRfVHlwZXNdLnhtbFBLAQItABQABgAIAAAAIQA4/SH/1gAAAJQBAAALAAAAAAAAAAAAAAAAAC8B&#10;AABfcmVscy8ucmVsc1BLAQItABQABgAIAAAAIQBwaKtI9gEAAM0DAAAOAAAAAAAAAAAAAAAAAC4C&#10;AABkcnMvZTJvRG9jLnhtbFBLAQItABQABgAIAAAAIQDOcNP04AAAAA4BAAAPAAAAAAAAAAAAAAAA&#10;AFAEAABkcnMvZG93bnJldi54bWxQSwUGAAAAAAQABADzAAAAXQUAAAAA&#10;" filled="f" stroked="f">
              <v:textbox>
                <w:txbxContent>
                  <w:p w14:paraId="08DFA3B9" w14:textId="77777777" w:rsidR="00C450E0" w:rsidRPr="00374657" w:rsidRDefault="00C450E0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0698A20A" w14:textId="77777777" w:rsidR="00C450E0" w:rsidRPr="00374657" w:rsidRDefault="00C450E0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88D0518" w14:textId="77777777" w:rsidR="00C450E0" w:rsidRPr="00374657" w:rsidRDefault="00C450E0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5092AAE" w14:textId="77777777" w:rsidR="00C450E0" w:rsidRPr="00374657" w:rsidRDefault="00C450E0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01E6E27" wp14:editId="0A74A550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AD774" w14:textId="77777777" w:rsidR="00C450E0" w:rsidRPr="00374657" w:rsidRDefault="00C450E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8084214" w14:textId="77777777" w:rsidR="00C450E0" w:rsidRPr="00374657" w:rsidRDefault="00C450E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1E6E27" id="Text Box 8" o:spid="_x0000_s1032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105AD774" w14:textId="77777777" w:rsidR="00C450E0" w:rsidRPr="00374657" w:rsidRDefault="00C450E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8084214" w14:textId="77777777" w:rsidR="00C450E0" w:rsidRPr="00374657" w:rsidRDefault="00C450E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F6AB0E" wp14:editId="0D0D0C62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A1FBF73" w14:textId="77777777" w:rsidR="00C450E0" w:rsidRPr="00021D6D" w:rsidRDefault="00C450E0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A42BB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A42BB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F6AB0E" id="مربع نص 4" o:spid="_x0000_s1033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A1FBF73" w14:textId="77777777" w:rsidR="00C450E0" w:rsidRPr="00021D6D" w:rsidRDefault="00C450E0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A42BB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A42BB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9D3DC" w14:textId="77777777" w:rsidR="004F7813" w:rsidRDefault="004F7813" w:rsidP="00A92AB4">
      <w:r>
        <w:separator/>
      </w:r>
    </w:p>
  </w:footnote>
  <w:footnote w:type="continuationSeparator" w:id="0">
    <w:p w14:paraId="670C4108" w14:textId="77777777" w:rsidR="004F7813" w:rsidRDefault="004F7813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49318" w14:textId="77777777" w:rsidR="00C450E0" w:rsidRDefault="00C450E0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661B735" wp14:editId="2DBE3696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002A13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C450E0" w:rsidRPr="004A5331" w14:paraId="7DF1800F" w14:textId="77777777" w:rsidTr="0081096D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A53D8A0" w14:textId="77777777" w:rsidR="00C450E0" w:rsidRPr="00CB7830" w:rsidRDefault="00C450E0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7DAA68BC" w14:textId="77777777" w:rsidR="00C450E0" w:rsidRPr="00CB7830" w:rsidRDefault="00C450E0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0D80E2D2" w14:textId="77777777" w:rsidR="00C450E0" w:rsidRPr="00CB7830" w:rsidRDefault="00C450E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248A42C5" w14:textId="77777777" w:rsidR="00C450E0" w:rsidRPr="00CB7830" w:rsidRDefault="00C450E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730470C" w14:textId="77777777" w:rsidR="00C450E0" w:rsidRPr="00CB7830" w:rsidRDefault="00C450E0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42227C23" w14:textId="77777777" w:rsidR="00C450E0" w:rsidRPr="00CF70DF" w:rsidRDefault="00C450E0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0293360" wp14:editId="47A4A106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73694E" w14:textId="77777777" w:rsidR="00C450E0" w:rsidRDefault="00C450E0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2933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3273694E" w14:textId="77777777" w:rsidR="00C450E0" w:rsidRDefault="00C450E0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40013051" w14:textId="77777777" w:rsidR="00C450E0" w:rsidRDefault="00C450E0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11C23109" wp14:editId="61DFDD91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08A778F5" w14:textId="77777777" w:rsidR="00C450E0" w:rsidRDefault="00C450E0" w:rsidP="00BF3A4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 xml:space="preserve">الدور: الأول </w:t>
          </w:r>
        </w:p>
        <w:p w14:paraId="1BD80734" w14:textId="77777777" w:rsidR="00C450E0" w:rsidRDefault="00C450E0" w:rsidP="00816F73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1440هـ -1441هـ </w:t>
          </w:r>
        </w:p>
        <w:p w14:paraId="49991235" w14:textId="77777777" w:rsidR="00C450E0" w:rsidRPr="0067565F" w:rsidRDefault="00C450E0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05C5D90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27E1CC7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B22D25C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1ED0BFC" w14:textId="77777777" w:rsidR="00C450E0" w:rsidRPr="00816F73" w:rsidRDefault="00C450E0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C450E0" w:rsidRPr="004A5331" w14:paraId="762886AD" w14:textId="77777777" w:rsidTr="0081096D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34CAC486" w14:textId="77777777" w:rsidR="00C450E0" w:rsidRPr="00FF44B1" w:rsidRDefault="00C450E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1E22A03" w14:textId="77777777" w:rsidR="00C450E0" w:rsidRPr="00FF44B1" w:rsidRDefault="00C450E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C728D0E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19A355E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3FE2479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7CA212E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1067B8C8" w14:textId="77777777" w:rsidR="00C450E0" w:rsidRPr="00816F73" w:rsidRDefault="00C450E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C450E0" w:rsidRPr="004A5331" w14:paraId="372B12EF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BC399A1" w14:textId="77777777" w:rsidR="00C450E0" w:rsidRPr="00FF44B1" w:rsidRDefault="00C450E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9E975D9" w14:textId="77777777" w:rsidR="00C450E0" w:rsidRPr="00FF44B1" w:rsidRDefault="00C450E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C5B0729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B2E7701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098234E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78F14D1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071E7996" w14:textId="77777777" w:rsidR="00C450E0" w:rsidRPr="00816F73" w:rsidRDefault="00C450E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C450E0" w:rsidRPr="004A5331" w14:paraId="583CE9A9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0A823172" w14:textId="77777777" w:rsidR="00C450E0" w:rsidRPr="00FF44B1" w:rsidRDefault="00C450E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3FAF94FE" w14:textId="77777777" w:rsidR="00C450E0" w:rsidRPr="00FF44B1" w:rsidRDefault="00C450E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4DF39F0D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16299A34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550D869E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2F2516A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252A0635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C450E0" w:rsidRPr="004A5331" w14:paraId="48F8E14D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DCD109" w14:textId="77777777" w:rsidR="00C450E0" w:rsidRPr="004A5331" w:rsidRDefault="00C450E0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94C1B8A" w14:textId="77777777" w:rsidR="00C450E0" w:rsidRPr="004A5331" w:rsidRDefault="00C450E0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37C94BBC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406B3387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6BA49FC7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2592780D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F144DC8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C450E0" w:rsidRPr="004A5331" w14:paraId="1E4909C6" w14:textId="77777777" w:rsidTr="0081096D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0EE81354" w14:textId="103DC6B8" w:rsidR="00C450E0" w:rsidRPr="00CB7830" w:rsidRDefault="00C450E0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 w:rsidR="0055578B">
            <w:rPr>
              <w:rFonts w:cs="AL-Mohanad Bold" w:hint="cs"/>
              <w:b/>
              <w:bCs/>
              <w:szCs w:val="26"/>
              <w:rtl/>
            </w:rPr>
            <w:t xml:space="preserve"> </w:t>
          </w:r>
          <w:r w:rsidR="0055578B" w:rsidRPr="0055578B">
            <w:rPr>
              <w:rFonts w:cs="AL-Mohanad Bold" w:hint="cs"/>
              <w:b/>
              <w:bCs/>
              <w:color w:val="C00000"/>
              <w:szCs w:val="26"/>
              <w:rtl/>
            </w:rPr>
            <w:t xml:space="preserve">نموذج إجابة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783A3483" w14:textId="77777777" w:rsidR="00C450E0" w:rsidRPr="004A5331" w:rsidRDefault="00C450E0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السادس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BFD6BDD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41FFB3D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9F63A0A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461D543E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6E35BAB8" w14:textId="77777777" w:rsidR="00C450E0" w:rsidRPr="00816F73" w:rsidRDefault="00C450E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C450E0" w:rsidRPr="004A5331" w14:paraId="3E3EA54C" w14:textId="77777777" w:rsidTr="0081096D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7308BE2E" w14:textId="77777777" w:rsidR="00C450E0" w:rsidRPr="004A5331" w:rsidRDefault="00C450E0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3174CEF7" w14:textId="77777777" w:rsidR="00C450E0" w:rsidRPr="00EC6AB2" w:rsidRDefault="00C450E0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المادة: ا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لدراسات الاجتماعية والمواطنة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934B511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6133720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A369A52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BCB1182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286B7A46" w14:textId="77777777" w:rsidR="00C450E0" w:rsidRPr="00816F73" w:rsidRDefault="00C450E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C450E0" w:rsidRPr="004A5331" w14:paraId="716D9E51" w14:textId="77777777" w:rsidTr="0081096D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04583499" w14:textId="77777777" w:rsidR="00C450E0" w:rsidRPr="00F93A25" w:rsidRDefault="00C450E0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921C1A1" w14:textId="77777777" w:rsidR="00C450E0" w:rsidRDefault="00C450E0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الثلاثاء </w:t>
          </w:r>
        </w:p>
        <w:p w14:paraId="46E678D8" w14:textId="45B0A6BC" w:rsidR="00C450E0" w:rsidRPr="00F93A25" w:rsidRDefault="00C450E0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27/4/1441هـ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12B6D734" w14:textId="77777777" w:rsidR="00C450E0" w:rsidRPr="00F93A25" w:rsidRDefault="00C450E0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ساعة ونصف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AAC7A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6677BD8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B06D7CD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70918E24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1B06DD89" w14:textId="77777777" w:rsidR="00C450E0" w:rsidRPr="00816F73" w:rsidRDefault="00C450E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C450E0" w:rsidRPr="004A5331" w14:paraId="27A81A17" w14:textId="77777777" w:rsidTr="0081096D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155F898E" w14:textId="77777777" w:rsidR="00C450E0" w:rsidRPr="004A5331" w:rsidRDefault="00C450E0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D2CD771" w14:textId="77777777" w:rsidR="00C450E0" w:rsidRPr="00D841D2" w:rsidRDefault="00C450E0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841D2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C51CF23" w14:textId="77777777" w:rsidR="00C450E0" w:rsidRPr="00B141FF" w:rsidRDefault="00C450E0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9843753" w14:textId="77777777" w:rsidR="00C450E0" w:rsidRPr="00B141FF" w:rsidRDefault="00C450E0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04B3B2E" w14:textId="77777777" w:rsidR="00C450E0" w:rsidRPr="00B141FF" w:rsidRDefault="00C450E0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12A06E4" w14:textId="77777777" w:rsidR="00C450E0" w:rsidRPr="00816F73" w:rsidRDefault="00C450E0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44570EA0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AD8FA00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0FBAA31" w14:textId="77777777" w:rsidR="00C450E0" w:rsidRPr="00816F73" w:rsidRDefault="00C450E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1BCEB9F" w14:textId="77777777" w:rsidR="00C450E0" w:rsidRPr="00816F73" w:rsidRDefault="00C450E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C450E0" w:rsidRPr="004A5331" w14:paraId="07D60AD0" w14:textId="77777777" w:rsidTr="0081096D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6FDAA56" w14:textId="77777777" w:rsidR="00C450E0" w:rsidRDefault="00C450E0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C7C981B" w14:textId="77777777" w:rsidR="00C450E0" w:rsidRPr="00B141FF" w:rsidRDefault="00C450E0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2E42F2E" w14:textId="77777777" w:rsidR="00C450E0" w:rsidRPr="00B141FF" w:rsidRDefault="00C450E0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16F2DCCB" w14:textId="77777777" w:rsidR="00C450E0" w:rsidRPr="00B141FF" w:rsidRDefault="00C450E0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7E0D0C7E" w14:textId="77777777" w:rsidR="00C450E0" w:rsidRPr="00B141FF" w:rsidRDefault="00C450E0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55A5392E" w14:textId="77777777" w:rsidR="00C450E0" w:rsidRPr="000F6296" w:rsidRDefault="00C450E0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3E8F79D8" w14:textId="77777777" w:rsidR="00C450E0" w:rsidRPr="00DF0CBD" w:rsidRDefault="00C450E0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1422F09" w14:textId="77777777" w:rsidR="00C450E0" w:rsidRPr="00DF0CBD" w:rsidRDefault="00C450E0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03131E67" w14:textId="77777777" w:rsidR="00C450E0" w:rsidRPr="00DF0CBD" w:rsidRDefault="00C450E0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0F81F664" w14:textId="77777777" w:rsidR="00C450E0" w:rsidRPr="00DF0CBD" w:rsidRDefault="00C450E0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396985AF" w14:textId="77777777" w:rsidR="00C450E0" w:rsidRDefault="00C450E0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443DF76" wp14:editId="1AE09F44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56A85" w14:textId="77777777" w:rsidR="00C450E0" w:rsidRPr="008A7580" w:rsidRDefault="00C450E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43DF76" id="مربع نص 14" o:spid="_x0000_s1030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3EF56A85" w14:textId="77777777" w:rsidR="00C450E0" w:rsidRPr="008A7580" w:rsidRDefault="00C450E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4AAEAC" wp14:editId="6A1BD473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A8F62A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D2"/>
    <w:rsid w:val="000007BD"/>
    <w:rsid w:val="00002329"/>
    <w:rsid w:val="00003105"/>
    <w:rsid w:val="00007D32"/>
    <w:rsid w:val="00015274"/>
    <w:rsid w:val="0002326E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31DA"/>
    <w:rsid w:val="00105411"/>
    <w:rsid w:val="0010578E"/>
    <w:rsid w:val="0010715B"/>
    <w:rsid w:val="001125F8"/>
    <w:rsid w:val="00113B51"/>
    <w:rsid w:val="001201AC"/>
    <w:rsid w:val="0012109F"/>
    <w:rsid w:val="001225ED"/>
    <w:rsid w:val="00135591"/>
    <w:rsid w:val="001464F8"/>
    <w:rsid w:val="00150C7A"/>
    <w:rsid w:val="00153064"/>
    <w:rsid w:val="00154960"/>
    <w:rsid w:val="0017777D"/>
    <w:rsid w:val="00177FE5"/>
    <w:rsid w:val="00187868"/>
    <w:rsid w:val="00192289"/>
    <w:rsid w:val="00197444"/>
    <w:rsid w:val="001A4111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3CBE"/>
    <w:rsid w:val="00234B54"/>
    <w:rsid w:val="00237478"/>
    <w:rsid w:val="002413A2"/>
    <w:rsid w:val="0024538C"/>
    <w:rsid w:val="002526F6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142F"/>
    <w:rsid w:val="00364B02"/>
    <w:rsid w:val="00374657"/>
    <w:rsid w:val="00377B77"/>
    <w:rsid w:val="00382E54"/>
    <w:rsid w:val="0038643D"/>
    <w:rsid w:val="00387AE2"/>
    <w:rsid w:val="003B0BCD"/>
    <w:rsid w:val="003B3A84"/>
    <w:rsid w:val="003B747E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0F7B"/>
    <w:rsid w:val="00495CE2"/>
    <w:rsid w:val="004A5331"/>
    <w:rsid w:val="004B4718"/>
    <w:rsid w:val="004B6E47"/>
    <w:rsid w:val="004C056D"/>
    <w:rsid w:val="004E33A2"/>
    <w:rsid w:val="004F2FE5"/>
    <w:rsid w:val="004F46A9"/>
    <w:rsid w:val="004F5102"/>
    <w:rsid w:val="004F5121"/>
    <w:rsid w:val="004F7813"/>
    <w:rsid w:val="0050465F"/>
    <w:rsid w:val="00505A5D"/>
    <w:rsid w:val="00510DF0"/>
    <w:rsid w:val="00542C3E"/>
    <w:rsid w:val="0055578B"/>
    <w:rsid w:val="00562387"/>
    <w:rsid w:val="005642B9"/>
    <w:rsid w:val="0056457C"/>
    <w:rsid w:val="0057100C"/>
    <w:rsid w:val="00585967"/>
    <w:rsid w:val="00591E41"/>
    <w:rsid w:val="005938D0"/>
    <w:rsid w:val="005A6742"/>
    <w:rsid w:val="005B1A09"/>
    <w:rsid w:val="005C2CE2"/>
    <w:rsid w:val="005D037F"/>
    <w:rsid w:val="005D5CE9"/>
    <w:rsid w:val="005D7797"/>
    <w:rsid w:val="005E32E8"/>
    <w:rsid w:val="005E5532"/>
    <w:rsid w:val="005F0ACE"/>
    <w:rsid w:val="005F31DA"/>
    <w:rsid w:val="005F73FF"/>
    <w:rsid w:val="00603640"/>
    <w:rsid w:val="00605294"/>
    <w:rsid w:val="00616EAC"/>
    <w:rsid w:val="006321E4"/>
    <w:rsid w:val="00650B02"/>
    <w:rsid w:val="00653F1B"/>
    <w:rsid w:val="00655957"/>
    <w:rsid w:val="00661D21"/>
    <w:rsid w:val="0067012F"/>
    <w:rsid w:val="00672298"/>
    <w:rsid w:val="0067565F"/>
    <w:rsid w:val="00680D03"/>
    <w:rsid w:val="006A1966"/>
    <w:rsid w:val="006B3DA1"/>
    <w:rsid w:val="006B4367"/>
    <w:rsid w:val="006C3C31"/>
    <w:rsid w:val="006D04D5"/>
    <w:rsid w:val="006E3825"/>
    <w:rsid w:val="006E6595"/>
    <w:rsid w:val="006F2A80"/>
    <w:rsid w:val="00742240"/>
    <w:rsid w:val="00754DE3"/>
    <w:rsid w:val="00760000"/>
    <w:rsid w:val="007625AF"/>
    <w:rsid w:val="0076764A"/>
    <w:rsid w:val="0078097C"/>
    <w:rsid w:val="007842C4"/>
    <w:rsid w:val="007A27B0"/>
    <w:rsid w:val="007B06B5"/>
    <w:rsid w:val="007B59CF"/>
    <w:rsid w:val="007B7645"/>
    <w:rsid w:val="007B79D0"/>
    <w:rsid w:val="007C73DE"/>
    <w:rsid w:val="007D6D04"/>
    <w:rsid w:val="007E3E03"/>
    <w:rsid w:val="007E6BB4"/>
    <w:rsid w:val="00801F50"/>
    <w:rsid w:val="008020F4"/>
    <w:rsid w:val="0081096D"/>
    <w:rsid w:val="00814420"/>
    <w:rsid w:val="008153A2"/>
    <w:rsid w:val="00816F73"/>
    <w:rsid w:val="00820CEF"/>
    <w:rsid w:val="0082225F"/>
    <w:rsid w:val="00853206"/>
    <w:rsid w:val="0086432A"/>
    <w:rsid w:val="008741BD"/>
    <w:rsid w:val="008750C3"/>
    <w:rsid w:val="0087704E"/>
    <w:rsid w:val="0088547D"/>
    <w:rsid w:val="00887D39"/>
    <w:rsid w:val="008A7580"/>
    <w:rsid w:val="008B39D7"/>
    <w:rsid w:val="008C44CF"/>
    <w:rsid w:val="008C5503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0C91"/>
    <w:rsid w:val="009310EC"/>
    <w:rsid w:val="009318A7"/>
    <w:rsid w:val="0093753B"/>
    <w:rsid w:val="00944314"/>
    <w:rsid w:val="0095204D"/>
    <w:rsid w:val="009530AC"/>
    <w:rsid w:val="00956B09"/>
    <w:rsid w:val="00960F39"/>
    <w:rsid w:val="00960F94"/>
    <w:rsid w:val="00977FFD"/>
    <w:rsid w:val="00982434"/>
    <w:rsid w:val="009876BD"/>
    <w:rsid w:val="0099576D"/>
    <w:rsid w:val="0099745C"/>
    <w:rsid w:val="009A4D59"/>
    <w:rsid w:val="009B2A18"/>
    <w:rsid w:val="009B375A"/>
    <w:rsid w:val="009C6323"/>
    <w:rsid w:val="009D3EB8"/>
    <w:rsid w:val="009E7C6B"/>
    <w:rsid w:val="00A04B7C"/>
    <w:rsid w:val="00A07BFB"/>
    <w:rsid w:val="00A168CE"/>
    <w:rsid w:val="00A16BFE"/>
    <w:rsid w:val="00A23BA6"/>
    <w:rsid w:val="00A31722"/>
    <w:rsid w:val="00A33D2D"/>
    <w:rsid w:val="00A42BB4"/>
    <w:rsid w:val="00A6080C"/>
    <w:rsid w:val="00A62FC8"/>
    <w:rsid w:val="00A90042"/>
    <w:rsid w:val="00A91602"/>
    <w:rsid w:val="00A92AB4"/>
    <w:rsid w:val="00A96FBE"/>
    <w:rsid w:val="00AA717E"/>
    <w:rsid w:val="00AD615E"/>
    <w:rsid w:val="00AF4ADE"/>
    <w:rsid w:val="00B06F54"/>
    <w:rsid w:val="00B10F0F"/>
    <w:rsid w:val="00B141FF"/>
    <w:rsid w:val="00B259E5"/>
    <w:rsid w:val="00B30234"/>
    <w:rsid w:val="00B3579A"/>
    <w:rsid w:val="00B46885"/>
    <w:rsid w:val="00B60404"/>
    <w:rsid w:val="00B71448"/>
    <w:rsid w:val="00B752A3"/>
    <w:rsid w:val="00B75CE6"/>
    <w:rsid w:val="00BC0D73"/>
    <w:rsid w:val="00BD01B9"/>
    <w:rsid w:val="00BD10AB"/>
    <w:rsid w:val="00BD7364"/>
    <w:rsid w:val="00BF3A4E"/>
    <w:rsid w:val="00C013F8"/>
    <w:rsid w:val="00C17199"/>
    <w:rsid w:val="00C24C88"/>
    <w:rsid w:val="00C366A8"/>
    <w:rsid w:val="00C40699"/>
    <w:rsid w:val="00C44C00"/>
    <w:rsid w:val="00C450E0"/>
    <w:rsid w:val="00C45DB9"/>
    <w:rsid w:val="00C50983"/>
    <w:rsid w:val="00C62543"/>
    <w:rsid w:val="00C62646"/>
    <w:rsid w:val="00C626A7"/>
    <w:rsid w:val="00CB7830"/>
    <w:rsid w:val="00CC1381"/>
    <w:rsid w:val="00CD0299"/>
    <w:rsid w:val="00CD0CD8"/>
    <w:rsid w:val="00CD37D4"/>
    <w:rsid w:val="00CF7077"/>
    <w:rsid w:val="00CF70DF"/>
    <w:rsid w:val="00D14D29"/>
    <w:rsid w:val="00D345BC"/>
    <w:rsid w:val="00D60663"/>
    <w:rsid w:val="00D60D76"/>
    <w:rsid w:val="00D60F48"/>
    <w:rsid w:val="00D61739"/>
    <w:rsid w:val="00D65313"/>
    <w:rsid w:val="00D668F5"/>
    <w:rsid w:val="00D670F1"/>
    <w:rsid w:val="00D714D2"/>
    <w:rsid w:val="00D76C43"/>
    <w:rsid w:val="00D841D2"/>
    <w:rsid w:val="00D85A04"/>
    <w:rsid w:val="00D909C6"/>
    <w:rsid w:val="00DB32ED"/>
    <w:rsid w:val="00DB4B7A"/>
    <w:rsid w:val="00DB6113"/>
    <w:rsid w:val="00DC2585"/>
    <w:rsid w:val="00DF0CBD"/>
    <w:rsid w:val="00DF7891"/>
    <w:rsid w:val="00E04D05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0A07"/>
    <w:rsid w:val="00EA1F9A"/>
    <w:rsid w:val="00EB1FD7"/>
    <w:rsid w:val="00EB3710"/>
    <w:rsid w:val="00EB4384"/>
    <w:rsid w:val="00EB7073"/>
    <w:rsid w:val="00EC6AB2"/>
    <w:rsid w:val="00ED3CB3"/>
    <w:rsid w:val="00EE2A24"/>
    <w:rsid w:val="00F02D6E"/>
    <w:rsid w:val="00F0323A"/>
    <w:rsid w:val="00F03430"/>
    <w:rsid w:val="00F054CF"/>
    <w:rsid w:val="00F073AC"/>
    <w:rsid w:val="00F31B5E"/>
    <w:rsid w:val="00F32266"/>
    <w:rsid w:val="00F3295A"/>
    <w:rsid w:val="00F337FB"/>
    <w:rsid w:val="00F35F4F"/>
    <w:rsid w:val="00F40688"/>
    <w:rsid w:val="00F43BF8"/>
    <w:rsid w:val="00F46282"/>
    <w:rsid w:val="00F47DBD"/>
    <w:rsid w:val="00F5500C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C190BAA"/>
  <w15:docId w15:val="{A81B656A-0AD7-4326-9C80-ABEEF18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441\&#1593;&#1576;&#1583;&#1575;&#1604;&#1585;&#1581;&#1605;&#1606;\&#1579;&#1575;&#1604;&#1579;\&#1575;&#1604;&#1606;&#1605;&#1608;&#1584;&#1580;%20&#1575;&#1604;&#1571;&#1608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6AFFB-5F5D-487A-9472-8F6CDD7D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النموذج الأول</Template>
  <TotalTime>2069</TotalTime>
  <Pages>1</Pages>
  <Words>758</Words>
  <Characters>4326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احمد</dc:creator>
  <cp:lastModifiedBy>AD</cp:lastModifiedBy>
  <cp:revision>5</cp:revision>
  <cp:lastPrinted>2020-01-03T12:54:00Z</cp:lastPrinted>
  <dcterms:created xsi:type="dcterms:W3CDTF">2019-12-31T20:28:00Z</dcterms:created>
  <dcterms:modified xsi:type="dcterms:W3CDTF">2020-01-03T12:55:00Z</dcterms:modified>
</cp:coreProperties>
</file>