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960" w:tblpY="433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57"/>
      </w:tblGrid>
      <w:tr w:rsidR="00BA2425" w:rsidRPr="00C71A5A" w:rsidTr="00912487">
        <w:trPr>
          <w:trHeight w:val="382"/>
        </w:trPr>
        <w:tc>
          <w:tcPr>
            <w:tcW w:w="757" w:type="dxa"/>
          </w:tcPr>
          <w:p w:rsidR="00BA2425" w:rsidRPr="00C71A5A" w:rsidRDefault="00BA2425" w:rsidP="00912487">
            <w:pPr>
              <w:spacing w:line="360" w:lineRule="auto"/>
              <w:rPr>
                <w:rFonts w:ascii="Arial" w:hAnsi="Arial" w:cs="Arial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BA2425" w:rsidRPr="00C71A5A" w:rsidTr="00912487">
        <w:trPr>
          <w:trHeight w:val="397"/>
        </w:trPr>
        <w:tc>
          <w:tcPr>
            <w:tcW w:w="757" w:type="dxa"/>
          </w:tcPr>
          <w:p w:rsidR="00BA2425" w:rsidRPr="0077393E" w:rsidRDefault="00BA2425" w:rsidP="0091248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/>
                <w:sz w:val="32"/>
                <w:szCs w:val="32"/>
                <w:rtl/>
              </w:rPr>
            </w:pPr>
            <w:r w:rsidRPr="0077393E">
              <w:rPr>
                <w:rFonts w:ascii="Arial" w:hAnsi="Arial" w:cs="Arial"/>
                <w:b/>
                <w:bCs/>
                <w:color w:val="0D0D0D"/>
                <w:sz w:val="32"/>
                <w:szCs w:val="32"/>
                <w:rtl/>
              </w:rPr>
              <w:t>20</w:t>
            </w:r>
          </w:p>
        </w:tc>
      </w:tr>
    </w:tbl>
    <w:p w:rsidR="00BA2425" w:rsidRDefault="00BA2425" w:rsidP="00912487">
      <w:pPr>
        <w:tabs>
          <w:tab w:val="left" w:pos="9251"/>
        </w:tabs>
        <w:spacing w:line="360" w:lineRule="auto"/>
        <w:rPr>
          <w:rFonts w:ascii="Arial" w:hAnsi="Arial" w:cs="Arial"/>
          <w:sz w:val="16"/>
          <w:szCs w:val="16"/>
          <w:rtl/>
        </w:rPr>
      </w:pPr>
    </w:p>
    <w:p w:rsidR="00016C53" w:rsidRDefault="00016C53" w:rsidP="00912487">
      <w:pPr>
        <w:tabs>
          <w:tab w:val="left" w:pos="9251"/>
        </w:tabs>
        <w:spacing w:line="360" w:lineRule="auto"/>
        <w:rPr>
          <w:rFonts w:ascii="Arial" w:hAnsi="Arial" w:cs="Arial"/>
          <w:sz w:val="16"/>
          <w:szCs w:val="16"/>
        </w:rPr>
      </w:pPr>
    </w:p>
    <w:p w:rsidR="00BA2425" w:rsidRPr="007C5E51" w:rsidRDefault="00BA2425" w:rsidP="00912487">
      <w:pPr>
        <w:spacing w:line="360" w:lineRule="auto"/>
        <w:rPr>
          <w:rFonts w:ascii="adwa-assalaf" w:hAnsi="adwa-assalaf" w:cs="adwa-assalaf"/>
          <w:b/>
          <w:bCs/>
          <w:sz w:val="16"/>
          <w:szCs w:val="16"/>
          <w:rtl/>
        </w:rPr>
      </w:pPr>
      <w:r w:rsidRPr="00465FDB">
        <w:rPr>
          <w:rFonts w:ascii="adwa-assalaf" w:hAnsi="adwa-assalaf" w:cs="adwa-assalaf"/>
          <w:b/>
          <w:bCs/>
          <w:sz w:val="28"/>
          <w:szCs w:val="28"/>
          <w:u w:val="single"/>
          <w:rtl/>
        </w:rPr>
        <w:t>السؤال الأول :</w:t>
      </w:r>
      <w:r w:rsidRPr="00465FDB">
        <w:rPr>
          <w:rFonts w:ascii="adwa-assalaf" w:hAnsi="adwa-assalaf" w:cs="adwa-assalaf"/>
          <w:b/>
          <w:bCs/>
          <w:color w:val="0D0D0D"/>
          <w:sz w:val="24"/>
          <w:szCs w:val="24"/>
          <w:u w:val="single"/>
          <w:rtl/>
        </w:rPr>
        <w:t xml:space="preserve"> </w:t>
      </w:r>
      <w:r w:rsidRPr="00465FDB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Pr="00465FDB">
        <w:rPr>
          <w:rFonts w:ascii="adwa-assalaf" w:hAnsi="adwa-assalaf" w:cs="adwa-assalaf"/>
          <w:b/>
          <w:bCs/>
          <w:sz w:val="28"/>
          <w:szCs w:val="28"/>
          <w:rtl/>
        </w:rPr>
        <w:t>اختار</w:t>
      </w:r>
      <w:r w:rsidR="007C5E51" w:rsidRPr="00465FDB">
        <w:rPr>
          <w:rFonts w:ascii="adwa-assalaf" w:hAnsi="adwa-assalaf" w:cs="adwa-assalaf"/>
          <w:b/>
          <w:bCs/>
          <w:sz w:val="28"/>
          <w:szCs w:val="28"/>
          <w:rtl/>
        </w:rPr>
        <w:t>ي الإجابة الصحيحة في كل مما يأتي</w:t>
      </w:r>
      <w:r w:rsidR="007C5E51" w:rsidRPr="00465FDB">
        <w:rPr>
          <w:rFonts w:ascii="adwa-assalaf" w:hAnsi="adwa-assalaf" w:cs="adwa-assalaf"/>
          <w:b/>
          <w:bCs/>
          <w:sz w:val="28"/>
          <w:szCs w:val="28"/>
        </w:rPr>
        <w:t xml:space="preserve">  </w:t>
      </w:r>
      <w:r w:rsidR="007C5E51" w:rsidRPr="00465FDB">
        <w:rPr>
          <w:rFonts w:ascii="adwa-assalaf" w:hAnsi="adwa-assalaf" w:cs="adwa-assalaf"/>
          <w:b/>
          <w:bCs/>
          <w:sz w:val="28"/>
          <w:szCs w:val="28"/>
          <w:rtl/>
        </w:rPr>
        <w:t>وظلليها في المكان المخصص للتظليل</w:t>
      </w:r>
      <w:r w:rsidR="007C5E51" w:rsidRPr="007C5E51">
        <w:rPr>
          <w:rFonts w:ascii="adwa-assalaf" w:hAnsi="adwa-assalaf" w:cs="adwa-assalaf"/>
          <w:b/>
          <w:bCs/>
          <w:sz w:val="28"/>
          <w:szCs w:val="28"/>
        </w:rPr>
        <w:t xml:space="preserve">   </w:t>
      </w:r>
      <w:r w:rsidR="007C5E51">
        <w:rPr>
          <w:rFonts w:ascii="adwa-assalaf" w:hAnsi="adwa-assalaf" w:cs="adwa-assalaf" w:hint="cs"/>
          <w:b/>
          <w:bCs/>
          <w:sz w:val="28"/>
          <w:szCs w:val="28"/>
          <w:rtl/>
        </w:rPr>
        <w:t>(</w:t>
      </w:r>
      <w:r w:rsidR="007C5E51" w:rsidRPr="007C5E51">
        <w:rPr>
          <w:rFonts w:ascii="adwa-assalaf" w:hAnsi="adwa-assalaf" w:cs="adwa-assalaf" w:hint="cs"/>
          <w:b/>
          <w:bCs/>
          <w:sz w:val="16"/>
          <w:szCs w:val="16"/>
          <w:rtl/>
        </w:rPr>
        <w:t>كل فقرةنصف درجة)</w:t>
      </w:r>
    </w:p>
    <w:p w:rsidR="00BA2425" w:rsidRDefault="00BA2425" w:rsidP="00912487">
      <w:pPr>
        <w:pStyle w:val="a6"/>
        <w:numPr>
          <w:ilvl w:val="0"/>
          <w:numId w:val="5"/>
        </w:numPr>
        <w:spacing w:after="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left:0;text-align:left;margin-left:915.3pt;margin-top:31.3pt;width:78pt;height:27pt;rotation:-90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خلق الله عيسى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465FDB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من أ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 وأم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من غير أم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من غير أب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من غير أم ولا أب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7" style="position:absolute;left:0;text-align:left;margin-left:915.3pt;margin-top:31.3pt;width:78pt;height:27pt;rotation:-90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b5MQIAAGE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أنزل الله على عيسى عليه السلام: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القرآن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الإنجيل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التوراة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الزبور</w:t>
            </w:r>
          </w:p>
        </w:tc>
      </w:tr>
    </w:tbl>
    <w:p w:rsidR="00BA2425" w:rsidRPr="00BA2425" w:rsidRDefault="00BA2425" w:rsidP="00912487">
      <w:pPr>
        <w:pStyle w:val="a6"/>
        <w:numPr>
          <w:ilvl w:val="0"/>
          <w:numId w:val="5"/>
        </w:numPr>
        <w:spacing w:after="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8" style="position:absolute;left:0;text-align:left;margin-left:915.3pt;margin-top:31.3pt;width:78pt;height:27pt;rotation:-90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VHMwIAAGE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5rCFRz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  <w:rtl/>
          <w:lang w:val="en-GB"/>
        </w:rPr>
        <w:t>قال الله تعالى: (لقد كفر الذين قالوا إن الله هو المسيح ابن مريم) يستدل بها على</w:t>
      </w:r>
      <w:r w:rsidR="00465FDB">
        <w:rPr>
          <w:rFonts w:ascii="Arial" w:hAnsi="Arial" w:hint="cs"/>
          <w:b/>
          <w:bCs/>
          <w:color w:val="0D0D0D"/>
          <w:sz w:val="24"/>
          <w:szCs w:val="24"/>
          <w:rtl/>
          <w:lang w:val="en-GB"/>
        </w:rPr>
        <w:t xml:space="preserve"> كفر </w:t>
      </w:r>
      <w:r>
        <w:rPr>
          <w:rFonts w:ascii="Arial" w:hAnsi="Arial"/>
          <w:b/>
          <w:bCs/>
          <w:color w:val="0D0D0D"/>
          <w:sz w:val="24"/>
          <w:szCs w:val="24"/>
          <w:rtl/>
          <w:lang w:val="en-GB"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2045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465FDB">
        <w:tc>
          <w:tcPr>
            <w:tcW w:w="3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Pr="00912487" w:rsidRDefault="00465FDB" w:rsidP="00465FDB">
            <w:pPr>
              <w:spacing w:line="276" w:lineRule="auto"/>
              <w:rPr>
                <w:rFonts w:ascii="Arial" w:hAnsi="Arial" w:cs="Arial"/>
                <w:color w:val="0D0D0D"/>
                <w:sz w:val="18"/>
                <w:szCs w:val="18"/>
              </w:rPr>
            </w:pPr>
            <w:r>
              <w:rPr>
                <w:rFonts w:ascii="Arial" w:hAnsi="Arial" w:cs="Arial" w:hint="cs"/>
                <w:color w:val="0D0D0D"/>
                <w:rtl/>
              </w:rPr>
              <w:t>إعتقاد عيسى عليه السلام نبي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Pr="00912487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Pr="00912487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 w:rsidRPr="00912487">
              <w:rPr>
                <w:rFonts w:ascii="Arial" w:hAnsi="Arial" w:cs="Arial"/>
                <w:color w:val="0D0D0D"/>
                <w:sz w:val="18"/>
                <w:szCs w:val="18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Pr="00912487" w:rsidRDefault="00465FDB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18"/>
                <w:szCs w:val="18"/>
              </w:rPr>
            </w:pPr>
            <w:r>
              <w:rPr>
                <w:rFonts w:ascii="Arial" w:hAnsi="Arial" w:cs="Arial" w:hint="cs"/>
                <w:color w:val="0D0D0D"/>
                <w:rtl/>
              </w:rPr>
              <w:t xml:space="preserve">إعتقاد عيسى عليه السلام إله </w:t>
            </w:r>
            <w:r w:rsidR="00BA2425" w:rsidRPr="00912487">
              <w:rPr>
                <w:rFonts w:ascii="Arial" w:hAnsi="Arial" w:cs="Arial"/>
                <w:color w:val="0D0D0D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Pr="00912487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Pr="00912487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912487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Pr="00465FDB" w:rsidRDefault="00465FDB" w:rsidP="00465FDB">
            <w:pPr>
              <w:spacing w:line="360" w:lineRule="auto"/>
              <w:rPr>
                <w:rFonts w:ascii="Arial" w:hAnsi="Arial" w:cs="Arial"/>
                <w:color w:val="0D0D0D"/>
              </w:rPr>
            </w:pPr>
            <w:r w:rsidRPr="00465FDB">
              <w:rPr>
                <w:rFonts w:ascii="Arial" w:hAnsi="Arial" w:cs="Arial" w:hint="cs"/>
                <w:color w:val="0D0D0D"/>
                <w:rtl/>
              </w:rPr>
              <w:t xml:space="preserve">أعتقادعيسى عليه السلام بشر </w:t>
            </w:r>
            <w:r w:rsidR="00487A27" w:rsidRPr="00465FDB">
              <w:rPr>
                <w:rFonts w:ascii="Arial" w:hAnsi="Arial" w:cs="Arial" w:hint="cs"/>
                <w:color w:val="0D0D0D"/>
                <w:rtl/>
              </w:rPr>
              <w:t xml:space="preserve"> </w:t>
            </w:r>
            <w:r w:rsidR="00BA2425" w:rsidRPr="00465FDB">
              <w:rPr>
                <w:rFonts w:ascii="Arial" w:hAnsi="Arial" w:cs="Arial"/>
                <w:color w:val="0D0D0D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Pr="00912487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Pr="00912487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912487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Pr="00465FDB" w:rsidRDefault="00BA2425" w:rsidP="00465FDB">
            <w:pPr>
              <w:spacing w:line="360" w:lineRule="auto"/>
              <w:rPr>
                <w:rFonts w:ascii="Arial" w:hAnsi="Arial" w:cs="Arial"/>
                <w:color w:val="0D0D0D"/>
              </w:rPr>
            </w:pPr>
            <w:r w:rsidRPr="00465FDB">
              <w:rPr>
                <w:rFonts w:ascii="Arial" w:hAnsi="Arial" w:cs="Arial"/>
                <w:color w:val="0D0D0D"/>
                <w:rtl/>
              </w:rPr>
              <w:t>عبادة عي</w:t>
            </w:r>
            <w:r w:rsidR="00465FDB" w:rsidRPr="00465FDB">
              <w:rPr>
                <w:rFonts w:ascii="Arial" w:hAnsi="Arial" w:cs="Arial"/>
                <w:color w:val="0D0D0D"/>
                <w:rtl/>
              </w:rPr>
              <w:t>سى عليه</w:t>
            </w:r>
            <w:r w:rsidR="00465FDB" w:rsidRPr="00465FDB">
              <w:rPr>
                <w:rFonts w:ascii="Arial" w:hAnsi="Arial" w:cs="Arial" w:hint="cs"/>
                <w:color w:val="0D0D0D"/>
                <w:rtl/>
              </w:rPr>
              <w:t xml:space="preserve"> </w:t>
            </w:r>
            <w:r w:rsidRPr="00465FDB">
              <w:rPr>
                <w:rFonts w:ascii="Arial" w:hAnsi="Arial" w:cs="Arial"/>
                <w:color w:val="0D0D0D"/>
                <w:rtl/>
              </w:rPr>
              <w:t>السلام</w:t>
            </w:r>
          </w:p>
        </w:tc>
      </w:tr>
    </w:tbl>
    <w:p w:rsidR="00BA2425" w:rsidRPr="00912487" w:rsidRDefault="00BA2425" w:rsidP="00912487">
      <w:pPr>
        <w:pStyle w:val="a6"/>
        <w:numPr>
          <w:ilvl w:val="0"/>
          <w:numId w:val="5"/>
        </w:numPr>
        <w:spacing w:after="20" w:line="360" w:lineRule="auto"/>
        <w:rPr>
          <w:rFonts w:ascii="Arial" w:hAnsi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9" style="position:absolute;left:0;text-align:left;margin-left:915.3pt;margin-top:31.3pt;width:78pt;height:27pt;rotation:-90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sDMwIAAGE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N4DbAz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12487">
        <w:rPr>
          <w:rFonts w:ascii="Arial" w:hAnsi="Arial"/>
          <w:b/>
          <w:bCs/>
          <w:sz w:val="24"/>
          <w:szCs w:val="24"/>
          <w:rtl/>
        </w:rPr>
        <w:t>من أوجه بطلان عبادة النبي صلى الله عليه وسلم: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P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2"/>
                <w:szCs w:val="22"/>
                <w:rtl/>
              </w:rPr>
            </w:pPr>
            <w:r w:rsidRPr="00BA2425">
              <w:rPr>
                <w:rFonts w:ascii="Arial" w:hAnsi="Arial" w:cs="Arial"/>
                <w:color w:val="0D0D0D"/>
                <w:rtl/>
              </w:rPr>
              <w:t xml:space="preserve">أنه يملك لنفسه النفع </w:t>
            </w:r>
            <w:r w:rsidRPr="00BA2425">
              <w:rPr>
                <w:rFonts w:ascii="Arial" w:hAnsi="Arial" w:cs="Arial" w:hint="cs"/>
                <w:color w:val="0D0D0D"/>
                <w:rtl/>
              </w:rPr>
              <w:t>والض</w:t>
            </w:r>
            <w:r>
              <w:rPr>
                <w:rFonts w:ascii="Arial" w:hAnsi="Arial" w:cs="Arial" w:hint="cs"/>
                <w:color w:val="0D0D0D"/>
                <w:rtl/>
              </w:rPr>
              <w:t>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أن يملك النفع لأقربائه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أنه بشر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عدم تحذيره من الغلو فيه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0" style="position:absolute;left:0;text-align:left;margin-left:915.3pt;margin-top:31.3pt;width:78pt;height:27pt;rotation:-90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ChYGS40AgAAYQ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الملائكة هم عالم.............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ظاهري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أرضي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واضح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غيبي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31" style="position:absolute;left:0;text-align:left;margin-left:915.3pt;margin-top:31.3pt;width:78pt;height:27pt;rotation:-90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loR2o0AgAAYQ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خلق الله الملائكة من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طين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نار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نور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صلصال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2" style="position:absolute;left:0;text-align:left;margin-left:915.3pt;margin-top:31.3pt;width:78pt;height:27pt;rotation:-90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Io5paY0AgAAYQ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الملك الموكل بإنزال المطر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جبريل عليه السلام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ميكائيل عليه السلام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مالك عليه السلام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إسرافيل عليه السلام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3" style="position:absolute;left:0;text-align:left;margin-left:915.3pt;margin-top:31.3pt;width:78pt;height:27pt;rotation:-90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viMgIAAGE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BbCfvi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 من كان........... .............. كان لله وليا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مؤمنا تقيا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مؤمنا مقصرا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مسلما ظالما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مسلما فاجرا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4" style="position:absolute;left:0;text-align:left;margin-left:915.3pt;margin-top:31.3pt;width:78pt;height:27pt;rotation:-90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D11bgD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طلب العون من الله في الحصول على المطلوب والنجاة من المرهوب، هذا تعريف لـ: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الذبح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الاستعانة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الاستغاثة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القربة</w:t>
            </w:r>
          </w:p>
        </w:tc>
      </w:tr>
    </w:tbl>
    <w:p w:rsidR="00BA2425" w:rsidRDefault="00BA2425" w:rsidP="00725289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45F16EF4" wp14:editId="5A3A5D7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5" style="position:absolute;left:0;text-align:left;margin-left:915.3pt;margin-top:31.3pt;width:78pt;height:27pt;rotation:-90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XEMwIAAGE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3m0FxD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="00E3695A">
        <w:rPr>
          <w:rFonts w:ascii="Arial" w:hAnsi="Arial" w:hint="cs"/>
          <w:b/>
          <w:bCs/>
          <w:color w:val="0D0D0D"/>
          <w:sz w:val="24"/>
          <w:szCs w:val="24"/>
          <w:rtl/>
        </w:rPr>
        <w:t>قامت دعوة الأنبياء على أسس منها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3D10A7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lastRenderedPageBreak/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دعوتهم مختلفة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425" w:rsidRDefault="003D10A7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دعوتهم واحدة وشرائعهم مختلفة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425" w:rsidRDefault="003D10A7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شرائعهم واحدة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425" w:rsidRDefault="003D10A7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دعوتهم وشرائعهم مختلفة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6" style="position:absolute;left:0;text-align:left;margin-left:915.3pt;margin-top:31.3pt;width:78pt;height:27pt;rotation:-90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DkM1y1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الاستعانة بالأموات حكمها: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شرك أصغر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شرك أكبر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جائز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مكروه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7" style="position:absolute;left:0;text-align:left;margin-left:915.3pt;margin-top:31.3pt;width:78pt;height:27pt;rotation:-90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ZrSBy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 حكم الاستعانة بالصد</w:t>
      </w:r>
      <w:r w:rsidR="003D10A7">
        <w:rPr>
          <w:rFonts w:ascii="Arial" w:hAnsi="Arial" w:hint="cs"/>
          <w:b/>
          <w:bCs/>
          <w:color w:val="0D0D0D"/>
          <w:sz w:val="24"/>
          <w:szCs w:val="24"/>
          <w:rtl/>
        </w:rPr>
        <w:t>ي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ق لقضاء الدين: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شرك أصغر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شرك أكبر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مكروه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جائز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8" style="position:absolute;left:0;text-align:left;margin-left:915.3pt;margin-top:31.3pt;width:78pt;height:27pt;rotation:-90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GBNA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ONYY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حكم الاستعانة بالأحياء الغائبين: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شرك أكبر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شرك أصغر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مشروع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مكروه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9" style="position:absolute;left:0;text-align:left;margin-left:915.3pt;margin-top:31.3pt;width:78pt;height:27pt;rotation:-90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z9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BEKvP0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proofErr w:type="spellStart"/>
      <w:r w:rsidR="00E3695A">
        <w:rPr>
          <w:rFonts w:ascii="Arial" w:hAnsi="Arial"/>
          <w:b/>
          <w:bCs/>
          <w:color w:val="0D0D0D"/>
          <w:sz w:val="24"/>
          <w:szCs w:val="24"/>
          <w:rtl/>
        </w:rPr>
        <w:t>ال</w:t>
      </w:r>
      <w:r w:rsidR="00E3695A">
        <w:rPr>
          <w:rFonts w:ascii="Arial" w:hAnsi="Arial" w:hint="cs"/>
          <w:b/>
          <w:bCs/>
          <w:color w:val="0D0D0D"/>
          <w:sz w:val="24"/>
          <w:szCs w:val="24"/>
          <w:rtl/>
        </w:rPr>
        <w:t>إ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لتجاء</w:t>
      </w:r>
      <w:proofErr w:type="spellEnd"/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 إلى الله وحده لا شريك له من أي مخوف، هذا تعريف: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النداء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</w:t>
            </w: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إ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ستعانة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</w:t>
            </w: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إ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ستغاثة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الطلب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0" style="position:absolute;left:0;text-align:left;margin-left:915.3pt;margin-top:31.3pt;width:78pt;height:27pt;rotation:-90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hk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GJJ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Ojt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uaphk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proofErr w:type="spellStart"/>
      <w:r w:rsidR="00E3695A">
        <w:rPr>
          <w:rFonts w:ascii="Arial" w:hAnsi="Arial"/>
          <w:b/>
          <w:bCs/>
          <w:color w:val="0D0D0D"/>
          <w:sz w:val="24"/>
          <w:szCs w:val="24"/>
          <w:rtl/>
        </w:rPr>
        <w:t>ال</w:t>
      </w:r>
      <w:r w:rsidR="00E3695A">
        <w:rPr>
          <w:rFonts w:ascii="Arial" w:hAnsi="Arial" w:hint="cs"/>
          <w:b/>
          <w:bCs/>
          <w:color w:val="0D0D0D"/>
          <w:sz w:val="24"/>
          <w:szCs w:val="24"/>
          <w:rtl/>
        </w:rPr>
        <w:t>إ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ستعاذة</w:t>
      </w:r>
      <w:proofErr w:type="spellEnd"/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 الشرعية هي التي تكون بـ: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أسماء الله وصفاته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مخلوقات الله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الأنبياء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الأولياء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1" style="position:absolute;left:0;text-align:left;margin-left:915.3pt;margin-top:31.3pt;width:78pt;height:27pt;rotation:-90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UY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p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+zxcmjCupX1DkpihrhVKICcc1vMOzxkpfU&#10;/9wzJyhRnwzatZrN53EqUjBf3OQYuMtMdZlhhneAsxMoGbfbME7S3jrZdtHHpIiBe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OztRRg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مما تشرع </w:t>
      </w:r>
      <w:proofErr w:type="spellStart"/>
      <w:r>
        <w:rPr>
          <w:rFonts w:ascii="Arial" w:hAnsi="Arial"/>
          <w:b/>
          <w:bCs/>
          <w:color w:val="0D0D0D"/>
          <w:sz w:val="24"/>
          <w:szCs w:val="24"/>
          <w:rtl/>
        </w:rPr>
        <w:t>الإستعاذة</w:t>
      </w:r>
      <w:proofErr w:type="spellEnd"/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 بالله منه: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الشيطان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القرآن الكريم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الطاعة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الرزق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2" style="position:absolute;left:0;text-align:left;margin-left:915.3pt;margin-top:31.3pt;width:78pt;height:27pt;rotation:-90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Od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h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+z5cmjCupX1DkpihrhVKICcc1vMOzxkpfU&#10;/9wzJyhRnwzatZrN53EqUjBf3OQYuMtMdZlhhneAsxMoGbfbME7S3jrZdtHHpIiBe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plI50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="00E3695A">
        <w:rPr>
          <w:rFonts w:ascii="Arial" w:hAnsi="Arial"/>
          <w:b/>
          <w:bCs/>
          <w:color w:val="0D0D0D"/>
          <w:sz w:val="24"/>
          <w:szCs w:val="24"/>
          <w:rtl/>
        </w:rPr>
        <w:t xml:space="preserve">حكم </w:t>
      </w:r>
      <w:proofErr w:type="spellStart"/>
      <w:r w:rsidR="00E3695A">
        <w:rPr>
          <w:rFonts w:ascii="Arial" w:hAnsi="Arial"/>
          <w:b/>
          <w:bCs/>
          <w:color w:val="0D0D0D"/>
          <w:sz w:val="24"/>
          <w:szCs w:val="24"/>
          <w:rtl/>
        </w:rPr>
        <w:t>ال</w:t>
      </w:r>
      <w:r w:rsidR="00E3695A">
        <w:rPr>
          <w:rFonts w:ascii="Arial" w:hAnsi="Arial" w:hint="cs"/>
          <w:b/>
          <w:bCs/>
          <w:color w:val="0D0D0D"/>
          <w:sz w:val="24"/>
          <w:szCs w:val="24"/>
          <w:rtl/>
        </w:rPr>
        <w:t>إ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ستعاذة</w:t>
      </w:r>
      <w:proofErr w:type="spellEnd"/>
      <w:r>
        <w:rPr>
          <w:rFonts w:ascii="Arial" w:hAnsi="Arial"/>
          <w:b/>
          <w:bCs/>
          <w:color w:val="0D0D0D"/>
          <w:sz w:val="24"/>
          <w:szCs w:val="24"/>
          <w:rtl/>
        </w:rPr>
        <w:t xml:space="preserve"> بالجن والشياطين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شرك أكبر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شرك أصغر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جائز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مكروه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3" style="position:absolute;left:0;text-align:left;margin-left:915.3pt;margin-top:31.3pt;width:78pt;height:27pt;rotation:-90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7h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GJG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ujx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Do4v7h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قول الله: (فصل لربك وانحر) يستدل بها على أن: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</w:t>
            </w: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إ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ستعانة عبادة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E3695A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</w:t>
            </w: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إ</w:t>
            </w:r>
            <w:r w:rsidR="00BA2425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ستغاثة عبادة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الصيام عبادة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الذبح عبادة</w:t>
            </w:r>
          </w:p>
        </w:tc>
      </w:tr>
    </w:tbl>
    <w:p w:rsidR="00BA2425" w:rsidRPr="00403753" w:rsidRDefault="00BA2425" w:rsidP="00403753">
      <w:pPr>
        <w:pStyle w:val="a6"/>
        <w:numPr>
          <w:ilvl w:val="0"/>
          <w:numId w:val="5"/>
        </w:numPr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4" style="position:absolute;left:0;text-align:left;margin-left:915.3pt;margin-top:31.3pt;width:78pt;height:27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AWy1Cg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4F6">
        <w:rPr>
          <w:rFonts w:ascii="Arial" w:hAnsi="Arial" w:hint="cs"/>
          <w:b/>
          <w:bCs/>
          <w:color w:val="0D0D0D"/>
          <w:sz w:val="24"/>
          <w:szCs w:val="24"/>
          <w:rtl/>
        </w:rPr>
        <w:t>ا</w:t>
      </w:r>
      <w:r w:rsidRPr="00403753">
        <w:rPr>
          <w:rFonts w:ascii="Arial" w:hAnsi="Arial"/>
          <w:b/>
          <w:bCs/>
          <w:color w:val="0D0D0D"/>
          <w:sz w:val="24"/>
          <w:szCs w:val="24"/>
          <w:rtl/>
        </w:rPr>
        <w:t>لأضحية من الذبائح: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المشروعة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المباحة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الشركية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المحرمة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5" style="position:absolute;left:0;text-align:left;margin-left:915.3pt;margin-top:31.3pt;width:78pt;height:27pt;rotation:-90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lUNA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Ic1CVQ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الذبح لقبر نبي أو ولي من الذبائح: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403753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المباحة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الشركية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المشروعة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725289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المحرمة</w:t>
            </w:r>
          </w:p>
        </w:tc>
      </w:tr>
    </w:tbl>
    <w:p w:rsidR="00403753" w:rsidRDefault="00403753" w:rsidP="00403753">
      <w:pPr>
        <w:pStyle w:val="a6"/>
        <w:numPr>
          <w:ilvl w:val="0"/>
          <w:numId w:val="5"/>
        </w:numPr>
        <w:spacing w:after="0" w:line="360" w:lineRule="auto"/>
        <w:rPr>
          <w:rFonts w:ascii="Arial" w:hAnsi="Arial"/>
          <w:b/>
          <w:bCs/>
          <w:color w:val="0D0D0D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443AE7" wp14:editId="24945E9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46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YO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URGD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  <w:rtl/>
          <w:lang w:val="en-GB"/>
        </w:rPr>
        <w:t>كل إله يعبد من دون الله عبادته: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403753" w:rsidTr="006364F6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جائزة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مكروهة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واجبة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باطلة</w:t>
            </w:r>
          </w:p>
        </w:tc>
      </w:tr>
    </w:tbl>
    <w:p w:rsidR="00403753" w:rsidRDefault="00403753" w:rsidP="00403753">
      <w:pPr>
        <w:pStyle w:val="a6"/>
        <w:numPr>
          <w:ilvl w:val="0"/>
          <w:numId w:val="5"/>
        </w:numPr>
        <w:spacing w:after="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DF3A3" wp14:editId="2B78AF2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47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97+Kf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5C40">
        <w:rPr>
          <w:rFonts w:ascii="Arial" w:hAnsi="Arial" w:hint="cs"/>
          <w:b/>
          <w:bCs/>
          <w:color w:val="0D0D0D"/>
          <w:sz w:val="24"/>
          <w:szCs w:val="24"/>
          <w:rtl/>
        </w:rPr>
        <w:t xml:space="preserve">خلق الله بني أدم من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403753" w:rsidTr="006364F6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3753" w:rsidRDefault="00F15C40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طين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F15C40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نور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F15C40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نار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F15C40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هواء</w:t>
            </w:r>
          </w:p>
        </w:tc>
      </w:tr>
    </w:tbl>
    <w:p w:rsidR="00403753" w:rsidRDefault="00403753" w:rsidP="00403753">
      <w:pPr>
        <w:pStyle w:val="a6"/>
        <w:numPr>
          <w:ilvl w:val="0"/>
          <w:numId w:val="5"/>
        </w:numPr>
        <w:spacing w:after="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507AC" wp14:editId="20641F6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48" style="position:absolute;left:0;text-align:left;margin-left:915.3pt;margin-top:31.3pt;width:78pt;height:2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33NA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F1L/fc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sz w:val="24"/>
          <w:szCs w:val="24"/>
          <w:rtl/>
        </w:rPr>
        <w:t>من الصفات التي يجب توافرها فيمن يستحق العبادة: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403753" w:rsidTr="006364F6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القدرة على الخلق والإيجاد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عدم القدرة على النفع والضر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أن لا يكون له الملك الكامل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عدم القدرة على السمع والإجابة</w:t>
            </w:r>
          </w:p>
        </w:tc>
      </w:tr>
    </w:tbl>
    <w:p w:rsidR="00403753" w:rsidRDefault="00403753" w:rsidP="00403753">
      <w:pPr>
        <w:pStyle w:val="a6"/>
        <w:numPr>
          <w:ilvl w:val="0"/>
          <w:numId w:val="5"/>
        </w:numPr>
        <w:spacing w:after="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5D563" wp14:editId="2CA8136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49" style="position:absolute;left:0;text-align:left;margin-left:915.3pt;margin-top:31.3pt;width:78pt;height:27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q0gTnD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4E93">
        <w:rPr>
          <w:rFonts w:ascii="Arial" w:hAnsi="Arial" w:hint="cs"/>
          <w:b/>
          <w:bCs/>
          <w:sz w:val="24"/>
          <w:szCs w:val="24"/>
          <w:rtl/>
        </w:rPr>
        <w:t xml:space="preserve">يسمى الرياء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403753" w:rsidTr="006364F6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3753" w:rsidRDefault="00D14E9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الشرك الأكبر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D14E9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الشرك الأصغر</w:t>
            </w:r>
            <w:r w:rsidR="00403753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D14E9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2"/>
                <w:szCs w:val="22"/>
                <w:rtl/>
              </w:rPr>
              <w:t>الشرك الخفي</w:t>
            </w:r>
            <w:r w:rsidR="00403753" w:rsidRPr="00912487">
              <w:rPr>
                <w:rFonts w:ascii="Arial" w:hAnsi="Arial" w:cs="Arial"/>
                <w:color w:val="0D0D0D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شرك</w:t>
            </w:r>
            <w:r w:rsidR="00D14E93"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 xml:space="preserve"> الطاعة</w:t>
            </w:r>
          </w:p>
        </w:tc>
      </w:tr>
    </w:tbl>
    <w:p w:rsidR="00403753" w:rsidRDefault="00403753" w:rsidP="00403753">
      <w:pPr>
        <w:pStyle w:val="a6"/>
        <w:numPr>
          <w:ilvl w:val="0"/>
          <w:numId w:val="5"/>
        </w:numPr>
        <w:spacing w:after="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E1BFB" wp14:editId="1D844EC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40375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50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EmNA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BBcQSY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40375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  <w:rtl/>
        </w:rPr>
        <w:t>من صور عبادة الأنبياء: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403753" w:rsidTr="006364F6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lastRenderedPageBreak/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الاستغاثة بهم فيما لا يقدر عليه إلا الله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طلب النصرة من الله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طاعتهم فيما أمر الله به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3753" w:rsidRDefault="00403753" w:rsidP="006364F6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الاقتداء بهم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1" style="position:absolute;left:0;text-align:left;margin-left:915.3pt;margin-top:31.3pt;width:78pt;height:27pt;rotation:-90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Bj16fL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حكم الذبح لله بمكان يذبح فيه لغير الله: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جائز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مكروه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محرم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مستحب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2" style="position:absolute;left:0;text-align:left;margin-left:915.3pt;margin-top:31.3pt;width:78pt;height:27pt;rotation:-90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BD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Mkj0EM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من حِكَم تحريم الذبح لله بمكان يذبح فيه لغير الله: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E67708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عبادة وقربة 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E67708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 xml:space="preserve">ضعف المشركين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E67708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تعظيم مواضع الشرك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E42F5A" w:rsidP="00912487">
            <w:pPr>
              <w:spacing w:after="40" w:line="360" w:lineRule="auto"/>
              <w:jc w:val="center"/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 xml:space="preserve">عدم الإقتداء بهم 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3" style="position:absolute;left:0;text-align:left;margin-left:915.3pt;margin-top:31.3pt;width:78pt;height:27pt;rotation:-9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/NNAIAAGI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IsUT80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الطواف المشروع هو الطواف بـ: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الكعبة المشرفة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الطواف بالقبور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الطواف بالأضرحة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484891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الطواف بالمسجد النبوي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4" style="position:absolute;left:0;text-align:left;margin-left:915.3pt;margin-top:31.3pt;width:78pt;height:27pt;rotation:-90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YTMw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EsBWE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الاعتكاف هو: لزوم............ لطاعة الله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البيت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المسجد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المدرسة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484891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المستشفى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5" style="position:absolute;left:0;text-align:left;margin-left:915.3pt;margin-top:31.3pt;width:78pt;height:27pt;rotation:-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FQz/Uw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5C40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="00F15C40">
        <w:rPr>
          <w:rFonts w:ascii="Arial" w:hAnsi="Arial" w:hint="cs"/>
          <w:b/>
          <w:bCs/>
          <w:color w:val="0D0D0D"/>
          <w:sz w:val="24"/>
          <w:szCs w:val="24"/>
          <w:rtl/>
        </w:rPr>
        <w:t>من</w: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شروط الشفاعة: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إذن الله للشافع أن يشفع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F15C40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رضا الله عن </w:t>
            </w:r>
            <w:r w:rsidR="00F15C40"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الشافع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F15C40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عدم إذن الله للشافع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عدم رضا الله عن العبد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6" style="position:absolute;left:0;text-align:left;margin-left:915.3pt;margin-top:31.3pt;width:78pt;height:27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B2c6M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من أسباب إدراك الشفاعة يوم القيامة: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الشرك بالله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عمل السيئات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توحيد الله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F15C40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التهاون باتباع السنة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57" style="position:absolute;left:0;text-align:left;margin-left:915.3pt;margin-top:31.3pt;width:78pt;height:2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6Nv9I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أعظم الشفعاء يوم القيامة: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النبي صلى الله عليه وسلم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الملائكة الكرام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الأنبياء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الشهداء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8" style="position:absolute;left:0;text-align:left;margin-left:915.3pt;margin-top:31.3pt;width:78pt;height:27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ha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cwp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/ORRZetX1DkpihrhVKICcc1vMezxkpfU&#10;/9wzEJSojwbtWs3m8zgVKZgvbnMM4DJTXWaY4Z3F2QmUjNttGCdp70C2XfQxKWLsA1rcyKR3tH9s&#10;7EgBL3Jy7Dh0cVIu41T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R5yF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من أنواع الشفاعة الخاصة بالنبي صلى الله عليه وسلم: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F267E2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912487">
              <w:rPr>
                <w:rFonts w:ascii="Arial" w:hAnsi="Arial" w:cs="Arial"/>
                <w:color w:val="0D0D0D"/>
                <w:sz w:val="22"/>
                <w:szCs w:val="22"/>
                <w:rtl/>
              </w:rPr>
              <w:t xml:space="preserve">الشفاعة </w:t>
            </w:r>
            <w:r w:rsidR="00F267E2">
              <w:rPr>
                <w:rFonts w:ascii="Arial" w:hAnsi="Arial" w:cs="Arial" w:hint="cs"/>
                <w:color w:val="0D0D0D"/>
                <w:sz w:val="22"/>
                <w:szCs w:val="22"/>
                <w:rtl/>
              </w:rPr>
              <w:t xml:space="preserve">لعصاةأهل التوحيد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الشفاعة العظمى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الشفاعة لأهل الأعراف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الشفاعة في رفع الدرجات</w:t>
            </w:r>
          </w:p>
        </w:tc>
      </w:tr>
    </w:tbl>
    <w:p w:rsidR="00BA2425" w:rsidRDefault="00BA2425" w:rsidP="00912487">
      <w:pPr>
        <w:pStyle w:val="a6"/>
        <w:numPr>
          <w:ilvl w:val="0"/>
          <w:numId w:val="5"/>
        </w:numPr>
        <w:spacing w:after="20" w:line="36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9" style="position:absolute;left:0;text-align:left;margin-left:915.3pt;margin-top:31.3pt;width:78pt;height:27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J6Jj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D0D0D"/>
          <w:sz w:val="24"/>
          <w:szCs w:val="24"/>
          <w:rtl/>
        </w:rPr>
        <w:t>أي قول من هذه الأقوال يعتبر صحيح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BA2425" w:rsidTr="00BA2425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يا رسول الله اشفع لي عند الله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يا محمد اشفع لي عند الله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يا جبريل اشفع لي عند الله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2425" w:rsidRDefault="00BA2425" w:rsidP="00912487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2425" w:rsidRDefault="00BA2425" w:rsidP="00912487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الله</w:t>
            </w:r>
            <w:r w:rsidR="003D10A7"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 xml:space="preserve">م 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شفع فيّ نبيك </w:t>
            </w:r>
            <w:r w:rsidR="0049098B">
              <w:rPr>
                <w:rFonts w:ascii="Arabic Typesetting" w:hAnsi="Arabic Typesetting" w:cs="Arabic Typesetting" w:hint="cs"/>
                <w:color w:val="0D0D0D"/>
                <w:sz w:val="24"/>
                <w:szCs w:val="24"/>
                <w:rtl/>
              </w:rPr>
              <w:t>محم</w:t>
            </w:r>
            <w:r w:rsidRPr="00E42F5A">
              <w:rPr>
                <w:rFonts w:ascii="Arabic Typesetting" w:hAnsi="Arabic Typesetting" w:cs="Arabic Typesetting"/>
                <w:color w:val="0D0D0D"/>
                <w:sz w:val="24"/>
                <w:szCs w:val="24"/>
                <w:rtl/>
              </w:rPr>
              <w:t>د صلى الله عليه وسلم</w:t>
            </w:r>
          </w:p>
        </w:tc>
      </w:tr>
    </w:tbl>
    <w:p w:rsidR="003D10A7" w:rsidRPr="00A17FF3" w:rsidRDefault="003D10A7" w:rsidP="00A17FF3">
      <w:pPr>
        <w:pStyle w:val="a6"/>
        <w:numPr>
          <w:ilvl w:val="0"/>
          <w:numId w:val="5"/>
        </w:numPr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E0E6E5C" wp14:editId="1AACA58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3D10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3D10A7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60" style="position:absolute;left:0;text-align:left;margin-left:915.3pt;margin-top:31.3pt;width:78pt;height:27pt;rotation:-9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A0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lZMDQ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3D10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3D10A7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17FF3">
        <w:rPr>
          <w:rFonts w:ascii="Arial" w:hAnsi="Arial" w:hint="cs"/>
          <w:b/>
          <w:bCs/>
          <w:color w:val="0D0D0D"/>
          <w:sz w:val="24"/>
          <w:szCs w:val="24"/>
          <w:rtl/>
        </w:rPr>
        <w:t xml:space="preserve">المقصود بـإفراد الله بالطاعات والقصد وحده لا شريك له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3D10A7" w:rsidTr="00A17FF3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D10A7" w:rsidRDefault="003D10A7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D10A7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الإخلاص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3D10A7" w:rsidRDefault="003D10A7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D10A7" w:rsidRDefault="003D10A7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D10A7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الشكر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3D10A7" w:rsidRDefault="003D10A7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D10A7" w:rsidRDefault="003D10A7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D10A7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العبادة</w:t>
            </w:r>
            <w:r w:rsidR="003D10A7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3D10A7" w:rsidRDefault="003D10A7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D10A7" w:rsidRDefault="003D10A7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D10A7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الاستعانة</w:t>
            </w:r>
          </w:p>
        </w:tc>
      </w:tr>
    </w:tbl>
    <w:p w:rsidR="00A17FF3" w:rsidRDefault="00A17FF3" w:rsidP="00A17FF3">
      <w:pPr>
        <w:pStyle w:val="a6"/>
        <w:numPr>
          <w:ilvl w:val="0"/>
          <w:numId w:val="5"/>
        </w:numPr>
        <w:tabs>
          <w:tab w:val="clear" w:pos="360"/>
        </w:tabs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E0E6E5C" wp14:editId="1AACA58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61" style="position:absolute;left:0;text-align:left;margin-left:915.3pt;margin-top:31.3pt;width:78pt;height:27pt;rotation:-9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xF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S0p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xcmjytavqHNSFDXCqUQF4prfYtjjJS+p&#10;/7lnIChRHw3atZrN53EqUjBf3OYYwGWmuswwwzuLsxMoGbfbME7S3oFsu+hjUsTY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Fei/EU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 w:hint="cs"/>
          <w:b/>
          <w:bCs/>
          <w:color w:val="0D0D0D"/>
          <w:sz w:val="24"/>
          <w:szCs w:val="24"/>
          <w:rtl/>
        </w:rPr>
        <w:t>حكم الإخلاص لله جل وعلا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A17FF3" w:rsidTr="00A17FF3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واجب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مستحب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محرم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مكروه</w:t>
            </w:r>
          </w:p>
        </w:tc>
      </w:tr>
    </w:tbl>
    <w:p w:rsidR="00A17FF3" w:rsidRDefault="00A17FF3" w:rsidP="00E42F5A">
      <w:pPr>
        <w:pStyle w:val="a6"/>
        <w:numPr>
          <w:ilvl w:val="0"/>
          <w:numId w:val="5"/>
        </w:numPr>
        <w:tabs>
          <w:tab w:val="clear" w:pos="360"/>
        </w:tabs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9B6BB8D" wp14:editId="5245F0B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62" style="position:absolute;left:0;text-align:left;margin-left:915.3pt;margin-top:31.3pt;width:78pt;height:27pt;rotation:-9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vNNQ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D9VovN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="00E42F5A">
        <w:rPr>
          <w:rFonts w:ascii="Arial" w:hAnsi="Arial" w:hint="cs"/>
          <w:b/>
          <w:bCs/>
          <w:color w:val="0D0D0D"/>
          <w:sz w:val="24"/>
          <w:szCs w:val="24"/>
          <w:rtl/>
        </w:rPr>
        <w:t xml:space="preserve">حكم أخذ الأجرة على الأعمال الصالحة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A17FF3" w:rsidTr="007C457D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17FF3" w:rsidRDefault="00E42F5A" w:rsidP="00A17FF3">
            <w:pPr>
              <w:spacing w:after="40" w:line="360" w:lineRule="auto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 xml:space="preserve">      جائز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E42F5A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محرم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E42F5A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واجب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E42F5A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مكروه</w:t>
            </w:r>
          </w:p>
        </w:tc>
      </w:tr>
    </w:tbl>
    <w:p w:rsidR="00403753" w:rsidRDefault="00A17FF3" w:rsidP="00403753">
      <w:pPr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E669A" wp14:editId="7263012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63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CSNA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LulIJI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17FF3" w:rsidRPr="00403753" w:rsidRDefault="00A17FF3" w:rsidP="00403753">
      <w:pPr>
        <w:pStyle w:val="a6"/>
        <w:numPr>
          <w:ilvl w:val="0"/>
          <w:numId w:val="5"/>
        </w:numPr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403753">
        <w:rPr>
          <w:rFonts w:ascii="Arial" w:hAnsi="Arial" w:hint="cs"/>
          <w:b/>
          <w:bCs/>
          <w:color w:val="0D0D0D"/>
          <w:sz w:val="24"/>
          <w:szCs w:val="24"/>
          <w:rtl/>
        </w:rPr>
        <w:t xml:space="preserve"> المقصود بإظهار الشخص العبادة بقصد أن يراها الناس فيمدحوه عليها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A17FF3" w:rsidTr="007C457D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الإخلاص في العبادة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الرياء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الإستعانة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الإستغاثة</w:t>
            </w:r>
          </w:p>
        </w:tc>
      </w:tr>
    </w:tbl>
    <w:p w:rsidR="00A17FF3" w:rsidRPr="00A17FF3" w:rsidRDefault="00A17FF3" w:rsidP="00A17FF3">
      <w:pPr>
        <w:pStyle w:val="a6"/>
        <w:numPr>
          <w:ilvl w:val="0"/>
          <w:numId w:val="5"/>
        </w:numPr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E0E6E5C" wp14:editId="1AACA58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4" style="position:absolute;left:0;text-align:left;margin-left:915.3pt;margin-top:31.3pt;width:78pt;height:27pt;rotation:-9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CJxOUw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17FF3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>
        <w:rPr>
          <w:rFonts w:ascii="Arial" w:hAnsi="Arial" w:hint="cs"/>
          <w:b/>
          <w:bCs/>
          <w:color w:val="0D0D0D"/>
          <w:sz w:val="24"/>
          <w:szCs w:val="24"/>
          <w:rtl/>
        </w:rPr>
        <w:t>حكم الرياء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A17FF3" w:rsidTr="00A17FF3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lastRenderedPageBreak/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شرك أكبر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شرك أصغر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جائز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مستحب</w:t>
            </w:r>
          </w:p>
        </w:tc>
      </w:tr>
    </w:tbl>
    <w:p w:rsidR="00A17FF3" w:rsidRDefault="00A17FF3" w:rsidP="00817FB2">
      <w:pPr>
        <w:pStyle w:val="a6"/>
        <w:numPr>
          <w:ilvl w:val="0"/>
          <w:numId w:val="5"/>
        </w:numPr>
        <w:tabs>
          <w:tab w:val="clear" w:pos="360"/>
        </w:tabs>
        <w:spacing w:after="20" w:line="360" w:lineRule="auto"/>
        <w:rPr>
          <w:rFonts w:ascii="Arial" w:hAnsi="Arial"/>
          <w:b/>
          <w:bCs/>
          <w:color w:val="0D0D0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758C737" wp14:editId="43DF4E1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A17FF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65" style="position:absolute;left:0;text-align:left;margin-left:915.3pt;margin-top:31.3pt;width:78pt;height:27pt;rotation:-90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y3HwGNQIAAGQ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A17FF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="00817FB2">
        <w:rPr>
          <w:rFonts w:ascii="Arial" w:hAnsi="Arial" w:hint="cs"/>
          <w:b/>
          <w:bCs/>
          <w:color w:val="0D0D0D"/>
          <w:sz w:val="24"/>
          <w:szCs w:val="24"/>
          <w:rtl/>
        </w:rPr>
        <w:t>ابتغاء الله وحده بالعمل الصالح تعريف:-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A17FF3" w:rsidTr="007C457D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الاخلاص لله عز وجل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المتابعة للرسول</w:t>
            </w: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817FB2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>التوبة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17FF3" w:rsidRDefault="00A17FF3" w:rsidP="007C457D">
            <w:pPr>
              <w:spacing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A17FF3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17FF3" w:rsidRDefault="007C457D" w:rsidP="007C457D">
            <w:pPr>
              <w:spacing w:after="40" w:line="360" w:lineRule="auto"/>
              <w:jc w:val="center"/>
              <w:rPr>
                <w:rFonts w:ascii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hAnsi="Arial" w:cs="Arial" w:hint="cs"/>
                <w:color w:val="0D0D0D"/>
                <w:sz w:val="24"/>
                <w:szCs w:val="24"/>
                <w:rtl/>
              </w:rPr>
              <w:t xml:space="preserve">الهداية </w:t>
            </w:r>
          </w:p>
        </w:tc>
      </w:tr>
    </w:tbl>
    <w:p w:rsidR="00BA2425" w:rsidRPr="007C457D" w:rsidRDefault="007C457D" w:rsidP="00912487">
      <w:pPr>
        <w:spacing w:after="20" w:line="360" w:lineRule="auto"/>
        <w:rPr>
          <w:rFonts w:ascii="Arial" w:hAnsi="Arial"/>
          <w:b/>
          <w:bCs/>
          <w:color w:val="0D0D0D"/>
          <w:sz w:val="24"/>
          <w:szCs w:val="24"/>
          <w:u w:val="single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A3C883B" wp14:editId="2F43348C">
                <wp:simplePos x="0" y="0"/>
                <wp:positionH relativeFrom="column">
                  <wp:posOffset>-63500</wp:posOffset>
                </wp:positionH>
                <wp:positionV relativeFrom="paragraph">
                  <wp:posOffset>260773</wp:posOffset>
                </wp:positionV>
                <wp:extent cx="6970395" cy="0"/>
                <wp:effectExtent l="12700" t="15875" r="8255" b="1270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C684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1" o:spid="_x0000_s1026" type="#_x0000_t32" style="position:absolute;margin-left:-5pt;margin-top:20.55pt;width:548.85pt;height:0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" strokeweight="1.25pt"/>
            </w:pict>
          </mc:Fallback>
        </mc:AlternateContent>
      </w:r>
      <w:r w:rsidR="00BA2425">
        <w:rPr>
          <w:lang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D4D66" w:rsidRDefault="005D4D66" w:rsidP="00BA2425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6" style="position:absolute;left:0;text-align:left;margin-left:915.3pt;margin-top:31.3pt;width:78pt;height:27pt;rotation:-9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N4uKE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E3695A" w:rsidRDefault="00E3695A" w:rsidP="00BA2425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C457D" w:rsidRDefault="007C457D" w:rsidP="00912487">
      <w:pPr>
        <w:tabs>
          <w:tab w:val="left" w:pos="8040"/>
        </w:tabs>
        <w:spacing w:line="360" w:lineRule="auto"/>
        <w:rPr>
          <w:rFonts w:cs="AL-Mateen"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Y="2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D14E93" w:rsidTr="00D14E93">
        <w:trPr>
          <w:trHeight w:val="460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14E93" w:rsidRDefault="00D14E93" w:rsidP="00D14E93">
            <w:pPr>
              <w:spacing w:line="360" w:lineRule="auto"/>
              <w:rPr>
                <w:rFonts w:ascii="Arial" w:hAnsi="Arial" w:cs="Arial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D14E93" w:rsidTr="00D14E93">
        <w:trPr>
          <w:trHeight w:val="219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D14E93" w:rsidRDefault="00D14E93" w:rsidP="00D14E9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color w:val="0D0D0D"/>
                <w:sz w:val="32"/>
                <w:szCs w:val="32"/>
                <w:rtl/>
              </w:rPr>
              <w:t>4</w:t>
            </w:r>
          </w:p>
        </w:tc>
      </w:tr>
    </w:tbl>
    <w:p w:rsidR="00BA2425" w:rsidRDefault="00BA2425" w:rsidP="00912487">
      <w:pPr>
        <w:tabs>
          <w:tab w:val="left" w:pos="8040"/>
        </w:tabs>
        <w:spacing w:line="360" w:lineRule="auto"/>
        <w:rPr>
          <w:rFonts w:cs="AL-Mateen"/>
          <w:sz w:val="28"/>
          <w:szCs w:val="28"/>
          <w:u w:val="single"/>
          <w:rtl/>
        </w:rPr>
      </w:pPr>
      <w:r w:rsidRPr="00465FDB">
        <w:rPr>
          <w:rFonts w:cs="AL-Mateen" w:hint="cs"/>
          <w:b/>
          <w:bCs/>
          <w:sz w:val="28"/>
          <w:szCs w:val="28"/>
          <w:u w:val="single"/>
          <w:rtl/>
        </w:rPr>
        <w:t xml:space="preserve">السؤال الثاني </w:t>
      </w:r>
      <w:r w:rsidRPr="00465FDB">
        <w:rPr>
          <w:rFonts w:cs="AL-Mateen" w:hint="cs"/>
          <w:b/>
          <w:bCs/>
          <w:sz w:val="28"/>
          <w:szCs w:val="28"/>
          <w:rtl/>
        </w:rPr>
        <w:t xml:space="preserve">:  </w:t>
      </w:r>
      <w:r w:rsidR="00D14E93" w:rsidRPr="00465FDB">
        <w:rPr>
          <w:rFonts w:cs="AL-Mateen" w:hint="cs"/>
          <w:b/>
          <w:bCs/>
          <w:sz w:val="28"/>
          <w:szCs w:val="28"/>
          <w:rtl/>
        </w:rPr>
        <w:t xml:space="preserve">عزيزتي الطالبة رجاءً </w:t>
      </w:r>
      <w:r w:rsidRPr="00465FDB">
        <w:rPr>
          <w:rFonts w:cs="AL-Mateen" w:hint="cs"/>
          <w:b/>
          <w:bCs/>
          <w:sz w:val="28"/>
          <w:szCs w:val="28"/>
          <w:rtl/>
        </w:rPr>
        <w:t>ضع</w:t>
      </w:r>
      <w:r w:rsidR="00D14E93" w:rsidRPr="00465FDB">
        <w:rPr>
          <w:rFonts w:cs="AL-Mateen" w:hint="cs"/>
          <w:b/>
          <w:bCs/>
          <w:sz w:val="28"/>
          <w:szCs w:val="28"/>
          <w:rtl/>
        </w:rPr>
        <w:t>ي</w:t>
      </w:r>
      <w:r w:rsidRPr="00465FDB">
        <w:rPr>
          <w:rFonts w:cs="AL-Mateen" w:hint="cs"/>
          <w:b/>
          <w:bCs/>
          <w:sz w:val="28"/>
          <w:szCs w:val="28"/>
          <w:rtl/>
        </w:rPr>
        <w:t xml:space="preserve"> علامة  (  </w:t>
      </w:r>
      <w:r w:rsidRPr="00465FDB">
        <w:rPr>
          <w:rFonts w:cs="Times New Roman" w:hint="cs"/>
          <w:b/>
          <w:bCs/>
          <w:sz w:val="36"/>
          <w:szCs w:val="36"/>
          <w:rtl/>
        </w:rPr>
        <w:t>√</w:t>
      </w:r>
      <w:r w:rsidRPr="00465FDB">
        <w:rPr>
          <w:rFonts w:cs="AL-Mateen" w:hint="cs"/>
          <w:b/>
          <w:bCs/>
          <w:sz w:val="28"/>
          <w:szCs w:val="28"/>
          <w:rtl/>
        </w:rPr>
        <w:t xml:space="preserve">)  أمام العبارة الصحيحة و علامة (  </w:t>
      </w:r>
      <w:r w:rsidRPr="00465FDB">
        <w:rPr>
          <w:rFonts w:hint="cs"/>
          <w:b/>
          <w:bCs/>
          <w:sz w:val="36"/>
          <w:szCs w:val="36"/>
          <w:rtl/>
        </w:rPr>
        <w:t>×</w:t>
      </w:r>
      <w:r w:rsidRPr="00465FDB">
        <w:rPr>
          <w:rFonts w:cs="AL-Mateen" w:hint="cs"/>
          <w:b/>
          <w:bCs/>
          <w:sz w:val="28"/>
          <w:szCs w:val="28"/>
          <w:rtl/>
        </w:rPr>
        <w:t xml:space="preserve">  ) أمام</w:t>
      </w:r>
      <w:r>
        <w:rPr>
          <w:rFonts w:cs="AL-Mateen" w:hint="cs"/>
          <w:sz w:val="28"/>
          <w:szCs w:val="28"/>
          <w:rtl/>
        </w:rPr>
        <w:t xml:space="preserve"> </w:t>
      </w:r>
      <w:r w:rsidRPr="00465FDB">
        <w:rPr>
          <w:rFonts w:cs="AL-Mateen" w:hint="cs"/>
          <w:b/>
          <w:bCs/>
          <w:sz w:val="28"/>
          <w:szCs w:val="28"/>
          <w:rtl/>
        </w:rPr>
        <w:t>العبارة الخاطئة</w:t>
      </w:r>
      <w:r>
        <w:rPr>
          <w:rFonts w:cs="AL-Mateen" w:hint="cs"/>
          <w:sz w:val="28"/>
          <w:szCs w:val="28"/>
          <w:rtl/>
        </w:rPr>
        <w:t xml:space="preserve"> </w:t>
      </w:r>
      <w:r w:rsidRPr="00395E6A">
        <w:rPr>
          <w:rFonts w:cs="AL-Mateen" w:hint="cs"/>
          <w:rtl/>
        </w:rPr>
        <w:t xml:space="preserve">:  </w:t>
      </w:r>
      <w:r w:rsidR="00D14E93" w:rsidRPr="00395E6A">
        <w:rPr>
          <w:rFonts w:cs="AL-Mateen" w:hint="cs"/>
          <w:rtl/>
        </w:rPr>
        <w:t>(كل فقرة بنصف درجة)</w:t>
      </w:r>
    </w:p>
    <w:tbl>
      <w:tblPr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33"/>
        <w:gridCol w:w="8505"/>
        <w:gridCol w:w="1559"/>
      </w:tblGrid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BA2425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u w:val="single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u w:val="single"/>
                <w:rtl/>
              </w:rPr>
              <w:t>رقم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  <w:u w:val="single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u w:val="single"/>
                <w:rtl/>
              </w:rPr>
              <w:t>الــــــعــــــبــــارة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BA2425" w:rsidRDefault="00BA2425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  <w:u w:val="single"/>
                <w:rtl/>
              </w:rPr>
            </w:pPr>
            <w:r>
              <w:rPr>
                <w:rFonts w:cs="Times New Roman" w:hint="cs"/>
                <w:b/>
                <w:bCs/>
                <w:sz w:val="36"/>
                <w:szCs w:val="36"/>
                <w:rtl/>
              </w:rPr>
              <w:t xml:space="preserve">√ </w:t>
            </w:r>
            <w:r>
              <w:rPr>
                <w:rFonts w:ascii="Calibri" w:hAnsi="Calibri" w:cs="AL-Mateen" w:hint="cs"/>
                <w:sz w:val="28"/>
                <w:szCs w:val="28"/>
                <w:rtl/>
              </w:rPr>
              <w:t xml:space="preserve"> أو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×</w:t>
            </w: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D14E93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41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403753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حكم الرياء شرك أكبر مخرج من ملة الإسلام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D14E93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42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BA2425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الأولياء والصالحين يملكون لأنفسهم النفع والضر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D14E93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43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BA2425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الطواف له نوعان: طواف مشروع وطواف ممنوع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jc w:val="center"/>
              <w:rPr>
                <w:rtl/>
              </w:rPr>
            </w:pP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7C457D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</w:t>
            </w:r>
            <w:r w:rsidR="00D14E93">
              <w:rPr>
                <w:rFonts w:ascii="Calibri" w:hAnsi="Calibri" w:cs="AL-Mateen" w:hint="cs"/>
                <w:sz w:val="28"/>
                <w:szCs w:val="28"/>
                <w:rtl/>
              </w:rPr>
              <w:t>4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BA2425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من أسباب وقوع المشركين في الشرك اعتقادهم أن معبوداتهم من دون الله تشفع لهم عند الله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jc w:val="center"/>
              <w:rPr>
                <w:rtl/>
              </w:rPr>
            </w:pP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D14E93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45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BA2425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الإخلاص ينفس الكروب ويزيل الهموم ويريح النفوس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jc w:val="center"/>
              <w:rPr>
                <w:rtl/>
              </w:rPr>
            </w:pP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D14E93" w:rsidP="00D14E93">
            <w:pPr>
              <w:spacing w:line="360" w:lineRule="auto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46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E42F5A" w:rsidP="00E42F5A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 xml:space="preserve">نهى الله تعالى نبيه صلى الله عليه وسلم أن يصلي في مسجد الضرار 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jc w:val="center"/>
              <w:rPr>
                <w:rtl/>
              </w:rPr>
            </w:pP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D14E93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47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BA2425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من طرق علاج الرياء تعويد النفس على إظهار العبادات وعدم إخفائها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jc w:val="center"/>
              <w:rPr>
                <w:rtl/>
              </w:rPr>
            </w:pPr>
          </w:p>
        </w:tc>
      </w:tr>
      <w:tr w:rsidR="007C457D" w:rsidTr="00E42F5A"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BA2425" w:rsidRDefault="00D14E93" w:rsidP="00912487">
            <w:pPr>
              <w:spacing w:line="360" w:lineRule="auto"/>
              <w:jc w:val="center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48</w:t>
            </w:r>
          </w:p>
        </w:tc>
        <w:tc>
          <w:tcPr>
            <w:tcW w:w="85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A2425" w:rsidRDefault="00403753" w:rsidP="00912487">
            <w:pPr>
              <w:spacing w:line="360" w:lineRule="auto"/>
              <w:rPr>
                <w:rFonts w:ascii="Calibri" w:hAnsi="Calibri" w:cs="AL-Mateen"/>
                <w:sz w:val="28"/>
                <w:szCs w:val="28"/>
                <w:rtl/>
              </w:rPr>
            </w:pPr>
            <w:r>
              <w:rPr>
                <w:rFonts w:ascii="Calibri" w:hAnsi="Calibri" w:cs="AL-Mateen" w:hint="cs"/>
                <w:sz w:val="28"/>
                <w:szCs w:val="28"/>
                <w:rtl/>
              </w:rPr>
              <w:t>عيسى عليه السلام لم يصلب ولم يقتل بل رفعه الله إليه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</w:tcPr>
          <w:p w:rsidR="00BA2425" w:rsidRDefault="00BA2425" w:rsidP="00912487">
            <w:pPr>
              <w:spacing w:line="360" w:lineRule="auto"/>
              <w:rPr>
                <w:rtl/>
              </w:rPr>
            </w:pPr>
          </w:p>
        </w:tc>
      </w:tr>
    </w:tbl>
    <w:p w:rsidR="00BA2425" w:rsidRDefault="00BA2425" w:rsidP="00912487">
      <w:pPr>
        <w:spacing w:line="360" w:lineRule="auto"/>
        <w:rPr>
          <w:vanish/>
        </w:rPr>
      </w:pPr>
    </w:p>
    <w:tbl>
      <w:tblPr>
        <w:tblpPr w:leftFromText="180" w:rightFromText="180" w:vertAnchor="text" w:horzAnchor="margin" w:tblpY="40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016C53" w:rsidTr="00016C53">
        <w:trPr>
          <w:trHeight w:val="460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6C53" w:rsidRDefault="00016C53" w:rsidP="00016C53">
            <w:pPr>
              <w:spacing w:line="360" w:lineRule="auto"/>
              <w:rPr>
                <w:rFonts w:ascii="Arial" w:hAnsi="Arial" w:cs="Arial"/>
                <w:color w:val="0D0D0D"/>
                <w:sz w:val="24"/>
                <w:szCs w:val="24"/>
                <w:u w:val="single"/>
              </w:rPr>
            </w:pPr>
          </w:p>
        </w:tc>
      </w:tr>
      <w:tr w:rsidR="00016C53" w:rsidTr="00016C53">
        <w:trPr>
          <w:trHeight w:val="219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016C53" w:rsidRDefault="00016C53" w:rsidP="00016C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color w:val="0D0D0D"/>
                <w:sz w:val="32"/>
                <w:szCs w:val="32"/>
                <w:rtl/>
              </w:rPr>
              <w:t>3</w:t>
            </w:r>
          </w:p>
        </w:tc>
      </w:tr>
    </w:tbl>
    <w:p w:rsidR="007C457D" w:rsidRPr="00016C53" w:rsidRDefault="007C457D" w:rsidP="00016C53">
      <w:pPr>
        <w:tabs>
          <w:tab w:val="num" w:pos="898"/>
        </w:tabs>
        <w:spacing w:after="120" w:line="360" w:lineRule="auto"/>
        <w:rPr>
          <w:rFonts w:ascii="Arial" w:hAnsi="Arial" w:cs="Arial"/>
          <w:b/>
          <w:bCs/>
          <w:color w:val="0D0D0D"/>
          <w:sz w:val="24"/>
          <w:szCs w:val="24"/>
          <w:u w:val="single"/>
          <w:rtl/>
        </w:rPr>
      </w:pPr>
    </w:p>
    <w:p w:rsidR="00403753" w:rsidRPr="00403753" w:rsidRDefault="00BA2425" w:rsidP="00465FDB">
      <w:pPr>
        <w:tabs>
          <w:tab w:val="left" w:pos="8040"/>
        </w:tabs>
        <w:spacing w:line="360" w:lineRule="auto"/>
        <w:rPr>
          <w:rFonts w:cs="AL-Mateen"/>
          <w:sz w:val="24"/>
          <w:szCs w:val="26"/>
          <w:rtl/>
        </w:rPr>
      </w:pPr>
      <w:r w:rsidRPr="00465FDB">
        <w:rPr>
          <w:rFonts w:cs="AL-Mateen" w:hint="cs"/>
          <w:b/>
          <w:bCs/>
          <w:sz w:val="24"/>
          <w:szCs w:val="26"/>
          <w:u w:val="single"/>
          <w:rtl/>
        </w:rPr>
        <w:t>السؤال الثالث :</w:t>
      </w:r>
      <w:r w:rsidR="007C457D" w:rsidRPr="00465FDB">
        <w:rPr>
          <w:rFonts w:cs="AL-Mateen" w:hint="cs"/>
          <w:b/>
          <w:bCs/>
          <w:sz w:val="24"/>
          <w:szCs w:val="26"/>
          <w:u w:val="single"/>
          <w:rtl/>
        </w:rPr>
        <w:t xml:space="preserve"> </w:t>
      </w:r>
      <w:r w:rsidR="00465FDB" w:rsidRPr="00465FDB">
        <w:rPr>
          <w:rFonts w:cs="AL-Mateen" w:hint="cs"/>
          <w:b/>
          <w:bCs/>
          <w:sz w:val="24"/>
          <w:szCs w:val="26"/>
          <w:rtl/>
        </w:rPr>
        <w:t>عددي مايلي</w:t>
      </w:r>
      <w:r w:rsidR="00403753" w:rsidRPr="00403753">
        <w:rPr>
          <w:rFonts w:cs="AL-Mateen" w:hint="cs"/>
          <w:sz w:val="24"/>
          <w:szCs w:val="26"/>
          <w:rtl/>
        </w:rPr>
        <w:t xml:space="preserve"> :</w:t>
      </w:r>
      <w:r w:rsidR="00D14E93">
        <w:rPr>
          <w:rFonts w:cs="AL-Mateen" w:hint="cs"/>
          <w:sz w:val="24"/>
          <w:szCs w:val="26"/>
          <w:rtl/>
        </w:rPr>
        <w:t xml:space="preserve"> (كل فقرة درجة كاملة)</w:t>
      </w:r>
    </w:p>
    <w:p w:rsidR="005D4D66" w:rsidRDefault="00D14E93" w:rsidP="005D4D66">
      <w:pPr>
        <w:tabs>
          <w:tab w:val="left" w:pos="8040"/>
        </w:tabs>
        <w:spacing w:line="480" w:lineRule="auto"/>
        <w:rPr>
          <w:rFonts w:cs="AL-Mateen" w:hint="cs"/>
          <w:sz w:val="24"/>
          <w:szCs w:val="26"/>
          <w:rtl/>
        </w:rPr>
      </w:pPr>
      <w:r>
        <w:rPr>
          <w:rFonts w:cs="AL-Mateen" w:hint="cs"/>
          <w:sz w:val="24"/>
          <w:szCs w:val="26"/>
          <w:rtl/>
        </w:rPr>
        <w:t>49</w:t>
      </w:r>
      <w:r w:rsidR="005D4D66">
        <w:rPr>
          <w:rFonts w:cs="AL-Mateen" w:hint="cs"/>
          <w:sz w:val="24"/>
          <w:szCs w:val="26"/>
          <w:rtl/>
        </w:rPr>
        <w:t xml:space="preserve">- من الشفعاء يوم القيامة </w:t>
      </w:r>
    </w:p>
    <w:p w:rsidR="005D4D66" w:rsidRDefault="005D4D66" w:rsidP="005D4D66">
      <w:pPr>
        <w:tabs>
          <w:tab w:val="left" w:pos="8040"/>
        </w:tabs>
        <w:spacing w:line="480" w:lineRule="auto"/>
        <w:rPr>
          <w:rFonts w:cs="AL-Mateen" w:hint="cs"/>
          <w:sz w:val="24"/>
          <w:szCs w:val="26"/>
          <w:rtl/>
        </w:rPr>
      </w:pPr>
      <w:r>
        <w:rPr>
          <w:rFonts w:cs="AL-Mateen" w:hint="cs"/>
          <w:sz w:val="24"/>
          <w:szCs w:val="26"/>
          <w:rtl/>
        </w:rPr>
        <w:t>.....................................................</w:t>
      </w:r>
    </w:p>
    <w:p w:rsidR="00403753" w:rsidRPr="00403753" w:rsidRDefault="005D4D66" w:rsidP="005D4D66">
      <w:pPr>
        <w:tabs>
          <w:tab w:val="left" w:pos="8040"/>
        </w:tabs>
        <w:spacing w:line="480" w:lineRule="auto"/>
        <w:rPr>
          <w:rFonts w:cs="AL-Mateen"/>
          <w:sz w:val="24"/>
          <w:szCs w:val="26"/>
          <w:rtl/>
        </w:rPr>
      </w:pPr>
      <w:r>
        <w:rPr>
          <w:rFonts w:cs="AL-Mateen" w:hint="cs"/>
          <w:sz w:val="24"/>
          <w:szCs w:val="26"/>
          <w:rtl/>
        </w:rPr>
        <w:t>.....................................................</w:t>
      </w:r>
    </w:p>
    <w:p w:rsidR="005D4D66" w:rsidRDefault="00D14E93" w:rsidP="00842369">
      <w:pPr>
        <w:tabs>
          <w:tab w:val="left" w:pos="8040"/>
        </w:tabs>
        <w:spacing w:line="480" w:lineRule="auto"/>
        <w:rPr>
          <w:rFonts w:cs="AL-Mateen" w:hint="cs"/>
          <w:sz w:val="24"/>
          <w:szCs w:val="26"/>
          <w:rtl/>
        </w:rPr>
      </w:pPr>
      <w:r>
        <w:rPr>
          <w:rFonts w:cs="AL-Mateen" w:hint="cs"/>
          <w:sz w:val="24"/>
          <w:szCs w:val="26"/>
          <w:rtl/>
        </w:rPr>
        <w:t>50</w:t>
      </w:r>
      <w:r w:rsidR="005D4D66">
        <w:rPr>
          <w:rFonts w:cs="AL-Mateen" w:hint="cs"/>
          <w:sz w:val="24"/>
          <w:szCs w:val="26"/>
          <w:rtl/>
        </w:rPr>
        <w:t xml:space="preserve">- من أمثلة الرياء </w:t>
      </w:r>
    </w:p>
    <w:p w:rsidR="005D4D66" w:rsidRDefault="00403753" w:rsidP="005D4D66">
      <w:pPr>
        <w:tabs>
          <w:tab w:val="left" w:pos="8040"/>
        </w:tabs>
        <w:spacing w:line="480" w:lineRule="auto"/>
        <w:rPr>
          <w:rFonts w:cs="AL-Mateen" w:hint="cs"/>
          <w:sz w:val="24"/>
          <w:szCs w:val="26"/>
          <w:rtl/>
        </w:rPr>
      </w:pPr>
      <w:r w:rsidRPr="00403753">
        <w:rPr>
          <w:rFonts w:cs="AL-Mateen" w:hint="cs"/>
          <w:sz w:val="24"/>
          <w:szCs w:val="26"/>
          <w:rtl/>
        </w:rPr>
        <w:t>.....................................................</w:t>
      </w:r>
    </w:p>
    <w:p w:rsidR="00403753" w:rsidRDefault="00403753" w:rsidP="00842369">
      <w:pPr>
        <w:tabs>
          <w:tab w:val="left" w:pos="8040"/>
        </w:tabs>
        <w:spacing w:line="480" w:lineRule="auto"/>
        <w:rPr>
          <w:rFonts w:cs="AL-Mateen" w:hint="cs"/>
          <w:sz w:val="24"/>
          <w:szCs w:val="26"/>
          <w:rtl/>
        </w:rPr>
      </w:pPr>
      <w:r w:rsidRPr="00403753">
        <w:rPr>
          <w:rFonts w:cs="AL-Mateen" w:hint="cs"/>
          <w:sz w:val="24"/>
          <w:szCs w:val="26"/>
          <w:rtl/>
        </w:rPr>
        <w:t>...........................................</w:t>
      </w:r>
      <w:r w:rsidR="005D4D66">
        <w:rPr>
          <w:rFonts w:cs="AL-Mateen" w:hint="cs"/>
          <w:sz w:val="24"/>
          <w:szCs w:val="26"/>
          <w:rtl/>
        </w:rPr>
        <w:t>..........</w:t>
      </w:r>
    </w:p>
    <w:p w:rsidR="005D4D66" w:rsidRDefault="005D4D66" w:rsidP="00842369">
      <w:pPr>
        <w:tabs>
          <w:tab w:val="left" w:pos="8040"/>
        </w:tabs>
        <w:spacing w:line="480" w:lineRule="auto"/>
        <w:rPr>
          <w:rFonts w:cs="AL-Mateen" w:hint="cs"/>
          <w:sz w:val="24"/>
          <w:szCs w:val="26"/>
          <w:rtl/>
        </w:rPr>
      </w:pPr>
    </w:p>
    <w:p w:rsidR="00E42F5A" w:rsidRDefault="00E42F5A" w:rsidP="00842369">
      <w:pPr>
        <w:tabs>
          <w:tab w:val="left" w:pos="8040"/>
        </w:tabs>
        <w:spacing w:line="480" w:lineRule="auto"/>
        <w:rPr>
          <w:rFonts w:cs="AL-Mateen" w:hint="cs"/>
          <w:sz w:val="24"/>
          <w:szCs w:val="26"/>
          <w:rtl/>
        </w:rPr>
      </w:pPr>
    </w:p>
    <w:p w:rsidR="00E42F5A" w:rsidRPr="00403753" w:rsidRDefault="00E42F5A" w:rsidP="00842369">
      <w:pPr>
        <w:tabs>
          <w:tab w:val="left" w:pos="8040"/>
        </w:tabs>
        <w:spacing w:line="480" w:lineRule="auto"/>
        <w:rPr>
          <w:rFonts w:cs="AL-Mateen"/>
          <w:sz w:val="24"/>
          <w:szCs w:val="26"/>
          <w:rtl/>
        </w:rPr>
      </w:pPr>
    </w:p>
    <w:p w:rsidR="00403753" w:rsidRPr="00403753" w:rsidRDefault="00842369" w:rsidP="0049098B">
      <w:pPr>
        <w:tabs>
          <w:tab w:val="left" w:pos="8040"/>
        </w:tabs>
        <w:spacing w:line="480" w:lineRule="auto"/>
        <w:rPr>
          <w:rFonts w:cs="AL-Mateen"/>
          <w:sz w:val="24"/>
          <w:szCs w:val="26"/>
          <w:rtl/>
        </w:rPr>
      </w:pPr>
      <w:r>
        <w:rPr>
          <w:rFonts w:cs="AL-Mateen" w:hint="cs"/>
          <w:sz w:val="24"/>
          <w:szCs w:val="26"/>
          <w:rtl/>
        </w:rPr>
        <w:lastRenderedPageBreak/>
        <w:t>51</w:t>
      </w:r>
      <w:r w:rsidR="00403753" w:rsidRPr="00403753">
        <w:rPr>
          <w:rFonts w:cs="AL-Mateen" w:hint="cs"/>
          <w:sz w:val="24"/>
          <w:szCs w:val="26"/>
          <w:rtl/>
        </w:rPr>
        <w:t xml:space="preserve">- </w:t>
      </w:r>
      <w:r w:rsidR="0049098B">
        <w:rPr>
          <w:rFonts w:cs="AL-Mateen" w:hint="cs"/>
          <w:sz w:val="24"/>
          <w:szCs w:val="26"/>
          <w:rtl/>
        </w:rPr>
        <w:t>من أمثلة من أراد الدنيا بعمل الأخرة</w:t>
      </w:r>
      <w:bookmarkStart w:id="0" w:name="_GoBack"/>
      <w:bookmarkEnd w:id="0"/>
      <w:r w:rsidR="003208C5">
        <w:rPr>
          <w:rFonts w:cs="AL-Mateen" w:hint="cs"/>
          <w:sz w:val="24"/>
          <w:szCs w:val="26"/>
          <w:rtl/>
        </w:rPr>
        <w:t>:</w:t>
      </w:r>
    </w:p>
    <w:p w:rsidR="00403753" w:rsidRPr="00403753" w:rsidRDefault="00403753" w:rsidP="00403753">
      <w:pPr>
        <w:pStyle w:val="a6"/>
        <w:numPr>
          <w:ilvl w:val="0"/>
          <w:numId w:val="12"/>
        </w:numPr>
        <w:tabs>
          <w:tab w:val="left" w:pos="8040"/>
        </w:tabs>
        <w:spacing w:line="480" w:lineRule="auto"/>
        <w:rPr>
          <w:rFonts w:cs="AL-Mateen"/>
          <w:sz w:val="24"/>
          <w:szCs w:val="26"/>
        </w:rPr>
      </w:pPr>
      <w:r w:rsidRPr="00403753">
        <w:rPr>
          <w:rFonts w:cs="AL-Mateen" w:hint="cs"/>
          <w:sz w:val="24"/>
          <w:szCs w:val="26"/>
          <w:rtl/>
        </w:rPr>
        <w:t>.............................................................................................................</w:t>
      </w:r>
    </w:p>
    <w:p w:rsidR="00BA2425" w:rsidRPr="00403753" w:rsidRDefault="00403753" w:rsidP="00403753">
      <w:pPr>
        <w:pStyle w:val="a6"/>
        <w:numPr>
          <w:ilvl w:val="0"/>
          <w:numId w:val="12"/>
        </w:numPr>
        <w:tabs>
          <w:tab w:val="left" w:pos="8040"/>
        </w:tabs>
        <w:spacing w:line="480" w:lineRule="auto"/>
        <w:rPr>
          <w:rFonts w:cs="AL-Mateen"/>
          <w:sz w:val="24"/>
          <w:szCs w:val="26"/>
          <w:rtl/>
        </w:rPr>
      </w:pPr>
      <w:r w:rsidRPr="00403753">
        <w:rPr>
          <w:rFonts w:cs="AL-Mateen" w:hint="cs"/>
          <w:sz w:val="24"/>
          <w:szCs w:val="26"/>
          <w:rtl/>
        </w:rPr>
        <w:t>.............................................................................................................</w:t>
      </w:r>
    </w:p>
    <w:p w:rsidR="003208C5" w:rsidRDefault="003208C5" w:rsidP="00403753">
      <w:pPr>
        <w:tabs>
          <w:tab w:val="left" w:pos="8040"/>
        </w:tabs>
        <w:spacing w:line="360" w:lineRule="auto"/>
        <w:rPr>
          <w:rFonts w:cs="AL-Mateen"/>
          <w:sz w:val="28"/>
          <w:szCs w:val="28"/>
          <w:u w:val="single"/>
          <w:rtl/>
        </w:rPr>
      </w:pPr>
    </w:p>
    <w:p w:rsidR="003208C5" w:rsidRDefault="003208C5" w:rsidP="00403753">
      <w:pPr>
        <w:tabs>
          <w:tab w:val="left" w:pos="8040"/>
        </w:tabs>
        <w:spacing w:line="360" w:lineRule="auto"/>
        <w:rPr>
          <w:rFonts w:cs="AL-Mateen"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Y="33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3208C5" w:rsidTr="003208C5">
        <w:trPr>
          <w:trHeight w:val="460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208C5" w:rsidRDefault="003208C5" w:rsidP="003208C5">
            <w:pPr>
              <w:spacing w:line="360" w:lineRule="auto"/>
              <w:rPr>
                <w:rFonts w:ascii="Arial" w:hAnsi="Arial" w:cs="Arial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3208C5" w:rsidTr="003208C5">
        <w:trPr>
          <w:trHeight w:val="219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3208C5" w:rsidRDefault="003208C5" w:rsidP="003208C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color w:val="0D0D0D"/>
                <w:sz w:val="32"/>
                <w:szCs w:val="32"/>
                <w:rtl/>
              </w:rPr>
              <w:t>3</w:t>
            </w:r>
          </w:p>
        </w:tc>
      </w:tr>
    </w:tbl>
    <w:p w:rsidR="003208C5" w:rsidRDefault="003208C5" w:rsidP="00403753">
      <w:pPr>
        <w:tabs>
          <w:tab w:val="left" w:pos="8040"/>
        </w:tabs>
        <w:spacing w:line="360" w:lineRule="auto"/>
        <w:rPr>
          <w:rFonts w:cs="AL-Mateen"/>
          <w:sz w:val="28"/>
          <w:szCs w:val="28"/>
          <w:u w:val="single"/>
          <w:rtl/>
        </w:rPr>
      </w:pPr>
    </w:p>
    <w:p w:rsidR="00403753" w:rsidRPr="005D4D66" w:rsidRDefault="00BA2425" w:rsidP="00403753">
      <w:pPr>
        <w:tabs>
          <w:tab w:val="left" w:pos="8040"/>
        </w:tabs>
        <w:spacing w:line="360" w:lineRule="auto"/>
        <w:rPr>
          <w:rFonts w:cs="AL-Mateen"/>
          <w:sz w:val="22"/>
          <w:szCs w:val="22"/>
          <w:rtl/>
        </w:rPr>
      </w:pPr>
      <w:r w:rsidRPr="005D4D66">
        <w:rPr>
          <w:rFonts w:cs="AL-Mateen" w:hint="cs"/>
          <w:b/>
          <w:bCs/>
          <w:sz w:val="28"/>
          <w:szCs w:val="28"/>
          <w:u w:val="single"/>
          <w:rtl/>
        </w:rPr>
        <w:t xml:space="preserve">السؤال الرابع </w:t>
      </w:r>
      <w:r w:rsidRPr="005D4D66">
        <w:rPr>
          <w:rFonts w:cs="AL-Mateen" w:hint="cs"/>
          <w:b/>
          <w:bCs/>
          <w:sz w:val="28"/>
          <w:szCs w:val="28"/>
          <w:rtl/>
        </w:rPr>
        <w:t xml:space="preserve">: </w:t>
      </w:r>
      <w:r w:rsidR="00403753" w:rsidRPr="005D4D66">
        <w:rPr>
          <w:rFonts w:cs="AL-Mateen" w:hint="cs"/>
          <w:b/>
          <w:bCs/>
          <w:sz w:val="28"/>
          <w:szCs w:val="28"/>
          <w:rtl/>
        </w:rPr>
        <w:t>أجيبي عن الأسئلة التالية :</w:t>
      </w:r>
      <w:r w:rsidR="005D4D66">
        <w:rPr>
          <w:rFonts w:cs="AL-Mateen" w:hint="cs"/>
          <w:sz w:val="28"/>
          <w:szCs w:val="28"/>
          <w:rtl/>
        </w:rPr>
        <w:t xml:space="preserve"> </w:t>
      </w:r>
      <w:r w:rsidR="005D4D66" w:rsidRPr="005D4D66">
        <w:rPr>
          <w:rFonts w:cs="AL-Mateen" w:hint="cs"/>
          <w:sz w:val="22"/>
          <w:szCs w:val="22"/>
          <w:rtl/>
        </w:rPr>
        <w:t>(كل فقرة درجة كاملة)</w:t>
      </w:r>
    </w:p>
    <w:p w:rsidR="00403753" w:rsidRPr="00842369" w:rsidRDefault="00984F6E" w:rsidP="00842369">
      <w:pPr>
        <w:pStyle w:val="a6"/>
        <w:numPr>
          <w:ilvl w:val="0"/>
          <w:numId w:val="13"/>
        </w:numPr>
        <w:tabs>
          <w:tab w:val="left" w:pos="8040"/>
        </w:tabs>
        <w:spacing w:line="48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شروط قبول العبادة </w:t>
      </w:r>
      <w:r w:rsidR="00441A33" w:rsidRPr="00441A33">
        <w:rPr>
          <w:rFonts w:cs="AL-Mateen" w:hint="cs"/>
          <w:sz w:val="20"/>
          <w:szCs w:val="20"/>
          <w:rtl/>
        </w:rPr>
        <w:t>( اذكري 2 فقط)</w:t>
      </w:r>
      <w:r w:rsidRPr="00441A33">
        <w:rPr>
          <w:rFonts w:cs="AL-Mateen" w:hint="cs"/>
          <w:sz w:val="20"/>
          <w:szCs w:val="20"/>
          <w:rtl/>
        </w:rPr>
        <w:t>.</w:t>
      </w:r>
    </w:p>
    <w:p w:rsidR="00441A33" w:rsidRDefault="00403753" w:rsidP="00403753">
      <w:pPr>
        <w:pStyle w:val="a6"/>
        <w:tabs>
          <w:tab w:val="left" w:pos="8040"/>
        </w:tabs>
        <w:spacing w:line="48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>....</w:t>
      </w:r>
      <w:r w:rsidR="00441A33">
        <w:rPr>
          <w:rFonts w:cs="AL-Mateen" w:hint="cs"/>
          <w:sz w:val="28"/>
          <w:szCs w:val="28"/>
          <w:rtl/>
        </w:rPr>
        <w:t>..............................................................................</w:t>
      </w:r>
      <w:r>
        <w:rPr>
          <w:rFonts w:cs="AL-Mateen" w:hint="cs"/>
          <w:sz w:val="28"/>
          <w:szCs w:val="28"/>
          <w:rtl/>
        </w:rPr>
        <w:t>...............................</w:t>
      </w:r>
    </w:p>
    <w:p w:rsidR="00403753" w:rsidRDefault="00403753" w:rsidP="00403753">
      <w:pPr>
        <w:pStyle w:val="a6"/>
        <w:tabs>
          <w:tab w:val="left" w:pos="8040"/>
        </w:tabs>
        <w:spacing w:line="48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>.............................................................................</w:t>
      </w:r>
      <w:r w:rsidR="00441A33">
        <w:rPr>
          <w:rFonts w:cs="AL-Mateen" w:hint="cs"/>
          <w:sz w:val="28"/>
          <w:szCs w:val="28"/>
          <w:rtl/>
        </w:rPr>
        <w:t>....................................</w:t>
      </w:r>
    </w:p>
    <w:p w:rsidR="00403753" w:rsidRPr="00842369" w:rsidRDefault="00487A27" w:rsidP="00842369">
      <w:pPr>
        <w:pStyle w:val="a6"/>
        <w:numPr>
          <w:ilvl w:val="0"/>
          <w:numId w:val="13"/>
        </w:numPr>
        <w:tabs>
          <w:tab w:val="left" w:pos="8040"/>
        </w:tabs>
        <w:spacing w:line="480" w:lineRule="auto"/>
        <w:rPr>
          <w:rFonts w:cs="AL-Mateen"/>
          <w:sz w:val="20"/>
          <w:szCs w:val="20"/>
        </w:rPr>
      </w:pPr>
      <w:r w:rsidRPr="00842369">
        <w:rPr>
          <w:rFonts w:cs="AL-Mateen" w:hint="cs"/>
          <w:sz w:val="28"/>
          <w:szCs w:val="28"/>
          <w:rtl/>
        </w:rPr>
        <w:t>ما</w:t>
      </w:r>
      <w:r w:rsidR="00984F6E">
        <w:rPr>
          <w:rFonts w:cs="AL-Mateen" w:hint="cs"/>
          <w:sz w:val="28"/>
          <w:szCs w:val="28"/>
          <w:rtl/>
        </w:rPr>
        <w:t xml:space="preserve"> </w:t>
      </w:r>
      <w:r w:rsidR="00484891" w:rsidRPr="00842369">
        <w:rPr>
          <w:rFonts w:cs="AL-Mateen" w:hint="cs"/>
          <w:sz w:val="28"/>
          <w:szCs w:val="28"/>
          <w:rtl/>
        </w:rPr>
        <w:t>عقوبة من أراد الدنيا بعمل الأخرة</w:t>
      </w:r>
      <w:r w:rsidRPr="00842369">
        <w:rPr>
          <w:rFonts w:cs="AL-Mateen" w:hint="cs"/>
          <w:sz w:val="28"/>
          <w:szCs w:val="28"/>
          <w:rtl/>
          <w:lang w:eastAsia="ar-SA"/>
        </w:rPr>
        <w:t xml:space="preserve">. </w:t>
      </w:r>
      <w:r w:rsidRPr="00842369">
        <w:rPr>
          <w:rFonts w:cs="AL-Mateen" w:hint="cs"/>
          <w:sz w:val="20"/>
          <w:szCs w:val="20"/>
          <w:rtl/>
          <w:lang w:eastAsia="ar-SA"/>
        </w:rPr>
        <w:t>(أذكري 2فقط)</w:t>
      </w:r>
    </w:p>
    <w:p w:rsidR="00403753" w:rsidRDefault="00403753" w:rsidP="00403753">
      <w:pPr>
        <w:pStyle w:val="a6"/>
        <w:tabs>
          <w:tab w:val="left" w:pos="8040"/>
        </w:tabs>
        <w:spacing w:line="48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>.................................................................................................................</w:t>
      </w:r>
    </w:p>
    <w:p w:rsidR="003208C5" w:rsidRDefault="003208C5" w:rsidP="00403753">
      <w:pPr>
        <w:pStyle w:val="a6"/>
        <w:tabs>
          <w:tab w:val="left" w:pos="8040"/>
        </w:tabs>
        <w:spacing w:line="48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>.................................................................................................................</w:t>
      </w:r>
    </w:p>
    <w:p w:rsidR="00403753" w:rsidRDefault="00487A27" w:rsidP="00842369">
      <w:pPr>
        <w:pStyle w:val="a6"/>
        <w:numPr>
          <w:ilvl w:val="0"/>
          <w:numId w:val="13"/>
        </w:numPr>
        <w:tabs>
          <w:tab w:val="left" w:pos="8040"/>
        </w:tabs>
        <w:spacing w:line="48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أقسام الناس في تحقيق شروط قبول العبادة </w:t>
      </w:r>
      <w:r>
        <w:rPr>
          <w:rFonts w:cs="AL-Mateen" w:hint="cs"/>
          <w:sz w:val="20"/>
          <w:szCs w:val="20"/>
          <w:rtl/>
        </w:rPr>
        <w:t xml:space="preserve">. </w:t>
      </w:r>
      <w:r w:rsidRPr="00487A27">
        <w:rPr>
          <w:rFonts w:cs="AL-Mateen" w:hint="cs"/>
          <w:sz w:val="20"/>
          <w:szCs w:val="20"/>
          <w:rtl/>
        </w:rPr>
        <w:t>(أذكري 2فقط)</w:t>
      </w:r>
    </w:p>
    <w:p w:rsidR="00016C53" w:rsidRDefault="005D4D66" w:rsidP="00403753">
      <w:pPr>
        <w:tabs>
          <w:tab w:val="left" w:pos="8040"/>
        </w:tabs>
        <w:spacing w:line="360" w:lineRule="auto"/>
        <w:rPr>
          <w:rFonts w:cs="AL-Mateen"/>
          <w:sz w:val="28"/>
          <w:szCs w:val="28"/>
          <w:rtl/>
        </w:rPr>
      </w:pPr>
      <w:r>
        <w:rPr>
          <w:rFonts w:cs="AL-Mateen" w:hint="cs"/>
          <w:sz w:val="28"/>
          <w:szCs w:val="28"/>
          <w:rtl/>
        </w:rPr>
        <w:t xml:space="preserve">        </w:t>
      </w:r>
      <w:r w:rsidR="00403753">
        <w:rPr>
          <w:rFonts w:cs="AL-Mateen" w:hint="cs"/>
          <w:sz w:val="28"/>
          <w:szCs w:val="28"/>
          <w:rtl/>
        </w:rPr>
        <w:t>.................................................................................................................</w:t>
      </w:r>
    </w:p>
    <w:p w:rsidR="003208C5" w:rsidRDefault="005D4D66" w:rsidP="00403753">
      <w:pPr>
        <w:tabs>
          <w:tab w:val="left" w:pos="8040"/>
        </w:tabs>
        <w:spacing w:line="360" w:lineRule="auto"/>
        <w:rPr>
          <w:rFonts w:cs="AL-Mateen"/>
          <w:sz w:val="28"/>
          <w:szCs w:val="28"/>
        </w:rPr>
      </w:pPr>
      <w:r>
        <w:rPr>
          <w:rFonts w:cs="AL-Mateen" w:hint="cs"/>
          <w:sz w:val="28"/>
          <w:szCs w:val="28"/>
          <w:rtl/>
        </w:rPr>
        <w:t xml:space="preserve">        </w:t>
      </w:r>
      <w:r w:rsidR="003208C5">
        <w:rPr>
          <w:rFonts w:cs="AL-Mateen" w:hint="cs"/>
          <w:sz w:val="28"/>
          <w:szCs w:val="28"/>
          <w:rtl/>
        </w:rPr>
        <w:t>.................................................................................................................</w:t>
      </w:r>
    </w:p>
    <w:p w:rsidR="00016C53" w:rsidRDefault="00016C53" w:rsidP="00912487">
      <w:pPr>
        <w:tabs>
          <w:tab w:val="left" w:pos="8040"/>
        </w:tabs>
        <w:spacing w:line="360" w:lineRule="auto"/>
        <w:rPr>
          <w:rFonts w:cs="AL-Mateen"/>
          <w:sz w:val="28"/>
          <w:szCs w:val="28"/>
          <w:rtl/>
        </w:rPr>
      </w:pPr>
    </w:p>
    <w:p w:rsidR="00BA2425" w:rsidRDefault="00BA2425" w:rsidP="00912487">
      <w:pPr>
        <w:spacing w:line="360" w:lineRule="auto"/>
        <w:rPr>
          <w:rFonts w:ascii="Arial" w:hAnsi="Arial" w:cs="Arial"/>
          <w:color w:val="0D0D0D"/>
          <w:sz w:val="24"/>
          <w:szCs w:val="24"/>
          <w:rtl/>
        </w:rPr>
      </w:pPr>
    </w:p>
    <w:p w:rsidR="002B4BEE" w:rsidRPr="00EF305D" w:rsidRDefault="00EF305D" w:rsidP="00912487">
      <w:pPr>
        <w:spacing w:line="360" w:lineRule="auto"/>
        <w:rPr>
          <w:rFonts w:ascii="Arial" w:hAnsi="Arial" w:cs="Arial"/>
          <w:color w:val="0D0D0D"/>
          <w:sz w:val="24"/>
          <w:szCs w:val="24"/>
          <w:rtl/>
        </w:rPr>
      </w:pPr>
      <w:r w:rsidRPr="004F60D5">
        <w:rPr>
          <w:rFonts w:ascii="Arial" w:hAnsi="Arial" w:cs="Arial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6DF1E9E4" wp14:editId="74A6C337">
                <wp:simplePos x="0" y="0"/>
                <wp:positionH relativeFrom="margin">
                  <wp:posOffset>1348105</wp:posOffset>
                </wp:positionH>
                <wp:positionV relativeFrom="paragraph">
                  <wp:posOffset>6350</wp:posOffset>
                </wp:positionV>
                <wp:extent cx="4119033" cy="425450"/>
                <wp:effectExtent l="0" t="0" r="15240" b="12700"/>
                <wp:wrapNone/>
                <wp:docPr id="9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033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D66" w:rsidRPr="000A59D9" w:rsidRDefault="005D4D66" w:rsidP="00487A2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تمنياتي لكِ بالتوفيق طالبتي المجتهدة </w:t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0A59D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معلمتك: </w:t>
                            </w:r>
                            <w:r w:rsidRPr="00487A27">
                              <w:rPr>
                                <w:rFonts w:ascii="adwa-assalaf" w:hAnsi="adwa-assalaf" w:cs="adwa-assalaf"/>
                                <w:sz w:val="32"/>
                                <w:szCs w:val="32"/>
                                <w:rtl/>
                              </w:rPr>
                              <w:t>ملاك محمد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67" style="position:absolute;left:0;text-align:left;margin-left:106.15pt;margin-top:.5pt;width:324.35pt;height:33.5pt;z-index:2512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" fillcolor="window" strokecolor="windowText" strokeweight="2pt">
                <v:textbox>
                  <w:txbxContent>
                    <w:p w:rsidR="00E3695A" w:rsidRPr="000A59D9" w:rsidRDefault="00E3695A" w:rsidP="00487A2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تمنياتي لكِ بالتوفيق طالبتي المجتهدة </w:t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0A59D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معلمتك: </w:t>
                      </w:r>
                      <w:r w:rsidRPr="00487A27">
                        <w:rPr>
                          <w:rFonts w:ascii="adwa-assalaf" w:hAnsi="adwa-assalaf" w:cs="adwa-assalaf"/>
                          <w:sz w:val="32"/>
                          <w:szCs w:val="32"/>
                          <w:rtl/>
                        </w:rPr>
                        <w:t>ملاك محمد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B4BEE" w:rsidRPr="00EF305D" w:rsidSect="00890768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707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E06" w:rsidRDefault="000F0E06" w:rsidP="00A92AB4">
      <w:r>
        <w:separator/>
      </w:r>
    </w:p>
  </w:endnote>
  <w:endnote w:type="continuationSeparator" w:id="0">
    <w:p w:rsidR="000F0E06" w:rsidRDefault="000F0E06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Sakkal Majalla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25F4DB1-698F-43ED-87DC-50CF26EBB9F8}"/>
    <w:embedBold r:id="rId2" w:fontKey="{97524998-B9E3-4FE9-958E-C38752F0C5C2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5D91C4B-D489-4B7F-B45B-3EA004765D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4912EAB-92D4-4400-9ADD-1BFAFF00463A}"/>
    <w:embedBold r:id="rId5" w:fontKey="{3585ACD2-BE46-4A05-A2FC-56588D0215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CA17C06A-4F4D-4D45-A9E5-6A0BB04C2862}"/>
    <w:embedBold r:id="rId7" w:fontKey="{7BDDEC94-60B8-4141-AC30-17CEA1C52B13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8" w:fontKey="{7A9A2957-D51A-49C1-BE93-9EF8DCFF68D3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1F2E9A9-EE49-4B6E-84CF-8FB3B1A4D9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D66" w:rsidRDefault="005D4D6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584000" behindDoc="0" locked="0" layoutInCell="1" allowOverlap="1" wp14:anchorId="2187C844" wp14:editId="711A994A">
              <wp:simplePos x="0" y="0"/>
              <wp:positionH relativeFrom="column">
                <wp:posOffset>35348</wp:posOffset>
              </wp:positionH>
              <wp:positionV relativeFrom="paragraph">
                <wp:posOffset>89112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9098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9098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8" type="#_x0000_t202" style="position:absolute;left:0;text-align:left;margin-left:2.8pt;margin-top:7pt;width:87pt;height:27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" filled="f" stroked="f">
              <v:textbox>
                <w:txbxContent>
                  <w:p w:rsidR="005D4D66" w:rsidRPr="00374657" w:rsidRDefault="005D4D6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9098B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9098B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D4D66" w:rsidRPr="00374657" w:rsidRDefault="005D4D6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588096" behindDoc="0" locked="0" layoutInCell="1" allowOverlap="1" wp14:anchorId="24779BC1" wp14:editId="1B9EF5EF">
              <wp:simplePos x="0" y="0"/>
              <wp:positionH relativeFrom="page">
                <wp:posOffset>2655993</wp:posOffset>
              </wp:positionH>
              <wp:positionV relativeFrom="page">
                <wp:posOffset>10235353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D66" w:rsidRPr="00374657" w:rsidRDefault="005D4D66" w:rsidP="00F15C4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9" type="#_x0000_t202" style="position:absolute;left:0;text-align:left;margin-left:209.15pt;margin-top:805.95pt;width:366.95pt;height:26.9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TugIAAMA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" filled="f" stroked="f">
              <v:textbox>
                <w:txbxContent>
                  <w:p w:rsidR="00E3695A" w:rsidRPr="00374657" w:rsidRDefault="00E3695A" w:rsidP="00F15C4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="00817FB2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F15C4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</w:t>
                    </w:r>
                    <w:r w:rsidR="00F15C40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2019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E3695A" w:rsidRPr="00374657" w:rsidRDefault="00E3695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E3695A" w:rsidRPr="00374657" w:rsidRDefault="00E3695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E3695A" w:rsidRPr="00374657" w:rsidRDefault="00E3695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D66" w:rsidRDefault="005D4D6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43C300" wp14:editId="299C8E60">
              <wp:simplePos x="0" y="0"/>
              <wp:positionH relativeFrom="page">
                <wp:posOffset>2667635</wp:posOffset>
              </wp:positionH>
              <wp:positionV relativeFrom="page">
                <wp:posOffset>10189845</wp:posOffset>
              </wp:positionV>
              <wp:extent cx="46602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D66" w:rsidRPr="00374657" w:rsidRDefault="005D4D66" w:rsidP="007C5E51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</w:t>
                          </w:r>
                        </w:p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D4D66" w:rsidRPr="00374657" w:rsidRDefault="005D4D6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0;text-align:left;margin-left:210.05pt;margin-top:802.35pt;width:366.9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o+ugIAAMA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" filled="f" stroked="f">
              <v:textbox>
                <w:txbxContent>
                  <w:p w:rsidR="00E3695A" w:rsidRPr="00374657" w:rsidRDefault="00E3695A" w:rsidP="007C5E51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</w:t>
                    </w:r>
                  </w:p>
                  <w:p w:rsidR="00E3695A" w:rsidRPr="00374657" w:rsidRDefault="00E3695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E3695A" w:rsidRPr="00374657" w:rsidRDefault="00E3695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E3695A" w:rsidRPr="00374657" w:rsidRDefault="00E3695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0EB544" wp14:editId="2D4CDA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4D66" w:rsidRPr="00374657" w:rsidRDefault="005D4D6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9098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9098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D4D66" w:rsidRPr="00374657" w:rsidRDefault="005D4D6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3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5D4D66" w:rsidRPr="00374657" w:rsidRDefault="005D4D6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9098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9098B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D4D66" w:rsidRPr="00374657" w:rsidRDefault="005D4D6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798A99" wp14:editId="69C7115B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D4D66" w:rsidRPr="00021D6D" w:rsidRDefault="005D4D6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9098B" w:rsidRPr="004909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9098B" w:rsidRPr="004909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74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5D4D66" w:rsidRPr="00021D6D" w:rsidRDefault="005D4D6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9098B" w:rsidRPr="004909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9098B" w:rsidRPr="004909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E06" w:rsidRDefault="000F0E06" w:rsidP="00A92AB4">
      <w:r>
        <w:separator/>
      </w:r>
    </w:p>
  </w:footnote>
  <w:footnote w:type="continuationSeparator" w:id="0">
    <w:p w:rsidR="000F0E06" w:rsidRDefault="000F0E06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D66" w:rsidRDefault="005D4D6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D8B034" wp14:editId="66ECB279">
              <wp:simplePos x="0" y="0"/>
              <wp:positionH relativeFrom="column">
                <wp:posOffset>-148378</wp:posOffset>
              </wp:positionH>
              <wp:positionV relativeFrom="paragraph">
                <wp:posOffset>-25400</wp:posOffset>
              </wp:positionV>
              <wp:extent cx="7058236" cy="9715500"/>
              <wp:effectExtent l="19050" t="19050" r="28575" b="1905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58236" cy="971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90AA12" id="Rectangle 6" o:spid="_x0000_s1026" style="position:absolute;margin-left:-11.7pt;margin-top:-2pt;width:555.75pt;height:7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385"/>
      <w:gridCol w:w="465"/>
      <w:gridCol w:w="851"/>
      <w:gridCol w:w="1551"/>
      <w:gridCol w:w="781"/>
      <w:gridCol w:w="647"/>
      <w:gridCol w:w="1497"/>
      <w:gridCol w:w="1161"/>
      <w:gridCol w:w="1231"/>
    </w:tblGrid>
    <w:tr w:rsidR="005D4D66" w:rsidRPr="004A5331" w:rsidTr="00885541">
      <w:trPr>
        <w:cantSplit/>
      </w:trPr>
      <w:tc>
        <w:tcPr>
          <w:tcW w:w="2795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5D4D66" w:rsidRPr="00CB7830" w:rsidRDefault="005D4D66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5D4D66" w:rsidRPr="00CB7830" w:rsidRDefault="005D4D66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5D4D66" w:rsidRPr="00CB7830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5D4D66" w:rsidRPr="00CB7830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5D4D66" w:rsidRPr="00CB7830" w:rsidRDefault="005D4D6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5D4D66" w:rsidRPr="00CF70DF" w:rsidRDefault="005D4D66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394560" behindDoc="0" locked="0" layoutInCell="1" allowOverlap="1" wp14:anchorId="3C4D9BDB" wp14:editId="0860E5B9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4D66" w:rsidRDefault="005D4D6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70" type="#_x0000_t202" style="position:absolute;left:0;text-align:left;margin-left:423pt;margin-top:-45.15pt;width:125.65pt;height:113.4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E3695A" w:rsidRDefault="00E3695A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867" w:type="dxa"/>
          <w:gridSpan w:val="3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5D4D66" w:rsidRDefault="005D4D66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407872" behindDoc="1" locked="0" layoutInCell="1" allowOverlap="1" wp14:anchorId="0859906D" wp14:editId="6F064B2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5D4D66" w:rsidRDefault="005D4D66" w:rsidP="00BF3A4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5D4D66" w:rsidRDefault="005D4D66" w:rsidP="006364F6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:rsidR="005D4D66" w:rsidRPr="0067565F" w:rsidRDefault="005D4D66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5D4D66" w:rsidRPr="004A5331" w:rsidTr="00885541">
      <w:trPr>
        <w:cantSplit/>
        <w:trHeight w:val="406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D4D66" w:rsidRPr="00FF44B1" w:rsidRDefault="005D4D6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5D4D66" w:rsidRPr="00FF44B1" w:rsidRDefault="005D4D6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5D4D66" w:rsidRPr="00816F73" w:rsidRDefault="005D4D6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D4D66" w:rsidRPr="00FF44B1" w:rsidRDefault="005D4D6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5D4D66" w:rsidRPr="00FF44B1" w:rsidRDefault="005D4D6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5D4D66" w:rsidRPr="00816F73" w:rsidRDefault="005D4D6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5D4D66" w:rsidRPr="00FF44B1" w:rsidRDefault="005D4D6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5D4D66" w:rsidRPr="00FF44B1" w:rsidRDefault="005D4D6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D4D66" w:rsidRPr="004A5331" w:rsidRDefault="005D4D6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5D4D66" w:rsidRPr="004A5331" w:rsidRDefault="005D4D6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454"/>
      </w:trPr>
      <w:tc>
        <w:tcPr>
          <w:tcW w:w="2795" w:type="dxa"/>
          <w:gridSpan w:val="4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5D4D66" w:rsidRPr="00CB7830" w:rsidRDefault="005D4D66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الطالبة: ....................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5D4D66" w:rsidRPr="004A5331" w:rsidRDefault="005D4D66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 الثاني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5D4D66" w:rsidRPr="00816F73" w:rsidRDefault="005D4D6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454"/>
      </w:trPr>
      <w:tc>
        <w:tcPr>
          <w:tcW w:w="2795" w:type="dxa"/>
          <w:gridSpan w:val="4"/>
          <w:tcBorders>
            <w:left w:val="thinThickLargeGap" w:sz="18" w:space="0" w:color="auto"/>
          </w:tcBorders>
        </w:tcPr>
        <w:p w:rsidR="005D4D66" w:rsidRPr="004A5331" w:rsidRDefault="005D4D66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867" w:type="dxa"/>
          <w:gridSpan w:val="3"/>
          <w:tcBorders>
            <w:right w:val="thinThickLargeGap" w:sz="18" w:space="0" w:color="auto"/>
          </w:tcBorders>
        </w:tcPr>
        <w:p w:rsidR="005D4D66" w:rsidRPr="00EC6AB2" w:rsidRDefault="005D4D66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المادة: توحيد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5D4D66" w:rsidRPr="00816F73" w:rsidRDefault="005D4D6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5D4D66" w:rsidRPr="00F93A25" w:rsidRDefault="005D4D6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1519" w:type="dxa"/>
          <w:gridSpan w:val="3"/>
          <w:tcBorders>
            <w:right w:val="single" w:sz="4" w:space="0" w:color="auto"/>
          </w:tcBorders>
        </w:tcPr>
        <w:p w:rsidR="005D4D66" w:rsidRPr="00F93A25" w:rsidRDefault="005D4D6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5D4D66" w:rsidRPr="00F93A25" w:rsidRDefault="005D4D66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5D4D66" w:rsidRPr="00816F73" w:rsidRDefault="005D4D6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5D4D66" w:rsidRPr="004A5331" w:rsidRDefault="005D4D66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D4D66" w:rsidRPr="008A4497" w:rsidRDefault="005D4D66" w:rsidP="00816F73">
          <w:pPr>
            <w:pStyle w:val="4"/>
            <w:rPr>
              <w:rFonts w:cs="AL-Mohanad Bold"/>
              <w:sz w:val="24"/>
              <w:szCs w:val="24"/>
            </w:rPr>
          </w:pPr>
          <w:r w:rsidRPr="008A4497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D4D66" w:rsidRPr="00B141FF" w:rsidRDefault="005D4D66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D4D66" w:rsidRPr="00B141FF" w:rsidRDefault="005D4D66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D4D66" w:rsidRDefault="005D4D66" w:rsidP="005D4D66">
          <w:pPr>
            <w:pStyle w:val="4"/>
            <w:pBdr>
              <w:bottom w:val="single" w:sz="12" w:space="1" w:color="auto"/>
            </w:pBdr>
            <w:jc w:val="left"/>
            <w:rPr>
              <w:rFonts w:hint="cs"/>
              <w:b w:val="0"/>
              <w:bCs w:val="0"/>
              <w:sz w:val="28"/>
              <w:szCs w:val="28"/>
              <w:rtl/>
            </w:rPr>
          </w:pPr>
        </w:p>
        <w:p w:rsidR="005D4D66" w:rsidRPr="005D4D66" w:rsidRDefault="005D4D66" w:rsidP="005D4D66">
          <w:pPr>
            <w:rPr>
              <w:b/>
              <w:bCs/>
              <w:sz w:val="24"/>
              <w:szCs w:val="24"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 xml:space="preserve">    </w:t>
          </w:r>
          <w:r w:rsidRPr="005D4D66">
            <w:rPr>
              <w:rFonts w:hint="cs"/>
              <w:b/>
              <w:bCs/>
              <w:sz w:val="24"/>
              <w:szCs w:val="24"/>
              <w:rtl/>
            </w:rPr>
            <w:t>ثلاثون درجة</w:t>
          </w:r>
          <w:r>
            <w:rPr>
              <w:rFonts w:hint="cs"/>
              <w:b/>
              <w:bCs/>
              <w:sz w:val="24"/>
              <w:szCs w:val="24"/>
              <w:rtl/>
            </w:rPr>
            <w:t xml:space="preserve"> 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D4D66" w:rsidRPr="00816F73" w:rsidRDefault="005D4D6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D4D66" w:rsidRPr="00816F73" w:rsidRDefault="005D4D6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D4D66" w:rsidRPr="004A5331" w:rsidTr="0088554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5D4D66" w:rsidRDefault="005D4D6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D4D66" w:rsidRPr="00B141FF" w:rsidRDefault="005D4D6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D4D66" w:rsidRPr="00B141FF" w:rsidRDefault="005D4D6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30 </w:t>
          </w:r>
        </w:p>
      </w:tc>
      <w:tc>
        <w:tcPr>
          <w:tcW w:w="851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D4D66" w:rsidRPr="00B141FF" w:rsidRDefault="005D4D6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D4D66" w:rsidRPr="00B141FF" w:rsidRDefault="005D4D6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5D4D66" w:rsidRPr="000F6296" w:rsidRDefault="005D4D6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5D4D66" w:rsidRPr="00DF0CBD" w:rsidRDefault="005D4D6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5D4D66" w:rsidRPr="00DF0CBD" w:rsidRDefault="005D4D6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5D4D66" w:rsidRPr="00DF0CBD" w:rsidRDefault="005D4D6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5D4D66" w:rsidRPr="00DF0CBD" w:rsidRDefault="005D4D6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5D4D66" w:rsidRDefault="005D4D6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7D57A1" wp14:editId="66979420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D66" w:rsidRPr="008A7580" w:rsidRDefault="005D4D66" w:rsidP="00AD123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71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E3695A" w:rsidRPr="008A7580" w:rsidRDefault="00E3695A" w:rsidP="00AD123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1A8B41" wp14:editId="755D319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8CC3D60" id="Rectangle 5" o:spid="_x0000_s1026" style="position:absolute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90291"/>
    <w:multiLevelType w:val="hybridMultilevel"/>
    <w:tmpl w:val="0556F86A"/>
    <w:lvl w:ilvl="0" w:tplc="9FDA1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21D95"/>
    <w:multiLevelType w:val="hybridMultilevel"/>
    <w:tmpl w:val="5770DD30"/>
    <w:lvl w:ilvl="0" w:tplc="0C58EA18">
      <w:start w:val="10"/>
      <w:numFmt w:val="decimal"/>
      <w:lvlText w:val="%1-"/>
      <w:lvlJc w:val="left"/>
      <w:pPr>
        <w:ind w:left="717" w:hanging="360"/>
      </w:p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>
      <w:start w:val="1"/>
      <w:numFmt w:val="lowerLetter"/>
      <w:lvlText w:val="%5."/>
      <w:lvlJc w:val="left"/>
      <w:pPr>
        <w:ind w:left="3597" w:hanging="360"/>
      </w:pPr>
    </w:lvl>
    <w:lvl w:ilvl="5" w:tplc="0409001B">
      <w:start w:val="1"/>
      <w:numFmt w:val="lowerRoman"/>
      <w:lvlText w:val="%6."/>
      <w:lvlJc w:val="right"/>
      <w:pPr>
        <w:ind w:left="4317" w:hanging="180"/>
      </w:pPr>
    </w:lvl>
    <w:lvl w:ilvl="6" w:tplc="0409000F">
      <w:start w:val="1"/>
      <w:numFmt w:val="decimal"/>
      <w:lvlText w:val="%7."/>
      <w:lvlJc w:val="left"/>
      <w:pPr>
        <w:ind w:left="5037" w:hanging="360"/>
      </w:pPr>
    </w:lvl>
    <w:lvl w:ilvl="7" w:tplc="04090019">
      <w:start w:val="1"/>
      <w:numFmt w:val="lowerLetter"/>
      <w:lvlText w:val="%8."/>
      <w:lvlJc w:val="left"/>
      <w:pPr>
        <w:ind w:left="5757" w:hanging="360"/>
      </w:pPr>
    </w:lvl>
    <w:lvl w:ilvl="8" w:tplc="0409001B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32385E62"/>
    <w:multiLevelType w:val="hybridMultilevel"/>
    <w:tmpl w:val="F74830BA"/>
    <w:lvl w:ilvl="0" w:tplc="D34A3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C37AC"/>
    <w:multiLevelType w:val="hybridMultilevel"/>
    <w:tmpl w:val="94BA48D2"/>
    <w:lvl w:ilvl="0" w:tplc="2458B4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D70FD"/>
    <w:multiLevelType w:val="hybridMultilevel"/>
    <w:tmpl w:val="6B449024"/>
    <w:lvl w:ilvl="0" w:tplc="14986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021C19"/>
    <w:multiLevelType w:val="hybridMultilevel"/>
    <w:tmpl w:val="3CBED84C"/>
    <w:lvl w:ilvl="0" w:tplc="77B4A1FA">
      <w:start w:val="52"/>
      <w:numFmt w:val="decimal"/>
      <w:lvlText w:val="%1-"/>
      <w:lvlJc w:val="left"/>
      <w:pPr>
        <w:ind w:left="750" w:hanging="39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B22B34"/>
    <w:multiLevelType w:val="hybridMultilevel"/>
    <w:tmpl w:val="1EB42802"/>
    <w:lvl w:ilvl="0" w:tplc="0DC0D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8">
    <w:nsid w:val="5C6275B2"/>
    <w:multiLevelType w:val="hybridMultilevel"/>
    <w:tmpl w:val="81065244"/>
    <w:lvl w:ilvl="0" w:tplc="48461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441D62"/>
    <w:multiLevelType w:val="hybridMultilevel"/>
    <w:tmpl w:val="C052A82A"/>
    <w:lvl w:ilvl="0" w:tplc="45A427B6">
      <w:start w:val="1"/>
      <w:numFmt w:val="decimal"/>
      <w:lvlText w:val="%1-"/>
      <w:lvlJc w:val="left"/>
      <w:pPr>
        <w:ind w:left="720" w:hanging="360"/>
      </w:pPr>
      <w:rPr>
        <w:rFonts w:hint="default"/>
        <w:sz w:val="1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AA0071"/>
    <w:multiLevelType w:val="hybridMultilevel"/>
    <w:tmpl w:val="DE38CA8E"/>
    <w:lvl w:ilvl="0" w:tplc="DF1277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8"/>
  </w:num>
  <w:num w:numId="5">
    <w:abstractNumId w:val="10"/>
  </w:num>
  <w:num w:numId="6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0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97"/>
    <w:rsid w:val="00002329"/>
    <w:rsid w:val="00003105"/>
    <w:rsid w:val="00007D32"/>
    <w:rsid w:val="00015274"/>
    <w:rsid w:val="00016C53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0E06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2289"/>
    <w:rsid w:val="00197444"/>
    <w:rsid w:val="001B602D"/>
    <w:rsid w:val="001B7601"/>
    <w:rsid w:val="001C00FA"/>
    <w:rsid w:val="001C44AD"/>
    <w:rsid w:val="001D3DA8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208C5"/>
    <w:rsid w:val="0034305C"/>
    <w:rsid w:val="0035245C"/>
    <w:rsid w:val="00355650"/>
    <w:rsid w:val="00356961"/>
    <w:rsid w:val="00364B02"/>
    <w:rsid w:val="00374657"/>
    <w:rsid w:val="00377B77"/>
    <w:rsid w:val="0038643D"/>
    <w:rsid w:val="00395E6A"/>
    <w:rsid w:val="003B0BCD"/>
    <w:rsid w:val="003B3A84"/>
    <w:rsid w:val="003D10A7"/>
    <w:rsid w:val="003D279D"/>
    <w:rsid w:val="003E026B"/>
    <w:rsid w:val="003F2F4F"/>
    <w:rsid w:val="003F65B3"/>
    <w:rsid w:val="003F78D5"/>
    <w:rsid w:val="00400AA7"/>
    <w:rsid w:val="00401606"/>
    <w:rsid w:val="00402134"/>
    <w:rsid w:val="00403753"/>
    <w:rsid w:val="00407BA0"/>
    <w:rsid w:val="00433718"/>
    <w:rsid w:val="00441A33"/>
    <w:rsid w:val="0044766D"/>
    <w:rsid w:val="004500ED"/>
    <w:rsid w:val="00452E34"/>
    <w:rsid w:val="00465FDB"/>
    <w:rsid w:val="00471286"/>
    <w:rsid w:val="00484891"/>
    <w:rsid w:val="00487A27"/>
    <w:rsid w:val="0049098B"/>
    <w:rsid w:val="00495CE2"/>
    <w:rsid w:val="004A5331"/>
    <w:rsid w:val="004B4718"/>
    <w:rsid w:val="004C056D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4D66"/>
    <w:rsid w:val="005D5CE9"/>
    <w:rsid w:val="005E32E8"/>
    <w:rsid w:val="005E5532"/>
    <w:rsid w:val="005F31DA"/>
    <w:rsid w:val="005F73FF"/>
    <w:rsid w:val="00603640"/>
    <w:rsid w:val="006364F6"/>
    <w:rsid w:val="00650B02"/>
    <w:rsid w:val="00653F1B"/>
    <w:rsid w:val="00655957"/>
    <w:rsid w:val="00661D21"/>
    <w:rsid w:val="0067012F"/>
    <w:rsid w:val="00672298"/>
    <w:rsid w:val="0067565F"/>
    <w:rsid w:val="00680D03"/>
    <w:rsid w:val="006B3DA1"/>
    <w:rsid w:val="006B4367"/>
    <w:rsid w:val="006C3C31"/>
    <w:rsid w:val="006D04D5"/>
    <w:rsid w:val="006E3825"/>
    <w:rsid w:val="006E6595"/>
    <w:rsid w:val="00725289"/>
    <w:rsid w:val="0074224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457D"/>
    <w:rsid w:val="007C5E51"/>
    <w:rsid w:val="007C73DE"/>
    <w:rsid w:val="007D6D04"/>
    <w:rsid w:val="007E3E03"/>
    <w:rsid w:val="007E6BB4"/>
    <w:rsid w:val="00801F50"/>
    <w:rsid w:val="008020F4"/>
    <w:rsid w:val="008153A2"/>
    <w:rsid w:val="00816F73"/>
    <w:rsid w:val="00817FB2"/>
    <w:rsid w:val="00820CEF"/>
    <w:rsid w:val="0082225F"/>
    <w:rsid w:val="00842369"/>
    <w:rsid w:val="00853206"/>
    <w:rsid w:val="0086432A"/>
    <w:rsid w:val="0087704E"/>
    <w:rsid w:val="0088547D"/>
    <w:rsid w:val="00885541"/>
    <w:rsid w:val="00887D39"/>
    <w:rsid w:val="00890768"/>
    <w:rsid w:val="008A4497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2487"/>
    <w:rsid w:val="00917A21"/>
    <w:rsid w:val="009238D8"/>
    <w:rsid w:val="009310EC"/>
    <w:rsid w:val="009318A7"/>
    <w:rsid w:val="00931AE0"/>
    <w:rsid w:val="0093753B"/>
    <w:rsid w:val="00944314"/>
    <w:rsid w:val="00944F7A"/>
    <w:rsid w:val="0095204D"/>
    <w:rsid w:val="009568D2"/>
    <w:rsid w:val="00960F39"/>
    <w:rsid w:val="00977FFD"/>
    <w:rsid w:val="00982434"/>
    <w:rsid w:val="00984F6E"/>
    <w:rsid w:val="009876BD"/>
    <w:rsid w:val="0099745C"/>
    <w:rsid w:val="00997FCF"/>
    <w:rsid w:val="009A4D59"/>
    <w:rsid w:val="009B2A18"/>
    <w:rsid w:val="009D3EB8"/>
    <w:rsid w:val="009E7C6B"/>
    <w:rsid w:val="00A07BFB"/>
    <w:rsid w:val="00A168CE"/>
    <w:rsid w:val="00A17FF3"/>
    <w:rsid w:val="00A23BA6"/>
    <w:rsid w:val="00A6080C"/>
    <w:rsid w:val="00A62FC8"/>
    <w:rsid w:val="00A90042"/>
    <w:rsid w:val="00A91602"/>
    <w:rsid w:val="00A92AB4"/>
    <w:rsid w:val="00A96FBE"/>
    <w:rsid w:val="00AA3F18"/>
    <w:rsid w:val="00AA717E"/>
    <w:rsid w:val="00AD123B"/>
    <w:rsid w:val="00AD615E"/>
    <w:rsid w:val="00B02956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A2425"/>
    <w:rsid w:val="00BC637E"/>
    <w:rsid w:val="00BD01B9"/>
    <w:rsid w:val="00BD7364"/>
    <w:rsid w:val="00BF3A4E"/>
    <w:rsid w:val="00C366A8"/>
    <w:rsid w:val="00C40699"/>
    <w:rsid w:val="00C44C00"/>
    <w:rsid w:val="00C45DB9"/>
    <w:rsid w:val="00C50983"/>
    <w:rsid w:val="00C62543"/>
    <w:rsid w:val="00C62646"/>
    <w:rsid w:val="00C626A7"/>
    <w:rsid w:val="00C848B9"/>
    <w:rsid w:val="00CB7830"/>
    <w:rsid w:val="00CC1381"/>
    <w:rsid w:val="00CD0299"/>
    <w:rsid w:val="00CF70DF"/>
    <w:rsid w:val="00D14D29"/>
    <w:rsid w:val="00D14E93"/>
    <w:rsid w:val="00D60663"/>
    <w:rsid w:val="00D60D76"/>
    <w:rsid w:val="00D65313"/>
    <w:rsid w:val="00D714D2"/>
    <w:rsid w:val="00D76C43"/>
    <w:rsid w:val="00D85A04"/>
    <w:rsid w:val="00D909C6"/>
    <w:rsid w:val="00DA765E"/>
    <w:rsid w:val="00DB32ED"/>
    <w:rsid w:val="00DB6113"/>
    <w:rsid w:val="00DC2585"/>
    <w:rsid w:val="00DD7716"/>
    <w:rsid w:val="00DF0CBD"/>
    <w:rsid w:val="00DF7891"/>
    <w:rsid w:val="00E133DB"/>
    <w:rsid w:val="00E14777"/>
    <w:rsid w:val="00E17E4F"/>
    <w:rsid w:val="00E32373"/>
    <w:rsid w:val="00E34474"/>
    <w:rsid w:val="00E3695A"/>
    <w:rsid w:val="00E42F5A"/>
    <w:rsid w:val="00E6016B"/>
    <w:rsid w:val="00E658DC"/>
    <w:rsid w:val="00E67708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EF305D"/>
    <w:rsid w:val="00EF6059"/>
    <w:rsid w:val="00F02D6E"/>
    <w:rsid w:val="00F03430"/>
    <w:rsid w:val="00F15C40"/>
    <w:rsid w:val="00F267E2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3A6E"/>
    <w:rsid w:val="00FA708E"/>
    <w:rsid w:val="00FE78F7"/>
    <w:rsid w:val="00FF44B1"/>
    <w:rsid w:val="00FF6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link w:val="1Char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character" w:customStyle="1" w:styleId="1Char">
    <w:name w:val="عنوان 1 Char"/>
    <w:basedOn w:val="a0"/>
    <w:link w:val="1"/>
    <w:rsid w:val="00BA2425"/>
    <w:rPr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BA2425"/>
    <w:rPr>
      <w:rFonts w:cs="AF_Jeddah"/>
      <w:b/>
      <w:bCs/>
      <w:noProof/>
      <w:szCs w:val="3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link w:val="1Char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character" w:customStyle="1" w:styleId="1Char">
    <w:name w:val="عنوان 1 Char"/>
    <w:basedOn w:val="a0"/>
    <w:link w:val="1"/>
    <w:rsid w:val="00BA2425"/>
    <w:rPr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BA2425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\Documents\&#1575;&#1604;&#1582;&#1606;&#1583;&#1602;\&#1605;&#1606;&#1592;&#1608;&#1605;&#1577;%20&#1575;&#1604;&#1576;&#1606;&#1575;&#1578;\28-&#1575;&#1604;&#1575;&#1582;&#1578;&#1576;&#1575;&#1585;&#1575;&#1578;%20&#1608;&#1575;&#1604;&#1578;&#1602;&#1608;&#1610;&#1605;%20&#1575;&#1604;&#1605;&#1587;&#1578;&#1605;&#1585;%20kh-p028\&#1575;&#1604;&#1606;&#1605;&#1575;&#1584;&#1580;\&#1575;&#1604;&#1575;&#1582;&#1578;&#1576;&#1575;&#1585;&#1575;&#1578;%20&#1604;&#1604;&#1605;&#1585;&#1581;&#1604;&#1578;&#1610;&#1606;%20&#1575;&#1604;&#1605;&#1578;&#1608;&#1587;&#1591;&#1577;%20&#1608;&#1575;&#1604;&#1579;&#1575;&#1606;&#1608;&#1610;&#1577;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F0309-4366-4538-A799-08107CDDE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0</TotalTime>
  <Pages>5</Pages>
  <Words>963</Words>
  <Characters>5490</Characters>
  <Application>Microsoft Office Word</Application>
  <DocSecurity>0</DocSecurity>
  <Lines>45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Hewlett-Packard</Company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mano</dc:creator>
  <cp:lastModifiedBy>mlak</cp:lastModifiedBy>
  <cp:revision>2</cp:revision>
  <cp:lastPrinted>2013-12-18T08:57:00Z</cp:lastPrinted>
  <dcterms:created xsi:type="dcterms:W3CDTF">2019-12-06T13:16:00Z</dcterms:created>
  <dcterms:modified xsi:type="dcterms:W3CDTF">2019-12-06T13:16:00Z</dcterms:modified>
</cp:coreProperties>
</file>