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76987" w14:textId="77777777" w:rsidR="00661D21" w:rsidRPr="00E25169" w:rsidRDefault="00661D21">
      <w:pPr>
        <w:rPr>
          <w:sz w:val="28"/>
          <w:szCs w:val="28"/>
          <w:rtl/>
        </w:rPr>
      </w:pPr>
      <w:bookmarkStart w:id="0" w:name="_GoBack"/>
      <w:bookmarkEnd w:id="0"/>
    </w:p>
    <w:p w14:paraId="42A81F82" w14:textId="77777777" w:rsidR="00BD10AB" w:rsidRDefault="00BD10AB" w:rsidP="00B6635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>السؤال الأول: اخت</w:t>
      </w:r>
      <w:r w:rsidR="00B67D79">
        <w:rPr>
          <w:rFonts w:ascii="Traditional Arabic" w:hAnsi="Traditional Arabic" w:hint="cs"/>
          <w:b/>
          <w:bCs/>
          <w:noProof w:val="0"/>
          <w:sz w:val="28"/>
          <w:szCs w:val="28"/>
          <w:u w:val="single"/>
          <w:rtl/>
          <w:lang w:eastAsia="en-US"/>
        </w:rPr>
        <w:t>اري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 xml:space="preserve"> الإجابة الصحيحة مما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u w:val="single"/>
          <w:rtl/>
          <w:lang w:eastAsia="en-US"/>
        </w:rPr>
        <w:t>يلي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u w:val="single"/>
          <w:rtl/>
          <w:lang w:eastAsia="en-US"/>
        </w:rPr>
        <w:t>:</w:t>
      </w:r>
    </w:p>
    <w:p w14:paraId="46CD924C" w14:textId="77777777" w:rsidR="007A034C" w:rsidRPr="00E25169" w:rsidRDefault="007A034C" w:rsidP="00B6635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Traditional Arabic" w:hAnsi="Traditional Arabic"/>
          <w:b/>
          <w:bCs/>
          <w:sz w:val="28"/>
          <w:szCs w:val="28"/>
          <w:rtl/>
          <w:lang w:val="ar-SA" w:eastAsia="en-US"/>
        </w:rPr>
        <w:drawing>
          <wp:inline distT="0" distB="0" distL="0" distR="0" wp14:anchorId="1501D48A" wp14:editId="02437054">
            <wp:extent cx="1643838" cy="169803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211-WA00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936" cy="170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3FCE" w14:textId="77777777" w:rsidR="00BD10AB" w:rsidRPr="00E25169" w:rsidRDefault="00BD10AB" w:rsidP="00C24C88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="00C24C88"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="007A034C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يشير السهم رقم 1 إلى دائرة ........................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55EF78ED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6A5A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5C51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الجدي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9B842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A191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1A5C1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السرطان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10B68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6411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BDB1B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الاستواء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18D2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0CBD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8B334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القطبية الجنوبي </w:t>
            </w:r>
          </w:p>
        </w:tc>
      </w:tr>
    </w:tbl>
    <w:p w14:paraId="5EFF0E49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2 – </w:t>
      </w:r>
      <w:r w:rsidR="007A034C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يشير السهم رقم 2 إلى دائرة 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61ED56D9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3FFD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A44C7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الجدي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FD5B5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5D24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1A890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السرطان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C9F4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7A0D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23278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الاستواء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2701A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8531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976BE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القطبية الجنوبي</w:t>
            </w:r>
          </w:p>
        </w:tc>
      </w:tr>
    </w:tbl>
    <w:p w14:paraId="6929BE89" w14:textId="77777777" w:rsidR="007A034C" w:rsidRPr="00E25169" w:rsidRDefault="00BD10AB" w:rsidP="007A034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3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A034C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أقرب الكواكب لنجم الشمس كوكب:</w:t>
      </w:r>
      <w:r w:rsidR="007A034C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..............................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CC0F5E9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F89B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28281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عطارد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E5469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2B96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FAE36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الأرض </w:t>
            </w: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B28F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F029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32E8D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الزهرة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7DACF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06B9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CA273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المريخ</w:t>
            </w:r>
          </w:p>
        </w:tc>
      </w:tr>
    </w:tbl>
    <w:p w14:paraId="51A6C735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4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A034C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شعب ...........أول الشعوب التي سكنت جنوب العراق وأشهر مدنهم: أور، ونيبور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6985151B" w14:textId="77777777" w:rsidTr="0081096D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514C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9AAB8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العموريون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C72BB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3C66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FDBA7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الآشوريون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DA54E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82DC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23CC2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السومريون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E1C12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BFDD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5E092" w14:textId="77777777" w:rsidR="00BD10AB" w:rsidRPr="00E25169" w:rsidRDefault="007A034C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الكلدانيون</w:t>
            </w:r>
          </w:p>
        </w:tc>
      </w:tr>
    </w:tbl>
    <w:p w14:paraId="3187A55F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5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– من</w:t>
      </w:r>
      <w:r w:rsidR="00D97190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أشهر ملوك الكلدانيون ............الذي بنى إمبراطورية الكلدانيين التي امتدت إلى سوريا ولبنان وفلسطين.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50C45CB9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FEAF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56A62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حمورابي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0EFFF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EF38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0AC53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سامو آبي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EFCDC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6657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08C15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نبوخذ نصر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ADE6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2773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497E7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proofErr w:type="spellStart"/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أوزوريس</w:t>
            </w:r>
            <w:proofErr w:type="spellEnd"/>
          </w:p>
        </w:tc>
      </w:tr>
    </w:tbl>
    <w:p w14:paraId="1825FCF3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6 –</w:t>
      </w:r>
      <w:r w:rsidR="00D97190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ظهرت الحضارة الصينية على ضفاف.............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55068098" w14:textId="77777777" w:rsidTr="00E137D8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5C4A8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6145B" w14:textId="77777777" w:rsidR="00BD10AB" w:rsidRPr="00E25169" w:rsidRDefault="000164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نهر </w:t>
            </w:r>
            <w:r w:rsidR="00D97190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الفرات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7D12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FCD2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E91BC" w14:textId="77777777" w:rsidR="00BD10AB" w:rsidRPr="00E25169" w:rsidRDefault="000164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نهر </w:t>
            </w:r>
            <w:r w:rsidR="00D97190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دجلة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B9AC3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1A34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FC6A" w14:textId="77777777" w:rsidR="00BD10AB" w:rsidRPr="00E25169" w:rsidRDefault="000164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نهر </w:t>
            </w:r>
            <w:r w:rsidR="00D97190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النيل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D57A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B5B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25152" w14:textId="77777777" w:rsidR="00BD10AB" w:rsidRPr="00E25169" w:rsidRDefault="000164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النهر </w:t>
            </w:r>
            <w:r w:rsidR="00D97190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الأصفر </w:t>
            </w:r>
          </w:p>
        </w:tc>
      </w:tr>
    </w:tbl>
    <w:p w14:paraId="75801DD5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7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97190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...........تعني المعاونة في تحمل أعباء الحكم.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60FD4F5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573A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3CB6E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الخلافة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10000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E91F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2A71E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الوزارة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22037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BBD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55DB5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البيعة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58B57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7098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52B6C" w14:textId="77777777" w:rsidR="00BD10AB" w:rsidRPr="00E25169" w:rsidRDefault="00D97190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الدواوين </w:t>
            </w:r>
          </w:p>
        </w:tc>
      </w:tr>
    </w:tbl>
    <w:p w14:paraId="18698543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lastRenderedPageBreak/>
        <w:t>8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– ...........</w:t>
      </w:r>
      <w:r w:rsidR="00115E09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هو تعيين القضاة للفصل 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بين الناس في الخصومات بموجب القرآن الكريم والسنة النبوية.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02CA8B97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A0F0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FD936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الأمارة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8CB9A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ABE4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30483" w14:textId="77777777" w:rsidR="00BD10AB" w:rsidRPr="00E25169" w:rsidRDefault="000164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القضاء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70D12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4D4E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7A469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الدواوين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AB46D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9286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0CFA4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الوزارة </w:t>
            </w:r>
          </w:p>
        </w:tc>
      </w:tr>
    </w:tbl>
    <w:p w14:paraId="2F59DE7F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9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تحول الجيش في عهد الخليفة...................</w:t>
      </w:r>
      <w:r w:rsidR="00BF2CA3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رضي الله عنه 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إلى جيش نظامي أنشئ له ديوان خاص به.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0"/>
        <w:gridCol w:w="2343"/>
        <w:gridCol w:w="243"/>
        <w:gridCol w:w="297"/>
        <w:gridCol w:w="1980"/>
        <w:gridCol w:w="236"/>
        <w:gridCol w:w="277"/>
        <w:gridCol w:w="1987"/>
      </w:tblGrid>
      <w:tr w:rsidR="00BD10AB" w:rsidRPr="00E25169" w14:paraId="00F003E9" w14:textId="77777777" w:rsidTr="00E137D8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98249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7F453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بكر الصديق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F4EAC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F608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62600" w14:textId="77777777" w:rsidR="00BD10AB" w:rsidRPr="00E25169" w:rsidRDefault="00EF69D5" w:rsidP="00EF69D5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D4630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</w:t>
            </w: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  <w:r w:rsidR="00C968F4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عمر بن الخطاب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6CD8D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7A04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C740D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عثمان بن عفان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DCC94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359C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6FF61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على بن أبي طالب </w:t>
            </w:r>
          </w:p>
        </w:tc>
      </w:tr>
    </w:tbl>
    <w:p w14:paraId="12D2A2B1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10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968F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................هم رجال يتولون حفظ الأمن ليلاً</w:t>
      </w:r>
      <w:r w:rsidR="001A411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37FAA34" w14:textId="77777777" w:rsidTr="0081096D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817C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3EF9C" w14:textId="77777777" w:rsidR="00BD10AB" w:rsidRPr="00E25169" w:rsidRDefault="00BD10AB" w:rsidP="008750C3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   </w:t>
            </w:r>
            <w:r w:rsidR="00C968F4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الجند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BC278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49F8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92787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الجيش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5E614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7991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90A8E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العسس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26C57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19AC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BA182" w14:textId="77777777" w:rsidR="00BD10AB" w:rsidRPr="00E25169" w:rsidRDefault="00C968F4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الشرطة </w:t>
            </w:r>
          </w:p>
        </w:tc>
      </w:tr>
    </w:tbl>
    <w:p w14:paraId="43B16CA6" w14:textId="77777777" w:rsidR="00BD10AB" w:rsidRPr="00E25169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1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1A411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...............هي نقل العلوم من لغتها الأصلية إلى اللغة العربية.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EF69D5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6D1591E8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1FB6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5F20F" w14:textId="77777777" w:rsidR="00BD10AB" w:rsidRPr="00E25169" w:rsidRDefault="001A41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التفسير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94154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0E08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09BB" w14:textId="77777777" w:rsidR="00BD10AB" w:rsidRPr="00E25169" w:rsidRDefault="001A41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الترجمة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2C4CB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7ACA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81210" w14:textId="77777777" w:rsidR="00BD10AB" w:rsidRPr="00E25169" w:rsidRDefault="001A41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الكيمياء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D99F8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A660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8B570" w14:textId="77777777" w:rsidR="00BD10AB" w:rsidRPr="00E25169" w:rsidRDefault="001A411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الفقه</w:t>
            </w:r>
          </w:p>
        </w:tc>
      </w:tr>
    </w:tbl>
    <w:p w14:paraId="6F8B53CF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12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1A411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علم ........... هو العلم الذي يدرس ذكر الوقائع وأوقاتها</w:t>
      </w:r>
      <w:r w:rsidR="00C5261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270CD46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B270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44679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الجغرافيا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008C7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A6CE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BD6D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الترجمة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FFBA7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1461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AB88C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الفلك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56A4A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88E8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10A31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التاريخ</w:t>
            </w:r>
          </w:p>
        </w:tc>
      </w:tr>
    </w:tbl>
    <w:p w14:paraId="2C7FB73F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13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C5261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أشهر المؤلفات في علم ..........كتاب (الجامع الصحيح).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18785EBE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5A3E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EDC91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الحديث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B0913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01CE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E5E1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التفسير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D98F2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6922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1D615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اللغة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EEBD6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4966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A7E34" w14:textId="77777777" w:rsidR="00BD10AB" w:rsidRPr="00E25169" w:rsidRDefault="00C5261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التاريخ </w:t>
            </w:r>
          </w:p>
        </w:tc>
      </w:tr>
    </w:tbl>
    <w:p w14:paraId="5CD76E4C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4 </w:t>
      </w:r>
      <w:r w:rsidR="00903457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– </w:t>
      </w:r>
      <w:r w:rsidR="00C5261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تعد </w:t>
      </w:r>
      <w:r w:rsidR="00400BAE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صناعة الأدوية من الصناعات 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77643FD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F3A3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848D0" w14:textId="77777777" w:rsidR="00BD10AB" w:rsidRPr="00E25169" w:rsidRDefault="00400BA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الغذائية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EE135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8471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4BCB" w14:textId="77777777" w:rsidR="00BD10AB" w:rsidRPr="00E25169" w:rsidRDefault="00400BA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الكيميائية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74900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70C6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2ADFE" w14:textId="77777777" w:rsidR="00BD10AB" w:rsidRPr="00E25169" w:rsidRDefault="00400BA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الزجاجية والخزفية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49D18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6E87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07285" w14:textId="77777777" w:rsidR="00BD10AB" w:rsidRPr="00E25169" w:rsidRDefault="00400BA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المنسوجات </w:t>
            </w:r>
          </w:p>
        </w:tc>
      </w:tr>
    </w:tbl>
    <w:p w14:paraId="1F1B1B6D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15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– </w:t>
      </w:r>
      <w:r w:rsidR="009949AF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أنشئت الدواوين في عهد الخليفة: .................</w:t>
      </w:r>
      <w:r w:rsidR="009949AF"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.</w:t>
      </w:r>
      <w:r w:rsidR="009949AF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4630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رضي الله عنه. 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7"/>
        <w:gridCol w:w="236"/>
        <w:gridCol w:w="297"/>
        <w:gridCol w:w="1980"/>
        <w:gridCol w:w="236"/>
        <w:gridCol w:w="277"/>
        <w:gridCol w:w="1987"/>
      </w:tblGrid>
      <w:tr w:rsidR="00BD10AB" w:rsidRPr="00E25169" w14:paraId="445653F2" w14:textId="77777777" w:rsidTr="0081096D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7E84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606A3" w14:textId="77777777" w:rsidR="00BD10AB" w:rsidRPr="00E25169" w:rsidRDefault="009949A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عمر بن الخطاب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89935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5B78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DE6B1" w14:textId="77777777" w:rsidR="00BD10AB" w:rsidRPr="00E25169" w:rsidRDefault="009949A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عثمان بن عفان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4806C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9623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9313E" w14:textId="77777777" w:rsidR="00BD10AB" w:rsidRPr="00E25169" w:rsidRDefault="009949A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على بن أبي طالب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2F4E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9686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628C1" w14:textId="77777777" w:rsidR="00BD10AB" w:rsidRPr="00E25169" w:rsidRDefault="009949AF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أبو بكر الصديق </w:t>
            </w:r>
          </w:p>
        </w:tc>
      </w:tr>
    </w:tbl>
    <w:p w14:paraId="3EDF50F7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16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D4630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.................</w:t>
      </w:r>
      <w:r w:rsidR="0030599D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هو: </w:t>
      </w:r>
      <w:r w:rsidR="00D46309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كل ما يحي</w:t>
      </w:r>
      <w:r w:rsidR="00D46309" w:rsidRPr="00E25169">
        <w:rPr>
          <w:rFonts w:ascii="Traditional Arabic" w:hAnsi="Traditional Arabic" w:hint="eastAsia"/>
          <w:b/>
          <w:bCs/>
          <w:noProof w:val="0"/>
          <w:sz w:val="28"/>
          <w:szCs w:val="28"/>
          <w:rtl/>
          <w:lang w:eastAsia="en-US"/>
        </w:rPr>
        <w:t>ط</w:t>
      </w:r>
      <w:r w:rsidR="00D46309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بنا من نجوم، ومجرات، وكائنات حية.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D6C29F2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FCB5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87196" w14:textId="77777777" w:rsidR="00BD10AB" w:rsidRPr="00E25169" w:rsidRDefault="00D46309" w:rsidP="00D46309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EA6C6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E386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6F16E" w14:textId="77777777" w:rsidR="00BD10AB" w:rsidRPr="00E25169" w:rsidRDefault="00D4630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المجموعة الشمسية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F8E84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37AB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2ADA" w14:textId="77777777" w:rsidR="00BD10AB" w:rsidRPr="00E25169" w:rsidRDefault="00D4630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درب التبانة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F3B08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91CB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60BD" w14:textId="77777777" w:rsidR="00BD10AB" w:rsidRPr="00E25169" w:rsidRDefault="00D4630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الكواكب</w:t>
            </w:r>
          </w:p>
        </w:tc>
      </w:tr>
    </w:tbl>
    <w:p w14:paraId="79920958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17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C845FE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خطوط الطول تفيد في: ........................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05935B15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D6C6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499F0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تحديد الزمن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82630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DF16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247BE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تحديد الأقاليم المناخية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4729A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4C4A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9193B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تحديد خط الاستواء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D9A8C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BB00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DEEE9" w14:textId="77777777" w:rsidR="00BD10AB" w:rsidRPr="00E25169" w:rsidRDefault="00C845FE" w:rsidP="008750C3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تحديد المناطق الحرارية </w:t>
            </w:r>
          </w:p>
        </w:tc>
      </w:tr>
    </w:tbl>
    <w:p w14:paraId="0119E077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18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845FE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مدار الجدي</w:t>
      </w:r>
      <w:r w:rsidR="00D4630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يقع عند درجة .............جنوباً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DB8F488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4F2A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E883B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23,5</w:t>
            </w:r>
            <w:r w:rsidRPr="00E25169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  <w:t>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DCF2E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FA65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C4AD1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523,5</w:t>
            </w:r>
            <w:r w:rsidRPr="00E25169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  <w:t>̊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4F022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25DE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9F2B7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66,5</w:t>
            </w:r>
            <w:r w:rsidRPr="00E25169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  <w:t>̊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D110F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6018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52C80" w14:textId="77777777" w:rsidR="00BD10AB" w:rsidRPr="00E25169" w:rsidRDefault="00D46309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90</w:t>
            </w:r>
            <w:r w:rsidR="00C845FE" w:rsidRPr="00E25169"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  <w:t>̊</w:t>
            </w:r>
          </w:p>
        </w:tc>
      </w:tr>
    </w:tbl>
    <w:p w14:paraId="7B89CA90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19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845FE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يحدث فصل الربيع</w:t>
      </w:r>
      <w:r w:rsidR="00D4630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الشمالي</w:t>
      </w:r>
      <w:r w:rsidR="00C845FE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في يوم ...............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79B705C2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CE940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D2EAB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21 مارس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F417A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D6BF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2CE73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22 ديسمبر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96D9B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ADCF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C5610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21 يونيو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2E653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E2B8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7A7A4" w14:textId="77777777" w:rsidR="00BD10AB" w:rsidRPr="00E25169" w:rsidRDefault="00C845FE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23 سبتمبر </w:t>
            </w:r>
          </w:p>
        </w:tc>
      </w:tr>
    </w:tbl>
    <w:p w14:paraId="7D64D2BE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20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E30C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ترتيب الأرض من حيث القرب من الشمس: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68785AB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5B93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E2B26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الأول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5A19E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1CA7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09BE2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الثاني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8FB7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4510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4A3E6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الثالث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90972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3A2E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CB1A3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الرابع </w:t>
            </w:r>
          </w:p>
        </w:tc>
      </w:tr>
    </w:tbl>
    <w:p w14:paraId="081FC798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21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CE30C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يحدث الصيف في شمال الكرة الأرضية عندما تتعامد أشعة الشمس على: 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CAF6105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8B6D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BE8F2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مدار السرطان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B4494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C1FE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1BFF4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مدار الجدي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FDF35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C580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A943B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خط الاستوا</w:t>
            </w:r>
            <w:r w:rsidRPr="00E25169">
              <w:rPr>
                <w:rFonts w:ascii="Traditional Arabic" w:hAnsi="Traditional Arabic" w:hint="eastAsia"/>
                <w:b/>
                <w:bCs/>
                <w:noProof w:val="0"/>
                <w:sz w:val="28"/>
                <w:szCs w:val="28"/>
                <w:rtl/>
                <w:lang w:eastAsia="en-US"/>
              </w:rPr>
              <w:t>ء</w:t>
            </w: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958D6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E668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05F93" w14:textId="77777777" w:rsidR="00BD10AB" w:rsidRPr="00E25169" w:rsidRDefault="00CE30C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الدائرة القطبية الجنوبية </w:t>
            </w:r>
          </w:p>
        </w:tc>
      </w:tr>
    </w:tbl>
    <w:p w14:paraId="7F29D5C1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22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CE30C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...............مرحلة تحضيرية </w:t>
      </w:r>
      <w:r w:rsidR="00CB4425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للعمل،</w:t>
      </w:r>
      <w:r w:rsidR="00CE30C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وخطوة ممنهجة ومنظمة لتحديد المهام والأعمال</w:t>
      </w:r>
      <w:r w:rsidR="00CB4425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</w:t>
      </w:r>
      <w:r w:rsidR="00CE30C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6AEAA938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A3E4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283E" w14:textId="77777777" w:rsidR="00BD10AB" w:rsidRPr="00E25169" w:rsidRDefault="00CB442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التخطيط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9BAA3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CF83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B045D" w14:textId="77777777" w:rsidR="00BD10AB" w:rsidRPr="00E25169" w:rsidRDefault="00CB442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</w:t>
            </w:r>
            <w:r w:rsidR="004A5B5A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أهداف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5327F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3A2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18518" w14:textId="77777777" w:rsidR="00BD10AB" w:rsidRPr="00E25169" w:rsidRDefault="004A5B5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المهام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BF0A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C88D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A8D46" w14:textId="77777777" w:rsidR="00BD10AB" w:rsidRPr="00E25169" w:rsidRDefault="008663E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الحضارة </w:t>
            </w:r>
          </w:p>
        </w:tc>
      </w:tr>
    </w:tbl>
    <w:p w14:paraId="476AADAC" w14:textId="77777777" w:rsidR="00BD10AB" w:rsidRPr="00E25169" w:rsidRDefault="00E25169" w:rsidP="00E25169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23</w:t>
      </w:r>
      <w:r w:rsidR="00BD10AB"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="00BD10A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..................</w:t>
      </w:r>
      <w:r w:rsidR="005D0AE8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1080D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يجري بين الناس في الحياة اليومية مثل النقاشات العائلية والاجتماعية.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0E2CA8B3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581B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2858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الحوار التلقائي </w:t>
            </w:r>
            <w:r w:rsidR="005D0AE8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E69C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88E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AF9CA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الحوار الرياضي </w:t>
            </w:r>
            <w:r w:rsidR="005D0AE8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FD805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262A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659A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الحوار التربوي </w:t>
            </w:r>
            <w:r w:rsidR="005D0AE8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9A2F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E4F7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AC7B8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الحوار الوطني </w:t>
            </w:r>
            <w:r w:rsidR="008606C7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</w:tr>
    </w:tbl>
    <w:p w14:paraId="6250A01C" w14:textId="77777777" w:rsidR="00BD10AB" w:rsidRPr="00E25169" w:rsidRDefault="00BD10AB" w:rsidP="008750C3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24</w:t>
      </w:r>
      <w:r w:rsidR="00A0630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– قُسّمت دول العالم إلى .....................منطقة زمنية.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1C7597A4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B3E2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lastRenderedPageBreak/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BE178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أربع وعشرين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756BC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40B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40972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خمس وعشرين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B272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969E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12E0B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ست وعشرين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20356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CE53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1548D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سبع وعشرين </w:t>
            </w:r>
          </w:p>
        </w:tc>
      </w:tr>
    </w:tbl>
    <w:p w14:paraId="66473010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25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71080D">
        <w:rPr>
          <w:rFonts w:hint="cs"/>
          <w:b/>
          <w:bCs/>
          <w:sz w:val="28"/>
          <w:szCs w:val="28"/>
          <w:rtl/>
          <w:lang w:bidi="ar-EG"/>
        </w:rPr>
        <w:t>..............</w:t>
      </w:r>
      <w:r w:rsidR="00A06306" w:rsidRPr="00E25169">
        <w:rPr>
          <w:rFonts w:hint="cs"/>
          <w:b/>
          <w:bCs/>
          <w:sz w:val="28"/>
          <w:szCs w:val="28"/>
          <w:rtl/>
          <w:lang w:bidi="ar-EG"/>
        </w:rPr>
        <w:t>:</w:t>
      </w:r>
      <w:r w:rsidRPr="00E25169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71080D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أجسام كروية صلبة معتمة، تستمد من الشمس الحرارة والضوء.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7A6D47F3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CC9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3F96B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746BC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8102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FA378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الشمس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DF187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9B2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CDB6D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المذنبات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AA26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590B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E0FB4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الكواكب </w:t>
            </w:r>
          </w:p>
        </w:tc>
      </w:tr>
    </w:tbl>
    <w:p w14:paraId="4D6E3421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26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A0630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كوكب الأرض وسطاً بين كواكب المجموعة الشمسية: حيث يمثل المرتبة ............حجماً.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78A970B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2C3C3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CC74A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الثالثة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66253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FA0A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3EF13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الرابعة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E7B12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2F0F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3137D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الخامسة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EF817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7ABD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94F78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السادسة </w:t>
            </w:r>
          </w:p>
        </w:tc>
      </w:tr>
    </w:tbl>
    <w:p w14:paraId="2AD162C7" w14:textId="77777777" w:rsidR="00BD10AB" w:rsidRPr="00E25169" w:rsidRDefault="00BD10AB" w:rsidP="00E25169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27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A0630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من إنجازات العلماء المسلمين في علم الرياضيات: ...........................................................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7BFAF4D9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747B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6B54F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استخدام نظام الترقيم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36674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4BE8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DE947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تنقية المعادن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DB376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8AEB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2EBC9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اختراع الاسطرلاب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9C40E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3CC2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C6210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إدخال السكر في بعض الأدوية </w:t>
            </w:r>
          </w:p>
        </w:tc>
      </w:tr>
    </w:tbl>
    <w:p w14:paraId="65901E8B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28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– </w:t>
      </w:r>
      <w:r w:rsidR="00A0630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................مهمته نقل الرسائل بين الخليفة وولاة الأقاليم، حيث يستطيع الخليفة </w:t>
      </w:r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و</w:t>
      </w:r>
      <w:r w:rsidR="00A06306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هو في العاصمة أن يطَلع على أخبار الدولة.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27669DF5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0A21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611D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الدواوين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029E4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EF6A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AEAC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القضاة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EF14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BD14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03AE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البريد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920C3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B8A4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56A2A" w14:textId="77777777" w:rsidR="00BD10AB" w:rsidRPr="00E25169" w:rsidRDefault="00A06306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بيت المال </w:t>
            </w:r>
          </w:p>
        </w:tc>
      </w:tr>
    </w:tbl>
    <w:p w14:paraId="26C68B89" w14:textId="77777777" w:rsidR="00BD10AB" w:rsidRPr="00E25169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29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AA6805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كان شعب ...........العدو الأول الشرس للصينيين.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73B7B5B9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3BDD8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6CE5A" w14:textId="77777777" w:rsidR="00BD10AB" w:rsidRPr="00E25169" w:rsidRDefault="00AA680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الآشوريون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57261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209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716D9" w14:textId="77777777" w:rsidR="00BD10AB" w:rsidRPr="00E25169" w:rsidRDefault="00AA680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الكلدانيون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F430D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26FD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85D62" w14:textId="77777777" w:rsidR="00BD10AB" w:rsidRPr="00E25169" w:rsidRDefault="00AA680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الفراعنة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73607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8128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C0E27" w14:textId="77777777" w:rsidR="00BD10AB" w:rsidRPr="00E25169" w:rsidRDefault="00AA6805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المغول </w:t>
            </w:r>
          </w:p>
        </w:tc>
      </w:tr>
    </w:tbl>
    <w:p w14:paraId="69C365F4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30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772164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أنشئ............لجمع واردات الدولة، وتنظيمها، وتحقيق التوازن بين الموارد والمصروفات.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1EEE2C13" w14:textId="77777777" w:rsidTr="0081096D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B234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501E7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الدواوين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56F41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722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995E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الخراج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DE520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E078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37ADE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بيت المال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D72A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4995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B26DA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القضاء</w:t>
            </w:r>
          </w:p>
        </w:tc>
      </w:tr>
    </w:tbl>
    <w:p w14:paraId="321D9531" w14:textId="77777777" w:rsidR="00BD10AB" w:rsidRPr="00E25169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31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3923C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...............هو الخط الوهمي المستقيم الواصل بين أبعد نقطتين على خط الاستواء والمار بمركز الأرض.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61C691E0" w14:textId="77777777" w:rsidTr="0081096D">
        <w:trPr>
          <w:trHeight w:val="458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14CC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BF956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القطر الاستوائي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39402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F88F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723CF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القطر القطبي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5842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CE3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5E0EE" w14:textId="77777777" w:rsidR="00BD10AB" w:rsidRPr="00E25169" w:rsidRDefault="0071080D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مدار السرطان</w:t>
            </w:r>
            <w:r w:rsidR="003923CB"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42F94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20B6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D77B8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دائرة الاستواء </w:t>
            </w:r>
          </w:p>
        </w:tc>
      </w:tr>
    </w:tbl>
    <w:p w14:paraId="19D73BE2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32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3923C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................خطوط وهمية طولية، تُرسم على شكل الكرة الأرضية من القطب الشمالي إلى القطب الجنوبي.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50F08883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10A1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D0F04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القطر الاستوائي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85CD4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0881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29548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القطر القطبي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F5AF5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81A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FF1B0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خطوط الطول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E7C1F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99A3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F111E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دوائر العرض </w:t>
            </w:r>
          </w:p>
        </w:tc>
      </w:tr>
    </w:tbl>
    <w:p w14:paraId="36B1E78D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 w:bidi="ar-EG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33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3923CB" w:rsidRPr="00E25169">
        <w:rPr>
          <w:rFonts w:hint="cs"/>
          <w:b/>
          <w:bCs/>
          <w:sz w:val="28"/>
          <w:szCs w:val="28"/>
          <w:rtl/>
          <w:lang w:bidi="ar-EG"/>
        </w:rPr>
        <w:t xml:space="preserve">يعتبر المحيط ............أكبر المحيطات مساحة. </w:t>
      </w:r>
      <w:r w:rsidRPr="00E25169">
        <w:rPr>
          <w:rFonts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E7F8D7E" w14:textId="77777777" w:rsidTr="0081096D">
        <w:trPr>
          <w:trHeight w:val="317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CDD8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B143B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المحيط الأطلسي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63D7E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E82C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CA9B2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المحيط الهادي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96E67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4EE3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2FB7D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المحيط المتجمد الشمالي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769F8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31C4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34B2" w14:textId="77777777" w:rsidR="00BD10AB" w:rsidRPr="00E25169" w:rsidRDefault="003923C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المحيط الهندي </w:t>
            </w:r>
          </w:p>
        </w:tc>
      </w:tr>
    </w:tbl>
    <w:p w14:paraId="0E640C25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34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3923C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تشغل اليابسة (......) من مساحة سطح الأرض.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D83DF0D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2941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866D0" w14:textId="77777777" w:rsidR="00BD10AB" w:rsidRPr="00E25169" w:rsidRDefault="00445B1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29%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3D0A5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257B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CC6FB" w14:textId="77777777" w:rsidR="00BD10AB" w:rsidRPr="00E25169" w:rsidRDefault="00445B1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39%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5A2C1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9CB2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2EFD5" w14:textId="77777777" w:rsidR="00BD10AB" w:rsidRPr="00E25169" w:rsidRDefault="00445B1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49%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478A5A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3A5F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1E325" w14:textId="77777777" w:rsidR="00BD10AB" w:rsidRPr="00E25169" w:rsidRDefault="00445B1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95%</w:t>
            </w:r>
          </w:p>
        </w:tc>
      </w:tr>
    </w:tbl>
    <w:p w14:paraId="5710E30B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35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445B1A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..............</w:t>
      </w:r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تفاعل المجموعات البشرية مع البيئة المحيطة </w:t>
      </w:r>
      <w:proofErr w:type="gramStart"/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بهم,</w:t>
      </w:r>
      <w:proofErr w:type="gramEnd"/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وما ينتج عنه من أثر ديني أو فكري أو اجتماعي أو عمراني في مدة محددة</w:t>
      </w:r>
      <w:r w:rsidR="00445B1A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4E389616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2F75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86082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التاريخ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DB3E2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B6F32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5D0FD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الحضارة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FF759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0040B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7E527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علم اللغة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DEC3C3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8EB5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8C709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الجغرافيا </w:t>
            </w:r>
          </w:p>
        </w:tc>
      </w:tr>
    </w:tbl>
    <w:p w14:paraId="6BE2A075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36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hint="cs"/>
          <w:b/>
          <w:bCs/>
          <w:sz w:val="28"/>
          <w:szCs w:val="28"/>
          <w:rtl/>
          <w:lang w:bidi="ar-EG"/>
        </w:rPr>
        <w:t xml:space="preserve"> </w:t>
      </w:r>
      <w:r w:rsidR="00621F52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تقع...................... بين دائرتي عرض (23,5) شمالاً وجنوباً، ويمر وسطها خط الاستواء.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252152D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299DE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5D31B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المنطقتان المعتدلتان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C09D9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A30C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0480" w14:textId="77777777" w:rsidR="00621F52" w:rsidRPr="00E25169" w:rsidRDefault="00621F52" w:rsidP="00621F52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المنطقتان الباردتان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0278A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C0D9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3238A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المناطق الزمنية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77475D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999A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82721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المنطقة الحارة </w:t>
            </w:r>
          </w:p>
        </w:tc>
      </w:tr>
    </w:tbl>
    <w:p w14:paraId="12032050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37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="00621F52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عندما يحل فصل الخريف في نصف الأرض الشمالي، يقابله</w:t>
      </w:r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فصل </w:t>
      </w:r>
      <w:r w:rsidR="00621F52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............ في النصف الأرض الجنوبي. 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77D2A88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B630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38FDC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الربيع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82D63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10061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6182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الصيف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A16AA7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56BE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836BC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الشتاء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A89346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6E17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53208" w14:textId="77777777" w:rsidR="00BD10AB" w:rsidRPr="00E25169" w:rsidRDefault="00621F52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الخريف</w:t>
            </w:r>
          </w:p>
        </w:tc>
      </w:tr>
    </w:tbl>
    <w:p w14:paraId="57D58423" w14:textId="77777777" w:rsidR="00BD10AB" w:rsidRPr="00E25169" w:rsidRDefault="00BD10AB" w:rsidP="00D345BC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38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>–</w:t>
      </w:r>
      <w:r w:rsidR="00621F52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8708A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يقوم أسلوب الحوار .............على سرد القصص، وضرب الأمثال. 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1990DC7" w14:textId="77777777" w:rsidTr="0081096D">
        <w:trPr>
          <w:trHeight w:val="183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B1FA9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A7448" w14:textId="77777777" w:rsidR="00BD10AB" w:rsidRPr="00E25169" w:rsidRDefault="0078708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الوصفي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8BB87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14E14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D37B9" w14:textId="77777777" w:rsidR="00BD10AB" w:rsidRPr="00E25169" w:rsidRDefault="0078708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الاستنتاجي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9F819C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098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54672" w14:textId="77777777" w:rsidR="00BD10AB" w:rsidRPr="00E25169" w:rsidRDefault="0078708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الاستفهامي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AC602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2733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BE3A5" w14:textId="77777777" w:rsidR="00BD10AB" w:rsidRPr="00E25169" w:rsidRDefault="0078708A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التلقائي </w:t>
            </w:r>
          </w:p>
        </w:tc>
      </w:tr>
    </w:tbl>
    <w:p w14:paraId="57B26727" w14:textId="77777777" w:rsidR="00BD10AB" w:rsidRPr="00E25169" w:rsidRDefault="00BD10AB" w:rsidP="00D60F48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39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78708A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عدد كواكب المجموعة الشمسية</w:t>
      </w:r>
      <w:r w:rsidR="0071080D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............كواكب.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544246B7" w14:textId="77777777" w:rsidTr="0081096D">
        <w:trPr>
          <w:trHeight w:val="424"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3787" w14:textId="77777777" w:rsidR="00BD10AB" w:rsidRPr="00E25169" w:rsidRDefault="00BD10AB" w:rsidP="00BD10AB">
            <w:pPr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B399E" w14:textId="77777777" w:rsidR="00BD10AB" w:rsidRPr="00E25169" w:rsidRDefault="0078708A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سبعة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E3ABD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0446C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5169">
              <w:rPr>
                <w:b/>
                <w:bCs/>
                <w:sz w:val="28"/>
                <w:szCs w:val="28"/>
                <w:rtl/>
                <w:lang w:bidi="ar-EG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D9BF5" w14:textId="77777777" w:rsidR="00BD10AB" w:rsidRPr="00E25169" w:rsidRDefault="0078708A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>ثمانية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44CCBC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F341F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5169">
              <w:rPr>
                <w:b/>
                <w:bCs/>
                <w:sz w:val="28"/>
                <w:szCs w:val="28"/>
                <w:rtl/>
                <w:lang w:bidi="ar-EG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4B58" w14:textId="77777777" w:rsidR="00BD10AB" w:rsidRPr="00E25169" w:rsidRDefault="00B67D79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تسعة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6A771C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86F06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5169">
              <w:rPr>
                <w:b/>
                <w:bCs/>
                <w:sz w:val="28"/>
                <w:szCs w:val="28"/>
                <w:rtl/>
                <w:lang w:bidi="ar-EG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80AC6" w14:textId="77777777" w:rsidR="00BD10AB" w:rsidRPr="00E25169" w:rsidRDefault="00B67D79" w:rsidP="00D60F48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عشرة </w:t>
            </w:r>
          </w:p>
        </w:tc>
      </w:tr>
    </w:tbl>
    <w:p w14:paraId="0D9FACD4" w14:textId="77777777" w:rsidR="00BD10AB" w:rsidRPr="00E25169" w:rsidRDefault="00BD10AB" w:rsidP="00BD10AB">
      <w:pPr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 w:bidi="ar-EG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40</w:t>
      </w:r>
      <w:r w:rsidRPr="00E25169">
        <w:rPr>
          <w:rFonts w:ascii="Traditional Arabic" w:hAnsi="Traditional Arabic"/>
          <w:b/>
          <w:bCs/>
          <w:noProof w:val="0"/>
          <w:sz w:val="28"/>
          <w:szCs w:val="28"/>
          <w:rtl/>
          <w:lang w:eastAsia="en-US"/>
        </w:rPr>
        <w:t xml:space="preserve"> –</w:t>
      </w: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D1249B"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 w:bidi="ar-EG"/>
        </w:rPr>
        <w:t>من الدواوين التي استحدثت في عهد الدولة الأموية: ديوان...........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313"/>
        <w:gridCol w:w="2340"/>
        <w:gridCol w:w="243"/>
        <w:gridCol w:w="297"/>
        <w:gridCol w:w="1980"/>
        <w:gridCol w:w="236"/>
        <w:gridCol w:w="277"/>
        <w:gridCol w:w="1987"/>
      </w:tblGrid>
      <w:tr w:rsidR="00BD10AB" w:rsidRPr="00E25169" w14:paraId="3D7C630B" w14:textId="77777777" w:rsidTr="0081096D">
        <w:trPr>
          <w:trHeight w:val="424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60C6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lastRenderedPageBreak/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64E32" w14:textId="77777777" w:rsidR="00BD10AB" w:rsidRPr="00E25169" w:rsidRDefault="00D1249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الجند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F27CE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F62BF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C07EE" w14:textId="77777777" w:rsidR="00BD10AB" w:rsidRPr="00E25169" w:rsidRDefault="00D1249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الخراج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791538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FE46E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B16B2" w14:textId="77777777" w:rsidR="00BD10AB" w:rsidRPr="00E25169" w:rsidRDefault="00D1249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الزمام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827020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43DB5" w14:textId="77777777" w:rsidR="00BD10AB" w:rsidRPr="00E25169" w:rsidRDefault="00BD10A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050E5" w14:textId="77777777" w:rsidR="00BD10AB" w:rsidRPr="00E25169" w:rsidRDefault="00D1249B" w:rsidP="00BD10AB">
            <w:pPr>
              <w:jc w:val="center"/>
              <w:rPr>
                <w:rFonts w:ascii="Traditional Arabic" w:hAnsi="Traditional Arabic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E25169">
              <w:rPr>
                <w:rFonts w:ascii="Traditional Arabic" w:hAnsi="Traditional Arabic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البريد </w:t>
            </w:r>
          </w:p>
        </w:tc>
      </w:tr>
    </w:tbl>
    <w:p w14:paraId="67F06E84" w14:textId="77777777" w:rsidR="00BD10AB" w:rsidRPr="00E25169" w:rsidRDefault="00BD10AB" w:rsidP="00BD10AB">
      <w:pPr>
        <w:jc w:val="center"/>
        <w:rPr>
          <w:vanish/>
          <w:sz w:val="28"/>
          <w:szCs w:val="28"/>
          <w:rtl/>
        </w:rPr>
      </w:pPr>
    </w:p>
    <w:tbl>
      <w:tblPr>
        <w:tblpPr w:leftFromText="180" w:rightFromText="180" w:vertAnchor="text" w:horzAnchor="margin" w:tblpY="-16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7A034C" w:rsidRPr="00E25169" w14:paraId="007FEF0A" w14:textId="77777777" w:rsidTr="007A034C">
        <w:trPr>
          <w:trHeight w:val="456"/>
        </w:trPr>
        <w:tc>
          <w:tcPr>
            <w:tcW w:w="993" w:type="dxa"/>
            <w:shd w:val="clear" w:color="auto" w:fill="auto"/>
          </w:tcPr>
          <w:p w14:paraId="0DCCAFC6" w14:textId="77777777" w:rsidR="007A034C" w:rsidRPr="00E25169" w:rsidRDefault="007A034C" w:rsidP="007A034C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A034C" w:rsidRPr="00E25169" w14:paraId="31780B74" w14:textId="77777777" w:rsidTr="007A034C">
        <w:trPr>
          <w:trHeight w:val="469"/>
        </w:trPr>
        <w:tc>
          <w:tcPr>
            <w:tcW w:w="993" w:type="dxa"/>
            <w:shd w:val="clear" w:color="auto" w:fill="auto"/>
          </w:tcPr>
          <w:p w14:paraId="4701F746" w14:textId="77777777" w:rsidR="007A034C" w:rsidRPr="00E25169" w:rsidRDefault="007A034C" w:rsidP="007A034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</w:tr>
    </w:tbl>
    <w:p w14:paraId="655C29F8" w14:textId="77777777" w:rsidR="00BD10AB" w:rsidRPr="00E25169" w:rsidRDefault="00BD10AB" w:rsidP="00BD10AB">
      <w:pPr>
        <w:jc w:val="lowKashida"/>
        <w:rPr>
          <w:b/>
          <w:bCs/>
          <w:sz w:val="28"/>
          <w:szCs w:val="28"/>
          <w:rtl/>
        </w:rPr>
      </w:pPr>
    </w:p>
    <w:p w14:paraId="1BC2FE37" w14:textId="77777777" w:rsidR="00E25169" w:rsidRPr="00E25169" w:rsidRDefault="00E25169" w:rsidP="00BD10AB">
      <w:pPr>
        <w:jc w:val="lowKashida"/>
        <w:rPr>
          <w:b/>
          <w:bCs/>
          <w:sz w:val="28"/>
          <w:szCs w:val="28"/>
          <w:rtl/>
        </w:rPr>
      </w:pPr>
    </w:p>
    <w:p w14:paraId="229F45C5" w14:textId="77777777" w:rsidR="00BD10AB" w:rsidRPr="00E25169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  <w:r w:rsidRPr="00E25169">
        <w:rPr>
          <w:b/>
          <w:bCs/>
          <w:sz w:val="28"/>
          <w:szCs w:val="28"/>
          <w:u w:val="single"/>
          <w:rtl/>
        </w:rPr>
        <w:t>السؤال الثاني:ضع</w:t>
      </w:r>
      <w:r w:rsidR="00B67D79">
        <w:rPr>
          <w:rFonts w:hint="cs"/>
          <w:b/>
          <w:bCs/>
          <w:sz w:val="28"/>
          <w:szCs w:val="28"/>
          <w:u w:val="single"/>
          <w:rtl/>
        </w:rPr>
        <w:t xml:space="preserve">ي </w:t>
      </w:r>
      <w:r w:rsidRPr="00E25169">
        <w:rPr>
          <w:rFonts w:hint="cs"/>
          <w:b/>
          <w:bCs/>
          <w:sz w:val="28"/>
          <w:szCs w:val="28"/>
          <w:u w:val="single"/>
          <w:rtl/>
        </w:rPr>
        <w:t xml:space="preserve">كلمة </w:t>
      </w:r>
      <w:r w:rsidRPr="00E25169">
        <w:rPr>
          <w:b/>
          <w:bCs/>
          <w:sz w:val="28"/>
          <w:szCs w:val="28"/>
          <w:u w:val="single"/>
          <w:rtl/>
        </w:rPr>
        <w:t xml:space="preserve">( صح ) أمام العبارة الصحيحة </w:t>
      </w:r>
      <w:r w:rsidRPr="00E25169">
        <w:rPr>
          <w:rFonts w:hint="cs"/>
          <w:b/>
          <w:bCs/>
          <w:sz w:val="28"/>
          <w:szCs w:val="28"/>
          <w:u w:val="single"/>
          <w:rtl/>
        </w:rPr>
        <w:t>, أ</w:t>
      </w:r>
      <w:r w:rsidRPr="00E25169">
        <w:rPr>
          <w:b/>
          <w:bCs/>
          <w:sz w:val="28"/>
          <w:szCs w:val="28"/>
          <w:u w:val="single"/>
          <w:rtl/>
        </w:rPr>
        <w:t xml:space="preserve">و </w:t>
      </w:r>
      <w:r w:rsidRPr="00E25169">
        <w:rPr>
          <w:rFonts w:hint="cs"/>
          <w:b/>
          <w:bCs/>
          <w:sz w:val="28"/>
          <w:szCs w:val="28"/>
          <w:u w:val="single"/>
          <w:rtl/>
        </w:rPr>
        <w:t xml:space="preserve">كلمة </w:t>
      </w:r>
      <w:r w:rsidRPr="00E25169">
        <w:rPr>
          <w:b/>
          <w:bCs/>
          <w:sz w:val="28"/>
          <w:szCs w:val="28"/>
          <w:u w:val="single"/>
          <w:rtl/>
        </w:rPr>
        <w:t>( خطأ ) أمام العبارة الخاطئة فيما يلي:</w:t>
      </w:r>
    </w:p>
    <w:tbl>
      <w:tblPr>
        <w:bidiVisual/>
        <w:tblW w:w="0" w:type="auto"/>
        <w:tblInd w:w="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567"/>
        <w:gridCol w:w="993"/>
        <w:gridCol w:w="567"/>
        <w:gridCol w:w="850"/>
      </w:tblGrid>
      <w:tr w:rsidR="00BD10AB" w:rsidRPr="00E25169" w14:paraId="424E2EF4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53445C79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6804" w:type="dxa"/>
            <w:shd w:val="clear" w:color="auto" w:fill="auto"/>
          </w:tcPr>
          <w:p w14:paraId="009C79DC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60" w:type="dxa"/>
            <w:gridSpan w:val="2"/>
            <w:shd w:val="clear" w:color="auto" w:fill="auto"/>
          </w:tcPr>
          <w:p w14:paraId="0DFB8F9E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صحيحة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06C157B3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خاطئة</w:t>
            </w:r>
          </w:p>
        </w:tc>
      </w:tr>
      <w:tr w:rsidR="00BD10AB" w:rsidRPr="00E25169" w14:paraId="0D7A5A3C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4C6C1C52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41</w:t>
            </w:r>
          </w:p>
        </w:tc>
        <w:tc>
          <w:tcPr>
            <w:tcW w:w="6804" w:type="dxa"/>
            <w:shd w:val="clear" w:color="auto" w:fill="auto"/>
          </w:tcPr>
          <w:p w14:paraId="6A87577E" w14:textId="77777777" w:rsidR="00BD10AB" w:rsidRPr="00E25169" w:rsidRDefault="007C444D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2A0F32" w:rsidRPr="00E25169">
              <w:rPr>
                <w:rFonts w:hint="cs"/>
                <w:b/>
                <w:bCs/>
                <w:sz w:val="28"/>
                <w:szCs w:val="28"/>
                <w:rtl/>
              </w:rPr>
              <w:t>أهبط الله آدم وحواء عليهما السلام في المدينة المنورة.</w:t>
            </w:r>
          </w:p>
        </w:tc>
        <w:tc>
          <w:tcPr>
            <w:tcW w:w="567" w:type="dxa"/>
            <w:shd w:val="clear" w:color="auto" w:fill="auto"/>
          </w:tcPr>
          <w:p w14:paraId="65347794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28DC5DCE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29077709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1E6E6DE3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210AF2B8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29E46F30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42</w:t>
            </w:r>
          </w:p>
        </w:tc>
        <w:tc>
          <w:tcPr>
            <w:tcW w:w="6804" w:type="dxa"/>
            <w:shd w:val="clear" w:color="auto" w:fill="auto"/>
          </w:tcPr>
          <w:p w14:paraId="3B8A518A" w14:textId="77777777" w:rsidR="00BD10AB" w:rsidRPr="00E25169" w:rsidRDefault="002A0F32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تميزت عمارة المساجد في عهد النبي عليه الصلاة والسلام والخلفاء الراشدين ببساطة البناء.</w:t>
            </w:r>
          </w:p>
        </w:tc>
        <w:tc>
          <w:tcPr>
            <w:tcW w:w="567" w:type="dxa"/>
            <w:shd w:val="clear" w:color="auto" w:fill="auto"/>
          </w:tcPr>
          <w:p w14:paraId="4466F173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3C49AC35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71604884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15CAD2F0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60BF2559" w14:textId="77777777" w:rsidTr="0081096D">
        <w:trPr>
          <w:trHeight w:val="465"/>
        </w:trPr>
        <w:tc>
          <w:tcPr>
            <w:tcW w:w="567" w:type="dxa"/>
            <w:shd w:val="clear" w:color="auto" w:fill="auto"/>
          </w:tcPr>
          <w:p w14:paraId="3C0E32CB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43</w:t>
            </w:r>
          </w:p>
        </w:tc>
        <w:tc>
          <w:tcPr>
            <w:tcW w:w="6804" w:type="dxa"/>
            <w:shd w:val="clear" w:color="auto" w:fill="auto"/>
          </w:tcPr>
          <w:p w14:paraId="07BF6732" w14:textId="77777777" w:rsidR="00BD10AB" w:rsidRPr="00E25169" w:rsidRDefault="002A0F32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من أركان الحوار: أطراف الحوار.</w:t>
            </w:r>
          </w:p>
        </w:tc>
        <w:tc>
          <w:tcPr>
            <w:tcW w:w="567" w:type="dxa"/>
            <w:shd w:val="clear" w:color="auto" w:fill="auto"/>
          </w:tcPr>
          <w:p w14:paraId="54E6ADA6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30A093E5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B5682D3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0E588D4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13253E14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2008BC99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44</w:t>
            </w:r>
          </w:p>
        </w:tc>
        <w:tc>
          <w:tcPr>
            <w:tcW w:w="6804" w:type="dxa"/>
            <w:shd w:val="clear" w:color="auto" w:fill="auto"/>
          </w:tcPr>
          <w:p w14:paraId="0A37F754" w14:textId="77777777" w:rsidR="00BD10AB" w:rsidRPr="00E25169" w:rsidRDefault="002A0F32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التخطيط يزيد من التوتر والقلق.</w:t>
            </w:r>
          </w:p>
        </w:tc>
        <w:tc>
          <w:tcPr>
            <w:tcW w:w="567" w:type="dxa"/>
            <w:shd w:val="clear" w:color="auto" w:fill="auto"/>
          </w:tcPr>
          <w:p w14:paraId="2017F868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52A16BAC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5AC80AD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15D12280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263728C3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16CB33E0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6804" w:type="dxa"/>
            <w:shd w:val="clear" w:color="auto" w:fill="auto"/>
          </w:tcPr>
          <w:p w14:paraId="0C91CB1B" w14:textId="77777777" w:rsidR="00BD10AB" w:rsidRPr="00E25169" w:rsidRDefault="00ED18C7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تعتبر أستراليا أصغر القارات مساحة. </w:t>
            </w:r>
          </w:p>
        </w:tc>
        <w:tc>
          <w:tcPr>
            <w:tcW w:w="567" w:type="dxa"/>
            <w:shd w:val="clear" w:color="auto" w:fill="auto"/>
          </w:tcPr>
          <w:p w14:paraId="50297D29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62B36A21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17FB64D5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225807FD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05BB6B25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2D238EFE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46</w:t>
            </w:r>
          </w:p>
        </w:tc>
        <w:tc>
          <w:tcPr>
            <w:tcW w:w="6804" w:type="dxa"/>
            <w:shd w:val="clear" w:color="auto" w:fill="auto"/>
          </w:tcPr>
          <w:p w14:paraId="48316B0F" w14:textId="77777777" w:rsidR="00BD10AB" w:rsidRPr="00E25169" w:rsidRDefault="00ED18C7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حركات الأرض أثنان وكلتاهما تدور عكس أتجاه عقارب الساعة.  </w:t>
            </w:r>
          </w:p>
        </w:tc>
        <w:tc>
          <w:tcPr>
            <w:tcW w:w="567" w:type="dxa"/>
            <w:shd w:val="clear" w:color="auto" w:fill="auto"/>
          </w:tcPr>
          <w:p w14:paraId="2AE4EE8D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2BA0515E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405E5B31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7EDD2AAF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4804B734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020A2FC1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47</w:t>
            </w:r>
          </w:p>
        </w:tc>
        <w:tc>
          <w:tcPr>
            <w:tcW w:w="6804" w:type="dxa"/>
            <w:shd w:val="clear" w:color="auto" w:fill="auto"/>
          </w:tcPr>
          <w:p w14:paraId="5BD6B343" w14:textId="77777777" w:rsidR="00BD10AB" w:rsidRPr="00E25169" w:rsidRDefault="00ED18C7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176D" w:rsidRPr="00E25169">
              <w:rPr>
                <w:rFonts w:hint="cs"/>
                <w:b/>
                <w:bCs/>
                <w:sz w:val="28"/>
                <w:szCs w:val="28"/>
                <w:rtl/>
              </w:rPr>
              <w:t>عدد دوائر العرض</w:t>
            </w:r>
            <w:r w:rsidR="00834B9A">
              <w:rPr>
                <w:rFonts w:hint="cs"/>
                <w:b/>
                <w:bCs/>
                <w:sz w:val="28"/>
                <w:szCs w:val="28"/>
                <w:rtl/>
              </w:rPr>
              <w:t xml:space="preserve"> على شكل الأرض</w:t>
            </w:r>
            <w:r w:rsidR="0077176D"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 هو(180) دائرة (90): دائرة شمالاً, و(90) دائرة جنوباً.</w:t>
            </w:r>
          </w:p>
        </w:tc>
        <w:tc>
          <w:tcPr>
            <w:tcW w:w="567" w:type="dxa"/>
            <w:shd w:val="clear" w:color="auto" w:fill="auto"/>
          </w:tcPr>
          <w:p w14:paraId="56A7FB5D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05631075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447AFAAC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3CEF6BBB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3503CB6B" w14:textId="77777777" w:rsidTr="0081096D">
        <w:trPr>
          <w:trHeight w:val="479"/>
        </w:trPr>
        <w:tc>
          <w:tcPr>
            <w:tcW w:w="567" w:type="dxa"/>
            <w:shd w:val="clear" w:color="auto" w:fill="auto"/>
          </w:tcPr>
          <w:p w14:paraId="77F530A9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48</w:t>
            </w:r>
          </w:p>
        </w:tc>
        <w:tc>
          <w:tcPr>
            <w:tcW w:w="6804" w:type="dxa"/>
            <w:shd w:val="clear" w:color="auto" w:fill="auto"/>
          </w:tcPr>
          <w:p w14:paraId="1458BD61" w14:textId="77777777" w:rsidR="00BD10AB" w:rsidRPr="00E25169" w:rsidRDefault="0077176D" w:rsidP="00BD10AB">
            <w:pPr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 xml:space="preserve">يعتمد نجاح التخطيط للدراسة على معرفة قيمة الوقت, وإدراك أهميته, وعلى الجدية في تطبيق الخطة. </w:t>
            </w:r>
          </w:p>
        </w:tc>
        <w:tc>
          <w:tcPr>
            <w:tcW w:w="567" w:type="dxa"/>
            <w:shd w:val="clear" w:color="auto" w:fill="auto"/>
          </w:tcPr>
          <w:p w14:paraId="2B6600FD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993" w:type="dxa"/>
            <w:shd w:val="clear" w:color="auto" w:fill="auto"/>
          </w:tcPr>
          <w:p w14:paraId="0340C015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shd w:val="clear" w:color="auto" w:fill="auto"/>
          </w:tcPr>
          <w:p w14:paraId="661594C2" w14:textId="77777777" w:rsidR="00BD10AB" w:rsidRPr="00E25169" w:rsidRDefault="00BD10AB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850" w:type="dxa"/>
            <w:shd w:val="clear" w:color="auto" w:fill="auto"/>
          </w:tcPr>
          <w:p w14:paraId="64F8B9FB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6D9F9DA9" w14:textId="77777777" w:rsidR="00BD10AB" w:rsidRPr="00E25169" w:rsidRDefault="00BD10AB" w:rsidP="00BD10AB">
      <w:pPr>
        <w:rPr>
          <w:vanish/>
          <w:sz w:val="28"/>
          <w:szCs w:val="28"/>
        </w:rPr>
      </w:pPr>
    </w:p>
    <w:tbl>
      <w:tblPr>
        <w:tblpPr w:leftFromText="180" w:rightFromText="180" w:vertAnchor="text" w:horzAnchor="margin" w:tblpY="3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BD10AB" w:rsidRPr="00E25169" w14:paraId="347D8CAD" w14:textId="77777777" w:rsidTr="0081096D">
        <w:trPr>
          <w:trHeight w:val="456"/>
        </w:trPr>
        <w:tc>
          <w:tcPr>
            <w:tcW w:w="993" w:type="dxa"/>
            <w:shd w:val="clear" w:color="auto" w:fill="auto"/>
          </w:tcPr>
          <w:p w14:paraId="1F705BC6" w14:textId="77777777" w:rsidR="00BD10AB" w:rsidRPr="00E25169" w:rsidRDefault="00BD10AB" w:rsidP="00BD10AB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BD10AB" w:rsidRPr="00E25169" w14:paraId="158A205C" w14:textId="77777777" w:rsidTr="0081096D">
        <w:trPr>
          <w:trHeight w:val="469"/>
        </w:trPr>
        <w:tc>
          <w:tcPr>
            <w:tcW w:w="993" w:type="dxa"/>
            <w:shd w:val="clear" w:color="auto" w:fill="auto"/>
          </w:tcPr>
          <w:p w14:paraId="4F8AA934" w14:textId="77777777" w:rsidR="00BD10AB" w:rsidRPr="00E25169" w:rsidRDefault="00A00FE9" w:rsidP="00BD10A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</w:tbl>
    <w:p w14:paraId="6F08358C" w14:textId="77777777" w:rsidR="00E25169" w:rsidRDefault="00E25169" w:rsidP="00BD10AB">
      <w:pPr>
        <w:jc w:val="lowKashida"/>
        <w:rPr>
          <w:b/>
          <w:bCs/>
          <w:sz w:val="28"/>
          <w:szCs w:val="28"/>
          <w:rtl/>
        </w:rPr>
      </w:pPr>
    </w:p>
    <w:p w14:paraId="28FB2AAE" w14:textId="77777777" w:rsidR="00E25169" w:rsidRPr="00E25169" w:rsidRDefault="00E25169" w:rsidP="00BD10AB">
      <w:pPr>
        <w:jc w:val="lowKashida"/>
        <w:rPr>
          <w:b/>
          <w:bCs/>
          <w:sz w:val="28"/>
          <w:szCs w:val="28"/>
          <w:rtl/>
        </w:rPr>
      </w:pPr>
    </w:p>
    <w:p w14:paraId="46A12190" w14:textId="77777777" w:rsidR="00E25169" w:rsidRPr="00E25169" w:rsidRDefault="00BD10AB" w:rsidP="00BD10AB">
      <w:pPr>
        <w:rPr>
          <w:b/>
          <w:bCs/>
          <w:sz w:val="28"/>
          <w:szCs w:val="28"/>
          <w:u w:val="single"/>
          <w:rtl/>
        </w:rPr>
      </w:pPr>
      <w:r w:rsidRPr="00E25169">
        <w:rPr>
          <w:b/>
          <w:bCs/>
          <w:sz w:val="28"/>
          <w:szCs w:val="28"/>
          <w:u w:val="single"/>
          <w:rtl/>
        </w:rPr>
        <w:t>السؤال الثالث:</w:t>
      </w:r>
    </w:p>
    <w:p w14:paraId="2E916EAD" w14:textId="77777777" w:rsidR="00BD10AB" w:rsidRPr="00E25169" w:rsidRDefault="00E25169" w:rsidP="00BD10AB">
      <w:pPr>
        <w:rPr>
          <w:b/>
          <w:bCs/>
          <w:sz w:val="28"/>
          <w:szCs w:val="28"/>
          <w:u w:val="single"/>
          <w:rtl/>
        </w:rPr>
      </w:pPr>
      <w:r w:rsidRPr="00E25169">
        <w:rPr>
          <w:rFonts w:hint="cs"/>
          <w:b/>
          <w:bCs/>
          <w:sz w:val="28"/>
          <w:szCs w:val="28"/>
          <w:u w:val="single"/>
          <w:rtl/>
        </w:rPr>
        <w:t>1-</w:t>
      </w:r>
      <w:r w:rsidR="00BD10AB" w:rsidRPr="00E25169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BD10AB" w:rsidRPr="00E25169">
        <w:rPr>
          <w:b/>
          <w:bCs/>
          <w:sz w:val="28"/>
          <w:szCs w:val="28"/>
          <w:u w:val="single"/>
          <w:rtl/>
        </w:rPr>
        <w:t>علل</w:t>
      </w:r>
      <w:r w:rsidR="00B67D79">
        <w:rPr>
          <w:rFonts w:hint="cs"/>
          <w:b/>
          <w:bCs/>
          <w:sz w:val="28"/>
          <w:szCs w:val="28"/>
          <w:u w:val="single"/>
          <w:rtl/>
        </w:rPr>
        <w:t>ي</w:t>
      </w:r>
      <w:r w:rsidR="00BD10AB" w:rsidRPr="00E25169">
        <w:rPr>
          <w:b/>
          <w:bCs/>
          <w:sz w:val="28"/>
          <w:szCs w:val="28"/>
          <w:u w:val="single"/>
          <w:rtl/>
        </w:rPr>
        <w:t xml:space="preserve"> لما يأتي: </w:t>
      </w:r>
    </w:p>
    <w:p w14:paraId="1C4FA2C4" w14:textId="77777777" w:rsidR="00BD10AB" w:rsidRPr="00E25169" w:rsidRDefault="003D2D8B" w:rsidP="004F5121">
      <w:pPr>
        <w:ind w:left="567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أ</w:t>
      </w:r>
      <w:r w:rsidR="00BD10AB" w:rsidRPr="00E25169">
        <w:rPr>
          <w:rFonts w:hint="cs"/>
          <w:b/>
          <w:bCs/>
          <w:sz w:val="28"/>
          <w:szCs w:val="28"/>
          <w:rtl/>
        </w:rPr>
        <w:t xml:space="preserve">- </w:t>
      </w:r>
      <w:r w:rsidR="00A00FE9" w:rsidRPr="00E25169">
        <w:rPr>
          <w:rFonts w:hint="cs"/>
          <w:b/>
          <w:bCs/>
          <w:sz w:val="28"/>
          <w:szCs w:val="28"/>
          <w:rtl/>
        </w:rPr>
        <w:t>إعتناء المسلمين ببناء القلاع والحصون</w:t>
      </w:r>
      <w:r w:rsidR="00B67D79">
        <w:rPr>
          <w:rFonts w:hint="cs"/>
          <w:b/>
          <w:bCs/>
          <w:sz w:val="28"/>
          <w:szCs w:val="28"/>
          <w:rtl/>
        </w:rPr>
        <w:t>.</w:t>
      </w:r>
    </w:p>
    <w:p w14:paraId="3623EA5B" w14:textId="77777777" w:rsidR="00BD10AB" w:rsidRPr="00E25169" w:rsidRDefault="00BD10AB" w:rsidP="00BD10AB">
      <w:pPr>
        <w:ind w:left="360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</w:t>
      </w:r>
    </w:p>
    <w:p w14:paraId="1AE284E5" w14:textId="77777777" w:rsidR="00BD10AB" w:rsidRPr="00E25169" w:rsidRDefault="003D2D8B" w:rsidP="004F5121">
      <w:pPr>
        <w:ind w:left="360"/>
        <w:rPr>
          <w:b/>
          <w:bCs/>
          <w:sz w:val="28"/>
          <w:szCs w:val="28"/>
        </w:rPr>
      </w:pPr>
      <w:r w:rsidRPr="00E25169">
        <w:rPr>
          <w:rFonts w:hint="cs"/>
          <w:b/>
          <w:bCs/>
          <w:sz w:val="28"/>
          <w:szCs w:val="28"/>
          <w:rtl/>
        </w:rPr>
        <w:t>ب</w:t>
      </w:r>
      <w:r w:rsidR="00BD10AB" w:rsidRPr="00E25169">
        <w:rPr>
          <w:rFonts w:hint="cs"/>
          <w:b/>
          <w:bCs/>
          <w:sz w:val="28"/>
          <w:szCs w:val="28"/>
          <w:rtl/>
        </w:rPr>
        <w:t>-</w:t>
      </w:r>
      <w:r w:rsidR="00A00FE9" w:rsidRPr="00E25169">
        <w:rPr>
          <w:rFonts w:hint="cs"/>
          <w:b/>
          <w:bCs/>
          <w:sz w:val="28"/>
          <w:szCs w:val="28"/>
          <w:rtl/>
        </w:rPr>
        <w:t>تعد اللغة العربية أثرى اللغات, وأكملها في المعاني والألفاظ</w:t>
      </w:r>
      <w:r w:rsidR="00B67D79">
        <w:rPr>
          <w:rFonts w:hint="cs"/>
          <w:b/>
          <w:bCs/>
          <w:sz w:val="28"/>
          <w:szCs w:val="28"/>
          <w:rtl/>
        </w:rPr>
        <w:t>.</w:t>
      </w:r>
    </w:p>
    <w:p w14:paraId="7F1104E0" w14:textId="77777777" w:rsidR="00BD10AB" w:rsidRPr="00E25169" w:rsidRDefault="00BD10AB" w:rsidP="00BD10AB">
      <w:pPr>
        <w:ind w:left="360"/>
        <w:rPr>
          <w:b/>
          <w:bCs/>
          <w:sz w:val="28"/>
          <w:szCs w:val="28"/>
        </w:rPr>
      </w:pPr>
      <w:r w:rsidRPr="00E25169">
        <w:rPr>
          <w:b/>
          <w:bCs/>
          <w:sz w:val="28"/>
          <w:szCs w:val="28"/>
          <w:rtl/>
        </w:rPr>
        <w:t>....................................................................................................................</w:t>
      </w:r>
    </w:p>
    <w:p w14:paraId="4AF514B6" w14:textId="77777777" w:rsidR="00BD10AB" w:rsidRPr="00E25169" w:rsidRDefault="003D2D8B" w:rsidP="004F5121">
      <w:pPr>
        <w:ind w:left="360"/>
        <w:rPr>
          <w:b/>
          <w:bCs/>
          <w:sz w:val="28"/>
          <w:szCs w:val="28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ج</w:t>
      </w:r>
      <w:r w:rsidR="00BD10AB" w:rsidRPr="00E25169">
        <w:rPr>
          <w:rFonts w:hint="cs"/>
          <w:b/>
          <w:bCs/>
          <w:sz w:val="28"/>
          <w:szCs w:val="28"/>
          <w:rtl/>
        </w:rPr>
        <w:t xml:space="preserve"> -.</w:t>
      </w:r>
      <w:r w:rsidR="007D7069">
        <w:rPr>
          <w:rFonts w:hint="cs"/>
          <w:b/>
          <w:bCs/>
          <w:sz w:val="28"/>
          <w:szCs w:val="28"/>
          <w:rtl/>
        </w:rPr>
        <w:t xml:space="preserve">لماذا </w:t>
      </w:r>
      <w:r w:rsidR="00704BFD" w:rsidRPr="00E25169">
        <w:rPr>
          <w:rFonts w:hint="cs"/>
          <w:b/>
          <w:bCs/>
          <w:sz w:val="28"/>
          <w:szCs w:val="28"/>
          <w:rtl/>
        </w:rPr>
        <w:t>لايشعر سكان الأرض بحركتها</w:t>
      </w:r>
      <w:r w:rsidR="007D7069">
        <w:rPr>
          <w:rFonts w:hint="cs"/>
          <w:b/>
          <w:bCs/>
          <w:sz w:val="28"/>
          <w:szCs w:val="28"/>
          <w:rtl/>
        </w:rPr>
        <w:t>؟</w:t>
      </w:r>
    </w:p>
    <w:p w14:paraId="37287664" w14:textId="77777777" w:rsidR="00BD10AB" w:rsidRPr="00E25169" w:rsidRDefault="00BD10AB" w:rsidP="00BD10AB">
      <w:pPr>
        <w:ind w:left="360"/>
        <w:rPr>
          <w:b/>
          <w:bCs/>
          <w:sz w:val="28"/>
          <w:szCs w:val="28"/>
          <w:rtl/>
        </w:rPr>
      </w:pPr>
      <w:r w:rsidRPr="00E25169">
        <w:rPr>
          <w:b/>
          <w:bCs/>
          <w:sz w:val="28"/>
          <w:szCs w:val="28"/>
          <w:rtl/>
        </w:rPr>
        <w:t>....................................................................................................................</w:t>
      </w:r>
    </w:p>
    <w:p w14:paraId="26529FDD" w14:textId="77777777" w:rsidR="00D13D54" w:rsidRPr="00E25169" w:rsidRDefault="003D2D8B" w:rsidP="004F5121">
      <w:pPr>
        <w:ind w:left="360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د</w:t>
      </w:r>
      <w:r w:rsidR="00BD10AB" w:rsidRPr="00E25169">
        <w:rPr>
          <w:rFonts w:hint="cs"/>
          <w:b/>
          <w:bCs/>
          <w:sz w:val="28"/>
          <w:szCs w:val="28"/>
          <w:rtl/>
        </w:rPr>
        <w:t>-</w:t>
      </w:r>
      <w:r w:rsidR="00D13D54" w:rsidRPr="00E25169">
        <w:rPr>
          <w:rFonts w:hint="cs"/>
          <w:b/>
          <w:bCs/>
          <w:sz w:val="28"/>
          <w:szCs w:val="28"/>
          <w:rtl/>
        </w:rPr>
        <w:t xml:space="preserve"> </w:t>
      </w:r>
      <w:r w:rsidR="007D7069">
        <w:rPr>
          <w:rFonts w:hint="cs"/>
          <w:b/>
          <w:bCs/>
          <w:sz w:val="28"/>
          <w:szCs w:val="28"/>
          <w:rtl/>
        </w:rPr>
        <w:t>وضحي فوائد خطوط الطول, ودوائر العرض</w:t>
      </w:r>
      <w:r w:rsidR="00B67D79">
        <w:rPr>
          <w:rFonts w:hint="cs"/>
          <w:b/>
          <w:bCs/>
          <w:sz w:val="28"/>
          <w:szCs w:val="28"/>
          <w:rtl/>
        </w:rPr>
        <w:t>.</w:t>
      </w:r>
    </w:p>
    <w:p w14:paraId="4ACBAA57" w14:textId="77777777" w:rsidR="00D13D54" w:rsidRPr="00E25169" w:rsidRDefault="00D13D54" w:rsidP="00D13D54">
      <w:pPr>
        <w:ind w:left="360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</w:t>
      </w:r>
    </w:p>
    <w:p w14:paraId="0252A945" w14:textId="77777777" w:rsidR="00BD10AB" w:rsidRPr="00E25169" w:rsidRDefault="00BD10AB" w:rsidP="004F5121">
      <w:pPr>
        <w:ind w:left="360"/>
        <w:rPr>
          <w:b/>
          <w:bCs/>
          <w:sz w:val="28"/>
          <w:szCs w:val="28"/>
        </w:rPr>
      </w:pPr>
      <w:r w:rsidRPr="00E25169">
        <w:rPr>
          <w:b/>
          <w:bCs/>
          <w:sz w:val="28"/>
          <w:szCs w:val="28"/>
          <w:rtl/>
        </w:rPr>
        <w:tab/>
      </w:r>
    </w:p>
    <w:tbl>
      <w:tblPr>
        <w:tblpPr w:leftFromText="180" w:rightFromText="180" w:vertAnchor="text" w:horzAnchor="margin" w:tblpY="1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7A034C" w:rsidRPr="00E25169" w14:paraId="4EF2B5CF" w14:textId="77777777" w:rsidTr="007A034C">
        <w:trPr>
          <w:trHeight w:val="456"/>
        </w:trPr>
        <w:tc>
          <w:tcPr>
            <w:tcW w:w="993" w:type="dxa"/>
            <w:shd w:val="clear" w:color="auto" w:fill="auto"/>
          </w:tcPr>
          <w:p w14:paraId="3834717E" w14:textId="77777777" w:rsidR="007A034C" w:rsidRPr="00E25169" w:rsidRDefault="007A034C" w:rsidP="007A034C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A034C" w:rsidRPr="00E25169" w14:paraId="331B9EE3" w14:textId="77777777" w:rsidTr="007A034C">
        <w:trPr>
          <w:trHeight w:val="469"/>
        </w:trPr>
        <w:tc>
          <w:tcPr>
            <w:tcW w:w="993" w:type="dxa"/>
            <w:shd w:val="clear" w:color="auto" w:fill="auto"/>
          </w:tcPr>
          <w:p w14:paraId="5035982C" w14:textId="77777777" w:rsidR="007A034C" w:rsidRPr="00E25169" w:rsidRDefault="007A034C" w:rsidP="007A034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</w:tbl>
    <w:p w14:paraId="45AB2835" w14:textId="77777777" w:rsidR="00BD10AB" w:rsidRPr="00E25169" w:rsidRDefault="007A034C" w:rsidP="00BD10AB">
      <w:pPr>
        <w:ind w:left="360"/>
        <w:rPr>
          <w:b/>
          <w:bCs/>
          <w:sz w:val="28"/>
          <w:szCs w:val="28"/>
          <w:u w:val="single"/>
        </w:rPr>
      </w:pPr>
      <w:r w:rsidRPr="00E25169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E25169" w:rsidRPr="00E25169">
        <w:rPr>
          <w:rFonts w:hint="cs"/>
          <w:b/>
          <w:bCs/>
          <w:sz w:val="28"/>
          <w:szCs w:val="28"/>
          <w:u w:val="single"/>
          <w:rtl/>
        </w:rPr>
        <w:t>2-</w:t>
      </w:r>
      <w:r w:rsidR="00D13D54" w:rsidRPr="00E25169">
        <w:rPr>
          <w:rFonts w:hint="cs"/>
          <w:b/>
          <w:bCs/>
          <w:sz w:val="28"/>
          <w:szCs w:val="28"/>
          <w:u w:val="single"/>
          <w:rtl/>
        </w:rPr>
        <w:t>ماالمصطلح الجغرافي لكل من ؟</w:t>
      </w:r>
    </w:p>
    <w:p w14:paraId="52324681" w14:textId="77777777" w:rsidR="00BD10AB" w:rsidRPr="00E25169" w:rsidRDefault="00D13D54" w:rsidP="00D13D54">
      <w:pPr>
        <w:ind w:left="360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أ</w:t>
      </w:r>
      <w:r w:rsidR="00BD10AB" w:rsidRPr="00E25169">
        <w:rPr>
          <w:rFonts w:hint="cs"/>
          <w:b/>
          <w:bCs/>
          <w:sz w:val="28"/>
          <w:szCs w:val="28"/>
          <w:rtl/>
        </w:rPr>
        <w:t xml:space="preserve">- </w:t>
      </w:r>
      <w:r w:rsidRPr="00E25169">
        <w:rPr>
          <w:rFonts w:hint="cs"/>
          <w:b/>
          <w:bCs/>
          <w:sz w:val="28"/>
          <w:szCs w:val="28"/>
          <w:rtl/>
        </w:rPr>
        <w:t>ماعلى سطح الأرض من مرتفعات ومنخفضات.   (.................................)</w:t>
      </w:r>
    </w:p>
    <w:p w14:paraId="6DC7A71D" w14:textId="77777777" w:rsidR="00BD10AB" w:rsidRPr="00E25169" w:rsidRDefault="00D13D54" w:rsidP="004F5121">
      <w:pPr>
        <w:ind w:left="360"/>
        <w:rPr>
          <w:b/>
          <w:bCs/>
          <w:sz w:val="28"/>
          <w:szCs w:val="28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ب</w:t>
      </w:r>
      <w:r w:rsidR="00BD10AB" w:rsidRPr="00E25169">
        <w:rPr>
          <w:rFonts w:hint="cs"/>
          <w:b/>
          <w:bCs/>
          <w:sz w:val="28"/>
          <w:szCs w:val="28"/>
          <w:rtl/>
        </w:rPr>
        <w:t xml:space="preserve"> </w:t>
      </w:r>
      <w:r w:rsidRPr="00E25169">
        <w:rPr>
          <w:b/>
          <w:bCs/>
          <w:sz w:val="28"/>
          <w:szCs w:val="28"/>
          <w:rtl/>
        </w:rPr>
        <w:t>–</w:t>
      </w:r>
      <w:r w:rsidR="00BD10AB" w:rsidRPr="00E25169">
        <w:rPr>
          <w:rFonts w:hint="cs"/>
          <w:b/>
          <w:bCs/>
          <w:sz w:val="28"/>
          <w:szCs w:val="28"/>
          <w:rtl/>
        </w:rPr>
        <w:t xml:space="preserve"> </w:t>
      </w:r>
      <w:r w:rsidRPr="00E25169">
        <w:rPr>
          <w:rFonts w:hint="cs"/>
          <w:b/>
          <w:bCs/>
          <w:sz w:val="28"/>
          <w:szCs w:val="28"/>
          <w:rtl/>
        </w:rPr>
        <w:t>نجم كروي غازي ملتهب يشع حرارةً وضوءاً, ويدور حوله عدد من الكواكب.    (.....................)</w:t>
      </w:r>
    </w:p>
    <w:p w14:paraId="1F630517" w14:textId="77777777" w:rsidR="00E25169" w:rsidRDefault="00E25169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34C6F914" w14:textId="77777777" w:rsidR="00185C0F" w:rsidRDefault="00185C0F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504E572C" w14:textId="77777777" w:rsidR="007A034C" w:rsidRPr="00E25169" w:rsidRDefault="007A034C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687303D4" w14:textId="77777777" w:rsidR="00E25169" w:rsidRPr="00E25169" w:rsidRDefault="00BD10AB" w:rsidP="00E766DB">
      <w:pPr>
        <w:jc w:val="lowKashida"/>
        <w:rPr>
          <w:b/>
          <w:bCs/>
          <w:sz w:val="28"/>
          <w:szCs w:val="28"/>
          <w:u w:val="single"/>
          <w:rtl/>
        </w:rPr>
      </w:pPr>
      <w:r w:rsidRPr="00E25169">
        <w:rPr>
          <w:b/>
          <w:bCs/>
          <w:sz w:val="28"/>
          <w:szCs w:val="28"/>
          <w:u w:val="single"/>
          <w:rtl/>
        </w:rPr>
        <w:t>السؤال ال</w:t>
      </w:r>
      <w:r w:rsidRPr="00E25169">
        <w:rPr>
          <w:rFonts w:hint="cs"/>
          <w:b/>
          <w:bCs/>
          <w:sz w:val="28"/>
          <w:szCs w:val="28"/>
          <w:u w:val="single"/>
          <w:rtl/>
        </w:rPr>
        <w:t>رابع</w:t>
      </w:r>
      <w:r w:rsidRPr="00E25169">
        <w:rPr>
          <w:b/>
          <w:bCs/>
          <w:sz w:val="28"/>
          <w:szCs w:val="28"/>
          <w:u w:val="single"/>
          <w:rtl/>
        </w:rPr>
        <w:t>:</w:t>
      </w:r>
    </w:p>
    <w:p w14:paraId="1F66DBD8" w14:textId="77777777" w:rsidR="00834B9A" w:rsidRPr="00E25169" w:rsidRDefault="00BD10AB" w:rsidP="00834B9A">
      <w:pPr>
        <w:jc w:val="lowKashida"/>
        <w:rPr>
          <w:b/>
          <w:bCs/>
          <w:sz w:val="28"/>
          <w:szCs w:val="28"/>
          <w:u w:val="single"/>
          <w:rtl/>
        </w:rPr>
      </w:pPr>
      <w:r w:rsidRPr="00E25169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E25169" w:rsidRPr="00E25169">
        <w:rPr>
          <w:rFonts w:hint="cs"/>
          <w:b/>
          <w:bCs/>
          <w:sz w:val="28"/>
          <w:szCs w:val="28"/>
          <w:u w:val="single"/>
          <w:rtl/>
        </w:rPr>
        <w:t>1-</w:t>
      </w:r>
      <w:r w:rsidR="00E766DB" w:rsidRPr="00E25169">
        <w:rPr>
          <w:rFonts w:hint="cs"/>
          <w:b/>
          <w:bCs/>
          <w:sz w:val="28"/>
          <w:szCs w:val="28"/>
          <w:u w:val="single"/>
          <w:rtl/>
        </w:rPr>
        <w:t>عددي لما يلي (أثنين فقط):</w:t>
      </w:r>
    </w:p>
    <w:p w14:paraId="480CC2A9" w14:textId="77777777" w:rsidR="00BD10AB" w:rsidRPr="00E25169" w:rsidRDefault="003D2D8B" w:rsidP="004F5121">
      <w:pPr>
        <w:ind w:left="360"/>
        <w:rPr>
          <w:b/>
          <w:bCs/>
          <w:sz w:val="28"/>
          <w:szCs w:val="28"/>
        </w:rPr>
      </w:pPr>
      <w:r w:rsidRPr="00E25169">
        <w:rPr>
          <w:rFonts w:hint="cs"/>
          <w:b/>
          <w:bCs/>
          <w:sz w:val="28"/>
          <w:szCs w:val="28"/>
          <w:rtl/>
        </w:rPr>
        <w:t>أ</w:t>
      </w:r>
      <w:r w:rsidR="00BD10AB" w:rsidRPr="00E25169">
        <w:rPr>
          <w:rFonts w:hint="cs"/>
          <w:b/>
          <w:bCs/>
          <w:sz w:val="28"/>
          <w:szCs w:val="28"/>
          <w:rtl/>
        </w:rPr>
        <w:t>-.</w:t>
      </w:r>
      <w:r w:rsidR="00E766DB" w:rsidRPr="00E25169">
        <w:rPr>
          <w:rFonts w:hint="cs"/>
          <w:b/>
          <w:bCs/>
          <w:sz w:val="28"/>
          <w:szCs w:val="28"/>
          <w:rtl/>
        </w:rPr>
        <w:t>خصائص كواكب المجموعة الشمسية</w:t>
      </w:r>
      <w:r w:rsidR="00834B9A">
        <w:rPr>
          <w:rFonts w:hint="cs"/>
          <w:b/>
          <w:bCs/>
          <w:sz w:val="28"/>
          <w:szCs w:val="28"/>
          <w:rtl/>
        </w:rPr>
        <w:t>.</w:t>
      </w:r>
    </w:p>
    <w:p w14:paraId="2C94BB64" w14:textId="77777777" w:rsidR="00BD10AB" w:rsidRPr="00E25169" w:rsidRDefault="00BD10AB" w:rsidP="00BD10AB">
      <w:pPr>
        <w:ind w:left="360"/>
        <w:rPr>
          <w:b/>
          <w:bCs/>
          <w:sz w:val="28"/>
          <w:szCs w:val="28"/>
        </w:rPr>
      </w:pPr>
      <w:r w:rsidRPr="00E25169">
        <w:rPr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</w:t>
      </w:r>
      <w:r w:rsidR="00834B9A">
        <w:rPr>
          <w:rFonts w:hint="cs"/>
          <w:b/>
          <w:bCs/>
          <w:sz w:val="28"/>
          <w:szCs w:val="28"/>
          <w:rtl/>
        </w:rPr>
        <w:t>..................................</w:t>
      </w:r>
      <w:r w:rsidRPr="00E25169">
        <w:rPr>
          <w:b/>
          <w:bCs/>
          <w:sz w:val="28"/>
          <w:szCs w:val="28"/>
          <w:rtl/>
        </w:rPr>
        <w:t>................</w:t>
      </w:r>
    </w:p>
    <w:p w14:paraId="60E5B7AE" w14:textId="77777777" w:rsidR="00BD10AB" w:rsidRPr="00E25169" w:rsidRDefault="003D2D8B" w:rsidP="004F5121">
      <w:pPr>
        <w:ind w:left="360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ب</w:t>
      </w:r>
      <w:r w:rsidR="00BD10AB" w:rsidRPr="00E25169">
        <w:rPr>
          <w:rFonts w:hint="cs"/>
          <w:b/>
          <w:bCs/>
          <w:sz w:val="28"/>
          <w:szCs w:val="28"/>
          <w:rtl/>
        </w:rPr>
        <w:t>-</w:t>
      </w:r>
      <w:r w:rsidR="00E766DB" w:rsidRPr="00E25169">
        <w:rPr>
          <w:rFonts w:hint="cs"/>
          <w:b/>
          <w:bCs/>
          <w:sz w:val="28"/>
          <w:szCs w:val="28"/>
          <w:rtl/>
        </w:rPr>
        <w:t xml:space="preserve"> صناعات عرفتها الحضارة المصرية القديمة</w:t>
      </w:r>
      <w:r w:rsidR="00834B9A">
        <w:rPr>
          <w:rFonts w:hint="cs"/>
          <w:b/>
          <w:bCs/>
          <w:sz w:val="28"/>
          <w:szCs w:val="28"/>
          <w:rtl/>
        </w:rPr>
        <w:t>.</w:t>
      </w:r>
    </w:p>
    <w:p w14:paraId="67C46B92" w14:textId="77777777" w:rsidR="00BD10AB" w:rsidRPr="00E25169" w:rsidRDefault="00BD10AB" w:rsidP="00BD10AB">
      <w:pPr>
        <w:ind w:left="360"/>
        <w:rPr>
          <w:b/>
          <w:bCs/>
          <w:sz w:val="28"/>
          <w:szCs w:val="28"/>
          <w:rtl/>
        </w:rPr>
      </w:pPr>
      <w:r w:rsidRPr="00E25169">
        <w:rPr>
          <w:b/>
          <w:bCs/>
          <w:sz w:val="28"/>
          <w:szCs w:val="28"/>
          <w:rtl/>
        </w:rPr>
        <w:t>.........................................................................................</w:t>
      </w:r>
      <w:r w:rsidRPr="00E25169">
        <w:rPr>
          <w:rFonts w:hint="cs"/>
          <w:b/>
          <w:bCs/>
          <w:sz w:val="28"/>
          <w:szCs w:val="28"/>
          <w:rtl/>
        </w:rPr>
        <w:t>.......................</w:t>
      </w:r>
      <w:r w:rsidRPr="00E25169">
        <w:rPr>
          <w:b/>
          <w:bCs/>
          <w:sz w:val="28"/>
          <w:szCs w:val="28"/>
          <w:rtl/>
        </w:rPr>
        <w:t>...</w:t>
      </w:r>
      <w:r w:rsidR="00834B9A">
        <w:rPr>
          <w:rFonts w:hint="cs"/>
          <w:b/>
          <w:bCs/>
          <w:sz w:val="28"/>
          <w:szCs w:val="28"/>
          <w:rtl/>
        </w:rPr>
        <w:t>.................</w:t>
      </w:r>
      <w:r w:rsidRPr="00E25169">
        <w:rPr>
          <w:b/>
          <w:bCs/>
          <w:sz w:val="28"/>
          <w:szCs w:val="28"/>
          <w:rtl/>
        </w:rPr>
        <w:t>.</w:t>
      </w:r>
      <w:r w:rsidR="00834B9A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</w:t>
      </w:r>
    </w:p>
    <w:p w14:paraId="755FA650" w14:textId="77777777" w:rsidR="00B6635C" w:rsidRDefault="00E766DB" w:rsidP="007D7069">
      <w:pPr>
        <w:ind w:left="360"/>
        <w:rPr>
          <w:b/>
          <w:bCs/>
          <w:sz w:val="28"/>
          <w:szCs w:val="28"/>
          <w:rtl/>
        </w:rPr>
      </w:pPr>
      <w:r w:rsidRPr="00E25169">
        <w:rPr>
          <w:rFonts w:hint="cs"/>
          <w:b/>
          <w:bCs/>
          <w:sz w:val="28"/>
          <w:szCs w:val="28"/>
          <w:rtl/>
        </w:rPr>
        <w:t>.</w:t>
      </w:r>
      <w:r w:rsidR="007D7069">
        <w:rPr>
          <w:rFonts w:hint="cs"/>
          <w:b/>
          <w:bCs/>
          <w:sz w:val="28"/>
          <w:szCs w:val="28"/>
          <w:rtl/>
        </w:rPr>
        <w:t xml:space="preserve">ج- </w:t>
      </w:r>
      <w:r w:rsidR="00834B9A">
        <w:rPr>
          <w:rFonts w:hint="cs"/>
          <w:b/>
          <w:bCs/>
          <w:sz w:val="28"/>
          <w:szCs w:val="28"/>
          <w:rtl/>
        </w:rPr>
        <w:t>فوائد التخطيط.</w:t>
      </w:r>
    </w:p>
    <w:p w14:paraId="717C48F0" w14:textId="77777777" w:rsidR="00834B9A" w:rsidRPr="00E25169" w:rsidRDefault="00834B9A" w:rsidP="007D7069">
      <w:pPr>
        <w:ind w:left="36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pPr w:leftFromText="180" w:rightFromText="180" w:vertAnchor="text" w:horzAnchor="page" w:tblpX="1023" w:tblpY="20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</w:tblGrid>
      <w:tr w:rsidR="007A034C" w:rsidRPr="00E25169" w14:paraId="553206BA" w14:textId="77777777" w:rsidTr="007A034C">
        <w:trPr>
          <w:trHeight w:val="456"/>
        </w:trPr>
        <w:tc>
          <w:tcPr>
            <w:tcW w:w="993" w:type="dxa"/>
            <w:shd w:val="clear" w:color="auto" w:fill="auto"/>
          </w:tcPr>
          <w:p w14:paraId="48072562" w14:textId="77777777" w:rsidR="007A034C" w:rsidRPr="00E25169" w:rsidRDefault="007A034C" w:rsidP="007A034C">
            <w:pPr>
              <w:jc w:val="lowKashida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7A034C" w:rsidRPr="00E25169" w14:paraId="546272AA" w14:textId="77777777" w:rsidTr="007A034C">
        <w:trPr>
          <w:trHeight w:val="469"/>
        </w:trPr>
        <w:tc>
          <w:tcPr>
            <w:tcW w:w="993" w:type="dxa"/>
            <w:shd w:val="clear" w:color="auto" w:fill="auto"/>
          </w:tcPr>
          <w:p w14:paraId="7B38FD83" w14:textId="77777777" w:rsidR="007A034C" w:rsidRPr="00E25169" w:rsidRDefault="007A034C" w:rsidP="007A034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25169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</w:tr>
    </w:tbl>
    <w:p w14:paraId="5FD5C922" w14:textId="77777777" w:rsidR="00BD10AB" w:rsidRPr="00E25169" w:rsidRDefault="00B6635C" w:rsidP="00BD10AB">
      <w:pPr>
        <w:ind w:left="360"/>
        <w:rPr>
          <w:b/>
          <w:bCs/>
          <w:sz w:val="28"/>
          <w:szCs w:val="28"/>
        </w:rPr>
      </w:pPr>
      <w:r w:rsidRPr="00E25169">
        <w:rPr>
          <w:rFonts w:ascii="Traditional Arabic" w:hAnsi="Traditional Arabic" w:hint="cs"/>
          <w:b/>
          <w:bCs/>
          <w:noProof w:val="0"/>
          <w:sz w:val="28"/>
          <w:szCs w:val="28"/>
          <w:rtl/>
          <w:lang w:eastAsia="en-US"/>
        </w:rPr>
        <w:t>.</w:t>
      </w:r>
    </w:p>
    <w:p w14:paraId="27921457" w14:textId="77777777" w:rsidR="00BD10AB" w:rsidRPr="00E25169" w:rsidRDefault="00E766DB" w:rsidP="003D2D8B">
      <w:pPr>
        <w:rPr>
          <w:b/>
          <w:bCs/>
          <w:sz w:val="28"/>
          <w:szCs w:val="28"/>
        </w:rPr>
      </w:pPr>
      <w:r w:rsidRPr="00E25169">
        <w:rPr>
          <w:rFonts w:hint="cs"/>
          <w:b/>
          <w:bCs/>
          <w:sz w:val="28"/>
          <w:szCs w:val="28"/>
          <w:rtl/>
        </w:rPr>
        <w:t>.</w:t>
      </w:r>
    </w:p>
    <w:p w14:paraId="2A23122B" w14:textId="77777777" w:rsidR="00BD10AB" w:rsidRPr="00E25169" w:rsidRDefault="00E766DB" w:rsidP="00BD10AB">
      <w:pPr>
        <w:ind w:left="360"/>
        <w:rPr>
          <w:b/>
          <w:bCs/>
          <w:sz w:val="28"/>
          <w:szCs w:val="28"/>
        </w:rPr>
      </w:pPr>
      <w:r w:rsidRPr="00E25169">
        <w:rPr>
          <w:rFonts w:hint="cs"/>
          <w:b/>
          <w:bCs/>
          <w:sz w:val="28"/>
          <w:szCs w:val="28"/>
          <w:rtl/>
        </w:rPr>
        <w:t>.</w:t>
      </w:r>
    </w:p>
    <w:p w14:paraId="1E7CB6D1" w14:textId="77777777" w:rsidR="00BD10AB" w:rsidRPr="00E25169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317E366F" w14:textId="77777777" w:rsidR="00BD10AB" w:rsidRPr="00E25169" w:rsidRDefault="00BD10AB" w:rsidP="00BD10AB">
      <w:pPr>
        <w:jc w:val="lowKashida"/>
        <w:rPr>
          <w:b/>
          <w:bCs/>
          <w:sz w:val="28"/>
          <w:szCs w:val="28"/>
          <w:u w:val="single"/>
          <w:rtl/>
        </w:rPr>
      </w:pPr>
    </w:p>
    <w:p w14:paraId="51FB173E" w14:textId="77777777" w:rsidR="00B6635C" w:rsidRPr="00E25169" w:rsidRDefault="00B6635C" w:rsidP="00BD10AB">
      <w:pPr>
        <w:jc w:val="center"/>
        <w:rPr>
          <w:b/>
          <w:bCs/>
          <w:sz w:val="28"/>
          <w:szCs w:val="28"/>
          <w:rtl/>
        </w:rPr>
      </w:pPr>
    </w:p>
    <w:p w14:paraId="28B773FA" w14:textId="77777777" w:rsidR="007A034C" w:rsidRPr="00E25169" w:rsidRDefault="007A034C" w:rsidP="00BD10AB">
      <w:pPr>
        <w:jc w:val="center"/>
        <w:rPr>
          <w:b/>
          <w:bCs/>
          <w:sz w:val="28"/>
          <w:szCs w:val="28"/>
          <w:rtl/>
        </w:rPr>
      </w:pPr>
    </w:p>
    <w:p w14:paraId="20E8F81E" w14:textId="77777777" w:rsidR="009A4D59" w:rsidRPr="00E25169" w:rsidRDefault="00BD10AB" w:rsidP="00BD10AB">
      <w:pPr>
        <w:jc w:val="center"/>
        <w:rPr>
          <w:b/>
          <w:bCs/>
          <w:sz w:val="28"/>
          <w:szCs w:val="28"/>
          <w:rtl/>
        </w:rPr>
      </w:pPr>
      <w:r w:rsidRPr="00E25169">
        <w:rPr>
          <w:b/>
          <w:bCs/>
          <w:sz w:val="28"/>
          <w:szCs w:val="28"/>
          <w:rtl/>
        </w:rPr>
        <w:t xml:space="preserve">انتهت الأسئلة ,,,,, </w:t>
      </w:r>
      <w:r w:rsidRPr="00E25169">
        <w:rPr>
          <w:rFonts w:hint="cs"/>
          <w:b/>
          <w:bCs/>
          <w:sz w:val="28"/>
          <w:szCs w:val="28"/>
          <w:rtl/>
        </w:rPr>
        <w:t>وفقك الله.</w:t>
      </w:r>
    </w:p>
    <w:p w14:paraId="24835684" w14:textId="77777777" w:rsidR="009A4D59" w:rsidRPr="00E25169" w:rsidRDefault="007A034C" w:rsidP="007A034C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معلمة المادة/ نسرين الصغير </w:t>
      </w:r>
    </w:p>
    <w:p w14:paraId="5D9AC198" w14:textId="77777777" w:rsidR="009A4D59" w:rsidRPr="00E25169" w:rsidRDefault="009A4D59" w:rsidP="009A4D59">
      <w:pPr>
        <w:jc w:val="lowKashida"/>
        <w:rPr>
          <w:b/>
          <w:bCs/>
          <w:sz w:val="28"/>
          <w:szCs w:val="28"/>
          <w:rtl/>
        </w:rPr>
      </w:pPr>
    </w:p>
    <w:sectPr w:rsidR="009A4D59" w:rsidRPr="00E25169" w:rsidSect="0035245C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95C2F" w14:textId="77777777" w:rsidR="00D941D6" w:rsidRDefault="00D941D6" w:rsidP="00A92AB4">
      <w:r>
        <w:separator/>
      </w:r>
    </w:p>
  </w:endnote>
  <w:endnote w:type="continuationSeparator" w:id="0">
    <w:p w14:paraId="1429D6CE" w14:textId="77777777" w:rsidR="00D941D6" w:rsidRDefault="00D941D6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A6E9DC17-1DC9-44BB-923F-F2A353D5F84E}"/>
    <w:embedBold r:id="rId2" w:fontKey="{B94DAC8B-EC65-4338-BFB3-54B3C1787207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5288707-0A3B-4089-9055-B68F26663C7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9AE45FAC-769C-46B7-9064-C99974EF6AE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C18271C-AB0A-4393-9BCF-DC755E72E4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708C4" w14:textId="77777777" w:rsidR="00DD19FB" w:rsidRDefault="00DD19FB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9FF376C" wp14:editId="1EFDE85A">
              <wp:simplePos x="0" y="0"/>
              <wp:positionH relativeFrom="page">
                <wp:posOffset>2411855</wp:posOffset>
              </wp:positionH>
              <wp:positionV relativeFrom="page">
                <wp:posOffset>9982294</wp:posOffset>
              </wp:positionV>
              <wp:extent cx="495197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A8B3F" w14:textId="77777777" w:rsidR="00DD19FB" w:rsidRPr="00374657" w:rsidRDefault="00DD19F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56FCDA0F" w14:textId="77777777" w:rsidR="00DD19FB" w:rsidRPr="00374657" w:rsidRDefault="00DD19F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3D465A20" w14:textId="77777777" w:rsidR="00DD19FB" w:rsidRPr="00374657" w:rsidRDefault="00DD19F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4EFC4DF3" w14:textId="77777777" w:rsidR="00DD19FB" w:rsidRPr="00374657" w:rsidRDefault="00DD19F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F376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89.9pt;margin-top:786pt;width:389.9pt;height:26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" filled="f" stroked="f">
              <v:textbox>
                <w:txbxContent>
                  <w:p w14:paraId="6E3A8B3F" w14:textId="77777777" w:rsidR="00DD19FB" w:rsidRPr="00374657" w:rsidRDefault="00DD19F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56FCDA0F" w14:textId="77777777" w:rsidR="00DD19FB" w:rsidRPr="00374657" w:rsidRDefault="00DD19F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3D465A20" w14:textId="77777777" w:rsidR="00DD19FB" w:rsidRPr="00374657" w:rsidRDefault="00DD19F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4EFC4DF3" w14:textId="77777777" w:rsidR="00DD19FB" w:rsidRPr="00374657" w:rsidRDefault="00DD19F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C78E6E" wp14:editId="3BAFBB3F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628C32" w14:textId="77777777" w:rsidR="00DD19FB" w:rsidRPr="00374657" w:rsidRDefault="00DD19FB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6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DA91F2D" w14:textId="77777777" w:rsidR="00DD19FB" w:rsidRPr="00374657" w:rsidRDefault="00DD19FB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C78E6E" id="Text Box 19" o:spid="_x0000_s1027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06628C32" w14:textId="77777777" w:rsidR="00DD19FB" w:rsidRPr="00374657" w:rsidRDefault="00DD19FB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6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DA91F2D" w14:textId="77777777" w:rsidR="00DD19FB" w:rsidRPr="00374657" w:rsidRDefault="00DD19FB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A3667" w14:textId="77777777" w:rsidR="00DD19FB" w:rsidRDefault="00DD19FB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9D03C1D" wp14:editId="349EFBAE">
              <wp:simplePos x="0" y="0"/>
              <wp:positionH relativeFrom="page">
                <wp:posOffset>2378562</wp:posOffset>
              </wp:positionH>
              <wp:positionV relativeFrom="page">
                <wp:posOffset>10187426</wp:posOffset>
              </wp:positionV>
              <wp:extent cx="495197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197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64168" w14:textId="77777777" w:rsidR="00DD19FB" w:rsidRPr="00374657" w:rsidRDefault="00DD19FB" w:rsidP="0036142F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5657F7DD" w14:textId="77777777" w:rsidR="00DD19FB" w:rsidRPr="00374657" w:rsidRDefault="00DD19FB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7CCC543" w14:textId="77777777" w:rsidR="00DD19FB" w:rsidRPr="00374657" w:rsidRDefault="00DD19FB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55B84500" w14:textId="77777777" w:rsidR="00DD19FB" w:rsidRPr="00374657" w:rsidRDefault="00DD19FB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03C1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87.3pt;margin-top:802.15pt;width:389.9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" filled="f" stroked="f">
              <v:textbox>
                <w:txbxContent>
                  <w:p w14:paraId="23964168" w14:textId="77777777" w:rsidR="00DD19FB" w:rsidRPr="00374657" w:rsidRDefault="00DD19FB" w:rsidP="0036142F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5657F7DD" w14:textId="77777777" w:rsidR="00DD19FB" w:rsidRPr="00374657" w:rsidRDefault="00DD19FB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7CCC543" w14:textId="77777777" w:rsidR="00DD19FB" w:rsidRPr="00374657" w:rsidRDefault="00DD19FB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55B84500" w14:textId="77777777" w:rsidR="00DD19FB" w:rsidRPr="00374657" w:rsidRDefault="00DD19FB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229FF34" wp14:editId="30304230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18C4C" w14:textId="77777777" w:rsidR="00DD19FB" w:rsidRPr="00374657" w:rsidRDefault="00DD19FB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1290031F" w14:textId="77777777" w:rsidR="00DD19FB" w:rsidRPr="00374657" w:rsidRDefault="00DD19FB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29FF34" id="Text Box 8" o:spid="_x0000_s1031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" filled="f" stroked="f">
              <v:textbox>
                <w:txbxContent>
                  <w:p w14:paraId="2AA18C4C" w14:textId="77777777" w:rsidR="00DD19FB" w:rsidRPr="00374657" w:rsidRDefault="00DD19FB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1290031F" w14:textId="77777777" w:rsidR="00DD19FB" w:rsidRPr="00374657" w:rsidRDefault="00DD19FB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667EC2D" wp14:editId="1BDC51CB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9982BC0" w14:textId="77777777" w:rsidR="00DD19FB" w:rsidRPr="00021D6D" w:rsidRDefault="00DD19FB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3D2D8B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67EC2D" id="مربع نص 4" o:spid="_x0000_s1032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fp0FC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29982BC0" w14:textId="77777777" w:rsidR="00DD19FB" w:rsidRPr="00021D6D" w:rsidRDefault="00DD19FB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3D2D8B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E128E" w14:textId="77777777" w:rsidR="00D941D6" w:rsidRDefault="00D941D6" w:rsidP="00A92AB4">
      <w:r>
        <w:separator/>
      </w:r>
    </w:p>
  </w:footnote>
  <w:footnote w:type="continuationSeparator" w:id="0">
    <w:p w14:paraId="03DC4FC6" w14:textId="77777777" w:rsidR="00D941D6" w:rsidRDefault="00D941D6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BF8DE" w14:textId="77777777" w:rsidR="00DD19FB" w:rsidRDefault="00DD19FB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F9C506A" wp14:editId="7AC59C04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F72BA9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DD19FB" w:rsidRPr="004A5331" w14:paraId="7CA931E3" w14:textId="77777777" w:rsidTr="0081096D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8088352" w14:textId="77777777" w:rsidR="00DD19FB" w:rsidRPr="00CB7830" w:rsidRDefault="00DD19FB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79A2CABC" w14:textId="77777777" w:rsidR="00DD19FB" w:rsidRPr="00CB7830" w:rsidRDefault="00DD19FB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75488881" w14:textId="77777777" w:rsidR="00DD19FB" w:rsidRPr="00CB7830" w:rsidRDefault="00DD19F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7AA9A097" w14:textId="77777777" w:rsidR="00DD19FB" w:rsidRPr="00CB7830" w:rsidRDefault="00DD19F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5882B811" w14:textId="77777777" w:rsidR="00DD19FB" w:rsidRPr="00CB7830" w:rsidRDefault="00DD19FB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29DC3DB7" w14:textId="77777777" w:rsidR="00DD19FB" w:rsidRPr="00CF70DF" w:rsidRDefault="00DD19FB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FAF3CF2" wp14:editId="60C200AE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B210F" w14:textId="77777777" w:rsidR="00DD19FB" w:rsidRDefault="00DD19FB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AF3CF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0C5B210F" w14:textId="77777777" w:rsidR="00DD19FB" w:rsidRDefault="00DD19FB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013871A5" w14:textId="77777777" w:rsidR="00DD19FB" w:rsidRDefault="00DD19FB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0DA0FB37" wp14:editId="73D224F3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D6C8A73" w14:textId="77777777" w:rsidR="00DD19FB" w:rsidRDefault="00DD19FB" w:rsidP="00887674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780850DE" w14:textId="77777777" w:rsidR="00DD19FB" w:rsidRDefault="00DD19FB" w:rsidP="00887674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1441هـ</w:t>
          </w:r>
        </w:p>
        <w:p w14:paraId="72133A06" w14:textId="77777777" w:rsidR="00DD19FB" w:rsidRPr="0067565F" w:rsidRDefault="00DD19FB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66A5EF3D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6D7E921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175508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  <w:r>
            <w:rPr>
              <w:rFonts w:cs="mohammad bold art 1" w:hint="cs"/>
              <w:b/>
              <w:bCs/>
              <w:sz w:val="22"/>
              <w:szCs w:val="22"/>
              <w:rtl/>
            </w:rPr>
            <w:t>ة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25D6AB" w14:textId="77777777" w:rsidR="00DD19FB" w:rsidRPr="00816F73" w:rsidRDefault="00DD19FB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  <w:r>
            <w:rPr>
              <w:rFonts w:cs="mohammad bold art 1" w:hint="cs"/>
              <w:sz w:val="22"/>
              <w:szCs w:val="22"/>
              <w:rtl/>
            </w:rPr>
            <w:t>ة</w:t>
          </w:r>
        </w:p>
      </w:tc>
    </w:tr>
    <w:tr w:rsidR="00DD19FB" w:rsidRPr="004A5331" w14:paraId="12C6D6F3" w14:textId="77777777" w:rsidTr="0081096D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1EBD485" w14:textId="77777777" w:rsidR="00DD19FB" w:rsidRPr="00FF44B1" w:rsidRDefault="00DD19F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4499F4" w14:textId="77777777" w:rsidR="00DD19FB" w:rsidRPr="00FF44B1" w:rsidRDefault="00DD19F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15D302DB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B21548A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28B508D4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4206690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2A0B68F9" w14:textId="77777777" w:rsidR="00DD19FB" w:rsidRPr="00816F73" w:rsidRDefault="00DD19F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D19FB" w:rsidRPr="004A5331" w14:paraId="54327962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7130EE7C" w14:textId="77777777" w:rsidR="00DD19FB" w:rsidRPr="00FF44B1" w:rsidRDefault="00DD19F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D39EC73" w14:textId="77777777" w:rsidR="00DD19FB" w:rsidRPr="00FF44B1" w:rsidRDefault="00DD19F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230FD13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C69A124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B579063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94AE32F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18FA44EA" w14:textId="77777777" w:rsidR="00DD19FB" w:rsidRPr="00816F73" w:rsidRDefault="00DD19F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D19FB" w:rsidRPr="004A5331" w14:paraId="02E7EFFD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2F677D2B" w14:textId="77777777" w:rsidR="00DD19FB" w:rsidRPr="00FF44B1" w:rsidRDefault="00DD19F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3039A8EC" w14:textId="77777777" w:rsidR="00DD19FB" w:rsidRPr="00FF44B1" w:rsidRDefault="00DD19FB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F123875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90CA85C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25A3B2AE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140A8E36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73FE6EA7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D19FB" w:rsidRPr="004A5331" w14:paraId="291B78A5" w14:textId="77777777" w:rsidTr="0081096D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6EE5F01" w14:textId="77777777" w:rsidR="00DD19FB" w:rsidRPr="004A5331" w:rsidRDefault="00DD19FB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BF75A4" w14:textId="77777777" w:rsidR="00DD19FB" w:rsidRPr="004A5331" w:rsidRDefault="00DD19FB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391101F9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C858ECA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0AC3B35A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0C4409D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53EF945C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D19FB" w:rsidRPr="004A5331" w14:paraId="7EE27EA7" w14:textId="77777777" w:rsidTr="0081096D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1DF02903" w14:textId="77777777" w:rsidR="00DD19FB" w:rsidRPr="00CB7830" w:rsidRDefault="00DD19FB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21620E1E" w14:textId="77777777" w:rsidR="00DD19FB" w:rsidRPr="004A5331" w:rsidRDefault="00DD19FB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>
            <w:rPr>
              <w:rFonts w:cs="AL-Mohanad Bold" w:hint="cs"/>
              <w:sz w:val="28"/>
              <w:szCs w:val="28"/>
              <w:rtl/>
            </w:rPr>
            <w:t xml:space="preserve">أولى متوسط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49C446F3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9E2BF02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AC66453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0803B1A0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0C20911" w14:textId="77777777" w:rsidR="00DD19FB" w:rsidRPr="00816F73" w:rsidRDefault="00DD19F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D19FB" w:rsidRPr="004A5331" w14:paraId="17DF78AD" w14:textId="77777777" w:rsidTr="0081096D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5221D6AF" w14:textId="77777777" w:rsidR="00DD19FB" w:rsidRPr="004A5331" w:rsidRDefault="00DD19FB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7735E7E4" w14:textId="77777777" w:rsidR="00DD19FB" w:rsidRPr="00EC6AB2" w:rsidRDefault="00DD19FB" w:rsidP="00887674">
          <w:pPr>
            <w:jc w:val="center"/>
            <w:rPr>
              <w:rFonts w:cs="AL-Mohanad Bold"/>
              <w:b/>
              <w:bCs/>
              <w:sz w:val="22"/>
              <w:szCs w:val="28"/>
              <w:rtl/>
            </w:rPr>
          </w:pPr>
          <w:r w:rsidRPr="00887674">
            <w:rPr>
              <w:rFonts w:cs="AL-Mohanad Bold" w:hint="cs"/>
              <w:b/>
              <w:bCs/>
              <w:sz w:val="28"/>
              <w:szCs w:val="28"/>
              <w:rtl/>
            </w:rPr>
            <w:t>المادة: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 xml:space="preserve">الدراسات الاجتماعية </w:t>
          </w:r>
          <w:r>
            <w:rPr>
              <w:rFonts w:cs="AL-Mohanad Bold" w:hint="cs"/>
              <w:b/>
              <w:bCs/>
              <w:sz w:val="24"/>
              <w:szCs w:val="24"/>
              <w:rtl/>
            </w:rPr>
            <w:t xml:space="preserve">    </w:t>
          </w:r>
          <w:r w:rsidRPr="00887674">
            <w:rPr>
              <w:rFonts w:cs="AL-Mohanad Bold" w:hint="cs"/>
              <w:b/>
              <w:bCs/>
              <w:sz w:val="24"/>
              <w:szCs w:val="24"/>
              <w:rtl/>
            </w:rPr>
            <w:t>والمواطنة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6A0DFA61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54B5273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5A6DF3E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DCF22B8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E73B479" w14:textId="77777777" w:rsidR="00DD19FB" w:rsidRPr="00816F73" w:rsidRDefault="00DD19F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D19FB" w:rsidRPr="004A5331" w14:paraId="1E5D6C2F" w14:textId="77777777" w:rsidTr="0081096D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73253BD8" w14:textId="77777777" w:rsidR="00DD19FB" w:rsidRPr="00F93A25" w:rsidRDefault="00DD19FB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7675B3BE" w14:textId="18F77E34" w:rsidR="00DD19FB" w:rsidRPr="00F93A25" w:rsidRDefault="00A51794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الثلاثاء 27/4/1441هـ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1C7D7DFB" w14:textId="77777777" w:rsidR="00DD19FB" w:rsidRPr="00F93A25" w:rsidRDefault="00DD19FB" w:rsidP="00887674">
          <w:pPr>
            <w:jc w:val="center"/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ساعتان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1556C6B3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D118390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3F1108A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214672F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3C742E0" w14:textId="77777777" w:rsidR="00DD19FB" w:rsidRPr="00816F73" w:rsidRDefault="00DD19F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D19FB" w:rsidRPr="004A5331" w14:paraId="5E443D0A" w14:textId="77777777" w:rsidTr="0081096D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10C14A1" w14:textId="77777777" w:rsidR="00DD19FB" w:rsidRPr="004A5331" w:rsidRDefault="00DD19FB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78017E4" w14:textId="77777777" w:rsidR="00DD19FB" w:rsidRPr="00D841D2" w:rsidRDefault="00DD19FB" w:rsidP="00816F73">
          <w:pPr>
            <w:pStyle w:val="4"/>
            <w:rPr>
              <w:rFonts w:cs="AL-Mohanad Bold"/>
              <w:sz w:val="24"/>
              <w:szCs w:val="24"/>
            </w:rPr>
          </w:pPr>
          <w:r w:rsidRPr="00D841D2">
            <w:rPr>
              <w:rFonts w:cs="AL-Mohanad Bold" w:hint="cs"/>
              <w:sz w:val="24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18215089" w14:textId="77777777" w:rsidR="00DD19FB" w:rsidRPr="00B141FF" w:rsidRDefault="00DD19FB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11B5A61" w14:textId="77777777" w:rsidR="00DD19FB" w:rsidRPr="00B141FF" w:rsidRDefault="00DD19FB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1672770" w14:textId="77777777" w:rsidR="00DD19FB" w:rsidRPr="00B141FF" w:rsidRDefault="00DD19FB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0D60B242" w14:textId="77777777" w:rsidR="00DD19FB" w:rsidRPr="00816F73" w:rsidRDefault="00DD19FB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1A334CA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7D2D06AA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4365AD6E" w14:textId="77777777" w:rsidR="00DD19FB" w:rsidRPr="00816F73" w:rsidRDefault="00DD19FB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2EBB309A" w14:textId="77777777" w:rsidR="00DD19FB" w:rsidRPr="00816F73" w:rsidRDefault="00DD19FB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DD19FB" w:rsidRPr="004A5331" w14:paraId="7D0E59C0" w14:textId="77777777" w:rsidTr="0081096D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AE69234" w14:textId="77777777" w:rsidR="00DD19FB" w:rsidRDefault="00DD19FB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A83D278" w14:textId="77777777" w:rsidR="00DD19FB" w:rsidRPr="00B141FF" w:rsidRDefault="00DD19F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E2E2FEB" w14:textId="77777777" w:rsidR="00DD19FB" w:rsidRPr="00B141FF" w:rsidRDefault="00DD19FB" w:rsidP="00887674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3CF11A9F" w14:textId="77777777" w:rsidR="00DD19FB" w:rsidRPr="00B141FF" w:rsidRDefault="00DD19F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08970DD9" w14:textId="77777777" w:rsidR="00DD19FB" w:rsidRPr="00B141FF" w:rsidRDefault="00DD19FB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5FAE745" w14:textId="77777777" w:rsidR="00DD19FB" w:rsidRPr="000F6296" w:rsidRDefault="00DD19FB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58706B4" w14:textId="77777777" w:rsidR="00DD19FB" w:rsidRPr="00DF0CBD" w:rsidRDefault="00DD19F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4818E98D" w14:textId="77777777" w:rsidR="00DD19FB" w:rsidRPr="00DF0CBD" w:rsidRDefault="00DD19F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7EC4AEF8" w14:textId="77777777" w:rsidR="00DD19FB" w:rsidRPr="00DF0CBD" w:rsidRDefault="00DD19FB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A795DBF" w14:textId="77777777" w:rsidR="00DD19FB" w:rsidRPr="00DF0CBD" w:rsidRDefault="00DD19FB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2A961423" w14:textId="77777777" w:rsidR="00DD19FB" w:rsidRDefault="00DD19FB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E0726A" wp14:editId="40923B54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5A49EF" w14:textId="77777777" w:rsidR="00DD19FB" w:rsidRPr="008A7580" w:rsidRDefault="00DD19FB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 الطالبة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ِ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الله استعن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E0726A" id="مربع نص 14" o:spid="_x0000_s1029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15A49EF" w14:textId="77777777" w:rsidR="00DD19FB" w:rsidRPr="008A7580" w:rsidRDefault="00DD19FB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 الطالبة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ِ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الله استعن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4FAD1CB" wp14:editId="654F2F23">
              <wp:simplePos x="0" y="0"/>
              <wp:positionH relativeFrom="column">
                <wp:posOffset>-217170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3106FC" id="Rectangle 5" o:spid="_x0000_s1026" style="position:absolute;left:0;text-align:left;margin-left:-17.1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SJTygOAAAAAMAQAADwAAAGRycy9kb3ducmV2&#10;LnhtbEyPzWrDMBCE74W+g9hCb4lUpzbBsRxKIZdQ+pOm9KpIim1qrYyl2O7bd31qbjvMx+xMsZ1c&#10;ywbbh8ajhIelAGZRe9NgJeH4uVusgYWo0KjWo5XwawNsy9ubQuXGj/hhh0OsGIVgyJWEOsYu5zzo&#10;2joVlr6zSN7Z905Fkn3FTa9GCnctT4TIuFMN0odadfa5tvrncHESknbcp69v+j0dcJd9fbuXsD9q&#10;Ke/vpqcNsGin+A/DXJ+qQ0mdTv6CJrBWwmL1mBBKRkKbZkCsxQrYab6yVAAvC349ovwD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SJTygO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D2"/>
    <w:rsid w:val="00002329"/>
    <w:rsid w:val="00003105"/>
    <w:rsid w:val="00007D32"/>
    <w:rsid w:val="00015274"/>
    <w:rsid w:val="000164C6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15E09"/>
    <w:rsid w:val="0012109F"/>
    <w:rsid w:val="001225ED"/>
    <w:rsid w:val="00135591"/>
    <w:rsid w:val="001464F8"/>
    <w:rsid w:val="00150C7A"/>
    <w:rsid w:val="001648B6"/>
    <w:rsid w:val="0017777D"/>
    <w:rsid w:val="00177FE5"/>
    <w:rsid w:val="00185C0F"/>
    <w:rsid w:val="00192289"/>
    <w:rsid w:val="00197444"/>
    <w:rsid w:val="001A4116"/>
    <w:rsid w:val="001B602D"/>
    <w:rsid w:val="001B7601"/>
    <w:rsid w:val="001C00FA"/>
    <w:rsid w:val="001C44AD"/>
    <w:rsid w:val="001F7E75"/>
    <w:rsid w:val="00201196"/>
    <w:rsid w:val="00201E7C"/>
    <w:rsid w:val="002065CB"/>
    <w:rsid w:val="002218C7"/>
    <w:rsid w:val="002218FC"/>
    <w:rsid w:val="002250E3"/>
    <w:rsid w:val="00234B54"/>
    <w:rsid w:val="00237478"/>
    <w:rsid w:val="002413A2"/>
    <w:rsid w:val="0024538C"/>
    <w:rsid w:val="00296D0C"/>
    <w:rsid w:val="002A0F32"/>
    <w:rsid w:val="002A1481"/>
    <w:rsid w:val="002B4BEE"/>
    <w:rsid w:val="002B7021"/>
    <w:rsid w:val="002C329E"/>
    <w:rsid w:val="002E1504"/>
    <w:rsid w:val="002E33EF"/>
    <w:rsid w:val="002E60A3"/>
    <w:rsid w:val="002F1087"/>
    <w:rsid w:val="0030599D"/>
    <w:rsid w:val="0031049C"/>
    <w:rsid w:val="00312197"/>
    <w:rsid w:val="00341A0F"/>
    <w:rsid w:val="0034305C"/>
    <w:rsid w:val="00350625"/>
    <w:rsid w:val="0035245C"/>
    <w:rsid w:val="00355650"/>
    <w:rsid w:val="00356961"/>
    <w:rsid w:val="0036142F"/>
    <w:rsid w:val="00364B02"/>
    <w:rsid w:val="00374657"/>
    <w:rsid w:val="00377B77"/>
    <w:rsid w:val="00382E54"/>
    <w:rsid w:val="0038643D"/>
    <w:rsid w:val="003923CB"/>
    <w:rsid w:val="003B0BCD"/>
    <w:rsid w:val="003B3A84"/>
    <w:rsid w:val="003D279D"/>
    <w:rsid w:val="003D2D8B"/>
    <w:rsid w:val="003E026B"/>
    <w:rsid w:val="003F2F4F"/>
    <w:rsid w:val="003F65B3"/>
    <w:rsid w:val="003F78D5"/>
    <w:rsid w:val="00400AA7"/>
    <w:rsid w:val="00400BAE"/>
    <w:rsid w:val="00402134"/>
    <w:rsid w:val="00407BA0"/>
    <w:rsid w:val="00433718"/>
    <w:rsid w:val="00445B1A"/>
    <w:rsid w:val="0044766D"/>
    <w:rsid w:val="00452E34"/>
    <w:rsid w:val="0045425D"/>
    <w:rsid w:val="00471286"/>
    <w:rsid w:val="00495CE2"/>
    <w:rsid w:val="004A5331"/>
    <w:rsid w:val="004A5B5A"/>
    <w:rsid w:val="004B4718"/>
    <w:rsid w:val="004C056D"/>
    <w:rsid w:val="004E33A2"/>
    <w:rsid w:val="004E780F"/>
    <w:rsid w:val="004F46A9"/>
    <w:rsid w:val="004F5102"/>
    <w:rsid w:val="004F5121"/>
    <w:rsid w:val="0050465F"/>
    <w:rsid w:val="00505A5D"/>
    <w:rsid w:val="00510DF0"/>
    <w:rsid w:val="00562387"/>
    <w:rsid w:val="0057100C"/>
    <w:rsid w:val="00585967"/>
    <w:rsid w:val="00591E41"/>
    <w:rsid w:val="005938D0"/>
    <w:rsid w:val="005A6742"/>
    <w:rsid w:val="005B1A09"/>
    <w:rsid w:val="005B1DEB"/>
    <w:rsid w:val="005C2CE2"/>
    <w:rsid w:val="005D037F"/>
    <w:rsid w:val="005D0AE8"/>
    <w:rsid w:val="005D5CE9"/>
    <w:rsid w:val="005E32E8"/>
    <w:rsid w:val="005E5532"/>
    <w:rsid w:val="005F0ACE"/>
    <w:rsid w:val="005F31DA"/>
    <w:rsid w:val="005F73FF"/>
    <w:rsid w:val="00603640"/>
    <w:rsid w:val="00621F52"/>
    <w:rsid w:val="00636808"/>
    <w:rsid w:val="00650B02"/>
    <w:rsid w:val="00653F1B"/>
    <w:rsid w:val="00655957"/>
    <w:rsid w:val="00661D21"/>
    <w:rsid w:val="0067012F"/>
    <w:rsid w:val="00672298"/>
    <w:rsid w:val="0067565F"/>
    <w:rsid w:val="00680D03"/>
    <w:rsid w:val="006B3DA1"/>
    <w:rsid w:val="006B4367"/>
    <w:rsid w:val="006B7464"/>
    <w:rsid w:val="006C3C31"/>
    <w:rsid w:val="006D04D5"/>
    <w:rsid w:val="006E2A12"/>
    <w:rsid w:val="006E3825"/>
    <w:rsid w:val="006E6595"/>
    <w:rsid w:val="00704BFD"/>
    <w:rsid w:val="0071080D"/>
    <w:rsid w:val="00742240"/>
    <w:rsid w:val="00754DE3"/>
    <w:rsid w:val="00760000"/>
    <w:rsid w:val="007625AF"/>
    <w:rsid w:val="0076764A"/>
    <w:rsid w:val="0077176D"/>
    <w:rsid w:val="00772164"/>
    <w:rsid w:val="0078097C"/>
    <w:rsid w:val="0078708A"/>
    <w:rsid w:val="007A034C"/>
    <w:rsid w:val="007A27B0"/>
    <w:rsid w:val="007B06B5"/>
    <w:rsid w:val="007B59CF"/>
    <w:rsid w:val="007B7645"/>
    <w:rsid w:val="007C444D"/>
    <w:rsid w:val="007C73DE"/>
    <w:rsid w:val="007D2F0D"/>
    <w:rsid w:val="007D6D04"/>
    <w:rsid w:val="007D7069"/>
    <w:rsid w:val="007E3E03"/>
    <w:rsid w:val="007E6BB4"/>
    <w:rsid w:val="00801F50"/>
    <w:rsid w:val="008020F4"/>
    <w:rsid w:val="0081096D"/>
    <w:rsid w:val="008153A2"/>
    <w:rsid w:val="00816F73"/>
    <w:rsid w:val="00820CEF"/>
    <w:rsid w:val="0082225F"/>
    <w:rsid w:val="00824230"/>
    <w:rsid w:val="0083176D"/>
    <w:rsid w:val="00834B9A"/>
    <w:rsid w:val="00853206"/>
    <w:rsid w:val="008606C7"/>
    <w:rsid w:val="0086432A"/>
    <w:rsid w:val="008663E5"/>
    <w:rsid w:val="008750C3"/>
    <w:rsid w:val="0087704E"/>
    <w:rsid w:val="0088547D"/>
    <w:rsid w:val="00887674"/>
    <w:rsid w:val="00887D39"/>
    <w:rsid w:val="008A7580"/>
    <w:rsid w:val="008C44CF"/>
    <w:rsid w:val="008C777F"/>
    <w:rsid w:val="008E009A"/>
    <w:rsid w:val="008E76C6"/>
    <w:rsid w:val="008F1F9B"/>
    <w:rsid w:val="008F6CD3"/>
    <w:rsid w:val="00901A1B"/>
    <w:rsid w:val="009031AF"/>
    <w:rsid w:val="00903457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77FFD"/>
    <w:rsid w:val="00982434"/>
    <w:rsid w:val="009876BD"/>
    <w:rsid w:val="009949AF"/>
    <w:rsid w:val="0099745C"/>
    <w:rsid w:val="009A4D59"/>
    <w:rsid w:val="009B2A18"/>
    <w:rsid w:val="009C550D"/>
    <w:rsid w:val="009D3EB8"/>
    <w:rsid w:val="009E7C6B"/>
    <w:rsid w:val="00A00FE9"/>
    <w:rsid w:val="00A06306"/>
    <w:rsid w:val="00A07BFB"/>
    <w:rsid w:val="00A168CE"/>
    <w:rsid w:val="00A23BA6"/>
    <w:rsid w:val="00A51794"/>
    <w:rsid w:val="00A6080C"/>
    <w:rsid w:val="00A62FC8"/>
    <w:rsid w:val="00A90042"/>
    <w:rsid w:val="00A91602"/>
    <w:rsid w:val="00A92AB4"/>
    <w:rsid w:val="00A96FBE"/>
    <w:rsid w:val="00AA6805"/>
    <w:rsid w:val="00AA717E"/>
    <w:rsid w:val="00AB30DD"/>
    <w:rsid w:val="00AD615E"/>
    <w:rsid w:val="00AF4ADE"/>
    <w:rsid w:val="00B06F54"/>
    <w:rsid w:val="00B10F0F"/>
    <w:rsid w:val="00B141FF"/>
    <w:rsid w:val="00B259E5"/>
    <w:rsid w:val="00B30234"/>
    <w:rsid w:val="00B46885"/>
    <w:rsid w:val="00B60404"/>
    <w:rsid w:val="00B6635C"/>
    <w:rsid w:val="00B67D79"/>
    <w:rsid w:val="00B71448"/>
    <w:rsid w:val="00B75CE6"/>
    <w:rsid w:val="00BB5298"/>
    <w:rsid w:val="00BD01B9"/>
    <w:rsid w:val="00BD10AB"/>
    <w:rsid w:val="00BD7364"/>
    <w:rsid w:val="00BE4A3F"/>
    <w:rsid w:val="00BF2CA3"/>
    <w:rsid w:val="00BF3A4E"/>
    <w:rsid w:val="00C013F8"/>
    <w:rsid w:val="00C24C88"/>
    <w:rsid w:val="00C366A8"/>
    <w:rsid w:val="00C40699"/>
    <w:rsid w:val="00C44C00"/>
    <w:rsid w:val="00C45DB9"/>
    <w:rsid w:val="00C50983"/>
    <w:rsid w:val="00C5261B"/>
    <w:rsid w:val="00C57F7D"/>
    <w:rsid w:val="00C62543"/>
    <w:rsid w:val="00C62646"/>
    <w:rsid w:val="00C626A7"/>
    <w:rsid w:val="00C845FE"/>
    <w:rsid w:val="00C968F4"/>
    <w:rsid w:val="00CB4425"/>
    <w:rsid w:val="00CB7830"/>
    <w:rsid w:val="00CC1381"/>
    <w:rsid w:val="00CD0299"/>
    <w:rsid w:val="00CE30C6"/>
    <w:rsid w:val="00CF70DF"/>
    <w:rsid w:val="00D1249B"/>
    <w:rsid w:val="00D13D54"/>
    <w:rsid w:val="00D14D29"/>
    <w:rsid w:val="00D345BC"/>
    <w:rsid w:val="00D46309"/>
    <w:rsid w:val="00D60663"/>
    <w:rsid w:val="00D608E2"/>
    <w:rsid w:val="00D60D76"/>
    <w:rsid w:val="00D60F48"/>
    <w:rsid w:val="00D65313"/>
    <w:rsid w:val="00D714D2"/>
    <w:rsid w:val="00D76C43"/>
    <w:rsid w:val="00D841D2"/>
    <w:rsid w:val="00D85A04"/>
    <w:rsid w:val="00D909C6"/>
    <w:rsid w:val="00D941D6"/>
    <w:rsid w:val="00D94ABD"/>
    <w:rsid w:val="00D97190"/>
    <w:rsid w:val="00DB32ED"/>
    <w:rsid w:val="00DB6113"/>
    <w:rsid w:val="00DC2585"/>
    <w:rsid w:val="00DD19FB"/>
    <w:rsid w:val="00DE2196"/>
    <w:rsid w:val="00DF0CBD"/>
    <w:rsid w:val="00DF7891"/>
    <w:rsid w:val="00E133DB"/>
    <w:rsid w:val="00E137D8"/>
    <w:rsid w:val="00E14777"/>
    <w:rsid w:val="00E17E4F"/>
    <w:rsid w:val="00E25169"/>
    <w:rsid w:val="00E32373"/>
    <w:rsid w:val="00E34474"/>
    <w:rsid w:val="00E6016B"/>
    <w:rsid w:val="00E658DC"/>
    <w:rsid w:val="00E7039C"/>
    <w:rsid w:val="00E766DB"/>
    <w:rsid w:val="00E86356"/>
    <w:rsid w:val="00EA1F9A"/>
    <w:rsid w:val="00EB1FD7"/>
    <w:rsid w:val="00EB3710"/>
    <w:rsid w:val="00EB4384"/>
    <w:rsid w:val="00EC6AB2"/>
    <w:rsid w:val="00ED18C7"/>
    <w:rsid w:val="00ED3CB3"/>
    <w:rsid w:val="00EE2A24"/>
    <w:rsid w:val="00EF69D5"/>
    <w:rsid w:val="00F02D6E"/>
    <w:rsid w:val="00F03430"/>
    <w:rsid w:val="00F070B2"/>
    <w:rsid w:val="00F31B5E"/>
    <w:rsid w:val="00F32266"/>
    <w:rsid w:val="00F3295A"/>
    <w:rsid w:val="00F337FB"/>
    <w:rsid w:val="00F35F4F"/>
    <w:rsid w:val="00F40688"/>
    <w:rsid w:val="00F43BF8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72A4673"/>
  <w15:docId w15:val="{A81B656A-0AD7-4326-9C80-ABEEF18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character" w:styleId="a6">
    <w:name w:val="annotation reference"/>
    <w:basedOn w:val="a0"/>
    <w:semiHidden/>
    <w:unhideWhenUsed/>
    <w:rsid w:val="00C968F4"/>
    <w:rPr>
      <w:sz w:val="16"/>
      <w:szCs w:val="16"/>
    </w:rPr>
  </w:style>
  <w:style w:type="paragraph" w:styleId="a7">
    <w:name w:val="annotation text"/>
    <w:basedOn w:val="a"/>
    <w:link w:val="Char2"/>
    <w:semiHidden/>
    <w:unhideWhenUsed/>
    <w:rsid w:val="00C968F4"/>
  </w:style>
  <w:style w:type="character" w:customStyle="1" w:styleId="Char2">
    <w:name w:val="نص تعليق Char"/>
    <w:basedOn w:val="a0"/>
    <w:link w:val="a7"/>
    <w:semiHidden/>
    <w:rsid w:val="00C968F4"/>
    <w:rPr>
      <w:noProof/>
      <w:lang w:eastAsia="ar-SA"/>
    </w:rPr>
  </w:style>
  <w:style w:type="paragraph" w:styleId="a8">
    <w:name w:val="annotation subject"/>
    <w:basedOn w:val="a7"/>
    <w:next w:val="a7"/>
    <w:link w:val="Char3"/>
    <w:semiHidden/>
    <w:unhideWhenUsed/>
    <w:rsid w:val="00C968F4"/>
    <w:rPr>
      <w:b/>
      <w:bCs/>
    </w:rPr>
  </w:style>
  <w:style w:type="character" w:customStyle="1" w:styleId="Char3">
    <w:name w:val="موضوع تعليق Char"/>
    <w:basedOn w:val="Char2"/>
    <w:link w:val="a8"/>
    <w:semiHidden/>
    <w:rsid w:val="00C968F4"/>
    <w:rPr>
      <w:b/>
      <w:bCs/>
      <w:noProof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441\&#1593;&#1576;&#1583;&#1575;&#1604;&#1585;&#1581;&#1605;&#1606;\&#1579;&#1575;&#1604;&#1579;\&#1575;&#1604;&#1606;&#1605;&#1608;&#1584;&#1580;%20&#1575;&#1604;&#1571;&#1608;&#1604;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2EFF4-6762-4FDD-AC93-8CB0DD553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النموذج الأول</Template>
  <TotalTime>3650</TotalTime>
  <Pages>1</Pages>
  <Words>1171</Words>
  <Characters>6675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/>
  <LinksUpToDate>false</LinksUpToDate>
  <CharactersWithSpaces>7831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احمد</dc:creator>
  <cp:lastModifiedBy>AD</cp:lastModifiedBy>
  <cp:revision>61</cp:revision>
  <cp:lastPrinted>2020-01-03T13:56:00Z</cp:lastPrinted>
  <dcterms:created xsi:type="dcterms:W3CDTF">2019-12-07T11:57:00Z</dcterms:created>
  <dcterms:modified xsi:type="dcterms:W3CDTF">2020-01-03T13:56:00Z</dcterms:modified>
</cp:coreProperties>
</file>