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626"/>
        <w:bidiVisual/>
        <w:tblW w:w="10915" w:type="dxa"/>
        <w:tblBorders>
          <w:top w:val="thinThickLargeGap" w:sz="18" w:space="0" w:color="auto"/>
          <w:left w:val="thickThinLargeGap" w:sz="18" w:space="0" w:color="auto"/>
          <w:bottom w:val="thickThinLargeGap" w:sz="18" w:space="0" w:color="auto"/>
          <w:right w:val="thinThickLarge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915"/>
        <w:gridCol w:w="2590"/>
      </w:tblGrid>
      <w:tr w:rsidR="00313E77" w:rsidRPr="004A5331" w14:paraId="36536FD6" w14:textId="77777777" w:rsidTr="00371BD8">
        <w:trPr>
          <w:cantSplit/>
          <w:trHeight w:val="2060"/>
        </w:trPr>
        <w:tc>
          <w:tcPr>
            <w:tcW w:w="241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single" w:sz="4" w:space="0" w:color="auto"/>
            </w:tcBorders>
            <w:vAlign w:val="center"/>
          </w:tcPr>
          <w:p w14:paraId="34635916" w14:textId="77777777" w:rsidR="00313E77" w:rsidRPr="00CF70DF" w:rsidRDefault="00313E77" w:rsidP="00313E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BCC5B4E" wp14:editId="79D799EC">
                  <wp:extent cx="1315735" cy="1160890"/>
                  <wp:effectExtent l="0" t="0" r="0" b="1270"/>
                  <wp:docPr id="22" name="صورة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44" cy="121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38E3BA" wp14:editId="24852D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-573405</wp:posOffset>
                      </wp:positionV>
                      <wp:extent cx="1595755" cy="1440180"/>
                      <wp:effectExtent l="10795" t="10795" r="12700" b="635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575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0096F" w14:textId="77777777" w:rsidR="00313E77" w:rsidRDefault="00313E77" w:rsidP="006C55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38E3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23pt;margin-top:-45.15pt;width:125.65pt;height:1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2DFgIAACw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">
                      <v:textbox>
                        <w:txbxContent>
                          <w:p w14:paraId="6690096F" w14:textId="77777777" w:rsidR="00313E77" w:rsidRDefault="00313E77" w:rsidP="006C55B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6" w:space="0" w:color="auto"/>
              <w:right w:val="thickThinLargeGap" w:sz="24" w:space="0" w:color="auto"/>
            </w:tcBorders>
            <w:vAlign w:val="center"/>
          </w:tcPr>
          <w:p w14:paraId="34F3A96F" w14:textId="5AC63D19" w:rsidR="001A0BBE" w:rsidRPr="00E74FC6" w:rsidRDefault="00313E77" w:rsidP="00E74FC6">
            <w:pPr>
              <w:pStyle w:val="4"/>
              <w:rPr>
                <w:rFonts w:cs="mohammad bold art 1"/>
                <w:sz w:val="28"/>
                <w:szCs w:val="28"/>
                <w:rtl/>
              </w:rPr>
            </w:pPr>
            <w:r w:rsidRPr="00E74FC6">
              <w:rPr>
                <w:rFonts w:cs="mohammad bold art 1" w:hint="cs"/>
                <w:b w:val="0"/>
                <w:bCs w:val="0"/>
                <w:sz w:val="28"/>
                <w:szCs w:val="28"/>
                <w:rtl/>
              </w:rPr>
              <w:t>أسئلة اختبار الفترة</w:t>
            </w:r>
            <w:r w:rsidRPr="00E74FC6">
              <w:rPr>
                <w:rFonts w:cs="mohammad bold art 1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cs="mohammad bold art 1" w:hint="cs"/>
                  <w:sz w:val="28"/>
                  <w:szCs w:val="28"/>
                  <w:rtl/>
                </w:rPr>
                <w:id w:val="-1971122405"/>
                <w:placeholder>
                  <w:docPart w:val="94D8208633F340CF9B1E4782DF15A752"/>
                </w:placeholder>
              </w:sdtPr>
              <w:sdtEndPr/>
              <w:sdtContent>
                <w:r w:rsidR="00AA5050" w:rsidRPr="00E74FC6">
                  <w:rPr>
                    <w:rFonts w:cs="mohammad bold art 1" w:hint="cs"/>
                    <w:sz w:val="28"/>
                    <w:szCs w:val="28"/>
                    <w:rtl/>
                  </w:rPr>
                  <w:t>الثانية</w:t>
                </w:r>
              </w:sdtContent>
            </w:sdt>
          </w:p>
          <w:p w14:paraId="02B7DD6C" w14:textId="2F4F3E8B" w:rsidR="00313E77" w:rsidRPr="00E74FC6" w:rsidRDefault="00313E77" w:rsidP="00E74FC6">
            <w:pPr>
              <w:pStyle w:val="4"/>
              <w:rPr>
                <w:rFonts w:cs="mohammad bold art 1"/>
                <w:b w:val="0"/>
                <w:bCs w:val="0"/>
                <w:sz w:val="28"/>
                <w:szCs w:val="28"/>
                <w:rtl/>
              </w:rPr>
            </w:pPr>
            <w:r w:rsidRPr="00E74FC6">
              <w:rPr>
                <w:rFonts w:cs="mohammad bold art 1" w:hint="cs"/>
                <w:b w:val="0"/>
                <w:bCs w:val="0"/>
                <w:sz w:val="28"/>
                <w:szCs w:val="28"/>
                <w:rtl/>
              </w:rPr>
              <w:t xml:space="preserve">الفصل الدراسي </w:t>
            </w:r>
            <w:sdt>
              <w:sdtPr>
                <w:rPr>
                  <w:rFonts w:cs="mohammad bold art 1" w:hint="cs"/>
                  <w:b w:val="0"/>
                  <w:bCs w:val="0"/>
                  <w:sz w:val="28"/>
                  <w:szCs w:val="28"/>
                  <w:rtl/>
                </w:rPr>
                <w:id w:val="137225169"/>
                <w:placeholder>
                  <w:docPart w:val="94D8208633F340CF9B1E4782DF15A752"/>
                </w:placeholder>
              </w:sdtPr>
              <w:sdtEndPr/>
              <w:sdtContent>
                <w:r w:rsidR="00F4373A" w:rsidRPr="00E74FC6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الثالث</w:t>
                </w:r>
              </w:sdtContent>
            </w:sdt>
            <w:r w:rsidRPr="00E74FC6">
              <w:rPr>
                <w:rFonts w:cs="mohammad bold art 1" w:hint="cs"/>
                <w:b w:val="0"/>
                <w:bCs w:val="0"/>
                <w:sz w:val="28"/>
                <w:szCs w:val="28"/>
                <w:rtl/>
              </w:rPr>
              <w:t xml:space="preserve">  للعام الدراسي</w:t>
            </w:r>
            <w:sdt>
              <w:sdtPr>
                <w:rPr>
                  <w:rFonts w:cs="mohammad bold art 1" w:hint="cs"/>
                  <w:b w:val="0"/>
                  <w:bCs w:val="0"/>
                  <w:sz w:val="28"/>
                  <w:szCs w:val="28"/>
                  <w:rtl/>
                </w:rPr>
                <w:id w:val="743386540"/>
                <w:placeholder>
                  <w:docPart w:val="94D8208633F340CF9B1E4782DF15A752"/>
                </w:placeholder>
              </w:sdtPr>
              <w:sdtEndPr/>
              <w:sdtContent>
                <w:r w:rsidR="001A0BBE" w:rsidRPr="00E74FC6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 xml:space="preserve"> </w:t>
                </w:r>
                <w:r w:rsidR="0076343A" w:rsidRPr="00E74FC6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1443هـ</w:t>
                </w:r>
              </w:sdtContent>
            </w:sdt>
          </w:p>
          <w:p w14:paraId="62B62065" w14:textId="7609DF5F" w:rsidR="00313E77" w:rsidRPr="00E74FC6" w:rsidRDefault="00313E77" w:rsidP="00E74FC6">
            <w:pPr>
              <w:jc w:val="center"/>
              <w:rPr>
                <w:rFonts w:ascii="Times New Roman" w:eastAsia="Times New Roman" w:hAnsi="Times New Roman" w:cs="mohammad bold art 1"/>
                <w:noProof/>
                <w:rtl/>
                <w:lang w:eastAsia="ar-SA"/>
              </w:rPr>
            </w:pPr>
            <w:r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المادة</w:t>
            </w:r>
            <w:sdt>
              <w:sdtPr>
                <w:rPr>
                  <w:rFonts w:ascii="Times New Roman" w:eastAsia="Times New Roman" w:hAnsi="Times New Roman" w:cs="mohammad bold art 1" w:hint="cs"/>
                  <w:noProof/>
                  <w:rtl/>
                  <w:lang w:eastAsia="ar-SA"/>
                </w:rPr>
                <w:id w:val="2131122639"/>
                <w:placeholder>
                  <w:docPart w:val="94D8208633F340CF9B1E4782DF15A752"/>
                </w:placeholder>
              </w:sdtPr>
              <w:sdtEndPr/>
              <w:sdtContent>
                <w:r w:rsidRPr="00E74FC6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:</w:t>
                </w:r>
                <w:r w:rsidR="001A0BBE" w:rsidRPr="00E74FC6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 xml:space="preserve">  </w:t>
                </w:r>
                <w:r w:rsidR="00F4373A" w:rsidRPr="00E74FC6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ل</w:t>
                </w:r>
                <w:r w:rsidR="00E22042" w:rsidRPr="00E74FC6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غ</w:t>
                </w:r>
                <w:r w:rsidR="00F4373A" w:rsidRPr="00E74FC6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ة عربية</w:t>
                </w:r>
                <w:r w:rsidR="001A0BBE" w:rsidRPr="00E74FC6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 xml:space="preserve">     </w:t>
                </w:r>
              </w:sdtContent>
            </w:sdt>
            <w:r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الصف </w:t>
            </w:r>
            <w:r w:rsidR="0076343A"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: </w:t>
            </w:r>
            <w:r w:rsidR="00974997"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الخامس</w:t>
            </w:r>
            <w:r w:rsidR="00F4373A"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الابتدائي</w:t>
            </w:r>
          </w:p>
          <w:p w14:paraId="0005AA53" w14:textId="7831F349" w:rsidR="00313E77" w:rsidRPr="0042788E" w:rsidRDefault="00313E77" w:rsidP="00E74FC6">
            <w:pPr>
              <w:jc w:val="center"/>
              <w:rPr>
                <w:rFonts w:ascii="Times New Roman" w:eastAsia="Times New Roman" w:hAnsi="Times New Roman" w:cs="mohammad bold art 1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اليوم والتاريخ</w:t>
            </w:r>
            <w:r w:rsidR="0076343A"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: </w:t>
            </w:r>
            <w:r w:rsidR="00E74FC6"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الخميس</w:t>
            </w:r>
            <w:r w:rsidR="0076343A"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</w:t>
            </w:r>
            <w:r w:rsidR="00E74FC6"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3</w:t>
            </w:r>
            <w:r w:rsidR="0076343A"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/</w:t>
            </w:r>
            <w:r w:rsidR="00E74FC6"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11</w:t>
            </w:r>
            <w:r w:rsidR="0076343A" w:rsidRPr="00E74FC6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/1443 هـ</w:t>
            </w:r>
          </w:p>
        </w:tc>
        <w:tc>
          <w:tcPr>
            <w:tcW w:w="259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thickThinLargeGap" w:sz="24" w:space="0" w:color="auto"/>
            </w:tcBorders>
          </w:tcPr>
          <w:p w14:paraId="7463DE48" w14:textId="77777777" w:rsidR="00313E77" w:rsidRPr="00A10559" w:rsidRDefault="00313E77" w:rsidP="00313E77">
            <w:pPr>
              <w:pStyle w:val="4"/>
              <w:tabs>
                <w:tab w:val="left" w:pos="2541"/>
              </w:tabs>
              <w:rPr>
                <w:rFonts w:cs="mohammad bold art 1"/>
                <w:sz w:val="22"/>
                <w:szCs w:val="22"/>
                <w:rtl/>
              </w:rPr>
            </w:pPr>
            <w:r w:rsidRPr="00A10559">
              <w:rPr>
                <w:rFonts w:cs="mohammad bold art 1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74624" behindDoc="1" locked="0" layoutInCell="1" allowOverlap="1" wp14:anchorId="24208382" wp14:editId="0E61E12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247650</wp:posOffset>
                  </wp:positionV>
                  <wp:extent cx="1311910" cy="1446530"/>
                  <wp:effectExtent l="0" t="0" r="2540" b="1270"/>
                  <wp:wrapTight wrapText="bothSides">
                    <wp:wrapPolygon edited="0">
                      <wp:start x="15369" y="0"/>
                      <wp:lineTo x="14428" y="1707"/>
                      <wp:lineTo x="14428" y="4551"/>
                      <wp:lineTo x="9096" y="4551"/>
                      <wp:lineTo x="5332" y="6543"/>
                      <wp:lineTo x="5332" y="9103"/>
                      <wp:lineTo x="4077" y="9956"/>
                      <wp:lineTo x="1255" y="13085"/>
                      <wp:lineTo x="0" y="17637"/>
                      <wp:lineTo x="0" y="19343"/>
                      <wp:lineTo x="9096" y="21335"/>
                      <wp:lineTo x="12232" y="21335"/>
                      <wp:lineTo x="21328" y="19343"/>
                      <wp:lineTo x="21328" y="16783"/>
                      <wp:lineTo x="19760" y="13654"/>
                      <wp:lineTo x="18505" y="9103"/>
                      <wp:lineTo x="17564" y="1138"/>
                      <wp:lineTo x="16937" y="0"/>
                      <wp:lineTo x="15369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st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E77" w:rsidRPr="004A5331" w14:paraId="1D346FF1" w14:textId="77777777" w:rsidTr="00371BD8">
        <w:trPr>
          <w:cantSplit/>
          <w:trHeight w:val="521"/>
        </w:trPr>
        <w:tc>
          <w:tcPr>
            <w:tcW w:w="2410" w:type="dxa"/>
            <w:vMerge/>
            <w:tcBorders>
              <w:left w:val="thickThinLargeGap" w:sz="24" w:space="0" w:color="auto"/>
              <w:right w:val="single" w:sz="4" w:space="0" w:color="auto"/>
            </w:tcBorders>
            <w:vAlign w:val="center"/>
          </w:tcPr>
          <w:p w14:paraId="39F639F0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61973D2" w14:textId="54AEF47A" w:rsidR="00313E77" w:rsidRPr="001A0BBE" w:rsidRDefault="00313E77" w:rsidP="008957FC">
            <w:pPr>
              <w:pStyle w:val="4"/>
              <w:jc w:val="left"/>
              <w:rPr>
                <w:rFonts w:cs="AL-Mohanad Bold"/>
                <w:b w:val="0"/>
                <w:bCs w:val="0"/>
                <w:sz w:val="26"/>
                <w:szCs w:val="32"/>
              </w:rPr>
            </w:pPr>
            <w:r w:rsidRPr="008957FC">
              <w:rPr>
                <w:rFonts w:cs="MCS Jeddah S_U normal." w:hint="cs"/>
                <w:b w:val="0"/>
                <w:bCs w:val="0"/>
                <w:sz w:val="16"/>
                <w:szCs w:val="32"/>
                <w:rtl/>
              </w:rPr>
              <w:t xml:space="preserve">اسم الطالبة </w:t>
            </w:r>
            <w:r w:rsidRPr="00A96CC2">
              <w:rPr>
                <w:rFonts w:cs="MCS Jeddah S_U normal." w:hint="cs"/>
                <w:b w:val="0"/>
                <w:bCs w:val="0"/>
                <w:sz w:val="44"/>
                <w:szCs w:val="50"/>
                <w:rtl/>
              </w:rPr>
              <w:t>:</w:t>
            </w:r>
            <w:r w:rsidRPr="00A96CC2">
              <w:rPr>
                <w:rFonts w:cs="mohammad bold art 1" w:hint="cs"/>
                <w:b w:val="0"/>
                <w:bCs w:val="0"/>
                <w:sz w:val="44"/>
                <w:szCs w:val="144"/>
                <w:rtl/>
              </w:rPr>
              <w:t xml:space="preserve"> </w:t>
            </w:r>
            <w:sdt>
              <w:sdtPr>
                <w:rPr>
                  <w:rFonts w:cs="mohammad bold art 1" w:hint="cs"/>
                  <w:b w:val="0"/>
                  <w:bCs w:val="0"/>
                  <w:color w:val="F2F2F2" w:themeColor="background1" w:themeShade="F2"/>
                  <w:sz w:val="52"/>
                  <w:szCs w:val="160"/>
                  <w:rtl/>
                </w:rPr>
                <w:id w:val="691888070"/>
                <w:placeholder>
                  <w:docPart w:val="94D8208633F340CF9B1E4782DF15A752"/>
                </w:placeholder>
              </w:sdtPr>
              <w:sdtEndPr>
                <w:rPr>
                  <w:rFonts w:cs="AL-Mohanad Bold" w:hint="default"/>
                  <w:color w:val="auto"/>
                  <w:sz w:val="72"/>
                  <w:szCs w:val="50"/>
                </w:rPr>
              </w:sdtEndPr>
              <w:sdtContent>
                <w:sdt>
                  <w:sdtPr>
                    <w:rPr>
                      <w:rFonts w:cs="mohammad bold art 1" w:hint="cs"/>
                      <w:b w:val="0"/>
                      <w:bCs w:val="0"/>
                      <w:color w:val="F2F2F2" w:themeColor="background1" w:themeShade="F2"/>
                      <w:sz w:val="52"/>
                      <w:szCs w:val="160"/>
                      <w:rtl/>
                    </w:rPr>
                    <w:id w:val="1994990504"/>
                    <w:placeholder>
                      <w:docPart w:val="94D8208633F340CF9B1E4782DF15A752"/>
                    </w:placeholder>
                  </w:sdtPr>
                  <w:sdtEndPr>
                    <w:rPr>
                      <w:rFonts w:cs="AL-Mohanad Bold" w:hint="default"/>
                      <w:color w:val="auto"/>
                      <w:sz w:val="72"/>
                      <w:szCs w:val="50"/>
                    </w:rPr>
                  </w:sdtEndPr>
                  <w:sdtContent>
                    <w:r w:rsidR="00A96CC2" w:rsidRPr="00A96CC2">
                      <w:rPr>
                        <w:rFonts w:cs="mohammad bold art 1" w:hint="cs"/>
                        <w:b w:val="0"/>
                        <w:bCs w:val="0"/>
                        <w:sz w:val="32"/>
                        <w:szCs w:val="32"/>
                        <w:rtl/>
                      </w:rPr>
                      <w:t xml:space="preserve">أمل سمران الحربي </w:t>
                    </w:r>
                  </w:sdtContent>
                </w:sdt>
              </w:sdtContent>
            </w:sdt>
          </w:p>
        </w:tc>
        <w:tc>
          <w:tcPr>
            <w:tcW w:w="2590" w:type="dxa"/>
            <w:vMerge/>
            <w:tcBorders>
              <w:left w:val="thickThinLargeGap" w:sz="24" w:space="0" w:color="auto"/>
              <w:right w:val="thickThinLargeGap" w:sz="24" w:space="0" w:color="auto"/>
            </w:tcBorders>
          </w:tcPr>
          <w:p w14:paraId="097D0BA5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  <w:tr w:rsidR="00313E77" w:rsidRPr="004A5331" w14:paraId="12276966" w14:textId="77777777" w:rsidTr="00371BD8">
        <w:trPr>
          <w:cantSplit/>
          <w:trHeight w:val="460"/>
        </w:trPr>
        <w:tc>
          <w:tcPr>
            <w:tcW w:w="2410" w:type="dxa"/>
            <w:vMerge/>
            <w:tcBorders>
              <w:left w:val="thickThin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14:paraId="7FB73076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single" w:sz="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31CB1CBF" w14:textId="18FA4D1F" w:rsidR="00313E77" w:rsidRPr="001A0BBE" w:rsidRDefault="00313E77" w:rsidP="008957FC">
            <w:pPr>
              <w:pStyle w:val="4"/>
              <w:rPr>
                <w:rFonts w:cs="mohammad bold art 1"/>
                <w:b w:val="0"/>
                <w:bCs w:val="0"/>
                <w:sz w:val="14"/>
                <w:szCs w:val="30"/>
                <w:rtl/>
              </w:rPr>
            </w:pPr>
            <w:r w:rsidRPr="008957FC">
              <w:rPr>
                <w:rFonts w:cs="MCS Jeddah S_U normal." w:hint="cs"/>
                <w:b w:val="0"/>
                <w:bCs w:val="0"/>
                <w:sz w:val="14"/>
                <w:szCs w:val="30"/>
                <w:rtl/>
              </w:rPr>
              <w:t>الدرجة:</w:t>
            </w:r>
            <w:r w:rsidR="008957FC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76343A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(     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 (</w:t>
            </w:r>
            <w:r w:rsidR="008957FC" w:rsidRPr="001A0BBE">
              <w:rPr>
                <w:rFonts w:cs="mohammad bold art 1" w:hint="cs"/>
                <w:sz w:val="10"/>
                <w:szCs w:val="10"/>
                <w:rtl/>
              </w:rPr>
              <w:t>.....</w:t>
            </w:r>
            <w:r w:rsidR="008957FC">
              <w:rPr>
                <w:rFonts w:cs="mohammad bold art 1" w:hint="cs"/>
                <w:sz w:val="10"/>
                <w:szCs w:val="10"/>
                <w:rtl/>
              </w:rPr>
              <w:t>.........................................................................................................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</w:t>
            </w:r>
          </w:p>
        </w:tc>
        <w:tc>
          <w:tcPr>
            <w:tcW w:w="2590" w:type="dxa"/>
            <w:vMerge/>
            <w:tcBorders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581AAB38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</w:tbl>
    <w:p w14:paraId="0A5DE87A" w14:textId="77777777" w:rsidR="00F4373A" w:rsidRDefault="00F4373A" w:rsidP="006C55BF">
      <w:pPr>
        <w:spacing w:line="240" w:lineRule="auto"/>
        <w:rPr>
          <w:rFonts w:cs="PT Bold Heading" w:hint="cs"/>
          <w:u w:val="single"/>
          <w:rtl/>
        </w:rPr>
      </w:pPr>
    </w:p>
    <w:tbl>
      <w:tblPr>
        <w:tblStyle w:val="TableGrid"/>
        <w:tblpPr w:vertAnchor="text" w:horzAnchor="margin" w:tblpY="107"/>
        <w:tblOverlap w:val="never"/>
        <w:tblW w:w="1293" w:type="dxa"/>
        <w:tblInd w:w="0" w:type="dxa"/>
        <w:tblCellMar>
          <w:left w:w="115" w:type="dxa"/>
          <w:bottom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293"/>
      </w:tblGrid>
      <w:tr w:rsidR="00C66017" w14:paraId="34D60BD3" w14:textId="77777777" w:rsidTr="00C66017">
        <w:trPr>
          <w:trHeight w:val="660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E238348" w14:textId="77777777" w:rsidR="00C66017" w:rsidRDefault="00C66017" w:rsidP="00C66017">
            <w:pPr>
              <w:bidi w:val="0"/>
              <w:ind w:left="68"/>
              <w:jc w:val="center"/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9075FF" wp14:editId="4B0B7108">
                      <wp:extent cx="155448" cy="9144"/>
                      <wp:effectExtent l="0" t="0" r="0" b="0"/>
                      <wp:docPr id="40595" name="Group 4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48" cy="9144"/>
                                <a:chOff x="0" y="0"/>
                                <a:chExt cx="155448" cy="9144"/>
                              </a:xfrm>
                            </wpg:grpSpPr>
                            <wps:wsp>
                              <wps:cNvPr id="46251" name="Shape 46251"/>
                              <wps:cNvSpPr/>
                              <wps:spPr>
                                <a:xfrm>
                                  <a:off x="0" y="0"/>
                                  <a:ext cx="1554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48" h="9144">
                                      <a:moveTo>
                                        <a:pt x="0" y="0"/>
                                      </a:moveTo>
                                      <a:lnTo>
                                        <a:pt x="155448" y="0"/>
                                      </a:lnTo>
                                      <a:lnTo>
                                        <a:pt x="1554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02A9AF" id="Group 40595" o:spid="_x0000_s1026" style="width:12.25pt;height:.7pt;mso-position-horizontal-relative:char;mso-position-vertical-relative:line" coordsize="1554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">
                      <v:shape id="Shape 46251" o:spid="_x0000_s1027" style="position:absolute;width:155448;height:9144;visibility:visible;mso-wrap-style:square;v-text-anchor:top" coordsize="1554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" path="m,l155448,r,9144l,9144,,e" fillcolor="black" stroked="f" strokeweight="0">
                        <v:path arrowok="t" textboxrect="0,0,155448,9144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704362" w14:textId="2697CD1D" w:rsidR="00C66017" w:rsidRDefault="00A96CC2" w:rsidP="00C66017">
            <w:pPr>
              <w:bidi w:val="0"/>
              <w:ind w:left="4"/>
              <w:jc w:val="center"/>
            </w:pPr>
            <w:r>
              <w:rPr>
                <w:rFonts w:ascii="Cambria Math" w:eastAsia="Cambria Math" w:hAnsi="Cambria Math" w:cs="Cambria Math"/>
                <w:sz w:val="22"/>
              </w:rPr>
              <w:t>16</w:t>
            </w:r>
          </w:p>
        </w:tc>
      </w:tr>
    </w:tbl>
    <w:p w14:paraId="4E6ED5F4" w14:textId="4FAC4764" w:rsidR="00B80897" w:rsidRPr="00757500" w:rsidRDefault="00F11552" w:rsidP="006C55BF">
      <w:pPr>
        <w:spacing w:line="240" w:lineRule="auto"/>
        <w:rPr>
          <w:rFonts w:cs="mohammad bold art 1"/>
        </w:rPr>
      </w:pPr>
      <w:r w:rsidRPr="00757500">
        <w:rPr>
          <w:rFonts w:cs="PT Bold Heading" w:hint="cs"/>
          <w:u w:val="single"/>
          <w:rtl/>
        </w:rPr>
        <w:t xml:space="preserve">السؤال </w:t>
      </w:r>
      <w:proofErr w:type="gramStart"/>
      <w:r w:rsidRPr="00757500">
        <w:rPr>
          <w:rFonts w:cs="PT Bold Heading" w:hint="cs"/>
          <w:u w:val="single"/>
          <w:rtl/>
        </w:rPr>
        <w:t>الأول :</w:t>
      </w:r>
      <w:proofErr w:type="gramEnd"/>
      <w:r w:rsidRPr="00757500">
        <w:rPr>
          <w:rFonts w:cs="mohammad bold art 1" w:hint="cs"/>
          <w:rtl/>
        </w:rPr>
        <w:t xml:space="preserve"> </w:t>
      </w:r>
      <w:r w:rsidR="00BE3101" w:rsidRPr="00757500">
        <w:rPr>
          <w:rFonts w:cs="mohammad bold art 1" w:hint="cs"/>
          <w:rtl/>
        </w:rPr>
        <w:t>اخت</w:t>
      </w:r>
      <w:r w:rsidR="00F4373A" w:rsidRPr="00757500">
        <w:rPr>
          <w:rFonts w:cs="mohammad bold art 1" w:hint="cs"/>
          <w:rtl/>
        </w:rPr>
        <w:t>ا</w:t>
      </w:r>
      <w:r w:rsidR="00BE3101" w:rsidRPr="00757500">
        <w:rPr>
          <w:rFonts w:cs="mohammad bold art 1" w:hint="cs"/>
          <w:rtl/>
        </w:rPr>
        <w:t xml:space="preserve">ر </w:t>
      </w:r>
      <w:r w:rsidR="00F4373A" w:rsidRPr="00757500">
        <w:rPr>
          <w:rFonts w:cs="mohammad bold art 1" w:hint="cs"/>
          <w:rtl/>
        </w:rPr>
        <w:t xml:space="preserve">ي </w:t>
      </w:r>
      <w:r w:rsidR="00BE3101" w:rsidRPr="00757500">
        <w:rPr>
          <w:rFonts w:cs="mohammad bold art 1" w:hint="cs"/>
          <w:rtl/>
        </w:rPr>
        <w:t>الإجابة الصحيحة من بين الخيارات لتصبح العبارة صحيحة</w:t>
      </w:r>
      <w:r w:rsidR="00407431" w:rsidRPr="00757500">
        <w:rPr>
          <w:rFonts w:cs="mohammad bold art 1" w:hint="cs"/>
          <w:rtl/>
        </w:rPr>
        <w:t xml:space="preserve">: </w:t>
      </w:r>
    </w:p>
    <w:tbl>
      <w:tblPr>
        <w:tblStyle w:val="TableGrid"/>
        <w:tblW w:w="10194" w:type="dxa"/>
        <w:tblInd w:w="275" w:type="dxa"/>
        <w:tblCellMar>
          <w:top w:w="6" w:type="dxa"/>
          <w:left w:w="14" w:type="dxa"/>
          <w:bottom w:w="4" w:type="dxa"/>
          <w:right w:w="104" w:type="dxa"/>
        </w:tblCellMar>
        <w:tblLook w:val="04A0" w:firstRow="1" w:lastRow="0" w:firstColumn="1" w:lastColumn="0" w:noHBand="0" w:noVBand="1"/>
      </w:tblPr>
      <w:tblGrid>
        <w:gridCol w:w="2424"/>
        <w:gridCol w:w="322"/>
        <w:gridCol w:w="1915"/>
        <w:gridCol w:w="7"/>
        <w:gridCol w:w="534"/>
        <w:gridCol w:w="8"/>
        <w:gridCol w:w="2045"/>
        <w:gridCol w:w="16"/>
        <w:gridCol w:w="534"/>
        <w:gridCol w:w="11"/>
        <w:gridCol w:w="1863"/>
        <w:gridCol w:w="19"/>
        <w:gridCol w:w="473"/>
        <w:gridCol w:w="23"/>
      </w:tblGrid>
      <w:tr w:rsidR="00F4373A" w:rsidRPr="00757500" w14:paraId="3F88F74F" w14:textId="77777777" w:rsidTr="00A96CC2">
        <w:trPr>
          <w:trHeight w:val="440"/>
        </w:trPr>
        <w:tc>
          <w:tcPr>
            <w:tcW w:w="969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37FD54" w14:textId="20965E71" w:rsidR="00F4373A" w:rsidRPr="00757500" w:rsidRDefault="00974997" w:rsidP="009B5911">
            <w:pPr>
              <w:ind w:left="1"/>
              <w:rPr>
                <w:rtl/>
              </w:rPr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 xml:space="preserve">أي مما يلي من الأفعال </w:t>
            </w:r>
            <w:proofErr w:type="gramStart"/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الخمسة :</w:t>
            </w:r>
            <w:proofErr w:type="gramEnd"/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8FE517D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1</w:t>
            </w:r>
          </w:p>
        </w:tc>
      </w:tr>
      <w:tr w:rsidR="00F4373A" w:rsidRPr="00757500" w14:paraId="22BFD085" w14:textId="77777777" w:rsidTr="00A96CC2">
        <w:trPr>
          <w:trHeight w:val="44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75CF" w14:textId="4E6CCA79" w:rsidR="00F4373A" w:rsidRPr="00757500" w:rsidRDefault="00974997" w:rsidP="00974997">
            <w:pPr>
              <w:ind w:right="96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يدعو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2D16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8940" w14:textId="0FD4C568" w:rsidR="00F4373A" w:rsidRPr="00757500" w:rsidRDefault="00974997" w:rsidP="009B5911">
            <w:pPr>
              <w:ind w:right="295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يسعى</w:t>
            </w: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1113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E1EA" w14:textId="09DA2EF8" w:rsidR="00F4373A" w:rsidRPr="00757500" w:rsidRDefault="00F4373A" w:rsidP="009B5911">
            <w:pPr>
              <w:ind w:left="1"/>
            </w:pPr>
            <w:r w:rsidRPr="00757500">
              <w:rPr>
                <w:rFonts w:ascii="Calibri" w:eastAsia="Calibri" w:hAnsi="Calibri" w:cs="Calibri"/>
                <w:rtl/>
              </w:rPr>
              <w:t xml:space="preserve">   </w:t>
            </w:r>
            <w:r w:rsidR="00974997" w:rsidRPr="00D941BB">
              <w:rPr>
                <w:rFonts w:ascii="Tahoma" w:hAnsi="Tahoma" w:cs="mohammad bold art 1" w:hint="cs"/>
                <w:color w:val="000000" w:themeColor="text1"/>
                <w:rtl/>
              </w:rPr>
              <w:t>تجلسان</w:t>
            </w:r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A9F2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7DE1" w14:textId="68155F92" w:rsidR="00F4373A" w:rsidRPr="00757500" w:rsidRDefault="00974997" w:rsidP="009B5911">
            <w:pPr>
              <w:ind w:right="96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يأكل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2032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867C0C3" w14:textId="77777777" w:rsidTr="00A96CC2">
        <w:trPr>
          <w:trHeight w:val="442"/>
        </w:trPr>
        <w:tc>
          <w:tcPr>
            <w:tcW w:w="969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AF3431" w14:textId="3F09F4FC" w:rsidR="00F4373A" w:rsidRPr="00974997" w:rsidRDefault="00974997" w:rsidP="00974997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الليل والنهار</w:t>
            </w:r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proofErr w:type="gramStart"/>
            <w:r w:rsidRPr="005F5E2A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u w:val="single"/>
                <w:rtl/>
              </w:rPr>
              <w:t xml:space="preserve">يتعاقبان  </w:t>
            </w: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u w:val="single"/>
                <w:rtl/>
              </w:rPr>
              <w:t>،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نوع الفعل</w:t>
            </w: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720647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2</w:t>
            </w:r>
          </w:p>
        </w:tc>
      </w:tr>
      <w:tr w:rsidR="00F4373A" w:rsidRPr="00757500" w14:paraId="1080FABD" w14:textId="77777777" w:rsidTr="00A96CC2">
        <w:trPr>
          <w:trHeight w:val="65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D30E" w14:textId="6EA3CEAB" w:rsidR="00F4373A" w:rsidRPr="00757500" w:rsidRDefault="0063124B" w:rsidP="009B5911">
            <w:pPr>
              <w:ind w:left="604" w:right="167" w:hanging="604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اسم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F8E3C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7EF2" w14:textId="39472C9E" w:rsidR="00F4373A" w:rsidRPr="0063124B" w:rsidRDefault="005F5E2A" w:rsidP="005F5E2A">
            <w:pPr>
              <w:ind w:right="199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أ</w:t>
            </w:r>
            <w:r w:rsidR="0063124B" w:rsidRPr="0063124B">
              <w:rPr>
                <w:rFonts w:cs="mohammad bold art 1" w:hint="cs"/>
                <w:rtl/>
              </w:rPr>
              <w:t>فعال</w:t>
            </w:r>
            <w:r>
              <w:rPr>
                <w:rFonts w:cs="mohammad bold art 1" w:hint="cs"/>
                <w:rtl/>
              </w:rPr>
              <w:t xml:space="preserve"> </w:t>
            </w:r>
            <w:r w:rsidR="0063124B" w:rsidRPr="0063124B">
              <w:rPr>
                <w:rFonts w:cs="mohammad bold art 1" w:hint="cs"/>
                <w:rtl/>
              </w:rPr>
              <w:t>الخمسة</w:t>
            </w: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2DA04" w14:textId="77777777" w:rsidR="00F4373A" w:rsidRPr="0063124B" w:rsidRDefault="00F4373A" w:rsidP="009B5911">
            <w:pPr>
              <w:ind w:right="170"/>
              <w:rPr>
                <w:rFonts w:cs="mohammad bold art 1"/>
              </w:rPr>
            </w:pPr>
            <w:r w:rsidRPr="0063124B">
              <w:rPr>
                <w:rFonts w:ascii="Calibri" w:eastAsia="Calibri" w:hAnsi="Calibri" w:cs="mohammad bold art 1"/>
                <w:rtl/>
              </w:rPr>
              <w:t>جـ</w:t>
            </w:r>
            <w:r w:rsidRPr="0063124B">
              <w:rPr>
                <w:rFonts w:ascii="Calibri" w:eastAsia="Calibri" w:hAnsi="Calibri" w:cs="mohammad bold art 1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8598" w14:textId="3D8443E5" w:rsidR="00F4373A" w:rsidRPr="0063124B" w:rsidRDefault="00974997" w:rsidP="009B5911">
            <w:pPr>
              <w:rPr>
                <w:rFonts w:cs="mohammad bold art 1"/>
              </w:rPr>
            </w:pPr>
            <w:r w:rsidRPr="0063124B">
              <w:rPr>
                <w:rFonts w:cs="mohammad bold art 1" w:hint="cs"/>
                <w:rtl/>
              </w:rPr>
              <w:t>أمر</w:t>
            </w:r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16A0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BC16" w14:textId="0A640AE4" w:rsidR="00F4373A" w:rsidRPr="00757500" w:rsidRDefault="00974997" w:rsidP="009B5911">
            <w:pPr>
              <w:ind w:right="92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ماضٍ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8682A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400FD3E2" w14:textId="77777777" w:rsidTr="00A96CC2">
        <w:trPr>
          <w:trHeight w:val="441"/>
        </w:trPr>
        <w:tc>
          <w:tcPr>
            <w:tcW w:w="969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1FD24B" w14:textId="10601A90" w:rsidR="00F4373A" w:rsidRPr="00757500" w:rsidRDefault="0063124B" w:rsidP="009B5911">
            <w:pPr>
              <w:ind w:left="2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 xml:space="preserve">نوع الهمزة في كلمة </w:t>
            </w:r>
            <w:proofErr w:type="gramStart"/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( آيات</w:t>
            </w:r>
            <w:proofErr w:type="gramEnd"/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 xml:space="preserve"> )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D35279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3</w:t>
            </w:r>
          </w:p>
        </w:tc>
      </w:tr>
      <w:tr w:rsidR="00F4373A" w:rsidRPr="00757500" w14:paraId="7414E9E6" w14:textId="77777777" w:rsidTr="00A96CC2">
        <w:trPr>
          <w:trHeight w:val="44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5C78" w14:textId="112629C9" w:rsidR="00F4373A" w:rsidRPr="00757500" w:rsidRDefault="0063124B" w:rsidP="009B5911">
            <w:pPr>
              <w:ind w:right="94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ممدودة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397D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5EB4" w14:textId="64EBB871" w:rsidR="00F4373A" w:rsidRPr="00757500" w:rsidRDefault="0063124B" w:rsidP="009B5911">
            <w:pPr>
              <w:ind w:right="91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متطرفة</w:t>
            </w: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079D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055A" w14:textId="357ABD40" w:rsidR="00F4373A" w:rsidRPr="00757500" w:rsidRDefault="0063124B" w:rsidP="009B5911">
            <w:pPr>
              <w:ind w:right="93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وصل</w:t>
            </w:r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1613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C294" w14:textId="67B2F774" w:rsidR="00F4373A" w:rsidRPr="00757500" w:rsidRDefault="0063124B" w:rsidP="009B5911">
            <w:pPr>
              <w:ind w:right="95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قطع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5BFD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0E9B07E1" w14:textId="77777777" w:rsidTr="00A96CC2">
        <w:trPr>
          <w:trHeight w:val="442"/>
        </w:trPr>
        <w:tc>
          <w:tcPr>
            <w:tcW w:w="969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5E1975" w14:textId="18365505" w:rsidR="00F4373A" w:rsidRPr="00757500" w:rsidRDefault="0063124B" w:rsidP="009B5911">
            <w:pPr>
              <w:ind w:left="4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ما اسم الأبنية التي ينطلق منها الأذان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20395E9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4</w:t>
            </w:r>
          </w:p>
        </w:tc>
      </w:tr>
      <w:tr w:rsidR="00F4373A" w:rsidRPr="00757500" w14:paraId="4F50EC57" w14:textId="77777777" w:rsidTr="00A96CC2">
        <w:trPr>
          <w:trHeight w:val="44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FC81" w14:textId="2926EC7C" w:rsidR="00232AFE" w:rsidRPr="00757500" w:rsidRDefault="0063124B" w:rsidP="0063124B">
            <w:pPr>
              <w:ind w:right="688"/>
              <w:rPr>
                <w:rFonts w:ascii="Tahoma" w:hAnsi="Tahoma" w:cs="mohammad bold art 1"/>
                <w:color w:val="000000" w:themeColor="text1"/>
              </w:rPr>
            </w:pPr>
            <w:proofErr w:type="spell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مإذن</w:t>
            </w:r>
            <w:proofErr w:type="spellEnd"/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E2CB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3805" w14:textId="2881AFC7" w:rsidR="00F4373A" w:rsidRPr="00757500" w:rsidRDefault="0063124B" w:rsidP="009B5911">
            <w:pPr>
              <w:ind w:right="90"/>
              <w:jc w:val="center"/>
            </w:pPr>
            <w:proofErr w:type="spell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مأاذن</w:t>
            </w:r>
            <w:proofErr w:type="spellEnd"/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1372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F160" w14:textId="0B08B96A" w:rsidR="00F4373A" w:rsidRPr="00757500" w:rsidRDefault="0063124B" w:rsidP="009B5911">
            <w:pPr>
              <w:ind w:right="89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مآذن</w:t>
            </w:r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DE78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C7F55" w14:textId="11AACAB7" w:rsidR="00F4373A" w:rsidRPr="00757500" w:rsidRDefault="0063124B" w:rsidP="009B5911">
            <w:pPr>
              <w:ind w:right="829"/>
            </w:pPr>
            <w:proofErr w:type="spell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مأذن</w:t>
            </w:r>
            <w:proofErr w:type="spellEnd"/>
            <w:r w:rsidR="00232AFE"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9C45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6BDEDC0" w14:textId="77777777" w:rsidTr="00A96CC2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23" w:type="dxa"/>
          <w:trHeight w:val="439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560CD46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3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DAFEC5F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10BA865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5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747E0CA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47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8784C4" w14:textId="1C0C3A6D" w:rsidR="00F4373A" w:rsidRPr="00757500" w:rsidRDefault="00636452" w:rsidP="009B5911">
            <w:pPr>
              <w:ind w:left="3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 xml:space="preserve">أي الجملة هي أسلوب </w:t>
            </w:r>
            <w:proofErr w:type="gramStart"/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عطف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:</w:t>
            </w:r>
            <w:proofErr w:type="gramEnd"/>
          </w:p>
        </w:tc>
        <w:tc>
          <w:tcPr>
            <w:tcW w:w="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78FD4145" w14:textId="7D18CF03" w:rsidR="00F4373A" w:rsidRPr="00757500" w:rsidRDefault="00F4373A" w:rsidP="009B5911">
            <w:pPr>
              <w:bidi w:val="0"/>
              <w:ind w:left="19"/>
            </w:pPr>
            <w:r w:rsidRPr="00757500">
              <w:rPr>
                <w:rFonts w:ascii="Calibri" w:eastAsia="Calibri" w:hAnsi="Calibri" w:cs="Calibri"/>
              </w:rPr>
              <w:t xml:space="preserve"> </w:t>
            </w:r>
            <w:r w:rsidR="00A96CC2">
              <w:rPr>
                <w:rFonts w:ascii="Calibri" w:eastAsia="Calibri" w:hAnsi="Calibri" w:cs="Calibri"/>
              </w:rPr>
              <w:t>5</w:t>
            </w:r>
          </w:p>
        </w:tc>
      </w:tr>
      <w:tr w:rsidR="00F4373A" w:rsidRPr="00757500" w14:paraId="41EC1502" w14:textId="77777777" w:rsidTr="00A96CC2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23" w:type="dxa"/>
          <w:trHeight w:val="445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B7FD" w14:textId="49474851" w:rsidR="00F4373A" w:rsidRPr="00757500" w:rsidRDefault="00636452" w:rsidP="009B5911">
            <w:pPr>
              <w:ind w:right="93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نظرت إلى المرآة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4B90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A74E" w14:textId="31D8DA6E" w:rsidR="00F4373A" w:rsidRPr="00757500" w:rsidRDefault="00636452" w:rsidP="009B5911">
            <w:pPr>
              <w:ind w:right="653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سافرت إلى مكة ثم المدينة</w:t>
            </w:r>
          </w:p>
        </w:tc>
        <w:tc>
          <w:tcPr>
            <w:tcW w:w="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74CEE" w14:textId="77777777" w:rsidR="00F4373A" w:rsidRPr="00757500" w:rsidRDefault="00F4373A" w:rsidP="009B5911">
            <w:pPr>
              <w:ind w:right="173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0806" w14:textId="3FF7A341" w:rsidR="00F4373A" w:rsidRPr="00757500" w:rsidRDefault="00636452" w:rsidP="009B5911">
            <w:pPr>
              <w:ind w:right="99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نجحت الطالبة المجتهدة</w:t>
            </w:r>
          </w:p>
        </w:tc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A58B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BDC1" w14:textId="39DF2F27" w:rsidR="00F4373A" w:rsidRPr="00757500" w:rsidRDefault="00636452" w:rsidP="009B5911">
            <w:pPr>
              <w:ind w:right="98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حضرت الطالبات إلا فاطمة</w:t>
            </w:r>
          </w:p>
        </w:tc>
        <w:tc>
          <w:tcPr>
            <w:tcW w:w="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8369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558C0443" w14:textId="77777777" w:rsidTr="00A96CC2">
        <w:trPr>
          <w:trHeight w:val="440"/>
        </w:trPr>
        <w:tc>
          <w:tcPr>
            <w:tcW w:w="969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540C3C" w14:textId="4AE26E06" w:rsidR="00757500" w:rsidRPr="00757500" w:rsidRDefault="00636452" w:rsidP="00757500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</w:pPr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الاسم الذي يأتي قبل </w:t>
            </w:r>
            <w:proofErr w:type="gramStart"/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الصفة :</w:t>
            </w:r>
            <w:proofErr w:type="gramEnd"/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6659B3" w14:textId="656C1ED2" w:rsidR="00F4373A" w:rsidRPr="00757500" w:rsidRDefault="00A96CC2" w:rsidP="00F4373A">
            <w:r>
              <w:t>6</w:t>
            </w:r>
          </w:p>
        </w:tc>
      </w:tr>
      <w:tr w:rsidR="00F4373A" w:rsidRPr="00757500" w14:paraId="50BC315F" w14:textId="77777777" w:rsidTr="00A96CC2">
        <w:trPr>
          <w:trHeight w:val="44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6F2E" w14:textId="276BDF88" w:rsidR="00F4373A" w:rsidRPr="00757500" w:rsidRDefault="00636452" w:rsidP="009B5911">
            <w:pPr>
              <w:ind w:right="96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الموصوف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26AE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BB80" w14:textId="45F0C982" w:rsidR="00F4373A" w:rsidRPr="00757500" w:rsidRDefault="00636452" w:rsidP="009B5911">
            <w:pPr>
              <w:ind w:right="295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المعطوف عليه</w:t>
            </w: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F29F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7E6C" w14:textId="760EA265" w:rsidR="00F4373A" w:rsidRPr="00757500" w:rsidRDefault="00F4373A" w:rsidP="009B5911">
            <w:pPr>
              <w:ind w:left="1"/>
            </w:pPr>
            <w:r w:rsidRPr="00757500">
              <w:rPr>
                <w:rFonts w:ascii="Calibri" w:eastAsia="Calibri" w:hAnsi="Calibri" w:cs="Calibri"/>
                <w:rtl/>
              </w:rPr>
              <w:t xml:space="preserve">   </w:t>
            </w:r>
            <w:r w:rsidR="00636452"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المعطوف</w:t>
            </w:r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EC13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4BAC" w14:textId="72B19334" w:rsidR="00F4373A" w:rsidRPr="00757500" w:rsidRDefault="00636452" w:rsidP="009B5911">
            <w:pPr>
              <w:ind w:right="96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المستثنى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FD38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71CD4" w:rsidRPr="00757500" w14:paraId="3FF695DF" w14:textId="77777777" w:rsidTr="00A96CC2">
        <w:trPr>
          <w:trHeight w:val="441"/>
        </w:trPr>
        <w:tc>
          <w:tcPr>
            <w:tcW w:w="969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A9EBA2" w14:textId="2931067F" w:rsidR="00F71CD4" w:rsidRPr="00757500" w:rsidRDefault="00CD4369" w:rsidP="00CD4369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أنا أحب المدينةَ.....</w:t>
            </w: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الصفة المناسبة </w:t>
            </w:r>
            <w:proofErr w:type="gramStart"/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هي :</w:t>
            </w:r>
            <w:proofErr w:type="gramEnd"/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C1701B" w14:textId="669D21EC" w:rsidR="00F71CD4" w:rsidRPr="00757500" w:rsidRDefault="00F71CD4" w:rsidP="005F5E2A">
            <w:pPr>
              <w:bidi w:val="0"/>
            </w:pPr>
            <w:r w:rsidRPr="00757500">
              <w:rPr>
                <w:rFonts w:ascii="Calibri" w:eastAsia="Calibri" w:hAnsi="Calibri" w:cs="Calibri"/>
              </w:rPr>
              <w:t xml:space="preserve"> </w:t>
            </w:r>
            <w:r w:rsidR="00A96CC2">
              <w:rPr>
                <w:rFonts w:ascii="Calibri" w:eastAsia="Calibri" w:hAnsi="Calibri" w:cs="Calibri"/>
              </w:rPr>
              <w:t>7</w:t>
            </w:r>
          </w:p>
        </w:tc>
      </w:tr>
      <w:tr w:rsidR="00F71CD4" w:rsidRPr="00757500" w14:paraId="5E955C4E" w14:textId="77777777" w:rsidTr="00A96CC2">
        <w:trPr>
          <w:trHeight w:val="44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7296" w14:textId="2CC6189D" w:rsidR="00F71CD4" w:rsidRPr="00757500" w:rsidRDefault="00CD4369" w:rsidP="00F71CD4">
            <w:pPr>
              <w:ind w:right="94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الجميل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>ات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D7E2" w14:textId="77777777" w:rsidR="00F71CD4" w:rsidRPr="00757500" w:rsidRDefault="00F71CD4" w:rsidP="00F71CD4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C873" w14:textId="3B617289" w:rsidR="00F71CD4" w:rsidRPr="00757500" w:rsidRDefault="00CD4369" w:rsidP="00F71CD4">
            <w:pPr>
              <w:ind w:right="91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الجميل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>تان</w:t>
            </w: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CB54" w14:textId="77777777" w:rsidR="00F71CD4" w:rsidRPr="00757500" w:rsidRDefault="00F71CD4" w:rsidP="00F71CD4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13067" w14:textId="1F50806B" w:rsidR="00F71CD4" w:rsidRPr="00757500" w:rsidRDefault="00CD4369" w:rsidP="00F71CD4">
            <w:pPr>
              <w:ind w:right="93"/>
              <w:jc w:val="center"/>
            </w:pPr>
            <w:proofErr w:type="spellStart"/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الجميل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>ه</w:t>
            </w:r>
            <w:proofErr w:type="spellEnd"/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C5EC" w14:textId="77777777" w:rsidR="00F71CD4" w:rsidRPr="00757500" w:rsidRDefault="00F71CD4" w:rsidP="00F71CD4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B4CA" w14:textId="29ECC067" w:rsidR="00F71CD4" w:rsidRPr="00757500" w:rsidRDefault="00CD4369" w:rsidP="00F71CD4">
            <w:pPr>
              <w:ind w:right="95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الجميلةَ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A338" w14:textId="77777777" w:rsidR="00F71CD4" w:rsidRPr="00757500" w:rsidRDefault="00F71CD4" w:rsidP="00F71CD4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71CD4" w:rsidRPr="00757500" w14:paraId="756A3A32" w14:textId="77777777" w:rsidTr="00A96CC2">
        <w:trPr>
          <w:trHeight w:val="442"/>
        </w:trPr>
        <w:tc>
          <w:tcPr>
            <w:tcW w:w="969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0308AF" w14:textId="6D67ED56" w:rsidR="00F71CD4" w:rsidRPr="00757500" w:rsidRDefault="00CD4369" w:rsidP="00CD4369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( </w:t>
            </w:r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اختر</w:t>
            </w:r>
            <w:proofErr w:type="gramEnd"/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الصديق الصالح</w:t>
            </w: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) ا</w:t>
            </w:r>
            <w:r w:rsidRPr="00D941BB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لموصوف في الجملة السابقة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670EE13" w14:textId="59135477" w:rsidR="00F71CD4" w:rsidRPr="00757500" w:rsidRDefault="00A96CC2" w:rsidP="00F71CD4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>8</w:t>
            </w:r>
          </w:p>
        </w:tc>
      </w:tr>
      <w:tr w:rsidR="00F71CD4" w:rsidRPr="00757500" w14:paraId="15EBD125" w14:textId="77777777" w:rsidTr="00A96CC2">
        <w:trPr>
          <w:trHeight w:val="44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9491" w14:textId="53F25FBC" w:rsidR="00F71CD4" w:rsidRPr="00757500" w:rsidRDefault="00CD4369" w:rsidP="00F71CD4">
            <w:pPr>
              <w:ind w:right="688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لا يوجد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30A7" w14:textId="77777777" w:rsidR="00F71CD4" w:rsidRPr="00757500" w:rsidRDefault="00F71CD4" w:rsidP="00F71CD4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566E" w14:textId="2FC31CB8" w:rsidR="00F71CD4" w:rsidRPr="00757500" w:rsidRDefault="00CD4369" w:rsidP="00F71CD4">
            <w:pPr>
              <w:ind w:right="90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اختر</w:t>
            </w:r>
          </w:p>
        </w:tc>
        <w:tc>
          <w:tcPr>
            <w:tcW w:w="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72AE" w14:textId="77777777" w:rsidR="00F71CD4" w:rsidRPr="00757500" w:rsidRDefault="00F71CD4" w:rsidP="00F71CD4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6A4E" w14:textId="199E8116" w:rsidR="00F71CD4" w:rsidRPr="00757500" w:rsidRDefault="00CD4369" w:rsidP="00F71CD4">
            <w:pPr>
              <w:ind w:right="89"/>
              <w:jc w:val="center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الصالح</w:t>
            </w:r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1E29" w14:textId="77777777" w:rsidR="00F71CD4" w:rsidRPr="00757500" w:rsidRDefault="00F71CD4" w:rsidP="00F71CD4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CCFC" w14:textId="30188378" w:rsidR="00F71CD4" w:rsidRPr="00757500" w:rsidRDefault="00CD4369" w:rsidP="00F71CD4">
            <w:pPr>
              <w:ind w:right="829"/>
            </w:pPr>
            <w:r w:rsidRPr="00D941BB">
              <w:rPr>
                <w:rFonts w:ascii="Tahoma" w:hAnsi="Tahoma" w:cs="mohammad bold art 1" w:hint="cs"/>
                <w:color w:val="000000" w:themeColor="text1"/>
                <w:rtl/>
              </w:rPr>
              <w:t>الصديق</w: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9AF7" w14:textId="77777777" w:rsidR="00F71CD4" w:rsidRPr="00757500" w:rsidRDefault="00F71CD4" w:rsidP="00F71CD4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</w:tbl>
    <w:tbl>
      <w:tblPr>
        <w:tblStyle w:val="TableGrid"/>
        <w:tblpPr w:vertAnchor="text" w:horzAnchor="margin" w:tblpY="390"/>
        <w:tblOverlap w:val="never"/>
        <w:tblW w:w="1245" w:type="dxa"/>
        <w:tblInd w:w="0" w:type="dxa"/>
        <w:tblCellMar>
          <w:left w:w="115" w:type="dxa"/>
          <w:bottom w:w="162" w:type="dxa"/>
          <w:right w:w="115" w:type="dxa"/>
        </w:tblCellMar>
        <w:tblLook w:val="04A0" w:firstRow="1" w:lastRow="0" w:firstColumn="1" w:lastColumn="0" w:noHBand="0" w:noVBand="1"/>
      </w:tblPr>
      <w:tblGrid>
        <w:gridCol w:w="1245"/>
      </w:tblGrid>
      <w:tr w:rsidR="00C66017" w14:paraId="3B1584D1" w14:textId="77777777" w:rsidTr="00C66017">
        <w:trPr>
          <w:trHeight w:val="960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1EBC0DD" w14:textId="77777777" w:rsidR="00C66017" w:rsidRDefault="00C66017" w:rsidP="00C66017">
            <w:pPr>
              <w:bidi w:val="0"/>
              <w:ind w:left="63"/>
              <w:jc w:val="center"/>
            </w:pPr>
            <w:r>
              <w:rPr>
                <w:rFonts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43951B45" wp14:editId="4A43FBA2">
                      <wp:extent cx="163373" cy="12192"/>
                      <wp:effectExtent l="0" t="0" r="0" b="0"/>
                      <wp:docPr id="32239" name="Group 32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73" cy="12192"/>
                                <a:chOff x="0" y="0"/>
                                <a:chExt cx="163373" cy="12192"/>
                              </a:xfrm>
                            </wpg:grpSpPr>
                            <wps:wsp>
                              <wps:cNvPr id="47809" name="Shape 47809"/>
                              <wps:cNvSpPr/>
                              <wps:spPr>
                                <a:xfrm>
                                  <a:off x="0" y="0"/>
                                  <a:ext cx="16337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73" h="12192">
                                      <a:moveTo>
                                        <a:pt x="0" y="0"/>
                                      </a:moveTo>
                                      <a:lnTo>
                                        <a:pt x="163373" y="0"/>
                                      </a:lnTo>
                                      <a:lnTo>
                                        <a:pt x="16337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979D92" id="Group 32239" o:spid="_x0000_s1026" style="width:12.85pt;height:.95pt;mso-position-horizontal-relative:char;mso-position-vertical-relative:line" coordsize="16337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">
                      <v:shape id="Shape 47809" o:spid="_x0000_s1027" style="position:absolute;width:163373;height:12192;visibility:visible;mso-wrap-style:square;v-text-anchor:top" coordsize="1633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" path="m,l163373,r,12192l,12192,,e" fillcolor="black" stroked="f" strokeweight="0">
                        <v:path arrowok="t" textboxrect="0,0,163373,12192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52AF21" w14:textId="489FB964" w:rsidR="00C66017" w:rsidRDefault="00A96CC2" w:rsidP="00C66017">
            <w:pPr>
              <w:bidi w:val="0"/>
              <w:ind w:right="1"/>
              <w:jc w:val="center"/>
            </w:pPr>
            <w:r>
              <w:rPr>
                <w:rFonts w:ascii="Cambria Math" w:eastAsia="Cambria Math" w:hAnsi="Cambria Math" w:cs="Cambria Math"/>
              </w:rPr>
              <w:t>4</w:t>
            </w:r>
          </w:p>
        </w:tc>
      </w:tr>
    </w:tbl>
    <w:p w14:paraId="38D07A2A" w14:textId="77777777" w:rsidR="00C66017" w:rsidRDefault="00914954" w:rsidP="006C55BF">
      <w:pPr>
        <w:spacing w:line="240" w:lineRule="auto"/>
        <w:rPr>
          <w:rFonts w:cs="mohammad bold art 1"/>
          <w:rtl/>
        </w:rPr>
      </w:pPr>
      <w:r w:rsidRPr="00914954">
        <w:rPr>
          <w:rFonts w:cs="PT Bold Heading" w:hint="cs"/>
          <w:u w:val="single"/>
          <w:rtl/>
        </w:rPr>
        <w:t xml:space="preserve">السؤال الثاني: </w:t>
      </w:r>
    </w:p>
    <w:p w14:paraId="035E5A1A" w14:textId="793B582F" w:rsidR="00C66017" w:rsidRDefault="00C66017" w:rsidP="00A443EA">
      <w:pPr>
        <w:ind w:right="494"/>
        <w:rPr>
          <w:rtl/>
        </w:rPr>
      </w:pPr>
      <w:r>
        <w:rPr>
          <w:u w:val="single" w:color="000000"/>
          <w:rtl/>
        </w:rPr>
        <w:t xml:space="preserve">السؤال </w:t>
      </w:r>
      <w:proofErr w:type="gramStart"/>
      <w:r>
        <w:rPr>
          <w:u w:val="single" w:color="000000"/>
          <w:rtl/>
        </w:rPr>
        <w:t>الثاني :</w:t>
      </w:r>
      <w:proofErr w:type="gramEnd"/>
      <w:r>
        <w:rPr>
          <w:u w:val="single" w:color="000000"/>
          <w:rtl/>
        </w:rPr>
        <w:t xml:space="preserve"> ضعي علامة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 xml:space="preserve"> √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الصحيحة وعلامة 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>×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الخاطئة:  </w:t>
      </w:r>
      <w:r>
        <w:rPr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199"/>
        <w:tblW w:w="10197" w:type="dxa"/>
        <w:tblInd w:w="0" w:type="dxa"/>
        <w:tblCellMar>
          <w:top w:w="62" w:type="dxa"/>
          <w:right w:w="104" w:type="dxa"/>
        </w:tblCellMar>
        <w:tblLook w:val="04A0" w:firstRow="1" w:lastRow="0" w:firstColumn="1" w:lastColumn="0" w:noHBand="0" w:noVBand="1"/>
      </w:tblPr>
      <w:tblGrid>
        <w:gridCol w:w="852"/>
        <w:gridCol w:w="8817"/>
        <w:gridCol w:w="528"/>
      </w:tblGrid>
      <w:tr w:rsidR="00C66017" w14:paraId="72620712" w14:textId="77777777" w:rsidTr="00C66017">
        <w:trPr>
          <w:trHeight w:val="3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12D8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E108" w14:textId="2C9FC27B" w:rsidR="00C66017" w:rsidRPr="00ED76DA" w:rsidRDefault="00ED76DA" w:rsidP="00C66017">
            <w:r w:rsidRPr="00ED76DA">
              <w:rPr>
                <w:rFonts w:ascii="Tahoma" w:hAnsi="Tahoma" w:cs="mohammad bold art 1"/>
                <w:color w:val="000000" w:themeColor="text1"/>
                <w:rtl/>
              </w:rPr>
              <w:t xml:space="preserve">الكتابة الصحيحة لاسم أبي البشر هي </w:t>
            </w:r>
            <w:proofErr w:type="gramStart"/>
            <w:r w:rsidRPr="00ED76DA">
              <w:rPr>
                <w:rFonts w:ascii="Tahoma" w:hAnsi="Tahoma" w:cs="mohammad bold art 1"/>
                <w:color w:val="000000" w:themeColor="text1"/>
                <w:rtl/>
              </w:rPr>
              <w:t>( أدم</w:t>
            </w:r>
            <w:proofErr w:type="gramEnd"/>
            <w:r w:rsidRPr="00ED76DA">
              <w:rPr>
                <w:rFonts w:ascii="Tahoma" w:hAnsi="Tahoma" w:cs="mohammad bold art 1"/>
                <w:color w:val="000000" w:themeColor="text1"/>
                <w:rtl/>
              </w:rPr>
              <w:t> ) همزة فوق الألف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AD59" w14:textId="65DB7A23" w:rsidR="00C66017" w:rsidRDefault="00C66017" w:rsidP="00C66017">
            <w:pPr>
              <w:bidi w:val="0"/>
              <w:ind w:left="-31"/>
              <w:jc w:val="both"/>
            </w:pPr>
            <w:r>
              <w:t xml:space="preserve"> </w:t>
            </w:r>
            <w:r w:rsidR="00A96CC2">
              <w:t>9</w:t>
            </w:r>
          </w:p>
        </w:tc>
      </w:tr>
      <w:tr w:rsidR="00C66017" w14:paraId="7283C511" w14:textId="77777777" w:rsidTr="00C66017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3247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A7A2" w14:textId="744C3905" w:rsidR="00C66017" w:rsidRPr="00ED76DA" w:rsidRDefault="00ED76DA" w:rsidP="00C66017">
            <w:pPr>
              <w:ind w:left="2"/>
            </w:pPr>
            <w:r w:rsidRPr="00ED76DA">
              <w:rPr>
                <w:rFonts w:ascii="Tahoma" w:hAnsi="Tahoma" w:cs="mohammad bold art 1"/>
                <w:color w:val="000000" w:themeColor="text1"/>
                <w:rtl/>
              </w:rPr>
              <w:t>حرف العطف الذي يفيد الترتيب هو الواو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C385" w14:textId="63954B19" w:rsidR="00C66017" w:rsidRDefault="00C66017" w:rsidP="00C66017">
            <w:pPr>
              <w:bidi w:val="0"/>
              <w:ind w:left="-31"/>
              <w:jc w:val="both"/>
            </w:pPr>
            <w:r>
              <w:t xml:space="preserve"> </w:t>
            </w:r>
            <w:r w:rsidR="00A96CC2">
              <w:t>10</w:t>
            </w:r>
          </w:p>
        </w:tc>
      </w:tr>
    </w:tbl>
    <w:p w14:paraId="70F151FC" w14:textId="77777777" w:rsidR="00757500" w:rsidRDefault="00757500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</w:p>
    <w:p w14:paraId="731889F6" w14:textId="7DEFBB4C" w:rsidR="004D51DA" w:rsidRPr="00A443EA" w:rsidRDefault="004D51DA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 xml:space="preserve">انتهت </w:t>
      </w:r>
      <w:r w:rsidRPr="00A443EA">
        <w:rPr>
          <w:rFonts w:cs="mohammad bold art 1" w:hint="eastAsia"/>
          <w:b/>
          <w:bCs/>
          <w:sz w:val="24"/>
          <w:szCs w:val="24"/>
          <w:rtl/>
        </w:rPr>
        <w:t>الأسئلة</w:t>
      </w:r>
      <w:r w:rsidRPr="00A443EA">
        <w:rPr>
          <w:rFonts w:cs="mohammad bold art 1" w:hint="cs"/>
          <w:b/>
          <w:bCs/>
          <w:sz w:val="24"/>
          <w:szCs w:val="24"/>
          <w:rtl/>
        </w:rPr>
        <w:t xml:space="preserve"> مع خالص دعائي لك </w:t>
      </w:r>
    </w:p>
    <w:p w14:paraId="3120A0FA" w14:textId="57EB9E80" w:rsidR="0094300B" w:rsidRPr="00A443EA" w:rsidRDefault="004D51DA" w:rsidP="00A443EA">
      <w:pPr>
        <w:pStyle w:val="a3"/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 xml:space="preserve">معلمة </w:t>
      </w:r>
      <w:proofErr w:type="gramStart"/>
      <w:r w:rsidRPr="00A443EA">
        <w:rPr>
          <w:rFonts w:cs="mohammad bold art 1" w:hint="cs"/>
          <w:b/>
          <w:bCs/>
          <w:sz w:val="24"/>
          <w:szCs w:val="24"/>
          <w:rtl/>
        </w:rPr>
        <w:t>المادة</w:t>
      </w:r>
      <w:r w:rsidR="00F4373A" w:rsidRPr="00A443EA">
        <w:rPr>
          <w:rFonts w:cs="mohammad bold art 1" w:hint="cs"/>
          <w:b/>
          <w:bCs/>
          <w:sz w:val="24"/>
          <w:szCs w:val="24"/>
          <w:rtl/>
        </w:rPr>
        <w:t xml:space="preserve"> :</w:t>
      </w:r>
      <w:proofErr w:type="gramEnd"/>
      <w:r w:rsidR="00F4373A" w:rsidRPr="00A443EA">
        <w:rPr>
          <w:rFonts w:cs="mohammad bold art 1" w:hint="cs"/>
          <w:b/>
          <w:bCs/>
          <w:sz w:val="24"/>
          <w:szCs w:val="24"/>
          <w:rtl/>
        </w:rPr>
        <w:t xml:space="preserve"> فاطمة الرشيدي</w:t>
      </w:r>
    </w:p>
    <w:sectPr w:rsidR="0094300B" w:rsidRPr="00A443EA" w:rsidSect="00003E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49" w:right="851" w:bottom="709" w:left="851" w:header="426" w:footer="709" w:gutter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C4C05" w14:textId="77777777" w:rsidR="00056468" w:rsidRDefault="00056468" w:rsidP="00B51A2E">
      <w:r>
        <w:separator/>
      </w:r>
    </w:p>
  </w:endnote>
  <w:endnote w:type="continuationSeparator" w:id="0">
    <w:p w14:paraId="555F0261" w14:textId="77777777" w:rsidR="00056468" w:rsidRDefault="00056468" w:rsidP="00B5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165728-80B6-4A27-9706-29352A7B80BF}"/>
    <w:embedBold r:id="rId2" w:fontKey="{9E48BD3F-8B8C-445E-BF18-CCDF75982D0B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A1D61EF2-0E48-4928-83E6-BAE26F9043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4" w:fontKey="{0C01FE1D-9B37-4EC0-BD14-0B14947FA43E}"/>
    <w:embedBold r:id="rId5" w:fontKey="{DCC3F1B1-6BAE-4EBD-B274-10D2D2E1B5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fontKey="{AA240022-F735-4EDA-BA94-C4EBB8C5EE0D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3927631F-E56F-4EFA-A68A-B4732DC87516}"/>
    <w:embedBold r:id="rId8" w:fontKey="{A8C549A7-13DB-4902-BDB7-FE25C80808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B85C0A7-EC58-471F-B10D-46C42AE828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E69F42E0-316F-475D-A7F4-86D77D4A339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000BBEF-0C97-4FA0-845D-26F8AF9D818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224BE494-541C-4EDB-9BD7-294E611A69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ADBCC01-9F4F-4E9C-9E32-0C3C1AF2D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2CE82" w14:textId="77777777" w:rsidR="00E02F9F" w:rsidRDefault="00E02F9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9538" w14:textId="77777777" w:rsidR="006703F5" w:rsidRDefault="006703F5" w:rsidP="004C780F">
    <w:pPr>
      <w:rPr>
        <w:rFonts w:cs="Simplified Arabic"/>
        <w:sz w:val="26"/>
        <w:szCs w:val="26"/>
        <w:rtl/>
      </w:rPr>
    </w:pPr>
    <w:r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8DB0511" wp14:editId="255E0DCE">
              <wp:simplePos x="0" y="0"/>
              <wp:positionH relativeFrom="column">
                <wp:posOffset>-310625</wp:posOffset>
              </wp:positionH>
              <wp:positionV relativeFrom="paragraph">
                <wp:posOffset>277964</wp:posOffset>
              </wp:positionV>
              <wp:extent cx="908467" cy="308084"/>
              <wp:effectExtent l="0" t="0" r="0" b="0"/>
              <wp:wrapNone/>
              <wp:docPr id="20" name="مربع نص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29EAD8" w14:textId="77777777" w:rsidR="006703F5" w:rsidRPr="00A62795" w:rsidRDefault="006703F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B0511" id="_x0000_t202" coordsize="21600,21600" o:spt="202" path="m,l,21600r21600,l21600,xe">
              <v:stroke joinstyle="miter"/>
              <v:path gradientshapeok="t" o:connecttype="rect"/>
            </v:shapetype>
            <v:shape id="مربع نص 20" o:spid="_x0000_s1027" type="#_x0000_t202" style="position:absolute;left:0;text-align:left;margin-left:-24.45pt;margin-top:21.9pt;width:71.55pt;height:2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" filled="f" stroked="f" strokeweight=".5pt">
              <v:textbox>
                <w:txbxContent>
                  <w:p w14:paraId="2129EAD8" w14:textId="77777777" w:rsidR="006703F5" w:rsidRPr="00A62795" w:rsidRDefault="006703F5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Simplified Arabic" w:hint="cs"/>
        <w:sz w:val="26"/>
        <w:szCs w:val="26"/>
        <w:rtl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BB39" w14:textId="77777777" w:rsidR="00944C39" w:rsidRDefault="00E02F9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571F29" wp14:editId="0F53202B">
              <wp:simplePos x="0" y="0"/>
              <wp:positionH relativeFrom="page">
                <wp:posOffset>2691415</wp:posOffset>
              </wp:positionH>
              <wp:positionV relativeFrom="page">
                <wp:posOffset>10255383</wp:posOffset>
              </wp:positionV>
              <wp:extent cx="4597400" cy="277495"/>
              <wp:effectExtent l="0" t="0" r="0" b="8255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9DC83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رقم </w:t>
                          </w:r>
                          <w:proofErr w:type="gramStart"/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>النموذج :</w:t>
                          </w:r>
                          <w:proofErr w:type="gramEnd"/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KH-P028-F11(D</w:t>
                          </w:r>
                          <w:r w:rsidRPr="00E02F9F"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)</w:t>
                          </w: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رقم الإصدار :    0/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   تاريخ الإصدار :  01/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09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2019م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14:paraId="26DD74C5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18D5619E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4D0E98C7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71F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211.9pt;margin-top:807.5pt;width:362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" filled="f" stroked="f">
              <v:textbox>
                <w:txbxContent>
                  <w:p w14:paraId="3F89DC83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رقم </w:t>
                    </w:r>
                    <w:proofErr w:type="gramStart"/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>النموذج :</w:t>
                    </w:r>
                    <w:proofErr w:type="gramEnd"/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cs="mohammad bold art 1"/>
                        <w:b/>
                        <w:sz w:val="18"/>
                        <w:szCs w:val="18"/>
                      </w:rPr>
                      <w:t>KH-P028-F11(D</w:t>
                    </w:r>
                    <w:r w:rsidRPr="00E02F9F">
                      <w:rPr>
                        <w:rFonts w:cs="mohammad bold art 1"/>
                        <w:b/>
                        <w:sz w:val="18"/>
                        <w:szCs w:val="18"/>
                      </w:rPr>
                      <w:t>)</w:t>
                    </w: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رقم الإصدار :    0/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1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   تاريخ الإصدار :  01/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09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2019م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14:paraId="26DD74C5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18D5619E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4D0E98C7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44C39"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305D4E9" wp14:editId="11C5A678">
              <wp:simplePos x="0" y="0"/>
              <wp:positionH relativeFrom="column">
                <wp:posOffset>-423158</wp:posOffset>
              </wp:positionH>
              <wp:positionV relativeFrom="paragraph">
                <wp:posOffset>0</wp:posOffset>
              </wp:positionV>
              <wp:extent cx="908467" cy="308084"/>
              <wp:effectExtent l="0" t="0" r="0" b="0"/>
              <wp:wrapNone/>
              <wp:docPr id="26" name="مربع نص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48C130" w14:textId="77777777" w:rsidR="00944C39" w:rsidRPr="00A62795" w:rsidRDefault="00944C39" w:rsidP="00944C3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1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05D4E9" id="مربع نص 26" o:spid="_x0000_s1029" type="#_x0000_t202" style="position:absolute;left:0;text-align:left;margin-left:-33.3pt;margin-top:0;width:71.55pt;height:2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" filled="f" stroked="f" strokeweight=".5pt">
              <v:textbox>
                <w:txbxContent>
                  <w:p w14:paraId="0048C130" w14:textId="77777777" w:rsidR="00944C39" w:rsidRPr="00A62795" w:rsidRDefault="00944C39" w:rsidP="00944C39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1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FB00A" w14:textId="77777777" w:rsidR="00056468" w:rsidRDefault="00056468" w:rsidP="00B51A2E">
      <w:r>
        <w:separator/>
      </w:r>
    </w:p>
  </w:footnote>
  <w:footnote w:type="continuationSeparator" w:id="0">
    <w:p w14:paraId="23417BAE" w14:textId="77777777" w:rsidR="00056468" w:rsidRDefault="00056468" w:rsidP="00B51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9960" w14:textId="77777777" w:rsidR="00E02F9F" w:rsidRDefault="00E02F9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9E68" w14:textId="77777777" w:rsidR="006703F5" w:rsidRDefault="00CF6FF0" w:rsidP="008D350A">
    <w:pPr>
      <w:pStyle w:val="10"/>
      <w:tabs>
        <w:tab w:val="clear" w:pos="4153"/>
        <w:tab w:val="clear" w:pos="8306"/>
        <w:tab w:val="left" w:pos="1424"/>
      </w:tabs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6D72843" wp14:editId="773073E5">
              <wp:simplePos x="0" y="0"/>
              <wp:positionH relativeFrom="column">
                <wp:posOffset>-309245</wp:posOffset>
              </wp:positionH>
              <wp:positionV relativeFrom="paragraph">
                <wp:posOffset>966</wp:posOffset>
              </wp:positionV>
              <wp:extent cx="7060454" cy="10209475"/>
              <wp:effectExtent l="19050" t="19050" r="45720" b="40005"/>
              <wp:wrapNone/>
              <wp:docPr id="24" name="مستطيل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0454" cy="10209475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CE5657" id="مستطيل 24" o:spid="_x0000_s1026" style="position:absolute;left:0;text-align:left;margin-left:-24.35pt;margin-top:.1pt;width:555.95pt;height:803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" filled="f" strokecolor="black [3213]" strokeweight="4.25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D6E6" w14:textId="77777777" w:rsidR="00CF6FF0" w:rsidRDefault="00CF6FF0">
    <w:pPr>
      <w:pStyle w:val="a6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4446D42" wp14:editId="70203326">
              <wp:simplePos x="0" y="0"/>
              <wp:positionH relativeFrom="column">
                <wp:posOffset>-230284</wp:posOffset>
              </wp:positionH>
              <wp:positionV relativeFrom="paragraph">
                <wp:posOffset>2361372</wp:posOffset>
              </wp:positionV>
              <wp:extent cx="6981107" cy="7659784"/>
              <wp:effectExtent l="19050" t="19050" r="29845" b="36830"/>
              <wp:wrapNone/>
              <wp:docPr id="23" name="مستطيل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81107" cy="7659784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E6870C" id="مستطيل 23" o:spid="_x0000_s1026" style="position:absolute;left:0;text-align:left;margin-left:-18.15pt;margin-top:185.95pt;width:549.7pt;height:603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" filled="f" strokecolor="black [3213]" strokeweight="4.25pt">
              <v:stroke linestyle="thinTh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65F"/>
    <w:multiLevelType w:val="hybridMultilevel"/>
    <w:tmpl w:val="9D264500"/>
    <w:lvl w:ilvl="0" w:tplc="60A4CD3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032"/>
    <w:multiLevelType w:val="hybridMultilevel"/>
    <w:tmpl w:val="2E141760"/>
    <w:lvl w:ilvl="0" w:tplc="B3123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B06DA"/>
    <w:multiLevelType w:val="hybridMultilevel"/>
    <w:tmpl w:val="062621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40541"/>
    <w:multiLevelType w:val="hybridMultilevel"/>
    <w:tmpl w:val="C85C1AD2"/>
    <w:lvl w:ilvl="0" w:tplc="911E9392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38A6"/>
    <w:multiLevelType w:val="hybridMultilevel"/>
    <w:tmpl w:val="20C6D624"/>
    <w:lvl w:ilvl="0" w:tplc="A82E6132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94171"/>
    <w:multiLevelType w:val="hybridMultilevel"/>
    <w:tmpl w:val="46520456"/>
    <w:lvl w:ilvl="0" w:tplc="11927DCA"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B2638"/>
    <w:multiLevelType w:val="hybridMultilevel"/>
    <w:tmpl w:val="74069E28"/>
    <w:lvl w:ilvl="0" w:tplc="199A97F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D52AF"/>
    <w:multiLevelType w:val="hybridMultilevel"/>
    <w:tmpl w:val="A32A175C"/>
    <w:lvl w:ilvl="0" w:tplc="9C748F3E">
      <w:numFmt w:val="bullet"/>
      <w:lvlText w:val=""/>
      <w:lvlJc w:val="left"/>
      <w:pPr>
        <w:ind w:left="72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809C3"/>
    <w:multiLevelType w:val="hybridMultilevel"/>
    <w:tmpl w:val="0A9C3DC6"/>
    <w:lvl w:ilvl="0" w:tplc="419C7F3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251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07B9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611379D"/>
    <w:multiLevelType w:val="hybridMultilevel"/>
    <w:tmpl w:val="B59478BA"/>
    <w:lvl w:ilvl="0" w:tplc="70B8B50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A2E1C"/>
    <w:multiLevelType w:val="hybridMultilevel"/>
    <w:tmpl w:val="314A29C0"/>
    <w:lvl w:ilvl="0" w:tplc="439E6F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577132"/>
    <w:multiLevelType w:val="hybridMultilevel"/>
    <w:tmpl w:val="3A7E4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94D7E"/>
    <w:multiLevelType w:val="hybridMultilevel"/>
    <w:tmpl w:val="96B65110"/>
    <w:lvl w:ilvl="0" w:tplc="8C62074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61B6B"/>
    <w:multiLevelType w:val="hybridMultilevel"/>
    <w:tmpl w:val="C7801714"/>
    <w:lvl w:ilvl="0" w:tplc="97BEEC96"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F5823"/>
    <w:multiLevelType w:val="hybridMultilevel"/>
    <w:tmpl w:val="F050E80E"/>
    <w:lvl w:ilvl="0" w:tplc="3B187F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167DCB"/>
    <w:multiLevelType w:val="hybridMultilevel"/>
    <w:tmpl w:val="F308FEC4"/>
    <w:lvl w:ilvl="0" w:tplc="D95ADDD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A631C7"/>
    <w:multiLevelType w:val="hybridMultilevel"/>
    <w:tmpl w:val="C9544E9E"/>
    <w:lvl w:ilvl="0" w:tplc="040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8" w15:restartNumberingAfterBreak="0">
    <w:nsid w:val="76020256"/>
    <w:multiLevelType w:val="hybridMultilevel"/>
    <w:tmpl w:val="21EA57FE"/>
    <w:lvl w:ilvl="0" w:tplc="D2CC53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EF0C84"/>
    <w:multiLevelType w:val="hybridMultilevel"/>
    <w:tmpl w:val="A67C4E44"/>
    <w:lvl w:ilvl="0" w:tplc="AC000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567000">
    <w:abstractNumId w:val="7"/>
  </w:num>
  <w:num w:numId="2" w16cid:durableId="1496729783">
    <w:abstractNumId w:val="13"/>
  </w:num>
  <w:num w:numId="3" w16cid:durableId="1082412173">
    <w:abstractNumId w:val="0"/>
  </w:num>
  <w:num w:numId="4" w16cid:durableId="1831486805">
    <w:abstractNumId w:val="15"/>
  </w:num>
  <w:num w:numId="5" w16cid:durableId="632177229">
    <w:abstractNumId w:val="16"/>
  </w:num>
  <w:num w:numId="6" w16cid:durableId="1287157176">
    <w:abstractNumId w:val="4"/>
  </w:num>
  <w:num w:numId="7" w16cid:durableId="1983921904">
    <w:abstractNumId w:val="2"/>
  </w:num>
  <w:num w:numId="8" w16cid:durableId="1128544802">
    <w:abstractNumId w:val="17"/>
  </w:num>
  <w:num w:numId="9" w16cid:durableId="1022508826">
    <w:abstractNumId w:val="12"/>
  </w:num>
  <w:num w:numId="10" w16cid:durableId="1002664075">
    <w:abstractNumId w:val="14"/>
  </w:num>
  <w:num w:numId="11" w16cid:durableId="1279684122">
    <w:abstractNumId w:val="5"/>
  </w:num>
  <w:num w:numId="12" w16cid:durableId="1227258886">
    <w:abstractNumId w:val="9"/>
  </w:num>
  <w:num w:numId="13" w16cid:durableId="31461691">
    <w:abstractNumId w:val="8"/>
  </w:num>
  <w:num w:numId="14" w16cid:durableId="2082170891">
    <w:abstractNumId w:val="1"/>
  </w:num>
  <w:num w:numId="15" w16cid:durableId="830213678">
    <w:abstractNumId w:val="3"/>
  </w:num>
  <w:num w:numId="16" w16cid:durableId="1015814405">
    <w:abstractNumId w:val="10"/>
  </w:num>
  <w:num w:numId="17" w16cid:durableId="195851533">
    <w:abstractNumId w:val="19"/>
  </w:num>
  <w:num w:numId="18" w16cid:durableId="494297710">
    <w:abstractNumId w:val="11"/>
  </w:num>
  <w:num w:numId="19" w16cid:durableId="1276476721">
    <w:abstractNumId w:val="6"/>
  </w:num>
  <w:num w:numId="20" w16cid:durableId="5350431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241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67"/>
    <w:rsid w:val="00003EC2"/>
    <w:rsid w:val="00007295"/>
    <w:rsid w:val="000219EF"/>
    <w:rsid w:val="0003425D"/>
    <w:rsid w:val="00042B69"/>
    <w:rsid w:val="00043A6C"/>
    <w:rsid w:val="00044AFF"/>
    <w:rsid w:val="00047E0B"/>
    <w:rsid w:val="0005417D"/>
    <w:rsid w:val="0005503C"/>
    <w:rsid w:val="00056468"/>
    <w:rsid w:val="00075784"/>
    <w:rsid w:val="00097940"/>
    <w:rsid w:val="000A326B"/>
    <w:rsid w:val="000A54CC"/>
    <w:rsid w:val="000B0BF8"/>
    <w:rsid w:val="000E1BBF"/>
    <w:rsid w:val="000E337D"/>
    <w:rsid w:val="000F0B95"/>
    <w:rsid w:val="001108A1"/>
    <w:rsid w:val="00123A98"/>
    <w:rsid w:val="001311BF"/>
    <w:rsid w:val="00131894"/>
    <w:rsid w:val="00133621"/>
    <w:rsid w:val="001408B1"/>
    <w:rsid w:val="00147572"/>
    <w:rsid w:val="00147C1E"/>
    <w:rsid w:val="00151D2A"/>
    <w:rsid w:val="00152253"/>
    <w:rsid w:val="00152E31"/>
    <w:rsid w:val="00157C32"/>
    <w:rsid w:val="001603B3"/>
    <w:rsid w:val="001733C7"/>
    <w:rsid w:val="0017398C"/>
    <w:rsid w:val="00175D8D"/>
    <w:rsid w:val="001A0BBE"/>
    <w:rsid w:val="001B221B"/>
    <w:rsid w:val="001B4248"/>
    <w:rsid w:val="001C3414"/>
    <w:rsid w:val="001C3751"/>
    <w:rsid w:val="001F7C46"/>
    <w:rsid w:val="00204AAE"/>
    <w:rsid w:val="00210A22"/>
    <w:rsid w:val="00212810"/>
    <w:rsid w:val="0021589A"/>
    <w:rsid w:val="00217ABF"/>
    <w:rsid w:val="00232AFE"/>
    <w:rsid w:val="002520CF"/>
    <w:rsid w:val="00273161"/>
    <w:rsid w:val="002942FC"/>
    <w:rsid w:val="00295626"/>
    <w:rsid w:val="00295A0D"/>
    <w:rsid w:val="002A465F"/>
    <w:rsid w:val="002B19D4"/>
    <w:rsid w:val="002B1C70"/>
    <w:rsid w:val="002B504D"/>
    <w:rsid w:val="002B6548"/>
    <w:rsid w:val="002C3049"/>
    <w:rsid w:val="002C346A"/>
    <w:rsid w:val="002C6AD4"/>
    <w:rsid w:val="002D2BBB"/>
    <w:rsid w:val="002D2CBE"/>
    <w:rsid w:val="002E0D90"/>
    <w:rsid w:val="002E2C21"/>
    <w:rsid w:val="002E3982"/>
    <w:rsid w:val="002E5329"/>
    <w:rsid w:val="002F0128"/>
    <w:rsid w:val="002F7735"/>
    <w:rsid w:val="003037B9"/>
    <w:rsid w:val="00313E77"/>
    <w:rsid w:val="00320EF9"/>
    <w:rsid w:val="003306B0"/>
    <w:rsid w:val="003343E9"/>
    <w:rsid w:val="00335A35"/>
    <w:rsid w:val="00337BF6"/>
    <w:rsid w:val="00342206"/>
    <w:rsid w:val="00345413"/>
    <w:rsid w:val="0035064D"/>
    <w:rsid w:val="003514D8"/>
    <w:rsid w:val="003527EA"/>
    <w:rsid w:val="00355898"/>
    <w:rsid w:val="003571B1"/>
    <w:rsid w:val="00371BD8"/>
    <w:rsid w:val="00372B07"/>
    <w:rsid w:val="00375E92"/>
    <w:rsid w:val="0038645C"/>
    <w:rsid w:val="00394BFC"/>
    <w:rsid w:val="00394ECC"/>
    <w:rsid w:val="0039798E"/>
    <w:rsid w:val="003A08DE"/>
    <w:rsid w:val="003A20BC"/>
    <w:rsid w:val="003B50C2"/>
    <w:rsid w:val="003C393B"/>
    <w:rsid w:val="003D3376"/>
    <w:rsid w:val="003D7EEE"/>
    <w:rsid w:val="003E64DC"/>
    <w:rsid w:val="00401D0E"/>
    <w:rsid w:val="00407431"/>
    <w:rsid w:val="00423DFB"/>
    <w:rsid w:val="00424469"/>
    <w:rsid w:val="004259E3"/>
    <w:rsid w:val="00425BDB"/>
    <w:rsid w:val="0042788E"/>
    <w:rsid w:val="0043340D"/>
    <w:rsid w:val="00440992"/>
    <w:rsid w:val="004523B9"/>
    <w:rsid w:val="0045608B"/>
    <w:rsid w:val="00461C13"/>
    <w:rsid w:val="00463F88"/>
    <w:rsid w:val="00467F77"/>
    <w:rsid w:val="00476CA2"/>
    <w:rsid w:val="00484D26"/>
    <w:rsid w:val="00485393"/>
    <w:rsid w:val="00491B3A"/>
    <w:rsid w:val="00491D5E"/>
    <w:rsid w:val="004A041C"/>
    <w:rsid w:val="004A4104"/>
    <w:rsid w:val="004B5C7B"/>
    <w:rsid w:val="004C780F"/>
    <w:rsid w:val="004D1C07"/>
    <w:rsid w:val="004D51DA"/>
    <w:rsid w:val="004D5DD4"/>
    <w:rsid w:val="004E48AD"/>
    <w:rsid w:val="004E6BBA"/>
    <w:rsid w:val="004F020E"/>
    <w:rsid w:val="00501F7D"/>
    <w:rsid w:val="00501FA8"/>
    <w:rsid w:val="0050461C"/>
    <w:rsid w:val="0051684C"/>
    <w:rsid w:val="0052432D"/>
    <w:rsid w:val="00534C6E"/>
    <w:rsid w:val="00536089"/>
    <w:rsid w:val="00536D27"/>
    <w:rsid w:val="00541977"/>
    <w:rsid w:val="0055135B"/>
    <w:rsid w:val="0055380D"/>
    <w:rsid w:val="0057003B"/>
    <w:rsid w:val="005753EC"/>
    <w:rsid w:val="00595E31"/>
    <w:rsid w:val="005A2E48"/>
    <w:rsid w:val="005A67B0"/>
    <w:rsid w:val="005A7889"/>
    <w:rsid w:val="005B7FBD"/>
    <w:rsid w:val="005C0533"/>
    <w:rsid w:val="005C6524"/>
    <w:rsid w:val="005D00A9"/>
    <w:rsid w:val="005D0B06"/>
    <w:rsid w:val="005D0DB7"/>
    <w:rsid w:val="005E4FA3"/>
    <w:rsid w:val="005E579E"/>
    <w:rsid w:val="005E70F4"/>
    <w:rsid w:val="005F2CC3"/>
    <w:rsid w:val="005F5E2A"/>
    <w:rsid w:val="006066B7"/>
    <w:rsid w:val="00611FFA"/>
    <w:rsid w:val="0061250D"/>
    <w:rsid w:val="006143B0"/>
    <w:rsid w:val="00615F2A"/>
    <w:rsid w:val="006258F7"/>
    <w:rsid w:val="0063124B"/>
    <w:rsid w:val="00633AE1"/>
    <w:rsid w:val="006342C2"/>
    <w:rsid w:val="00636452"/>
    <w:rsid w:val="006451EE"/>
    <w:rsid w:val="00645769"/>
    <w:rsid w:val="00653DD5"/>
    <w:rsid w:val="00655A6E"/>
    <w:rsid w:val="00656686"/>
    <w:rsid w:val="00657E91"/>
    <w:rsid w:val="00665186"/>
    <w:rsid w:val="006703F5"/>
    <w:rsid w:val="00671A26"/>
    <w:rsid w:val="00674604"/>
    <w:rsid w:val="006866E6"/>
    <w:rsid w:val="00696641"/>
    <w:rsid w:val="006B7B22"/>
    <w:rsid w:val="006C55BF"/>
    <w:rsid w:val="006D38A8"/>
    <w:rsid w:val="006D4FF2"/>
    <w:rsid w:val="006D5261"/>
    <w:rsid w:val="006D5BDF"/>
    <w:rsid w:val="006D72B6"/>
    <w:rsid w:val="006E1CC3"/>
    <w:rsid w:val="006E52CA"/>
    <w:rsid w:val="006E7A39"/>
    <w:rsid w:val="006F1167"/>
    <w:rsid w:val="006F4F32"/>
    <w:rsid w:val="006F55F4"/>
    <w:rsid w:val="006F7496"/>
    <w:rsid w:val="006F763D"/>
    <w:rsid w:val="006F77B1"/>
    <w:rsid w:val="0070727F"/>
    <w:rsid w:val="00707D80"/>
    <w:rsid w:val="00712313"/>
    <w:rsid w:val="00723681"/>
    <w:rsid w:val="0073287F"/>
    <w:rsid w:val="00740991"/>
    <w:rsid w:val="00742B87"/>
    <w:rsid w:val="00742C8B"/>
    <w:rsid w:val="007516E1"/>
    <w:rsid w:val="0075323E"/>
    <w:rsid w:val="00755676"/>
    <w:rsid w:val="00756AAF"/>
    <w:rsid w:val="00757500"/>
    <w:rsid w:val="007619C5"/>
    <w:rsid w:val="0076343A"/>
    <w:rsid w:val="00767DB2"/>
    <w:rsid w:val="0077095F"/>
    <w:rsid w:val="0077339B"/>
    <w:rsid w:val="007733B6"/>
    <w:rsid w:val="00785FB9"/>
    <w:rsid w:val="007A7138"/>
    <w:rsid w:val="007C2D85"/>
    <w:rsid w:val="007C59FE"/>
    <w:rsid w:val="007C72DF"/>
    <w:rsid w:val="007D497A"/>
    <w:rsid w:val="007E3FA1"/>
    <w:rsid w:val="007E5B7C"/>
    <w:rsid w:val="007F090B"/>
    <w:rsid w:val="007F269D"/>
    <w:rsid w:val="007F32E7"/>
    <w:rsid w:val="007F34EC"/>
    <w:rsid w:val="007F3CA0"/>
    <w:rsid w:val="007F7B5B"/>
    <w:rsid w:val="00800367"/>
    <w:rsid w:val="0080089C"/>
    <w:rsid w:val="00805A39"/>
    <w:rsid w:val="00806B18"/>
    <w:rsid w:val="008209A3"/>
    <w:rsid w:val="00831C14"/>
    <w:rsid w:val="008337C6"/>
    <w:rsid w:val="00835904"/>
    <w:rsid w:val="00840102"/>
    <w:rsid w:val="008407F3"/>
    <w:rsid w:val="008463AB"/>
    <w:rsid w:val="008555C5"/>
    <w:rsid w:val="00855A83"/>
    <w:rsid w:val="00862683"/>
    <w:rsid w:val="00871BB5"/>
    <w:rsid w:val="0088782D"/>
    <w:rsid w:val="008957FC"/>
    <w:rsid w:val="00896B52"/>
    <w:rsid w:val="00896C2B"/>
    <w:rsid w:val="008A1B92"/>
    <w:rsid w:val="008A35C0"/>
    <w:rsid w:val="008B5D88"/>
    <w:rsid w:val="008C7CC7"/>
    <w:rsid w:val="008D1BDF"/>
    <w:rsid w:val="008D2C94"/>
    <w:rsid w:val="008D350A"/>
    <w:rsid w:val="008F27D9"/>
    <w:rsid w:val="008F46EF"/>
    <w:rsid w:val="008F7E7D"/>
    <w:rsid w:val="00914954"/>
    <w:rsid w:val="00923694"/>
    <w:rsid w:val="00930D64"/>
    <w:rsid w:val="00931367"/>
    <w:rsid w:val="00933506"/>
    <w:rsid w:val="00936AD4"/>
    <w:rsid w:val="0094009A"/>
    <w:rsid w:val="0094300B"/>
    <w:rsid w:val="00944C39"/>
    <w:rsid w:val="00947CA9"/>
    <w:rsid w:val="00951FEA"/>
    <w:rsid w:val="00952C2C"/>
    <w:rsid w:val="0095322E"/>
    <w:rsid w:val="00954CD6"/>
    <w:rsid w:val="00961B9A"/>
    <w:rsid w:val="00962C7C"/>
    <w:rsid w:val="009647FD"/>
    <w:rsid w:val="00965D06"/>
    <w:rsid w:val="00974997"/>
    <w:rsid w:val="00982909"/>
    <w:rsid w:val="00996EAB"/>
    <w:rsid w:val="009A326F"/>
    <w:rsid w:val="009A449D"/>
    <w:rsid w:val="009B0F8E"/>
    <w:rsid w:val="009C62B3"/>
    <w:rsid w:val="009D201D"/>
    <w:rsid w:val="009D222D"/>
    <w:rsid w:val="009D6FF3"/>
    <w:rsid w:val="009D7113"/>
    <w:rsid w:val="009E516E"/>
    <w:rsid w:val="009E65B5"/>
    <w:rsid w:val="009F071B"/>
    <w:rsid w:val="009F177F"/>
    <w:rsid w:val="00A10559"/>
    <w:rsid w:val="00A120A6"/>
    <w:rsid w:val="00A156C9"/>
    <w:rsid w:val="00A21FA6"/>
    <w:rsid w:val="00A26AF7"/>
    <w:rsid w:val="00A408B9"/>
    <w:rsid w:val="00A443EA"/>
    <w:rsid w:val="00A62795"/>
    <w:rsid w:val="00A642AB"/>
    <w:rsid w:val="00A72A7D"/>
    <w:rsid w:val="00A8144A"/>
    <w:rsid w:val="00A86275"/>
    <w:rsid w:val="00A8764E"/>
    <w:rsid w:val="00A948D0"/>
    <w:rsid w:val="00A96CC2"/>
    <w:rsid w:val="00AA18EE"/>
    <w:rsid w:val="00AA1C7D"/>
    <w:rsid w:val="00AA5050"/>
    <w:rsid w:val="00AB10A8"/>
    <w:rsid w:val="00AB2913"/>
    <w:rsid w:val="00AD74D6"/>
    <w:rsid w:val="00AE303E"/>
    <w:rsid w:val="00AE385F"/>
    <w:rsid w:val="00AE53C5"/>
    <w:rsid w:val="00B01A29"/>
    <w:rsid w:val="00B02BD4"/>
    <w:rsid w:val="00B04DDB"/>
    <w:rsid w:val="00B05A3F"/>
    <w:rsid w:val="00B1430D"/>
    <w:rsid w:val="00B21A52"/>
    <w:rsid w:val="00B27A1F"/>
    <w:rsid w:val="00B3221A"/>
    <w:rsid w:val="00B41164"/>
    <w:rsid w:val="00B44425"/>
    <w:rsid w:val="00B44EC7"/>
    <w:rsid w:val="00B46A9C"/>
    <w:rsid w:val="00B47769"/>
    <w:rsid w:val="00B51A2E"/>
    <w:rsid w:val="00B57F8A"/>
    <w:rsid w:val="00B60792"/>
    <w:rsid w:val="00B61F8D"/>
    <w:rsid w:val="00B73BB9"/>
    <w:rsid w:val="00B7477E"/>
    <w:rsid w:val="00B748A4"/>
    <w:rsid w:val="00B77CEA"/>
    <w:rsid w:val="00B80897"/>
    <w:rsid w:val="00B85051"/>
    <w:rsid w:val="00B977D7"/>
    <w:rsid w:val="00BA53DA"/>
    <w:rsid w:val="00BA6611"/>
    <w:rsid w:val="00BB3FA6"/>
    <w:rsid w:val="00BB4F35"/>
    <w:rsid w:val="00BC1BB0"/>
    <w:rsid w:val="00BC3C18"/>
    <w:rsid w:val="00BC3C38"/>
    <w:rsid w:val="00BC674A"/>
    <w:rsid w:val="00BC6C1A"/>
    <w:rsid w:val="00BD1722"/>
    <w:rsid w:val="00BD1A81"/>
    <w:rsid w:val="00BE0023"/>
    <w:rsid w:val="00BE3101"/>
    <w:rsid w:val="00BF1DB2"/>
    <w:rsid w:val="00BF442E"/>
    <w:rsid w:val="00C07659"/>
    <w:rsid w:val="00C10C27"/>
    <w:rsid w:val="00C17467"/>
    <w:rsid w:val="00C23CB1"/>
    <w:rsid w:val="00C270EE"/>
    <w:rsid w:val="00C31300"/>
    <w:rsid w:val="00C33E16"/>
    <w:rsid w:val="00C40F7D"/>
    <w:rsid w:val="00C44AF7"/>
    <w:rsid w:val="00C45FFA"/>
    <w:rsid w:val="00C472A8"/>
    <w:rsid w:val="00C52652"/>
    <w:rsid w:val="00C52CCB"/>
    <w:rsid w:val="00C52FEB"/>
    <w:rsid w:val="00C66017"/>
    <w:rsid w:val="00C66218"/>
    <w:rsid w:val="00C67878"/>
    <w:rsid w:val="00C804ED"/>
    <w:rsid w:val="00C92C8E"/>
    <w:rsid w:val="00CA77D4"/>
    <w:rsid w:val="00CA7D1F"/>
    <w:rsid w:val="00CB2108"/>
    <w:rsid w:val="00CB3BB8"/>
    <w:rsid w:val="00CB4913"/>
    <w:rsid w:val="00CC389D"/>
    <w:rsid w:val="00CC7D62"/>
    <w:rsid w:val="00CD4369"/>
    <w:rsid w:val="00CD5677"/>
    <w:rsid w:val="00CE0FAD"/>
    <w:rsid w:val="00CF49F9"/>
    <w:rsid w:val="00CF6FF0"/>
    <w:rsid w:val="00D000CB"/>
    <w:rsid w:val="00D12008"/>
    <w:rsid w:val="00D1631E"/>
    <w:rsid w:val="00D20A07"/>
    <w:rsid w:val="00D21EF1"/>
    <w:rsid w:val="00D23C26"/>
    <w:rsid w:val="00D24035"/>
    <w:rsid w:val="00D379D4"/>
    <w:rsid w:val="00D41958"/>
    <w:rsid w:val="00D43A6D"/>
    <w:rsid w:val="00D46395"/>
    <w:rsid w:val="00D52F65"/>
    <w:rsid w:val="00D563E8"/>
    <w:rsid w:val="00D64089"/>
    <w:rsid w:val="00D66CAD"/>
    <w:rsid w:val="00D7054B"/>
    <w:rsid w:val="00D735A0"/>
    <w:rsid w:val="00D82939"/>
    <w:rsid w:val="00D83747"/>
    <w:rsid w:val="00D85557"/>
    <w:rsid w:val="00D8696C"/>
    <w:rsid w:val="00D96131"/>
    <w:rsid w:val="00DA129F"/>
    <w:rsid w:val="00DA52C0"/>
    <w:rsid w:val="00DB18CD"/>
    <w:rsid w:val="00DB36D6"/>
    <w:rsid w:val="00DD0044"/>
    <w:rsid w:val="00DD16E1"/>
    <w:rsid w:val="00DD2DBC"/>
    <w:rsid w:val="00DD34AA"/>
    <w:rsid w:val="00DE1270"/>
    <w:rsid w:val="00DF1C41"/>
    <w:rsid w:val="00DF1DE8"/>
    <w:rsid w:val="00DF341E"/>
    <w:rsid w:val="00E00D44"/>
    <w:rsid w:val="00E0158B"/>
    <w:rsid w:val="00E02401"/>
    <w:rsid w:val="00E02F9F"/>
    <w:rsid w:val="00E12D13"/>
    <w:rsid w:val="00E22042"/>
    <w:rsid w:val="00E22212"/>
    <w:rsid w:val="00E25266"/>
    <w:rsid w:val="00E2730A"/>
    <w:rsid w:val="00E34FA1"/>
    <w:rsid w:val="00E45199"/>
    <w:rsid w:val="00E53559"/>
    <w:rsid w:val="00E61832"/>
    <w:rsid w:val="00E61F8A"/>
    <w:rsid w:val="00E67632"/>
    <w:rsid w:val="00E738F1"/>
    <w:rsid w:val="00E74B63"/>
    <w:rsid w:val="00E74FC6"/>
    <w:rsid w:val="00E82648"/>
    <w:rsid w:val="00E839A1"/>
    <w:rsid w:val="00E8459B"/>
    <w:rsid w:val="00E90C64"/>
    <w:rsid w:val="00EA0A51"/>
    <w:rsid w:val="00EA0A89"/>
    <w:rsid w:val="00EA0FAE"/>
    <w:rsid w:val="00EA4DE2"/>
    <w:rsid w:val="00ED1424"/>
    <w:rsid w:val="00ED45EE"/>
    <w:rsid w:val="00ED76DA"/>
    <w:rsid w:val="00EE309A"/>
    <w:rsid w:val="00F01C79"/>
    <w:rsid w:val="00F11552"/>
    <w:rsid w:val="00F12B05"/>
    <w:rsid w:val="00F266A6"/>
    <w:rsid w:val="00F30146"/>
    <w:rsid w:val="00F337DD"/>
    <w:rsid w:val="00F421F4"/>
    <w:rsid w:val="00F430A0"/>
    <w:rsid w:val="00F4373A"/>
    <w:rsid w:val="00F45E97"/>
    <w:rsid w:val="00F470AD"/>
    <w:rsid w:val="00F52A72"/>
    <w:rsid w:val="00F57994"/>
    <w:rsid w:val="00F653D2"/>
    <w:rsid w:val="00F71CD4"/>
    <w:rsid w:val="00F73624"/>
    <w:rsid w:val="00F8499D"/>
    <w:rsid w:val="00F84B23"/>
    <w:rsid w:val="00F8596A"/>
    <w:rsid w:val="00F87F05"/>
    <w:rsid w:val="00F90B53"/>
    <w:rsid w:val="00F90FC1"/>
    <w:rsid w:val="00F94503"/>
    <w:rsid w:val="00F955BD"/>
    <w:rsid w:val="00F97958"/>
    <w:rsid w:val="00FB02C4"/>
    <w:rsid w:val="00FB281F"/>
    <w:rsid w:val="00FB28FE"/>
    <w:rsid w:val="00FC04A8"/>
    <w:rsid w:val="00FC13CC"/>
    <w:rsid w:val="00FD0CFF"/>
    <w:rsid w:val="00FD3636"/>
    <w:rsid w:val="00FD3AC1"/>
    <w:rsid w:val="00FE4322"/>
    <w:rsid w:val="00FE7B93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8ADCC5"/>
  <w15:docId w15:val="{04B16CC4-B18E-4E18-A6CD-29CB75C6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C1A"/>
    <w:pPr>
      <w:bidi/>
      <w:spacing w:line="276" w:lineRule="auto"/>
    </w:pPr>
    <w:rPr>
      <w:sz w:val="28"/>
      <w:szCs w:val="28"/>
    </w:rPr>
  </w:style>
  <w:style w:type="paragraph" w:styleId="1">
    <w:name w:val="heading 1"/>
    <w:basedOn w:val="a"/>
    <w:next w:val="a"/>
    <w:link w:val="1Char"/>
    <w:qFormat/>
    <w:rsid w:val="00A156C9"/>
    <w:pPr>
      <w:keepNext/>
      <w:spacing w:line="240" w:lineRule="auto"/>
      <w:outlineLvl w:val="0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A156C9"/>
    <w:pPr>
      <w:keepNext/>
      <w:spacing w:line="240" w:lineRule="auto"/>
      <w:jc w:val="center"/>
      <w:outlineLvl w:val="3"/>
    </w:pPr>
    <w:rPr>
      <w:rFonts w:ascii="Times New Roman" w:eastAsia="Times New Roman" w:hAnsi="Times New Roman" w:cs="AF_Jeddah"/>
      <w:b/>
      <w:bCs/>
      <w:noProof/>
      <w:sz w:val="20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B51A2E"/>
  </w:style>
  <w:style w:type="paragraph" w:customStyle="1" w:styleId="11">
    <w:name w:val="تذييل الصفحة1"/>
    <w:basedOn w:val="a"/>
    <w:link w:val="Char0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11"/>
    <w:uiPriority w:val="99"/>
    <w:rsid w:val="00B51A2E"/>
  </w:style>
  <w:style w:type="paragraph" w:styleId="a3">
    <w:name w:val="List Paragraph"/>
    <w:basedOn w:val="a"/>
    <w:uiPriority w:val="34"/>
    <w:qFormat/>
    <w:rsid w:val="00B51A2E"/>
    <w:pPr>
      <w:ind w:left="720"/>
      <w:contextualSpacing/>
    </w:pPr>
    <w:rPr>
      <w:rFonts w:ascii="Verdana" w:hAnsi="Verdana"/>
      <w:color w:val="444444"/>
    </w:rPr>
  </w:style>
  <w:style w:type="character" w:styleId="Hyperlink">
    <w:name w:val="Hyperlink"/>
    <w:uiPriority w:val="99"/>
    <w:unhideWhenUsed/>
    <w:rsid w:val="005753EC"/>
    <w:rPr>
      <w:color w:val="0000FF"/>
      <w:u w:val="single"/>
    </w:rPr>
  </w:style>
  <w:style w:type="table" w:styleId="a4">
    <w:name w:val="Table Grid"/>
    <w:basedOn w:val="a1"/>
    <w:uiPriority w:val="59"/>
    <w:rsid w:val="00BC6C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Char1"/>
    <w:uiPriority w:val="99"/>
    <w:semiHidden/>
    <w:unhideWhenUsed/>
    <w:rsid w:val="00665186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6651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0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0">
    <w:name w:val="رأس الصفحة Char1"/>
    <w:link w:val="a6"/>
    <w:uiPriority w:val="99"/>
    <w:rsid w:val="0055380D"/>
    <w:rPr>
      <w:sz w:val="28"/>
      <w:szCs w:val="28"/>
    </w:rPr>
  </w:style>
  <w:style w:type="paragraph" w:styleId="a7">
    <w:name w:val="footer"/>
    <w:basedOn w:val="a"/>
    <w:link w:val="Char11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1">
    <w:name w:val="تذييل الصفحة Char1"/>
    <w:link w:val="a7"/>
    <w:uiPriority w:val="99"/>
    <w:rsid w:val="0055380D"/>
    <w:rPr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3B50C2"/>
    <w:rPr>
      <w:color w:val="954F72"/>
      <w:u w:val="single"/>
    </w:rPr>
  </w:style>
  <w:style w:type="paragraph" w:customStyle="1" w:styleId="xl63">
    <w:name w:val="xl63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4">
    <w:name w:val="xl64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5">
    <w:name w:val="xl65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6">
    <w:name w:val="xl6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7">
    <w:name w:val="xl67"/>
    <w:basedOn w:val="a"/>
    <w:rsid w:val="003B50C2"/>
    <w:pPr>
      <w:pBdr>
        <w:top w:val="single" w:sz="4" w:space="0" w:color="000000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68">
    <w:name w:val="xl68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9">
    <w:name w:val="xl69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0">
    <w:name w:val="xl70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71">
    <w:name w:val="xl71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2">
    <w:name w:val="xl72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3">
    <w:name w:val="xl7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4">
    <w:name w:val="xl74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5">
    <w:name w:val="xl7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6">
    <w:name w:val="xl76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7">
    <w:name w:val="xl77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8">
    <w:name w:val="xl78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9">
    <w:name w:val="xl79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0">
    <w:name w:val="xl8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1">
    <w:name w:val="xl8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2">
    <w:name w:val="xl82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83">
    <w:name w:val="xl83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4">
    <w:name w:val="xl84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5">
    <w:name w:val="xl8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6">
    <w:name w:val="xl8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7">
    <w:name w:val="xl87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8">
    <w:name w:val="xl88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9">
    <w:name w:val="xl89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0">
    <w:name w:val="xl9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1">
    <w:name w:val="xl9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92">
    <w:name w:val="xl92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3">
    <w:name w:val="xl9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4">
    <w:name w:val="xl94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5">
    <w:name w:val="xl95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9BC2E6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6">
    <w:name w:val="xl96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7">
    <w:name w:val="xl97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8">
    <w:name w:val="xl98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9">
    <w:name w:val="xl99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0">
    <w:name w:val="xl100"/>
    <w:basedOn w:val="a"/>
    <w:rsid w:val="003B50C2"/>
    <w:pPr>
      <w:pBdr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1">
    <w:name w:val="xl101"/>
    <w:basedOn w:val="a"/>
    <w:rsid w:val="003B50C2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2">
    <w:name w:val="xl102"/>
    <w:basedOn w:val="a"/>
    <w:rsid w:val="001F7C46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3">
    <w:name w:val="xl103"/>
    <w:basedOn w:val="a"/>
    <w:rsid w:val="001F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customStyle="1" w:styleId="1Char">
    <w:name w:val="العنوان 1 Char"/>
    <w:basedOn w:val="a0"/>
    <w:link w:val="1"/>
    <w:rsid w:val="00A156C9"/>
    <w:rPr>
      <w:rFonts w:ascii="Times New Roman" w:eastAsia="Times New Roman" w:hAnsi="Times New Roman" w:cs="Traditional Arabic"/>
      <w:b/>
      <w:bCs/>
      <w:noProof/>
      <w:szCs w:val="26"/>
      <w:lang w:eastAsia="ar-SA"/>
    </w:rPr>
  </w:style>
  <w:style w:type="character" w:customStyle="1" w:styleId="4Char">
    <w:name w:val="عنوان 4 Char"/>
    <w:basedOn w:val="a0"/>
    <w:link w:val="4"/>
    <w:rsid w:val="00A156C9"/>
    <w:rPr>
      <w:rFonts w:ascii="Times New Roman" w:eastAsia="Times New Roman" w:hAnsi="Times New Roman" w:cs="AF_Jeddah"/>
      <w:b/>
      <w:bCs/>
      <w:noProof/>
      <w:szCs w:val="36"/>
      <w:lang w:eastAsia="ar-SA"/>
    </w:rPr>
  </w:style>
  <w:style w:type="character" w:styleId="a9">
    <w:name w:val="Placeholder Text"/>
    <w:basedOn w:val="a0"/>
    <w:uiPriority w:val="99"/>
    <w:semiHidden/>
    <w:rsid w:val="00FB02C4"/>
    <w:rPr>
      <w:color w:val="808080"/>
    </w:rPr>
  </w:style>
  <w:style w:type="table" w:customStyle="1" w:styleId="TableGrid">
    <w:name w:val="TableGrid"/>
    <w:rsid w:val="00F437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996EA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ropbox\&#1575;&#1604;&#1608;&#1585;&#1602;&#1577;%20&#1575;&#1604;&#1585;&#1587;&#1605;&#1610;&#1577;%201440\&#1575;&#1604;&#1608;&#1585;&#1602;&#1577;%20&#1575;&#1604;&#1585;&#1587;&#1605;&#1610;&#1577;%20&#1591;&#1608;&#1604;&#1610;&#157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D8208633F340CF9B1E4782DF15A7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72F2B2-7B6C-4012-A455-880DF4E10F49}"/>
      </w:docPartPr>
      <w:docPartBody>
        <w:p w:rsidR="005B7042" w:rsidRDefault="00F95F23" w:rsidP="00F95F23">
          <w:pPr>
            <w:pStyle w:val="94D8208633F340CF9B1E4782DF15A752"/>
          </w:pPr>
          <w:r w:rsidRPr="00EC0DF7">
            <w:rPr>
              <w:rStyle w:val="a3"/>
              <w:rFonts w:hint="cs"/>
              <w:rtl/>
            </w:rPr>
            <w:t>انقر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هنا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لإدخال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نص</w:t>
          </w:r>
          <w:r w:rsidRPr="00EC0DF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5F23"/>
    <w:rsid w:val="000A1479"/>
    <w:rsid w:val="00172C62"/>
    <w:rsid w:val="0020212E"/>
    <w:rsid w:val="0027165D"/>
    <w:rsid w:val="005B7042"/>
    <w:rsid w:val="00601F29"/>
    <w:rsid w:val="00631232"/>
    <w:rsid w:val="00694ADA"/>
    <w:rsid w:val="00886FD7"/>
    <w:rsid w:val="009E5C61"/>
    <w:rsid w:val="009F6BBA"/>
    <w:rsid w:val="00C24E4E"/>
    <w:rsid w:val="00C36311"/>
    <w:rsid w:val="00C866F8"/>
    <w:rsid w:val="00D84C79"/>
    <w:rsid w:val="00E34E7C"/>
    <w:rsid w:val="00E80F87"/>
    <w:rsid w:val="00F03684"/>
    <w:rsid w:val="00F5518F"/>
    <w:rsid w:val="00F9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95F23"/>
    <w:rPr>
      <w:color w:val="808080"/>
    </w:rPr>
  </w:style>
  <w:style w:type="paragraph" w:customStyle="1" w:styleId="94D8208633F340CF9B1E4782DF15A752">
    <w:name w:val="94D8208633F340CF9B1E4782DF15A752"/>
    <w:rsid w:val="00F95F23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75E53-1CF6-436F-9A9B-3727F4C4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الورقة الرسمية طولية.dotx</Template>
  <TotalTime>33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Mohamed Khaled ibrahim</Company>
  <LinksUpToDate>false</LinksUpToDate>
  <CharactersWithSpaces>1415</CharactersWithSpaces>
  <SharedDoc>false</SharedDoc>
  <HLinks>
    <vt:vector size="6" baseType="variant">
      <vt:variant>
        <vt:i4>6750284</vt:i4>
      </vt:variant>
      <vt:variant>
        <vt:i4>0</vt:i4>
      </vt:variant>
      <vt:variant>
        <vt:i4>0</vt:i4>
      </vt:variant>
      <vt:variant>
        <vt:i4>5</vt:i4>
      </vt:variant>
      <vt:variant>
        <vt:lpwstr>mailto:info@alkhandak.com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فاطمة ....</cp:lastModifiedBy>
  <cp:revision>8</cp:revision>
  <cp:lastPrinted>2022-05-26T05:26:00Z</cp:lastPrinted>
  <dcterms:created xsi:type="dcterms:W3CDTF">2022-05-24T07:10:00Z</dcterms:created>
  <dcterms:modified xsi:type="dcterms:W3CDTF">2022-05-26T05:26:00Z</dcterms:modified>
</cp:coreProperties>
</file>