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CF9E96E" w14:textId="77777777" w:rsidR="00661D21" w:rsidRPr="0090593B" w:rsidRDefault="001063B3">
      <w:pPr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E1A0FD" wp14:editId="000E9DA2">
                <wp:simplePos x="0" y="0"/>
                <wp:positionH relativeFrom="column">
                  <wp:posOffset>78105</wp:posOffset>
                </wp:positionH>
                <wp:positionV relativeFrom="paragraph">
                  <wp:posOffset>-11430</wp:posOffset>
                </wp:positionV>
                <wp:extent cx="793750" cy="628650"/>
                <wp:effectExtent l="0" t="0" r="25400" b="19050"/>
                <wp:wrapNone/>
                <wp:docPr id="10" name="مستطيل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5285B" w14:textId="77777777" w:rsidR="000F3772" w:rsidRPr="002851F3" w:rsidRDefault="000F3772">
                            <w:pPr>
                              <w:rPr>
                                <w:rtl/>
                              </w:rPr>
                            </w:pPr>
                          </w:p>
                          <w:p w14:paraId="203A037A" w14:textId="77777777" w:rsidR="000F3772" w:rsidRPr="002851F3" w:rsidRDefault="000F377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2851F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ـــــــــــــــــــــــــــــــــــــــــــــــــــــ</w:t>
                            </w:r>
                          </w:p>
                          <w:p w14:paraId="6CA41FAE" w14:textId="77777777" w:rsidR="000F3772" w:rsidRPr="00B97C87" w:rsidRDefault="00EB404A" w:rsidP="00EB404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851F3"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B97C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1A0FD" id="مستطيل 10" o:spid="_x0000_s1026" style="position:absolute;left:0;text-align:left;margin-left:6.15pt;margin-top:-.9pt;width:62.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">
                <v:textbox>
                  <w:txbxContent>
                    <w:p w14:paraId="2795285B" w14:textId="77777777" w:rsidR="000F3772" w:rsidRPr="002851F3" w:rsidRDefault="000F3772">
                      <w:pPr>
                        <w:rPr>
                          <w:rtl/>
                        </w:rPr>
                      </w:pPr>
                    </w:p>
                    <w:p w14:paraId="203A037A" w14:textId="77777777" w:rsidR="000F3772" w:rsidRPr="002851F3" w:rsidRDefault="000F3772">
                      <w:pPr>
                        <w:rPr>
                          <w:b/>
                          <w:bCs/>
                          <w:rtl/>
                        </w:rPr>
                      </w:pPr>
                      <w:r w:rsidRPr="002851F3">
                        <w:rPr>
                          <w:rFonts w:hint="cs"/>
                          <w:b/>
                          <w:bCs/>
                          <w:rtl/>
                        </w:rPr>
                        <w:t xml:space="preserve">  ـــــــــــــــــــــــــــــــــــــــــــــــــــــ</w:t>
                      </w:r>
                    </w:p>
                    <w:p w14:paraId="6CA41FAE" w14:textId="77777777" w:rsidR="000F3772" w:rsidRPr="00B97C87" w:rsidRDefault="00EB404A" w:rsidP="00EB404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851F3">
                        <w:rPr>
                          <w:rFonts w:hint="cs"/>
                          <w:rtl/>
                        </w:rPr>
                        <w:t xml:space="preserve">        </w:t>
                      </w:r>
                      <w:r w:rsidRPr="00B97C8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14:paraId="0A7CE141" w14:textId="77777777" w:rsidR="009517E3" w:rsidRPr="00C47D2A" w:rsidRDefault="00EB404A" w:rsidP="00B539B7">
      <w:pPr>
        <w:pStyle w:val="1"/>
        <w:rPr>
          <w:sz w:val="16"/>
          <w:szCs w:val="22"/>
          <w:rtl/>
          <w:lang w:eastAsia="en-US"/>
        </w:rPr>
      </w:pPr>
      <w:r w:rsidRPr="00C47D2A">
        <w:rPr>
          <w:sz w:val="28"/>
          <w:szCs w:val="36"/>
          <w:rtl/>
          <w:lang w:eastAsia="en-US"/>
        </w:rPr>
        <w:t>السؤال الأول: اخت</w:t>
      </w:r>
      <w:r w:rsidRPr="00C47D2A">
        <w:rPr>
          <w:rFonts w:hint="cs"/>
          <w:sz w:val="28"/>
          <w:szCs w:val="36"/>
          <w:rtl/>
          <w:lang w:eastAsia="en-US"/>
        </w:rPr>
        <w:t xml:space="preserve">اري </w:t>
      </w:r>
      <w:r w:rsidR="009517E3" w:rsidRPr="00C47D2A">
        <w:rPr>
          <w:sz w:val="28"/>
          <w:szCs w:val="36"/>
          <w:rtl/>
          <w:lang w:eastAsia="en-US"/>
        </w:rPr>
        <w:t>الإجابة الصحيحة مما يلي</w:t>
      </w:r>
      <w:r w:rsidR="0000628C" w:rsidRPr="00C47D2A">
        <w:rPr>
          <w:rFonts w:hint="cs"/>
          <w:sz w:val="28"/>
          <w:szCs w:val="36"/>
          <w:rtl/>
          <w:lang w:eastAsia="en-US"/>
        </w:rPr>
        <w:t xml:space="preserve"> وظلليها في المكان المناسب</w:t>
      </w:r>
      <w:r w:rsidR="009517E3" w:rsidRPr="00C47D2A">
        <w:rPr>
          <w:sz w:val="28"/>
          <w:szCs w:val="36"/>
          <w:rtl/>
          <w:lang w:eastAsia="en-US"/>
        </w:rPr>
        <w:t>:</w:t>
      </w:r>
      <w:r w:rsidRPr="00C47D2A">
        <w:rPr>
          <w:sz w:val="28"/>
          <w:szCs w:val="36"/>
          <w:rtl/>
          <w:lang w:eastAsia="en-US"/>
        </w:rPr>
        <w:t xml:space="preserve"> </w:t>
      </w:r>
      <w:r w:rsidR="00D50B07" w:rsidRPr="00C47D2A">
        <w:rPr>
          <w:sz w:val="24"/>
          <w:szCs w:val="32"/>
          <w:lang w:eastAsia="en-US"/>
        </w:rPr>
        <w:t xml:space="preserve"> </w:t>
      </w:r>
      <w:r w:rsidR="00AE5CEC" w:rsidRPr="00C47D2A">
        <w:rPr>
          <w:sz w:val="16"/>
          <w:szCs w:val="22"/>
          <w:rtl/>
          <w:lang w:eastAsia="en-US"/>
        </w:rPr>
        <w:t xml:space="preserve">( </w:t>
      </w:r>
      <w:r w:rsidR="001063B3" w:rsidRPr="00C47D2A">
        <w:rPr>
          <w:sz w:val="16"/>
          <w:szCs w:val="22"/>
          <w:rtl/>
          <w:lang w:eastAsia="en-US"/>
        </w:rPr>
        <w:t xml:space="preserve">كل فقرة </w:t>
      </w:r>
      <w:r w:rsidRPr="00C47D2A">
        <w:rPr>
          <w:rFonts w:hint="cs"/>
          <w:sz w:val="16"/>
          <w:szCs w:val="22"/>
          <w:rtl/>
          <w:lang w:eastAsia="en-US"/>
        </w:rPr>
        <w:t>نصف درجة)</w:t>
      </w:r>
    </w:p>
    <w:p w14:paraId="73DA283E" w14:textId="72A4CEFF" w:rsidR="009517E3" w:rsidRPr="00216725" w:rsidRDefault="00C8717B" w:rsidP="00CB1C74">
      <w:pPr>
        <w:rPr>
          <w:rFonts w:ascii="adwa-assalaf" w:hAnsi="adwa-assalaf" w:cs="adwa-assalaf"/>
          <w:b/>
          <w:bCs/>
          <w:sz w:val="28"/>
          <w:szCs w:val="28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1ــ  </w:t>
      </w:r>
      <w:r w:rsidR="004D6DFF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تعامل المسلمين </w:t>
      </w:r>
      <w:r w:rsidR="006C2217">
        <w:rPr>
          <w:rFonts w:ascii="adwa-assalaf" w:hAnsi="adwa-assalaf" w:cs="adwa-assalaf" w:hint="cs"/>
          <w:b/>
          <w:bCs/>
          <w:sz w:val="32"/>
          <w:szCs w:val="32"/>
          <w:rtl/>
        </w:rPr>
        <w:t>مع الإ</w:t>
      </w:r>
      <w:r w:rsidR="004D6DFF">
        <w:rPr>
          <w:rFonts w:ascii="adwa-assalaf" w:hAnsi="adwa-assalaf" w:cs="adwa-assalaf" w:hint="cs"/>
          <w:b/>
          <w:bCs/>
          <w:sz w:val="32"/>
          <w:szCs w:val="32"/>
          <w:rtl/>
        </w:rPr>
        <w:t>شاعات يكون ب</w:t>
      </w:r>
      <w:r w:rsidR="00D0569D">
        <w:rPr>
          <w:rFonts w:ascii="adwa-assalaf" w:hAnsi="adwa-assalaf" w:cs="adwa-assalaf" w:hint="cs"/>
          <w:b/>
          <w:bCs/>
          <w:sz w:val="32"/>
          <w:szCs w:val="32"/>
          <w:rtl/>
        </w:rPr>
        <w:t>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9517E3" w:rsidRPr="0090593B" w14:paraId="4A240846" w14:textId="77777777" w:rsidTr="00D37036">
        <w:trPr>
          <w:trHeight w:val="458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6C41E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C47D2A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E7477" w14:textId="77777777" w:rsidR="009517E3" w:rsidRPr="00C47D2A" w:rsidRDefault="00710613" w:rsidP="00270C5D">
            <w:pPr>
              <w:rPr>
                <w:rFonts w:ascii="adwa-assalaf" w:hAnsi="adwa-assalaf" w:cs="adwa-assalaf"/>
                <w:sz w:val="32"/>
                <w:szCs w:val="32"/>
              </w:rPr>
            </w:pPr>
            <w:r w:rsidRPr="00C47D2A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سماعها ونقلها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26AA3C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D91B1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C47D2A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2198" w14:textId="5FFC3387" w:rsidR="009517E3" w:rsidRPr="00C47D2A" w:rsidRDefault="00710613" w:rsidP="00270C5D">
            <w:pPr>
              <w:pStyle w:val="1"/>
              <w:rPr>
                <w:b w:val="0"/>
                <w:bCs w:val="0"/>
                <w:sz w:val="32"/>
                <w:szCs w:val="32"/>
              </w:rPr>
            </w:pPr>
            <w:r w:rsidRPr="00C47D2A">
              <w:rPr>
                <w:rFonts w:hint="cs"/>
                <w:b w:val="0"/>
                <w:bCs w:val="0"/>
                <w:sz w:val="32"/>
                <w:szCs w:val="32"/>
                <w:rtl/>
              </w:rPr>
              <w:t>التحدث بها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34AC73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85E5E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C47D2A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90487" w14:textId="77777777" w:rsidR="009517E3" w:rsidRPr="00473F0F" w:rsidRDefault="00710613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  <w:highlight w:val="yellow"/>
              </w:rPr>
            </w:pPr>
            <w:r w:rsidRPr="00473F0F">
              <w:rPr>
                <w:rFonts w:ascii="adwa-assalaf" w:hAnsi="adwa-assalaf" w:cs="adwa-assalaf" w:hint="cs"/>
                <w:sz w:val="32"/>
                <w:szCs w:val="32"/>
                <w:highlight w:val="yellow"/>
                <w:rtl/>
              </w:rPr>
              <w:t>ردها</w:t>
            </w:r>
            <w:r w:rsidRPr="00473F0F">
              <w:rPr>
                <w:rFonts w:ascii="adwa-assalaf" w:hAnsi="adwa-assalaf" w:cs="adwa-assalaf" w:hint="cs"/>
                <w:sz w:val="24"/>
                <w:szCs w:val="24"/>
                <w:highlight w:val="yellow"/>
                <w:rtl/>
              </w:rPr>
              <w:t xml:space="preserve"> </w:t>
            </w:r>
            <w:r w:rsidRPr="00473F0F">
              <w:rPr>
                <w:rFonts w:ascii="adwa-assalaf" w:hAnsi="adwa-assalaf" w:cs="adwa-assalaf" w:hint="cs"/>
                <w:sz w:val="32"/>
                <w:szCs w:val="32"/>
                <w:highlight w:val="yellow"/>
                <w:rtl/>
              </w:rPr>
              <w:t>ودحضها</w:t>
            </w:r>
            <w:r w:rsidRPr="00473F0F">
              <w:rPr>
                <w:rFonts w:ascii="adwa-assalaf" w:hAnsi="adwa-assalaf" w:cs="adwa-assalaf" w:hint="cs"/>
                <w:sz w:val="24"/>
                <w:szCs w:val="24"/>
                <w:highlight w:val="yellow"/>
                <w:rtl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8F9AB6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F38FE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C47D2A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A524C" w14:textId="55BAE58B" w:rsidR="009517E3" w:rsidRPr="00C47D2A" w:rsidRDefault="00C47D2A" w:rsidP="00F340B0">
            <w:pPr>
              <w:jc w:val="center"/>
              <w:rPr>
                <w:rFonts w:ascii="adwa-assalaf" w:hAnsi="adwa-assalaf" w:cs="adwa-assalaf"/>
                <w:sz w:val="32"/>
                <w:szCs w:val="32"/>
                <w:rtl/>
              </w:rPr>
            </w:pPr>
            <w:r w:rsidRPr="00C47D2A">
              <w:rPr>
                <w:rFonts w:ascii="adwa-assalaf" w:hAnsi="adwa-assalaf" w:cs="adwa-assalaf" w:hint="cs"/>
                <w:sz w:val="32"/>
                <w:szCs w:val="32"/>
                <w:rtl/>
              </w:rPr>
              <w:t>الإ</w:t>
            </w:r>
            <w:r w:rsidR="00710613" w:rsidRPr="00C47D2A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سراع </w:t>
            </w:r>
            <w:r w:rsidR="00F340B0" w:rsidRPr="00C47D2A">
              <w:rPr>
                <w:rFonts w:ascii="adwa-assalaf" w:hAnsi="adwa-assalaf" w:cs="adwa-assalaf" w:hint="cs"/>
                <w:sz w:val="32"/>
                <w:szCs w:val="32"/>
                <w:rtl/>
              </w:rPr>
              <w:t>بنشرها</w:t>
            </w:r>
          </w:p>
        </w:tc>
      </w:tr>
    </w:tbl>
    <w:p w14:paraId="635E3706" w14:textId="77777777"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2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CB7B16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710613">
        <w:rPr>
          <w:rFonts w:ascii="adwa-assalaf" w:hAnsi="adwa-assalaf" w:cs="adwa-assalaf" w:hint="cs"/>
          <w:b/>
          <w:bCs/>
          <w:sz w:val="32"/>
          <w:szCs w:val="32"/>
          <w:rtl/>
        </w:rPr>
        <w:t>السبب في نهي الشرع عن المن هو: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9517E3" w:rsidRPr="0090593B" w14:paraId="7D107461" w14:textId="77777777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1D9F7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8"/>
                <w:szCs w:val="28"/>
                <w:lang w:eastAsia="en-US"/>
              </w:rPr>
            </w:pPr>
            <w:r w:rsidRPr="00C47D2A">
              <w:rPr>
                <w:rFonts w:ascii="adwa-assalaf" w:hAnsi="adwa-assalaf" w:cs="adwa-assalaf"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3AB14" w14:textId="1FD2FE55" w:rsidR="009517E3" w:rsidRPr="00473F0F" w:rsidRDefault="00085FFA" w:rsidP="00270C5D">
            <w:pPr>
              <w:jc w:val="center"/>
              <w:rPr>
                <w:rFonts w:ascii="adwa-assalaf" w:hAnsi="adwa-assalaf" w:cs="adwa-assalaf"/>
                <w:sz w:val="28"/>
                <w:szCs w:val="28"/>
                <w:highlight w:val="yellow"/>
              </w:rPr>
            </w:pPr>
            <w:r w:rsidRPr="00473F0F">
              <w:rPr>
                <w:rFonts w:ascii="adwa-assalaf" w:hAnsi="adwa-assalaf" w:cs="adwa-assalaf" w:hint="cs"/>
                <w:sz w:val="28"/>
                <w:szCs w:val="28"/>
                <w:highlight w:val="yellow"/>
                <w:rtl/>
              </w:rPr>
              <w:t>نفع الإيمان عائد إ</w:t>
            </w:r>
            <w:r w:rsidR="00710613" w:rsidRPr="00473F0F">
              <w:rPr>
                <w:rFonts w:ascii="adwa-assalaf" w:hAnsi="adwa-assalaf" w:cs="adwa-assalaf" w:hint="cs"/>
                <w:sz w:val="28"/>
                <w:szCs w:val="28"/>
                <w:highlight w:val="yellow"/>
                <w:rtl/>
              </w:rPr>
              <w:t xml:space="preserve">ليكم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86E9A4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E2E70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8"/>
                <w:szCs w:val="28"/>
                <w:lang w:eastAsia="en-US"/>
              </w:rPr>
            </w:pPr>
            <w:r w:rsidRPr="00C47D2A">
              <w:rPr>
                <w:rFonts w:ascii="adwa-assalaf" w:hAnsi="adwa-assalaf" w:cs="adwa-assalaf"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8742C" w14:textId="370594E7" w:rsidR="009517E3" w:rsidRPr="00C47D2A" w:rsidRDefault="00710613" w:rsidP="00270C5D">
            <w:pPr>
              <w:jc w:val="center"/>
              <w:rPr>
                <w:rFonts w:ascii="adwa-assalaf" w:hAnsi="adwa-assalaf" w:cs="adwa-assalaf"/>
                <w:sz w:val="28"/>
                <w:szCs w:val="28"/>
              </w:rPr>
            </w:pPr>
            <w:r w:rsidRPr="00C47D2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هدايتكم </w:t>
            </w:r>
            <w:r w:rsidR="00085FFA" w:rsidRPr="00C47D2A">
              <w:rPr>
                <w:rFonts w:ascii="adwa-assalaf" w:hAnsi="adwa-assalaf" w:cs="adwa-assalaf" w:hint="cs"/>
                <w:sz w:val="28"/>
                <w:szCs w:val="28"/>
                <w:rtl/>
              </w:rPr>
              <w:t>ل</w:t>
            </w:r>
            <w:r w:rsidRPr="00C47D2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لناس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5DB4FE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55B9A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8"/>
                <w:szCs w:val="28"/>
                <w:lang w:eastAsia="en-US"/>
              </w:rPr>
            </w:pPr>
            <w:r w:rsidRPr="00C47D2A">
              <w:rPr>
                <w:rFonts w:ascii="adwa-assalaf" w:hAnsi="adwa-assalaf" w:cs="adwa-assalaf"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7E901" w14:textId="0F59ADA7" w:rsidR="009517E3" w:rsidRPr="00C47D2A" w:rsidRDefault="00085FFA" w:rsidP="00270C5D">
            <w:pPr>
              <w:jc w:val="center"/>
              <w:rPr>
                <w:rFonts w:ascii="adwa-assalaf" w:hAnsi="adwa-assalaf" w:cs="adwa-assalaf"/>
                <w:sz w:val="28"/>
                <w:szCs w:val="28"/>
              </w:rPr>
            </w:pPr>
            <w:r w:rsidRPr="00C47D2A">
              <w:rPr>
                <w:rFonts w:ascii="adwa-assalaf" w:hAnsi="adwa-assalaf" w:cs="adwa-assalaf" w:hint="cs"/>
                <w:sz w:val="28"/>
                <w:szCs w:val="28"/>
                <w:rtl/>
              </w:rPr>
              <w:t>الفرقة والإ</w:t>
            </w:r>
            <w:r w:rsidR="00710613" w:rsidRPr="00C47D2A">
              <w:rPr>
                <w:rFonts w:ascii="adwa-assalaf" w:hAnsi="adwa-assalaf" w:cs="adwa-assalaf" w:hint="cs"/>
                <w:sz w:val="28"/>
                <w:szCs w:val="28"/>
                <w:rtl/>
              </w:rPr>
              <w:t>ختلاف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429ED6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4388F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8"/>
                <w:szCs w:val="28"/>
                <w:lang w:eastAsia="en-US"/>
              </w:rPr>
            </w:pPr>
            <w:r w:rsidRPr="00C47D2A">
              <w:rPr>
                <w:rFonts w:ascii="adwa-assalaf" w:hAnsi="adwa-assalaf" w:cs="adwa-assalaf"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A7E00" w14:textId="77777777" w:rsidR="009517E3" w:rsidRPr="00C47D2A" w:rsidRDefault="00710613" w:rsidP="00270C5D">
            <w:pPr>
              <w:jc w:val="center"/>
              <w:rPr>
                <w:rFonts w:ascii="adwa-assalaf" w:hAnsi="adwa-assalaf" w:cs="adwa-assalaf"/>
                <w:sz w:val="28"/>
                <w:szCs w:val="28"/>
              </w:rPr>
            </w:pPr>
            <w:r w:rsidRPr="00C47D2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الصلح بين الناس </w:t>
            </w:r>
          </w:p>
        </w:tc>
      </w:tr>
    </w:tbl>
    <w:p w14:paraId="7B4D97C8" w14:textId="77777777"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noProof w:val="0"/>
          <w:sz w:val="28"/>
          <w:szCs w:val="28"/>
          <w:rtl/>
          <w:lang w:eastAsia="en-US"/>
        </w:rPr>
        <w:t>3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710613">
        <w:rPr>
          <w:rFonts w:ascii="adwa-assalaf" w:hAnsi="adwa-assalaf" w:cs="adwa-assalaf" w:hint="cs"/>
          <w:b/>
          <w:bCs/>
          <w:sz w:val="32"/>
          <w:szCs w:val="32"/>
          <w:rtl/>
        </w:rPr>
        <w:t>ذكرك أخاك بما يكره في غيبته هو: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9517E3" w:rsidRPr="0090593B" w14:paraId="21FE73DB" w14:textId="77777777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4DF3F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C47D2A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55D03" w14:textId="7B4D149F" w:rsidR="009517E3" w:rsidRPr="00C47D2A" w:rsidRDefault="00710613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C47D2A">
              <w:rPr>
                <w:rFonts w:ascii="adwa-assalaf" w:hAnsi="adwa-assalaf" w:cs="adwa-assalaf" w:hint="cs"/>
                <w:sz w:val="32"/>
                <w:szCs w:val="32"/>
                <w:rtl/>
              </w:rPr>
              <w:t>السخري</w:t>
            </w:r>
            <w:r w:rsidR="00085FFA" w:rsidRPr="00C47D2A">
              <w:rPr>
                <w:rFonts w:ascii="adwa-assalaf" w:hAnsi="adwa-assalaf" w:cs="adwa-assalaf" w:hint="cs"/>
                <w:sz w:val="32"/>
                <w:szCs w:val="32"/>
                <w:rtl/>
              </w:rPr>
              <w:t>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BE0FEF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6277C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C47D2A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5637C" w14:textId="77777777" w:rsidR="009517E3" w:rsidRPr="00C47D2A" w:rsidRDefault="0071061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32"/>
                <w:szCs w:val="32"/>
                <w:lang w:eastAsia="en-US"/>
              </w:rPr>
            </w:pPr>
            <w:r w:rsidRPr="00C47D2A">
              <w:rPr>
                <w:rFonts w:ascii="adwa-assalaf" w:hAnsi="adwa-assalaf" w:cs="adwa-assalaf" w:hint="cs"/>
                <w:noProof w:val="0"/>
                <w:sz w:val="32"/>
                <w:szCs w:val="32"/>
                <w:rtl/>
                <w:lang w:eastAsia="en-US"/>
              </w:rPr>
              <w:t>البهتان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568908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3AA7C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C47D2A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21D3" w14:textId="77777777" w:rsidR="009517E3" w:rsidRPr="00C47D2A" w:rsidRDefault="00710613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C47D2A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النميمه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5E8022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66214" w14:textId="77777777" w:rsidR="009517E3" w:rsidRPr="00C47D2A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C47D2A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D8F48" w14:textId="77777777" w:rsidR="009517E3" w:rsidRPr="00C47D2A" w:rsidRDefault="00710613" w:rsidP="00270C5D">
            <w:pPr>
              <w:contextualSpacing/>
              <w:jc w:val="center"/>
              <w:rPr>
                <w:rFonts w:ascii="adwa-assalaf" w:hAnsi="adwa-assalaf" w:cs="adwa-assalaf"/>
                <w:i/>
                <w:iCs/>
                <w:noProof w:val="0"/>
                <w:sz w:val="32"/>
                <w:szCs w:val="32"/>
                <w:rtl/>
                <w:lang w:eastAsia="en-US"/>
              </w:rPr>
            </w:pPr>
            <w:r w:rsidRPr="00473F0F">
              <w:rPr>
                <w:rFonts w:ascii="adwa-assalaf" w:hAnsi="adwa-assalaf" w:cs="adwa-assalaf" w:hint="cs"/>
                <w:i/>
                <w:iCs/>
                <w:noProof w:val="0"/>
                <w:sz w:val="32"/>
                <w:szCs w:val="32"/>
                <w:highlight w:val="yellow"/>
                <w:rtl/>
                <w:lang w:eastAsia="en-US"/>
              </w:rPr>
              <w:t>الغيبة</w:t>
            </w:r>
          </w:p>
        </w:tc>
      </w:tr>
    </w:tbl>
    <w:p w14:paraId="39AF62F7" w14:textId="77777777" w:rsidR="000F3772" w:rsidRPr="00D50B07" w:rsidRDefault="009517E3" w:rsidP="00FA4F78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4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710613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الحكمة من خلقنا من </w:t>
      </w:r>
      <w:r w:rsidR="00FA4F78">
        <w:rPr>
          <w:rFonts w:ascii="adwa-assalaf" w:hAnsi="adwa-assalaf" w:cs="adwa-assalaf" w:hint="cs"/>
          <w:b/>
          <w:bCs/>
          <w:sz w:val="32"/>
          <w:szCs w:val="32"/>
          <w:rtl/>
        </w:rPr>
        <w:t>أب واحد وأم واحدة:</w:t>
      </w:r>
      <w:r w:rsidR="00C82B07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0F3772" w:rsidRPr="0090593B" w14:paraId="758DB22E" w14:textId="77777777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45F5F" w14:textId="77777777" w:rsidR="000F3772" w:rsidRPr="00C47D2A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C47D2A">
              <w:rPr>
                <w:rFonts w:ascii="adwa-assalaf" w:hAnsi="adwa-assalaf" w:cs="adwa-assalaf"/>
                <w:sz w:val="24"/>
                <w:szCs w:val="24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B777C" w14:textId="77777777" w:rsidR="000F3772" w:rsidRPr="00C47D2A" w:rsidRDefault="00FA4F78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C47D2A">
              <w:rPr>
                <w:rFonts w:ascii="adwa-assalaf" w:hAnsi="adwa-assalaf" w:cs="adwa-assalaf" w:hint="cs"/>
                <w:sz w:val="32"/>
                <w:szCs w:val="32"/>
                <w:rtl/>
              </w:rPr>
              <w:t>تثبت من الخبر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A39DD2" w14:textId="77777777" w:rsidR="000F3772" w:rsidRPr="00C47D2A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A6FF6" w14:textId="77777777" w:rsidR="000F3772" w:rsidRPr="00C47D2A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C47D2A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5EEC9" w14:textId="77777777" w:rsidR="000F3772" w:rsidRPr="00C47D2A" w:rsidRDefault="00FA4F78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473F0F">
              <w:rPr>
                <w:rFonts w:ascii="adwa-assalaf" w:hAnsi="adwa-assalaf" w:cs="adwa-assalaf" w:hint="cs"/>
                <w:sz w:val="32"/>
                <w:szCs w:val="32"/>
                <w:highlight w:val="yellow"/>
                <w:rtl/>
              </w:rPr>
              <w:t>لنتعارف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365443" w14:textId="77777777" w:rsidR="000F3772" w:rsidRPr="00C47D2A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B4D82" w14:textId="77777777" w:rsidR="000F3772" w:rsidRPr="00C47D2A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C47D2A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9436B" w14:textId="77777777" w:rsidR="000F3772" w:rsidRPr="00C47D2A" w:rsidRDefault="00FA4F78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C47D2A">
              <w:rPr>
                <w:rFonts w:ascii="adwa-assalaf" w:hAnsi="adwa-assalaf" w:cs="adwa-assalaf" w:hint="cs"/>
                <w:sz w:val="32"/>
                <w:szCs w:val="32"/>
                <w:rtl/>
              </w:rPr>
              <w:t>التفاخر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CC2A34" w14:textId="77777777" w:rsidR="000F3772" w:rsidRPr="00C47D2A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BC78F" w14:textId="77777777" w:rsidR="000F3772" w:rsidRPr="00C47D2A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C47D2A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39B68" w14:textId="77777777" w:rsidR="000F3772" w:rsidRPr="00C47D2A" w:rsidRDefault="00FA4F78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C47D2A">
              <w:rPr>
                <w:rFonts w:ascii="adwa-assalaf" w:hAnsi="adwa-assalaf" w:cs="adwa-assalaf" w:hint="cs"/>
                <w:sz w:val="32"/>
                <w:szCs w:val="32"/>
                <w:rtl/>
              </w:rPr>
              <w:t>لنأخذ الحيطة</w:t>
            </w:r>
          </w:p>
        </w:tc>
      </w:tr>
    </w:tbl>
    <w:p w14:paraId="57F980E7" w14:textId="1D7631D2"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5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FA4F78">
        <w:rPr>
          <w:rFonts w:ascii="adwa-assalaf" w:hAnsi="adwa-assalaf" w:cs="adwa-assalaf" w:hint="cs"/>
          <w:b/>
          <w:bCs/>
          <w:sz w:val="32"/>
          <w:szCs w:val="32"/>
          <w:rtl/>
        </w:rPr>
        <w:t>أمر الله ت</w:t>
      </w:r>
      <w:r w:rsidR="00916E74">
        <w:rPr>
          <w:rFonts w:ascii="adwa-assalaf" w:hAnsi="adwa-assalaf" w:cs="adwa-assalaf" w:hint="cs"/>
          <w:b/>
          <w:bCs/>
          <w:sz w:val="32"/>
          <w:szCs w:val="32"/>
          <w:rtl/>
        </w:rPr>
        <w:t>عالى الإصلاح بين طائفتين بالتحاك</w:t>
      </w:r>
      <w:r w:rsidR="00FA4F78">
        <w:rPr>
          <w:rFonts w:ascii="adwa-assalaf" w:hAnsi="adwa-assalaf" w:cs="adwa-assalaf" w:hint="cs"/>
          <w:b/>
          <w:bCs/>
          <w:sz w:val="32"/>
          <w:szCs w:val="32"/>
          <w:rtl/>
        </w:rPr>
        <w:t>م ب: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0F3772" w:rsidRPr="0090593B" w14:paraId="6523AF33" w14:textId="77777777" w:rsidTr="00D37036">
        <w:trPr>
          <w:trHeight w:val="18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2F0DE" w14:textId="77777777" w:rsidR="000F3772" w:rsidRPr="00B97C87" w:rsidRDefault="000F3772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B97C87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F2B0C" w14:textId="77777777" w:rsidR="000F3772" w:rsidRPr="00B97C87" w:rsidRDefault="00FA4F78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القوانين الوضعية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D34040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4CFBC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97C87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23C22" w14:textId="77777777" w:rsidR="000F3772" w:rsidRPr="00473F0F" w:rsidRDefault="00FA4F78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  <w:highlight w:val="yellow"/>
              </w:rPr>
            </w:pPr>
            <w:r w:rsidRPr="00473F0F">
              <w:rPr>
                <w:rFonts w:ascii="adwa-assalaf" w:hAnsi="adwa-assalaf" w:cs="adwa-assalaf" w:hint="cs"/>
                <w:sz w:val="32"/>
                <w:szCs w:val="32"/>
                <w:highlight w:val="yellow"/>
                <w:rtl/>
              </w:rPr>
              <w:t>شرع الله تعالى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B9C036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FCBFB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97C87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13966" w14:textId="27E2DB15" w:rsidR="000F3772" w:rsidRPr="00B97C87" w:rsidRDefault="00B97C87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>
              <w:rPr>
                <w:rFonts w:ascii="adwa-assalaf" w:hAnsi="adwa-assalaf" w:cs="adwa-assalaf" w:hint="cs"/>
                <w:sz w:val="32"/>
                <w:szCs w:val="32"/>
                <w:rtl/>
              </w:rPr>
              <w:t>إ</w:t>
            </w:r>
            <w:r w:rsidR="00FA4F78"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جتهاد القضاء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D3B009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502AA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97C87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412D7" w14:textId="77777777" w:rsidR="000F3772" w:rsidRPr="00B97C87" w:rsidRDefault="00FA4F78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مصلحة الضعيف </w:t>
            </w:r>
          </w:p>
        </w:tc>
      </w:tr>
    </w:tbl>
    <w:p w14:paraId="2505235A" w14:textId="32DFC014" w:rsidR="000F3772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6-</w:t>
      </w:r>
      <w:r w:rsidR="001F4B63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B97C87">
        <w:rPr>
          <w:rFonts w:ascii="adwa-assalaf" w:hAnsi="adwa-assalaf" w:cs="adwa-assalaf" w:hint="cs"/>
          <w:b/>
          <w:bCs/>
          <w:sz w:val="32"/>
          <w:szCs w:val="32"/>
          <w:rtl/>
        </w:rPr>
        <w:t>نفت الأيات الكريمة</w:t>
      </w:r>
      <w:r w:rsidR="00085FFA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الإ</w:t>
      </w:r>
      <w:r w:rsidR="001B72EB">
        <w:rPr>
          <w:rFonts w:ascii="adwa-assalaf" w:hAnsi="adwa-assalaf" w:cs="adwa-assalaf" w:hint="cs"/>
          <w:b/>
          <w:bCs/>
          <w:sz w:val="32"/>
          <w:szCs w:val="32"/>
          <w:rtl/>
        </w:rPr>
        <w:t>يمان عن الاعراب لأن:</w:t>
      </w:r>
    </w:p>
    <w:tbl>
      <w:tblPr>
        <w:bidiVisual/>
        <w:tblW w:w="10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63"/>
        <w:gridCol w:w="2190"/>
        <w:gridCol w:w="243"/>
        <w:gridCol w:w="297"/>
        <w:gridCol w:w="1980"/>
        <w:gridCol w:w="236"/>
        <w:gridCol w:w="277"/>
        <w:gridCol w:w="2094"/>
      </w:tblGrid>
      <w:tr w:rsidR="000F3772" w:rsidRPr="0090593B" w14:paraId="399C7194" w14:textId="77777777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9F5C8" w14:textId="77777777"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6DB70" w14:textId="20642765" w:rsidR="000F3772" w:rsidRPr="00D53C5C" w:rsidRDefault="00B97C87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>
              <w:rPr>
                <w:rFonts w:ascii="adwa-assalaf" w:hAnsi="adwa-assalaf" w:cs="adwa-assalaf" w:hint="cs"/>
                <w:sz w:val="32"/>
                <w:szCs w:val="32"/>
                <w:rtl/>
              </w:rPr>
              <w:t>ا</w:t>
            </w:r>
            <w:r w:rsidR="001B72EB" w:rsidRPr="00D53C5C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نتمائهم للقبائل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DD3319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E3700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0CA92" w14:textId="77777777" w:rsidR="000F3772" w:rsidRPr="00D53C5C" w:rsidRDefault="001B72EB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D53C5C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لايقتضي العمل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B83F7F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8B9AA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77005" w14:textId="72F548C3" w:rsidR="000F3772" w:rsidRPr="00D53C5C" w:rsidRDefault="00B97C87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الإيمان </w:t>
            </w:r>
            <w:r w:rsidR="001B72EB" w:rsidRPr="00D53C5C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يزيد وينقص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8151AD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715DE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EAC14" w14:textId="7A2EE954" w:rsidR="000F3772" w:rsidRPr="00473F0F" w:rsidRDefault="00F340B0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  <w:highlight w:val="yellow"/>
              </w:rPr>
            </w:pPr>
            <w:r w:rsidRPr="00473F0F">
              <w:rPr>
                <w:rFonts w:ascii="adwa-assalaf" w:hAnsi="adwa-assalaf" w:cs="adwa-assalaf" w:hint="cs"/>
                <w:sz w:val="32"/>
                <w:szCs w:val="32"/>
                <w:highlight w:val="yellow"/>
                <w:rtl/>
              </w:rPr>
              <w:t>الإ</w:t>
            </w:r>
            <w:r w:rsidR="001B72EB" w:rsidRPr="00473F0F">
              <w:rPr>
                <w:rFonts w:ascii="adwa-assalaf" w:hAnsi="adwa-assalaf" w:cs="adwa-assalaf" w:hint="cs"/>
                <w:sz w:val="32"/>
                <w:szCs w:val="32"/>
                <w:highlight w:val="yellow"/>
                <w:rtl/>
              </w:rPr>
              <w:t xml:space="preserve">يمان قول وعمل </w:t>
            </w:r>
          </w:p>
        </w:tc>
      </w:tr>
    </w:tbl>
    <w:p w14:paraId="41BE0D69" w14:textId="77777777"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7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88416B">
        <w:rPr>
          <w:rFonts w:ascii="adwa-assalaf" w:hAnsi="adwa-assalaf" w:cs="adwa-assalaf" w:hint="cs"/>
          <w:b/>
          <w:bCs/>
          <w:sz w:val="32"/>
          <w:szCs w:val="32"/>
          <w:rtl/>
        </w:rPr>
        <w:t>شبه الله تعالى من يغتاب ب:</w:t>
      </w:r>
    </w:p>
    <w:tbl>
      <w:tblPr>
        <w:tblpPr w:leftFromText="180" w:rightFromText="180" w:vertAnchor="text" w:tblpXSpec="center" w:tblpY="1"/>
        <w:tblOverlap w:val="never"/>
        <w:bidiVisual/>
        <w:tblW w:w="10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138"/>
        <w:gridCol w:w="283"/>
        <w:gridCol w:w="425"/>
        <w:gridCol w:w="2127"/>
        <w:gridCol w:w="283"/>
        <w:gridCol w:w="284"/>
        <w:gridCol w:w="1894"/>
        <w:gridCol w:w="236"/>
        <w:gridCol w:w="277"/>
        <w:gridCol w:w="2129"/>
      </w:tblGrid>
      <w:tr w:rsidR="000F3772" w:rsidRPr="0090593B" w14:paraId="402DA158" w14:textId="77777777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55C66" w14:textId="77777777" w:rsidR="000F3772" w:rsidRPr="00B97C87" w:rsidRDefault="00D31F7F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B97C87">
              <w:rPr>
                <w:rFonts w:ascii="adwa-assalaf" w:hAnsi="adwa-assalaf" w:cs="adwa-assalaf" w:hint="cs"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67412" w14:textId="77777777" w:rsidR="000F3772" w:rsidRPr="00B97C87" w:rsidRDefault="0088416B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>الخشب المسندة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1FA72A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CBAD1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97C87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7C57C" w14:textId="77777777" w:rsidR="000F3772" w:rsidRPr="00473F0F" w:rsidRDefault="0088416B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  <w:highlight w:val="yellow"/>
              </w:rPr>
            </w:pPr>
            <w:r w:rsidRPr="00473F0F">
              <w:rPr>
                <w:rFonts w:ascii="adwa-assalaf" w:hAnsi="adwa-assalaf" w:cs="adwa-assalaf" w:hint="cs"/>
                <w:sz w:val="32"/>
                <w:szCs w:val="32"/>
                <w:highlight w:val="yellow"/>
                <w:rtl/>
              </w:rPr>
              <w:t xml:space="preserve">من يأكل </w:t>
            </w:r>
            <w:r w:rsidR="00575BB4" w:rsidRPr="00473F0F">
              <w:rPr>
                <w:rFonts w:ascii="adwa-assalaf" w:hAnsi="adwa-assalaf" w:cs="adwa-assalaf" w:hint="cs"/>
                <w:sz w:val="32"/>
                <w:szCs w:val="32"/>
                <w:highlight w:val="yellow"/>
                <w:rtl/>
              </w:rPr>
              <w:t xml:space="preserve">لحم أخيه ميت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DFEC8F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2DA80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97C87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5554F" w14:textId="77777777" w:rsidR="000F3772" w:rsidRPr="00B97C87" w:rsidRDefault="00575BB4" w:rsidP="00575BB4">
            <w:pPr>
              <w:rPr>
                <w:rFonts w:ascii="adwa-assalaf" w:hAnsi="adwa-assalaf" w:cs="adwa-assalaf"/>
                <w:sz w:val="32"/>
                <w:szCs w:val="32"/>
              </w:rPr>
            </w:pPr>
            <w:r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>من يسقط من السماء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A6BEB9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F7EF9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97C87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6E009" w14:textId="77777777" w:rsidR="000F3772" w:rsidRPr="00B97C87" w:rsidRDefault="00575BB4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من تخطفه الطير </w:t>
            </w:r>
          </w:p>
        </w:tc>
      </w:tr>
    </w:tbl>
    <w:p w14:paraId="31939259" w14:textId="77777777"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8- </w:t>
      </w:r>
      <w:r w:rsidRPr="00D50B07">
        <w:rPr>
          <w:rFonts w:ascii="adwa-assalaf" w:hAnsi="adwa-assalaf" w:cs="adwa-assalaf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29CD13" wp14:editId="45AD1689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0" t="0" r="19050" b="19050"/>
                <wp:wrapNone/>
                <wp:docPr id="4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B1063" w14:textId="77777777" w:rsidR="000F3772" w:rsidRPr="006E28A4" w:rsidRDefault="000F3772" w:rsidP="009517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9CD13" id="مستطيل 4" o:spid="_x0000_s1027" style="position:absolute;left:0;text-align:left;margin-left:915.3pt;margin-top:31.3pt;width:78pt;height:2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">
                <v:textbox style="layout-flow:vertical;mso-layout-flow-alt:bottom-to-top">
                  <w:txbxContent>
                    <w:p w14:paraId="5E0B1063" w14:textId="77777777" w:rsidR="000F3772" w:rsidRPr="006E28A4" w:rsidRDefault="000F3772" w:rsidP="009517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E055B0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88416B">
        <w:rPr>
          <w:rFonts w:ascii="adwa-assalaf" w:hAnsi="adwa-assalaf" w:cs="adwa-assalaf" w:hint="cs"/>
          <w:b/>
          <w:bCs/>
          <w:sz w:val="32"/>
          <w:szCs w:val="32"/>
          <w:rtl/>
        </w:rPr>
        <w:t>السورة التي ذكر أن من قرأها أنارالله له مابين الجمعتين: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0F3772" w:rsidRPr="0090593B" w14:paraId="497EEDB0" w14:textId="77777777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230F5" w14:textId="77777777" w:rsidR="000F3772" w:rsidRPr="00B97C87" w:rsidRDefault="000F3772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B97C87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CEB91" w14:textId="77777777" w:rsidR="000F3772" w:rsidRPr="00B97C87" w:rsidRDefault="0088416B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>الملك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E5D4DE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43586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97C87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6063B" w14:textId="77777777" w:rsidR="000F3772" w:rsidRPr="00B97C87" w:rsidRDefault="00575BB4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الجمعة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C9FA3F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2238C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97C87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A717A" w14:textId="77777777" w:rsidR="000F3772" w:rsidRPr="00B97C87" w:rsidRDefault="00575BB4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>النور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9010F8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79DAF" w14:textId="77777777" w:rsidR="000F3772" w:rsidRPr="00B97C87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97C87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92720" w14:textId="77777777" w:rsidR="000F3772" w:rsidRPr="00B97C87" w:rsidRDefault="00575BB4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473F0F">
              <w:rPr>
                <w:rFonts w:ascii="adwa-assalaf" w:hAnsi="adwa-assalaf" w:cs="adwa-assalaf" w:hint="cs"/>
                <w:sz w:val="32"/>
                <w:szCs w:val="32"/>
                <w:highlight w:val="yellow"/>
                <w:rtl/>
              </w:rPr>
              <w:t>الكهف</w:t>
            </w:r>
            <w:r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 </w:t>
            </w:r>
          </w:p>
        </w:tc>
      </w:tr>
    </w:tbl>
    <w:p w14:paraId="055F468A" w14:textId="77777777" w:rsidR="009517E3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9 ـــ </w:t>
      </w:r>
      <w:r w:rsidR="00575BB4">
        <w:rPr>
          <w:rFonts w:ascii="adwa-assalaf" w:hAnsi="adwa-assalaf" w:cs="adwa-assalaf" w:hint="cs"/>
          <w:b/>
          <w:bCs/>
          <w:sz w:val="32"/>
          <w:szCs w:val="32"/>
          <w:rtl/>
        </w:rPr>
        <w:t>تهمة الأخرين والتخون بغير دليل يطلق على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14:paraId="52754CFD" w14:textId="77777777" w:rsidTr="00D37036">
        <w:trPr>
          <w:trHeight w:val="36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1DEE5" w14:textId="77777777" w:rsidR="00611067" w:rsidRPr="00B97C87" w:rsidRDefault="00611067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B97C87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0CAF6" w14:textId="13FAF900" w:rsidR="00611067" w:rsidRPr="00B97C87" w:rsidRDefault="00575BB4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>ال</w:t>
            </w:r>
            <w:r w:rsidR="00F340B0"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>غيبة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271C0E" w14:textId="77777777" w:rsidR="00611067" w:rsidRPr="00B97C87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C1303" w14:textId="77777777" w:rsidR="00611067" w:rsidRPr="00B97C87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97C87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23056" w14:textId="77777777" w:rsidR="00611067" w:rsidRPr="00B97C87" w:rsidRDefault="00575BB4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التجسس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A50956" w14:textId="77777777" w:rsidR="00611067" w:rsidRPr="00B97C87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42DFD" w14:textId="77777777" w:rsidR="00611067" w:rsidRPr="00B97C87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97C87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52598" w14:textId="57404829" w:rsidR="00611067" w:rsidRPr="00B97C87" w:rsidRDefault="00575BB4" w:rsidP="00270C5D">
            <w:pPr>
              <w:ind w:left="-57" w:right="-57"/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473F0F">
              <w:rPr>
                <w:rFonts w:ascii="adwa-assalaf" w:hAnsi="adwa-assalaf" w:cs="adwa-assalaf" w:hint="cs"/>
                <w:sz w:val="32"/>
                <w:szCs w:val="32"/>
                <w:highlight w:val="yellow"/>
                <w:rtl/>
              </w:rPr>
              <w:t>ال</w:t>
            </w:r>
            <w:r w:rsidR="00F340B0" w:rsidRPr="00473F0F">
              <w:rPr>
                <w:rFonts w:ascii="adwa-assalaf" w:hAnsi="adwa-assalaf" w:cs="adwa-assalaf" w:hint="cs"/>
                <w:sz w:val="32"/>
                <w:szCs w:val="32"/>
                <w:highlight w:val="yellow"/>
                <w:rtl/>
              </w:rPr>
              <w:t>ظن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BFF42A" w14:textId="77777777" w:rsidR="00611067" w:rsidRPr="00B97C87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6AEBA" w14:textId="77777777" w:rsidR="00611067" w:rsidRPr="00B97C87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97C87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9C346" w14:textId="77777777" w:rsidR="00611067" w:rsidRPr="00B97C87" w:rsidRDefault="00575BB4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>النميمة</w:t>
            </w:r>
          </w:p>
        </w:tc>
      </w:tr>
    </w:tbl>
    <w:p w14:paraId="791769C9" w14:textId="77777777" w:rsidR="009517E3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10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575BB4">
        <w:rPr>
          <w:rFonts w:ascii="adwa-assalaf" w:hAnsi="adwa-assalaf" w:cs="adwa-assalaf" w:hint="cs"/>
          <w:b/>
          <w:bCs/>
          <w:sz w:val="32"/>
          <w:szCs w:val="32"/>
          <w:rtl/>
        </w:rPr>
        <w:t>ترتبط قصة أصحاب الكهف بفتنة: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14:paraId="23BF4037" w14:textId="77777777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24918" w14:textId="77777777"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AE7FA" w14:textId="77777777" w:rsidR="00611067" w:rsidRPr="00D3740B" w:rsidRDefault="00575BB4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473F0F">
              <w:rPr>
                <w:rFonts w:ascii="adwa-assalaf" w:hAnsi="adwa-assalaf" w:cs="adwa-assalaf" w:hint="cs"/>
                <w:sz w:val="32"/>
                <w:szCs w:val="32"/>
                <w:highlight w:val="yellow"/>
                <w:rtl/>
              </w:rPr>
              <w:t>الدين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A21586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075E5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79F37" w14:textId="77777777" w:rsidR="00611067" w:rsidRPr="00D3740B" w:rsidRDefault="00575BB4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D3740B">
              <w:rPr>
                <w:rFonts w:ascii="adwa-assalaf" w:hAnsi="adwa-assalaf" w:cs="adwa-assalaf" w:hint="cs"/>
                <w:sz w:val="32"/>
                <w:szCs w:val="32"/>
                <w:rtl/>
              </w:rPr>
              <w:t>العلم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83F6B2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BCBD9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84516" w14:textId="77777777" w:rsidR="00611067" w:rsidRPr="00D3740B" w:rsidRDefault="00575BB4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D3740B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المال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AF1D22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D6769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4FA9D" w14:textId="77777777" w:rsidR="00611067" w:rsidRPr="00D3740B" w:rsidRDefault="00575BB4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D3740B">
              <w:rPr>
                <w:rFonts w:ascii="adwa-assalaf" w:hAnsi="adwa-assalaf" w:cs="adwa-assalaf" w:hint="cs"/>
                <w:sz w:val="32"/>
                <w:szCs w:val="32"/>
                <w:rtl/>
              </w:rPr>
              <w:t>السلطة</w:t>
            </w:r>
          </w:p>
        </w:tc>
      </w:tr>
    </w:tbl>
    <w:p w14:paraId="39E85451" w14:textId="77777777" w:rsidR="00B97C87" w:rsidRDefault="00B97C87" w:rsidP="00CB1C74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</w:p>
    <w:p w14:paraId="7B0F3619" w14:textId="4BD3162C" w:rsidR="009517E3" w:rsidRPr="00D50B07" w:rsidRDefault="00B97C87" w:rsidP="00CB1C74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lastRenderedPageBreak/>
        <w:t>11</w:t>
      </w:r>
      <w:r w:rsidR="009517E3"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9517E3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00628C">
        <w:rPr>
          <w:rFonts w:ascii="adwa-assalaf" w:hAnsi="adwa-assalaf" w:cs="adwa-assalaf" w:hint="cs"/>
          <w:b/>
          <w:bCs/>
          <w:sz w:val="32"/>
          <w:szCs w:val="32"/>
          <w:rtl/>
        </w:rPr>
        <w:t>المراد بقوله (ر</w:t>
      </w:r>
      <w:r w:rsidR="002851F3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00628C">
        <w:rPr>
          <w:rFonts w:ascii="adwa-assalaf" w:hAnsi="adwa-assalaf" w:cs="adwa-assalaf" w:hint="cs"/>
          <w:b/>
          <w:bCs/>
          <w:sz w:val="32"/>
          <w:szCs w:val="32"/>
          <w:rtl/>
        </w:rPr>
        <w:t>ج</w:t>
      </w:r>
      <w:r w:rsidR="002851F3">
        <w:rPr>
          <w:rFonts w:ascii="adwa-assalaf" w:hAnsi="adwa-assalaf" w:cs="adwa-assalaf" w:hint="cs"/>
          <w:b/>
          <w:bCs/>
          <w:sz w:val="32"/>
          <w:szCs w:val="32"/>
          <w:rtl/>
        </w:rPr>
        <w:t>ْ</w:t>
      </w:r>
      <w:r w:rsidR="0000628C">
        <w:rPr>
          <w:rFonts w:ascii="adwa-assalaf" w:hAnsi="adwa-assalaf" w:cs="adwa-assalaf" w:hint="cs"/>
          <w:b/>
          <w:bCs/>
          <w:sz w:val="32"/>
          <w:szCs w:val="32"/>
          <w:rtl/>
        </w:rPr>
        <w:t>ماً</w:t>
      </w:r>
      <w:r w:rsidR="00575BB4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ب</w:t>
      </w:r>
      <w:r w:rsidR="002851F3">
        <w:rPr>
          <w:rFonts w:ascii="adwa-assalaf" w:hAnsi="adwa-assalaf" w:cs="adwa-assalaf" w:hint="cs"/>
          <w:b/>
          <w:bCs/>
          <w:sz w:val="32"/>
          <w:szCs w:val="32"/>
          <w:rtl/>
        </w:rPr>
        <w:t>ِ</w:t>
      </w:r>
      <w:r w:rsidR="00575BB4">
        <w:rPr>
          <w:rFonts w:ascii="adwa-assalaf" w:hAnsi="adwa-assalaf" w:cs="adwa-assalaf" w:hint="cs"/>
          <w:b/>
          <w:bCs/>
          <w:sz w:val="32"/>
          <w:szCs w:val="32"/>
          <w:rtl/>
        </w:rPr>
        <w:t>الغ</w:t>
      </w:r>
      <w:r w:rsidR="002851F3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575BB4">
        <w:rPr>
          <w:rFonts w:ascii="adwa-assalaf" w:hAnsi="adwa-assalaf" w:cs="adwa-assalaf" w:hint="cs"/>
          <w:b/>
          <w:bCs/>
          <w:sz w:val="32"/>
          <w:szCs w:val="32"/>
          <w:rtl/>
        </w:rPr>
        <w:t>يب</w:t>
      </w:r>
      <w:r w:rsidR="002851F3">
        <w:rPr>
          <w:rFonts w:ascii="adwa-assalaf" w:hAnsi="adwa-assalaf" w:cs="adwa-assalaf" w:hint="cs"/>
          <w:b/>
          <w:bCs/>
          <w:sz w:val="32"/>
          <w:szCs w:val="32"/>
          <w:rtl/>
        </w:rPr>
        <w:t>ْ</w:t>
      </w:r>
      <w:r w:rsidR="00575BB4">
        <w:rPr>
          <w:rFonts w:ascii="adwa-assalaf" w:hAnsi="adwa-assalaf" w:cs="adwa-assalaf" w:hint="cs"/>
          <w:b/>
          <w:bCs/>
          <w:sz w:val="32"/>
          <w:szCs w:val="32"/>
          <w:rtl/>
        </w:rPr>
        <w:t>):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14:paraId="616C5AD5" w14:textId="77777777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B5F29" w14:textId="77777777"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E67F6" w14:textId="77777777" w:rsidR="00611067" w:rsidRPr="00473F0F" w:rsidRDefault="00DB675F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  <w:highlight w:val="yellow"/>
              </w:rPr>
            </w:pPr>
            <w:r w:rsidRPr="00473F0F">
              <w:rPr>
                <w:rFonts w:ascii="adwa-assalaf" w:hAnsi="adwa-assalaf" w:cs="adwa-assalaf" w:hint="cs"/>
                <w:sz w:val="32"/>
                <w:szCs w:val="32"/>
                <w:highlight w:val="yellow"/>
                <w:rtl/>
              </w:rPr>
              <w:t>قولا بلا علم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070775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5EB19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8DE85" w14:textId="77777777" w:rsidR="00611067" w:rsidRPr="00D3740B" w:rsidRDefault="00DB675F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D3740B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قول مبني على علم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4D763F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E383C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03E78" w14:textId="77777777" w:rsidR="00611067" w:rsidRPr="00D3740B" w:rsidRDefault="00DB675F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D3740B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الشك والتخمين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E97848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83135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489EE" w14:textId="77777777" w:rsidR="00611067" w:rsidRPr="00D3740B" w:rsidRDefault="00DB675F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D3740B">
              <w:rPr>
                <w:rFonts w:ascii="adwa-assalaf" w:hAnsi="adwa-assalaf" w:cs="adwa-assalaf" w:hint="cs"/>
                <w:sz w:val="32"/>
                <w:szCs w:val="32"/>
                <w:rtl/>
              </w:rPr>
              <w:t>إدعاء علم الغيب</w:t>
            </w:r>
          </w:p>
        </w:tc>
      </w:tr>
    </w:tbl>
    <w:p w14:paraId="14E58276" w14:textId="77F6D81A" w:rsidR="009517E3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12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DB675F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من فوائد ملازمة الصحبة الصالحة </w:t>
      </w:r>
      <w:r w:rsidR="00F340B0">
        <w:rPr>
          <w:rFonts w:ascii="adwa-assalaf" w:hAnsi="adwa-assalaf" w:cs="adwa-assalaf" w:hint="cs"/>
          <w:b/>
          <w:bCs/>
          <w:sz w:val="32"/>
          <w:szCs w:val="32"/>
          <w:rtl/>
        </w:rPr>
        <w:t>: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14:paraId="1ECB6AAB" w14:textId="77777777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A9D9E" w14:textId="77777777"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D8B71" w14:textId="77777777" w:rsidR="00611067" w:rsidRPr="00D3740B" w:rsidRDefault="00DB675F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D3740B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الأمر بالمعروف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AB4E1C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05CC5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3A7D0" w14:textId="33B492F9" w:rsidR="00611067" w:rsidRPr="00473F0F" w:rsidRDefault="00F340B0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  <w:highlight w:val="yellow"/>
              </w:rPr>
            </w:pPr>
            <w:r w:rsidRPr="00473F0F">
              <w:rPr>
                <w:rFonts w:ascii="adwa-assalaf" w:hAnsi="adwa-assalaf" w:cs="adwa-assalaf" w:hint="cs"/>
                <w:sz w:val="32"/>
                <w:szCs w:val="32"/>
                <w:highlight w:val="yellow"/>
                <w:rtl/>
              </w:rPr>
              <w:t>الحث على فعل</w:t>
            </w:r>
            <w:r w:rsidR="00DB675F" w:rsidRPr="00473F0F">
              <w:rPr>
                <w:rFonts w:ascii="adwa-assalaf" w:hAnsi="adwa-assalaf" w:cs="adwa-assalaf" w:hint="cs"/>
                <w:sz w:val="32"/>
                <w:szCs w:val="32"/>
                <w:highlight w:val="yellow"/>
                <w:rtl/>
              </w:rPr>
              <w:t xml:space="preserve"> الخير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59C3E2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C8F76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8A452" w14:textId="736E26C6" w:rsidR="00611067" w:rsidRPr="00D3740B" w:rsidRDefault="00B97C87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>
              <w:rPr>
                <w:rFonts w:ascii="adwa-assalaf" w:hAnsi="adwa-assalaf" w:cs="adwa-assalaf" w:hint="cs"/>
                <w:sz w:val="32"/>
                <w:szCs w:val="32"/>
                <w:rtl/>
              </w:rPr>
              <w:t>الإ</w:t>
            </w:r>
            <w:r w:rsidR="00DB675F" w:rsidRPr="00D3740B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ستهزاء بالناس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249A68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45F9A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445ED" w14:textId="77777777" w:rsidR="00611067" w:rsidRPr="00D3740B" w:rsidRDefault="00DB675F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D3740B">
              <w:rPr>
                <w:rFonts w:ascii="adwa-assalaf" w:hAnsi="adwa-assalaf" w:cs="adwa-assalaf" w:hint="cs"/>
                <w:sz w:val="32"/>
                <w:szCs w:val="32"/>
                <w:rtl/>
              </w:rPr>
              <w:t>النهي عن المعروف</w:t>
            </w:r>
          </w:p>
        </w:tc>
      </w:tr>
    </w:tbl>
    <w:p w14:paraId="7CC7E63A" w14:textId="22748647" w:rsidR="00DB675F" w:rsidRPr="00D50B07" w:rsidRDefault="009517E3" w:rsidP="00DB675F">
      <w:pPr>
        <w:contextualSpacing/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13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DB675F">
        <w:rPr>
          <w:rFonts w:ascii="adwa-assalaf" w:hAnsi="adwa-assalaf" w:cs="adwa-assalaf" w:hint="cs"/>
          <w:b/>
          <w:bCs/>
          <w:sz w:val="32"/>
          <w:szCs w:val="32"/>
          <w:rtl/>
        </w:rPr>
        <w:t>قول ماشاء الله لاقوة الإ</w:t>
      </w:r>
      <w:r w:rsidR="00B97C8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</w:t>
      </w:r>
      <w:r w:rsidR="00DB675F">
        <w:rPr>
          <w:rFonts w:ascii="adwa-assalaf" w:hAnsi="adwa-assalaf" w:cs="adwa-assalaf" w:hint="cs"/>
          <w:b/>
          <w:bCs/>
          <w:sz w:val="32"/>
          <w:szCs w:val="32"/>
          <w:rtl/>
        </w:rPr>
        <w:t>بالله تقال عند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DC3EBD" w14:paraId="2D05D58A" w14:textId="77777777" w:rsidTr="00D37036">
        <w:trPr>
          <w:trHeight w:val="295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8438C" w14:textId="77777777" w:rsidR="00611067" w:rsidRPr="00B97C87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  <w:r w:rsidRPr="00B97C87">
              <w:rPr>
                <w:rFonts w:ascii="adwa-assalaf" w:hAnsi="adwa-assalaf" w:cs="adwa-assalaf"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40ABB" w14:textId="77777777" w:rsidR="00611067" w:rsidRPr="00B97C87" w:rsidRDefault="00DB675F" w:rsidP="00270C5D">
            <w:pPr>
              <w:jc w:val="center"/>
              <w:rPr>
                <w:rFonts w:ascii="adwa-assalaf" w:hAnsi="adwa-assalaf" w:cs="adwa-assalaf"/>
                <w:sz w:val="28"/>
                <w:szCs w:val="28"/>
              </w:rPr>
            </w:pPr>
            <w:r w:rsidRPr="00B97C87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الغفلة والنسيان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3C7C99" w14:textId="77777777" w:rsidR="00611067" w:rsidRPr="00B97C87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50386" w14:textId="77777777" w:rsidR="00611067" w:rsidRPr="00B97C87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  <w:r w:rsidRPr="00B97C87">
              <w:rPr>
                <w:rFonts w:ascii="adwa-assalaf" w:hAnsi="adwa-assalaf" w:cs="adwa-assalaf"/>
                <w:sz w:val="28"/>
                <w:szCs w:val="28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514F3" w14:textId="61A28109" w:rsidR="00611067" w:rsidRPr="00B97C87" w:rsidRDefault="00B97C87" w:rsidP="00270C5D">
            <w:pPr>
              <w:jc w:val="center"/>
              <w:rPr>
                <w:rFonts w:ascii="adwa-assalaf" w:hAnsi="adwa-assalaf" w:cs="adwa-assalaf"/>
                <w:sz w:val="28"/>
                <w:szCs w:val="28"/>
              </w:rPr>
            </w:pPr>
            <w:r w:rsidRPr="00B97C87">
              <w:rPr>
                <w:rFonts w:ascii="adwa-assalaf" w:hAnsi="adwa-assalaf" w:cs="adwa-assalaf" w:hint="cs"/>
                <w:sz w:val="28"/>
                <w:szCs w:val="28"/>
                <w:rtl/>
              </w:rPr>
              <w:t>فقد المال أ</w:t>
            </w:r>
            <w:r w:rsidR="00DB675F" w:rsidRPr="00B97C87">
              <w:rPr>
                <w:rFonts w:ascii="adwa-assalaf" w:hAnsi="adwa-assalaf" w:cs="adwa-assalaf" w:hint="cs"/>
                <w:sz w:val="28"/>
                <w:szCs w:val="28"/>
                <w:rtl/>
              </w:rPr>
              <w:t>و الولد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61B66C" w14:textId="77777777" w:rsidR="00611067" w:rsidRPr="00B97C87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028BA" w14:textId="77777777" w:rsidR="00611067" w:rsidRPr="00B97C87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  <w:r w:rsidRPr="00B97C87">
              <w:rPr>
                <w:rFonts w:ascii="adwa-assalaf" w:hAnsi="adwa-assalaf" w:cs="adwa-assalaf"/>
                <w:sz w:val="28"/>
                <w:szCs w:val="28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712BA" w14:textId="6CEE1DA0" w:rsidR="00611067" w:rsidRPr="00B97C87" w:rsidRDefault="00F340B0" w:rsidP="00270C5D">
            <w:pPr>
              <w:jc w:val="center"/>
              <w:rPr>
                <w:rFonts w:ascii="adwa-assalaf" w:hAnsi="adwa-assalaf" w:cs="adwa-assalaf"/>
                <w:sz w:val="28"/>
                <w:szCs w:val="28"/>
              </w:rPr>
            </w:pPr>
            <w:r w:rsidRPr="00B97C87">
              <w:rPr>
                <w:rFonts w:ascii="adwa-assalaf" w:hAnsi="adwa-assalaf" w:cs="adwa-assalaf" w:hint="cs"/>
                <w:sz w:val="28"/>
                <w:szCs w:val="28"/>
                <w:rtl/>
              </w:rPr>
              <w:t>مجالسة العلماء او الأ</w:t>
            </w:r>
            <w:r w:rsidR="00DB675F" w:rsidRPr="00B97C87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شراف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A65B63" w14:textId="77777777" w:rsidR="00611067" w:rsidRPr="00B97C87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CBB6F" w14:textId="77777777" w:rsidR="00611067" w:rsidRPr="00B97C87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  <w:r w:rsidRPr="00B97C87">
              <w:rPr>
                <w:rFonts w:ascii="adwa-assalaf" w:hAnsi="adwa-assalaf" w:cs="adwa-assalaf"/>
                <w:sz w:val="28"/>
                <w:szCs w:val="28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F5C54" w14:textId="77777777" w:rsidR="00611067" w:rsidRPr="00473F0F" w:rsidRDefault="00DB675F" w:rsidP="00270C5D">
            <w:pPr>
              <w:jc w:val="center"/>
              <w:rPr>
                <w:rFonts w:ascii="adwa-assalaf" w:hAnsi="adwa-assalaf" w:cs="adwa-assalaf"/>
                <w:sz w:val="28"/>
                <w:szCs w:val="28"/>
                <w:highlight w:val="yellow"/>
              </w:rPr>
            </w:pPr>
            <w:r w:rsidRPr="00473F0F">
              <w:rPr>
                <w:rFonts w:ascii="adwa-assalaf" w:hAnsi="adwa-assalaf" w:cs="adwa-assalaf" w:hint="cs"/>
                <w:sz w:val="28"/>
                <w:szCs w:val="28"/>
                <w:highlight w:val="yellow"/>
                <w:rtl/>
              </w:rPr>
              <w:t>الإعجاب بالمال او الولد</w:t>
            </w:r>
          </w:p>
        </w:tc>
      </w:tr>
    </w:tbl>
    <w:p w14:paraId="53DDCC80" w14:textId="2A933D1D"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14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7F12B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DB675F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المراد بقوله تعالى 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(</w:t>
      </w:r>
      <w:r w:rsidR="00F340B0">
        <w:rPr>
          <w:rFonts w:ascii="adwa-assalaf" w:hAnsi="adwa-assalaf" w:cs="adwa-assalaf" w:hint="cs"/>
          <w:b/>
          <w:bCs/>
          <w:sz w:val="32"/>
          <w:szCs w:val="32"/>
          <w:rtl/>
        </w:rPr>
        <w:t>م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َّ</w:t>
      </w:r>
      <w:r w:rsidR="00F340B0">
        <w:rPr>
          <w:rFonts w:ascii="adwa-assalaf" w:hAnsi="adwa-assalaf" w:cs="adwa-assalaf" w:hint="cs"/>
          <w:b/>
          <w:bCs/>
          <w:sz w:val="32"/>
          <w:szCs w:val="32"/>
          <w:rtl/>
        </w:rPr>
        <w:t>اك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ِ</w:t>
      </w:r>
      <w:r w:rsidR="00F340B0">
        <w:rPr>
          <w:rFonts w:ascii="adwa-assalaf" w:hAnsi="adwa-assalaf" w:cs="adwa-assalaf" w:hint="cs"/>
          <w:b/>
          <w:bCs/>
          <w:sz w:val="32"/>
          <w:szCs w:val="32"/>
          <w:rtl/>
        </w:rPr>
        <w:t>ث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ِ</w:t>
      </w:r>
      <w:r w:rsidR="00F340B0">
        <w:rPr>
          <w:rFonts w:ascii="adwa-assalaf" w:hAnsi="adwa-assalaf" w:cs="adwa-assalaf" w:hint="cs"/>
          <w:b/>
          <w:bCs/>
          <w:sz w:val="32"/>
          <w:szCs w:val="32"/>
          <w:rtl/>
        </w:rPr>
        <w:t>ين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F340B0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ف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ِ</w:t>
      </w:r>
      <w:r w:rsidR="00F340B0">
        <w:rPr>
          <w:rFonts w:ascii="adwa-assalaf" w:hAnsi="adwa-assalaf" w:cs="adwa-assalaf" w:hint="cs"/>
          <w:b/>
          <w:bCs/>
          <w:sz w:val="32"/>
          <w:szCs w:val="32"/>
          <w:rtl/>
        </w:rPr>
        <w:t>يه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ِ</w:t>
      </w:r>
      <w:r w:rsidR="00F340B0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أ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DB675F">
        <w:rPr>
          <w:rFonts w:ascii="adwa-assalaf" w:hAnsi="adwa-assalaf" w:cs="adwa-assalaf" w:hint="cs"/>
          <w:b/>
          <w:bCs/>
          <w:sz w:val="32"/>
          <w:szCs w:val="32"/>
          <w:rtl/>
        </w:rPr>
        <w:t>ب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DB675F">
        <w:rPr>
          <w:rFonts w:ascii="adwa-assalaf" w:hAnsi="adwa-assalaf" w:cs="adwa-assalaf" w:hint="cs"/>
          <w:b/>
          <w:bCs/>
          <w:sz w:val="32"/>
          <w:szCs w:val="32"/>
          <w:rtl/>
        </w:rPr>
        <w:t>دا</w:t>
      </w:r>
      <w:r w:rsidR="0000628C">
        <w:rPr>
          <w:rFonts w:ascii="adwa-assalaf" w:hAnsi="adwa-assalaf" w:cs="adwa-assalaf" w:hint="cs"/>
          <w:b/>
          <w:bCs/>
          <w:sz w:val="32"/>
          <w:szCs w:val="32"/>
          <w:rtl/>
        </w:rPr>
        <w:t>ً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)أي:</w:t>
      </w:r>
      <w:r w:rsidR="00DB675F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14:paraId="611E5EA1" w14:textId="77777777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B1B45" w14:textId="77777777" w:rsidR="00611067" w:rsidRPr="00085FFA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  <w:r w:rsidRPr="00085FFA">
              <w:rPr>
                <w:rFonts w:ascii="adwa-assalaf" w:hAnsi="adwa-assalaf" w:cs="adwa-assalaf"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21EEE" w14:textId="77777777" w:rsidR="00611067" w:rsidRPr="00085FFA" w:rsidRDefault="00A24F33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473F0F">
              <w:rPr>
                <w:rFonts w:ascii="adwa-assalaf" w:hAnsi="adwa-assalaf" w:cs="adwa-assalaf" w:hint="cs"/>
                <w:sz w:val="32"/>
                <w:szCs w:val="32"/>
                <w:highlight w:val="yellow"/>
                <w:rtl/>
              </w:rPr>
              <w:t>مقيمين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79437D" w14:textId="77777777" w:rsidR="00611067" w:rsidRPr="00085FF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EE0A2" w14:textId="77777777" w:rsidR="00611067" w:rsidRPr="00085FF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085FFA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CAFF9" w14:textId="77777777" w:rsidR="00611067" w:rsidRPr="00085FFA" w:rsidRDefault="00A24F33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085FFA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مستعجلين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17A684" w14:textId="77777777" w:rsidR="00611067" w:rsidRPr="00085FF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C0598" w14:textId="77777777" w:rsidR="00611067" w:rsidRPr="00085FF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085FFA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F9652" w14:textId="77777777" w:rsidR="00611067" w:rsidRPr="00085FFA" w:rsidRDefault="00A24F33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085FFA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معذبين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46BC9A" w14:textId="77777777" w:rsidR="00611067" w:rsidRPr="00085FF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E40AE" w14:textId="77777777" w:rsidR="00611067" w:rsidRPr="00085FF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085FFA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419CB" w14:textId="77777777" w:rsidR="00611067" w:rsidRPr="00085FFA" w:rsidRDefault="00A24F33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  <w:rtl/>
              </w:rPr>
            </w:pPr>
            <w:r w:rsidRPr="00085FFA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مستهزئين </w:t>
            </w:r>
          </w:p>
        </w:tc>
      </w:tr>
    </w:tbl>
    <w:p w14:paraId="6521372E" w14:textId="5A487758"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15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المراد من قوله (ص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ع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ِ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يدا</w:t>
      </w:r>
      <w:r w:rsidR="0000628C">
        <w:rPr>
          <w:rFonts w:ascii="adwa-assalaf" w:hAnsi="adwa-assalaf" w:cs="adwa-assalaf" w:hint="cs"/>
          <w:b/>
          <w:bCs/>
          <w:sz w:val="32"/>
          <w:szCs w:val="32"/>
          <w:rtl/>
        </w:rPr>
        <w:t>ً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ج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ُ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ر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ُ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زا</w:t>
      </w:r>
      <w:r w:rsidR="0000628C">
        <w:rPr>
          <w:rFonts w:ascii="adwa-assalaf" w:hAnsi="adwa-assalaf" w:cs="adwa-assalaf" w:hint="cs"/>
          <w:b/>
          <w:bCs/>
          <w:sz w:val="32"/>
          <w:szCs w:val="32"/>
          <w:rtl/>
        </w:rPr>
        <w:t>ً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):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DC3EBD" w14:paraId="153D8A58" w14:textId="77777777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EC0BE" w14:textId="77777777" w:rsidR="00611067" w:rsidRPr="00DC3EBD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  <w:r w:rsidRPr="00DC3EBD">
              <w:rPr>
                <w:rFonts w:ascii="adwa-assalaf" w:hAnsi="adwa-assalaf" w:cs="adwa-assalaf"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51B7A" w14:textId="77777777" w:rsidR="00611067" w:rsidRPr="00B97C87" w:rsidRDefault="00A24F33" w:rsidP="00270C5D">
            <w:pPr>
              <w:jc w:val="center"/>
              <w:rPr>
                <w:rFonts w:ascii="adwa-assalaf" w:hAnsi="adwa-assalaf" w:cs="adwa-assalaf"/>
                <w:sz w:val="28"/>
                <w:szCs w:val="28"/>
              </w:rPr>
            </w:pPr>
            <w:r w:rsidRPr="00B97C87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تراب طاهر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3C0B16" w14:textId="77777777" w:rsidR="00611067" w:rsidRPr="00B97C87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216D1" w14:textId="77777777" w:rsidR="00611067" w:rsidRPr="00B97C87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  <w:r w:rsidRPr="00B97C87">
              <w:rPr>
                <w:rFonts w:ascii="adwa-assalaf" w:hAnsi="adwa-assalaf" w:cs="adwa-assalaf"/>
                <w:sz w:val="28"/>
                <w:szCs w:val="28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2493C" w14:textId="6EF39DCE" w:rsidR="00611067" w:rsidRPr="00B97C87" w:rsidRDefault="00A24F33" w:rsidP="00270C5D">
            <w:pPr>
              <w:jc w:val="center"/>
              <w:rPr>
                <w:rFonts w:ascii="adwa-assalaf" w:hAnsi="adwa-assalaf" w:cs="adwa-assalaf"/>
                <w:sz w:val="28"/>
                <w:szCs w:val="28"/>
              </w:rPr>
            </w:pPr>
            <w:r w:rsidRPr="00B97C87">
              <w:rPr>
                <w:rFonts w:ascii="adwa-assalaf" w:hAnsi="adwa-assalaf" w:cs="adwa-assalaf" w:hint="cs"/>
                <w:sz w:val="28"/>
                <w:szCs w:val="28"/>
                <w:rtl/>
              </w:rPr>
              <w:t>البساتين والمزا</w:t>
            </w:r>
            <w:r w:rsidR="00085FFA" w:rsidRPr="00B97C87">
              <w:rPr>
                <w:rFonts w:ascii="adwa-assalaf" w:hAnsi="adwa-assalaf" w:cs="adwa-assalaf" w:hint="cs"/>
                <w:sz w:val="28"/>
                <w:szCs w:val="28"/>
                <w:rtl/>
              </w:rPr>
              <w:t>ر</w:t>
            </w:r>
            <w:r w:rsidRPr="00B97C87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ع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B05FA2" w14:textId="77777777" w:rsidR="00611067" w:rsidRPr="00B97C87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1A5B6" w14:textId="77777777" w:rsidR="00611067" w:rsidRPr="00B97C87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  <w:r w:rsidRPr="00B97C87">
              <w:rPr>
                <w:rFonts w:ascii="adwa-assalaf" w:hAnsi="adwa-assalaf" w:cs="adwa-assalaf"/>
                <w:sz w:val="28"/>
                <w:szCs w:val="28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F2B7B" w14:textId="77777777" w:rsidR="00611067" w:rsidRPr="00473F0F" w:rsidRDefault="00A24F33" w:rsidP="00270C5D">
            <w:pPr>
              <w:spacing w:line="216" w:lineRule="auto"/>
              <w:ind w:left="-57" w:right="-57"/>
              <w:jc w:val="center"/>
              <w:rPr>
                <w:rFonts w:ascii="adwa-assalaf" w:hAnsi="adwa-assalaf" w:cs="adwa-assalaf"/>
                <w:sz w:val="28"/>
                <w:szCs w:val="28"/>
                <w:highlight w:val="yellow"/>
              </w:rPr>
            </w:pPr>
            <w:r w:rsidRPr="00473F0F">
              <w:rPr>
                <w:rFonts w:ascii="adwa-assalaf" w:hAnsi="adwa-assalaf" w:cs="adwa-assalaf" w:hint="cs"/>
                <w:sz w:val="28"/>
                <w:szCs w:val="28"/>
                <w:highlight w:val="yellow"/>
                <w:rtl/>
              </w:rPr>
              <w:t xml:space="preserve">تراب لاينبت ولاينفع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43EAE5" w14:textId="77777777" w:rsidR="00611067" w:rsidRPr="00B97C87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72B88" w14:textId="77777777" w:rsidR="00611067" w:rsidRPr="00B97C87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  <w:r w:rsidRPr="00B97C87">
              <w:rPr>
                <w:rFonts w:ascii="adwa-assalaf" w:hAnsi="adwa-assalaf" w:cs="adwa-assalaf"/>
                <w:sz w:val="28"/>
                <w:szCs w:val="28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DE02A" w14:textId="77777777" w:rsidR="00611067" w:rsidRPr="00B97C87" w:rsidRDefault="00A24F33" w:rsidP="00270C5D">
            <w:pPr>
              <w:jc w:val="center"/>
              <w:rPr>
                <w:rFonts w:ascii="adwa-assalaf" w:hAnsi="adwa-assalaf" w:cs="adwa-assalaf"/>
                <w:sz w:val="28"/>
                <w:szCs w:val="28"/>
              </w:rPr>
            </w:pPr>
            <w:r w:rsidRPr="00B97C87">
              <w:rPr>
                <w:rFonts w:ascii="adwa-assalaf" w:hAnsi="adwa-assalaf" w:cs="adwa-assalaf" w:hint="cs"/>
                <w:sz w:val="28"/>
                <w:szCs w:val="28"/>
                <w:rtl/>
              </w:rPr>
              <w:t>المسطحات المائية</w:t>
            </w:r>
          </w:p>
        </w:tc>
      </w:tr>
    </w:tbl>
    <w:p w14:paraId="74F118B3" w14:textId="3F439300" w:rsidR="009517E3" w:rsidRPr="00D50B07" w:rsidRDefault="009517E3" w:rsidP="00237395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16-</w:t>
      </w:r>
      <w:r w:rsidR="007F12B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المراد بالورق في قولة تعالى : (ف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اب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ْ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ع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ث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ُ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و أ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ح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د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ك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ُ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م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ْ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ِ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بو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َ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ر</w:t>
      </w:r>
      <w:r w:rsidR="00237395">
        <w:rPr>
          <w:rFonts w:ascii="adwa-assalaf" w:hAnsi="adwa-assalaf" w:cs="adwa-assalaf" w:hint="cs"/>
          <w:b/>
          <w:bCs/>
          <w:sz w:val="32"/>
          <w:szCs w:val="32"/>
          <w:rtl/>
        </w:rPr>
        <w:t>ِ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ق</w:t>
      </w:r>
      <w:r w:rsidR="001854FC">
        <w:rPr>
          <w:rFonts w:ascii="adwa-assalaf" w:hAnsi="adwa-assalaf" w:cs="adwa-assalaf" w:hint="cs"/>
          <w:b/>
          <w:bCs/>
          <w:sz w:val="32"/>
          <w:szCs w:val="32"/>
          <w:rtl/>
        </w:rPr>
        <w:t>ِ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ك</w:t>
      </w:r>
      <w:r w:rsidR="001854FC">
        <w:rPr>
          <w:rFonts w:ascii="adwa-assalaf" w:hAnsi="adwa-assalaf" w:cs="adwa-assalaf" w:hint="cs"/>
          <w:b/>
          <w:bCs/>
          <w:sz w:val="32"/>
          <w:szCs w:val="32"/>
          <w:rtl/>
        </w:rPr>
        <w:t>ُ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>م</w:t>
      </w:r>
      <w:r w:rsidR="001854FC">
        <w:rPr>
          <w:rFonts w:ascii="adwa-assalaf" w:hAnsi="adwa-assalaf" w:cs="adwa-assalaf" w:hint="cs"/>
          <w:b/>
          <w:bCs/>
          <w:sz w:val="32"/>
          <w:szCs w:val="32"/>
          <w:rtl/>
        </w:rPr>
        <w:t>ْ</w:t>
      </w:r>
      <w:r w:rsidR="00A24F33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)أي</w:t>
      </w:r>
      <w:r w:rsidR="00F340B0">
        <w:rPr>
          <w:rFonts w:ascii="adwa-assalaf" w:hAnsi="adwa-assalaf" w:cs="adwa-assalaf" w:hint="cs"/>
          <w:b/>
          <w:bCs/>
          <w:sz w:val="32"/>
          <w:szCs w:val="32"/>
          <w:rtl/>
        </w:rPr>
        <w:t>: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611067" w:rsidRPr="00B97C87" w14:paraId="5D65E3CA" w14:textId="77777777" w:rsidTr="003B7181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D76D9" w14:textId="77777777" w:rsidR="00611067" w:rsidRPr="00B97C87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  <w:r w:rsidRPr="00B97C87">
              <w:rPr>
                <w:rFonts w:ascii="adwa-assalaf" w:hAnsi="adwa-assalaf" w:cs="adwa-assalaf"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54B5C" w14:textId="77777777" w:rsidR="00611067" w:rsidRPr="00B97C87" w:rsidRDefault="00A24F33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>الذهب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B8CAD0" w14:textId="77777777" w:rsidR="00611067" w:rsidRPr="00B97C87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93E7E" w14:textId="77777777" w:rsidR="00611067" w:rsidRPr="00B97C87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97C87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F32B3" w14:textId="77777777" w:rsidR="00611067" w:rsidRPr="00B97C87" w:rsidRDefault="00A24F33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</w:rPr>
            </w:pPr>
            <w:r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 xml:space="preserve">المال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78EF72" w14:textId="77777777" w:rsidR="00611067" w:rsidRPr="00B97C87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6A9F9" w14:textId="77777777" w:rsidR="00611067" w:rsidRPr="00B97C87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97C87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3B32F" w14:textId="77777777" w:rsidR="00611067" w:rsidRPr="00B97C87" w:rsidRDefault="00A24F33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>أوراق</w:t>
            </w:r>
            <w:r w:rsidRPr="00B97C87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</w:t>
            </w:r>
            <w:r w:rsidRPr="00B97C87">
              <w:rPr>
                <w:rFonts w:ascii="adwa-assalaf" w:hAnsi="adwa-assalaf" w:cs="adwa-assalaf" w:hint="cs"/>
                <w:sz w:val="32"/>
                <w:szCs w:val="32"/>
                <w:rtl/>
              </w:rPr>
              <w:t>الشجر</w:t>
            </w:r>
            <w:r w:rsidRPr="00B97C87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6E0A7C" w14:textId="77777777" w:rsidR="00611067" w:rsidRPr="00B97C87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50CFD" w14:textId="77777777" w:rsidR="00611067" w:rsidRPr="00B97C87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97C87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02CDD" w14:textId="77777777" w:rsidR="00611067" w:rsidRPr="00473F0F" w:rsidRDefault="00A24F33" w:rsidP="00270C5D">
            <w:pPr>
              <w:jc w:val="center"/>
              <w:rPr>
                <w:rFonts w:ascii="adwa-assalaf" w:hAnsi="adwa-assalaf" w:cs="adwa-assalaf"/>
                <w:sz w:val="32"/>
                <w:szCs w:val="32"/>
                <w:highlight w:val="yellow"/>
              </w:rPr>
            </w:pPr>
            <w:r w:rsidRPr="00473F0F">
              <w:rPr>
                <w:rFonts w:ascii="adwa-assalaf" w:hAnsi="adwa-assalaf" w:cs="adwa-assalaf" w:hint="cs"/>
                <w:sz w:val="32"/>
                <w:szCs w:val="32"/>
                <w:highlight w:val="yellow"/>
                <w:rtl/>
              </w:rPr>
              <w:t>الفضة</w:t>
            </w:r>
          </w:p>
        </w:tc>
      </w:tr>
    </w:tbl>
    <w:p w14:paraId="6636917E" w14:textId="77777777" w:rsidR="004A6A6B" w:rsidRPr="00B97C87" w:rsidRDefault="004A6A6B" w:rsidP="0003124C">
      <w:pPr>
        <w:jc w:val="lowKashida"/>
        <w:rPr>
          <w:rFonts w:ascii="adwa-assalaf" w:hAnsi="adwa-assalaf" w:cs="adwa-assalaf"/>
          <w:sz w:val="32"/>
          <w:szCs w:val="32"/>
          <w:u w:val="single"/>
        </w:rPr>
      </w:pPr>
    </w:p>
    <w:tbl>
      <w:tblPr>
        <w:tblpPr w:leftFromText="180" w:rightFromText="180" w:vertAnchor="text" w:horzAnchor="margin" w:tblpY="141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4A6A6B" w:rsidRPr="0090593B" w14:paraId="02757EFD" w14:textId="77777777" w:rsidTr="004A6A6B">
        <w:tc>
          <w:tcPr>
            <w:tcW w:w="850" w:type="dxa"/>
            <w:shd w:val="clear" w:color="auto" w:fill="auto"/>
          </w:tcPr>
          <w:p w14:paraId="49BD6917" w14:textId="77777777" w:rsidR="004A6A6B" w:rsidRPr="0090593B" w:rsidRDefault="004A6A6B" w:rsidP="004A6A6B">
            <w:pPr>
              <w:jc w:val="lowKashida"/>
              <w:rPr>
                <w:rFonts w:ascii="adwa-assalaf" w:hAnsi="adwa-assalaf" w:cs="adwa-assalaf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4A6A6B" w:rsidRPr="0090593B" w14:paraId="2B3E3F3B" w14:textId="77777777" w:rsidTr="004A6A6B">
        <w:tc>
          <w:tcPr>
            <w:tcW w:w="850" w:type="dxa"/>
            <w:shd w:val="clear" w:color="auto" w:fill="auto"/>
          </w:tcPr>
          <w:p w14:paraId="70955080" w14:textId="11ACE99B" w:rsidR="004A6A6B" w:rsidRPr="0090593B" w:rsidRDefault="004A6A6B" w:rsidP="004A6A6B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٤</w:t>
            </w:r>
          </w:p>
        </w:tc>
      </w:tr>
    </w:tbl>
    <w:p w14:paraId="54D21661" w14:textId="213CBD63" w:rsidR="00D50B07" w:rsidRPr="00D50B07" w:rsidRDefault="00516A91" w:rsidP="0003124C">
      <w:pPr>
        <w:jc w:val="lowKashida"/>
        <w:rPr>
          <w:rFonts w:ascii="adwa-assalaf" w:hAnsi="adwa-assalaf" w:cs="adwa-assalaf"/>
          <w:b/>
          <w:bCs/>
          <w:noProof w:val="0"/>
          <w:sz w:val="32"/>
          <w:szCs w:val="32"/>
          <w:rtl/>
          <w:lang w:eastAsia="en-US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السؤال الثاني:</w:t>
      </w:r>
      <w:r w:rsidR="00B97C87">
        <w:rPr>
          <w:rFonts w:ascii="adwa-assalaf" w:hAnsi="adwa-assalaf" w:cs="adwa-assalaf" w:hint="cs"/>
          <w:b/>
          <w:bCs/>
          <w:sz w:val="32"/>
          <w:szCs w:val="32"/>
          <w:u w:val="single"/>
          <w:rtl/>
        </w:rPr>
        <w:t xml:space="preserve">عزيزتي الطالبة </w:t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ضع علامة (</w:t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</w:rPr>
        <w:sym w:font="Wingdings 2" w:char="F050"/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) أمام العبارة الصحيحة , وعلامة (</w:t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</w:rPr>
        <w:sym w:font="Wingdings 2" w:char="F04F"/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) أمام العبارة الخاطئة فيما يلي:</w:t>
      </w:r>
      <w:r w:rsidR="0003124C" w:rsidRPr="00D50B07">
        <w:rPr>
          <w:rFonts w:ascii="adwa-assalaf" w:hAnsi="adwa-assalaf" w:cs="adwa-assalaf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FA5581" w:rsidRPr="00D50B07">
        <w:rPr>
          <w:rFonts w:ascii="adwa-assalaf" w:hAnsi="adwa-assalaf" w:cs="adwa-assalaf" w:hint="cs"/>
          <w:b/>
          <w:bCs/>
          <w:noProof w:val="0"/>
          <w:sz w:val="32"/>
          <w:szCs w:val="32"/>
          <w:rtl/>
          <w:lang w:eastAsia="en-US"/>
        </w:rPr>
        <w:t xml:space="preserve">   </w:t>
      </w:r>
      <w:r w:rsidR="002851F3">
        <w:rPr>
          <w:rFonts w:ascii="adwa-assalaf" w:hAnsi="adwa-assalaf" w:cs="adwa-assalaf" w:hint="cs"/>
          <w:b/>
          <w:bCs/>
          <w:noProof w:val="0"/>
          <w:sz w:val="32"/>
          <w:szCs w:val="32"/>
          <w:rtl/>
          <w:lang w:eastAsia="en-US"/>
        </w:rPr>
        <w:t>( كل فقرة بنصف درجة )</w:t>
      </w:r>
      <w:r w:rsidR="00FA5581" w:rsidRPr="00D50B07">
        <w:rPr>
          <w:rFonts w:ascii="adwa-assalaf" w:hAnsi="adwa-assalaf" w:cs="adwa-assalaf" w:hint="cs"/>
          <w:b/>
          <w:bCs/>
          <w:noProof w:val="0"/>
          <w:sz w:val="32"/>
          <w:szCs w:val="32"/>
          <w:rtl/>
          <w:lang w:eastAsia="en-US"/>
        </w:rPr>
        <w:t xml:space="preserve">      </w:t>
      </w:r>
    </w:p>
    <w:p w14:paraId="26163DB3" w14:textId="77777777" w:rsidR="00516A91" w:rsidRPr="0090593B" w:rsidRDefault="00516A91" w:rsidP="00516A91">
      <w:pPr>
        <w:spacing w:line="180" w:lineRule="auto"/>
        <w:contextualSpacing/>
        <w:jc w:val="lowKashida"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tbl>
      <w:tblPr>
        <w:bidiVisual/>
        <w:tblW w:w="0" w:type="auto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6351"/>
        <w:gridCol w:w="2275"/>
      </w:tblGrid>
      <w:tr w:rsidR="002D6348" w:rsidRPr="0090593B" w14:paraId="6375009F" w14:textId="77777777" w:rsidTr="00473F0F">
        <w:trPr>
          <w:trHeight w:val="931"/>
        </w:trPr>
        <w:tc>
          <w:tcPr>
            <w:tcW w:w="812" w:type="dxa"/>
            <w:shd w:val="clear" w:color="auto" w:fill="auto"/>
          </w:tcPr>
          <w:p w14:paraId="3E49D2CB" w14:textId="77777777" w:rsidR="002D6348" w:rsidRPr="002851F3" w:rsidRDefault="002D6348" w:rsidP="002851F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2851F3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6351" w:type="dxa"/>
            <w:shd w:val="clear" w:color="auto" w:fill="auto"/>
          </w:tcPr>
          <w:p w14:paraId="31289CA0" w14:textId="77777777" w:rsidR="002D6348" w:rsidRPr="002851F3" w:rsidRDefault="002D6348" w:rsidP="002851F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2851F3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2275" w:type="dxa"/>
          </w:tcPr>
          <w:p w14:paraId="7E0D68A8" w14:textId="77777777" w:rsidR="002D6348" w:rsidRPr="002851F3" w:rsidRDefault="002D6348" w:rsidP="002851F3">
            <w:pPr>
              <w:pStyle w:val="1"/>
              <w:jc w:val="center"/>
              <w:rPr>
                <w:rFonts w:ascii="Adwaa Elsalaf" w:hAnsi="Adwaa Elsalaf" w:cs="Adwaa Elsalaf"/>
                <w:sz w:val="28"/>
                <w:szCs w:val="28"/>
                <w:rtl/>
              </w:rPr>
            </w:pPr>
            <w:r w:rsidRPr="002851F3">
              <w:rPr>
                <w:rFonts w:ascii="Adwaa Elsalaf" w:hAnsi="Adwaa Elsalaf" w:cs="Adwaa Elsalaf" w:hint="cs"/>
                <w:sz w:val="28"/>
                <w:szCs w:val="28"/>
                <w:rtl/>
              </w:rPr>
              <w:t>(صح-خطأ)</w:t>
            </w:r>
          </w:p>
        </w:tc>
      </w:tr>
      <w:tr w:rsidR="002D6348" w:rsidRPr="0090593B" w14:paraId="39C7D8F9" w14:textId="77777777" w:rsidTr="00473F0F">
        <w:trPr>
          <w:trHeight w:val="525"/>
        </w:trPr>
        <w:tc>
          <w:tcPr>
            <w:tcW w:w="812" w:type="dxa"/>
            <w:shd w:val="clear" w:color="auto" w:fill="auto"/>
            <w:vAlign w:val="center"/>
          </w:tcPr>
          <w:p w14:paraId="1AA5BCE4" w14:textId="77777777" w:rsidR="002D6348" w:rsidRPr="0090593B" w:rsidRDefault="002D6348" w:rsidP="007B105C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 xml:space="preserve">  17</w:t>
            </w:r>
          </w:p>
        </w:tc>
        <w:tc>
          <w:tcPr>
            <w:tcW w:w="6351" w:type="dxa"/>
            <w:shd w:val="clear" w:color="auto" w:fill="auto"/>
            <w:vAlign w:val="center"/>
          </w:tcPr>
          <w:p w14:paraId="634C243C" w14:textId="77777777" w:rsidR="002D6348" w:rsidRPr="00FA5581" w:rsidRDefault="002D6348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32"/>
                <w:szCs w:val="32"/>
                <w:rtl/>
              </w:rPr>
              <w:t>ترتبط فتنة المال بقصة صاحب الجنتين</w:t>
            </w:r>
          </w:p>
        </w:tc>
        <w:tc>
          <w:tcPr>
            <w:tcW w:w="2275" w:type="dxa"/>
            <w:vAlign w:val="center"/>
          </w:tcPr>
          <w:p w14:paraId="7B16EE7B" w14:textId="3006BFE1" w:rsidR="002D6348" w:rsidRPr="00FA5581" w:rsidRDefault="00473F0F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             </w:t>
            </w:r>
            <w:r>
              <w:rPr>
                <w:rFonts w:cs="Times New Roman"/>
                <w:b/>
                <w:bCs/>
                <w:sz w:val="32"/>
                <w:szCs w:val="32"/>
                <w:rtl/>
              </w:rPr>
              <w:t>√</w:t>
            </w:r>
          </w:p>
        </w:tc>
      </w:tr>
      <w:tr w:rsidR="002D6348" w:rsidRPr="0090593B" w14:paraId="7197BD6D" w14:textId="77777777" w:rsidTr="00473F0F">
        <w:trPr>
          <w:trHeight w:val="525"/>
        </w:trPr>
        <w:tc>
          <w:tcPr>
            <w:tcW w:w="812" w:type="dxa"/>
            <w:shd w:val="clear" w:color="auto" w:fill="auto"/>
            <w:vAlign w:val="center"/>
          </w:tcPr>
          <w:p w14:paraId="42DB9EB3" w14:textId="77777777" w:rsidR="002D6348" w:rsidRPr="0090593B" w:rsidRDefault="002D6348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6351" w:type="dxa"/>
            <w:shd w:val="clear" w:color="auto" w:fill="auto"/>
            <w:vAlign w:val="center"/>
          </w:tcPr>
          <w:p w14:paraId="7E64157C" w14:textId="77777777" w:rsidR="002D6348" w:rsidRPr="00FA5581" w:rsidRDefault="002D6348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32"/>
                <w:szCs w:val="32"/>
                <w:rtl/>
              </w:rPr>
              <w:t xml:space="preserve">النهي عن استفتاء أهل العلم </w:t>
            </w:r>
          </w:p>
        </w:tc>
        <w:tc>
          <w:tcPr>
            <w:tcW w:w="2275" w:type="dxa"/>
            <w:vAlign w:val="center"/>
          </w:tcPr>
          <w:p w14:paraId="60993BCB" w14:textId="3C0A1C75" w:rsidR="002D6348" w:rsidRPr="00FA5581" w:rsidRDefault="00473F0F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           </w:t>
            </w:r>
            <w:r>
              <w:rPr>
                <w:rFonts w:cs="Times New Roman"/>
                <w:b/>
                <w:bCs/>
                <w:sz w:val="32"/>
                <w:szCs w:val="32"/>
                <w:rtl/>
              </w:rPr>
              <w:t>×</w:t>
            </w:r>
          </w:p>
        </w:tc>
      </w:tr>
      <w:tr w:rsidR="002D6348" w:rsidRPr="0090593B" w14:paraId="62BA5CB3" w14:textId="77777777" w:rsidTr="00473F0F">
        <w:trPr>
          <w:trHeight w:val="510"/>
        </w:trPr>
        <w:tc>
          <w:tcPr>
            <w:tcW w:w="812" w:type="dxa"/>
            <w:shd w:val="clear" w:color="auto" w:fill="auto"/>
            <w:vAlign w:val="center"/>
          </w:tcPr>
          <w:p w14:paraId="654AE0E7" w14:textId="77777777" w:rsidR="002D6348" w:rsidRPr="0090593B" w:rsidRDefault="002D6348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6351" w:type="dxa"/>
            <w:shd w:val="clear" w:color="auto" w:fill="auto"/>
            <w:vAlign w:val="center"/>
          </w:tcPr>
          <w:p w14:paraId="04A2E3C0" w14:textId="73B5D2C4" w:rsidR="002D6348" w:rsidRPr="00FA5581" w:rsidRDefault="00085FFA" w:rsidP="00085FFA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32"/>
                <w:szCs w:val="32"/>
                <w:rtl/>
              </w:rPr>
              <w:t>نام أصحاب الكهف في كهفهم ألفين وتسعة سنة</w:t>
            </w:r>
          </w:p>
        </w:tc>
        <w:tc>
          <w:tcPr>
            <w:tcW w:w="2275" w:type="dxa"/>
            <w:vAlign w:val="center"/>
          </w:tcPr>
          <w:p w14:paraId="7807EA74" w14:textId="60675D92" w:rsidR="002D6348" w:rsidRPr="00FA5581" w:rsidRDefault="00473F0F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           </w:t>
            </w:r>
            <w:r>
              <w:rPr>
                <w:rFonts w:cs="Times New Roman"/>
                <w:b/>
                <w:bCs/>
                <w:sz w:val="32"/>
                <w:szCs w:val="32"/>
                <w:rtl/>
              </w:rPr>
              <w:t>×</w:t>
            </w:r>
          </w:p>
        </w:tc>
      </w:tr>
      <w:tr w:rsidR="002D6348" w:rsidRPr="0090593B" w14:paraId="0F16231C" w14:textId="77777777" w:rsidTr="00473F0F">
        <w:trPr>
          <w:trHeight w:val="525"/>
        </w:trPr>
        <w:tc>
          <w:tcPr>
            <w:tcW w:w="812" w:type="dxa"/>
            <w:shd w:val="clear" w:color="auto" w:fill="auto"/>
            <w:vAlign w:val="center"/>
          </w:tcPr>
          <w:p w14:paraId="228322E9" w14:textId="77777777" w:rsidR="002D6348" w:rsidRPr="0090593B" w:rsidRDefault="002D6348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6351" w:type="dxa"/>
            <w:shd w:val="clear" w:color="auto" w:fill="auto"/>
            <w:vAlign w:val="center"/>
          </w:tcPr>
          <w:p w14:paraId="1BDEFCFE" w14:textId="77777777" w:rsidR="002D6348" w:rsidRPr="00FA5581" w:rsidRDefault="00263106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32"/>
                <w:szCs w:val="32"/>
                <w:rtl/>
              </w:rPr>
              <w:t xml:space="preserve">(مرفقا)هو المفرط في الكذب </w:t>
            </w:r>
          </w:p>
        </w:tc>
        <w:tc>
          <w:tcPr>
            <w:tcW w:w="2275" w:type="dxa"/>
            <w:vAlign w:val="center"/>
          </w:tcPr>
          <w:p w14:paraId="549C6687" w14:textId="3B80E923" w:rsidR="002D6348" w:rsidRPr="00FA5581" w:rsidRDefault="00473F0F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           </w:t>
            </w:r>
            <w:r>
              <w:rPr>
                <w:rFonts w:cs="Times New Roman"/>
                <w:b/>
                <w:bCs/>
                <w:sz w:val="32"/>
                <w:szCs w:val="32"/>
                <w:rtl/>
              </w:rPr>
              <w:t>×</w:t>
            </w:r>
          </w:p>
        </w:tc>
      </w:tr>
      <w:tr w:rsidR="002D6348" w:rsidRPr="0090593B" w14:paraId="6A923D4F" w14:textId="77777777" w:rsidTr="00473F0F">
        <w:trPr>
          <w:trHeight w:val="525"/>
        </w:trPr>
        <w:tc>
          <w:tcPr>
            <w:tcW w:w="812" w:type="dxa"/>
            <w:shd w:val="clear" w:color="auto" w:fill="auto"/>
            <w:vAlign w:val="center"/>
          </w:tcPr>
          <w:p w14:paraId="5F4DA962" w14:textId="77777777" w:rsidR="002D6348" w:rsidRPr="0090593B" w:rsidRDefault="002D6348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6351" w:type="dxa"/>
            <w:shd w:val="clear" w:color="auto" w:fill="auto"/>
            <w:vAlign w:val="center"/>
          </w:tcPr>
          <w:p w14:paraId="416807FE" w14:textId="77777777" w:rsidR="00263106" w:rsidRPr="00FA5581" w:rsidRDefault="00263106" w:rsidP="00263106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32"/>
                <w:szCs w:val="32"/>
                <w:rtl/>
              </w:rPr>
              <w:t xml:space="preserve">يعد من معاني (الباقيات الصالحات )الصلوات الخمس </w:t>
            </w:r>
          </w:p>
        </w:tc>
        <w:tc>
          <w:tcPr>
            <w:tcW w:w="2275" w:type="dxa"/>
            <w:vAlign w:val="center"/>
          </w:tcPr>
          <w:p w14:paraId="4F076A9F" w14:textId="5848394B" w:rsidR="002D6348" w:rsidRPr="00FA5581" w:rsidRDefault="00473F0F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          </w:t>
            </w:r>
            <w:r>
              <w:rPr>
                <w:rFonts w:cs="Times New Roman"/>
                <w:b/>
                <w:bCs/>
                <w:sz w:val="32"/>
                <w:szCs w:val="32"/>
                <w:rtl/>
              </w:rPr>
              <w:t>√</w:t>
            </w:r>
          </w:p>
        </w:tc>
      </w:tr>
      <w:tr w:rsidR="002D6348" w:rsidRPr="0090593B" w14:paraId="600E15F3" w14:textId="77777777" w:rsidTr="00473F0F">
        <w:trPr>
          <w:trHeight w:val="525"/>
        </w:trPr>
        <w:tc>
          <w:tcPr>
            <w:tcW w:w="812" w:type="dxa"/>
            <w:shd w:val="clear" w:color="auto" w:fill="auto"/>
            <w:vAlign w:val="center"/>
          </w:tcPr>
          <w:p w14:paraId="074700F4" w14:textId="77777777" w:rsidR="002D6348" w:rsidRPr="0090593B" w:rsidRDefault="002D6348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6351" w:type="dxa"/>
            <w:shd w:val="clear" w:color="auto" w:fill="auto"/>
            <w:vAlign w:val="center"/>
          </w:tcPr>
          <w:p w14:paraId="49FC50C7" w14:textId="77777777" w:rsidR="002D6348" w:rsidRPr="00FA5581" w:rsidRDefault="00D31F7F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32"/>
                <w:szCs w:val="32"/>
                <w:rtl/>
              </w:rPr>
              <w:t>النصيحة تكون بالرفق ربما يكون الشخص المخطئ جاهلا</w:t>
            </w:r>
          </w:p>
        </w:tc>
        <w:tc>
          <w:tcPr>
            <w:tcW w:w="2275" w:type="dxa"/>
            <w:vAlign w:val="center"/>
          </w:tcPr>
          <w:p w14:paraId="6FB3CEB6" w14:textId="68F4DB4A" w:rsidR="002D6348" w:rsidRPr="00FA5581" w:rsidRDefault="00473F0F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          </w:t>
            </w:r>
            <w:r>
              <w:rPr>
                <w:rFonts w:cs="Times New Roman"/>
                <w:b/>
                <w:bCs/>
                <w:sz w:val="32"/>
                <w:szCs w:val="32"/>
                <w:rtl/>
              </w:rPr>
              <w:t>√</w:t>
            </w:r>
          </w:p>
        </w:tc>
      </w:tr>
      <w:tr w:rsidR="002D6348" w:rsidRPr="0090593B" w14:paraId="6FAF89AE" w14:textId="77777777" w:rsidTr="00473F0F">
        <w:trPr>
          <w:trHeight w:val="525"/>
        </w:trPr>
        <w:tc>
          <w:tcPr>
            <w:tcW w:w="812" w:type="dxa"/>
            <w:shd w:val="clear" w:color="auto" w:fill="auto"/>
            <w:vAlign w:val="center"/>
          </w:tcPr>
          <w:p w14:paraId="176CF29B" w14:textId="77777777" w:rsidR="002D6348" w:rsidRPr="0090593B" w:rsidRDefault="002D6348" w:rsidP="004C50AE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 xml:space="preserve">  23 </w:t>
            </w:r>
          </w:p>
        </w:tc>
        <w:tc>
          <w:tcPr>
            <w:tcW w:w="6351" w:type="dxa"/>
            <w:shd w:val="clear" w:color="auto" w:fill="auto"/>
            <w:vAlign w:val="center"/>
          </w:tcPr>
          <w:p w14:paraId="49A3EA4B" w14:textId="3F16F32D" w:rsidR="002D6348" w:rsidRPr="00FA5581" w:rsidRDefault="003B7181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32"/>
                <w:szCs w:val="32"/>
                <w:rtl/>
              </w:rPr>
              <w:t>الحث على قول ماش</w:t>
            </w:r>
            <w:r w:rsidR="00C47D2A">
              <w:rPr>
                <w:rFonts w:ascii="adwa-assalaf" w:hAnsi="adwa-assalaf" w:cs="adwa-assalaf" w:hint="cs"/>
                <w:b/>
                <w:bCs/>
                <w:sz w:val="32"/>
                <w:szCs w:val="32"/>
                <w:rtl/>
              </w:rPr>
              <w:t>اء الله لمن أعجبه شيئا من حاله أ</w:t>
            </w:r>
            <w:r>
              <w:rPr>
                <w:rFonts w:ascii="adwa-assalaf" w:hAnsi="adwa-assalaf" w:cs="adwa-assalaf" w:hint="cs"/>
                <w:b/>
                <w:bCs/>
                <w:sz w:val="32"/>
                <w:szCs w:val="32"/>
                <w:rtl/>
              </w:rPr>
              <w:t>و ولده</w:t>
            </w:r>
          </w:p>
        </w:tc>
        <w:tc>
          <w:tcPr>
            <w:tcW w:w="2275" w:type="dxa"/>
            <w:vAlign w:val="center"/>
          </w:tcPr>
          <w:p w14:paraId="30600BC0" w14:textId="383B594B" w:rsidR="002D6348" w:rsidRPr="00FA5581" w:rsidRDefault="00473F0F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          </w:t>
            </w:r>
            <w:r>
              <w:rPr>
                <w:rFonts w:cs="Times New Roman"/>
                <w:b/>
                <w:bCs/>
                <w:sz w:val="32"/>
                <w:szCs w:val="32"/>
                <w:rtl/>
              </w:rPr>
              <w:t>√</w:t>
            </w:r>
          </w:p>
        </w:tc>
      </w:tr>
      <w:tr w:rsidR="002D6348" w:rsidRPr="0090593B" w14:paraId="72DF3AEA" w14:textId="77777777" w:rsidTr="00473F0F">
        <w:trPr>
          <w:trHeight w:val="343"/>
        </w:trPr>
        <w:tc>
          <w:tcPr>
            <w:tcW w:w="812" w:type="dxa"/>
            <w:shd w:val="clear" w:color="auto" w:fill="auto"/>
            <w:vAlign w:val="center"/>
          </w:tcPr>
          <w:p w14:paraId="3C41DC9C" w14:textId="77777777" w:rsidR="002D6348" w:rsidRPr="0090593B" w:rsidRDefault="002D6348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6351" w:type="dxa"/>
            <w:shd w:val="clear" w:color="auto" w:fill="auto"/>
            <w:vAlign w:val="center"/>
          </w:tcPr>
          <w:p w14:paraId="45B92503" w14:textId="77777777" w:rsidR="002D6348" w:rsidRPr="00FA5581" w:rsidRDefault="003B7181" w:rsidP="00AE5CEC">
            <w:pPr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32"/>
                <w:szCs w:val="32"/>
                <w:rtl/>
              </w:rPr>
              <w:t xml:space="preserve">النهي عن الجدال في مسائل العلم بلا دليل </w:t>
            </w:r>
          </w:p>
        </w:tc>
        <w:tc>
          <w:tcPr>
            <w:tcW w:w="2275" w:type="dxa"/>
            <w:vAlign w:val="center"/>
          </w:tcPr>
          <w:p w14:paraId="6ACDC3D9" w14:textId="770B1A06" w:rsidR="002D6348" w:rsidRPr="00FA5581" w:rsidRDefault="00473F0F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          </w:t>
            </w:r>
            <w:r>
              <w:rPr>
                <w:rFonts w:cs="Times New Roman"/>
                <w:b/>
                <w:bCs/>
                <w:sz w:val="32"/>
                <w:szCs w:val="32"/>
                <w:rtl/>
              </w:rPr>
              <w:t>√</w:t>
            </w:r>
            <w:r>
              <w:rPr>
                <w:rFonts w:ascii="adwa-assalaf" w:hAnsi="adwa-assalaf" w:cs="adwa-assalaf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</w:tr>
    </w:tbl>
    <w:p w14:paraId="0C7CD228" w14:textId="1180868F" w:rsidR="002F4D0E" w:rsidRDefault="002F4D0E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14:paraId="0AB6DAD1" w14:textId="65BBA8C7" w:rsidR="00B97C87" w:rsidRDefault="00B97C87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14:paraId="6B46B986" w14:textId="73FAC873" w:rsidR="00B97C87" w:rsidRDefault="00B97C87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14:paraId="76E8E420" w14:textId="0AB2AA37" w:rsidR="00B97C87" w:rsidRDefault="00B97C87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14:paraId="0338C871" w14:textId="6A08AA5A" w:rsidR="00B97C87" w:rsidRDefault="00B97C87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14:paraId="697C226C" w14:textId="5A68BB6B" w:rsidR="00B97C87" w:rsidRDefault="00B97C87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14:paraId="7EEAEC02" w14:textId="2ED47C93" w:rsidR="00B97C87" w:rsidRDefault="00B97C87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14:paraId="28BBE261" w14:textId="3D06C6CF" w:rsidR="00B97C87" w:rsidRDefault="00B97C87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14:paraId="4805B7E9" w14:textId="5370F267" w:rsidR="00B97C87" w:rsidRDefault="00B97C87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14:paraId="2F103415" w14:textId="5FF25D99" w:rsidR="00B97C87" w:rsidRDefault="00B97C87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14:paraId="6FFD9656" w14:textId="4E7653F4" w:rsidR="00B97C87" w:rsidRDefault="00B97C87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14:paraId="2C7F9C45" w14:textId="14219506" w:rsidR="00B97C87" w:rsidRDefault="00B97C87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14:paraId="675EC299" w14:textId="1CD99366" w:rsidR="00B97C87" w:rsidRDefault="00B97C87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14:paraId="61F871FD" w14:textId="77777777" w:rsidR="00B97C87" w:rsidRPr="0090593B" w:rsidRDefault="00B97C87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tbl>
      <w:tblPr>
        <w:tblpPr w:leftFromText="180" w:rightFromText="180" w:vertAnchor="text" w:horzAnchor="margin" w:tblpY="138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4A6A6B" w:rsidRPr="0090593B" w14:paraId="252FD85C" w14:textId="77777777" w:rsidTr="004A6A6B">
        <w:tc>
          <w:tcPr>
            <w:tcW w:w="850" w:type="dxa"/>
            <w:shd w:val="clear" w:color="auto" w:fill="auto"/>
          </w:tcPr>
          <w:p w14:paraId="4F2DA56B" w14:textId="77777777" w:rsidR="004A6A6B" w:rsidRPr="0090593B" w:rsidRDefault="004A6A6B" w:rsidP="004A6A6B">
            <w:pPr>
              <w:jc w:val="lowKashida"/>
              <w:rPr>
                <w:rFonts w:ascii="adwa-assalaf" w:hAnsi="adwa-assalaf" w:cs="adwa-assalaf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4A6A6B" w:rsidRPr="0090593B" w14:paraId="0F86C9FF" w14:textId="77777777" w:rsidTr="004A6A6B">
        <w:tc>
          <w:tcPr>
            <w:tcW w:w="850" w:type="dxa"/>
            <w:shd w:val="clear" w:color="auto" w:fill="auto"/>
          </w:tcPr>
          <w:p w14:paraId="378BF6C6" w14:textId="77777777" w:rsidR="004A6A6B" w:rsidRPr="0090593B" w:rsidRDefault="004A6A6B" w:rsidP="004A6A6B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١٫٥</w:t>
            </w:r>
          </w:p>
        </w:tc>
      </w:tr>
    </w:tbl>
    <w:p w14:paraId="37F395D9" w14:textId="77777777" w:rsidR="00EB6A93" w:rsidRDefault="00EB6A93" w:rsidP="00772CEB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/>
          <w:b/>
          <w:bCs/>
          <w:sz w:val="32"/>
          <w:szCs w:val="32"/>
          <w:u w:val="single"/>
          <w:rtl/>
        </w:rPr>
      </w:pPr>
    </w:p>
    <w:p w14:paraId="77CAF2AC" w14:textId="084CB922" w:rsidR="004A6A6B" w:rsidRPr="004A6A6B" w:rsidRDefault="00516A91" w:rsidP="00B97C87">
      <w:pPr>
        <w:tabs>
          <w:tab w:val="left" w:pos="9660"/>
        </w:tabs>
        <w:spacing w:line="276" w:lineRule="auto"/>
        <w:contextualSpacing/>
        <w:rPr>
          <w:rFonts w:ascii="adwa-assalaf" w:hAnsi="adwa-assalaf" w:cs="adwa-assalaf"/>
          <w:b/>
          <w:bCs/>
          <w:sz w:val="36"/>
          <w:szCs w:val="36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 xml:space="preserve">السؤال الثالث : </w:t>
      </w:r>
      <w:r w:rsidR="004C50AE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B97C87">
        <w:rPr>
          <w:rFonts w:ascii="adwa-assalaf" w:hAnsi="adwa-assalaf" w:cs="adwa-assalaf" w:hint="cs"/>
          <w:b/>
          <w:bCs/>
          <w:sz w:val="32"/>
          <w:szCs w:val="32"/>
          <w:rtl/>
        </w:rPr>
        <w:t>أجيبي عن</w:t>
      </w:r>
      <w:r w:rsidR="004C50AE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</w:t>
      </w:r>
      <w:r w:rsidR="00BF0F71" w:rsidRPr="00D50B07">
        <w:rPr>
          <w:rFonts w:ascii="adwa-assalaf" w:hAnsi="adwa-assalaf" w:cs="adwa-assalaf"/>
          <w:b/>
          <w:bCs/>
          <w:sz w:val="32"/>
          <w:szCs w:val="32"/>
          <w:rtl/>
        </w:rPr>
        <w:t>مايلي</w:t>
      </w:r>
      <w:r w:rsidR="009E633D" w:rsidRPr="00D50B07">
        <w:rPr>
          <w:rFonts w:ascii="adwa-assalaf" w:hAnsi="adwa-assalaf" w:cs="adwa-assalaf"/>
          <w:b/>
          <w:bCs/>
          <w:sz w:val="32"/>
          <w:szCs w:val="32"/>
          <w:rtl/>
        </w:rPr>
        <w:t>:</w:t>
      </w:r>
      <w:r w:rsidR="00772CEB"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  </w:t>
      </w:r>
      <w:r w:rsidR="00BF0F7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(كل فقرة</w:t>
      </w:r>
      <w:r w:rsidR="009E633D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مقالية</w:t>
      </w:r>
      <w:r w:rsidR="00BF0F7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90593B" w:rsidRPr="00D50B07">
        <w:rPr>
          <w:rFonts w:ascii="adwa-assalaf" w:hAnsi="adwa-assalaf" w:cs="adwa-assalaf"/>
          <w:b/>
          <w:bCs/>
          <w:sz w:val="32"/>
          <w:szCs w:val="32"/>
          <w:rtl/>
        </w:rPr>
        <w:t>بنصف درجة</w:t>
      </w:r>
      <w:r w:rsidR="007B105C" w:rsidRPr="00D50B07">
        <w:rPr>
          <w:rFonts w:ascii="adwa-assalaf" w:hAnsi="adwa-assalaf" w:cs="adwa-assalaf"/>
          <w:b/>
          <w:bCs/>
          <w:sz w:val="32"/>
          <w:szCs w:val="32"/>
          <w:rtl/>
        </w:rPr>
        <w:t>)</w:t>
      </w:r>
      <w:r w:rsidR="00772CEB" w:rsidRPr="00D50B07">
        <w:rPr>
          <w:rFonts w:ascii="adwa-assalaf" w:hAnsi="adwa-assalaf" w:cs="adwa-assalaf"/>
          <w:b/>
          <w:bCs/>
          <w:sz w:val="36"/>
          <w:szCs w:val="36"/>
          <w:rtl/>
        </w:rPr>
        <w:tab/>
      </w:r>
    </w:p>
    <w:p w14:paraId="52F65AD1" w14:textId="5F631935" w:rsidR="007B105C" w:rsidRPr="0090593B" w:rsidRDefault="007B105C" w:rsidP="00463FB9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</w:rPr>
      </w:pPr>
    </w:p>
    <w:p w14:paraId="5006F00C" w14:textId="70C6C892" w:rsidR="007B105C" w:rsidRPr="00772CEB" w:rsidRDefault="004A6A6B" w:rsidP="00CB1C74">
      <w:pPr>
        <w:spacing w:line="276" w:lineRule="auto"/>
        <w:rPr>
          <w:rFonts w:ascii="adwa-assalaf" w:hAnsi="adwa-assalaf" w:cs="adwa-assalaf"/>
          <w:b/>
          <w:bCs/>
          <w:sz w:val="32"/>
          <w:szCs w:val="32"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>25- ا</w:t>
      </w:r>
      <w:r w:rsidR="004C50AE">
        <w:rPr>
          <w:rFonts w:ascii="adwa-assalaf" w:hAnsi="adwa-assalaf" w:cs="adwa-assalaf" w:hint="cs"/>
          <w:b/>
          <w:bCs/>
          <w:sz w:val="32"/>
          <w:szCs w:val="32"/>
          <w:rtl/>
        </w:rPr>
        <w:t>ذكري</w:t>
      </w:r>
      <w:r w:rsidR="007B105C" w:rsidRPr="00772CEB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4D6DFF">
        <w:rPr>
          <w:rFonts w:ascii="adwa-assalaf" w:hAnsi="adwa-assalaf" w:cs="adwa-assalaf" w:hint="cs"/>
          <w:b/>
          <w:bCs/>
          <w:sz w:val="32"/>
          <w:szCs w:val="32"/>
          <w:rtl/>
        </w:rPr>
        <w:t>شرطا من شروط قبول العمل الصالح؟</w:t>
      </w:r>
    </w:p>
    <w:p w14:paraId="31CADF05" w14:textId="6E4862C9" w:rsidR="004A6A6B" w:rsidRDefault="004A6A6B" w:rsidP="00B97C87">
      <w:pPr>
        <w:spacing w:line="276" w:lineRule="auto"/>
        <w:rPr>
          <w:rFonts w:ascii="adwa-assalaf" w:hAnsi="adwa-assalaf" w:cs="adwa-assalaf"/>
          <w:b/>
          <w:bCs/>
          <w:sz w:val="28"/>
          <w:szCs w:val="28"/>
          <w:rtl/>
        </w:rPr>
      </w:pPr>
      <w:r>
        <w:rPr>
          <w:rFonts w:ascii="adwa-assalaf" w:hAnsi="adwa-assalaf" w:cs="adwa-assalaf"/>
          <w:b/>
          <w:bCs/>
          <w:sz w:val="28"/>
          <w:szCs w:val="28"/>
          <w:rtl/>
        </w:rPr>
        <w:t>..........</w:t>
      </w:r>
      <w:r w:rsidR="00473F0F"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الأخلاص لله  </w:t>
      </w:r>
      <w:r w:rsidR="00EA6992">
        <w:rPr>
          <w:rFonts w:ascii="adwa-assalaf" w:hAnsi="adwa-assalaf" w:cs="adwa-assalaf" w:hint="cs"/>
          <w:b/>
          <w:bCs/>
          <w:sz w:val="28"/>
          <w:szCs w:val="28"/>
          <w:rtl/>
        </w:rPr>
        <w:t>+</w:t>
      </w:r>
      <w:r w:rsidR="00473F0F"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 متابعه </w:t>
      </w:r>
      <w:r w:rsidR="00EA6992">
        <w:rPr>
          <w:rFonts w:ascii="adwa-assalaf" w:hAnsi="adwa-assalaf" w:cs="adwa-assalaf" w:hint="cs"/>
          <w:b/>
          <w:bCs/>
          <w:sz w:val="28"/>
          <w:szCs w:val="28"/>
          <w:rtl/>
        </w:rPr>
        <w:t>النبي صلى الله عليه وسلم</w:t>
      </w:r>
      <w:r>
        <w:rPr>
          <w:rFonts w:ascii="adwa-assalaf" w:hAnsi="adwa-assalaf" w:cs="adwa-assalaf"/>
          <w:b/>
          <w:bCs/>
          <w:sz w:val="28"/>
          <w:szCs w:val="28"/>
          <w:rtl/>
        </w:rPr>
        <w:t>....</w:t>
      </w:r>
      <w:r w:rsidR="00EA6992">
        <w:rPr>
          <w:rFonts w:ascii="adwa-assalaf" w:hAnsi="adwa-assalaf" w:cs="adwa-assalaf"/>
          <w:b/>
          <w:bCs/>
          <w:sz w:val="28"/>
          <w:szCs w:val="28"/>
          <w:rtl/>
        </w:rPr>
        <w:t>.</w:t>
      </w:r>
      <w:r>
        <w:rPr>
          <w:rFonts w:ascii="adwa-assalaf" w:hAnsi="adwa-assalaf" w:cs="adwa-assalaf"/>
          <w:b/>
          <w:bCs/>
          <w:sz w:val="28"/>
          <w:szCs w:val="28"/>
          <w:rtl/>
        </w:rPr>
        <w:t>.</w:t>
      </w:r>
      <w:r w:rsidR="00B97C87">
        <w:rPr>
          <w:rFonts w:ascii="adwa-assalaf" w:hAnsi="adwa-assalaf" w:cs="adwa-assalaf" w:hint="cs"/>
          <w:b/>
          <w:bCs/>
          <w:sz w:val="28"/>
          <w:szCs w:val="28"/>
          <w:rtl/>
        </w:rPr>
        <w:t>........</w:t>
      </w:r>
      <w:r w:rsidR="00F340B0">
        <w:rPr>
          <w:rFonts w:ascii="adwa-assalaf" w:hAnsi="adwa-assalaf" w:cs="adwa-assalaf" w:hint="cs"/>
          <w:b/>
          <w:bCs/>
          <w:sz w:val="28"/>
          <w:szCs w:val="28"/>
          <w:rtl/>
        </w:rPr>
        <w:t>....</w:t>
      </w:r>
    </w:p>
    <w:p w14:paraId="6A3B7694" w14:textId="77777777" w:rsidR="00B97C87" w:rsidRDefault="00B97C87" w:rsidP="00B97C87">
      <w:pPr>
        <w:spacing w:line="276" w:lineRule="auto"/>
        <w:rPr>
          <w:rFonts w:ascii="adwa-assalaf" w:hAnsi="adwa-assalaf" w:cs="adwa-assalaf"/>
          <w:b/>
          <w:bCs/>
          <w:sz w:val="28"/>
          <w:szCs w:val="28"/>
        </w:rPr>
      </w:pPr>
    </w:p>
    <w:p w14:paraId="214B4D17" w14:textId="2482EE9D" w:rsidR="004D6DFF" w:rsidRPr="004D6DFF" w:rsidRDefault="004A6A6B" w:rsidP="004D6DFF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>26- ا</w:t>
      </w:r>
      <w:r w:rsidR="004D6DFF" w:rsidRPr="004D6DFF">
        <w:rPr>
          <w:rFonts w:ascii="adwa-assalaf" w:hAnsi="adwa-assalaf" w:cs="adwa-assalaf" w:hint="cs"/>
          <w:b/>
          <w:bCs/>
          <w:sz w:val="32"/>
          <w:szCs w:val="32"/>
          <w:rtl/>
        </w:rPr>
        <w:t>ذكري</w:t>
      </w:r>
      <w:r w:rsidR="004D6DFF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صفة من صفات القرآن الكريم كما وردت في سورة الكهف؟</w:t>
      </w:r>
    </w:p>
    <w:p w14:paraId="2711EF2F" w14:textId="20665633" w:rsidR="004A6A6B" w:rsidRDefault="004A6A6B" w:rsidP="004A6A6B">
      <w:pPr>
        <w:spacing w:line="276" w:lineRule="auto"/>
        <w:rPr>
          <w:rFonts w:ascii="adwa-assalaf" w:hAnsi="adwa-assalaf" w:cs="adwa-assalaf"/>
          <w:b/>
          <w:bCs/>
          <w:sz w:val="28"/>
          <w:szCs w:val="28"/>
        </w:rPr>
      </w:pPr>
      <w:r>
        <w:rPr>
          <w:rFonts w:ascii="adwa-assalaf" w:hAnsi="adwa-assalaf" w:cs="adwa-assalaf"/>
          <w:b/>
          <w:bCs/>
          <w:sz w:val="28"/>
          <w:szCs w:val="28"/>
          <w:rtl/>
        </w:rPr>
        <w:t>....................</w:t>
      </w:r>
      <w:r w:rsidR="00EA6992"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قيما مستقيما لاميل فيه </w:t>
      </w:r>
      <w:r w:rsidR="00EA6992">
        <w:rPr>
          <w:rFonts w:ascii="adwa-assalaf" w:hAnsi="adwa-assalaf" w:cs="adwa-assalaf"/>
          <w:b/>
          <w:bCs/>
          <w:sz w:val="28"/>
          <w:szCs w:val="28"/>
          <w:rtl/>
        </w:rPr>
        <w:t>...</w:t>
      </w:r>
      <w:r w:rsidR="00F340B0">
        <w:rPr>
          <w:rFonts w:ascii="adwa-assalaf" w:hAnsi="adwa-assalaf" w:cs="adwa-assalaf" w:hint="cs"/>
          <w:b/>
          <w:bCs/>
          <w:sz w:val="28"/>
          <w:szCs w:val="28"/>
          <w:rtl/>
        </w:rPr>
        <w:t>..................................</w:t>
      </w:r>
    </w:p>
    <w:p w14:paraId="7B4F50FA" w14:textId="025D5A40" w:rsidR="00C47D2A" w:rsidRDefault="00C47D2A" w:rsidP="004A6A6B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</w:p>
    <w:p w14:paraId="06B838AF" w14:textId="2A462557" w:rsidR="004A6A6B" w:rsidRDefault="00C47D2A" w:rsidP="004A6A6B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27</w:t>
      </w:r>
      <w:r w:rsidR="004A6A6B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- </w:t>
      </w:r>
      <w:r w:rsidR="004D6DFF" w:rsidRPr="004D6DFF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لماذا نهى الإسلام </w:t>
      </w:r>
      <w:r w:rsidR="004D6DFF">
        <w:rPr>
          <w:rFonts w:ascii="adwa-assalaf" w:hAnsi="adwa-assalaf" w:cs="adwa-assalaf" w:hint="cs"/>
          <w:b/>
          <w:bCs/>
          <w:sz w:val="32"/>
          <w:szCs w:val="32"/>
          <w:rtl/>
        </w:rPr>
        <w:t>عن ظن السوء ؟</w:t>
      </w:r>
    </w:p>
    <w:p w14:paraId="08C40529" w14:textId="3D519287" w:rsidR="004A6A6B" w:rsidRPr="00F340B0" w:rsidRDefault="00EA6992" w:rsidP="00F340B0">
      <w:pPr>
        <w:spacing w:line="276" w:lineRule="auto"/>
        <w:rPr>
          <w:rFonts w:ascii="adwa-assalaf" w:hAnsi="adwa-assalaf" w:cs="adwa-assalaf"/>
          <w:b/>
          <w:bCs/>
          <w:sz w:val="28"/>
          <w:szCs w:val="28"/>
          <w:rtl/>
        </w:rPr>
      </w:pPr>
      <w:r>
        <w:rPr>
          <w:rFonts w:ascii="adwa-assalaf" w:hAnsi="adwa-assalaf" w:cs="adwa-assalaf"/>
          <w:b/>
          <w:bCs/>
          <w:sz w:val="28"/>
          <w:szCs w:val="28"/>
          <w:rtl/>
        </w:rPr>
        <w:t>.</w:t>
      </w:r>
      <w:r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لأن فيه تفرقه لانه </w:t>
      </w:r>
      <w:r w:rsidR="00F340B0">
        <w:rPr>
          <w:rFonts w:ascii="adwa-assalaf" w:hAnsi="adwa-assalaf" w:cs="adwa-assalaf" w:hint="cs"/>
          <w:b/>
          <w:bCs/>
          <w:sz w:val="28"/>
          <w:szCs w:val="28"/>
          <w:rtl/>
        </w:rPr>
        <w:t>...</w:t>
      </w:r>
      <w:r>
        <w:rPr>
          <w:rFonts w:ascii="adwa-assalaf" w:hAnsi="adwa-assalaf" w:cs="adwa-assalaf" w:hint="cs"/>
          <w:b/>
          <w:bCs/>
          <w:sz w:val="28"/>
          <w:szCs w:val="28"/>
          <w:rtl/>
        </w:rPr>
        <w:t>.........</w:t>
      </w:r>
      <w:r w:rsidR="00F340B0">
        <w:rPr>
          <w:rFonts w:ascii="adwa-assalaf" w:hAnsi="adwa-assalaf" w:cs="adwa-assalaf" w:hint="cs"/>
          <w:b/>
          <w:bCs/>
          <w:sz w:val="28"/>
          <w:szCs w:val="28"/>
          <w:rtl/>
        </w:rPr>
        <w:t>.</w:t>
      </w:r>
      <w:r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...............لأنه موجب للأثم والعقوبه </w:t>
      </w:r>
      <w:r w:rsidR="00F340B0">
        <w:rPr>
          <w:rFonts w:ascii="adwa-assalaf" w:hAnsi="adwa-assalaf" w:cs="adwa-assalaf" w:hint="cs"/>
          <w:b/>
          <w:bCs/>
          <w:sz w:val="28"/>
          <w:szCs w:val="28"/>
          <w:rtl/>
        </w:rPr>
        <w:t>................................................</w:t>
      </w:r>
    </w:p>
    <w:tbl>
      <w:tblPr>
        <w:tblpPr w:leftFromText="180" w:rightFromText="180" w:vertAnchor="text" w:horzAnchor="page" w:tblpX="1081" w:tblpY="225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4A6A6B" w:rsidRPr="0090593B" w14:paraId="3668267D" w14:textId="77777777" w:rsidTr="004A6A6B">
        <w:tc>
          <w:tcPr>
            <w:tcW w:w="850" w:type="dxa"/>
            <w:shd w:val="clear" w:color="auto" w:fill="auto"/>
          </w:tcPr>
          <w:p w14:paraId="4B5FD481" w14:textId="77777777" w:rsidR="004A6A6B" w:rsidRPr="0090593B" w:rsidRDefault="004A6A6B" w:rsidP="004A6A6B">
            <w:pPr>
              <w:jc w:val="lowKashida"/>
              <w:rPr>
                <w:rFonts w:ascii="adwa-assalaf" w:hAnsi="adwa-assalaf" w:cs="adwa-assalaf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4A6A6B" w:rsidRPr="0090593B" w14:paraId="1C89D407" w14:textId="77777777" w:rsidTr="004A6A6B">
        <w:tc>
          <w:tcPr>
            <w:tcW w:w="850" w:type="dxa"/>
            <w:shd w:val="clear" w:color="auto" w:fill="auto"/>
          </w:tcPr>
          <w:p w14:paraId="54996A24" w14:textId="77777777" w:rsidR="004A6A6B" w:rsidRPr="0090593B" w:rsidRDefault="004A6A6B" w:rsidP="004A6A6B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١٫٥</w:t>
            </w:r>
          </w:p>
        </w:tc>
      </w:tr>
    </w:tbl>
    <w:p w14:paraId="0FDD0767" w14:textId="77777777" w:rsidR="00B97C87" w:rsidRDefault="00B97C87" w:rsidP="00D05C45">
      <w:pPr>
        <w:rPr>
          <w:rFonts w:ascii="adwa-assalaf" w:hAnsi="adwa-assalaf" w:cs="adwa-assalaf"/>
          <w:b/>
          <w:bCs/>
          <w:sz w:val="32"/>
          <w:szCs w:val="32"/>
          <w:u w:val="single"/>
          <w:rtl/>
        </w:rPr>
      </w:pPr>
    </w:p>
    <w:p w14:paraId="6F564B44" w14:textId="71922D34" w:rsidR="00772CEB" w:rsidRDefault="00D05C45" w:rsidP="00D05C45">
      <w:pPr>
        <w:rPr>
          <w:rFonts w:ascii="adwa-assalaf" w:hAnsi="adwa-assalaf" w:cs="adwa-assalaf"/>
          <w:b/>
          <w:bCs/>
          <w:sz w:val="24"/>
          <w:szCs w:val="24"/>
          <w:rtl/>
        </w:rPr>
      </w:pPr>
      <w:r w:rsidRPr="00D05C45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 xml:space="preserve">السؤال </w:t>
      </w:r>
      <w:r>
        <w:rPr>
          <w:rFonts w:ascii="adwa-assalaf" w:hAnsi="adwa-assalaf" w:cs="adwa-assalaf" w:hint="cs"/>
          <w:b/>
          <w:bCs/>
          <w:sz w:val="32"/>
          <w:szCs w:val="32"/>
          <w:u w:val="single"/>
          <w:rtl/>
        </w:rPr>
        <w:t xml:space="preserve">الرابع </w:t>
      </w:r>
      <w:r w:rsidRPr="00D05C45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 xml:space="preserve"> : </w:t>
      </w:r>
      <w:r w:rsidR="00F340B0">
        <w:rPr>
          <w:rFonts w:ascii="adwa-assalaf" w:hAnsi="adwa-assalaf" w:cs="adwa-assalaf"/>
          <w:b/>
          <w:bCs/>
          <w:sz w:val="32"/>
          <w:szCs w:val="32"/>
          <w:rtl/>
        </w:rPr>
        <w:t xml:space="preserve"> أج</w:t>
      </w:r>
      <w:r w:rsidR="00F340B0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يبي </w:t>
      </w:r>
      <w:r w:rsidRPr="00D05C45">
        <w:rPr>
          <w:rFonts w:ascii="adwa-assalaf" w:hAnsi="adwa-assalaf" w:cs="adwa-assalaf"/>
          <w:b/>
          <w:bCs/>
          <w:sz w:val="32"/>
          <w:szCs w:val="32"/>
          <w:rtl/>
        </w:rPr>
        <w:t>عن مايلي:</w:t>
      </w:r>
      <w:r w:rsidRPr="00D05C45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  </w:t>
      </w:r>
      <w:r w:rsidRPr="00D05C45">
        <w:rPr>
          <w:rFonts w:ascii="adwa-assalaf" w:hAnsi="adwa-assalaf" w:cs="adwa-assalaf"/>
          <w:b/>
          <w:bCs/>
          <w:sz w:val="32"/>
          <w:szCs w:val="32"/>
          <w:rtl/>
        </w:rPr>
        <w:t xml:space="preserve"> (كل فقرة مقالية بنصف درجة)</w:t>
      </w:r>
    </w:p>
    <w:p w14:paraId="5C9271ED" w14:textId="77777777" w:rsidR="00D05C45" w:rsidRPr="00D05C45" w:rsidRDefault="00D05C45" w:rsidP="00D05C45">
      <w:pPr>
        <w:rPr>
          <w:rFonts w:ascii="adwa-assalaf" w:hAnsi="adwa-assalaf" w:cs="adwa-assalaf"/>
          <w:b/>
          <w:bCs/>
          <w:sz w:val="24"/>
          <w:szCs w:val="24"/>
          <w:rtl/>
        </w:rPr>
      </w:pPr>
    </w:p>
    <w:p w14:paraId="1F637FC8" w14:textId="7A1C707C" w:rsidR="00772CEB" w:rsidRPr="00772CEB" w:rsidRDefault="004A6A6B" w:rsidP="00CB1C74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>28- م</w:t>
      </w:r>
      <w:r w:rsidR="0026310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ن </w:t>
      </w:r>
      <w:r w:rsidR="00C47D2A">
        <w:rPr>
          <w:rFonts w:ascii="adwa-assalaf" w:hAnsi="adwa-assalaf" w:cs="adwa-assalaf" w:hint="cs"/>
          <w:b/>
          <w:bCs/>
          <w:sz w:val="32"/>
          <w:szCs w:val="32"/>
          <w:rtl/>
        </w:rPr>
        <w:t>الأسباب المعينة على زيادة الإ</w:t>
      </w:r>
      <w:r w:rsidR="00263106">
        <w:rPr>
          <w:rFonts w:ascii="adwa-assalaf" w:hAnsi="adwa-assalaf" w:cs="adwa-assalaf" w:hint="cs"/>
          <w:b/>
          <w:bCs/>
          <w:sz w:val="32"/>
          <w:szCs w:val="32"/>
          <w:rtl/>
        </w:rPr>
        <w:t>يمان ؟</w:t>
      </w:r>
    </w:p>
    <w:p w14:paraId="23D04065" w14:textId="77777777" w:rsidR="004A6A6B" w:rsidRDefault="004A6A6B" w:rsidP="004A6A6B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rtl/>
        </w:rPr>
        <w:t>.............................................</w:t>
      </w:r>
      <w:r>
        <w:rPr>
          <w:rFonts w:ascii="adwa-assalaf" w:hAnsi="adwa-assalaf" w:cs="adwa-assalaf" w:hint="cs"/>
          <w:b/>
          <w:bCs/>
          <w:sz w:val="24"/>
          <w:szCs w:val="24"/>
          <w:rtl/>
        </w:rPr>
        <w:t>.............................................................................................................</w:t>
      </w:r>
    </w:p>
    <w:p w14:paraId="07433AD0" w14:textId="4F65ECA7" w:rsidR="004A6A6B" w:rsidRPr="006D7447" w:rsidRDefault="004A6A6B" w:rsidP="004A6A6B">
      <w:pPr>
        <w:spacing w:line="276" w:lineRule="auto"/>
        <w:rPr>
          <w:rFonts w:ascii="adwa-assalaf" w:hAnsi="adwa-assalaf" w:cs="adwa-assalaf"/>
          <w:b/>
          <w:bCs/>
          <w:sz w:val="28"/>
          <w:szCs w:val="28"/>
          <w:rtl/>
        </w:rPr>
      </w:pPr>
      <w:r w:rsidRPr="006D7447">
        <w:rPr>
          <w:rFonts w:ascii="adwa-assalaf" w:hAnsi="adwa-assalaf" w:cs="adwa-assalaf"/>
          <w:b/>
          <w:bCs/>
          <w:sz w:val="28"/>
          <w:szCs w:val="28"/>
          <w:rtl/>
        </w:rPr>
        <w:t>..............................</w:t>
      </w:r>
      <w:r w:rsidR="00EA6992" w:rsidRPr="006D7447">
        <w:rPr>
          <w:rFonts w:ascii="adwa-assalaf" w:hAnsi="adwa-assalaf" w:cs="adwa-assalaf" w:hint="cs"/>
          <w:b/>
          <w:bCs/>
          <w:sz w:val="28"/>
          <w:szCs w:val="28"/>
          <w:rtl/>
        </w:rPr>
        <w:t>كثرة ذكر الله  ا+لدعاء +الاستزاده من العمل الصالح</w:t>
      </w:r>
      <w:r w:rsidR="00EA6992" w:rsidRPr="006D7447">
        <w:rPr>
          <w:rFonts w:ascii="adwa-assalaf" w:hAnsi="adwa-assalaf" w:cs="adwa-assalaf"/>
          <w:b/>
          <w:bCs/>
          <w:sz w:val="28"/>
          <w:szCs w:val="28"/>
          <w:rtl/>
        </w:rPr>
        <w:t>......</w:t>
      </w:r>
      <w:r w:rsidRPr="006D7447">
        <w:rPr>
          <w:rFonts w:ascii="adwa-assalaf" w:hAnsi="adwa-assalaf" w:cs="adwa-assalaf" w:hint="cs"/>
          <w:b/>
          <w:bCs/>
          <w:sz w:val="28"/>
          <w:szCs w:val="28"/>
          <w:rtl/>
        </w:rPr>
        <w:t>.......................</w:t>
      </w:r>
    </w:p>
    <w:p w14:paraId="6CEF0187" w14:textId="77777777" w:rsidR="00D05C45" w:rsidRDefault="00D05C45" w:rsidP="00696623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</w:p>
    <w:p w14:paraId="281A95B3" w14:textId="19D2ED9C" w:rsidR="00D05C45" w:rsidRPr="009423EE" w:rsidRDefault="004A6A6B" w:rsidP="00B57C1E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>29- م</w:t>
      </w:r>
      <w:r w:rsidR="00263106" w:rsidRPr="009423EE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الحكمة </w:t>
      </w:r>
      <w:r w:rsidR="00C47D2A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من تقليب الله لأصحاب الكهف يمينا </w:t>
      </w:r>
      <w:r w:rsidR="00263106" w:rsidRPr="009423EE">
        <w:rPr>
          <w:rFonts w:ascii="adwa-assalaf" w:hAnsi="adwa-assalaf" w:cs="adwa-assalaf" w:hint="cs"/>
          <w:b/>
          <w:bCs/>
          <w:sz w:val="32"/>
          <w:szCs w:val="32"/>
          <w:rtl/>
        </w:rPr>
        <w:t>وشمالا؟</w:t>
      </w:r>
    </w:p>
    <w:p w14:paraId="000E182F" w14:textId="271603C0" w:rsidR="004A6A6B" w:rsidRDefault="004A6A6B" w:rsidP="004A6A6B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rtl/>
        </w:rPr>
        <w:t>.............................................</w:t>
      </w:r>
      <w:r>
        <w:rPr>
          <w:rFonts w:ascii="adwa-assalaf" w:hAnsi="adwa-assalaf" w:cs="adwa-assalaf" w:hint="cs"/>
          <w:b/>
          <w:bCs/>
          <w:sz w:val="24"/>
          <w:szCs w:val="24"/>
          <w:rtl/>
        </w:rPr>
        <w:t>.............................................................................................................</w:t>
      </w:r>
    </w:p>
    <w:p w14:paraId="513C747B" w14:textId="1C532E8D" w:rsidR="004A6A6B" w:rsidRPr="006D7447" w:rsidRDefault="004A6A6B" w:rsidP="004A6A6B">
      <w:pPr>
        <w:spacing w:line="276" w:lineRule="auto"/>
        <w:rPr>
          <w:rFonts w:ascii="adwa-assalaf" w:hAnsi="adwa-assalaf" w:cs="adwa-assalaf"/>
          <w:b/>
          <w:bCs/>
          <w:sz w:val="28"/>
          <w:szCs w:val="28"/>
          <w:rtl/>
        </w:rPr>
      </w:pPr>
      <w:r w:rsidRPr="006D7447">
        <w:rPr>
          <w:rFonts w:ascii="adwa-assalaf" w:hAnsi="adwa-assalaf" w:cs="adwa-assalaf"/>
          <w:b/>
          <w:bCs/>
          <w:sz w:val="28"/>
          <w:szCs w:val="28"/>
          <w:rtl/>
        </w:rPr>
        <w:t>.............................................</w:t>
      </w:r>
      <w:r w:rsidRPr="006D7447">
        <w:rPr>
          <w:rFonts w:ascii="adwa-assalaf" w:hAnsi="adwa-assalaf" w:cs="adwa-assalaf" w:hint="cs"/>
          <w:b/>
          <w:bCs/>
          <w:sz w:val="28"/>
          <w:szCs w:val="28"/>
          <w:rtl/>
        </w:rPr>
        <w:t>..........</w:t>
      </w:r>
      <w:r w:rsidR="00EA6992" w:rsidRPr="006D7447">
        <w:rPr>
          <w:rFonts w:ascii="adwa-assalaf" w:hAnsi="adwa-assalaf" w:cs="adwa-assalaf" w:hint="cs"/>
          <w:b/>
          <w:bCs/>
          <w:sz w:val="28"/>
          <w:szCs w:val="28"/>
          <w:rtl/>
        </w:rPr>
        <w:t>لئلا تاكل الأرض اجسادهم</w:t>
      </w:r>
      <w:r w:rsidRPr="006D7447">
        <w:rPr>
          <w:rFonts w:ascii="adwa-assalaf" w:hAnsi="adwa-assalaf" w:cs="adwa-assalaf" w:hint="cs"/>
          <w:b/>
          <w:bCs/>
          <w:sz w:val="28"/>
          <w:szCs w:val="28"/>
          <w:rtl/>
        </w:rPr>
        <w:t>........</w:t>
      </w:r>
      <w:r w:rsidR="00EA6992" w:rsidRPr="006D7447">
        <w:rPr>
          <w:rFonts w:ascii="adwa-assalaf" w:hAnsi="adwa-assalaf" w:cs="adwa-assalaf" w:hint="cs"/>
          <w:b/>
          <w:bCs/>
          <w:sz w:val="28"/>
          <w:szCs w:val="28"/>
          <w:rtl/>
        </w:rPr>
        <w:t>.....</w:t>
      </w:r>
      <w:r w:rsidRPr="006D7447">
        <w:rPr>
          <w:rFonts w:ascii="adwa-assalaf" w:hAnsi="adwa-assalaf" w:cs="adwa-assalaf" w:hint="cs"/>
          <w:b/>
          <w:bCs/>
          <w:sz w:val="28"/>
          <w:szCs w:val="28"/>
          <w:rtl/>
        </w:rPr>
        <w:t>...........................</w:t>
      </w:r>
    </w:p>
    <w:p w14:paraId="129AA1C3" w14:textId="77777777" w:rsidR="004A6A6B" w:rsidRDefault="004A6A6B" w:rsidP="004A6A6B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</w:p>
    <w:p w14:paraId="174D66D5" w14:textId="269E8E16" w:rsidR="004A6A6B" w:rsidRPr="006D7447" w:rsidRDefault="004A6A6B" w:rsidP="006D7447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30- </w:t>
      </w:r>
      <w:r w:rsidR="005C63DB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اذكري حق </w:t>
      </w:r>
      <w:r w:rsidR="00D31F7F" w:rsidRPr="009423EE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من حقوق المسل</w:t>
      </w:r>
      <w:r w:rsidR="006D7447">
        <w:rPr>
          <w:rFonts w:ascii="adwa-assalaf" w:hAnsi="adwa-assalaf" w:cs="adwa-assalaf" w:hint="cs"/>
          <w:b/>
          <w:bCs/>
          <w:sz w:val="32"/>
          <w:szCs w:val="32"/>
          <w:rtl/>
        </w:rPr>
        <w:t>م؟</w:t>
      </w:r>
      <w:r w:rsidRPr="006D7447">
        <w:rPr>
          <w:rFonts w:ascii="adwa-assalaf" w:hAnsi="adwa-assalaf" w:cs="adwa-assalaf"/>
          <w:b/>
          <w:bCs/>
          <w:sz w:val="28"/>
          <w:szCs w:val="28"/>
          <w:rtl/>
        </w:rPr>
        <w:t>.....</w:t>
      </w:r>
      <w:r w:rsidR="006D7447">
        <w:rPr>
          <w:rFonts w:ascii="adwa-assalaf" w:hAnsi="adwa-assalaf" w:cs="adwa-assalaf"/>
          <w:b/>
          <w:bCs/>
          <w:sz w:val="28"/>
          <w:szCs w:val="28"/>
          <w:rtl/>
        </w:rPr>
        <w:t>........</w:t>
      </w:r>
      <w:r w:rsidR="006D7447">
        <w:rPr>
          <w:rFonts w:ascii="adwa-assalaf" w:hAnsi="adwa-assalaf" w:cs="adwa-assalaf" w:hint="cs"/>
          <w:b/>
          <w:bCs/>
          <w:sz w:val="28"/>
          <w:szCs w:val="28"/>
          <w:rtl/>
        </w:rPr>
        <w:t>رد.</w:t>
      </w:r>
      <w:r w:rsidR="006D7447" w:rsidRPr="006D7447">
        <w:rPr>
          <w:rFonts w:ascii="adwa-assalaf" w:hAnsi="adwa-assalaf" w:cs="adwa-assalaf" w:hint="cs"/>
          <w:b/>
          <w:bCs/>
          <w:sz w:val="28"/>
          <w:szCs w:val="28"/>
          <w:rtl/>
        </w:rPr>
        <w:t>السلام</w:t>
      </w:r>
      <w:r w:rsidRPr="006D7447">
        <w:rPr>
          <w:rFonts w:ascii="adwa-assalaf" w:hAnsi="adwa-assalaf" w:cs="adwa-assalaf" w:hint="cs"/>
          <w:b/>
          <w:bCs/>
          <w:sz w:val="28"/>
          <w:szCs w:val="28"/>
          <w:rtl/>
        </w:rPr>
        <w:t>....</w:t>
      </w:r>
      <w:r w:rsidR="006D7447">
        <w:rPr>
          <w:rFonts w:ascii="adwa-assalaf" w:hAnsi="adwa-assalaf" w:cs="adwa-assalaf" w:hint="cs"/>
          <w:b/>
          <w:bCs/>
          <w:sz w:val="28"/>
          <w:szCs w:val="28"/>
          <w:rtl/>
        </w:rPr>
        <w:t>+أتباع الجنائز</w:t>
      </w:r>
      <w:r w:rsidRPr="006D7447">
        <w:rPr>
          <w:rFonts w:ascii="adwa-assalaf" w:hAnsi="adwa-assalaf" w:cs="adwa-assalaf" w:hint="cs"/>
          <w:b/>
          <w:bCs/>
          <w:sz w:val="28"/>
          <w:szCs w:val="28"/>
          <w:rtl/>
        </w:rPr>
        <w:t>........................................................................................</w:t>
      </w:r>
    </w:p>
    <w:p w14:paraId="0F6EAC2F" w14:textId="084BF265" w:rsidR="004A6A6B" w:rsidRDefault="004A6A6B" w:rsidP="004A6A6B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</w:p>
    <w:p w14:paraId="68A71FE0" w14:textId="77777777" w:rsidR="00D31F7F" w:rsidRPr="0090593B" w:rsidRDefault="00D31F7F" w:rsidP="00696623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</w:p>
    <w:p w14:paraId="6E7ED40D" w14:textId="77777777" w:rsidR="00772CEB" w:rsidRPr="0090593B" w:rsidRDefault="00772CEB" w:rsidP="00696623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</w:p>
    <w:p w14:paraId="1299E459" w14:textId="733DA7B8" w:rsidR="001063B3" w:rsidRPr="00C47D2A" w:rsidRDefault="00C47D2A" w:rsidP="00C47D2A">
      <w:pPr>
        <w:tabs>
          <w:tab w:val="num" w:pos="898"/>
        </w:tabs>
        <w:spacing w:after="120"/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</w:t>
      </w:r>
      <w:r w:rsidR="00772CEB" w:rsidRPr="00C47D2A">
        <w:rPr>
          <w:rFonts w:asciiTheme="minorBidi" w:hAnsiTheme="minorBidi" w:cstheme="minorBidi"/>
          <w:b/>
          <w:bCs/>
          <w:sz w:val="28"/>
          <w:szCs w:val="28"/>
          <w:rtl/>
        </w:rPr>
        <w:t>تمت الأسئلة.... مع تمنياتي لكم بالتوفيق والسداد</w:t>
      </w:r>
    </w:p>
    <w:p w14:paraId="34D9D3EB" w14:textId="77777777" w:rsidR="007A6E6B" w:rsidRPr="00C47D2A" w:rsidRDefault="007A6E6B" w:rsidP="007A6E6B">
      <w:pPr>
        <w:pStyle w:val="a6"/>
        <w:rPr>
          <w:rFonts w:asciiTheme="minorBidi" w:hAnsiTheme="minorBidi" w:cstheme="minorBidi"/>
          <w:b/>
          <w:bCs/>
          <w:sz w:val="24"/>
          <w:szCs w:val="24"/>
          <w:rtl/>
        </w:rPr>
      </w:pPr>
    </w:p>
    <w:p w14:paraId="23A3B0F2" w14:textId="77777777" w:rsidR="007A6E6B" w:rsidRPr="00C47D2A" w:rsidRDefault="007A6E6B" w:rsidP="007A6E6B">
      <w:pPr>
        <w:pStyle w:val="a6"/>
        <w:rPr>
          <w:rFonts w:asciiTheme="minorBidi" w:hAnsiTheme="minorBidi" w:cstheme="minorBidi"/>
          <w:b/>
          <w:bCs/>
          <w:sz w:val="24"/>
          <w:szCs w:val="24"/>
          <w:rtl/>
        </w:rPr>
      </w:pPr>
    </w:p>
    <w:p w14:paraId="02926DEE" w14:textId="2DC462DB" w:rsidR="00C47D2A" w:rsidRPr="00C47D2A" w:rsidRDefault="00020732" w:rsidP="00C47D2A">
      <w:pPr>
        <w:pStyle w:val="a6"/>
        <w:tabs>
          <w:tab w:val="left" w:pos="3416"/>
        </w:tabs>
        <w:spacing w:line="276" w:lineRule="auto"/>
        <w:jc w:val="both"/>
        <w:rPr>
          <w:rFonts w:asciiTheme="minorBidi" w:hAnsiTheme="minorBidi" w:cstheme="minorBidi"/>
          <w:b/>
          <w:bCs/>
          <w:sz w:val="24"/>
          <w:szCs w:val="24"/>
        </w:rPr>
      </w:pPr>
      <w:r w:rsidRPr="00C47D2A">
        <w:rPr>
          <w:rFonts w:asciiTheme="minorBidi" w:hAnsiTheme="minorBidi" w:cstheme="minorBidi"/>
          <w:b/>
          <w:bCs/>
          <w:sz w:val="24"/>
          <w:szCs w:val="24"/>
          <w:rtl/>
        </w:rPr>
        <w:tab/>
      </w:r>
      <w:r w:rsidR="00C47D2A">
        <w:rPr>
          <w:rFonts w:asciiTheme="minorBidi" w:hAnsiTheme="minorBidi" w:cstheme="minorBidi" w:hint="cs"/>
          <w:b/>
          <w:bCs/>
          <w:sz w:val="24"/>
          <w:szCs w:val="24"/>
          <w:rtl/>
        </w:rPr>
        <w:t>معلمة المادة/ أماني الغامدي</w:t>
      </w:r>
    </w:p>
    <w:p w14:paraId="65FBEDE0" w14:textId="76C471EF" w:rsidR="007A6E6B" w:rsidRPr="00C47D2A" w:rsidRDefault="007A6E6B" w:rsidP="00C47D2A">
      <w:pPr>
        <w:pStyle w:val="a6"/>
        <w:tabs>
          <w:tab w:val="left" w:pos="3416"/>
        </w:tabs>
        <w:spacing w:line="180" w:lineRule="auto"/>
        <w:jc w:val="both"/>
        <w:rPr>
          <w:rFonts w:asciiTheme="minorBidi" w:hAnsiTheme="minorBidi" w:cstheme="minorBidi"/>
          <w:b/>
          <w:bCs/>
          <w:sz w:val="24"/>
          <w:szCs w:val="24"/>
          <w:rtl/>
        </w:rPr>
      </w:pPr>
    </w:p>
    <w:sectPr w:rsidR="007A6E6B" w:rsidRPr="00C47D2A" w:rsidSect="009476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6" w:h="16838"/>
      <w:pgMar w:top="426" w:right="566" w:bottom="426" w:left="567" w:header="567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B5E276" w14:textId="77777777" w:rsidR="000B18B8" w:rsidRDefault="000B18B8" w:rsidP="00A92AB4">
      <w:r>
        <w:separator/>
      </w:r>
    </w:p>
  </w:endnote>
  <w:endnote w:type="continuationSeparator" w:id="0">
    <w:p w14:paraId="2EA199B6" w14:textId="77777777" w:rsidR="000B18B8" w:rsidRDefault="000B18B8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B27531FF-7266-4C02-959F-0DBFE11E43E7}"/>
    <w:embedBold r:id="rId2" w:fontKey="{74C64E48-9B00-4209-9765-B57BCDA67FEE}"/>
  </w:font>
  <w:font w:name="AF_Jedd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E651D5A-051A-40CD-9A21-C99A218EEC2D}"/>
  </w:font>
  <w:font w:name="adwa-assalaf">
    <w:altName w:val="Times New Roman"/>
    <w:charset w:val="00"/>
    <w:family w:val="auto"/>
    <w:pitch w:val="variable"/>
    <w:sig w:usb0="00002007" w:usb1="80000000" w:usb2="00000008" w:usb3="00000000" w:csb0="0000004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58044463-900B-486F-90E9-BDF427FC4C05}"/>
  </w:font>
  <w:font w:name="Adwaa Elsalaf">
    <w:altName w:val="Times New Roman"/>
    <w:charset w:val="00"/>
    <w:family w:val="auto"/>
    <w:pitch w:val="variable"/>
    <w:sig w:usb0="00002007" w:usb1="80000000" w:usb2="00000008" w:usb3="00000000" w:csb0="0000004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5" w:fontKey="{E46EF676-FEDE-433D-8CA4-8B49EB8B90E7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6" w:fontKey="{19C785AA-FEE0-4FD0-BE3C-7DB558F6286B}"/>
    <w:embedBold r:id="rId7" w:fontKey="{0820222A-81D7-4F6E-8AB2-E02ABD26C42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259D1241-146B-41AB-A99A-D7440C215DA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9" w:fontKey="{FC67343B-5D30-470E-9F5B-08576D52DB1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EE04A" w14:textId="77777777" w:rsidR="00B97C87" w:rsidRDefault="00B97C8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6DC72" w14:textId="77777777" w:rsidR="000F3772" w:rsidRDefault="000F3772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A162B7B" wp14:editId="33FB9B34">
              <wp:simplePos x="0" y="0"/>
              <wp:positionH relativeFrom="page">
                <wp:posOffset>2752725</wp:posOffset>
              </wp:positionH>
              <wp:positionV relativeFrom="page">
                <wp:posOffset>9858374</wp:posOffset>
              </wp:positionV>
              <wp:extent cx="4660265" cy="390525"/>
              <wp:effectExtent l="0" t="0" r="0" b="9525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F5A65" w14:textId="77777777" w:rsidR="0090593B" w:rsidRPr="00374657" w:rsidRDefault="0090593B" w:rsidP="0090593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01/9/2019م</w:t>
                          </w:r>
                        </w:p>
                        <w:p w14:paraId="2733BBD9" w14:textId="77777777"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6BA43A2" w14:textId="77777777"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2C1627D" w14:textId="77777777"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162B7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left:0;text-align:left;margin-left:216.75pt;margin-top:776.25pt;width:366.9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Wl6tAIAALk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" filled="f" stroked="f">
              <v:textbox>
                <w:txbxContent>
                  <w:p w14:paraId="09BF5A65" w14:textId="77777777" w:rsidR="0090593B" w:rsidRPr="00374657" w:rsidRDefault="0090593B" w:rsidP="0090593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01/9/2019م</w:t>
                    </w:r>
                  </w:p>
                  <w:p w14:paraId="2733BBD9" w14:textId="77777777"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6BA43A2" w14:textId="77777777"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2C1627D" w14:textId="77777777"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2E2B012" wp14:editId="7D89A61C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5124CA" w14:textId="5CA42AA6" w:rsidR="000F3772" w:rsidRPr="00374657" w:rsidRDefault="000F3772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B34D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3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B34D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3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6FD30AD" w14:textId="77777777" w:rsidR="000F3772" w:rsidRPr="00374657" w:rsidRDefault="000F3772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E2B01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9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5F5124CA" w14:textId="5CA42AA6" w:rsidR="000F3772" w:rsidRPr="00374657" w:rsidRDefault="000F3772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B34DB">
                      <w:rPr>
                        <w:rFonts w:cs="mohammad bold art 1"/>
                        <w:sz w:val="14"/>
                        <w:szCs w:val="22"/>
                        <w:rtl/>
                      </w:rPr>
                      <w:t>3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B34DB">
                      <w:rPr>
                        <w:rFonts w:cs="mohammad bold art 1"/>
                        <w:sz w:val="14"/>
                        <w:szCs w:val="22"/>
                        <w:rtl/>
                      </w:rPr>
                      <w:t>3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6FD30AD" w14:textId="77777777" w:rsidR="000F3772" w:rsidRPr="00374657" w:rsidRDefault="000F3772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69A9F" w14:textId="77777777" w:rsidR="000F3772" w:rsidRDefault="000F3772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F46AAB9" wp14:editId="25102CD0">
              <wp:simplePos x="0" y="0"/>
              <wp:positionH relativeFrom="column">
                <wp:posOffset>-121285</wp:posOffset>
              </wp:positionH>
              <wp:positionV relativeFrom="paragraph">
                <wp:posOffset>61595</wp:posOffset>
              </wp:positionV>
              <wp:extent cx="1104900" cy="352425"/>
              <wp:effectExtent l="0" t="0" r="0" b="952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58E395" w14:textId="4BAB9D8D" w:rsidR="000F3772" w:rsidRPr="00374657" w:rsidRDefault="000F3772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B34D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B34D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3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781F8BB7" w14:textId="77777777" w:rsidR="000F3772" w:rsidRPr="00374657" w:rsidRDefault="000F3772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46AAB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0;text-align:left;margin-left:-9.55pt;margin-top:4.85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7c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" filled="f" stroked="f">
              <v:textbox>
                <w:txbxContent>
                  <w:p w14:paraId="0758E395" w14:textId="4BAB9D8D" w:rsidR="000F3772" w:rsidRPr="00374657" w:rsidRDefault="000F3772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B34DB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B34DB">
                      <w:rPr>
                        <w:rFonts w:cs="mohammad bold art 1"/>
                        <w:sz w:val="14"/>
                        <w:szCs w:val="22"/>
                        <w:rtl/>
                      </w:rPr>
                      <w:t>3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781F8BB7" w14:textId="77777777" w:rsidR="000F3772" w:rsidRPr="00374657" w:rsidRDefault="000F3772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93E47A" wp14:editId="5CB11002">
              <wp:simplePos x="0" y="0"/>
              <wp:positionH relativeFrom="page">
                <wp:posOffset>2667000</wp:posOffset>
              </wp:positionH>
              <wp:positionV relativeFrom="page">
                <wp:posOffset>10134600</wp:posOffset>
              </wp:positionV>
              <wp:extent cx="4660265" cy="43815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CEC684" w14:textId="77777777" w:rsidR="000F3772" w:rsidRPr="00374657" w:rsidRDefault="000F3772" w:rsidP="001A57C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تاريخ الإصدار : 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/09/2019م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14:paraId="28A2800F" w14:textId="77777777"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7D178B93" w14:textId="77777777"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B52753A" w14:textId="77777777"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93E47A" id="_x0000_s1033" type="#_x0000_t202" style="position:absolute;left:0;text-align:left;margin-left:210pt;margin-top:798pt;width:366.9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3qAugIAAMA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" filled="f" stroked="f">
              <v:textbox>
                <w:txbxContent>
                  <w:p w14:paraId="45CEC684" w14:textId="77777777" w:rsidR="000F3772" w:rsidRPr="00374657" w:rsidRDefault="000F3772" w:rsidP="001A57C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تاريخ الإصدار : 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/09/2019م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</w:p>
                  <w:p w14:paraId="28A2800F" w14:textId="77777777"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7D178B93" w14:textId="77777777"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B52753A" w14:textId="77777777"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C007F4" wp14:editId="54FDCC58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BD894D0" w14:textId="41A99DCD" w:rsidR="000F3772" w:rsidRPr="00021D6D" w:rsidRDefault="000F3772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4B34DB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4B34DB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t>3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C007F4" id="مربع نص 4" o:spid="_x0000_s1034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2BD894D0" w14:textId="41A99DCD" w:rsidR="000F3772" w:rsidRPr="00021D6D" w:rsidRDefault="000F3772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4B34DB">
                      <w:rPr>
                        <w:rFonts w:cs="mohammad bold art 1"/>
                        <w:sz w:val="18"/>
                        <w:szCs w:val="18"/>
                        <w:rtl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4B34DB">
                      <w:rPr>
                        <w:rFonts w:cs="mohammad bold art 1"/>
                        <w:sz w:val="18"/>
                        <w:szCs w:val="18"/>
                        <w:rtl/>
                      </w:rPr>
                      <w:t>3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062F84" w14:textId="77777777" w:rsidR="000B18B8" w:rsidRDefault="000B18B8" w:rsidP="00A92AB4">
      <w:r>
        <w:separator/>
      </w:r>
    </w:p>
  </w:footnote>
  <w:footnote w:type="continuationSeparator" w:id="0">
    <w:p w14:paraId="673116C2" w14:textId="77777777" w:rsidR="000B18B8" w:rsidRDefault="000B18B8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F5674" w14:textId="77777777" w:rsidR="00B97C87" w:rsidRDefault="00B97C8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2E7939" w14:textId="77777777" w:rsidR="000F3772" w:rsidRDefault="000F3772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9A480D8" wp14:editId="16EFD6F5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8F544E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1156" w:type="dxa"/>
      <w:tblInd w:w="-17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560"/>
      <w:gridCol w:w="420"/>
      <w:gridCol w:w="60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0F3772" w:rsidRPr="004A5331" w14:paraId="59F3A4CF" w14:textId="77777777" w:rsidTr="00715BA8">
      <w:trPr>
        <w:cantSplit/>
      </w:trPr>
      <w:tc>
        <w:tcPr>
          <w:tcW w:w="2870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1CEEE85" w14:textId="77777777" w:rsidR="000F3772" w:rsidRPr="00CB7830" w:rsidRDefault="000F3772" w:rsidP="00BF0F71">
          <w:pPr>
            <w:pStyle w:val="4"/>
            <w:jc w:val="left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2AA166C5" w14:textId="77777777"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0CF05030" w14:textId="77777777"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7A40F2E3" w14:textId="77777777"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28B2EA2C" w14:textId="77777777"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72CE6FA0" w14:textId="77777777" w:rsidR="000F3772" w:rsidRPr="00CF70DF" w:rsidRDefault="000F3772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4B67EE1" wp14:editId="082E3736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9FC959" w14:textId="77777777" w:rsidR="000F3772" w:rsidRDefault="000F3772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4B67EE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309FC959" w14:textId="77777777" w:rsidR="000F3772" w:rsidRDefault="000F3772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749D3E90" w14:textId="77777777" w:rsidR="000F3772" w:rsidRDefault="000F3772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7008D24E" wp14:editId="1D78E350">
                <wp:simplePos x="0" y="0"/>
                <wp:positionH relativeFrom="column">
                  <wp:posOffset>145415</wp:posOffset>
                </wp:positionH>
                <wp:positionV relativeFrom="paragraph">
                  <wp:posOffset>-635000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4F761AD0" w14:textId="77777777" w:rsidR="000F3772" w:rsidRDefault="000F3772" w:rsidP="00252C9E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 الدور: الأول</w:t>
          </w:r>
        </w:p>
        <w:p w14:paraId="00EF8B30" w14:textId="77777777" w:rsidR="000F3772" w:rsidRDefault="000F3772" w:rsidP="00D90925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الدراسي: 1441هـ</w:t>
          </w:r>
        </w:p>
        <w:p w14:paraId="00BB59F4" w14:textId="77777777" w:rsidR="000F3772" w:rsidRPr="0067565F" w:rsidRDefault="000F3772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E768AE2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4BAC9A5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CD67959" w14:textId="04942E2D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  <w:r w:rsidR="004A6A6B">
            <w:rPr>
              <w:rFonts w:cs="mohammad bold art 1" w:hint="cs"/>
              <w:b/>
              <w:bCs/>
              <w:sz w:val="22"/>
              <w:szCs w:val="22"/>
              <w:rtl/>
            </w:rPr>
            <w:t>ة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AFA2895" w14:textId="43BC1E4F" w:rsidR="000F3772" w:rsidRPr="00816F73" w:rsidRDefault="000F3772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  <w:r w:rsidR="004A6A6B">
            <w:rPr>
              <w:rFonts w:cs="mohammad bold art 1" w:hint="cs"/>
              <w:sz w:val="22"/>
              <w:szCs w:val="22"/>
              <w:rtl/>
            </w:rPr>
            <w:t>ة</w:t>
          </w:r>
        </w:p>
      </w:tc>
    </w:tr>
    <w:tr w:rsidR="000F3772" w:rsidRPr="004A5331" w14:paraId="21F7F132" w14:textId="77777777" w:rsidTr="00715BA8">
      <w:trPr>
        <w:cantSplit/>
        <w:trHeight w:val="406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73067A61" w14:textId="77777777"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5A91CBA1" w14:textId="77777777"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63DCB03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2BA1FEAB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00B3B207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08C16A19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7F0FF35B" w14:textId="77777777"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14:paraId="1D2F2A79" w14:textId="77777777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3FECC216" w14:textId="77777777"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8DEA54C" w14:textId="77777777"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078569D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39F7E34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8B9816F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FA75293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21177D50" w14:textId="77777777"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14:paraId="1F332286" w14:textId="77777777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357D3794" w14:textId="77777777"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1FC9F784" w14:textId="77777777"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229591F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274CCFC2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48CB029E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2F3049A1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6A858458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14:paraId="1397E37D" w14:textId="77777777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7C04081" w14:textId="77777777" w:rsidR="000F3772" w:rsidRPr="004A5331" w:rsidRDefault="000F3772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757755D3" w14:textId="77777777" w:rsidR="000F3772" w:rsidRPr="004A5331" w:rsidRDefault="000F3772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7E246BFF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565008A7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5768C19D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68D880CB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54D1E701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14:paraId="03CE33FD" w14:textId="77777777" w:rsidTr="00715BA8">
      <w:trPr>
        <w:cantSplit/>
        <w:trHeight w:val="454"/>
      </w:trPr>
      <w:tc>
        <w:tcPr>
          <w:tcW w:w="3579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44FEE8E2" w14:textId="2B5F5E9A" w:rsidR="000F3772" w:rsidRPr="00CB7830" w:rsidRDefault="000F3772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 w:rsidR="00C47D2A">
            <w:rPr>
              <w:rFonts w:cs="AL-Mohanad Bold" w:hint="cs"/>
              <w:b/>
              <w:bCs/>
              <w:szCs w:val="26"/>
              <w:rtl/>
            </w:rPr>
            <w:t>ة</w:t>
          </w:r>
          <w:r>
            <w:rPr>
              <w:rFonts w:cs="AL-Mohanad Bold" w:hint="cs"/>
              <w:b/>
              <w:bCs/>
              <w:szCs w:val="26"/>
              <w:rtl/>
            </w:rPr>
            <w:t>: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023901F8" w14:textId="77777777" w:rsidR="000F3772" w:rsidRPr="004A5331" w:rsidRDefault="000F3772" w:rsidP="00E97888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EB404A">
            <w:rPr>
              <w:rFonts w:cs="AL-Mohanad Bold" w:hint="cs"/>
              <w:sz w:val="28"/>
              <w:szCs w:val="26"/>
              <w:rtl/>
            </w:rPr>
            <w:t>الثالث 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00D2EBB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74C69925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1EE0FCA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24E068DD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5023ADC5" w14:textId="77777777"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14:paraId="691307C2" w14:textId="77777777" w:rsidTr="00715BA8">
      <w:trPr>
        <w:cantSplit/>
        <w:trHeight w:val="454"/>
      </w:trPr>
      <w:tc>
        <w:tcPr>
          <w:tcW w:w="3295" w:type="dxa"/>
          <w:gridSpan w:val="5"/>
          <w:tcBorders>
            <w:left w:val="thinThickLargeGap" w:sz="18" w:space="0" w:color="auto"/>
          </w:tcBorders>
        </w:tcPr>
        <w:p w14:paraId="18AD2716" w14:textId="77777777" w:rsidR="000F3772" w:rsidRPr="004A5331" w:rsidRDefault="000F3772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45C136FB" w14:textId="77777777" w:rsidR="000F3772" w:rsidRPr="00EC6AB2" w:rsidRDefault="000F3772" w:rsidP="00BF0F71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EB404A">
            <w:rPr>
              <w:rFonts w:cs="AL-Mohanad Bold" w:hint="cs"/>
              <w:b/>
              <w:bCs/>
              <w:sz w:val="24"/>
              <w:szCs w:val="30"/>
              <w:rtl/>
            </w:rPr>
            <w:t xml:space="preserve">تفسير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06719AC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E5090D6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3D121CE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690AC149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CA60B79" w14:textId="77777777"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14:paraId="10FF5B71" w14:textId="77777777" w:rsidTr="00715BA8">
      <w:trPr>
        <w:cantSplit/>
        <w:trHeight w:val="454"/>
      </w:trPr>
      <w:tc>
        <w:tcPr>
          <w:tcW w:w="1560" w:type="dxa"/>
          <w:tcBorders>
            <w:left w:val="thinThickLargeGap" w:sz="18" w:space="0" w:color="auto"/>
          </w:tcBorders>
        </w:tcPr>
        <w:p w14:paraId="1A1D7F69" w14:textId="77777777" w:rsidR="000F3772" w:rsidRPr="00F93A25" w:rsidRDefault="000F377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019" w:type="dxa"/>
          <w:gridSpan w:val="6"/>
          <w:tcBorders>
            <w:right w:val="single" w:sz="4" w:space="0" w:color="auto"/>
          </w:tcBorders>
        </w:tcPr>
        <w:p w14:paraId="78ADA221" w14:textId="77777777" w:rsidR="000F3772" w:rsidRPr="00F93A25" w:rsidRDefault="000F3772" w:rsidP="00D90925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 /   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3831B4AA" w14:textId="77777777" w:rsidR="000F3772" w:rsidRPr="00F93A25" w:rsidRDefault="000F3772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:ساعة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65ECAE27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43E20A8D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1BB8AC7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2C7E00B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8EAC11D" w14:textId="77777777"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14:paraId="63CAE580" w14:textId="77777777" w:rsidTr="00715BA8">
      <w:trPr>
        <w:cantSplit/>
        <w:trHeight w:val="211"/>
      </w:trPr>
      <w:tc>
        <w:tcPr>
          <w:tcW w:w="1980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2F63B2BA" w14:textId="77777777" w:rsidR="000F3772" w:rsidRPr="004A5331" w:rsidRDefault="000F3772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60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ECC57A6" w14:textId="77777777" w:rsidR="000F3772" w:rsidRPr="00B141FF" w:rsidRDefault="000F3772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04B391F" w14:textId="77777777" w:rsidR="000F3772" w:rsidRPr="00B141FF" w:rsidRDefault="000F3772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0DB2E7C" w14:textId="77777777" w:rsidR="000F3772" w:rsidRPr="00B141FF" w:rsidRDefault="000F3772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39304D0" w14:textId="77777777" w:rsidR="000F3772" w:rsidRDefault="000F3772" w:rsidP="00715BA8">
          <w:pPr>
            <w:pStyle w:val="4"/>
            <w:rPr>
              <w:rFonts w:cs="AL-Mohanad Bold"/>
              <w:sz w:val="2"/>
              <w:szCs w:val="4"/>
              <w:rtl/>
            </w:rPr>
          </w:pPr>
        </w:p>
        <w:p w14:paraId="6A2CA17D" w14:textId="77777777" w:rsidR="000F3772" w:rsidRDefault="000F3772" w:rsidP="00F24582">
          <w:pPr>
            <w:rPr>
              <w:rtl/>
            </w:rPr>
          </w:pPr>
        </w:p>
        <w:p w14:paraId="4D3C1C70" w14:textId="77777777" w:rsidR="000F3772" w:rsidRPr="00B141FF" w:rsidRDefault="00762D9E" w:rsidP="00762D9E">
          <w:pPr>
            <w:pStyle w:val="4"/>
            <w:jc w:val="left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18"/>
              <w:szCs w:val="20"/>
              <w:rtl/>
            </w:rPr>
            <w:t xml:space="preserve">خمسة عشر درجه 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161BE156" w14:textId="77777777" w:rsidR="000F3772" w:rsidRPr="00816F73" w:rsidRDefault="000F3772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>
            <w:rPr>
              <w:rFonts w:cs="mohammad bold art 1" w:hint="cs"/>
              <w:b/>
              <w:bCs/>
              <w:sz w:val="18"/>
              <w:szCs w:val="18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41B539F9" wp14:editId="607DCAFD">
                    <wp:simplePos x="0" y="0"/>
                    <wp:positionH relativeFrom="column">
                      <wp:posOffset>447675</wp:posOffset>
                    </wp:positionH>
                    <wp:positionV relativeFrom="paragraph">
                      <wp:posOffset>30480</wp:posOffset>
                    </wp:positionV>
                    <wp:extent cx="971550" cy="0"/>
                    <wp:effectExtent l="0" t="0" r="19050" b="19050"/>
                    <wp:wrapNone/>
                    <wp:docPr id="11" name="رابط مستقيم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9715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DADF01C" id="رابط مستقيم 11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2.4pt" to="111.7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" strokecolor="black [3200]" strokeweight=".5pt">
                    <v:stroke joinstyle="miter"/>
                  </v:line>
                </w:pict>
              </mc:Fallback>
            </mc:AlternateContent>
          </w: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46A06241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11E6326E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47295F22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9336589" w14:textId="77777777"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14:paraId="68B23FE7" w14:textId="77777777" w:rsidTr="00715BA8">
      <w:trPr>
        <w:cantSplit/>
        <w:trHeight w:val="210"/>
      </w:trPr>
      <w:tc>
        <w:tcPr>
          <w:tcW w:w="1980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9D34A32" w14:textId="77777777" w:rsidR="000F3772" w:rsidRDefault="000F377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60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39D2532E" w14:textId="77777777"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54CDDEA8" w14:textId="77777777" w:rsidR="000F3772" w:rsidRPr="00B141FF" w:rsidRDefault="0000628C" w:rsidP="00F91D90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15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78E3AFCA" w14:textId="77777777"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51DBD3A4" w14:textId="77777777"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79530CC5" w14:textId="77777777" w:rsidR="000F3772" w:rsidRPr="000F6296" w:rsidRDefault="000F3772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021DEBBD" w14:textId="77777777"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50E9630A" w14:textId="77777777"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24894503" w14:textId="77777777"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41294E6B" w14:textId="77777777" w:rsidR="000F3772" w:rsidRPr="00DF0CBD" w:rsidRDefault="000F3772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194A6360" w14:textId="77777777" w:rsidR="000F3772" w:rsidRDefault="000F3772">
    <w:pPr>
      <w:pStyle w:val="a3"/>
      <w:rPr>
        <w:rtl/>
      </w:rPr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4E13B54" wp14:editId="5FADE32D">
              <wp:simplePos x="0" y="0"/>
              <wp:positionH relativeFrom="column">
                <wp:posOffset>-93345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5CEF9F" id="Rectangle 5" o:spid="_x0000_s1026" style="position:absolute;left:0;text-align:left;margin-left:-7.35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iVf6U+AAAAAMAQAADwAAAGRycy9kb3ducmV2&#10;LnhtbEyPzU7DMBCE70i8g7VI3Fq7EQk0jVMhpF4qxE8p6tW1TRIRr6PYTcLbsznBbUfzaXam2E6u&#10;ZYPtQ+NRwmopgFnU3jRYSTh+7BYPwEJUaFTr0Ur4sQG25fVVoXLjR3y3wyFWjEIw5EpCHWOXcx50&#10;bZ0KS99ZJO/L905Fkn3FTa9GCnctT4TIuFMN0odadfaptvr7cHESknbcpy+v+i0dcJd9ntxz2B+1&#10;lLc30+MGWLRT/INhrk/VoaROZ39BE1grYbG6uyeUjIQ2zYBYr2nMeb6yVAAvC/5/RPkL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iVf6U+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CF11123" wp14:editId="372B32BF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ED548E" w14:textId="30E513B5" w:rsidR="000F3772" w:rsidRPr="008A7580" w:rsidRDefault="004A6A6B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</w:t>
                          </w:r>
                          <w:r w:rsidR="00EB404A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بنتي الطالبة </w:t>
                          </w:r>
                          <w:r w:rsidR="00C47D2A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استعيني بالله ثم ابدئي</w:t>
                          </w:r>
                          <w:r w:rsidR="000F3772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F11123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1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6EED548E" w14:textId="30E513B5" w:rsidR="000F3772" w:rsidRPr="008A7580" w:rsidRDefault="004A6A6B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</w:t>
                    </w:r>
                    <w:r w:rsidR="00EB404A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بنتي الطالبة </w:t>
                    </w:r>
                    <w:r w:rsidR="00C47D2A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استعيني بالله ثم ابدئي</w:t>
                    </w:r>
                    <w:r w:rsidR="000F3772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D1C94"/>
    <w:multiLevelType w:val="hybridMultilevel"/>
    <w:tmpl w:val="78F6F950"/>
    <w:lvl w:ilvl="0" w:tplc="A0962B9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24624D"/>
    <w:multiLevelType w:val="hybridMultilevel"/>
    <w:tmpl w:val="ED683F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E43BA"/>
    <w:multiLevelType w:val="hybridMultilevel"/>
    <w:tmpl w:val="F768E6F2"/>
    <w:lvl w:ilvl="0" w:tplc="4DA41F62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0412F"/>
    <w:multiLevelType w:val="hybridMultilevel"/>
    <w:tmpl w:val="8B18B38E"/>
    <w:lvl w:ilvl="0" w:tplc="C332CA9E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5" w15:restartNumberingAfterBreak="0">
    <w:nsid w:val="74AA0071"/>
    <w:multiLevelType w:val="hybridMultilevel"/>
    <w:tmpl w:val="CDDC1C56"/>
    <w:lvl w:ilvl="0" w:tplc="7E20211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48004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7E3"/>
    <w:rsid w:val="00002329"/>
    <w:rsid w:val="00003105"/>
    <w:rsid w:val="0000628C"/>
    <w:rsid w:val="00007D32"/>
    <w:rsid w:val="00015274"/>
    <w:rsid w:val="00020732"/>
    <w:rsid w:val="0002745E"/>
    <w:rsid w:val="0003051A"/>
    <w:rsid w:val="00030D20"/>
    <w:rsid w:val="0003124C"/>
    <w:rsid w:val="0003366E"/>
    <w:rsid w:val="0003374A"/>
    <w:rsid w:val="00040614"/>
    <w:rsid w:val="00040F43"/>
    <w:rsid w:val="00042922"/>
    <w:rsid w:val="00050179"/>
    <w:rsid w:val="000532E8"/>
    <w:rsid w:val="000552BF"/>
    <w:rsid w:val="00063665"/>
    <w:rsid w:val="00064E4B"/>
    <w:rsid w:val="000661C2"/>
    <w:rsid w:val="00085FFA"/>
    <w:rsid w:val="0009419F"/>
    <w:rsid w:val="000B18B8"/>
    <w:rsid w:val="000B7212"/>
    <w:rsid w:val="000C0628"/>
    <w:rsid w:val="000C20AA"/>
    <w:rsid w:val="000C4B33"/>
    <w:rsid w:val="000C740B"/>
    <w:rsid w:val="000D04BC"/>
    <w:rsid w:val="000D1EAE"/>
    <w:rsid w:val="000D3985"/>
    <w:rsid w:val="000E52A1"/>
    <w:rsid w:val="000E531A"/>
    <w:rsid w:val="000F0083"/>
    <w:rsid w:val="000F3772"/>
    <w:rsid w:val="000F5195"/>
    <w:rsid w:val="000F6296"/>
    <w:rsid w:val="00105411"/>
    <w:rsid w:val="0010578E"/>
    <w:rsid w:val="001063B3"/>
    <w:rsid w:val="0010715B"/>
    <w:rsid w:val="001125F8"/>
    <w:rsid w:val="00113B51"/>
    <w:rsid w:val="0012109F"/>
    <w:rsid w:val="001225ED"/>
    <w:rsid w:val="00135591"/>
    <w:rsid w:val="00142F65"/>
    <w:rsid w:val="001464F8"/>
    <w:rsid w:val="00150C7A"/>
    <w:rsid w:val="001534C2"/>
    <w:rsid w:val="0015545F"/>
    <w:rsid w:val="00174670"/>
    <w:rsid w:val="0017777D"/>
    <w:rsid w:val="00177FE5"/>
    <w:rsid w:val="001824BE"/>
    <w:rsid w:val="001854FC"/>
    <w:rsid w:val="00192289"/>
    <w:rsid w:val="00197444"/>
    <w:rsid w:val="001A02F4"/>
    <w:rsid w:val="001A20EF"/>
    <w:rsid w:val="001A57CB"/>
    <w:rsid w:val="001B602D"/>
    <w:rsid w:val="001B72EB"/>
    <w:rsid w:val="001B7601"/>
    <w:rsid w:val="001C00FA"/>
    <w:rsid w:val="001C3402"/>
    <w:rsid w:val="001C44AD"/>
    <w:rsid w:val="001F3971"/>
    <w:rsid w:val="001F4B63"/>
    <w:rsid w:val="001F7E75"/>
    <w:rsid w:val="00201196"/>
    <w:rsid w:val="00201E7C"/>
    <w:rsid w:val="002065CB"/>
    <w:rsid w:val="00216725"/>
    <w:rsid w:val="002218C7"/>
    <w:rsid w:val="002218FC"/>
    <w:rsid w:val="00221BD4"/>
    <w:rsid w:val="002250E3"/>
    <w:rsid w:val="00237395"/>
    <w:rsid w:val="00237478"/>
    <w:rsid w:val="002413A2"/>
    <w:rsid w:val="0024538C"/>
    <w:rsid w:val="00252C9E"/>
    <w:rsid w:val="00253233"/>
    <w:rsid w:val="00253FF1"/>
    <w:rsid w:val="00263106"/>
    <w:rsid w:val="00270C5D"/>
    <w:rsid w:val="002851F3"/>
    <w:rsid w:val="00287EF4"/>
    <w:rsid w:val="00292E81"/>
    <w:rsid w:val="00296D0C"/>
    <w:rsid w:val="002A11AA"/>
    <w:rsid w:val="002A1481"/>
    <w:rsid w:val="002A4F2C"/>
    <w:rsid w:val="002B4BEE"/>
    <w:rsid w:val="002B7A69"/>
    <w:rsid w:val="002C329E"/>
    <w:rsid w:val="002D0E77"/>
    <w:rsid w:val="002D21F1"/>
    <w:rsid w:val="002D6348"/>
    <w:rsid w:val="002E1400"/>
    <w:rsid w:val="002E1504"/>
    <w:rsid w:val="002E24AB"/>
    <w:rsid w:val="002E33EF"/>
    <w:rsid w:val="002E60A3"/>
    <w:rsid w:val="002F4D0E"/>
    <w:rsid w:val="0030518B"/>
    <w:rsid w:val="00305228"/>
    <w:rsid w:val="00306637"/>
    <w:rsid w:val="0031049C"/>
    <w:rsid w:val="00312197"/>
    <w:rsid w:val="00321A81"/>
    <w:rsid w:val="00333F56"/>
    <w:rsid w:val="00337D7B"/>
    <w:rsid w:val="0034305C"/>
    <w:rsid w:val="0035245C"/>
    <w:rsid w:val="00355650"/>
    <w:rsid w:val="00356961"/>
    <w:rsid w:val="0036045C"/>
    <w:rsid w:val="003629F2"/>
    <w:rsid w:val="00363CBF"/>
    <w:rsid w:val="00364B02"/>
    <w:rsid w:val="00366ECD"/>
    <w:rsid w:val="00374657"/>
    <w:rsid w:val="003748EC"/>
    <w:rsid w:val="00377B77"/>
    <w:rsid w:val="00381453"/>
    <w:rsid w:val="0038643D"/>
    <w:rsid w:val="00387BF5"/>
    <w:rsid w:val="003A0857"/>
    <w:rsid w:val="003B0BCD"/>
    <w:rsid w:val="003B2C4F"/>
    <w:rsid w:val="003B3A84"/>
    <w:rsid w:val="003B7181"/>
    <w:rsid w:val="003C4D0E"/>
    <w:rsid w:val="003C6373"/>
    <w:rsid w:val="003D0B12"/>
    <w:rsid w:val="003D279D"/>
    <w:rsid w:val="003E026B"/>
    <w:rsid w:val="003F2F4F"/>
    <w:rsid w:val="003F514D"/>
    <w:rsid w:val="003F65B3"/>
    <w:rsid w:val="003F78D5"/>
    <w:rsid w:val="00400AA7"/>
    <w:rsid w:val="00402134"/>
    <w:rsid w:val="004041FC"/>
    <w:rsid w:val="00406C8F"/>
    <w:rsid w:val="00407BA0"/>
    <w:rsid w:val="00413958"/>
    <w:rsid w:val="00433718"/>
    <w:rsid w:val="004426B6"/>
    <w:rsid w:val="0044766D"/>
    <w:rsid w:val="00452E34"/>
    <w:rsid w:val="00463FB9"/>
    <w:rsid w:val="00470B10"/>
    <w:rsid w:val="00471286"/>
    <w:rsid w:val="00473F0F"/>
    <w:rsid w:val="00491932"/>
    <w:rsid w:val="00492926"/>
    <w:rsid w:val="00495CE2"/>
    <w:rsid w:val="004A4E7B"/>
    <w:rsid w:val="004A5331"/>
    <w:rsid w:val="004A5CDE"/>
    <w:rsid w:val="004A6A6B"/>
    <w:rsid w:val="004B34DB"/>
    <w:rsid w:val="004B4718"/>
    <w:rsid w:val="004C056D"/>
    <w:rsid w:val="004C134E"/>
    <w:rsid w:val="004C50AE"/>
    <w:rsid w:val="004D6DFF"/>
    <w:rsid w:val="004D77A8"/>
    <w:rsid w:val="004E465C"/>
    <w:rsid w:val="004E6550"/>
    <w:rsid w:val="004F06FC"/>
    <w:rsid w:val="004F3B7F"/>
    <w:rsid w:val="004F46A9"/>
    <w:rsid w:val="004F5102"/>
    <w:rsid w:val="0050465F"/>
    <w:rsid w:val="00505A5D"/>
    <w:rsid w:val="00510DF0"/>
    <w:rsid w:val="00516572"/>
    <w:rsid w:val="00516A91"/>
    <w:rsid w:val="00523F97"/>
    <w:rsid w:val="00536BE1"/>
    <w:rsid w:val="0056003A"/>
    <w:rsid w:val="00562387"/>
    <w:rsid w:val="0056735A"/>
    <w:rsid w:val="0057100C"/>
    <w:rsid w:val="00575BB4"/>
    <w:rsid w:val="00585967"/>
    <w:rsid w:val="00591E41"/>
    <w:rsid w:val="00592E4E"/>
    <w:rsid w:val="005938D0"/>
    <w:rsid w:val="005A2EDA"/>
    <w:rsid w:val="005A631F"/>
    <w:rsid w:val="005A6742"/>
    <w:rsid w:val="005B1A09"/>
    <w:rsid w:val="005C296F"/>
    <w:rsid w:val="005C2CE2"/>
    <w:rsid w:val="005C63DB"/>
    <w:rsid w:val="005D037F"/>
    <w:rsid w:val="005D33F3"/>
    <w:rsid w:val="005D5CE9"/>
    <w:rsid w:val="005E091D"/>
    <w:rsid w:val="005E32E8"/>
    <w:rsid w:val="005E5532"/>
    <w:rsid w:val="005E7DC6"/>
    <w:rsid w:val="005F31DA"/>
    <w:rsid w:val="005F73FF"/>
    <w:rsid w:val="00603640"/>
    <w:rsid w:val="00611067"/>
    <w:rsid w:val="00645FEC"/>
    <w:rsid w:val="00650B02"/>
    <w:rsid w:val="00652A70"/>
    <w:rsid w:val="00653F1B"/>
    <w:rsid w:val="00655957"/>
    <w:rsid w:val="00661D21"/>
    <w:rsid w:val="00661FDF"/>
    <w:rsid w:val="0067012F"/>
    <w:rsid w:val="00672298"/>
    <w:rsid w:val="0067565F"/>
    <w:rsid w:val="00680D03"/>
    <w:rsid w:val="006A5517"/>
    <w:rsid w:val="006B1D74"/>
    <w:rsid w:val="006B2C54"/>
    <w:rsid w:val="006B2CCA"/>
    <w:rsid w:val="006B3DA1"/>
    <w:rsid w:val="006B4367"/>
    <w:rsid w:val="006B449D"/>
    <w:rsid w:val="006C2217"/>
    <w:rsid w:val="006C3C31"/>
    <w:rsid w:val="006D04D5"/>
    <w:rsid w:val="006D7447"/>
    <w:rsid w:val="006E3825"/>
    <w:rsid w:val="006E6595"/>
    <w:rsid w:val="006F6361"/>
    <w:rsid w:val="006F6370"/>
    <w:rsid w:val="00704044"/>
    <w:rsid w:val="00704214"/>
    <w:rsid w:val="00706429"/>
    <w:rsid w:val="00710613"/>
    <w:rsid w:val="00715BA8"/>
    <w:rsid w:val="0073009F"/>
    <w:rsid w:val="00742240"/>
    <w:rsid w:val="00754DE3"/>
    <w:rsid w:val="00760000"/>
    <w:rsid w:val="007625AF"/>
    <w:rsid w:val="00762D9E"/>
    <w:rsid w:val="007666C3"/>
    <w:rsid w:val="0076764A"/>
    <w:rsid w:val="00772CEB"/>
    <w:rsid w:val="00774CDA"/>
    <w:rsid w:val="0077660F"/>
    <w:rsid w:val="0078097C"/>
    <w:rsid w:val="007A27B0"/>
    <w:rsid w:val="007A6E6B"/>
    <w:rsid w:val="007B06B5"/>
    <w:rsid w:val="007B105C"/>
    <w:rsid w:val="007B59CF"/>
    <w:rsid w:val="007B7645"/>
    <w:rsid w:val="007C1BD4"/>
    <w:rsid w:val="007C7304"/>
    <w:rsid w:val="007C73DE"/>
    <w:rsid w:val="007D6D04"/>
    <w:rsid w:val="007E3E03"/>
    <w:rsid w:val="007E6BB4"/>
    <w:rsid w:val="007F12B8"/>
    <w:rsid w:val="007F7FD6"/>
    <w:rsid w:val="00801F50"/>
    <w:rsid w:val="008020F4"/>
    <w:rsid w:val="00805DCB"/>
    <w:rsid w:val="008066B2"/>
    <w:rsid w:val="008153A2"/>
    <w:rsid w:val="00816F73"/>
    <w:rsid w:val="00820CEF"/>
    <w:rsid w:val="0082225F"/>
    <w:rsid w:val="00837DB6"/>
    <w:rsid w:val="00847BE0"/>
    <w:rsid w:val="00853206"/>
    <w:rsid w:val="008541F1"/>
    <w:rsid w:val="008603B5"/>
    <w:rsid w:val="0086432A"/>
    <w:rsid w:val="0087704E"/>
    <w:rsid w:val="0088416B"/>
    <w:rsid w:val="0088547D"/>
    <w:rsid w:val="00885F6B"/>
    <w:rsid w:val="00887D39"/>
    <w:rsid w:val="008952CC"/>
    <w:rsid w:val="008A6FB3"/>
    <w:rsid w:val="008A7580"/>
    <w:rsid w:val="008C44CF"/>
    <w:rsid w:val="008C4719"/>
    <w:rsid w:val="008C760E"/>
    <w:rsid w:val="008C777F"/>
    <w:rsid w:val="008D357A"/>
    <w:rsid w:val="008E009A"/>
    <w:rsid w:val="008E6935"/>
    <w:rsid w:val="008E76C6"/>
    <w:rsid w:val="008F1F9B"/>
    <w:rsid w:val="008F64C7"/>
    <w:rsid w:val="008F6CD3"/>
    <w:rsid w:val="00901A1B"/>
    <w:rsid w:val="009031AF"/>
    <w:rsid w:val="0090593B"/>
    <w:rsid w:val="00906C24"/>
    <w:rsid w:val="00912385"/>
    <w:rsid w:val="00916E74"/>
    <w:rsid w:val="00917A21"/>
    <w:rsid w:val="009238D8"/>
    <w:rsid w:val="0092543C"/>
    <w:rsid w:val="009310EC"/>
    <w:rsid w:val="009318A7"/>
    <w:rsid w:val="0093753B"/>
    <w:rsid w:val="009375AA"/>
    <w:rsid w:val="009423EE"/>
    <w:rsid w:val="00944314"/>
    <w:rsid w:val="009476BF"/>
    <w:rsid w:val="00947DE0"/>
    <w:rsid w:val="009517E3"/>
    <w:rsid w:val="0095204D"/>
    <w:rsid w:val="009550F0"/>
    <w:rsid w:val="00960F39"/>
    <w:rsid w:val="00977FFD"/>
    <w:rsid w:val="00982434"/>
    <w:rsid w:val="00982C8D"/>
    <w:rsid w:val="009876BD"/>
    <w:rsid w:val="00993311"/>
    <w:rsid w:val="0099745C"/>
    <w:rsid w:val="009A4D59"/>
    <w:rsid w:val="009B2A18"/>
    <w:rsid w:val="009D0207"/>
    <w:rsid w:val="009D3EB8"/>
    <w:rsid w:val="009E633D"/>
    <w:rsid w:val="009E7C6B"/>
    <w:rsid w:val="009F3F3E"/>
    <w:rsid w:val="009F61AD"/>
    <w:rsid w:val="00A07BFB"/>
    <w:rsid w:val="00A168CE"/>
    <w:rsid w:val="00A23BA6"/>
    <w:rsid w:val="00A24F33"/>
    <w:rsid w:val="00A459E8"/>
    <w:rsid w:val="00A6080C"/>
    <w:rsid w:val="00A62FC8"/>
    <w:rsid w:val="00A67086"/>
    <w:rsid w:val="00A90042"/>
    <w:rsid w:val="00A91602"/>
    <w:rsid w:val="00A92AB4"/>
    <w:rsid w:val="00A96FBE"/>
    <w:rsid w:val="00AA4287"/>
    <w:rsid w:val="00AA6274"/>
    <w:rsid w:val="00AA717E"/>
    <w:rsid w:val="00AB61AF"/>
    <w:rsid w:val="00AD615E"/>
    <w:rsid w:val="00AE5CEC"/>
    <w:rsid w:val="00B06F54"/>
    <w:rsid w:val="00B10F0F"/>
    <w:rsid w:val="00B141FF"/>
    <w:rsid w:val="00B259E5"/>
    <w:rsid w:val="00B30234"/>
    <w:rsid w:val="00B30A8F"/>
    <w:rsid w:val="00B354FC"/>
    <w:rsid w:val="00B46885"/>
    <w:rsid w:val="00B539B7"/>
    <w:rsid w:val="00B57C1E"/>
    <w:rsid w:val="00B60404"/>
    <w:rsid w:val="00B71448"/>
    <w:rsid w:val="00B74E14"/>
    <w:rsid w:val="00B75CE6"/>
    <w:rsid w:val="00B824EC"/>
    <w:rsid w:val="00B86CD6"/>
    <w:rsid w:val="00B90E93"/>
    <w:rsid w:val="00B944FF"/>
    <w:rsid w:val="00B97C87"/>
    <w:rsid w:val="00BA2C61"/>
    <w:rsid w:val="00BB293B"/>
    <w:rsid w:val="00BD01B9"/>
    <w:rsid w:val="00BD7364"/>
    <w:rsid w:val="00BF0F71"/>
    <w:rsid w:val="00BF3A4E"/>
    <w:rsid w:val="00BF5718"/>
    <w:rsid w:val="00BF6A4A"/>
    <w:rsid w:val="00C01F69"/>
    <w:rsid w:val="00C057D3"/>
    <w:rsid w:val="00C12ECB"/>
    <w:rsid w:val="00C366A8"/>
    <w:rsid w:val="00C40699"/>
    <w:rsid w:val="00C43E6C"/>
    <w:rsid w:val="00C44C00"/>
    <w:rsid w:val="00C45DB9"/>
    <w:rsid w:val="00C47D2A"/>
    <w:rsid w:val="00C50983"/>
    <w:rsid w:val="00C62543"/>
    <w:rsid w:val="00C62646"/>
    <w:rsid w:val="00C626A7"/>
    <w:rsid w:val="00C81856"/>
    <w:rsid w:val="00C82B07"/>
    <w:rsid w:val="00C8717B"/>
    <w:rsid w:val="00CA2A7F"/>
    <w:rsid w:val="00CA6CF9"/>
    <w:rsid w:val="00CB1C74"/>
    <w:rsid w:val="00CB7830"/>
    <w:rsid w:val="00CB7B16"/>
    <w:rsid w:val="00CC1381"/>
    <w:rsid w:val="00CD0299"/>
    <w:rsid w:val="00CD06FC"/>
    <w:rsid w:val="00CF128C"/>
    <w:rsid w:val="00CF1446"/>
    <w:rsid w:val="00CF70DF"/>
    <w:rsid w:val="00D0401B"/>
    <w:rsid w:val="00D0496D"/>
    <w:rsid w:val="00D0569D"/>
    <w:rsid w:val="00D05C45"/>
    <w:rsid w:val="00D14ADB"/>
    <w:rsid w:val="00D14D29"/>
    <w:rsid w:val="00D23952"/>
    <w:rsid w:val="00D31F7F"/>
    <w:rsid w:val="00D37036"/>
    <w:rsid w:val="00D3740B"/>
    <w:rsid w:val="00D50B07"/>
    <w:rsid w:val="00D53C5C"/>
    <w:rsid w:val="00D57053"/>
    <w:rsid w:val="00D60663"/>
    <w:rsid w:val="00D60D76"/>
    <w:rsid w:val="00D65313"/>
    <w:rsid w:val="00D714D2"/>
    <w:rsid w:val="00D76C43"/>
    <w:rsid w:val="00D85A04"/>
    <w:rsid w:val="00D864F5"/>
    <w:rsid w:val="00D90925"/>
    <w:rsid w:val="00D909C6"/>
    <w:rsid w:val="00D94C91"/>
    <w:rsid w:val="00DB32ED"/>
    <w:rsid w:val="00DB6113"/>
    <w:rsid w:val="00DB675F"/>
    <w:rsid w:val="00DC2585"/>
    <w:rsid w:val="00DC2F84"/>
    <w:rsid w:val="00DC3EBD"/>
    <w:rsid w:val="00DD3D18"/>
    <w:rsid w:val="00DF0CBD"/>
    <w:rsid w:val="00DF7891"/>
    <w:rsid w:val="00E055B0"/>
    <w:rsid w:val="00E110DA"/>
    <w:rsid w:val="00E133DB"/>
    <w:rsid w:val="00E14777"/>
    <w:rsid w:val="00E17E4F"/>
    <w:rsid w:val="00E32373"/>
    <w:rsid w:val="00E32C1E"/>
    <w:rsid w:val="00E34474"/>
    <w:rsid w:val="00E36D3F"/>
    <w:rsid w:val="00E43420"/>
    <w:rsid w:val="00E45576"/>
    <w:rsid w:val="00E46006"/>
    <w:rsid w:val="00E6016B"/>
    <w:rsid w:val="00E6253C"/>
    <w:rsid w:val="00E658DC"/>
    <w:rsid w:val="00E7039C"/>
    <w:rsid w:val="00E86356"/>
    <w:rsid w:val="00E966A7"/>
    <w:rsid w:val="00E97888"/>
    <w:rsid w:val="00EA02AA"/>
    <w:rsid w:val="00EA1F9A"/>
    <w:rsid w:val="00EA6992"/>
    <w:rsid w:val="00EB172A"/>
    <w:rsid w:val="00EB1FD7"/>
    <w:rsid w:val="00EB3710"/>
    <w:rsid w:val="00EB404A"/>
    <w:rsid w:val="00EB4384"/>
    <w:rsid w:val="00EB6A93"/>
    <w:rsid w:val="00EC6AB2"/>
    <w:rsid w:val="00ED054C"/>
    <w:rsid w:val="00ED3CB3"/>
    <w:rsid w:val="00EE2A24"/>
    <w:rsid w:val="00EF0143"/>
    <w:rsid w:val="00F02D6E"/>
    <w:rsid w:val="00F03430"/>
    <w:rsid w:val="00F03A1A"/>
    <w:rsid w:val="00F077CA"/>
    <w:rsid w:val="00F24582"/>
    <w:rsid w:val="00F2715B"/>
    <w:rsid w:val="00F31B5E"/>
    <w:rsid w:val="00F31DCA"/>
    <w:rsid w:val="00F32266"/>
    <w:rsid w:val="00F3295A"/>
    <w:rsid w:val="00F337FB"/>
    <w:rsid w:val="00F340B0"/>
    <w:rsid w:val="00F35F4F"/>
    <w:rsid w:val="00F40688"/>
    <w:rsid w:val="00F43BF8"/>
    <w:rsid w:val="00F43DF1"/>
    <w:rsid w:val="00F46282"/>
    <w:rsid w:val="00F61BD1"/>
    <w:rsid w:val="00F6491C"/>
    <w:rsid w:val="00F64D87"/>
    <w:rsid w:val="00F650D0"/>
    <w:rsid w:val="00F65741"/>
    <w:rsid w:val="00F659A7"/>
    <w:rsid w:val="00F665CC"/>
    <w:rsid w:val="00F70D32"/>
    <w:rsid w:val="00F86437"/>
    <w:rsid w:val="00F91D90"/>
    <w:rsid w:val="00F923F6"/>
    <w:rsid w:val="00F93A25"/>
    <w:rsid w:val="00FA26C4"/>
    <w:rsid w:val="00FA2BDA"/>
    <w:rsid w:val="00FA4F78"/>
    <w:rsid w:val="00FA5581"/>
    <w:rsid w:val="00FA5AC5"/>
    <w:rsid w:val="00FA69FC"/>
    <w:rsid w:val="00FA708E"/>
    <w:rsid w:val="00FC5770"/>
    <w:rsid w:val="00FD2EB0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AF7DCDD"/>
  <w15:docId w15:val="{87FACA1C-01A6-46C5-A5F8-B270FFE38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063B3"/>
    <w:pPr>
      <w:ind w:left="720"/>
      <w:contextualSpacing/>
    </w:pPr>
  </w:style>
  <w:style w:type="character" w:styleId="a7">
    <w:name w:val="Emphasis"/>
    <w:basedOn w:val="a0"/>
    <w:uiPriority w:val="20"/>
    <w:qFormat/>
    <w:rsid w:val="000D39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2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v\Desktop\KH-P028-F11(A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96523-42B3-4C19-90AF-6C2785DDB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KH-P028-F11(A)</Template>
  <TotalTime>40</TotalTime>
  <Pages>1</Pages>
  <Words>592</Words>
  <Characters>3376</Characters>
  <Application>Microsoft Office Word</Application>
  <DocSecurity>0</DocSecurity>
  <Lines>28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basheer</Company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pcv</dc:creator>
  <cp:lastModifiedBy>wwsoooosoooo1234@gmail.com</cp:lastModifiedBy>
  <cp:revision>7</cp:revision>
  <cp:lastPrinted>2019-12-29T06:56:00Z</cp:lastPrinted>
  <dcterms:created xsi:type="dcterms:W3CDTF">2019-12-10T21:52:00Z</dcterms:created>
  <dcterms:modified xsi:type="dcterms:W3CDTF">2019-12-29T06:57:00Z</dcterms:modified>
</cp:coreProperties>
</file>